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:rsidTr="00524D35">
        <w:trPr>
          <w:trHeight w:val="983"/>
        </w:trPr>
        <w:tc>
          <w:tcPr>
            <w:tcW w:w="171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:rsidR="00265218" w:rsidRPr="00410E03" w:rsidRDefault="00C77929" w:rsidP="0035052D">
            <w:pPr>
              <w:pStyle w:val="Title"/>
            </w:pPr>
            <w:sdt>
              <w:sdtPr>
                <w:id w:val="31307616"/>
                <w:placeholder>
                  <w:docPart w:val="2D19DFF11AA541158813138E74C7A88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5052D" w:rsidRPr="009F4149">
                  <w:t>Client Intake Form</w:t>
                </w:r>
              </w:sdtContent>
            </w:sdt>
          </w:p>
        </w:tc>
        <w:tc>
          <w:tcPr>
            <w:tcW w:w="2405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</w:tr>
      <w:tr w:rsidR="00BC1B68" w:rsidRPr="00410E03" w:rsidTr="004456B5">
        <w:trPr>
          <w:trHeight w:val="288"/>
        </w:trPr>
        <w:tc>
          <w:tcPr>
            <w:tcW w:w="171" w:type="pct"/>
            <w:shd w:val="clear" w:color="auto" w:fill="auto"/>
          </w:tcPr>
          <w:p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:rsidR="00BC1B68" w:rsidRPr="00410E03" w:rsidRDefault="00BC1B68" w:rsidP="00915359"/>
        </w:tc>
      </w:tr>
      <w:tr w:rsidR="00265218" w:rsidRPr="00410E03" w:rsidTr="0016108E">
        <w:trPr>
          <w:trHeight w:val="9908"/>
        </w:trPr>
        <w:tc>
          <w:tcPr>
            <w:tcW w:w="171" w:type="pct"/>
            <w:shd w:val="clear" w:color="auto" w:fill="auto"/>
          </w:tcPr>
          <w:p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10E03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:rsidR="00C50E6D" w:rsidRPr="00410E03" w:rsidRDefault="00C50E6D" w:rsidP="00915359"/>
              </w:tc>
            </w:tr>
            <w:tr w:rsidR="00C50E6D" w:rsidRPr="009F4149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:rsidR="00C50E6D" w:rsidRPr="009F4149" w:rsidRDefault="00C77929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4DE7782F3B4B4F84BDCF83CBC807A9B5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:rsidR="00C50E6D" w:rsidRPr="009F4149" w:rsidRDefault="00F13783" w:rsidP="00F13783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F5A8E79C3BFA455C82F7732B8F5CB73D"/>
                      </w:placeholder>
                      <w15:appearance w15:val="hidden"/>
                      <w:text/>
                    </w:sdtPr>
                    <w:sdtContent>
                      <w:r>
                        <w:t>Name</w:t>
                      </w:r>
                      <w:r w:rsidR="00FD02B7">
                        <w:t xml:space="preserve">       </w:t>
                      </w:r>
                    </w:sdtContent>
                  </w:sdt>
                </w:p>
              </w:tc>
            </w:tr>
            <w:tr w:rsidR="00A3321A" w:rsidRPr="00410E03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A3321A" w:rsidRPr="00410E03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A3321A" w:rsidRPr="00410E03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A3321A" w:rsidRPr="00410E03" w:rsidRDefault="00A3321A" w:rsidP="00915359"/>
              </w:tc>
            </w:tr>
            <w:tr w:rsidR="00E141F4" w:rsidRPr="009F4149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E141F4" w:rsidRPr="009F4149" w:rsidRDefault="00F13783" w:rsidP="00F13783">
                  <w:pPr>
                    <w:pStyle w:val="BoldText"/>
                  </w:pPr>
                  <w:sdt>
                    <w:sdtPr>
                      <w:id w:val="-486778242"/>
                      <w:placeholder>
                        <w:docPart w:val="DCADE7974D8C4B04A3A0E78339D3BEB3"/>
                      </w:placeholder>
                      <w15:appearance w15:val="hidden"/>
                      <w:text/>
                    </w:sdtPr>
                    <w:sdtContent>
                      <w:r>
                        <w:t>Organization/Company Name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E141F4" w:rsidRPr="009F4149" w:rsidRDefault="00F13783" w:rsidP="00F13783">
                  <w:pPr>
                    <w:pStyle w:val="BoldText"/>
                  </w:pPr>
                  <w:r>
                    <w:t>FEIN</w:t>
                  </w:r>
                </w:p>
              </w:tc>
            </w:tr>
            <w:tr w:rsidR="00E141F4" w:rsidRPr="00410E03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:rsidR="00E141F4" w:rsidRPr="00410E03" w:rsidRDefault="00C77929" w:rsidP="0035052D">
                  <w:pPr>
                    <w:pStyle w:val="BlueBoldText"/>
                  </w:pPr>
                  <w:sdt>
                    <w:sdtPr>
                      <w:id w:val="-288976243"/>
                      <w:placeholder>
                        <w:docPart w:val="FBB2D88733A8447685B2769BB245579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Information</w:t>
                      </w:r>
                    </w:sdtContent>
                  </w:sdt>
                </w:p>
              </w:tc>
            </w:tr>
            <w:tr w:rsidR="00E141F4" w:rsidRPr="00410E03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:rsidR="00E141F4" w:rsidRPr="00410E03" w:rsidRDefault="00E141F4" w:rsidP="00915359"/>
              </w:tc>
            </w:tr>
            <w:tr w:rsidR="00E61D15" w:rsidRPr="00410E03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301A2" w:rsidRPr="009F4149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:rsidR="00E301A2" w:rsidRPr="009F4149" w:rsidRDefault="00FD02B7" w:rsidP="00FD02B7">
                  <w:pPr>
                    <w:pStyle w:val="BoldText"/>
                  </w:pPr>
                  <w:r>
                    <w:t>Business Phone</w:t>
                  </w:r>
                </w:p>
              </w:tc>
              <w:tc>
                <w:tcPr>
                  <w:tcW w:w="3385" w:type="dxa"/>
                  <w:gridSpan w:val="5"/>
                </w:tcPr>
                <w:p w:rsidR="00E301A2" w:rsidRPr="009F4149" w:rsidRDefault="00FD02B7" w:rsidP="00FD02B7">
                  <w:pPr>
                    <w:pStyle w:val="BoldText"/>
                  </w:pPr>
                  <w:r>
                    <w:t>Fax Number</w:t>
                  </w:r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:rsidR="00E301A2" w:rsidRPr="009F4149" w:rsidRDefault="00C77929" w:rsidP="009F4149">
                  <w:pPr>
                    <w:pStyle w:val="BoldText"/>
                  </w:pPr>
                  <w:sdt>
                    <w:sdtPr>
                      <w:id w:val="266198939"/>
                      <w:placeholder>
                        <w:docPart w:val="EB6BCFB0AC1749D58232E15196ED66C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Email Address</w:t>
                      </w:r>
                    </w:sdtContent>
                  </w:sdt>
                </w:p>
              </w:tc>
            </w:tr>
            <w:tr w:rsidR="00E61D15" w:rsidRPr="00410E03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E61D15" w:rsidRPr="00410E03" w:rsidRDefault="00C77929" w:rsidP="0035052D">
                  <w:pPr>
                    <w:pStyle w:val="BoldText"/>
                  </w:pPr>
                  <w:sdt>
                    <w:sdtPr>
                      <w:id w:val="-181676382"/>
                      <w:placeholder>
                        <w:docPart w:val="1C1032C57E6A437F9DBCE58BFD411CD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Address</w:t>
                      </w:r>
                    </w:sdtContent>
                  </w:sdt>
                </w:p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9F4149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C77929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D831D4655F8E402A888ABE28B16B0B5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C77929" w:rsidP="009F4149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F9D768CC63D74C239D4C40664D6209E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State.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C77929" w:rsidP="009F4149">
                  <w:pPr>
                    <w:pStyle w:val="BoldText"/>
                  </w:pPr>
                  <w:sdt>
                    <w:sdtPr>
                      <w:id w:val="-719584446"/>
                      <w:placeholder>
                        <w:docPart w:val="7620D56F23A8419D93C1FF188D4C76D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ZIP Code</w:t>
                      </w:r>
                    </w:sdtContent>
                  </w:sdt>
                </w:p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E61D15" w:rsidRPr="00410E03" w:rsidRDefault="00C77929" w:rsidP="0035052D">
                  <w:pPr>
                    <w:pStyle w:val="BoldText"/>
                  </w:pPr>
                  <w:sdt>
                    <w:sdtPr>
                      <w:id w:val="-1453471301"/>
                      <w:placeholder>
                        <w:docPart w:val="836C123C9018484AA053594A719E8C5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Occupation/Business Type</w:t>
                      </w:r>
                    </w:sdtContent>
                  </w:sdt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FD02B7" w:rsidP="00FD02B7">
                  <w:pPr>
                    <w:pStyle w:val="BoldText"/>
                  </w:pPr>
                  <w:r>
                    <w:t>Background Check &amp; Drug Screen Package</w:t>
                  </w:r>
                </w:p>
              </w:tc>
              <w:tc>
                <w:tcPr>
                  <w:tcW w:w="300" w:type="dxa"/>
                </w:tcPr>
                <w:p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FD02B7" w:rsidP="00FD02B7">
                  <w:pPr>
                    <w:pStyle w:val="BoldText"/>
                  </w:pPr>
                  <w:r>
                    <w:t>Garnishment Package</w:t>
                  </w:r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FD02B7" w:rsidP="00FD02B7">
                  <w:pPr>
                    <w:pStyle w:val="BoldText"/>
                  </w:pPr>
                  <w:r>
                    <w:t>Payroll Processing Package</w:t>
                  </w:r>
                </w:p>
              </w:tc>
              <w:tc>
                <w:tcPr>
                  <w:tcW w:w="300" w:type="dxa"/>
                </w:tcPr>
                <w:p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FD02B7" w:rsidP="00FD02B7">
                  <w:pPr>
                    <w:pStyle w:val="BoldText"/>
                  </w:pPr>
                  <w:r>
                    <w:t>Employer Tax Management</w:t>
                  </w:r>
                  <w:bookmarkStart w:id="0" w:name="_GoBack"/>
                  <w:bookmarkEnd w:id="0"/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C77929" w:rsidP="0035052D">
                  <w:pPr>
                    <w:pStyle w:val="BoldText"/>
                  </w:pPr>
                  <w:sdt>
                    <w:sdtPr>
                      <w:id w:val="-1508279534"/>
                      <w:placeholder>
                        <w:docPart w:val="5FBDCF4FD6E44B02A0C419989DBFB9DA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Other/Special Requests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915359" w:rsidP="00FD02B7">
                  <w:pPr>
                    <w:pStyle w:val="BoldText"/>
                  </w:pPr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C77929" w:rsidP="0035052D">
                  <w:pPr>
                    <w:pStyle w:val="BoldText"/>
                  </w:pPr>
                  <w:sdt>
                    <w:sdtPr>
                      <w:id w:val="-289365946"/>
                      <w:placeholder>
                        <w:docPart w:val="C71A5EE6FA5345639C124F72EFAAC575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Previous Customer?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C77929" w:rsidP="0035052D">
                  <w:pPr>
                    <w:pStyle w:val="BoldText"/>
                  </w:pPr>
                  <w:sdt>
                    <w:sdtPr>
                      <w:id w:val="1582561766"/>
                      <w:placeholder>
                        <w:docPart w:val="0B574585BC474CCBA9D1BAAECE95865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Referred by</w:t>
                      </w:r>
                    </w:sdtContent>
                  </w:sdt>
                </w:p>
              </w:tc>
            </w:tr>
          </w:tbl>
          <w:p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:rsidR="00265218" w:rsidRPr="00410E03" w:rsidRDefault="00265218" w:rsidP="00CF31BB"/>
        </w:tc>
      </w:tr>
    </w:tbl>
    <w:p w:rsidR="00463B35" w:rsidRPr="00410E03" w:rsidRDefault="00463B35" w:rsidP="00524D35"/>
    <w:sectPr w:rsidR="00463B35" w:rsidRPr="00410E03" w:rsidSect="00A02846">
      <w:headerReference w:type="default" r:id="rId10"/>
      <w:footerReference w:type="default" r:id="rId11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929" w:rsidRDefault="00C77929" w:rsidP="00CF31BB">
      <w:r>
        <w:separator/>
      </w:r>
    </w:p>
  </w:endnote>
  <w:endnote w:type="continuationSeparator" w:id="0">
    <w:p w:rsidR="00C77929" w:rsidRDefault="00C77929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40FAEDB9" wp14:editId="791224D1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1481BDBA" wp14:editId="3459EC33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DD7F946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67B33F9C" wp14:editId="690AA5F4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7A1DC01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</w:tr>
    <w:tr w:rsidR="00AE3FB7" w:rsidRPr="009F4149" w:rsidTr="002D3842">
      <w:tc>
        <w:tcPr>
          <w:tcW w:w="3596" w:type="dxa"/>
          <w:shd w:val="clear" w:color="auto" w:fill="auto"/>
          <w:vAlign w:val="center"/>
        </w:tcPr>
        <w:p w:rsidR="00AE3FB7" w:rsidRPr="009F4149" w:rsidRDefault="00F13783" w:rsidP="00F13783">
          <w:pPr>
            <w:pStyle w:val="Contacts"/>
          </w:pPr>
          <w:r>
            <w:t>www.hrpayrollexperts.com</w:t>
          </w:r>
        </w:p>
      </w:tc>
      <w:tc>
        <w:tcPr>
          <w:tcW w:w="3597" w:type="dxa"/>
          <w:shd w:val="clear" w:color="auto" w:fill="auto"/>
          <w:vAlign w:val="center"/>
        </w:tcPr>
        <w:p w:rsidR="00AE3FB7" w:rsidRPr="009F4149" w:rsidRDefault="00F13783" w:rsidP="00F13783">
          <w:pPr>
            <w:pStyle w:val="Contacts"/>
          </w:pPr>
          <w:r>
            <w:t>770-800-1866</w:t>
          </w:r>
        </w:p>
      </w:tc>
      <w:tc>
        <w:tcPr>
          <w:tcW w:w="3597" w:type="dxa"/>
          <w:shd w:val="clear" w:color="auto" w:fill="auto"/>
          <w:vAlign w:val="center"/>
        </w:tcPr>
        <w:p w:rsidR="00AE3FB7" w:rsidRPr="009F4149" w:rsidRDefault="00F13783" w:rsidP="00F13783">
          <w:pPr>
            <w:pStyle w:val="Contacts"/>
          </w:pPr>
          <w:r>
            <w:t>payrollsupport@hrpayrollexperts.com</w:t>
          </w:r>
        </w:p>
      </w:tc>
    </w:tr>
  </w:tbl>
  <w:p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FF0AFE5" wp14:editId="51123D20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7A33AC" id="Group 15" o:spid="_x0000_s1026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">
              <v:rect id="Rectangle 17" o:spid="_x0000_s1027" style="position:absolute;left:9239;top:9715;width:67843;height:9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QvcMA&#10;AADbAAAADwAAAGRycy9kb3ducmV2LnhtbERPTWvCQBC9F/wPywje6saAaU1dgwRELx5qQ6G3MTtN&#10;gtnZmF1N/PfdQqG3ebzPWWejacWdetdYVrCYRyCIS6sbrhQUH7vnVxDOI2tsLZOCBznINpOnNaba&#10;DvxO95OvRAhhl6KC2vsuldKVNRl0c9sRB+7b9gZ9gH0ldY9DCDetjKMokQYbDg01dpTXVF5ON6Mg&#10;LsZlPBx3q8+v4ryPkts1jylRajYdt28gPI3+X/znPugw/wV+fw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ZQvcMAAADbAAAADwAAAAAAAAAAAAAAAACYAgAAZHJzL2Rv&#10;d25yZXYueG1sUEsFBgAAAAAEAAQA9QAAAIgD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k8cAA&#10;AADbAAAADwAAAGRycy9kb3ducmV2LnhtbERPTYvCMBC9L/gfwgje1lRBV6qpSMHVPVpFr0MztqXN&#10;pDZZrf9+Iwh7m8f7nNW6N424U+cqywom4wgEcW51xYWC03H7uQDhPLLGxjIpeJKDdTL4WGGs7YMP&#10;dM98IUIIuxgVlN63sZQuL8mgG9uWOHBX2xn0AXaF1B0+Qrhp5DSK5tJgxaGhxJbSkvI6+zUKLq49&#10;mnTBs3R3qzO3235/nX+mSo2G/WYJwlPv/8Vv916H+RN4/RIOkM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TIk8cAAAADbAAAADwAAAAAAAAAAAAAAAACYAgAAZHJzL2Rvd25y&#10;ZXYueG1sUEsFBgAAAAAEAAQA9QAAAIUD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929" w:rsidRDefault="00C77929" w:rsidP="00CF31BB">
      <w:r>
        <w:separator/>
      </w:r>
    </w:p>
  </w:footnote>
  <w:footnote w:type="continuationSeparator" w:id="0">
    <w:p w:rsidR="00C77929" w:rsidRDefault="00C77929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B68" w:rsidRPr="008D65F1" w:rsidRDefault="008D65F1" w:rsidP="008D65F1">
    <w:pPr>
      <w:pStyle w:val="Header"/>
      <w:rPr>
        <w:b/>
        <w:color w:val="FFFFFF" w:themeColor="background1"/>
        <w:sz w:val="60"/>
        <w:szCs w:val="60"/>
      </w:rPr>
    </w:pPr>
    <w:r w:rsidRPr="008D65F1">
      <w:rPr>
        <w:b/>
        <w:noProof/>
        <w:color w:val="FFFFFF" w:themeColor="background1"/>
        <w:sz w:val="60"/>
        <w:szCs w:val="60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587AA11" wp14:editId="5DDC111C">
              <wp:simplePos x="0" y="0"/>
              <wp:positionH relativeFrom="margin">
                <wp:posOffset>-28575</wp:posOffset>
              </wp:positionH>
              <wp:positionV relativeFrom="paragraph">
                <wp:posOffset>-1774190</wp:posOffset>
              </wp:positionV>
              <wp:extent cx="6889158" cy="9745347"/>
              <wp:effectExtent l="0" t="0" r="26035" b="8255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9158" cy="9745347"/>
                        <a:chOff x="-31158" y="29844"/>
                        <a:chExt cx="6889158" cy="9745791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-31158" y="2633998"/>
                          <a:ext cx="6889158" cy="7141637"/>
                          <a:chOff x="-31160" y="-128252"/>
                          <a:chExt cx="6889330" cy="7141649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-31160" y="-128252"/>
                            <a:ext cx="6886112" cy="7141649"/>
                            <a:chOff x="-31160" y="-142882"/>
                            <a:chExt cx="6886112" cy="7141649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-31160" y="-142882"/>
                              <a:ext cx="6785610" cy="693547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-31158" y="29844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4B4C7C" id="Group 13" o:spid="_x0000_s1026" style="position:absolute;margin-left:-2.25pt;margin-top:-139.7pt;width:542.45pt;height:767.35pt;z-index:-251650560;mso-position-horizontal-relative:margin;mso-width-relative:margin;mso-height-relative:margin" coordorigin="-311,298" coordsize="68891,97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">
              <v:group id="Group 2" o:spid="_x0000_s1027" style="position:absolute;left:-311;top:26339;width:68891;height:71417" coordorigin="-311,-1282" coordsize="68893,71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group id="Group 1" o:spid="_x0000_s1028" style="position:absolute;left:-311;top:-1282;width:68860;height:71415" coordorigin="-311,-1428" coordsize="68861,71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Rectangle" o:spid="_x0000_s1029" style="position:absolute;left:731;top:-146;width:67818;height:70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z3r0A&#10;AADbAAAADwAAAGRycy9kb3ducmV2LnhtbERPSwrCMBDdC94hjOBGNLULkdooKhS6EvwcYGjGttpM&#10;ShNrvb1ZCC4f75/uBtOInjpXW1awXEQgiAuray4V3K7ZfA3CeWSNjWVS8CEHu+14lGKi7ZvP1F98&#10;KUIIuwQVVN63iZSuqMigW9iWOHB32xn0AXal1B2+Q7hpZBxFK2mw5tBQYUvHiorn5WUUXGflOd9z&#10;o7NDHvef4+P1zPKTUtPJsN+A8DT4v/jnzrWCOKwPX8IPkN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Bdz3r0AAADbAAAADwAAAAAAAAAAAAAAAACYAgAAZHJzL2Rvd25yZXYu&#10;eG1sUEsFBgAAAAAEAAQA9QAAAIIDAAAAAA==&#10;" fillcolor="#17365d [2415]" stroked="f" strokeweight="1pt">
                    <v:fill opacity="13107f"/>
                    <v:stroke miterlimit="4"/>
                    <v:path arrowok="t"/>
                    <v:textbox inset="3pt,3pt,3pt,3pt"/>
                  </v:rect>
                  <v:rect id="Rectangle" o:spid="_x0000_s1030" style="position:absolute;left:-311;top:-1428;width:67855;height:693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0twsMA&#10;AADbAAAADwAAAGRycy9kb3ducmV2LnhtbESPQWsCMRSE74X+h/AK3mp2PUi7GheRCoILorZ4fWye&#10;u4ubl20SNf77plDocZiZb5h5GU0vbuR8Z1lBPs5AENdWd9wo+DyuX99A+ICssbdMCh7koVw8P82x&#10;0PbOe7odQiMShH2BCtoQhkJKX7dk0I/tQJy8s3UGQ5KukdrhPcFNLydZNpUGO04LLQ60aqm+HK5G&#10;wQfvH/Grcjuu+LSrsqjt9vtdqdFLXM5ABIrhP/zX3mgFkxx+v6Qf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0twsMAAADbAAAADwAAAAAAAAAAAAAAAACYAgAAZHJzL2Rv&#10;d25yZXYueG1sUEsFBgAAAAAEAAQA9QAAAIgDAAAAAA==&#10;" fillcolor="white [3201]" strokecolor="black [3200]" strokeweight="1pt"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xwO8MA&#10;AADbAAAADwAAAGRycy9kb3ducmV2LnhtbESPQWvCQBSE74L/YXlCb7ox0Cqpq5RAmno0lvb6yL4m&#10;wezbmN0m6b93C4LHYWa+YXaHybRioN41lhWsVxEI4tLqhisFn+dsuQXhPLLG1jIp+CMHh/18tsNE&#10;25FPNBS+EgHCLkEFtfddIqUrazLoVrYjDt6P7Q36IPtK6h7HADetjKPoRRpsOCzU2FFaU3kpfo2C&#10;b9edTbrl5zS/XgqXZ++br2Os1NNiensF4Wnyj/C9/aEVxDH8fwk/QO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xwO8MAAADbAAAADwAAAAAAAAAAAAAAAACYAgAAZHJzL2Rv&#10;d25yZXYueG1sUEsFBgAAAAAEAAQA9QAAAIgD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izrcMA&#10;AADaAAAADwAAAGRycy9kb3ducmV2LnhtbESPwWrDMBBE74X8g9hAb42cQtrgRDYhEFroKW4OyW2x&#10;NpYTa2Uk1Xb/vioUehxm5g2zLSfbiYF8aB0rWC4yEMS10y03Ck6fh6c1iBCRNXaOScE3BSiL2cMW&#10;c+1GPtJQxUYkCIccFZgY+1zKUBuyGBauJ07e1XmLMUnfSO1xTHDbyecse5EWW04LBnvaG6rv1ZdV&#10;cG5XVfOmx0sfhvoWlscPM/pXpR7n024DItIU/8N/7XetYAW/V9IN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izrcMAAADaAAAADwAAAAAAAAAAAAAAAACYAgAAZHJzL2Rv&#10;d25yZXYueG1sUEsFBgAAAAAEAAQA9QAAAIgD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left:-311;top:298;width:68573;height:27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y47PEAAAA2wAAAA8AAABkcnMvZG93bnJldi54bWxEj09rAkEMxe8Fv8MQoRfRWRVKuzpKWxAK&#10;gtBV8Bp3sn9wJ7PMTHX77ZuD0FvCe3nvl/V2cJ26UYitZwPzWQaKuPS25drA6bibvoKKCdli55kM&#10;/FKE7Wb0tMbc+jt/061ItZIQjjkaaFLqc61j2ZDDOPM9sWiVDw6TrKHWNuBdwl2nF1n2oh22LA0N&#10;9vTZUHktfpyBQ5icJzt+O1VczRfL4rxPH/5izPN4eF+BSjSkf/Pj+ssKvtDLLzKA3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y47PEAAAA2wAAAA8AAAAAAAAAAAAAAAAA&#10;nwIAAGRycy9kb3ducmV2LnhtbFBLBQYAAAAABAAEAPcAAACQAwAAAAA=&#10;">
                <v:imagedata r:id="rId2" o:title="" croptop="1f" cropbottom="23345f" cropright="455f"/>
                <v:path arrowok="t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oqgMEA&#10;AADbAAAADwAAAGRycy9kb3ducmV2LnhtbERPTWvCQBC9C/0PyxS8BN1opUjqKiUipEe10PY27I5J&#10;aHY2ZNcY/70rCN7m8T5ntRlsI3rqfO1YwWyagiDWztRcKvg+7iZLED4gG2wck4IredisX0YrzIy7&#10;8J76QyhFDGGfoYIqhDaT0uuKLPqpa4kjd3KdxRBhV0rT4SWG20bO0/RdWqw5NlTYUl6R/j+crYK8&#10;yGc/yP3p9/ilkyLZJn/67azU+HX4/AARaAhP8cNdmDh/Af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KKoDBAAAA2wAAAA8AAAAAAAAAAAAAAAAAmAIAAGRycy9kb3du&#10;cmV2LnhtbFBLBQYAAAAABAAEAPUAAACGAw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  <w10:wrap anchorx="margin"/>
            </v:group>
          </w:pict>
        </mc:Fallback>
      </mc:AlternateContent>
    </w:r>
    <w:r w:rsidRPr="008D65F1">
      <w:rPr>
        <w:b/>
        <w:noProof/>
        <w:color w:val="FFFFFF" w:themeColor="background1"/>
        <w:sz w:val="60"/>
        <w:szCs w:val="60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B9F8E61" wp14:editId="0B603140">
              <wp:simplePos x="0" y="0"/>
              <wp:positionH relativeFrom="column">
                <wp:posOffset>419100</wp:posOffset>
              </wp:positionH>
              <wp:positionV relativeFrom="paragraph">
                <wp:posOffset>-229870</wp:posOffset>
              </wp:positionV>
              <wp:extent cx="636608" cy="381965"/>
              <wp:effectExtent l="0" t="0" r="0" b="0"/>
              <wp:wrapNone/>
              <wp:docPr id="12" name="Shape" descr="icon of holding hand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207F14" id="Shape" o:spid="_x0000_s1026" alt="icon of holding hands" style="position:absolute;margin-left:33pt;margin-top:-18.1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  <w:r w:rsidRPr="008D65F1">
      <w:rPr>
        <w:b/>
        <w:color w:val="FFFFFF" w:themeColor="background1"/>
        <w:sz w:val="60"/>
        <w:szCs w:val="60"/>
      </w:rPr>
      <w:t>HR PAYROLL EXPERTS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5F1"/>
    <w:rsid w:val="0005135F"/>
    <w:rsid w:val="000C75BF"/>
    <w:rsid w:val="001034AB"/>
    <w:rsid w:val="00110721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D3842"/>
    <w:rsid w:val="003071A0"/>
    <w:rsid w:val="00337C0F"/>
    <w:rsid w:val="0035052D"/>
    <w:rsid w:val="00366F6D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A6806"/>
    <w:rsid w:val="005D124E"/>
    <w:rsid w:val="00643F5A"/>
    <w:rsid w:val="00684557"/>
    <w:rsid w:val="006859BF"/>
    <w:rsid w:val="006A7299"/>
    <w:rsid w:val="006C7D64"/>
    <w:rsid w:val="006D43A7"/>
    <w:rsid w:val="0071089C"/>
    <w:rsid w:val="007B52D2"/>
    <w:rsid w:val="007C1F7D"/>
    <w:rsid w:val="007D4902"/>
    <w:rsid w:val="00835DE8"/>
    <w:rsid w:val="008C5804"/>
    <w:rsid w:val="008D3EE1"/>
    <w:rsid w:val="008D65F1"/>
    <w:rsid w:val="00915359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77929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13783"/>
    <w:rsid w:val="00F27B67"/>
    <w:rsid w:val="00FB3407"/>
    <w:rsid w:val="00FC0271"/>
    <w:rsid w:val="00FD02B7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CA5D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ecial%20Needs\Downloads\tf89431078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D19DFF11AA541158813138E74C7A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90D3C-D39C-48AA-891F-457D6A6B4AB8}"/>
      </w:docPartPr>
      <w:docPartBody>
        <w:p w:rsidR="00000000" w:rsidRDefault="00041782">
          <w:pPr>
            <w:pStyle w:val="2D19DFF11AA541158813138E74C7A889"/>
          </w:pPr>
          <w:r w:rsidRPr="009F4149">
            <w:t>Client Intake Form</w:t>
          </w:r>
        </w:p>
      </w:docPartBody>
    </w:docPart>
    <w:docPart>
      <w:docPartPr>
        <w:name w:val="4DE7782F3B4B4F84BDCF83CBC807A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75AF4-57CC-4E7A-8988-F7D5FB2A3C3B}"/>
      </w:docPartPr>
      <w:docPartBody>
        <w:p w:rsidR="00000000" w:rsidRDefault="00041782">
          <w:pPr>
            <w:pStyle w:val="4DE7782F3B4B4F84BDCF83CBC807A9B5"/>
          </w:pPr>
          <w:r w:rsidRPr="009F4149">
            <w:t>Date</w:t>
          </w:r>
        </w:p>
      </w:docPartBody>
    </w:docPart>
    <w:docPart>
      <w:docPartPr>
        <w:name w:val="F5A8E79C3BFA455C82F7732B8F5CB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BAC7F-A9D8-4313-AA05-33B1BD942150}"/>
      </w:docPartPr>
      <w:docPartBody>
        <w:p w:rsidR="00000000" w:rsidRDefault="00041782">
          <w:pPr>
            <w:pStyle w:val="F5A8E79C3BFA455C82F7732B8F5CB73D"/>
          </w:pPr>
          <w:r w:rsidRPr="009F4149">
            <w:t>Agent/Representative Name</w:t>
          </w:r>
        </w:p>
      </w:docPartBody>
    </w:docPart>
    <w:docPart>
      <w:docPartPr>
        <w:name w:val="FBB2D88733A8447685B2769BB2455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ADC0C-9C66-492C-A21A-DAC061B031EE}"/>
      </w:docPartPr>
      <w:docPartBody>
        <w:p w:rsidR="00000000" w:rsidRDefault="00041782">
          <w:pPr>
            <w:pStyle w:val="FBB2D88733A8447685B2769BB245579E"/>
          </w:pPr>
          <w:r w:rsidRPr="009F4149">
            <w:t>Client Information</w:t>
          </w:r>
        </w:p>
      </w:docPartBody>
    </w:docPart>
    <w:docPart>
      <w:docPartPr>
        <w:name w:val="EB6BCFB0AC1749D58232E15196ED6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7B3AE-F912-47B1-B81A-1EB45EC101E4}"/>
      </w:docPartPr>
      <w:docPartBody>
        <w:p w:rsidR="00000000" w:rsidRDefault="00041782">
          <w:pPr>
            <w:pStyle w:val="EB6BCFB0AC1749D58232E15196ED66CF"/>
          </w:pPr>
          <w:r w:rsidRPr="009F4149">
            <w:t>Email Address</w:t>
          </w:r>
        </w:p>
      </w:docPartBody>
    </w:docPart>
    <w:docPart>
      <w:docPartPr>
        <w:name w:val="1C1032C57E6A437F9DBCE58BFD411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B3C9C-E0EB-489E-92CE-A3F8651EE0B6}"/>
      </w:docPartPr>
      <w:docPartBody>
        <w:p w:rsidR="00000000" w:rsidRDefault="00041782">
          <w:pPr>
            <w:pStyle w:val="1C1032C57E6A437F9DBCE58BFD411CDB"/>
          </w:pPr>
          <w:r w:rsidRPr="00410E03">
            <w:t>Address</w:t>
          </w:r>
        </w:p>
      </w:docPartBody>
    </w:docPart>
    <w:docPart>
      <w:docPartPr>
        <w:name w:val="D831D4655F8E402A888ABE28B16B0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89D88-F489-48DB-BFB0-E2A08226EACC}"/>
      </w:docPartPr>
      <w:docPartBody>
        <w:p w:rsidR="00000000" w:rsidRDefault="00041782">
          <w:pPr>
            <w:pStyle w:val="D831D4655F8E402A888ABE28B16B0B5B"/>
          </w:pPr>
          <w:r w:rsidRPr="009F4149">
            <w:t>City</w:t>
          </w:r>
        </w:p>
      </w:docPartBody>
    </w:docPart>
    <w:docPart>
      <w:docPartPr>
        <w:name w:val="F9D768CC63D74C239D4C40664D620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796EF-2966-4305-B1D4-E1BBA1ECD9AC}"/>
      </w:docPartPr>
      <w:docPartBody>
        <w:p w:rsidR="00000000" w:rsidRDefault="00041782">
          <w:pPr>
            <w:pStyle w:val="F9D768CC63D74C239D4C40664D6209EF"/>
          </w:pPr>
          <w:r w:rsidRPr="009F4149">
            <w:t>State.</w:t>
          </w:r>
        </w:p>
      </w:docPartBody>
    </w:docPart>
    <w:docPart>
      <w:docPartPr>
        <w:name w:val="7620D56F23A8419D93C1FF188D4C76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5A5C2-0B91-4F79-91ED-87BC0D3D018B}"/>
      </w:docPartPr>
      <w:docPartBody>
        <w:p w:rsidR="00000000" w:rsidRDefault="00041782">
          <w:pPr>
            <w:pStyle w:val="7620D56F23A8419D93C1FF188D4C76D2"/>
          </w:pPr>
          <w:r w:rsidRPr="009F4149">
            <w:t>ZIP Code</w:t>
          </w:r>
        </w:p>
      </w:docPartBody>
    </w:docPart>
    <w:docPart>
      <w:docPartPr>
        <w:name w:val="836C123C9018484AA053594A719E8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35DC3-B63E-4997-A947-335CECE3C0CB}"/>
      </w:docPartPr>
      <w:docPartBody>
        <w:p w:rsidR="00000000" w:rsidRDefault="00041782">
          <w:pPr>
            <w:pStyle w:val="836C123C9018484AA053594A719E8C5C"/>
          </w:pPr>
          <w:r w:rsidRPr="00410E03">
            <w:t>Occupation/Business Type</w:t>
          </w:r>
        </w:p>
      </w:docPartBody>
    </w:docPart>
    <w:docPart>
      <w:docPartPr>
        <w:name w:val="5FBDCF4FD6E44B02A0C419989DBFB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9B2CED-57EE-457A-AA5F-69089561CF6C}"/>
      </w:docPartPr>
      <w:docPartBody>
        <w:p w:rsidR="00000000" w:rsidRDefault="00041782">
          <w:pPr>
            <w:pStyle w:val="5FBDCF4FD6E44B02A0C419989DBFB9DA"/>
          </w:pPr>
          <w:r w:rsidRPr="00410E03">
            <w:t>Other/Special Requests</w:t>
          </w:r>
        </w:p>
      </w:docPartBody>
    </w:docPart>
    <w:docPart>
      <w:docPartPr>
        <w:name w:val="C71A5EE6FA5345639C124F72EFAAC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49B2B-E770-4C00-91B9-5B332F3BCCE0}"/>
      </w:docPartPr>
      <w:docPartBody>
        <w:p w:rsidR="00000000" w:rsidRDefault="00041782">
          <w:pPr>
            <w:pStyle w:val="C71A5EE6FA5345639C124F72EFAAC575"/>
          </w:pPr>
          <w:r w:rsidRPr="00410E03">
            <w:t>Previous Customer?</w:t>
          </w:r>
        </w:p>
      </w:docPartBody>
    </w:docPart>
    <w:docPart>
      <w:docPartPr>
        <w:name w:val="0B574585BC474CCBA9D1BAAECE958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B9350-B05E-4970-8996-ECB03B4A6987}"/>
      </w:docPartPr>
      <w:docPartBody>
        <w:p w:rsidR="00000000" w:rsidRDefault="00041782">
          <w:pPr>
            <w:pStyle w:val="0B574585BC474CCBA9D1BAAECE95865E"/>
          </w:pPr>
          <w:r w:rsidRPr="00410E03">
            <w:t>Referred by</w:t>
          </w:r>
        </w:p>
      </w:docPartBody>
    </w:docPart>
    <w:docPart>
      <w:docPartPr>
        <w:name w:val="DCADE7974D8C4B04A3A0E78339D3B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2BEEE-E34A-42F2-9ECD-01C81F81D7D5}"/>
      </w:docPartPr>
      <w:docPartBody>
        <w:p w:rsidR="00000000" w:rsidRDefault="008241A0" w:rsidP="008241A0">
          <w:pPr>
            <w:pStyle w:val="DCADE7974D8C4B04A3A0E78339D3BEB3"/>
          </w:pPr>
          <w:r w:rsidRPr="009F4149">
            <w:t>Agent/Representative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1A0"/>
    <w:rsid w:val="00041782"/>
    <w:rsid w:val="00824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19DFF11AA541158813138E74C7A889">
    <w:name w:val="2D19DFF11AA541158813138E74C7A889"/>
  </w:style>
  <w:style w:type="paragraph" w:customStyle="1" w:styleId="4DE7782F3B4B4F84BDCF83CBC807A9B5">
    <w:name w:val="4DE7782F3B4B4F84BDCF83CBC807A9B5"/>
  </w:style>
  <w:style w:type="paragraph" w:customStyle="1" w:styleId="F5A8E79C3BFA455C82F7732B8F5CB73D">
    <w:name w:val="F5A8E79C3BFA455C82F7732B8F5CB73D"/>
  </w:style>
  <w:style w:type="paragraph" w:customStyle="1" w:styleId="0558DB9AE17A455C8E42E98182E5F26F">
    <w:name w:val="0558DB9AE17A455C8E42E98182E5F26F"/>
  </w:style>
  <w:style w:type="paragraph" w:customStyle="1" w:styleId="C110673B2B1C41089E240291105B7385">
    <w:name w:val="C110673B2B1C41089E240291105B7385"/>
  </w:style>
  <w:style w:type="paragraph" w:customStyle="1" w:styleId="FBB2D88733A8447685B2769BB245579E">
    <w:name w:val="FBB2D88733A8447685B2769BB245579E"/>
  </w:style>
  <w:style w:type="paragraph" w:customStyle="1" w:styleId="12841C36BF2847C19A5C7E5FAEDCDD8F">
    <w:name w:val="12841C36BF2847C19A5C7E5FAEDCDD8F"/>
  </w:style>
  <w:style w:type="paragraph" w:customStyle="1" w:styleId="813076061EAE4E80A37A4812FE29AB5A">
    <w:name w:val="813076061EAE4E80A37A4812FE29AB5A"/>
  </w:style>
  <w:style w:type="paragraph" w:customStyle="1" w:styleId="EB6BCFB0AC1749D58232E15196ED66CF">
    <w:name w:val="EB6BCFB0AC1749D58232E15196ED66CF"/>
  </w:style>
  <w:style w:type="paragraph" w:customStyle="1" w:styleId="1C1032C57E6A437F9DBCE58BFD411CDB">
    <w:name w:val="1C1032C57E6A437F9DBCE58BFD411CDB"/>
  </w:style>
  <w:style w:type="paragraph" w:customStyle="1" w:styleId="D831D4655F8E402A888ABE28B16B0B5B">
    <w:name w:val="D831D4655F8E402A888ABE28B16B0B5B"/>
  </w:style>
  <w:style w:type="paragraph" w:customStyle="1" w:styleId="F9D768CC63D74C239D4C40664D6209EF">
    <w:name w:val="F9D768CC63D74C239D4C40664D6209EF"/>
  </w:style>
  <w:style w:type="paragraph" w:customStyle="1" w:styleId="7620D56F23A8419D93C1FF188D4C76D2">
    <w:name w:val="7620D56F23A8419D93C1FF188D4C76D2"/>
  </w:style>
  <w:style w:type="paragraph" w:customStyle="1" w:styleId="836C123C9018484AA053594A719E8C5C">
    <w:name w:val="836C123C9018484AA053594A719E8C5C"/>
  </w:style>
  <w:style w:type="paragraph" w:customStyle="1" w:styleId="C266AFD76C354F4C95FB629C3814D40A">
    <w:name w:val="C266AFD76C354F4C95FB629C3814D40A"/>
  </w:style>
  <w:style w:type="paragraph" w:customStyle="1" w:styleId="88C8B6E36F384F6F9D0CC206EFB87116">
    <w:name w:val="88C8B6E36F384F6F9D0CC206EFB87116"/>
  </w:style>
  <w:style w:type="paragraph" w:customStyle="1" w:styleId="398E0A6F2687483A878C2415FDFCC88C">
    <w:name w:val="398E0A6F2687483A878C2415FDFCC88C"/>
  </w:style>
  <w:style w:type="paragraph" w:customStyle="1" w:styleId="44CE3ACED8314C73A45D23CAC6467050">
    <w:name w:val="44CE3ACED8314C73A45D23CAC6467050"/>
  </w:style>
  <w:style w:type="paragraph" w:customStyle="1" w:styleId="5FBDCF4FD6E44B02A0C419989DBFB9DA">
    <w:name w:val="5FBDCF4FD6E44B02A0C419989DBFB9DA"/>
  </w:style>
  <w:style w:type="paragraph" w:customStyle="1" w:styleId="EE7E8CD3BB95471BBC240C692167673B">
    <w:name w:val="EE7E8CD3BB95471BBC240C692167673B"/>
  </w:style>
  <w:style w:type="paragraph" w:customStyle="1" w:styleId="C71A5EE6FA5345639C124F72EFAAC575">
    <w:name w:val="C71A5EE6FA5345639C124F72EFAAC575"/>
  </w:style>
  <w:style w:type="paragraph" w:customStyle="1" w:styleId="0B574585BC474CCBA9D1BAAECE95865E">
    <w:name w:val="0B574585BC474CCBA9D1BAAECE95865E"/>
  </w:style>
  <w:style w:type="paragraph" w:customStyle="1" w:styleId="DCADE7974D8C4B04A3A0E78339D3BEB3">
    <w:name w:val="DCADE7974D8C4B04A3A0E78339D3BEB3"/>
    <w:rsid w:val="008241A0"/>
  </w:style>
  <w:style w:type="paragraph" w:customStyle="1" w:styleId="E3EEF049329C460C975A07A1B4907CE4">
    <w:name w:val="E3EEF049329C460C975A07A1B4907CE4"/>
    <w:rsid w:val="008241A0"/>
  </w:style>
  <w:style w:type="paragraph" w:customStyle="1" w:styleId="C1748D33F3074C7B92A5F686B2D85EF9">
    <w:name w:val="C1748D33F3074C7B92A5F686B2D85EF9"/>
    <w:rsid w:val="008241A0"/>
  </w:style>
  <w:style w:type="paragraph" w:customStyle="1" w:styleId="9B9AC2163D224BA7A37E62FAEF109FA2">
    <w:name w:val="9B9AC2163D224BA7A37E62FAEF109FA2"/>
    <w:rsid w:val="008241A0"/>
  </w:style>
  <w:style w:type="paragraph" w:customStyle="1" w:styleId="F930564D8AC745C1876EAAFE0A92E1C6">
    <w:name w:val="F930564D8AC745C1876EAAFE0A92E1C6"/>
    <w:rsid w:val="008241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9B4451D-C17C-4110-ACAF-AFD6A4F05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tf89431078_win32</Template>
  <TotalTime>0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HR Payroll Experts Client Intake Form</vt:lpstr>
    </vt:vector>
  </TitlesOfParts>
  <Company/>
  <LinksUpToDate>false</LinksUpToDate>
  <CharactersWithSpaces>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HR Payroll Experts Client Intake Form</dc:title>
  <dc:subject/>
  <dc:creator/>
  <cp:keywords/>
  <dc:description/>
  <cp:lastModifiedBy/>
  <cp:revision>1</cp:revision>
  <dcterms:created xsi:type="dcterms:W3CDTF">2020-11-02T21:54:00Z</dcterms:created>
  <dcterms:modified xsi:type="dcterms:W3CDTF">2020-11-02T22:36:00Z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