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f52121ad5ee48ec" Type="http://schemas.microsoft.com/office/2007/relationships/ui/extensibility" Target="customUI/customUI1455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0080"/>
        <w:gridCol w:w="1820"/>
        <w:gridCol w:w="2500"/>
      </w:tblGrid>
      <w:tr w:rsidR="00EB29B2" w14:paraId="4F7420DA" w14:textId="77777777" w:rsidTr="00FC2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tcW w:w="3500" w:type="pct"/>
            <w:tcBorders>
              <w:bottom w:val="single" w:sz="8" w:space="0" w:color="BFBFBF" w:themeColor="background1" w:themeShade="BF"/>
            </w:tcBorders>
          </w:tcPr>
          <w:p w14:paraId="7F206C5E" w14:textId="32469D72" w:rsidR="00EB29B2" w:rsidRDefault="00FC2D84" w:rsidP="002A4CAA">
            <w:pPr>
              <w:pStyle w:val="Month"/>
              <w:tabs>
                <w:tab w:val="right" w:pos="11670"/>
              </w:tabs>
              <w:spacing w:after="40"/>
              <w:jc w:val="left"/>
            </w:pPr>
            <w:r>
              <w:rPr>
                <w:sz w:val="32"/>
                <w:szCs w:val="32"/>
              </w:rPr>
              <w:t xml:space="preserve">       Monthly Calendar -Ferry Hill Center </w:t>
            </w:r>
            <w:r>
              <w:t xml:space="preserve">          </w:t>
            </w:r>
          </w:p>
        </w:tc>
        <w:tc>
          <w:tcPr>
            <w:tcW w:w="1500" w:type="pct"/>
            <w:gridSpan w:val="2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14:paraId="19EA6011" w14:textId="621B11BA" w:rsidR="00EB29B2" w:rsidRPr="006D6B06" w:rsidRDefault="00737299" w:rsidP="00737299">
            <w:pPr>
              <w:pStyle w:val="Year"/>
              <w:spacing w:after="40"/>
              <w:jc w:val="center"/>
              <w:rPr>
                <w:sz w:val="36"/>
                <w:szCs w:val="36"/>
              </w:rPr>
            </w:pPr>
            <w:r w:rsidRPr="006D6B06">
              <w:rPr>
                <w:sz w:val="36"/>
                <w:szCs w:val="36"/>
              </w:rPr>
              <w:t>January 2023</w:t>
            </w:r>
          </w:p>
        </w:tc>
      </w:tr>
      <w:tr w:rsidR="00EB29B2" w14:paraId="3B96551B" w14:textId="77777777" w:rsidTr="006D6B06">
        <w:trPr>
          <w:trHeight w:val="68"/>
        </w:trPr>
        <w:tc>
          <w:tcPr>
            <w:tcW w:w="4132" w:type="pct"/>
            <w:gridSpan w:val="2"/>
            <w:tcBorders>
              <w:top w:val="single" w:sz="8" w:space="0" w:color="BFBFBF" w:themeColor="background1" w:themeShade="BF"/>
              <w:bottom w:val="nil"/>
            </w:tcBorders>
          </w:tcPr>
          <w:p w14:paraId="351D1946" w14:textId="77777777" w:rsidR="00EB29B2" w:rsidRDefault="00EB29B2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14:paraId="385F503F" w14:textId="77777777" w:rsidR="00EB29B2" w:rsidRDefault="00EB29B2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EB29B2" w14:paraId="1FDFDA9B" w14:textId="77777777" w:rsidTr="00EB29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114BCCF2" w14:textId="77777777" w:rsidR="00EB29B2" w:rsidRDefault="00BD1586">
            <w:pPr>
              <w:pStyle w:val="Days"/>
            </w:pPr>
            <w:sdt>
              <w:sdtPr>
                <w:id w:val="1830477086"/>
                <w:placeholder>
                  <w:docPart w:val="067A28E24F104278A2B27AB34C790B1A"/>
                </w:placeholder>
                <w:temporary/>
                <w:showingPlcHdr/>
                <w15:appearance w15:val="hidden"/>
              </w:sdtPr>
              <w:sdtEndPr/>
              <w:sdtContent>
                <w:r w:rsidR="004D589B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2402151D" w14:textId="77777777" w:rsidR="00EB29B2" w:rsidRDefault="00BD1586">
            <w:pPr>
              <w:pStyle w:val="Days"/>
            </w:pPr>
            <w:sdt>
              <w:sdtPr>
                <w:id w:val="1049036045"/>
                <w:placeholder>
                  <w:docPart w:val="31E0B5A3F76745C9A987554D1F20D7AC"/>
                </w:placeholder>
                <w:temporary/>
                <w:showingPlcHdr/>
                <w15:appearance w15:val="hidden"/>
              </w:sdtPr>
              <w:sdtEndPr/>
              <w:sdtContent>
                <w:r w:rsidR="004D589B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7EF0D206" w14:textId="77777777" w:rsidR="00EB29B2" w:rsidRDefault="00BD1586">
            <w:pPr>
              <w:pStyle w:val="Days"/>
            </w:pPr>
            <w:sdt>
              <w:sdtPr>
                <w:id w:val="513506771"/>
                <w:placeholder>
                  <w:docPart w:val="26C9D106A302474F926A6972B1AFCD66"/>
                </w:placeholder>
                <w:temporary/>
                <w:showingPlcHdr/>
                <w15:appearance w15:val="hidden"/>
              </w:sdtPr>
              <w:sdtEndPr/>
              <w:sdtContent>
                <w:r w:rsidR="004D589B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77B61DDF" w14:textId="77777777" w:rsidR="00EB29B2" w:rsidRDefault="00BD1586">
            <w:pPr>
              <w:pStyle w:val="Days"/>
            </w:pPr>
            <w:sdt>
              <w:sdtPr>
                <w:id w:val="1506241252"/>
                <w:placeholder>
                  <w:docPart w:val="A554B816B0EE4457BF7D4ACDE178548B"/>
                </w:placeholder>
                <w:temporary/>
                <w:showingPlcHdr/>
                <w15:appearance w15:val="hidden"/>
              </w:sdtPr>
              <w:sdtEndPr/>
              <w:sdtContent>
                <w:r w:rsidR="004D589B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20A4F138" w14:textId="77777777" w:rsidR="00EB29B2" w:rsidRDefault="00BD1586">
            <w:pPr>
              <w:pStyle w:val="Days"/>
            </w:pPr>
            <w:sdt>
              <w:sdtPr>
                <w:id w:val="366961532"/>
                <w:placeholder>
                  <w:docPart w:val="C04588B9F724476CB764D6043E04CA98"/>
                </w:placeholder>
                <w:temporary/>
                <w:showingPlcHdr/>
                <w15:appearance w15:val="hidden"/>
              </w:sdtPr>
              <w:sdtEndPr/>
              <w:sdtContent>
                <w:r w:rsidR="004D589B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72C6B8E6" w14:textId="77777777" w:rsidR="00EB29B2" w:rsidRDefault="00BD1586">
            <w:pPr>
              <w:pStyle w:val="Days"/>
            </w:pPr>
            <w:sdt>
              <w:sdtPr>
                <w:id w:val="-703411913"/>
                <w:placeholder>
                  <w:docPart w:val="E7B3A16D052640A3A98575AD85565BB5"/>
                </w:placeholder>
                <w:temporary/>
                <w:showingPlcHdr/>
                <w15:appearance w15:val="hidden"/>
              </w:sdtPr>
              <w:sdtEndPr/>
              <w:sdtContent>
                <w:r w:rsidR="004D589B">
                  <w:t>Saturday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4CB03B4D" w14:textId="77777777" w:rsidR="00EB29B2" w:rsidRDefault="00BD1586">
            <w:pPr>
              <w:pStyle w:val="Days"/>
            </w:pPr>
            <w:sdt>
              <w:sdtPr>
                <w:id w:val="-1559472048"/>
                <w:placeholder>
                  <w:docPart w:val="EC1B340EFFB042DBBC2DA69743D786BD"/>
                </w:placeholder>
                <w:temporary/>
                <w:showingPlcHdr/>
                <w15:appearance w15:val="hidden"/>
              </w:sdtPr>
              <w:sdtEndPr/>
              <w:sdtContent>
                <w:r w:rsidR="004D589B">
                  <w:t>Sunday</w:t>
                </w:r>
              </w:sdtContent>
            </w:sdt>
          </w:p>
        </w:tc>
      </w:tr>
      <w:tr w:rsidR="00EB29B2" w14:paraId="33BB3436" w14:textId="77777777" w:rsidTr="00EB29B2">
        <w:tc>
          <w:tcPr>
            <w:tcW w:w="714" w:type="pct"/>
            <w:tcBorders>
              <w:bottom w:val="nil"/>
            </w:tcBorders>
          </w:tcPr>
          <w:p w14:paraId="69D239C8" w14:textId="34D54129" w:rsidR="00EB29B2" w:rsidRDefault="00FC2D84" w:rsidP="001964C5">
            <w:pPr>
              <w:pStyle w:val="Dates"/>
              <w:jc w:val="center"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43195BD" wp14:editId="2D4A5751">
                  <wp:extent cx="730347" cy="298579"/>
                  <wp:effectExtent l="0" t="0" r="0" b="6350"/>
                  <wp:docPr id="4" name="Picture 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05" cy="3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589B">
              <w:fldChar w:fldCharType="begin"/>
            </w:r>
            <w:r w:rsidR="004D589B">
              <w:instrText xml:space="preserve"> IF </w:instrText>
            </w:r>
            <w:r w:rsidR="004D589B">
              <w:fldChar w:fldCharType="begin"/>
            </w:r>
            <w:r w:rsidR="004D589B">
              <w:instrText xml:space="preserve"> DocVariable MonthStart \@ dddd </w:instrText>
            </w:r>
            <w:r w:rsidR="004D589B">
              <w:fldChar w:fldCharType="separate"/>
            </w:r>
            <w:r w:rsidR="00E81311">
              <w:instrText>Sunday</w:instrText>
            </w:r>
            <w:r w:rsidR="004D589B">
              <w:fldChar w:fldCharType="end"/>
            </w:r>
            <w:r w:rsidR="004D589B">
              <w:instrText xml:space="preserve"> = "Monday" 1 ""</w:instrText>
            </w:r>
            <w:r w:rsidR="004D589B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0FFA6D1" w14:textId="212E052D" w:rsidR="00EB29B2" w:rsidRDefault="004D589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81311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E8131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AAF6EC1" w14:textId="2C9FF39B" w:rsidR="00EB29B2" w:rsidRDefault="004D589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81311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E8131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EA463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73898E3" w14:textId="1783FEA9" w:rsidR="00EB29B2" w:rsidRDefault="004D589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81311">
              <w:instrText>Sunday</w:instrText>
            </w:r>
            <w:r>
              <w:fldChar w:fldCharType="end"/>
            </w:r>
            <w:r>
              <w:instrText xml:space="preserve"> 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E8131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4128E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14E0DD6" w14:textId="7864F538" w:rsidR="00EB29B2" w:rsidRDefault="004D589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81311">
              <w:instrText>Sunday</w:instrText>
            </w:r>
            <w:r>
              <w:fldChar w:fldCharType="end"/>
            </w:r>
            <w:r>
              <w:instrText xml:space="preserve">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E8131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4128E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A75AE9F" w14:textId="050101E6" w:rsidR="00EB29B2" w:rsidRDefault="004D589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81311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E8131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AB151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FB8E879" w14:textId="4D2E662E" w:rsidR="00EB29B2" w:rsidRDefault="004D589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81311">
              <w:instrText>Sunday</w:instrText>
            </w:r>
            <w:r>
              <w:fldChar w:fldCharType="end"/>
            </w:r>
            <w:r>
              <w:instrText xml:space="preserve"> = "Sunday"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57310A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57310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A4CAA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E81311">
              <w:rPr>
                <w:noProof/>
              </w:rPr>
              <w:t>1</w:t>
            </w:r>
            <w:r>
              <w:fldChar w:fldCharType="end"/>
            </w:r>
          </w:p>
        </w:tc>
      </w:tr>
      <w:tr w:rsidR="00EB29B2" w14:paraId="7275D1C5" w14:textId="77777777" w:rsidTr="002F07C1">
        <w:trPr>
          <w:trHeight w:hRule="exact" w:val="396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FCED5AF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CE85ACA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8EFC468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14EBF7E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5152C53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852470B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77C3122" w14:textId="77777777" w:rsidR="00EB29B2" w:rsidRDefault="00EB29B2"/>
        </w:tc>
      </w:tr>
      <w:tr w:rsidR="00EB29B2" w14:paraId="0A956555" w14:textId="77777777" w:rsidTr="00FC2D84">
        <w:trPr>
          <w:trHeight w:val="285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CFD6C7A" w14:textId="5238A62C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=G2+1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1374C2E" w14:textId="10E7FDDC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=A4+1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3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1723B9C" w14:textId="11E9D462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=B4+1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4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6657A4E" w14:textId="6514E1D0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=C4+1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5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E11E9BC" w14:textId="2B0327F4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=D4+1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6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040C49C" w14:textId="7EDD9D5C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=E4+1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7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FC3836A" w14:textId="48A7E0FE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=F4+1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8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</w:tr>
      <w:tr w:rsidR="00EB29B2" w14:paraId="7AD4BC0A" w14:textId="77777777" w:rsidTr="00977407">
        <w:trPr>
          <w:trHeight w:hRule="exact" w:val="1177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05D300B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A548886" w14:textId="1BCD77D4" w:rsidR="00EB29B2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Women’s Wellness</w:t>
            </w:r>
            <w:r w:rsidR="00C72367"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 xml:space="preserve"> </w:t>
            </w:r>
          </w:p>
          <w:p w14:paraId="664CAC04" w14:textId="77777777" w:rsidR="000301DE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7pm-8pm</w:t>
            </w:r>
          </w:p>
          <w:p w14:paraId="6A4D1D7B" w14:textId="4818DF6A" w:rsidR="002F07C1" w:rsidRPr="006D6B06" w:rsidRDefault="002F07C1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3208D862" w14:textId="548D66BE" w:rsidR="00C72367" w:rsidRPr="006D6B06" w:rsidRDefault="00C72367" w:rsidP="00030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861FEE5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2B61C73" w14:textId="4442AFFA" w:rsidR="00892C42" w:rsidRPr="006D6B06" w:rsidRDefault="00354B9B" w:rsidP="00EA5792">
            <w:pPr>
              <w:jc w:val="center"/>
              <w:rPr>
                <w:b/>
                <w:bCs/>
                <w:color w:val="871A86" w:themeColor="accent6" w:themeShade="BF"/>
                <w:sz w:val="16"/>
                <w:szCs w:val="16"/>
              </w:rPr>
            </w:pPr>
            <w:r w:rsidRPr="006D6B06">
              <w:rPr>
                <w:b/>
                <w:bCs/>
                <w:color w:val="871A86" w:themeColor="accent6" w:themeShade="BF"/>
                <w:sz w:val="16"/>
                <w:szCs w:val="16"/>
              </w:rPr>
              <w:t xml:space="preserve">Yoga </w:t>
            </w:r>
            <w:r w:rsidR="00892C42" w:rsidRPr="006D6B06">
              <w:rPr>
                <w:b/>
                <w:bCs/>
                <w:color w:val="871A86" w:themeColor="accent6" w:themeShade="BF"/>
                <w:sz w:val="16"/>
                <w:szCs w:val="16"/>
              </w:rPr>
              <w:t>10am-11am</w:t>
            </w:r>
            <w:r w:rsidR="001E1DE8" w:rsidRPr="006D6B06">
              <w:rPr>
                <w:b/>
                <w:bCs/>
                <w:color w:val="871A86" w:themeColor="accent6" w:themeShade="BF"/>
                <w:sz w:val="16"/>
                <w:szCs w:val="16"/>
              </w:rPr>
              <w:t xml:space="preserve"> (Paid Program)</w:t>
            </w:r>
          </w:p>
          <w:p w14:paraId="06E3A048" w14:textId="2127E62D" w:rsidR="001964C5" w:rsidRPr="006D6B06" w:rsidRDefault="00EA5792" w:rsidP="00EA5792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Women’s Recovery</w:t>
            </w:r>
          </w:p>
          <w:p w14:paraId="54695B0E" w14:textId="77777777" w:rsidR="00EA5792" w:rsidRPr="006D6B06" w:rsidRDefault="00EA5792" w:rsidP="00EA5792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7pm-8:30pm</w:t>
            </w:r>
          </w:p>
          <w:p w14:paraId="098D44D8" w14:textId="77777777" w:rsidR="002F07C1" w:rsidRPr="006D6B06" w:rsidRDefault="002F07C1" w:rsidP="002F07C1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027C6220" w14:textId="587D71BA" w:rsidR="00EA5792" w:rsidRPr="006D6B06" w:rsidRDefault="00EA5792">
            <w:pPr>
              <w:rPr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8CD0B50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D37E3EA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42F6F7D" w14:textId="77777777" w:rsidR="00EB29B2" w:rsidRDefault="00EB29B2"/>
        </w:tc>
      </w:tr>
      <w:tr w:rsidR="00EB29B2" w14:paraId="2A0D37F5" w14:textId="77777777" w:rsidTr="00EB29B2">
        <w:tc>
          <w:tcPr>
            <w:tcW w:w="714" w:type="pct"/>
            <w:tcBorders>
              <w:bottom w:val="nil"/>
            </w:tcBorders>
          </w:tcPr>
          <w:p w14:paraId="4E3EBD39" w14:textId="29D3D12E" w:rsidR="00EB29B2" w:rsidRPr="00FC2D84" w:rsidRDefault="004D589B" w:rsidP="00977407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=G4+1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9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7EE1BA2" w14:textId="0477B06B" w:rsidR="00EB29B2" w:rsidRPr="00FC2D84" w:rsidRDefault="004D589B" w:rsidP="00977407">
            <w:pPr>
              <w:pStyle w:val="Dates"/>
              <w:rPr>
                <w:rFonts w:ascii="Arial" w:hAnsi="Arial" w:cs="Arial"/>
                <w:sz w:val="16"/>
                <w:szCs w:val="16"/>
              </w:rPr>
            </w:pP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=A6+1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t>10</w: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4A6ED37" w14:textId="694FCD80" w:rsidR="00EB29B2" w:rsidRPr="00FC2D84" w:rsidRDefault="004D589B" w:rsidP="00977407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=B6+1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11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2E74F3D" w14:textId="45A2A49F" w:rsidR="00EB29B2" w:rsidRPr="00FC2D84" w:rsidRDefault="004D589B" w:rsidP="00977407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=C6+1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12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ED7C575" w14:textId="02F75920" w:rsidR="00EB29B2" w:rsidRPr="00FC2D84" w:rsidRDefault="004D589B" w:rsidP="00977407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=D6+1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13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6BEDB5E" w14:textId="5F585054" w:rsidR="00EB29B2" w:rsidRPr="00FC2D84" w:rsidRDefault="004D589B" w:rsidP="00977407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=E6+1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14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2F27207" w14:textId="7A8CC726" w:rsidR="00EB29B2" w:rsidRPr="00FC2D84" w:rsidRDefault="004D589B" w:rsidP="00977407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=F6+1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15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</w:tr>
      <w:tr w:rsidR="00EB29B2" w14:paraId="7FE4CF61" w14:textId="77777777" w:rsidTr="00306335">
        <w:trPr>
          <w:trHeight w:hRule="exact" w:val="122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8287B6F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1573876" w14:textId="44CF1840" w:rsidR="000301DE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Women’s Wellness</w:t>
            </w:r>
          </w:p>
          <w:p w14:paraId="1271FAFF" w14:textId="77777777" w:rsidR="00EB29B2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7pm-8pm</w:t>
            </w:r>
          </w:p>
          <w:p w14:paraId="2C7CF560" w14:textId="77777777" w:rsidR="002F07C1" w:rsidRPr="006D6B06" w:rsidRDefault="002F07C1" w:rsidP="002F07C1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24144278" w14:textId="1B652610" w:rsidR="002F07C1" w:rsidRPr="006D6B06" w:rsidRDefault="002F07C1" w:rsidP="00030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C108BFD" w14:textId="7D01DA24" w:rsidR="005B079F" w:rsidRPr="000301DE" w:rsidRDefault="005B079F" w:rsidP="005B079F">
            <w:pPr>
              <w:jc w:val="center"/>
              <w:rPr>
                <w:b/>
                <w:bCs/>
                <w:color w:val="337F40"/>
              </w:rPr>
            </w:pPr>
            <w:r>
              <w:rPr>
                <w:b/>
                <w:bCs/>
                <w:color w:val="337F40"/>
              </w:rPr>
              <w:t xml:space="preserve">Anxiety Support </w:t>
            </w:r>
          </w:p>
          <w:p w14:paraId="71D71903" w14:textId="77777777" w:rsidR="005B079F" w:rsidRPr="000301DE" w:rsidRDefault="005B079F" w:rsidP="005B079F">
            <w:pPr>
              <w:jc w:val="center"/>
              <w:rPr>
                <w:b/>
                <w:bCs/>
                <w:color w:val="337F40"/>
              </w:rPr>
            </w:pPr>
            <w:r w:rsidRPr="000301DE">
              <w:rPr>
                <w:b/>
                <w:bCs/>
                <w:color w:val="337F40"/>
              </w:rPr>
              <w:t>7pm-8:30pm</w:t>
            </w:r>
          </w:p>
          <w:p w14:paraId="63E77974" w14:textId="77777777" w:rsidR="005B079F" w:rsidRDefault="005B079F" w:rsidP="005B079F">
            <w:pPr>
              <w:jc w:val="center"/>
              <w:rPr>
                <w:b/>
                <w:bCs/>
                <w:color w:val="337F40"/>
              </w:rPr>
            </w:pPr>
            <w:r>
              <w:rPr>
                <w:b/>
                <w:bCs/>
                <w:color w:val="337F40"/>
              </w:rPr>
              <w:t>(</w:t>
            </w:r>
            <w:proofErr w:type="gramStart"/>
            <w:r>
              <w:rPr>
                <w:b/>
                <w:bCs/>
                <w:color w:val="337F40"/>
              </w:rPr>
              <w:t>by</w:t>
            </w:r>
            <w:proofErr w:type="gramEnd"/>
            <w:r>
              <w:rPr>
                <w:b/>
                <w:bCs/>
                <w:color w:val="337F40"/>
              </w:rPr>
              <w:t xml:space="preserve"> donation)</w:t>
            </w:r>
          </w:p>
          <w:p w14:paraId="3846B3B6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6582831" w14:textId="77777777" w:rsidR="00306335" w:rsidRPr="006D6B06" w:rsidRDefault="00306335" w:rsidP="00306335">
            <w:pPr>
              <w:jc w:val="center"/>
              <w:rPr>
                <w:b/>
                <w:bCs/>
                <w:color w:val="871A86" w:themeColor="accent6" w:themeShade="BF"/>
                <w:sz w:val="16"/>
                <w:szCs w:val="16"/>
              </w:rPr>
            </w:pPr>
            <w:r w:rsidRPr="006D6B06">
              <w:rPr>
                <w:b/>
                <w:bCs/>
                <w:color w:val="871A86" w:themeColor="accent6" w:themeShade="BF"/>
                <w:sz w:val="16"/>
                <w:szCs w:val="16"/>
              </w:rPr>
              <w:t>Yoga 10am-11am (Paid Program)</w:t>
            </w:r>
          </w:p>
          <w:p w14:paraId="45B4D90F" w14:textId="77777777" w:rsidR="000301DE" w:rsidRPr="006D6B06" w:rsidRDefault="000301DE" w:rsidP="000301DE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Women’s Recovery</w:t>
            </w:r>
          </w:p>
          <w:p w14:paraId="45F7FAF4" w14:textId="77777777" w:rsidR="000301DE" w:rsidRPr="006D6B06" w:rsidRDefault="000301DE" w:rsidP="000301DE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7pm-8:30pm</w:t>
            </w:r>
          </w:p>
          <w:p w14:paraId="34BB697D" w14:textId="77777777" w:rsidR="002F07C1" w:rsidRPr="006D6B06" w:rsidRDefault="002F07C1" w:rsidP="002F07C1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0B6916DA" w14:textId="71AC6E71" w:rsidR="00EB29B2" w:rsidRPr="006D6B06" w:rsidRDefault="00EB29B2" w:rsidP="001964C5">
            <w:pPr>
              <w:rPr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99E527B" w14:textId="7D897F8D" w:rsidR="003F6DB0" w:rsidRDefault="003F6DB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AB5E7EF" w14:textId="61542D4A" w:rsidR="00B41D0D" w:rsidRPr="00251C91" w:rsidRDefault="00B41D0D" w:rsidP="00B41D0D">
            <w:pPr>
              <w:jc w:val="center"/>
              <w:rPr>
                <w:b/>
                <w:bCs/>
                <w:color w:val="871A86" w:themeColor="accent6" w:themeShade="BF"/>
              </w:rPr>
            </w:pPr>
            <w:r w:rsidRPr="00251C91">
              <w:rPr>
                <w:b/>
                <w:bCs/>
                <w:color w:val="871A86" w:themeColor="accent6" w:themeShade="BF"/>
              </w:rPr>
              <w:t>Breathwork for Stress</w:t>
            </w:r>
          </w:p>
          <w:p w14:paraId="3F8F8C26" w14:textId="0F805FBE" w:rsidR="00B41D0D" w:rsidRPr="00251C91" w:rsidRDefault="00BF2EBB" w:rsidP="00B41D0D">
            <w:pPr>
              <w:jc w:val="center"/>
              <w:rPr>
                <w:b/>
                <w:bCs/>
                <w:color w:val="871A86" w:themeColor="accent6" w:themeShade="BF"/>
              </w:rPr>
            </w:pPr>
            <w:r w:rsidRPr="00251C91">
              <w:rPr>
                <w:b/>
                <w:bCs/>
                <w:color w:val="871A86" w:themeColor="accent6" w:themeShade="BF"/>
              </w:rPr>
              <w:t>10am-11:15am</w:t>
            </w:r>
          </w:p>
          <w:p w14:paraId="01005CDC" w14:textId="144289B2" w:rsidR="00B41D0D" w:rsidRPr="00251C91" w:rsidRDefault="00251C91" w:rsidP="00B41D0D">
            <w:pPr>
              <w:jc w:val="center"/>
              <w:rPr>
                <w:b/>
                <w:bCs/>
                <w:color w:val="871A86" w:themeColor="accent6" w:themeShade="BF"/>
              </w:rPr>
            </w:pPr>
            <w:r w:rsidRPr="00251C91">
              <w:rPr>
                <w:b/>
                <w:bCs/>
                <w:color w:val="871A86" w:themeColor="accent6" w:themeShade="BF"/>
              </w:rPr>
              <w:t xml:space="preserve">(Paid Event) </w:t>
            </w:r>
          </w:p>
          <w:p w14:paraId="29CF15BF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8820ACB" w14:textId="77777777" w:rsidR="00EB29B2" w:rsidRDefault="00EB29B2"/>
        </w:tc>
      </w:tr>
      <w:tr w:rsidR="00EB29B2" w:rsidRPr="00FC2D84" w14:paraId="6EDDE580" w14:textId="77777777" w:rsidTr="00EB29B2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7F4C0F1" w14:textId="560ABAD1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=G6+1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16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39A850A" w14:textId="4A63E235" w:rsidR="00EB29B2" w:rsidRPr="00FC2D84" w:rsidRDefault="004D589B">
            <w:pPr>
              <w:pStyle w:val="Dates"/>
              <w:rPr>
                <w:rFonts w:ascii="Arial" w:hAnsi="Arial" w:cs="Arial"/>
                <w:sz w:val="16"/>
                <w:szCs w:val="16"/>
              </w:rPr>
            </w:pP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=A8+1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t>17</w: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9EE9FE8" w14:textId="4DEF4568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=B8+1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18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27967DE" w14:textId="7D2EB789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=C8+1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19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692684C" w14:textId="4060DA23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=D8+1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20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9B7EB60" w14:textId="501A3F99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=E8+1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21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FCDA272" w14:textId="0DC49766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=F8+1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22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</w:tr>
      <w:tr w:rsidR="00EB29B2" w14:paraId="659FDAC2" w14:textId="77777777" w:rsidTr="00306335">
        <w:trPr>
          <w:trHeight w:hRule="exact" w:val="124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1BA4387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93E023B" w14:textId="57E2330E" w:rsidR="000301DE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Women’s Wellness</w:t>
            </w:r>
          </w:p>
          <w:p w14:paraId="2A57DFB5" w14:textId="77777777" w:rsidR="00EB29B2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7pm-8pm</w:t>
            </w:r>
          </w:p>
          <w:p w14:paraId="2AEC1CE7" w14:textId="77777777" w:rsidR="002F07C1" w:rsidRPr="006D6B06" w:rsidRDefault="002F07C1" w:rsidP="002F07C1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71BD7EC3" w14:textId="6FABBBFE" w:rsidR="002F07C1" w:rsidRPr="006D6B06" w:rsidRDefault="002F07C1" w:rsidP="00030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DB4EE30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49AAE46" w14:textId="77777777" w:rsidR="00306335" w:rsidRPr="006D6B06" w:rsidRDefault="00306335" w:rsidP="00306335">
            <w:pPr>
              <w:jc w:val="center"/>
              <w:rPr>
                <w:b/>
                <w:bCs/>
                <w:color w:val="871A86" w:themeColor="accent6" w:themeShade="BF"/>
                <w:sz w:val="16"/>
                <w:szCs w:val="16"/>
              </w:rPr>
            </w:pPr>
            <w:r w:rsidRPr="006D6B06">
              <w:rPr>
                <w:b/>
                <w:bCs/>
                <w:color w:val="871A86" w:themeColor="accent6" w:themeShade="BF"/>
                <w:sz w:val="16"/>
                <w:szCs w:val="16"/>
              </w:rPr>
              <w:t>Yoga 10am-11am (Paid Program)</w:t>
            </w:r>
          </w:p>
          <w:p w14:paraId="7D1C883F" w14:textId="77777777" w:rsidR="00306335" w:rsidRPr="006D6B06" w:rsidRDefault="00306335" w:rsidP="00306335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Women’s Recovery</w:t>
            </w:r>
          </w:p>
          <w:p w14:paraId="4AA3CA67" w14:textId="77777777" w:rsidR="00306335" w:rsidRPr="006D6B06" w:rsidRDefault="00306335" w:rsidP="00306335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7pm-8:30pm</w:t>
            </w:r>
          </w:p>
          <w:p w14:paraId="0898B274" w14:textId="77777777" w:rsidR="00306335" w:rsidRPr="006D6B06" w:rsidRDefault="00306335" w:rsidP="00306335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712257EA" w14:textId="66398B62" w:rsidR="00EB29B2" w:rsidRPr="006D6B06" w:rsidRDefault="00EB29B2" w:rsidP="001964C5">
            <w:pPr>
              <w:rPr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D9399DA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2822520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5D709CD" w14:textId="77777777" w:rsidR="00EB29B2" w:rsidRDefault="00EB29B2"/>
        </w:tc>
      </w:tr>
      <w:tr w:rsidR="00EB29B2" w14:paraId="3FFAC676" w14:textId="77777777" w:rsidTr="00EB29B2">
        <w:tc>
          <w:tcPr>
            <w:tcW w:w="714" w:type="pct"/>
            <w:tcBorders>
              <w:bottom w:val="nil"/>
            </w:tcBorders>
          </w:tcPr>
          <w:p w14:paraId="409823C9" w14:textId="55C19235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=G8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22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= 0,""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=G8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22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&lt;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sz w:val="16"/>
                <w:szCs w:val="16"/>
              </w:rPr>
              <w:instrText>31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=G8+1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23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""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23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23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7A1B1A9" w14:textId="4CC62E33" w:rsidR="00EB29B2" w:rsidRPr="00FC2D84" w:rsidRDefault="004D589B">
            <w:pPr>
              <w:pStyle w:val="Dates"/>
              <w:rPr>
                <w:rFonts w:ascii="Arial" w:hAnsi="Arial" w:cs="Arial"/>
                <w:sz w:val="16"/>
                <w:szCs w:val="16"/>
              </w:rPr>
            </w:pP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IF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=A10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23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 0,""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IF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=A10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23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 &lt;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sz w:val="16"/>
                <w:szCs w:val="16"/>
              </w:rPr>
              <w:instrText>31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=A10+1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24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""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24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t>24</w: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129597E" w14:textId="12CB1224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=B10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24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= 0,""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=B10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24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&lt;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sz w:val="16"/>
                <w:szCs w:val="16"/>
              </w:rPr>
              <w:instrText>31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=B10+1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25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""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25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25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A5AF9FC" w14:textId="7DFEDFA7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=C10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25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= 0,""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=C10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25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&lt;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sz w:val="16"/>
                <w:szCs w:val="16"/>
              </w:rPr>
              <w:instrText>31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=C10+1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26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""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26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26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F350FC3" w14:textId="632ED72A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=D10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26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= 0,""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=D10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26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&lt;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sz w:val="16"/>
                <w:szCs w:val="16"/>
              </w:rPr>
              <w:instrText>31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=D10+1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27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""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27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27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1AAA1AA" w14:textId="3595051D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=E10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27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= 0,""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=E10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27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&lt;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sz w:val="16"/>
                <w:szCs w:val="16"/>
              </w:rPr>
              <w:instrText>31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=E10+1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28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""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28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28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A08D5B0" w14:textId="787B3F64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=F10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28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= 0,""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=F10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28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&lt;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sz w:val="16"/>
                <w:szCs w:val="16"/>
              </w:rPr>
              <w:instrText>31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=F10+1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29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""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29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29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</w:tr>
      <w:tr w:rsidR="00EB29B2" w14:paraId="171BB18F" w14:textId="77777777" w:rsidTr="00100200">
        <w:trPr>
          <w:trHeight w:hRule="exact" w:val="116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29C6AB9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1168741" w14:textId="77777777" w:rsidR="000301DE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Women’s Wellness</w:t>
            </w:r>
          </w:p>
          <w:p w14:paraId="57943289" w14:textId="77777777" w:rsidR="00EB29B2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7pm-8pm</w:t>
            </w:r>
          </w:p>
          <w:p w14:paraId="6B639366" w14:textId="77777777" w:rsidR="002F07C1" w:rsidRPr="006D6B06" w:rsidRDefault="002F07C1" w:rsidP="002F07C1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15B6E41F" w14:textId="6B1D2152" w:rsidR="002F07C1" w:rsidRPr="006D6B06" w:rsidRDefault="002F07C1" w:rsidP="00030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45A337C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5B721BE" w14:textId="77777777" w:rsidR="006D6B06" w:rsidRPr="006D6B06" w:rsidRDefault="006D6B06" w:rsidP="006D6B06">
            <w:pPr>
              <w:jc w:val="center"/>
              <w:rPr>
                <w:b/>
                <w:bCs/>
                <w:color w:val="871A86" w:themeColor="accent6" w:themeShade="BF"/>
                <w:sz w:val="16"/>
                <w:szCs w:val="16"/>
              </w:rPr>
            </w:pPr>
            <w:r w:rsidRPr="006D6B06">
              <w:rPr>
                <w:b/>
                <w:bCs/>
                <w:color w:val="871A86" w:themeColor="accent6" w:themeShade="BF"/>
                <w:sz w:val="16"/>
                <w:szCs w:val="16"/>
              </w:rPr>
              <w:t>Yoga 10am-11am (Paid Program)</w:t>
            </w:r>
          </w:p>
          <w:p w14:paraId="5D963749" w14:textId="77777777" w:rsidR="006D6B06" w:rsidRPr="006D6B06" w:rsidRDefault="006D6B06" w:rsidP="006D6B06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Women’s Recovery</w:t>
            </w:r>
          </w:p>
          <w:p w14:paraId="66D3CD60" w14:textId="77777777" w:rsidR="006D6B06" w:rsidRPr="006D6B06" w:rsidRDefault="006D6B06" w:rsidP="006D6B06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7pm-8:30pm</w:t>
            </w:r>
          </w:p>
          <w:p w14:paraId="667ABE41" w14:textId="77777777" w:rsidR="006D6B06" w:rsidRPr="006D6B06" w:rsidRDefault="006D6B06" w:rsidP="006D6B06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6CCB2A79" w14:textId="77777777" w:rsidR="002F07C1" w:rsidRPr="006D6B06" w:rsidRDefault="002F07C1" w:rsidP="000301DE">
            <w:pPr>
              <w:jc w:val="center"/>
              <w:rPr>
                <w:b/>
                <w:bCs/>
                <w:color w:val="337F40"/>
                <w:sz w:val="16"/>
                <w:szCs w:val="16"/>
              </w:rPr>
            </w:pPr>
          </w:p>
          <w:p w14:paraId="3375D4B2" w14:textId="116AE3DB" w:rsidR="00EB29B2" w:rsidRPr="006D6B06" w:rsidRDefault="00EB29B2" w:rsidP="001964C5">
            <w:pPr>
              <w:rPr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A6D706D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37EF58A" w14:textId="77777777" w:rsidR="00EB29B2" w:rsidRDefault="00EB29B2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23C052D" w14:textId="58F63375" w:rsidR="00EB29B2" w:rsidRPr="00DC3947" w:rsidRDefault="009B01F4" w:rsidP="00DC3947">
            <w:pPr>
              <w:jc w:val="center"/>
              <w:rPr>
                <w:b/>
                <w:bCs/>
                <w:color w:val="871A86" w:themeColor="accent6" w:themeShade="BF"/>
              </w:rPr>
            </w:pPr>
            <w:r w:rsidRPr="00DC3947">
              <w:rPr>
                <w:b/>
                <w:bCs/>
                <w:color w:val="871A86" w:themeColor="accent6" w:themeShade="BF"/>
              </w:rPr>
              <w:t>Renew Women’s Wellness Retreat</w:t>
            </w:r>
          </w:p>
          <w:p w14:paraId="189E9736" w14:textId="78210630" w:rsidR="009B01F4" w:rsidRDefault="009B01F4" w:rsidP="00DC3947">
            <w:pPr>
              <w:jc w:val="center"/>
            </w:pPr>
            <w:r w:rsidRPr="00DC3947">
              <w:rPr>
                <w:b/>
                <w:bCs/>
                <w:color w:val="871A86" w:themeColor="accent6" w:themeShade="BF"/>
              </w:rPr>
              <w:t>(Paid Event)</w:t>
            </w:r>
          </w:p>
        </w:tc>
      </w:tr>
      <w:tr w:rsidR="00EB29B2" w14:paraId="006FD097" w14:textId="77777777" w:rsidTr="00EB29B2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C77849B" w14:textId="41ED711C" w:rsidR="00EB29B2" w:rsidRPr="00FC2D84" w:rsidRDefault="004D589B">
            <w:pPr>
              <w:pStyle w:val="Dates"/>
              <w:rPr>
                <w:sz w:val="16"/>
                <w:szCs w:val="16"/>
              </w:rPr>
            </w:pP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=G10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29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= 0,""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IF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=G10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29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&lt;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sz w:val="16"/>
                <w:szCs w:val="16"/>
              </w:rPr>
              <w:instrText>31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 </w:instrText>
            </w:r>
            <w:r w:rsidRPr="00FC2D84">
              <w:rPr>
                <w:sz w:val="16"/>
                <w:szCs w:val="16"/>
              </w:rPr>
              <w:fldChar w:fldCharType="begin"/>
            </w:r>
            <w:r w:rsidRPr="00FC2D84">
              <w:rPr>
                <w:sz w:val="16"/>
                <w:szCs w:val="16"/>
              </w:rPr>
              <w:instrText xml:space="preserve"> =G10+1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30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instrText xml:space="preserve"> "" </w:instrText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instrText>30</w:instrText>
            </w:r>
            <w:r w:rsidRPr="00FC2D84">
              <w:rPr>
                <w:sz w:val="16"/>
                <w:szCs w:val="16"/>
              </w:rPr>
              <w:fldChar w:fldCharType="end"/>
            </w:r>
            <w:r w:rsidRPr="00FC2D84">
              <w:rPr>
                <w:sz w:val="16"/>
                <w:szCs w:val="16"/>
              </w:rPr>
              <w:fldChar w:fldCharType="separate"/>
            </w:r>
            <w:r w:rsidR="00E81311" w:rsidRPr="00FC2D84">
              <w:rPr>
                <w:noProof/>
                <w:sz w:val="16"/>
                <w:szCs w:val="16"/>
              </w:rPr>
              <w:t>30</w:t>
            </w:r>
            <w:r w:rsidRPr="00FC2D84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026F6FE" w14:textId="66556042" w:rsidR="00EB29B2" w:rsidRPr="00FC2D84" w:rsidRDefault="004D589B">
            <w:pPr>
              <w:pStyle w:val="Dates"/>
              <w:rPr>
                <w:rFonts w:ascii="Arial" w:hAnsi="Arial" w:cs="Arial"/>
                <w:sz w:val="16"/>
                <w:szCs w:val="16"/>
              </w:rPr>
            </w:pP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IF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=A12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30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 0,""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IF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=A12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30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 &lt;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DocVariable MonthEnd \@ d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sz w:val="16"/>
                <w:szCs w:val="16"/>
              </w:rPr>
              <w:instrText>31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=A12+1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31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instrText xml:space="preserve"> "" 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instrText>31</w:instrTex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81311" w:rsidRPr="00FC2D84">
              <w:rPr>
                <w:rFonts w:ascii="Arial" w:hAnsi="Arial" w:cs="Arial"/>
                <w:noProof/>
                <w:sz w:val="16"/>
                <w:szCs w:val="16"/>
              </w:rPr>
              <w:t>31</w:t>
            </w:r>
            <w:r w:rsidRPr="00FC2D8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1DE2917" w14:textId="77777777" w:rsidR="00EB29B2" w:rsidRDefault="00EB29B2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2DB47C0" w14:textId="77777777" w:rsidR="00EB29B2" w:rsidRPr="006D6B06" w:rsidRDefault="00EB29B2">
            <w:pPr>
              <w:pStyle w:val="Dates"/>
              <w:rPr>
                <w:sz w:val="16"/>
                <w:szCs w:val="16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15C55E8" w14:textId="77777777" w:rsidR="00EB29B2" w:rsidRDefault="00EB29B2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E589838" w14:textId="77777777" w:rsidR="00EB29B2" w:rsidRDefault="00EB29B2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7D48E9D" w14:textId="77777777" w:rsidR="00EB29B2" w:rsidRDefault="00EB29B2">
            <w:pPr>
              <w:pStyle w:val="Dates"/>
            </w:pPr>
          </w:p>
        </w:tc>
      </w:tr>
      <w:tr w:rsidR="00EB29B2" w14:paraId="4451514B" w14:textId="77777777" w:rsidTr="006D6B06">
        <w:trPr>
          <w:trHeight w:hRule="exact" w:val="772"/>
        </w:trPr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5CA1E322" w14:textId="77777777" w:rsidR="00EB29B2" w:rsidRDefault="00EB29B2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477AE8FB" w14:textId="77777777" w:rsidR="000301DE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Women’s Wellness</w:t>
            </w:r>
          </w:p>
          <w:p w14:paraId="6A148733" w14:textId="77777777" w:rsidR="00EB29B2" w:rsidRPr="006D6B06" w:rsidRDefault="000301DE" w:rsidP="000301DE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7pm-8pm</w:t>
            </w:r>
          </w:p>
          <w:p w14:paraId="73BBE4E0" w14:textId="77777777" w:rsidR="002F07C1" w:rsidRPr="006D6B06" w:rsidRDefault="002F07C1" w:rsidP="002F07C1">
            <w:pPr>
              <w:jc w:val="center"/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</w:pPr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(</w:t>
            </w:r>
            <w:proofErr w:type="gramStart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>by</w:t>
            </w:r>
            <w:proofErr w:type="gramEnd"/>
            <w:r w:rsidRPr="006D6B06">
              <w:rPr>
                <w:rFonts w:ascii="Arial" w:hAnsi="Arial" w:cs="Arial"/>
                <w:b/>
                <w:bCs/>
                <w:color w:val="337F40"/>
                <w:sz w:val="16"/>
                <w:szCs w:val="16"/>
              </w:rPr>
              <w:t xml:space="preserve"> donation)</w:t>
            </w:r>
          </w:p>
          <w:p w14:paraId="4993649F" w14:textId="22DF42DB" w:rsidR="002F07C1" w:rsidRPr="006D6B06" w:rsidRDefault="002F07C1" w:rsidP="00030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368801D4" w14:textId="77777777" w:rsidR="00EB29B2" w:rsidRDefault="00EB29B2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1ABAE23B" w14:textId="7937351E" w:rsidR="00EB29B2" w:rsidRPr="006D6B06" w:rsidRDefault="00EB29B2">
            <w:pPr>
              <w:rPr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E85BE77" w14:textId="77777777" w:rsidR="00EB29B2" w:rsidRDefault="00EB29B2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3BE88438" w14:textId="77777777" w:rsidR="00EB29B2" w:rsidRDefault="00EB29B2" w:rsidP="00A22892">
            <w:pPr>
              <w:pStyle w:val="Year"/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62251988" w14:textId="2FE4CFB5" w:rsidR="00EB29B2" w:rsidRDefault="00EB29B2" w:rsidP="001964C5">
            <w:pPr>
              <w:jc w:val="center"/>
            </w:pPr>
          </w:p>
        </w:tc>
      </w:tr>
    </w:tbl>
    <w:tbl>
      <w:tblPr>
        <w:tblStyle w:val="PlainTable4"/>
        <w:tblW w:w="5000" w:type="pct"/>
        <w:tblCellMar>
          <w:top w:w="216" w:type="dxa"/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4770"/>
        <w:gridCol w:w="2462"/>
        <w:gridCol w:w="3584"/>
        <w:gridCol w:w="3584"/>
      </w:tblGrid>
      <w:tr w:rsidR="00EB388E" w14:paraId="2BDDD887" w14:textId="77777777" w:rsidTr="00196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881"/>
        </w:trPr>
        <w:tc>
          <w:tcPr>
            <w:tcW w:w="4770" w:type="dxa"/>
            <w:tcMar>
              <w:left w:w="0" w:type="dxa"/>
            </w:tcMar>
          </w:tcPr>
          <w:p w14:paraId="40F5DB93" w14:textId="77777777" w:rsidR="00E64B86" w:rsidRPr="006D6B06" w:rsidRDefault="00E64B86">
            <w:pPr>
              <w:pStyle w:val="Heading1"/>
              <w:spacing w:after="40"/>
              <w:outlineLvl w:val="0"/>
              <w:rPr>
                <w:bCs/>
                <w:sz w:val="16"/>
                <w:szCs w:val="16"/>
              </w:rPr>
            </w:pPr>
          </w:p>
          <w:p w14:paraId="00044A93" w14:textId="688EBEB0" w:rsidR="001964C5" w:rsidRPr="006D6B06" w:rsidRDefault="001964C5">
            <w:pPr>
              <w:pStyle w:val="Heading1"/>
              <w:spacing w:after="40"/>
              <w:outlineLv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D6B06">
              <w:rPr>
                <w:rFonts w:ascii="Times New Roman" w:hAnsi="Times New Roman" w:cs="Times New Roman"/>
                <w:sz w:val="16"/>
                <w:szCs w:val="16"/>
              </w:rPr>
              <w:t xml:space="preserve">Ferry hill Center </w:t>
            </w:r>
          </w:p>
          <w:p w14:paraId="48C412F8" w14:textId="60E74492" w:rsidR="001964C5" w:rsidRPr="006D6B06" w:rsidRDefault="001964C5">
            <w:pPr>
              <w:pStyle w:val="Heading1"/>
              <w:spacing w:after="40"/>
              <w:outlineLvl w:val="0"/>
              <w:rPr>
                <w:rFonts w:ascii="Times New Roman" w:hAnsi="Times New Roman" w:cs="Times New Roman"/>
                <w:b w:val="0"/>
                <w:bCs/>
                <w:i/>
                <w:iCs/>
                <w:sz w:val="16"/>
                <w:szCs w:val="16"/>
              </w:rPr>
            </w:pPr>
            <w:r w:rsidRPr="006D6B06">
              <w:rPr>
                <w:rFonts w:ascii="Times New Roman" w:hAnsi="Times New Roman" w:cs="Times New Roman"/>
                <w:b w:val="0"/>
                <w:bCs/>
                <w:i/>
                <w:iCs/>
                <w:sz w:val="16"/>
                <w:szCs w:val="16"/>
              </w:rPr>
              <w:t>Part of the James P. Harrington Organization</w:t>
            </w:r>
          </w:p>
          <w:p w14:paraId="7B0B7A73" w14:textId="77777777" w:rsidR="001964C5" w:rsidRPr="006D6B06" w:rsidRDefault="001964C5">
            <w:pPr>
              <w:pStyle w:val="Heading1"/>
              <w:spacing w:after="40"/>
              <w:outlineLv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D6B06">
              <w:rPr>
                <w:rFonts w:ascii="Times New Roman" w:hAnsi="Times New Roman" w:cs="Times New Roman"/>
                <w:sz w:val="16"/>
                <w:szCs w:val="16"/>
              </w:rPr>
              <w:t>76 Ferry Hill Road</w:t>
            </w:r>
          </w:p>
          <w:p w14:paraId="7EA890BF" w14:textId="592CAE7C" w:rsidR="001964C5" w:rsidRPr="006D6B06" w:rsidRDefault="001964C5">
            <w:pPr>
              <w:pStyle w:val="Heading1"/>
              <w:spacing w:after="40"/>
              <w:outlineLvl w:val="0"/>
              <w:rPr>
                <w:sz w:val="16"/>
                <w:szCs w:val="16"/>
              </w:rPr>
            </w:pPr>
            <w:r w:rsidRPr="006D6B06">
              <w:rPr>
                <w:rFonts w:ascii="Times New Roman" w:hAnsi="Times New Roman" w:cs="Times New Roman"/>
                <w:sz w:val="16"/>
                <w:szCs w:val="16"/>
              </w:rPr>
              <w:t>Marshfield, MA 02050</w:t>
            </w:r>
          </w:p>
        </w:tc>
        <w:tc>
          <w:tcPr>
            <w:tcW w:w="2462" w:type="dxa"/>
          </w:tcPr>
          <w:p w14:paraId="788E67BE" w14:textId="150631E8" w:rsidR="00EB29B2" w:rsidRPr="006D6B06" w:rsidRDefault="001964C5">
            <w:pPr>
              <w:spacing w:after="40"/>
              <w:rPr>
                <w:sz w:val="16"/>
                <w:szCs w:val="16"/>
              </w:rPr>
            </w:pPr>
            <w:r w:rsidRPr="006D6B06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3584" w:type="dxa"/>
          </w:tcPr>
          <w:p w14:paraId="0A2ED22C" w14:textId="40A52CDE" w:rsidR="00EB29B2" w:rsidRPr="006D6B06" w:rsidRDefault="00EB29B2">
            <w:pPr>
              <w:pStyle w:val="Heading2"/>
              <w:spacing w:after="40"/>
              <w:outlineLvl w:val="1"/>
              <w:rPr>
                <w:bCs/>
                <w:sz w:val="16"/>
                <w:szCs w:val="16"/>
              </w:rPr>
            </w:pPr>
          </w:p>
          <w:p w14:paraId="3EB5BD8E" w14:textId="77777777" w:rsidR="00E64B86" w:rsidRPr="006D6B06" w:rsidRDefault="00E64B86" w:rsidP="00E64B86">
            <w:pPr>
              <w:rPr>
                <w:bCs w:val="0"/>
                <w:sz w:val="16"/>
                <w:szCs w:val="16"/>
              </w:rPr>
            </w:pPr>
          </w:p>
          <w:p w14:paraId="7383EAB0" w14:textId="77777777" w:rsidR="00E64B86" w:rsidRPr="006D6B06" w:rsidRDefault="00E64B86" w:rsidP="00E64B86">
            <w:pPr>
              <w:rPr>
                <w:sz w:val="16"/>
                <w:szCs w:val="16"/>
              </w:rPr>
            </w:pPr>
          </w:p>
          <w:p w14:paraId="4141960F" w14:textId="26274E3A" w:rsidR="00EB29B2" w:rsidRPr="006D6B06" w:rsidRDefault="00EB29B2">
            <w:pPr>
              <w:spacing w:after="40"/>
              <w:rPr>
                <w:sz w:val="16"/>
                <w:szCs w:val="16"/>
              </w:rPr>
            </w:pPr>
          </w:p>
        </w:tc>
        <w:tc>
          <w:tcPr>
            <w:tcW w:w="3584" w:type="dxa"/>
            <w:tcMar>
              <w:right w:w="0" w:type="dxa"/>
            </w:tcMar>
          </w:tcPr>
          <w:p w14:paraId="4BF210DF" w14:textId="3A0DBDA4" w:rsidR="002A4CAA" w:rsidRPr="006D6B06" w:rsidRDefault="002A4CAA" w:rsidP="002A4CAA">
            <w:pPr>
              <w:pStyle w:val="Heading2"/>
              <w:spacing w:after="40"/>
              <w:outlineLvl w:val="1"/>
              <w:rPr>
                <w:bCs/>
                <w:color w:val="auto"/>
                <w:sz w:val="16"/>
                <w:szCs w:val="16"/>
              </w:rPr>
            </w:pPr>
            <w:r w:rsidRPr="006D6B06">
              <w:rPr>
                <w:color w:val="auto"/>
                <w:sz w:val="16"/>
                <w:szCs w:val="16"/>
              </w:rPr>
              <w:t xml:space="preserve">For More Info Contact: </w:t>
            </w:r>
          </w:p>
          <w:p w14:paraId="2BA1C7D5" w14:textId="1A19F498" w:rsidR="002A4CAA" w:rsidRPr="006D6B06" w:rsidRDefault="002A4CAA" w:rsidP="002A4CAA">
            <w:pPr>
              <w:rPr>
                <w:bCs w:val="0"/>
                <w:color w:val="auto"/>
                <w:sz w:val="16"/>
                <w:szCs w:val="16"/>
              </w:rPr>
            </w:pPr>
            <w:r w:rsidRPr="006D6B06">
              <w:rPr>
                <w:color w:val="auto"/>
                <w:sz w:val="16"/>
                <w:szCs w:val="16"/>
              </w:rPr>
              <w:t xml:space="preserve">Katie Sheerin, Program Director </w:t>
            </w:r>
          </w:p>
          <w:p w14:paraId="16E99A7B" w14:textId="3173DC5F" w:rsidR="002A4CAA" w:rsidRPr="006D6B06" w:rsidRDefault="00BD1586" w:rsidP="002A4CAA">
            <w:pPr>
              <w:rPr>
                <w:bCs w:val="0"/>
                <w:color w:val="auto"/>
                <w:sz w:val="16"/>
                <w:szCs w:val="16"/>
              </w:rPr>
            </w:pPr>
            <w:hyperlink r:id="rId11" w:history="1">
              <w:r w:rsidR="002A4CAA" w:rsidRPr="006D6B06">
                <w:rPr>
                  <w:rStyle w:val="Hyperlink"/>
                  <w:color w:val="auto"/>
                  <w:sz w:val="16"/>
                  <w:szCs w:val="16"/>
                  <w:u w:val="none"/>
                </w:rPr>
                <w:t>Katie@jphcommunity.org</w:t>
              </w:r>
            </w:hyperlink>
          </w:p>
          <w:p w14:paraId="4D63608B" w14:textId="544AFD35" w:rsidR="002A4CAA" w:rsidRPr="006D6B06" w:rsidRDefault="002A4CAA" w:rsidP="002A4CAA">
            <w:pPr>
              <w:rPr>
                <w:bCs w:val="0"/>
                <w:color w:val="auto"/>
                <w:sz w:val="16"/>
                <w:szCs w:val="16"/>
              </w:rPr>
            </w:pPr>
            <w:r w:rsidRPr="006D6B06">
              <w:rPr>
                <w:color w:val="auto"/>
                <w:sz w:val="16"/>
                <w:szCs w:val="16"/>
              </w:rPr>
              <w:t>Ferryhillcenter.org</w:t>
            </w:r>
          </w:p>
          <w:p w14:paraId="450A3C6A" w14:textId="77777777" w:rsidR="002A4CAA" w:rsidRPr="006D6B06" w:rsidRDefault="002A4CAA" w:rsidP="002A4CAA">
            <w:pPr>
              <w:rPr>
                <w:sz w:val="16"/>
                <w:szCs w:val="16"/>
              </w:rPr>
            </w:pPr>
          </w:p>
          <w:p w14:paraId="40E853A6" w14:textId="51FB0517" w:rsidR="00EB29B2" w:rsidRPr="006D6B06" w:rsidRDefault="00EB29B2">
            <w:pPr>
              <w:spacing w:after="40"/>
              <w:rPr>
                <w:sz w:val="16"/>
                <w:szCs w:val="16"/>
              </w:rPr>
            </w:pPr>
          </w:p>
        </w:tc>
      </w:tr>
    </w:tbl>
    <w:p w14:paraId="78C888FC" w14:textId="2F04CED1" w:rsidR="00EB29B2" w:rsidRDefault="00EB29B2"/>
    <w:sectPr w:rsidR="00EB29B2" w:rsidSect="00977407">
      <w:pgSz w:w="15840" w:h="12240" w:orient="landscape" w:code="1"/>
      <w:pgMar w:top="173" w:right="720" w:bottom="173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79E1B" w14:textId="77777777" w:rsidR="00D31203" w:rsidRDefault="00D31203">
      <w:pPr>
        <w:spacing w:before="0" w:after="0"/>
      </w:pPr>
      <w:r>
        <w:separator/>
      </w:r>
    </w:p>
  </w:endnote>
  <w:endnote w:type="continuationSeparator" w:id="0">
    <w:p w14:paraId="463F4536" w14:textId="77777777" w:rsidR="00D31203" w:rsidRDefault="00D3120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11B54" w14:textId="77777777" w:rsidR="00D31203" w:rsidRDefault="00D31203">
      <w:pPr>
        <w:spacing w:before="0" w:after="0"/>
      </w:pPr>
      <w:r>
        <w:separator/>
      </w:r>
    </w:p>
  </w:footnote>
  <w:footnote w:type="continuationSeparator" w:id="0">
    <w:p w14:paraId="6D4F8D96" w14:textId="77777777" w:rsidR="00D31203" w:rsidRDefault="00D3120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3"/>
    <w:docVar w:name="MonthStart" w:val="1/1/2023"/>
  </w:docVars>
  <w:rsids>
    <w:rsidRoot w:val="002A4CAA"/>
    <w:rsid w:val="00010534"/>
    <w:rsid w:val="0002740F"/>
    <w:rsid w:val="000301DE"/>
    <w:rsid w:val="000810E6"/>
    <w:rsid w:val="00100200"/>
    <w:rsid w:val="001051F9"/>
    <w:rsid w:val="001964C5"/>
    <w:rsid w:val="001E1DE8"/>
    <w:rsid w:val="0024454A"/>
    <w:rsid w:val="00251C91"/>
    <w:rsid w:val="00277ED5"/>
    <w:rsid w:val="002A4CAA"/>
    <w:rsid w:val="002F07C1"/>
    <w:rsid w:val="00303EF1"/>
    <w:rsid w:val="00306335"/>
    <w:rsid w:val="00345DC9"/>
    <w:rsid w:val="00354B9B"/>
    <w:rsid w:val="00391BA6"/>
    <w:rsid w:val="003B2AE0"/>
    <w:rsid w:val="003F6DB0"/>
    <w:rsid w:val="004128EA"/>
    <w:rsid w:val="00415922"/>
    <w:rsid w:val="004D589B"/>
    <w:rsid w:val="004E1311"/>
    <w:rsid w:val="00510669"/>
    <w:rsid w:val="00517FFD"/>
    <w:rsid w:val="005267F9"/>
    <w:rsid w:val="0057310A"/>
    <w:rsid w:val="005B0009"/>
    <w:rsid w:val="005B079F"/>
    <w:rsid w:val="005F103F"/>
    <w:rsid w:val="006553B5"/>
    <w:rsid w:val="0068377B"/>
    <w:rsid w:val="006D6B06"/>
    <w:rsid w:val="006F5A42"/>
    <w:rsid w:val="00737299"/>
    <w:rsid w:val="007B698F"/>
    <w:rsid w:val="007D2EBD"/>
    <w:rsid w:val="007F2293"/>
    <w:rsid w:val="008313FB"/>
    <w:rsid w:val="008421A3"/>
    <w:rsid w:val="00892C42"/>
    <w:rsid w:val="00977407"/>
    <w:rsid w:val="00986D07"/>
    <w:rsid w:val="009B01F4"/>
    <w:rsid w:val="00A01E3E"/>
    <w:rsid w:val="00A22892"/>
    <w:rsid w:val="00AB151B"/>
    <w:rsid w:val="00AD76BD"/>
    <w:rsid w:val="00B14B60"/>
    <w:rsid w:val="00B41D0D"/>
    <w:rsid w:val="00B453D6"/>
    <w:rsid w:val="00BA361D"/>
    <w:rsid w:val="00BD1586"/>
    <w:rsid w:val="00BF2EBB"/>
    <w:rsid w:val="00C72367"/>
    <w:rsid w:val="00CB673F"/>
    <w:rsid w:val="00D31203"/>
    <w:rsid w:val="00D83D56"/>
    <w:rsid w:val="00DB72EF"/>
    <w:rsid w:val="00DB7852"/>
    <w:rsid w:val="00DC3947"/>
    <w:rsid w:val="00DF2183"/>
    <w:rsid w:val="00E41945"/>
    <w:rsid w:val="00E64B86"/>
    <w:rsid w:val="00E81311"/>
    <w:rsid w:val="00EA463D"/>
    <w:rsid w:val="00EA5792"/>
    <w:rsid w:val="00EB29B2"/>
    <w:rsid w:val="00EB388E"/>
    <w:rsid w:val="00EC428B"/>
    <w:rsid w:val="00F837EF"/>
    <w:rsid w:val="00FC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0F8A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1F9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051F9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51F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2A4CAA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C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517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tie@jphcommunity.or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lp\AppData\Local\Packages\Microsoft.Office.Desktop_8wekyb3d8bbwe\LocalCache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7A28E24F104278A2B27AB34C790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69A6D-B769-441E-BFDF-E45FE4492CF9}"/>
      </w:docPartPr>
      <w:docPartBody>
        <w:p w:rsidR="00CC6B66" w:rsidRDefault="000C14F2">
          <w:pPr>
            <w:pStyle w:val="067A28E24F104278A2B27AB34C790B1A"/>
          </w:pPr>
          <w:r>
            <w:t>Monday</w:t>
          </w:r>
        </w:p>
      </w:docPartBody>
    </w:docPart>
    <w:docPart>
      <w:docPartPr>
        <w:name w:val="31E0B5A3F76745C9A987554D1F20D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98090-3241-4D0F-A211-DE20D45CBAAF}"/>
      </w:docPartPr>
      <w:docPartBody>
        <w:p w:rsidR="00CC6B66" w:rsidRDefault="000C14F2">
          <w:pPr>
            <w:pStyle w:val="31E0B5A3F76745C9A987554D1F20D7AC"/>
          </w:pPr>
          <w:r>
            <w:t>Tuesday</w:t>
          </w:r>
        </w:p>
      </w:docPartBody>
    </w:docPart>
    <w:docPart>
      <w:docPartPr>
        <w:name w:val="26C9D106A302474F926A6972B1AFC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3D66-1E2F-4CDE-BC39-B1D92A7048A6}"/>
      </w:docPartPr>
      <w:docPartBody>
        <w:p w:rsidR="00CC6B66" w:rsidRDefault="000C14F2">
          <w:pPr>
            <w:pStyle w:val="26C9D106A302474F926A6972B1AFCD66"/>
          </w:pPr>
          <w:r>
            <w:t>Wednesday</w:t>
          </w:r>
        </w:p>
      </w:docPartBody>
    </w:docPart>
    <w:docPart>
      <w:docPartPr>
        <w:name w:val="A554B816B0EE4457BF7D4ACDE1785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AC1A2-83CC-42AF-8248-501D04D206B5}"/>
      </w:docPartPr>
      <w:docPartBody>
        <w:p w:rsidR="00CC6B66" w:rsidRDefault="000C14F2">
          <w:pPr>
            <w:pStyle w:val="A554B816B0EE4457BF7D4ACDE178548B"/>
          </w:pPr>
          <w:r>
            <w:t>Thursday</w:t>
          </w:r>
        </w:p>
      </w:docPartBody>
    </w:docPart>
    <w:docPart>
      <w:docPartPr>
        <w:name w:val="C04588B9F724476CB764D6043E04C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59D7C-FE56-4497-88E7-B799F219975A}"/>
      </w:docPartPr>
      <w:docPartBody>
        <w:p w:rsidR="00CC6B66" w:rsidRDefault="000C14F2">
          <w:pPr>
            <w:pStyle w:val="C04588B9F724476CB764D6043E04CA98"/>
          </w:pPr>
          <w:r>
            <w:t>Friday</w:t>
          </w:r>
        </w:p>
      </w:docPartBody>
    </w:docPart>
    <w:docPart>
      <w:docPartPr>
        <w:name w:val="E7B3A16D052640A3A98575AD85565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A82EE-9DD4-4DC8-BCD9-7E1D9BC96F2D}"/>
      </w:docPartPr>
      <w:docPartBody>
        <w:p w:rsidR="00CC6B66" w:rsidRDefault="000C14F2">
          <w:pPr>
            <w:pStyle w:val="E7B3A16D052640A3A98575AD85565BB5"/>
          </w:pPr>
          <w:r>
            <w:t>Saturday</w:t>
          </w:r>
        </w:p>
      </w:docPartBody>
    </w:docPart>
    <w:docPart>
      <w:docPartPr>
        <w:name w:val="EC1B340EFFB042DBBC2DA69743D78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28A9F-D708-47B6-8DD5-9B379DB50EAD}"/>
      </w:docPartPr>
      <w:docPartBody>
        <w:p w:rsidR="00CC6B66" w:rsidRDefault="000C14F2">
          <w:pPr>
            <w:pStyle w:val="EC1B340EFFB042DBBC2DA69743D786BD"/>
          </w:pPr>
          <w:r>
            <w:t>Sunday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B66"/>
    <w:rsid w:val="000C14F2"/>
    <w:rsid w:val="004F67CF"/>
    <w:rsid w:val="00665EF4"/>
    <w:rsid w:val="00CC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7A28E24F104278A2B27AB34C790B1A">
    <w:name w:val="067A28E24F104278A2B27AB34C790B1A"/>
  </w:style>
  <w:style w:type="paragraph" w:customStyle="1" w:styleId="31E0B5A3F76745C9A987554D1F20D7AC">
    <w:name w:val="31E0B5A3F76745C9A987554D1F20D7AC"/>
  </w:style>
  <w:style w:type="paragraph" w:customStyle="1" w:styleId="26C9D106A302474F926A6972B1AFCD66">
    <w:name w:val="26C9D106A302474F926A6972B1AFCD66"/>
  </w:style>
  <w:style w:type="paragraph" w:customStyle="1" w:styleId="A554B816B0EE4457BF7D4ACDE178548B">
    <w:name w:val="A554B816B0EE4457BF7D4ACDE178548B"/>
  </w:style>
  <w:style w:type="paragraph" w:customStyle="1" w:styleId="C04588B9F724476CB764D6043E04CA98">
    <w:name w:val="C04588B9F724476CB764D6043E04CA98"/>
  </w:style>
  <w:style w:type="paragraph" w:customStyle="1" w:styleId="E7B3A16D052640A3A98575AD85565BB5">
    <w:name w:val="E7B3A16D052640A3A98575AD85565BB5"/>
  </w:style>
  <w:style w:type="paragraph" w:customStyle="1" w:styleId="EC1B340EFFB042DBBC2DA69743D786BD">
    <w:name w:val="EC1B340EFFB042DBBC2DA69743D786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UI/customUI1455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47911F-4164-47CF-8547-5D75388779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AB1093-022D-4DE4-B73E-4B23C7F9AE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2891CC-A1BC-4D11-A747-1EE435F2D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ABB682B8-6315-4C4F-90D7-524AFC2A91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0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2022-12-29T20:10:00Z</dcterms:created>
  <dcterms:modified xsi:type="dcterms:W3CDTF">2022-12-29T20:10:00Z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