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6227D" w14:textId="5609B294" w:rsidR="002F59B1" w:rsidRDefault="00E07333" w:rsidP="002879C5">
      <w:r>
        <w:t xml:space="preserve">  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6734A17E" w14:textId="77777777" w:rsidTr="002F59B1">
        <w:trPr>
          <w:cantSplit/>
        </w:trPr>
        <w:tc>
          <w:tcPr>
            <w:tcW w:w="4437" w:type="dxa"/>
          </w:tcPr>
          <w:p w14:paraId="3775E775" w14:textId="02E3E27C" w:rsidR="00CF06B1" w:rsidRDefault="00DB51A3">
            <w:pPr>
              <w:pStyle w:val="Month"/>
            </w:pPr>
            <w:r>
              <w:t>October</w:t>
            </w:r>
          </w:p>
        </w:tc>
        <w:tc>
          <w:tcPr>
            <w:tcW w:w="4438" w:type="dxa"/>
          </w:tcPr>
          <w:p w14:paraId="413D495F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692452C3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05D11E9C" w14:textId="77777777" w:rsidTr="00670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187E393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9" w:type="dxa"/>
          </w:tcPr>
          <w:p w14:paraId="453244FC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9" w:type="dxa"/>
          </w:tcPr>
          <w:p w14:paraId="348D556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70" w:type="dxa"/>
          </w:tcPr>
          <w:p w14:paraId="2D134DA8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9" w:type="dxa"/>
          </w:tcPr>
          <w:p w14:paraId="5896E0B3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9" w:type="dxa"/>
          </w:tcPr>
          <w:p w14:paraId="2F37157C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70" w:type="dxa"/>
          </w:tcPr>
          <w:p w14:paraId="6F400372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6D550756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28FF341" w14:textId="1049DBA8" w:rsidR="00463519" w:rsidRPr="009A62B2" w:rsidRDefault="009A62B2" w:rsidP="00463519">
            <w:pPr>
              <w:pStyle w:val="Off-MonthDate"/>
              <w:rPr>
                <w:color w:val="auto"/>
              </w:rPr>
            </w:pPr>
            <w:r w:rsidRPr="009A62B2">
              <w:rPr>
                <w:color w:val="auto"/>
              </w:rPr>
              <w:t>1</w:t>
            </w:r>
          </w:p>
        </w:tc>
        <w:tc>
          <w:tcPr>
            <w:tcW w:w="1269" w:type="dxa"/>
          </w:tcPr>
          <w:p w14:paraId="2773E160" w14:textId="7C7C7C2B" w:rsidR="00463519" w:rsidRPr="009A62B2" w:rsidRDefault="009A62B2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2B2">
              <w:rPr>
                <w:color w:val="auto"/>
              </w:rPr>
              <w:t>2</w:t>
            </w:r>
          </w:p>
        </w:tc>
        <w:tc>
          <w:tcPr>
            <w:tcW w:w="1269" w:type="dxa"/>
          </w:tcPr>
          <w:p w14:paraId="2399F4C5" w14:textId="4EB46A0B" w:rsidR="00463519" w:rsidRPr="009A62B2" w:rsidRDefault="009A62B2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2B2">
              <w:rPr>
                <w:color w:val="auto"/>
              </w:rPr>
              <w:t>3</w:t>
            </w:r>
          </w:p>
        </w:tc>
        <w:tc>
          <w:tcPr>
            <w:tcW w:w="1270" w:type="dxa"/>
          </w:tcPr>
          <w:p w14:paraId="644FFBB0" w14:textId="71D200F7" w:rsidR="00463519" w:rsidRPr="009A62B2" w:rsidRDefault="009A62B2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2B2">
              <w:rPr>
                <w:color w:val="auto"/>
              </w:rPr>
              <w:t>4</w:t>
            </w:r>
          </w:p>
        </w:tc>
        <w:tc>
          <w:tcPr>
            <w:tcW w:w="1269" w:type="dxa"/>
          </w:tcPr>
          <w:p w14:paraId="6B776BC5" w14:textId="207BF300" w:rsidR="00463519" w:rsidRPr="009A62B2" w:rsidRDefault="009A62B2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2B2">
              <w:rPr>
                <w:color w:val="auto"/>
              </w:rPr>
              <w:t>5</w:t>
            </w:r>
          </w:p>
        </w:tc>
        <w:tc>
          <w:tcPr>
            <w:tcW w:w="1269" w:type="dxa"/>
          </w:tcPr>
          <w:p w14:paraId="5F6E66CA" w14:textId="4E2616CC" w:rsidR="00463519" w:rsidRPr="009A62B2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9A62B2">
              <w:rPr>
                <w:color w:val="auto"/>
                <w:sz w:val="22"/>
              </w:rPr>
              <w:t>6</w:t>
            </w:r>
          </w:p>
        </w:tc>
        <w:tc>
          <w:tcPr>
            <w:tcW w:w="1270" w:type="dxa"/>
          </w:tcPr>
          <w:p w14:paraId="296A47E6" w14:textId="26457B1C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7</w:t>
            </w:r>
          </w:p>
        </w:tc>
      </w:tr>
      <w:tr w:rsidR="007E2082" w:rsidRPr="00C517B1" w14:paraId="224E0682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20764B3" w14:textId="11D6DCA2" w:rsidR="007E2082" w:rsidRPr="00C517B1" w:rsidRDefault="007E2082" w:rsidP="007E2082"/>
        </w:tc>
        <w:tc>
          <w:tcPr>
            <w:tcW w:w="1269" w:type="dxa"/>
          </w:tcPr>
          <w:p w14:paraId="151AA224" w14:textId="77777777" w:rsidR="007E2082" w:rsidRPr="004A0529" w:rsidRDefault="002A24DC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RS 5pm-6pm</w:t>
            </w:r>
          </w:p>
          <w:p w14:paraId="20AF2DFA" w14:textId="001138EB" w:rsidR="002A24DC" w:rsidRPr="004A0529" w:rsidRDefault="002A24DC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DK</w:t>
            </w:r>
            <w:r w:rsidR="004D1A12" w:rsidRPr="004A0529">
              <w:rPr>
                <w:b/>
                <w:bCs/>
              </w:rPr>
              <w:t xml:space="preserve"> 6pm-7pm</w:t>
            </w:r>
          </w:p>
        </w:tc>
        <w:tc>
          <w:tcPr>
            <w:tcW w:w="1269" w:type="dxa"/>
          </w:tcPr>
          <w:p w14:paraId="7B83888A" w14:textId="77777777" w:rsidR="007E2082" w:rsidRPr="004A0529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001A033C" w14:textId="0B6A4344" w:rsidR="007E2082" w:rsidRPr="004A0529" w:rsidRDefault="009A62B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CPA 4pm-6pm</w:t>
            </w:r>
          </w:p>
        </w:tc>
        <w:tc>
          <w:tcPr>
            <w:tcW w:w="1269" w:type="dxa"/>
          </w:tcPr>
          <w:p w14:paraId="00FAB3E5" w14:textId="0B22F9B3" w:rsidR="007E2082" w:rsidRPr="004A0529" w:rsidRDefault="004D1A1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Prairie Rose 4-H</w:t>
            </w:r>
            <w:r w:rsidR="00D32EC4" w:rsidRPr="004A0529">
              <w:rPr>
                <w:b/>
                <w:bCs/>
              </w:rPr>
              <w:t xml:space="preserve"> 5pm-7pm</w:t>
            </w:r>
          </w:p>
        </w:tc>
        <w:tc>
          <w:tcPr>
            <w:tcW w:w="1269" w:type="dxa"/>
          </w:tcPr>
          <w:p w14:paraId="2CD41A48" w14:textId="77777777" w:rsidR="007E2082" w:rsidRPr="004A0529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600105F2" w14:textId="77777777" w:rsidR="007E2082" w:rsidRPr="004A0529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63519" w:rsidRPr="00C517B1" w14:paraId="5114CA03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65C6ACA" w14:textId="66E9FA20" w:rsidR="00463519" w:rsidRPr="00C517B1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9" w:type="dxa"/>
          </w:tcPr>
          <w:p w14:paraId="42799EC0" w14:textId="392D8387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9</w:t>
            </w:r>
          </w:p>
        </w:tc>
        <w:tc>
          <w:tcPr>
            <w:tcW w:w="1269" w:type="dxa"/>
          </w:tcPr>
          <w:p w14:paraId="4ECBFDA5" w14:textId="1ACBCCB5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10</w:t>
            </w:r>
          </w:p>
        </w:tc>
        <w:tc>
          <w:tcPr>
            <w:tcW w:w="1270" w:type="dxa"/>
          </w:tcPr>
          <w:p w14:paraId="02CE913D" w14:textId="170B2A43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11</w:t>
            </w:r>
          </w:p>
        </w:tc>
        <w:tc>
          <w:tcPr>
            <w:tcW w:w="1269" w:type="dxa"/>
          </w:tcPr>
          <w:p w14:paraId="49A69306" w14:textId="7F343BBB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12</w:t>
            </w:r>
          </w:p>
        </w:tc>
        <w:tc>
          <w:tcPr>
            <w:tcW w:w="1269" w:type="dxa"/>
          </w:tcPr>
          <w:p w14:paraId="16631A10" w14:textId="043AD3CB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13</w:t>
            </w:r>
          </w:p>
        </w:tc>
        <w:tc>
          <w:tcPr>
            <w:tcW w:w="1270" w:type="dxa"/>
          </w:tcPr>
          <w:p w14:paraId="72EB89DD" w14:textId="0DE8A387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14</w:t>
            </w:r>
          </w:p>
        </w:tc>
      </w:tr>
      <w:tr w:rsidR="00463519" w:rsidRPr="00C517B1" w14:paraId="35488771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596B021" w14:textId="2F849899" w:rsidR="00463519" w:rsidRPr="00C517B1" w:rsidRDefault="00463519" w:rsidP="00463519"/>
        </w:tc>
        <w:tc>
          <w:tcPr>
            <w:tcW w:w="1269" w:type="dxa"/>
          </w:tcPr>
          <w:p w14:paraId="20EFB011" w14:textId="77777777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264239FE" w14:textId="68F23914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30A13365" w14:textId="77777777" w:rsidR="00C41651" w:rsidRPr="004A0529" w:rsidRDefault="009A62B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CPA 4pm-6pm</w:t>
            </w:r>
          </w:p>
          <w:p w14:paraId="55B7997E" w14:textId="14A10966" w:rsidR="00D32EC4" w:rsidRPr="004A0529" w:rsidRDefault="0021222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RS 6pm-7pm</w:t>
            </w:r>
          </w:p>
        </w:tc>
        <w:tc>
          <w:tcPr>
            <w:tcW w:w="1269" w:type="dxa"/>
          </w:tcPr>
          <w:p w14:paraId="7F8856E7" w14:textId="600C742D" w:rsidR="00C41651" w:rsidRPr="004A0529" w:rsidRDefault="0021222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Prairie Rose 4-H 5pm-7pm</w:t>
            </w:r>
          </w:p>
        </w:tc>
        <w:tc>
          <w:tcPr>
            <w:tcW w:w="1269" w:type="dxa"/>
          </w:tcPr>
          <w:p w14:paraId="2C7ADDD8" w14:textId="66E484C5" w:rsidR="00C41651" w:rsidRPr="004A0529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009D801D" w14:textId="7AE674D3" w:rsidR="00C41651" w:rsidRPr="004A0529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63519" w:rsidRPr="00C517B1" w14:paraId="18B55DA4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A80C8A7" w14:textId="241C3D76" w:rsidR="00463519" w:rsidRPr="00C517B1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9" w:type="dxa"/>
          </w:tcPr>
          <w:p w14:paraId="799E8266" w14:textId="324E2DD1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16</w:t>
            </w:r>
          </w:p>
        </w:tc>
        <w:tc>
          <w:tcPr>
            <w:tcW w:w="1269" w:type="dxa"/>
          </w:tcPr>
          <w:p w14:paraId="50FD6F66" w14:textId="50E1D401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17</w:t>
            </w:r>
          </w:p>
        </w:tc>
        <w:tc>
          <w:tcPr>
            <w:tcW w:w="1270" w:type="dxa"/>
          </w:tcPr>
          <w:p w14:paraId="25A78F12" w14:textId="46D72B93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18</w:t>
            </w:r>
          </w:p>
        </w:tc>
        <w:tc>
          <w:tcPr>
            <w:tcW w:w="1269" w:type="dxa"/>
          </w:tcPr>
          <w:p w14:paraId="28287869" w14:textId="345EA19C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19</w:t>
            </w:r>
          </w:p>
        </w:tc>
        <w:tc>
          <w:tcPr>
            <w:tcW w:w="1269" w:type="dxa"/>
          </w:tcPr>
          <w:p w14:paraId="33A029F0" w14:textId="72E0C4D1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20</w:t>
            </w:r>
          </w:p>
        </w:tc>
        <w:tc>
          <w:tcPr>
            <w:tcW w:w="1270" w:type="dxa"/>
          </w:tcPr>
          <w:p w14:paraId="2275B534" w14:textId="6E5D081C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21</w:t>
            </w:r>
          </w:p>
        </w:tc>
      </w:tr>
      <w:tr w:rsidR="00463519" w:rsidRPr="00C517B1" w14:paraId="7CDEE01A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0D61694" w14:textId="09A14D8E" w:rsidR="00463519" w:rsidRPr="00C517B1" w:rsidRDefault="00463519" w:rsidP="00463519"/>
        </w:tc>
        <w:tc>
          <w:tcPr>
            <w:tcW w:w="1269" w:type="dxa"/>
          </w:tcPr>
          <w:p w14:paraId="302CCF82" w14:textId="12897F7E" w:rsidR="00463519" w:rsidRPr="004A0529" w:rsidRDefault="004424EF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RS 4pm-5pm</w:t>
            </w:r>
          </w:p>
        </w:tc>
        <w:tc>
          <w:tcPr>
            <w:tcW w:w="1269" w:type="dxa"/>
          </w:tcPr>
          <w:p w14:paraId="42217A5B" w14:textId="1CF0765D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195FC905" w14:textId="4166CB42" w:rsidR="00C41651" w:rsidRPr="004A0529" w:rsidRDefault="009A62B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CPA 4pm-6pm</w:t>
            </w:r>
          </w:p>
        </w:tc>
        <w:tc>
          <w:tcPr>
            <w:tcW w:w="1269" w:type="dxa"/>
          </w:tcPr>
          <w:p w14:paraId="0AAF796B" w14:textId="4CED1271" w:rsidR="00C41651" w:rsidRPr="004A0529" w:rsidRDefault="000D296F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Prairie Rose 4-H 5pm-7pm</w:t>
            </w:r>
          </w:p>
        </w:tc>
        <w:tc>
          <w:tcPr>
            <w:tcW w:w="1269" w:type="dxa"/>
          </w:tcPr>
          <w:p w14:paraId="08D1C4FB" w14:textId="64D4926A" w:rsidR="00C41651" w:rsidRPr="004A0529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727E931E" w14:textId="277F971A" w:rsidR="00C41651" w:rsidRPr="004A0529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63519" w:rsidRPr="00C517B1" w14:paraId="56860807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D484F8B" w14:textId="47ABF562" w:rsidR="00463519" w:rsidRPr="00C517B1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22</w:t>
            </w:r>
          </w:p>
        </w:tc>
        <w:tc>
          <w:tcPr>
            <w:tcW w:w="1269" w:type="dxa"/>
          </w:tcPr>
          <w:p w14:paraId="2A2031FB" w14:textId="10199110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23</w:t>
            </w:r>
          </w:p>
        </w:tc>
        <w:tc>
          <w:tcPr>
            <w:tcW w:w="1269" w:type="dxa"/>
          </w:tcPr>
          <w:p w14:paraId="302A43A6" w14:textId="639A31D3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24</w:t>
            </w:r>
          </w:p>
        </w:tc>
        <w:tc>
          <w:tcPr>
            <w:tcW w:w="1270" w:type="dxa"/>
          </w:tcPr>
          <w:p w14:paraId="60720C7F" w14:textId="3017E4A2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25</w:t>
            </w:r>
          </w:p>
        </w:tc>
        <w:tc>
          <w:tcPr>
            <w:tcW w:w="1269" w:type="dxa"/>
          </w:tcPr>
          <w:p w14:paraId="12565222" w14:textId="79F618F0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26</w:t>
            </w:r>
          </w:p>
        </w:tc>
        <w:tc>
          <w:tcPr>
            <w:tcW w:w="1269" w:type="dxa"/>
          </w:tcPr>
          <w:p w14:paraId="1499AEB5" w14:textId="1ACB1DB7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27</w:t>
            </w:r>
          </w:p>
        </w:tc>
        <w:tc>
          <w:tcPr>
            <w:tcW w:w="1270" w:type="dxa"/>
          </w:tcPr>
          <w:p w14:paraId="66D00CC0" w14:textId="106F3797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28</w:t>
            </w:r>
          </w:p>
        </w:tc>
      </w:tr>
      <w:tr w:rsidR="00463519" w:rsidRPr="00C517B1" w14:paraId="39B7ABBC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EEECC0F" w14:textId="0D2B610D" w:rsidR="00C41651" w:rsidRPr="00C517B1" w:rsidRDefault="00C41651" w:rsidP="00463519"/>
        </w:tc>
        <w:tc>
          <w:tcPr>
            <w:tcW w:w="1269" w:type="dxa"/>
          </w:tcPr>
          <w:p w14:paraId="5A173B48" w14:textId="21D1EADA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484A1F49" w14:textId="4FF9932B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5E9EFD19" w14:textId="1F9087E8" w:rsidR="00463519" w:rsidRPr="004A0529" w:rsidRDefault="009A62B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CPA 4pm-6pm</w:t>
            </w:r>
          </w:p>
        </w:tc>
        <w:tc>
          <w:tcPr>
            <w:tcW w:w="1269" w:type="dxa"/>
          </w:tcPr>
          <w:p w14:paraId="14609029" w14:textId="49DC2125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31EB7F7D" w14:textId="77777777" w:rsidR="00463519" w:rsidRPr="004A0529" w:rsidRDefault="009D4CEB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Stock Dog Finals 5pm-10pm</w:t>
            </w:r>
            <w:r w:rsidR="005716E4" w:rsidRPr="004A0529">
              <w:rPr>
                <w:b/>
                <w:bCs/>
              </w:rPr>
              <w:t xml:space="preserve"> </w:t>
            </w:r>
          </w:p>
          <w:p w14:paraId="578733D5" w14:textId="0D152436" w:rsidR="007E7492" w:rsidRPr="004A0529" w:rsidRDefault="007E749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Sniff Dog</w:t>
            </w:r>
            <w:r w:rsidR="007008B0" w:rsidRPr="004A0529">
              <w:rPr>
                <w:b/>
                <w:bCs/>
              </w:rPr>
              <w:t xml:space="preserve"> Barn Hunt 7-9 pm</w:t>
            </w:r>
          </w:p>
        </w:tc>
        <w:tc>
          <w:tcPr>
            <w:tcW w:w="1270" w:type="dxa"/>
          </w:tcPr>
          <w:p w14:paraId="3B104253" w14:textId="77777777" w:rsidR="00463519" w:rsidRPr="004A0529" w:rsidRDefault="009D4CEB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Stock Dog Finals 8am-10pm</w:t>
            </w:r>
          </w:p>
          <w:p w14:paraId="78DC6265" w14:textId="00A03732" w:rsidR="00095AAC" w:rsidRPr="004A0529" w:rsidRDefault="00095AAC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63519" w:rsidRPr="00C517B1" w14:paraId="739C9296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6442CA1" w14:textId="422EB7B9" w:rsidR="00463519" w:rsidRPr="00C517B1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29</w:t>
            </w:r>
          </w:p>
        </w:tc>
        <w:tc>
          <w:tcPr>
            <w:tcW w:w="1269" w:type="dxa"/>
          </w:tcPr>
          <w:p w14:paraId="1070F475" w14:textId="7A63FFAB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30</w:t>
            </w:r>
          </w:p>
        </w:tc>
        <w:tc>
          <w:tcPr>
            <w:tcW w:w="1269" w:type="dxa"/>
          </w:tcPr>
          <w:p w14:paraId="585EE96B" w14:textId="5EADAFA9" w:rsidR="00463519" w:rsidRPr="004A0529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4A0529">
              <w:rPr>
                <w:rFonts w:cstheme="minorHAnsi"/>
                <w:b/>
                <w:bCs/>
                <w:color w:val="000000"/>
                <w:szCs w:val="20"/>
              </w:rPr>
              <w:t>31</w:t>
            </w:r>
          </w:p>
        </w:tc>
        <w:tc>
          <w:tcPr>
            <w:tcW w:w="1270" w:type="dxa"/>
          </w:tcPr>
          <w:p w14:paraId="4C2DA18F" w14:textId="0147A3F8" w:rsidR="00463519" w:rsidRPr="004A052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  <w:tc>
          <w:tcPr>
            <w:tcW w:w="1269" w:type="dxa"/>
          </w:tcPr>
          <w:p w14:paraId="0D9BD62D" w14:textId="49CE0FF9" w:rsidR="00463519" w:rsidRPr="004A052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  <w:tc>
          <w:tcPr>
            <w:tcW w:w="1269" w:type="dxa"/>
          </w:tcPr>
          <w:p w14:paraId="2E742D0D" w14:textId="56F6815F" w:rsidR="00463519" w:rsidRPr="004A052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  <w:tc>
          <w:tcPr>
            <w:tcW w:w="1270" w:type="dxa"/>
          </w:tcPr>
          <w:p w14:paraId="39F1281C" w14:textId="5436D782" w:rsidR="00463519" w:rsidRPr="004A052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463519" w:rsidRPr="00C517B1" w14:paraId="3325428F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8B06B38" w14:textId="7320C97B" w:rsidR="00463519" w:rsidRPr="00C517B1" w:rsidRDefault="009D4CEB" w:rsidP="00463519">
            <w:r>
              <w:t>Stock Dog Finals 8am-10pm</w:t>
            </w:r>
          </w:p>
        </w:tc>
        <w:tc>
          <w:tcPr>
            <w:tcW w:w="1269" w:type="dxa"/>
          </w:tcPr>
          <w:p w14:paraId="030E1E63" w14:textId="77777777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4FB063AD" w14:textId="5E6287E2" w:rsidR="00463519" w:rsidRPr="004A0529" w:rsidRDefault="0026300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0529">
              <w:rPr>
                <w:b/>
                <w:bCs/>
              </w:rPr>
              <w:t>TO 6pm-7pm</w:t>
            </w:r>
          </w:p>
        </w:tc>
        <w:tc>
          <w:tcPr>
            <w:tcW w:w="1270" w:type="dxa"/>
          </w:tcPr>
          <w:p w14:paraId="3CECC808" w14:textId="77777777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62C29FC3" w14:textId="3B3969C6" w:rsidR="00C41651" w:rsidRPr="004A0529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5F77F945" w14:textId="77777777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18A2A875" w14:textId="77777777" w:rsidR="00463519" w:rsidRPr="004A052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63519" w:rsidRPr="00C517B1" w14:paraId="7DA4817E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7772850" w14:textId="44E3D421" w:rsidR="00463519" w:rsidRPr="008502DC" w:rsidRDefault="00463519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69" w:type="dxa"/>
          </w:tcPr>
          <w:p w14:paraId="71526006" w14:textId="536E2DE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03AB3A7" w14:textId="34023313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670ACFAE" w14:textId="578C14AE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4CE2107" w14:textId="55CDE9B8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2D5D11A" w14:textId="44A3AA6D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2FC397D5" w14:textId="4838C328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E2082" w:rsidRPr="00C517B1" w14:paraId="5072BEAF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B08CB0A" w14:textId="77777777" w:rsidR="007E2082" w:rsidRPr="00C517B1" w:rsidRDefault="007E2082" w:rsidP="007E2082"/>
        </w:tc>
        <w:tc>
          <w:tcPr>
            <w:tcW w:w="1269" w:type="dxa"/>
          </w:tcPr>
          <w:p w14:paraId="0B6219AD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D7FA98F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3598B721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EB64135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0F06E62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2C7A787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D0A14D7" w14:textId="4D83760A" w:rsidR="00CF06B1" w:rsidRDefault="004E77A9">
      <w:pPr>
        <w:pStyle w:val="Heading1"/>
      </w:pPr>
      <w:r>
        <w:t>Notes:</w:t>
      </w:r>
      <w:r w:rsidR="009D4CEB">
        <w:t xml:space="preserve"> Stock Dog Indoor Finals Oct 27-29.  Come watch these </w:t>
      </w:r>
      <w:proofErr w:type="gramStart"/>
      <w:r w:rsidR="009D4CEB">
        <w:t>hard working</w:t>
      </w:r>
      <w:proofErr w:type="gramEnd"/>
      <w:r w:rsidR="009D4CEB">
        <w:t xml:space="preserve"> dogs pen sheep!</w:t>
      </w:r>
    </w:p>
    <w:p w14:paraId="2C696E4E" w14:textId="77777777" w:rsidR="002F59B1" w:rsidRDefault="002F59B1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4E95DA2D" w14:textId="77777777" w:rsidTr="002F59B1">
        <w:trPr>
          <w:cantSplit/>
        </w:trPr>
        <w:tc>
          <w:tcPr>
            <w:tcW w:w="4437" w:type="dxa"/>
          </w:tcPr>
          <w:p w14:paraId="63B962BA" w14:textId="5C3DF004" w:rsidR="00CF06B1" w:rsidRDefault="00DB51A3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</w:tcPr>
          <w:p w14:paraId="5A0D62D8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65DFC4CA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12F0CB2C" w14:textId="77777777" w:rsidTr="00670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48D6E6B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</w:tcPr>
          <w:p w14:paraId="50D1F46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7" w:type="dxa"/>
          </w:tcPr>
          <w:p w14:paraId="219B1FF1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69" w:type="dxa"/>
          </w:tcPr>
          <w:p w14:paraId="57251D51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8" w:type="dxa"/>
          </w:tcPr>
          <w:p w14:paraId="45E2922E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8" w:type="dxa"/>
          </w:tcPr>
          <w:p w14:paraId="200EBBD0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69" w:type="dxa"/>
          </w:tcPr>
          <w:p w14:paraId="7047F0E1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2CBFF5A0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3AAF0BF6" w14:textId="3F5124AA" w:rsidR="00463519" w:rsidRPr="00C517B1" w:rsidRDefault="00463519" w:rsidP="00463519">
            <w:pPr>
              <w:pStyle w:val="Off-MonthDate"/>
            </w:pPr>
          </w:p>
        </w:tc>
        <w:tc>
          <w:tcPr>
            <w:tcW w:w="1267" w:type="dxa"/>
          </w:tcPr>
          <w:p w14:paraId="686A9FF3" w14:textId="0A49766F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67" w:type="dxa"/>
          </w:tcPr>
          <w:p w14:paraId="5D872756" w14:textId="17AAB0B3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69" w:type="dxa"/>
          </w:tcPr>
          <w:p w14:paraId="24FCE3F6" w14:textId="771ECEEF" w:rsidR="00463519" w:rsidRPr="008502DC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268" w:type="dxa"/>
          </w:tcPr>
          <w:p w14:paraId="14C2266B" w14:textId="32ED1FAB" w:rsidR="00463519" w:rsidRPr="008502DC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8" w:type="dxa"/>
          </w:tcPr>
          <w:p w14:paraId="7748865F" w14:textId="57272998" w:rsidR="00463519" w:rsidRPr="008502DC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9" w:type="dxa"/>
          </w:tcPr>
          <w:p w14:paraId="3457F0DC" w14:textId="32B65369" w:rsidR="00463519" w:rsidRPr="008502DC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4</w:t>
            </w:r>
          </w:p>
        </w:tc>
      </w:tr>
      <w:tr w:rsidR="007E2082" w:rsidRPr="00C517B1" w14:paraId="6349FCF6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B3EBC76" w14:textId="77777777" w:rsidR="007E2082" w:rsidRPr="00EB4B4A" w:rsidRDefault="007E2082" w:rsidP="007E2082"/>
        </w:tc>
        <w:tc>
          <w:tcPr>
            <w:tcW w:w="1267" w:type="dxa"/>
          </w:tcPr>
          <w:p w14:paraId="10D0E3B2" w14:textId="77777777" w:rsidR="007E2082" w:rsidRPr="00EB4B4A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7" w:type="dxa"/>
          </w:tcPr>
          <w:p w14:paraId="38BBDB90" w14:textId="77777777" w:rsidR="007E2082" w:rsidRPr="00EB4B4A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19E2EA1F" w14:textId="06BA9C76" w:rsidR="007E2082" w:rsidRPr="00EB4B4A" w:rsidRDefault="009A62B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CPA 4pm-6pm</w:t>
            </w:r>
          </w:p>
        </w:tc>
        <w:tc>
          <w:tcPr>
            <w:tcW w:w="1268" w:type="dxa"/>
          </w:tcPr>
          <w:p w14:paraId="313C73B1" w14:textId="52A509BB" w:rsidR="00CB7DB3" w:rsidRPr="00EB4B4A" w:rsidRDefault="008B3D64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Pra</w:t>
            </w:r>
            <w:r w:rsidR="00E6344A" w:rsidRPr="00EB4B4A">
              <w:rPr>
                <w:b/>
                <w:bCs/>
              </w:rPr>
              <w:t>irie Rose 4-H 5pm-7pm</w:t>
            </w:r>
          </w:p>
        </w:tc>
        <w:tc>
          <w:tcPr>
            <w:tcW w:w="1268" w:type="dxa"/>
          </w:tcPr>
          <w:p w14:paraId="772F0B43" w14:textId="77777777" w:rsidR="007E2082" w:rsidRPr="00EB4B4A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62D011DB" w14:textId="6AEDB5ED" w:rsidR="007E2082" w:rsidRPr="00EB4B4A" w:rsidRDefault="00D034C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 xml:space="preserve">Riding Clinic </w:t>
            </w:r>
            <w:r w:rsidR="00807492" w:rsidRPr="00EB4B4A">
              <w:rPr>
                <w:b/>
                <w:bCs/>
              </w:rPr>
              <w:t xml:space="preserve">w/Chris </w:t>
            </w:r>
            <w:r w:rsidR="00B6340B">
              <w:rPr>
                <w:b/>
                <w:bCs/>
              </w:rPr>
              <w:t xml:space="preserve">&amp; Laura </w:t>
            </w:r>
            <w:proofErr w:type="spellStart"/>
            <w:r w:rsidR="00807492" w:rsidRPr="00EB4B4A">
              <w:rPr>
                <w:b/>
                <w:bCs/>
              </w:rPr>
              <w:t>Kiepal</w:t>
            </w:r>
            <w:proofErr w:type="spellEnd"/>
            <w:r w:rsidR="00435A98" w:rsidRPr="00EB4B4A">
              <w:rPr>
                <w:b/>
                <w:bCs/>
              </w:rPr>
              <w:t xml:space="preserve"> 8am-</w:t>
            </w:r>
            <w:r w:rsidR="003B401F" w:rsidRPr="00EB4B4A">
              <w:rPr>
                <w:b/>
                <w:bCs/>
              </w:rPr>
              <w:t>4pm</w:t>
            </w:r>
          </w:p>
        </w:tc>
      </w:tr>
      <w:tr w:rsidR="00463519" w:rsidRPr="00C517B1" w14:paraId="349E10EB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287A539E" w14:textId="26F86B45" w:rsidR="00463519" w:rsidRPr="00EB4B4A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EB4B4A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7" w:type="dxa"/>
          </w:tcPr>
          <w:p w14:paraId="77E69D9A" w14:textId="233803EB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6</w:t>
            </w:r>
          </w:p>
        </w:tc>
        <w:tc>
          <w:tcPr>
            <w:tcW w:w="1267" w:type="dxa"/>
          </w:tcPr>
          <w:p w14:paraId="6539088A" w14:textId="36FB1DA5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7</w:t>
            </w:r>
          </w:p>
        </w:tc>
        <w:tc>
          <w:tcPr>
            <w:tcW w:w="1269" w:type="dxa"/>
          </w:tcPr>
          <w:p w14:paraId="5809900A" w14:textId="5AAD2386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8</w:t>
            </w:r>
          </w:p>
        </w:tc>
        <w:tc>
          <w:tcPr>
            <w:tcW w:w="1268" w:type="dxa"/>
          </w:tcPr>
          <w:p w14:paraId="01E7BDC8" w14:textId="3F38AAB0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9</w:t>
            </w:r>
          </w:p>
        </w:tc>
        <w:tc>
          <w:tcPr>
            <w:tcW w:w="1268" w:type="dxa"/>
          </w:tcPr>
          <w:p w14:paraId="32685595" w14:textId="5FC8FD56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10</w:t>
            </w:r>
          </w:p>
        </w:tc>
        <w:tc>
          <w:tcPr>
            <w:tcW w:w="1269" w:type="dxa"/>
          </w:tcPr>
          <w:p w14:paraId="67A80A3F" w14:textId="0C20AD4D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11</w:t>
            </w:r>
          </w:p>
        </w:tc>
      </w:tr>
      <w:tr w:rsidR="00463519" w:rsidRPr="00C517B1" w14:paraId="0F0925C1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2EFBCEC7" w14:textId="77777777" w:rsidR="00463519" w:rsidRPr="00EB4B4A" w:rsidRDefault="00463519" w:rsidP="00463519"/>
        </w:tc>
        <w:tc>
          <w:tcPr>
            <w:tcW w:w="1267" w:type="dxa"/>
          </w:tcPr>
          <w:p w14:paraId="411B59D7" w14:textId="7EAA0504" w:rsidR="007007B9" w:rsidRDefault="00C64F3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TF 4-5pm</w:t>
            </w:r>
          </w:p>
          <w:p w14:paraId="77A09850" w14:textId="7BC49F2C" w:rsidR="00463519" w:rsidRPr="00EB4B4A" w:rsidRDefault="008411EA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RS</w:t>
            </w:r>
            <w:r w:rsidR="0063013B" w:rsidRPr="00EB4B4A">
              <w:rPr>
                <w:b/>
                <w:bCs/>
              </w:rPr>
              <w:t xml:space="preserve"> 5-6pm</w:t>
            </w:r>
          </w:p>
          <w:p w14:paraId="0D38861B" w14:textId="6B34FE49" w:rsidR="0063013B" w:rsidRPr="00EB4B4A" w:rsidRDefault="0063013B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DK 6-7pm</w:t>
            </w:r>
          </w:p>
        </w:tc>
        <w:tc>
          <w:tcPr>
            <w:tcW w:w="1267" w:type="dxa"/>
          </w:tcPr>
          <w:p w14:paraId="4C7D7D2B" w14:textId="627E27B6" w:rsidR="00463519" w:rsidRPr="00EB4B4A" w:rsidRDefault="0063013B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 xml:space="preserve">TO </w:t>
            </w:r>
            <w:r w:rsidR="00D54ADE" w:rsidRPr="00EB4B4A">
              <w:rPr>
                <w:b/>
                <w:bCs/>
              </w:rPr>
              <w:t>6-7pm</w:t>
            </w:r>
          </w:p>
        </w:tc>
        <w:tc>
          <w:tcPr>
            <w:tcW w:w="1269" w:type="dxa"/>
          </w:tcPr>
          <w:p w14:paraId="0537BFC7" w14:textId="401111CA" w:rsidR="00463519" w:rsidRPr="00EB4B4A" w:rsidRDefault="009A62B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CPA 4pm-6pm</w:t>
            </w:r>
          </w:p>
        </w:tc>
        <w:tc>
          <w:tcPr>
            <w:tcW w:w="1268" w:type="dxa"/>
          </w:tcPr>
          <w:p w14:paraId="46C4F103" w14:textId="6E97733A" w:rsidR="00463519" w:rsidRPr="00EB4B4A" w:rsidRDefault="00D54ADE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Prairie Rose 4-H 5pm-7pm</w:t>
            </w:r>
          </w:p>
        </w:tc>
        <w:tc>
          <w:tcPr>
            <w:tcW w:w="1268" w:type="dxa"/>
          </w:tcPr>
          <w:p w14:paraId="0C5ED104" w14:textId="77777777" w:rsidR="00463519" w:rsidRPr="00EB4B4A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2C854086" w14:textId="77777777" w:rsidR="00463519" w:rsidRPr="00EB4B4A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63519" w:rsidRPr="00C517B1" w14:paraId="46D937B9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CFA251E" w14:textId="44668AEF" w:rsidR="00463519" w:rsidRPr="00EB4B4A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EB4B4A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7" w:type="dxa"/>
          </w:tcPr>
          <w:p w14:paraId="536EDF17" w14:textId="10EAC4A9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13</w:t>
            </w:r>
          </w:p>
        </w:tc>
        <w:tc>
          <w:tcPr>
            <w:tcW w:w="1267" w:type="dxa"/>
          </w:tcPr>
          <w:p w14:paraId="5F716479" w14:textId="75713D18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14</w:t>
            </w:r>
          </w:p>
        </w:tc>
        <w:tc>
          <w:tcPr>
            <w:tcW w:w="1269" w:type="dxa"/>
          </w:tcPr>
          <w:p w14:paraId="1C285E1C" w14:textId="3627359C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15</w:t>
            </w:r>
          </w:p>
        </w:tc>
        <w:tc>
          <w:tcPr>
            <w:tcW w:w="1268" w:type="dxa"/>
          </w:tcPr>
          <w:p w14:paraId="53AF1E14" w14:textId="55F52E9F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16</w:t>
            </w:r>
          </w:p>
        </w:tc>
        <w:tc>
          <w:tcPr>
            <w:tcW w:w="1268" w:type="dxa"/>
          </w:tcPr>
          <w:p w14:paraId="0021D12B" w14:textId="480A4A15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17</w:t>
            </w:r>
          </w:p>
        </w:tc>
        <w:tc>
          <w:tcPr>
            <w:tcW w:w="1269" w:type="dxa"/>
          </w:tcPr>
          <w:p w14:paraId="2C620150" w14:textId="7CD70B86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18</w:t>
            </w:r>
          </w:p>
        </w:tc>
      </w:tr>
      <w:tr w:rsidR="00463519" w:rsidRPr="00C517B1" w14:paraId="6B01C9B3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63B9E62" w14:textId="77777777" w:rsidR="00463519" w:rsidRPr="00EB4B4A" w:rsidRDefault="00463519" w:rsidP="00463519"/>
        </w:tc>
        <w:tc>
          <w:tcPr>
            <w:tcW w:w="1267" w:type="dxa"/>
          </w:tcPr>
          <w:p w14:paraId="1868CE5F" w14:textId="77777777" w:rsidR="009D00E2" w:rsidRDefault="009D00E2" w:rsidP="009D0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TF 4-5pm</w:t>
            </w:r>
          </w:p>
          <w:p w14:paraId="07C1CC96" w14:textId="77777777" w:rsidR="009D00E2" w:rsidRPr="00EB4B4A" w:rsidRDefault="009D00E2" w:rsidP="009D0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RS 5-6pm</w:t>
            </w:r>
          </w:p>
          <w:p w14:paraId="0837D7D8" w14:textId="30D24134" w:rsidR="00463519" w:rsidRPr="00EB4B4A" w:rsidRDefault="009D00E2" w:rsidP="009D0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DK 6-7pm</w:t>
            </w:r>
          </w:p>
        </w:tc>
        <w:tc>
          <w:tcPr>
            <w:tcW w:w="1267" w:type="dxa"/>
          </w:tcPr>
          <w:p w14:paraId="61601C75" w14:textId="7432F482" w:rsidR="00463519" w:rsidRPr="00EB4B4A" w:rsidRDefault="00460D7B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TO 6-7pm</w:t>
            </w:r>
          </w:p>
        </w:tc>
        <w:tc>
          <w:tcPr>
            <w:tcW w:w="1269" w:type="dxa"/>
          </w:tcPr>
          <w:p w14:paraId="3F30AE0A" w14:textId="65F71D63" w:rsidR="00CB7DB3" w:rsidRPr="00EB4B4A" w:rsidRDefault="00CB7DB3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8" w:type="dxa"/>
          </w:tcPr>
          <w:p w14:paraId="499180EF" w14:textId="27C6CEE5" w:rsidR="00463519" w:rsidRPr="00EB4B4A" w:rsidRDefault="004A5C25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Prairie Rose 4-H 5pm-7pm</w:t>
            </w:r>
          </w:p>
        </w:tc>
        <w:tc>
          <w:tcPr>
            <w:tcW w:w="1268" w:type="dxa"/>
          </w:tcPr>
          <w:p w14:paraId="6E0C3FB7" w14:textId="3434565B" w:rsidR="00463519" w:rsidRPr="00EB4B4A" w:rsidRDefault="00962CE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Christine Painter Clinic 7pm-9pm</w:t>
            </w:r>
          </w:p>
        </w:tc>
        <w:tc>
          <w:tcPr>
            <w:tcW w:w="1269" w:type="dxa"/>
          </w:tcPr>
          <w:p w14:paraId="66F54916" w14:textId="1D2A7126" w:rsidR="00463519" w:rsidRPr="00EB4B4A" w:rsidRDefault="00E31BD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 xml:space="preserve">Christine Painter Clinic </w:t>
            </w:r>
            <w:r w:rsidR="00CA7B92" w:rsidRPr="00EB4B4A">
              <w:rPr>
                <w:b/>
                <w:bCs/>
              </w:rPr>
              <w:t>9am – 6pm</w:t>
            </w:r>
          </w:p>
        </w:tc>
      </w:tr>
      <w:tr w:rsidR="00463519" w:rsidRPr="00C517B1" w14:paraId="7CF34164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3EA3C9C5" w14:textId="5C527493" w:rsidR="00463519" w:rsidRPr="00EB4B4A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EB4B4A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7" w:type="dxa"/>
          </w:tcPr>
          <w:p w14:paraId="2C805A37" w14:textId="0D778277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20</w:t>
            </w:r>
          </w:p>
        </w:tc>
        <w:tc>
          <w:tcPr>
            <w:tcW w:w="1267" w:type="dxa"/>
          </w:tcPr>
          <w:p w14:paraId="5311CD0A" w14:textId="49A8C6A4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21</w:t>
            </w:r>
          </w:p>
        </w:tc>
        <w:tc>
          <w:tcPr>
            <w:tcW w:w="1269" w:type="dxa"/>
          </w:tcPr>
          <w:p w14:paraId="6CF3E966" w14:textId="2FA908A4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22</w:t>
            </w:r>
          </w:p>
        </w:tc>
        <w:tc>
          <w:tcPr>
            <w:tcW w:w="1268" w:type="dxa"/>
          </w:tcPr>
          <w:p w14:paraId="644DD60E" w14:textId="3021ADFB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23</w:t>
            </w:r>
          </w:p>
        </w:tc>
        <w:tc>
          <w:tcPr>
            <w:tcW w:w="1268" w:type="dxa"/>
          </w:tcPr>
          <w:p w14:paraId="1919B56C" w14:textId="5F8F7671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24</w:t>
            </w:r>
          </w:p>
        </w:tc>
        <w:tc>
          <w:tcPr>
            <w:tcW w:w="1269" w:type="dxa"/>
          </w:tcPr>
          <w:p w14:paraId="0A51BE03" w14:textId="72550A74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25</w:t>
            </w:r>
          </w:p>
        </w:tc>
      </w:tr>
      <w:tr w:rsidR="00463519" w:rsidRPr="00C517B1" w14:paraId="32DEAF6A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B20A466" w14:textId="6792602F" w:rsidR="00463519" w:rsidRPr="00EB4B4A" w:rsidRDefault="00CA7B92" w:rsidP="00463519">
            <w:r w:rsidRPr="00EB4B4A">
              <w:t>Christine Painter Clinic 9am – 6pm</w:t>
            </w:r>
          </w:p>
        </w:tc>
        <w:tc>
          <w:tcPr>
            <w:tcW w:w="1267" w:type="dxa"/>
          </w:tcPr>
          <w:p w14:paraId="2D77830C" w14:textId="77777777" w:rsidR="009D00E2" w:rsidRDefault="009D00E2" w:rsidP="009D0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TF 4-5pm</w:t>
            </w:r>
          </w:p>
          <w:p w14:paraId="5CEB3F25" w14:textId="77777777" w:rsidR="009D00E2" w:rsidRPr="00EB4B4A" w:rsidRDefault="009D00E2" w:rsidP="009D0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RS 5-6pm</w:t>
            </w:r>
          </w:p>
          <w:p w14:paraId="4E4F9553" w14:textId="47E25BD6" w:rsidR="00463519" w:rsidRPr="00EB4B4A" w:rsidRDefault="009D00E2" w:rsidP="009D0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DK 6-7pm</w:t>
            </w:r>
          </w:p>
        </w:tc>
        <w:tc>
          <w:tcPr>
            <w:tcW w:w="1267" w:type="dxa"/>
          </w:tcPr>
          <w:p w14:paraId="5E207ACD" w14:textId="36BE8A12" w:rsidR="00463519" w:rsidRPr="00EB4B4A" w:rsidRDefault="00883E35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TO 6-7pm</w:t>
            </w:r>
          </w:p>
        </w:tc>
        <w:tc>
          <w:tcPr>
            <w:tcW w:w="1269" w:type="dxa"/>
          </w:tcPr>
          <w:p w14:paraId="1F13E8A9" w14:textId="512C9D73" w:rsidR="00463519" w:rsidRPr="00EB4B4A" w:rsidRDefault="00463519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8" w:type="dxa"/>
          </w:tcPr>
          <w:p w14:paraId="59D15B3B" w14:textId="36C662B8" w:rsidR="00463519" w:rsidRPr="00EB4B4A" w:rsidRDefault="00431EC9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Prairie Rose 4-H 5pm-7pm</w:t>
            </w:r>
          </w:p>
        </w:tc>
        <w:tc>
          <w:tcPr>
            <w:tcW w:w="1268" w:type="dxa"/>
          </w:tcPr>
          <w:p w14:paraId="4FA5DD58" w14:textId="77777777" w:rsidR="00463519" w:rsidRPr="00EB4B4A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29295CED" w14:textId="5A5F287F" w:rsidR="00463519" w:rsidRPr="00EB4B4A" w:rsidRDefault="000E605B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 xml:space="preserve">Prairie Rose 4-H </w:t>
            </w:r>
            <w:r w:rsidR="00234FA4" w:rsidRPr="00EB4B4A">
              <w:rPr>
                <w:b/>
                <w:bCs/>
              </w:rPr>
              <w:t>1-</w:t>
            </w:r>
            <w:r w:rsidR="007C282D" w:rsidRPr="00EB4B4A">
              <w:rPr>
                <w:b/>
                <w:bCs/>
              </w:rPr>
              <w:t>2pm</w:t>
            </w:r>
          </w:p>
        </w:tc>
      </w:tr>
      <w:tr w:rsidR="00463519" w:rsidRPr="00C517B1" w14:paraId="7A847FED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23FC3BA5" w14:textId="772A7FED" w:rsidR="00463519" w:rsidRPr="00EB4B4A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EB4B4A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7" w:type="dxa"/>
          </w:tcPr>
          <w:p w14:paraId="1E88DD05" w14:textId="611A9F2A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27</w:t>
            </w:r>
          </w:p>
        </w:tc>
        <w:tc>
          <w:tcPr>
            <w:tcW w:w="1267" w:type="dxa"/>
          </w:tcPr>
          <w:p w14:paraId="0393C583" w14:textId="4EE0F7D9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28</w:t>
            </w:r>
          </w:p>
        </w:tc>
        <w:tc>
          <w:tcPr>
            <w:tcW w:w="1269" w:type="dxa"/>
          </w:tcPr>
          <w:p w14:paraId="570CEB03" w14:textId="05EE7D83" w:rsidR="00463519" w:rsidRPr="00EB4B4A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EB4B4A">
              <w:rPr>
                <w:rFonts w:cstheme="minorHAnsi"/>
                <w:b/>
                <w:bCs/>
                <w:color w:val="000000"/>
                <w:szCs w:val="20"/>
              </w:rPr>
              <w:t>29</w:t>
            </w:r>
          </w:p>
        </w:tc>
        <w:tc>
          <w:tcPr>
            <w:tcW w:w="1268" w:type="dxa"/>
          </w:tcPr>
          <w:p w14:paraId="25A0A350" w14:textId="3FE7047F" w:rsidR="00463519" w:rsidRPr="00EB4B4A" w:rsidRDefault="009A62B2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  <w:color w:val="auto"/>
              </w:rPr>
              <w:t>30</w:t>
            </w:r>
          </w:p>
        </w:tc>
        <w:tc>
          <w:tcPr>
            <w:tcW w:w="1268" w:type="dxa"/>
          </w:tcPr>
          <w:p w14:paraId="1EA60A02" w14:textId="64C8A8EB" w:rsidR="00463519" w:rsidRPr="00EB4B4A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62DAAF50" w14:textId="1CA443C5" w:rsidR="00463519" w:rsidRPr="00EB4B4A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7E2082" w:rsidRPr="00C517B1" w14:paraId="06ECDE01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482CAE91" w14:textId="64184857" w:rsidR="007E2082" w:rsidRPr="00EB4B4A" w:rsidRDefault="00F26B78" w:rsidP="007E2082">
            <w:r w:rsidRPr="00EB4B4A">
              <w:t>4-H Beef Weigh In 7am-</w:t>
            </w:r>
            <w:r w:rsidR="000936F8" w:rsidRPr="00EB4B4A">
              <w:t>8pm</w:t>
            </w:r>
          </w:p>
        </w:tc>
        <w:tc>
          <w:tcPr>
            <w:tcW w:w="1267" w:type="dxa"/>
          </w:tcPr>
          <w:p w14:paraId="40154304" w14:textId="77777777" w:rsidR="009D00E2" w:rsidRDefault="009D00E2" w:rsidP="009D0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TF 4-5pm</w:t>
            </w:r>
          </w:p>
          <w:p w14:paraId="0AB8B7CA" w14:textId="77777777" w:rsidR="009D00E2" w:rsidRPr="00EB4B4A" w:rsidRDefault="009D00E2" w:rsidP="009D0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RS 5-6pm</w:t>
            </w:r>
          </w:p>
          <w:p w14:paraId="7531DA19" w14:textId="6B6F70DC" w:rsidR="007E2082" w:rsidRPr="00EB4B4A" w:rsidRDefault="009D00E2" w:rsidP="009D0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DK 6-7pm</w:t>
            </w:r>
          </w:p>
        </w:tc>
        <w:tc>
          <w:tcPr>
            <w:tcW w:w="1267" w:type="dxa"/>
          </w:tcPr>
          <w:p w14:paraId="1488E0BA" w14:textId="3DB10374" w:rsidR="007E2082" w:rsidRPr="00EB4B4A" w:rsidRDefault="00A74C2E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TO 6-7pm</w:t>
            </w:r>
          </w:p>
        </w:tc>
        <w:tc>
          <w:tcPr>
            <w:tcW w:w="1269" w:type="dxa"/>
          </w:tcPr>
          <w:p w14:paraId="62220BEC" w14:textId="06ABA12D" w:rsidR="007E2082" w:rsidRPr="00EB4B4A" w:rsidRDefault="007E2082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8" w:type="dxa"/>
          </w:tcPr>
          <w:p w14:paraId="4F303A18" w14:textId="0FA18388" w:rsidR="007E2082" w:rsidRPr="00EB4B4A" w:rsidRDefault="007C282D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4B4A">
              <w:rPr>
                <w:b/>
                <w:bCs/>
              </w:rPr>
              <w:t>Prairie Rose 4-H 5pm-7pm</w:t>
            </w:r>
          </w:p>
        </w:tc>
        <w:tc>
          <w:tcPr>
            <w:tcW w:w="1268" w:type="dxa"/>
          </w:tcPr>
          <w:p w14:paraId="08319100" w14:textId="77777777" w:rsidR="007E2082" w:rsidRPr="00EB4B4A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70945E26" w14:textId="77777777" w:rsidR="007E2082" w:rsidRPr="00EB4B4A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7E2082" w:rsidRPr="00C517B1" w14:paraId="5E09CA6E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480D8C21" w14:textId="77777777" w:rsidR="007E2082" w:rsidRPr="00C517B1" w:rsidRDefault="007E2082" w:rsidP="007E2082"/>
        </w:tc>
        <w:tc>
          <w:tcPr>
            <w:tcW w:w="1267" w:type="dxa"/>
          </w:tcPr>
          <w:p w14:paraId="4AC59791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19547DC1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969140D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F3326BE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58620FB4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5014D93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8A7C97C" w14:textId="77777777" w:rsidR="00CF06B1" w:rsidRDefault="004E77A9">
      <w:pPr>
        <w:pStyle w:val="Heading1"/>
      </w:pPr>
      <w:r>
        <w:t>Notes:</w:t>
      </w:r>
    </w:p>
    <w:p w14:paraId="1D5CEA76" w14:textId="77777777" w:rsidR="00F676C9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4A2CAFB7" w14:textId="77777777" w:rsidTr="00F676C9">
        <w:trPr>
          <w:cantSplit/>
        </w:trPr>
        <w:tc>
          <w:tcPr>
            <w:tcW w:w="4437" w:type="dxa"/>
          </w:tcPr>
          <w:p w14:paraId="109B6326" w14:textId="15B5DDAD" w:rsidR="00CF06B1" w:rsidRDefault="00DB51A3">
            <w:pPr>
              <w:pStyle w:val="Month"/>
            </w:pPr>
            <w:r>
              <w:t>December</w:t>
            </w:r>
          </w:p>
        </w:tc>
        <w:tc>
          <w:tcPr>
            <w:tcW w:w="4438" w:type="dxa"/>
          </w:tcPr>
          <w:p w14:paraId="343757B6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2F5DEE13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3F74529B" w14:textId="77777777" w:rsidTr="00670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37CD992A" w14:textId="77777777" w:rsidR="00CF06B1" w:rsidRDefault="00CF06B1">
            <w:pPr>
              <w:pStyle w:val="Day"/>
              <w:rPr>
                <w:b w:val="0"/>
                <w:bCs w:val="0"/>
              </w:rPr>
            </w:pPr>
          </w:p>
          <w:p w14:paraId="41832CA3" w14:textId="1E9D881A" w:rsidR="009A62B2" w:rsidRDefault="009A62B2">
            <w:pPr>
              <w:pStyle w:val="Day"/>
            </w:pPr>
          </w:p>
        </w:tc>
        <w:tc>
          <w:tcPr>
            <w:tcW w:w="1268" w:type="dxa"/>
          </w:tcPr>
          <w:p w14:paraId="60544BF8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8" w:type="dxa"/>
          </w:tcPr>
          <w:p w14:paraId="1CF3525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68" w:type="dxa"/>
          </w:tcPr>
          <w:p w14:paraId="3DABC1DB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8" w:type="dxa"/>
          </w:tcPr>
          <w:p w14:paraId="0138C302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8" w:type="dxa"/>
          </w:tcPr>
          <w:p w14:paraId="799DCC09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68" w:type="dxa"/>
          </w:tcPr>
          <w:p w14:paraId="35A96AD6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3C4982D2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C91ED5B" w14:textId="79E78531" w:rsidR="00463519" w:rsidRPr="00C517B1" w:rsidRDefault="00463519" w:rsidP="00463519">
            <w:pPr>
              <w:pStyle w:val="Off-MonthDate"/>
            </w:pPr>
          </w:p>
        </w:tc>
        <w:tc>
          <w:tcPr>
            <w:tcW w:w="1268" w:type="dxa"/>
          </w:tcPr>
          <w:p w14:paraId="354BAF39" w14:textId="6F99CA01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38DFE97" w14:textId="677E33E5" w:rsidR="00463519" w:rsidRPr="00D0300E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96CBB5F" w14:textId="20D005E0" w:rsidR="00463519" w:rsidRPr="0046351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</w:p>
        </w:tc>
        <w:tc>
          <w:tcPr>
            <w:tcW w:w="1268" w:type="dxa"/>
          </w:tcPr>
          <w:p w14:paraId="0B5D2786" w14:textId="596207BF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268" w:type="dxa"/>
          </w:tcPr>
          <w:p w14:paraId="0FC1E466" w14:textId="3C2C1836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268" w:type="dxa"/>
          </w:tcPr>
          <w:p w14:paraId="1C63D0AF" w14:textId="417DAEA6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</w:t>
            </w:r>
          </w:p>
        </w:tc>
      </w:tr>
      <w:tr w:rsidR="00D0300E" w:rsidRPr="00C517B1" w14:paraId="4B0805D8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B2C836F" w14:textId="77777777" w:rsidR="00D0300E" w:rsidRPr="00C517B1" w:rsidRDefault="00D0300E" w:rsidP="00D0300E"/>
        </w:tc>
        <w:tc>
          <w:tcPr>
            <w:tcW w:w="1268" w:type="dxa"/>
          </w:tcPr>
          <w:p w14:paraId="25BB2EAA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8F9F49F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82A2877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45F399F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4323AD1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607244A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5AD44BBD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0DD51CF1" w14:textId="19279CE0" w:rsidR="00463519" w:rsidRPr="00C517B1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8" w:type="dxa"/>
          </w:tcPr>
          <w:p w14:paraId="43C40B7D" w14:textId="3F955C1D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68" w:type="dxa"/>
          </w:tcPr>
          <w:p w14:paraId="52F98E41" w14:textId="50095C4D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8" w:type="dxa"/>
          </w:tcPr>
          <w:p w14:paraId="4AD33744" w14:textId="76248E8D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8" w:type="dxa"/>
          </w:tcPr>
          <w:p w14:paraId="23FC1BDF" w14:textId="3699DD73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68" w:type="dxa"/>
          </w:tcPr>
          <w:p w14:paraId="19C610A2" w14:textId="45083201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8" w:type="dxa"/>
          </w:tcPr>
          <w:p w14:paraId="5E78C96D" w14:textId="699A3068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9</w:t>
            </w:r>
          </w:p>
        </w:tc>
      </w:tr>
      <w:tr w:rsidR="00463519" w:rsidRPr="00C517B1" w14:paraId="6BCFD3E0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D6A7624" w14:textId="77777777" w:rsidR="00463519" w:rsidRPr="00C517B1" w:rsidRDefault="00463519" w:rsidP="00463519"/>
        </w:tc>
        <w:tc>
          <w:tcPr>
            <w:tcW w:w="1268" w:type="dxa"/>
          </w:tcPr>
          <w:p w14:paraId="18430CCF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5F4F30D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C11D1E4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52AE089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98C974A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194FD8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458E4E77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F00276C" w14:textId="4820963B" w:rsidR="00463519" w:rsidRPr="00C517B1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8" w:type="dxa"/>
          </w:tcPr>
          <w:p w14:paraId="63F51533" w14:textId="42F57849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68" w:type="dxa"/>
          </w:tcPr>
          <w:p w14:paraId="4C3B43DB" w14:textId="4C20FB51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8" w:type="dxa"/>
          </w:tcPr>
          <w:p w14:paraId="18A70BD7" w14:textId="2DEF2651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8" w:type="dxa"/>
          </w:tcPr>
          <w:p w14:paraId="5B7E046E" w14:textId="1436A872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68" w:type="dxa"/>
          </w:tcPr>
          <w:p w14:paraId="0C7CDB30" w14:textId="4A3FAACB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8" w:type="dxa"/>
          </w:tcPr>
          <w:p w14:paraId="2CF17124" w14:textId="150B80D6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16</w:t>
            </w:r>
          </w:p>
        </w:tc>
      </w:tr>
      <w:tr w:rsidR="00463519" w:rsidRPr="00C517B1" w14:paraId="1B069341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7F6503A4" w14:textId="77777777" w:rsidR="00463519" w:rsidRPr="00C517B1" w:rsidRDefault="00463519" w:rsidP="00463519"/>
        </w:tc>
        <w:tc>
          <w:tcPr>
            <w:tcW w:w="1268" w:type="dxa"/>
          </w:tcPr>
          <w:p w14:paraId="6149B7AB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417F628" w14:textId="0A9A7706" w:rsidR="001E4A39" w:rsidRPr="001E4A39" w:rsidRDefault="001E4A3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8" w:type="dxa"/>
          </w:tcPr>
          <w:p w14:paraId="064B50F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26E1E47" w14:textId="63032475" w:rsidR="00463519" w:rsidRPr="00C517B1" w:rsidRDefault="00463519" w:rsidP="001E4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58C37A7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F3FBB71" w14:textId="0152DD5F" w:rsidR="00463519" w:rsidRPr="001E4A39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63519" w:rsidRPr="00C517B1" w14:paraId="193DD7AE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64BD6BD" w14:textId="22692F2A" w:rsidR="00463519" w:rsidRPr="00C517B1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8" w:type="dxa"/>
          </w:tcPr>
          <w:p w14:paraId="0679FE5C" w14:textId="046778CB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68" w:type="dxa"/>
          </w:tcPr>
          <w:p w14:paraId="111FBFE7" w14:textId="42F502F2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8" w:type="dxa"/>
          </w:tcPr>
          <w:p w14:paraId="0A11C867" w14:textId="67ABBBFD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8" w:type="dxa"/>
          </w:tcPr>
          <w:p w14:paraId="6741D5D5" w14:textId="3E9B85EF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68" w:type="dxa"/>
          </w:tcPr>
          <w:p w14:paraId="63B531FB" w14:textId="66E9D69F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22</w:t>
            </w:r>
          </w:p>
        </w:tc>
        <w:tc>
          <w:tcPr>
            <w:tcW w:w="1268" w:type="dxa"/>
          </w:tcPr>
          <w:p w14:paraId="394B4FB6" w14:textId="5B75CFC8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23</w:t>
            </w:r>
          </w:p>
        </w:tc>
      </w:tr>
      <w:tr w:rsidR="00463519" w:rsidRPr="00C517B1" w14:paraId="78F4B5D7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7487EA86" w14:textId="7143DF2E" w:rsidR="001E4A39" w:rsidRPr="00C517B1" w:rsidRDefault="001E4A39" w:rsidP="00463519"/>
        </w:tc>
        <w:tc>
          <w:tcPr>
            <w:tcW w:w="1268" w:type="dxa"/>
          </w:tcPr>
          <w:p w14:paraId="1D3D1F5A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CE87F2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E631BF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B34A4EE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DA7FBE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077A4A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73DFFA32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EF10020" w14:textId="1246071E" w:rsidR="00463519" w:rsidRPr="00C517B1" w:rsidRDefault="009A62B2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8" w:type="dxa"/>
          </w:tcPr>
          <w:p w14:paraId="5E9EB1C0" w14:textId="44E1070B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68" w:type="dxa"/>
          </w:tcPr>
          <w:p w14:paraId="091602B2" w14:textId="07D971C3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8" w:type="dxa"/>
          </w:tcPr>
          <w:p w14:paraId="2C722861" w14:textId="318E409A" w:rsidR="00463519" w:rsidRPr="00C517B1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8" w:type="dxa"/>
          </w:tcPr>
          <w:p w14:paraId="3283D02E" w14:textId="787EDEE6" w:rsidR="00463519" w:rsidRPr="008502DC" w:rsidRDefault="009A62B2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68" w:type="dxa"/>
          </w:tcPr>
          <w:p w14:paraId="05D63E5F" w14:textId="6C4FC758" w:rsidR="00463519" w:rsidRPr="00CA6823" w:rsidRDefault="009A62B2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CA6823">
              <w:rPr>
                <w:rFonts w:cstheme="minorHAnsi"/>
                <w:color w:val="auto"/>
                <w:sz w:val="20"/>
                <w:szCs w:val="20"/>
              </w:rPr>
              <w:t>29</w:t>
            </w:r>
          </w:p>
        </w:tc>
        <w:tc>
          <w:tcPr>
            <w:tcW w:w="1268" w:type="dxa"/>
          </w:tcPr>
          <w:p w14:paraId="072364D5" w14:textId="3F848152" w:rsidR="00463519" w:rsidRPr="00CA6823" w:rsidRDefault="009A62B2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A6823">
              <w:rPr>
                <w:color w:val="auto"/>
              </w:rPr>
              <w:t>30</w:t>
            </w:r>
          </w:p>
        </w:tc>
      </w:tr>
      <w:tr w:rsidR="00CA6823" w:rsidRPr="00C517B1" w14:paraId="51E4833F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728E408E" w14:textId="77777777" w:rsidR="00D0300E" w:rsidRPr="00C517B1" w:rsidRDefault="00D0300E" w:rsidP="00D0300E"/>
        </w:tc>
        <w:tc>
          <w:tcPr>
            <w:tcW w:w="1268" w:type="dxa"/>
          </w:tcPr>
          <w:p w14:paraId="564F731B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0FFC5D3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F550286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B4EA478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3088EF9" w14:textId="3CAA289B" w:rsidR="00D0300E" w:rsidRPr="001E4A39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8" w:type="dxa"/>
          </w:tcPr>
          <w:p w14:paraId="3A61B834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6823" w:rsidRPr="00C517B1" w14:paraId="3A17A296" w14:textId="77777777" w:rsidTr="00CA6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E91D3EC" w14:textId="66E650ED" w:rsidR="00CA6823" w:rsidRPr="00C517B1" w:rsidRDefault="00CA6823" w:rsidP="00D0300E">
            <w:r>
              <w:t>31</w:t>
            </w:r>
          </w:p>
        </w:tc>
        <w:tc>
          <w:tcPr>
            <w:tcW w:w="1268" w:type="dxa"/>
          </w:tcPr>
          <w:p w14:paraId="5B7BB6C9" w14:textId="77777777" w:rsidR="00CA6823" w:rsidRPr="00C517B1" w:rsidRDefault="00CA6823" w:rsidP="00D030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42023BF" w14:textId="77777777" w:rsidR="00CA6823" w:rsidRPr="00C517B1" w:rsidRDefault="00CA6823" w:rsidP="00D030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50083159" w14:textId="77777777" w:rsidR="00CA6823" w:rsidRPr="00C517B1" w:rsidRDefault="00CA6823" w:rsidP="00D030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55A10CD" w14:textId="77777777" w:rsidR="00CA6823" w:rsidRPr="00C517B1" w:rsidRDefault="00CA6823" w:rsidP="00D030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B4370C6" w14:textId="77777777" w:rsidR="00CA6823" w:rsidRPr="001E4A39" w:rsidRDefault="00CA6823" w:rsidP="00D030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8" w:type="dxa"/>
          </w:tcPr>
          <w:p w14:paraId="754A2FC6" w14:textId="77777777" w:rsidR="00CA6823" w:rsidRPr="00C517B1" w:rsidRDefault="00CA6823" w:rsidP="00D030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6823" w:rsidRPr="00C517B1" w14:paraId="7F15A5B0" w14:textId="77777777" w:rsidTr="00CA6823">
        <w:trPr>
          <w:trHeight w:hRule="exact"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03C82BE3" w14:textId="77777777" w:rsidR="00CA6823" w:rsidRPr="00C517B1" w:rsidRDefault="00CA6823" w:rsidP="00D0300E"/>
        </w:tc>
        <w:tc>
          <w:tcPr>
            <w:tcW w:w="1268" w:type="dxa"/>
          </w:tcPr>
          <w:p w14:paraId="31485EA9" w14:textId="77777777" w:rsidR="00CA6823" w:rsidRPr="00C517B1" w:rsidRDefault="00CA6823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0643FE7" w14:textId="77777777" w:rsidR="00CA6823" w:rsidRPr="00C517B1" w:rsidRDefault="00CA6823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0F457D5" w14:textId="77777777" w:rsidR="00CA6823" w:rsidRPr="00C517B1" w:rsidRDefault="00CA6823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8DA7B32" w14:textId="77777777" w:rsidR="00CA6823" w:rsidRPr="00C517B1" w:rsidRDefault="00CA6823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0B4E776" w14:textId="77777777" w:rsidR="00CA6823" w:rsidRPr="001E4A39" w:rsidRDefault="00CA6823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8" w:type="dxa"/>
          </w:tcPr>
          <w:p w14:paraId="0720597C" w14:textId="77777777" w:rsidR="00CA6823" w:rsidRPr="00C517B1" w:rsidRDefault="00CA6823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1E46036" w14:textId="77777777" w:rsidR="00CA6823" w:rsidRDefault="00CA6823">
      <w:pPr>
        <w:pStyle w:val="Heading1"/>
      </w:pPr>
    </w:p>
    <w:p w14:paraId="468BF85B" w14:textId="78A23551" w:rsidR="00CF06B1" w:rsidRDefault="004E77A9">
      <w:pPr>
        <w:pStyle w:val="Heading1"/>
      </w:pPr>
      <w:r>
        <w:t>Notes:</w:t>
      </w:r>
    </w:p>
    <w:p w14:paraId="27969179" w14:textId="77777777" w:rsidR="00F676C9" w:rsidRDefault="00F676C9"/>
    <w:sectPr w:rsidR="00F676C9" w:rsidSect="006528B5">
      <w:headerReference w:type="default" r:id="rId10"/>
      <w:pgSz w:w="12240" w:h="15840" w:code="1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1A0E8" w14:textId="77777777" w:rsidR="000D7584" w:rsidRDefault="000D7584">
      <w:pPr>
        <w:spacing w:after="0"/>
      </w:pPr>
      <w:r>
        <w:separator/>
      </w:r>
    </w:p>
  </w:endnote>
  <w:endnote w:type="continuationSeparator" w:id="0">
    <w:p w14:paraId="150DBC0C" w14:textId="77777777" w:rsidR="000D7584" w:rsidRDefault="000D75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50A99" w14:textId="77777777" w:rsidR="000D7584" w:rsidRDefault="000D7584">
      <w:pPr>
        <w:spacing w:after="0"/>
      </w:pPr>
      <w:r>
        <w:separator/>
      </w:r>
    </w:p>
  </w:footnote>
  <w:footnote w:type="continuationSeparator" w:id="0">
    <w:p w14:paraId="0D66D4FC" w14:textId="77777777" w:rsidR="000D7584" w:rsidRDefault="000D75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0E32B" w14:textId="77777777" w:rsidR="00962551" w:rsidRDefault="00962551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7B605F9" wp14:editId="0D0FF45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26754035" id="Group 37" o:spid="_x0000_s1026" alt="&quot;&quot;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gVVNr&#10;FBAiq8mDvGqOAuru93oPnWdmMQdCZJiZAu0YCzOjEiFS8Tx0nildQN39+HFecEYrzq+fcP5C9Gvc&#10;KUCYFOKw6BfCUKS6z3fMKW0fBXebGQs4zxwFYrcYCzjP1FgAISrCT5nDHAsz3EAoCmhVUSRCJD17&#10;4Dwzx49EiNRtkwcpO0pN2kQoCmh1z16+TtpEKAqoe08d2kqRCDMWcJ7N10KnAEJRQN1Tura2Au42&#10;RQGtKopEmLGAV811VEZ7Udd+3mfnpFVjkQhFkVo9VUclQiTJfOBVcxS5lz/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e82C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oPDPL&#10;IBAiq8lD55migLr7vd5D55miyPVAZJiZAu0YCzOjEiFS8Tx0nildQN39+HFecEYrzq+fcP5C9Gvc&#10;KUCYFOKw6BfCUKS6z3fMKW0fBXebGQs4zxwFYrcYCzjP1FgAISrCT5nDHAsz3EAoCmhVUSRCJD17&#10;UHLTHD8SIVK3TR6k7Cg1aROhKKDVPXv5OmkToSig7j11aCtFIsxYwHk2XwudAghFAXVP6draCrjb&#10;FAW0qigSYcYCXjXXURntRV37eZ+dk1aNRSIURWr1VB2VCJEk84FXzVFk7D7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c8py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Hi5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3TQybFQFqlQFplVNZmDVRPnu6e5Ia5CLKxQiLP2N8kzNdxId99tno5M&#10;eRXmVQ0K0YX8JnlmLKBQFky3eOEEq7b694sbrJp64YRCFIiY7ukYC/FmDoWoB3KTPDPTIBSiqslN&#10;8kxZIN39u95N8kxZ5HwgKsxMtzWMhXmiUiFK8dxnZtU9UalQFpnu9ek7nHPmM6579c+404AwBWKz&#10;6EdhLDLd6x04pb1HgW4zNwrkmbPA2t23gm+QZ2osoBAd4afN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B2"/>
    <w:rsid w:val="00075E4A"/>
    <w:rsid w:val="0009020B"/>
    <w:rsid w:val="000936F8"/>
    <w:rsid w:val="00095AAC"/>
    <w:rsid w:val="000A47AB"/>
    <w:rsid w:val="000D1B70"/>
    <w:rsid w:val="000D296F"/>
    <w:rsid w:val="000D7584"/>
    <w:rsid w:val="000E0AA3"/>
    <w:rsid w:val="000E605B"/>
    <w:rsid w:val="000F671D"/>
    <w:rsid w:val="00160AF0"/>
    <w:rsid w:val="00162205"/>
    <w:rsid w:val="001C2150"/>
    <w:rsid w:val="001D4983"/>
    <w:rsid w:val="001E4A39"/>
    <w:rsid w:val="001F643B"/>
    <w:rsid w:val="0021222E"/>
    <w:rsid w:val="00234FA4"/>
    <w:rsid w:val="00254FA7"/>
    <w:rsid w:val="00262E3A"/>
    <w:rsid w:val="00263001"/>
    <w:rsid w:val="002879C5"/>
    <w:rsid w:val="002921B6"/>
    <w:rsid w:val="002952CB"/>
    <w:rsid w:val="002A0ACC"/>
    <w:rsid w:val="002A24DC"/>
    <w:rsid w:val="002B543F"/>
    <w:rsid w:val="002C3F23"/>
    <w:rsid w:val="002C5A01"/>
    <w:rsid w:val="002F59B1"/>
    <w:rsid w:val="003274A4"/>
    <w:rsid w:val="00342DE7"/>
    <w:rsid w:val="003524CF"/>
    <w:rsid w:val="00383053"/>
    <w:rsid w:val="003A6116"/>
    <w:rsid w:val="003B401F"/>
    <w:rsid w:val="003B648D"/>
    <w:rsid w:val="003C3D1F"/>
    <w:rsid w:val="003E2ABC"/>
    <w:rsid w:val="004028F0"/>
    <w:rsid w:val="00431EC9"/>
    <w:rsid w:val="00435A98"/>
    <w:rsid w:val="0043706C"/>
    <w:rsid w:val="004424EF"/>
    <w:rsid w:val="00445DBA"/>
    <w:rsid w:val="00460D7B"/>
    <w:rsid w:val="00463519"/>
    <w:rsid w:val="00472497"/>
    <w:rsid w:val="00484A74"/>
    <w:rsid w:val="004A0529"/>
    <w:rsid w:val="004A5C25"/>
    <w:rsid w:val="004B4560"/>
    <w:rsid w:val="004D1A12"/>
    <w:rsid w:val="004E77A9"/>
    <w:rsid w:val="005106B4"/>
    <w:rsid w:val="00516EF0"/>
    <w:rsid w:val="00530C19"/>
    <w:rsid w:val="005716E4"/>
    <w:rsid w:val="00581AFF"/>
    <w:rsid w:val="005B32AA"/>
    <w:rsid w:val="005C70FC"/>
    <w:rsid w:val="0063013B"/>
    <w:rsid w:val="006318FC"/>
    <w:rsid w:val="00635206"/>
    <w:rsid w:val="006528B5"/>
    <w:rsid w:val="00670BE1"/>
    <w:rsid w:val="00684C15"/>
    <w:rsid w:val="006B5162"/>
    <w:rsid w:val="006D39E4"/>
    <w:rsid w:val="006F3D53"/>
    <w:rsid w:val="007007B9"/>
    <w:rsid w:val="007008B0"/>
    <w:rsid w:val="00740F2E"/>
    <w:rsid w:val="007448D6"/>
    <w:rsid w:val="007529D6"/>
    <w:rsid w:val="0077378A"/>
    <w:rsid w:val="00784CE8"/>
    <w:rsid w:val="007A1042"/>
    <w:rsid w:val="007A1D65"/>
    <w:rsid w:val="007B33CD"/>
    <w:rsid w:val="007C18B2"/>
    <w:rsid w:val="007C282D"/>
    <w:rsid w:val="007E2082"/>
    <w:rsid w:val="007E4054"/>
    <w:rsid w:val="007E6FFF"/>
    <w:rsid w:val="007E7492"/>
    <w:rsid w:val="00807492"/>
    <w:rsid w:val="00824AF5"/>
    <w:rsid w:val="00831A51"/>
    <w:rsid w:val="008411EA"/>
    <w:rsid w:val="008502DC"/>
    <w:rsid w:val="00883E35"/>
    <w:rsid w:val="008B3D64"/>
    <w:rsid w:val="008D3B76"/>
    <w:rsid w:val="008D5C2B"/>
    <w:rsid w:val="008F5B5E"/>
    <w:rsid w:val="008F7969"/>
    <w:rsid w:val="00912BAF"/>
    <w:rsid w:val="00923A1E"/>
    <w:rsid w:val="00930EE5"/>
    <w:rsid w:val="009505B0"/>
    <w:rsid w:val="009505C7"/>
    <w:rsid w:val="009525D2"/>
    <w:rsid w:val="00962551"/>
    <w:rsid w:val="00962CE2"/>
    <w:rsid w:val="00964FD9"/>
    <w:rsid w:val="00970AB3"/>
    <w:rsid w:val="00991E62"/>
    <w:rsid w:val="009A62B2"/>
    <w:rsid w:val="009B3743"/>
    <w:rsid w:val="009C582A"/>
    <w:rsid w:val="009D00E2"/>
    <w:rsid w:val="009D4CEB"/>
    <w:rsid w:val="009F28F3"/>
    <w:rsid w:val="00A53816"/>
    <w:rsid w:val="00A56926"/>
    <w:rsid w:val="00A74C2E"/>
    <w:rsid w:val="00AA5A55"/>
    <w:rsid w:val="00AB6C8C"/>
    <w:rsid w:val="00AC4744"/>
    <w:rsid w:val="00AF2013"/>
    <w:rsid w:val="00B161DE"/>
    <w:rsid w:val="00B16E02"/>
    <w:rsid w:val="00B6340B"/>
    <w:rsid w:val="00B655E4"/>
    <w:rsid w:val="00B72C76"/>
    <w:rsid w:val="00B74FFF"/>
    <w:rsid w:val="00B82878"/>
    <w:rsid w:val="00B82B35"/>
    <w:rsid w:val="00BA10DF"/>
    <w:rsid w:val="00BC2723"/>
    <w:rsid w:val="00BD0182"/>
    <w:rsid w:val="00BE553D"/>
    <w:rsid w:val="00C048E2"/>
    <w:rsid w:val="00C06FC2"/>
    <w:rsid w:val="00C339D7"/>
    <w:rsid w:val="00C41651"/>
    <w:rsid w:val="00C517B1"/>
    <w:rsid w:val="00C64F39"/>
    <w:rsid w:val="00C7163F"/>
    <w:rsid w:val="00C71A75"/>
    <w:rsid w:val="00C75EFA"/>
    <w:rsid w:val="00C9132D"/>
    <w:rsid w:val="00C94074"/>
    <w:rsid w:val="00CA6823"/>
    <w:rsid w:val="00CA7B92"/>
    <w:rsid w:val="00CB7DB3"/>
    <w:rsid w:val="00CC0CFD"/>
    <w:rsid w:val="00CC713F"/>
    <w:rsid w:val="00CF06B1"/>
    <w:rsid w:val="00D0300E"/>
    <w:rsid w:val="00D034C2"/>
    <w:rsid w:val="00D0621E"/>
    <w:rsid w:val="00D16EFC"/>
    <w:rsid w:val="00D32EC4"/>
    <w:rsid w:val="00D33C6C"/>
    <w:rsid w:val="00D54ADE"/>
    <w:rsid w:val="00D73D58"/>
    <w:rsid w:val="00D76409"/>
    <w:rsid w:val="00D82CE4"/>
    <w:rsid w:val="00DB51A3"/>
    <w:rsid w:val="00DE4E9D"/>
    <w:rsid w:val="00DF0369"/>
    <w:rsid w:val="00DF0E74"/>
    <w:rsid w:val="00E01464"/>
    <w:rsid w:val="00E07333"/>
    <w:rsid w:val="00E15EAA"/>
    <w:rsid w:val="00E27AA6"/>
    <w:rsid w:val="00E31BDD"/>
    <w:rsid w:val="00E41AC1"/>
    <w:rsid w:val="00E45564"/>
    <w:rsid w:val="00E6261B"/>
    <w:rsid w:val="00E6344A"/>
    <w:rsid w:val="00E6346A"/>
    <w:rsid w:val="00E65450"/>
    <w:rsid w:val="00E75671"/>
    <w:rsid w:val="00E8733B"/>
    <w:rsid w:val="00EA11AF"/>
    <w:rsid w:val="00EB15B0"/>
    <w:rsid w:val="00EB3747"/>
    <w:rsid w:val="00EB4B4A"/>
    <w:rsid w:val="00ED5EA4"/>
    <w:rsid w:val="00EE370F"/>
    <w:rsid w:val="00F0017E"/>
    <w:rsid w:val="00F069F7"/>
    <w:rsid w:val="00F124FC"/>
    <w:rsid w:val="00F26B78"/>
    <w:rsid w:val="00F5586A"/>
    <w:rsid w:val="00F676C9"/>
    <w:rsid w:val="00F80CDB"/>
    <w:rsid w:val="00FA4C95"/>
    <w:rsid w:val="00FB7057"/>
    <w:rsid w:val="00FD24EA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7F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8B5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sid w:val="002C3F23"/>
    <w:pPr>
      <w:keepNext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rsid w:val="00160AF0"/>
    <w:pPr>
      <w:spacing w:before="50" w:after="50"/>
    </w:pPr>
    <w:rPr>
      <w:sz w:val="20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160AF0"/>
    <w:rPr>
      <w:sz w:val="20"/>
      <w:szCs w:val="22"/>
    </w:rPr>
  </w:style>
  <w:style w:type="paragraph" w:customStyle="1" w:styleId="Off-MonthDate">
    <w:name w:val="Off-Month Date"/>
    <w:basedOn w:val="Date"/>
    <w:uiPriority w:val="4"/>
    <w:qFormat/>
    <w:rsid w:val="00160AF0"/>
    <w:rPr>
      <w:color w:val="BEA388" w:themeColor="accent4" w:themeTint="99"/>
      <w:sz w:val="22"/>
    </w:rPr>
  </w:style>
  <w:style w:type="paragraph" w:styleId="Header">
    <w:name w:val="header"/>
    <w:basedOn w:val="Normal"/>
    <w:link w:val="HeaderChar"/>
    <w:uiPriority w:val="99"/>
    <w:semiHidden/>
    <w:rsid w:val="00E27AA6"/>
    <w:pPr>
      <w:spacing w:before="0" w:after="0"/>
    </w:pPr>
  </w:style>
  <w:style w:type="paragraph" w:styleId="NoSpacing">
    <w:name w:val="No Spacing"/>
    <w:uiPriority w:val="2"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528B5"/>
  </w:style>
  <w:style w:type="paragraph" w:styleId="Footer">
    <w:name w:val="footer"/>
    <w:basedOn w:val="Normal"/>
    <w:link w:val="FooterChar"/>
    <w:uiPriority w:val="99"/>
    <w:semiHidden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28B5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table" w:styleId="PlainTable1">
    <w:name w:val="Plain Table 1"/>
    <w:basedOn w:val="TableNormal"/>
    <w:uiPriority w:val="41"/>
    <w:rsid w:val="00B72C76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%20Clarke\AppData\Roaming\Microsoft\Templates\Hummingbird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Custom 31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782403-5093-46BF-AC99-B4C11B684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812B65-2B5E-4099-A851-061501BA11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374E8-4F1B-4E2C-8E16-F6F9CF3E49C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B29D0753-56A0-4D5D-B63F-D5E4E5F3C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(Sun-Sat).dotx</Template>
  <TotalTime>0</TotalTime>
  <Pages>3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2023-10-28T01:56:00Z</dcterms:created>
  <dcterms:modified xsi:type="dcterms:W3CDTF">2023-10-28T01:56:00Z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