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00598" w14:textId="21703261" w:rsidR="002F59B1" w:rsidRDefault="00E07333">
      <w:r>
        <w:t xml:space="preserve">  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pace for notes"/>
      </w:tblPr>
      <w:tblGrid>
        <w:gridCol w:w="4442"/>
        <w:gridCol w:w="4443"/>
      </w:tblGrid>
      <w:tr w:rsidR="00CF06B1" w14:paraId="5A1013A6" w14:textId="77777777" w:rsidTr="002F59B1">
        <w:trPr>
          <w:cantSplit/>
        </w:trPr>
        <w:tc>
          <w:tcPr>
            <w:tcW w:w="4437" w:type="dxa"/>
          </w:tcPr>
          <w:p w14:paraId="51C39DBD" w14:textId="77777777" w:rsidR="00CF06B1" w:rsidRDefault="004E77A9">
            <w:pPr>
              <w:pStyle w:val="Month"/>
            </w:pPr>
            <w:r>
              <w:t>March</w:t>
            </w:r>
          </w:p>
        </w:tc>
        <w:tc>
          <w:tcPr>
            <w:tcW w:w="4438" w:type="dxa"/>
          </w:tcPr>
          <w:p w14:paraId="58874FDF" w14:textId="77777777" w:rsidR="00CF06B1" w:rsidRDefault="002952CB" w:rsidP="00445DBA">
            <w:pPr>
              <w:pStyle w:val="Year"/>
            </w:pPr>
            <w:r>
              <w:t>2023</w:t>
            </w:r>
          </w:p>
        </w:tc>
      </w:tr>
    </w:tbl>
    <w:p w14:paraId="35CEA7E3" w14:textId="77777777" w:rsidR="00CF06B1" w:rsidRDefault="00CF06B1" w:rsidP="002C3F23">
      <w:pPr>
        <w:pStyle w:val="NoSpacing"/>
        <w:keepNext/>
      </w:pPr>
    </w:p>
    <w:tbl>
      <w:tblPr>
        <w:tblStyle w:val="PlainTable1"/>
        <w:tblW w:w="5000" w:type="pct"/>
        <w:tblLayout w:type="fixed"/>
        <w:tblLook w:val="04A0" w:firstRow="1" w:lastRow="0" w:firstColumn="1" w:lastColumn="0" w:noHBand="0" w:noVBand="1"/>
        <w:tblDescription w:val="Month calendar"/>
      </w:tblPr>
      <w:tblGrid>
        <w:gridCol w:w="1267"/>
        <w:gridCol w:w="1267"/>
        <w:gridCol w:w="1267"/>
        <w:gridCol w:w="1269"/>
        <w:gridCol w:w="1268"/>
        <w:gridCol w:w="1268"/>
        <w:gridCol w:w="1269"/>
      </w:tblGrid>
      <w:tr w:rsidR="00CF06B1" w14:paraId="2E7B1E80" w14:textId="77777777" w:rsidTr="00B72C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540B8E79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9" w:type="dxa"/>
          </w:tcPr>
          <w:p w14:paraId="5A659E15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Monday</w:t>
            </w:r>
          </w:p>
        </w:tc>
        <w:tc>
          <w:tcPr>
            <w:tcW w:w="1269" w:type="dxa"/>
          </w:tcPr>
          <w:p w14:paraId="076E7B93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Tuesday</w:t>
            </w:r>
          </w:p>
        </w:tc>
        <w:tc>
          <w:tcPr>
            <w:tcW w:w="1270" w:type="dxa"/>
          </w:tcPr>
          <w:p w14:paraId="3487781E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Wednesday</w:t>
            </w:r>
          </w:p>
        </w:tc>
        <w:tc>
          <w:tcPr>
            <w:tcW w:w="1269" w:type="dxa"/>
          </w:tcPr>
          <w:p w14:paraId="4C17D5D6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Thursday</w:t>
            </w:r>
          </w:p>
        </w:tc>
        <w:tc>
          <w:tcPr>
            <w:tcW w:w="1269" w:type="dxa"/>
          </w:tcPr>
          <w:p w14:paraId="497362C2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Friday</w:t>
            </w:r>
          </w:p>
        </w:tc>
        <w:tc>
          <w:tcPr>
            <w:tcW w:w="1270" w:type="dxa"/>
          </w:tcPr>
          <w:p w14:paraId="6AA09B85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Saturday</w:t>
            </w:r>
          </w:p>
        </w:tc>
      </w:tr>
      <w:tr w:rsidR="002952CB" w:rsidRPr="00C517B1" w14:paraId="4AB7BB81" w14:textId="77777777" w:rsidTr="00B72C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444DDE87" w14:textId="77777777" w:rsidR="002952CB" w:rsidRPr="00160AF0" w:rsidRDefault="002952CB" w:rsidP="002952CB">
            <w:pPr>
              <w:pStyle w:val="Off-MonthDate"/>
            </w:pPr>
            <w:r w:rsidRPr="002952CB">
              <w:t>26</w:t>
            </w:r>
          </w:p>
        </w:tc>
        <w:tc>
          <w:tcPr>
            <w:tcW w:w="1269" w:type="dxa"/>
          </w:tcPr>
          <w:p w14:paraId="7A5ECC90" w14:textId="77777777" w:rsidR="002952CB" w:rsidRPr="00160AF0" w:rsidRDefault="002952CB" w:rsidP="002952CB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952CB">
              <w:t>27</w:t>
            </w:r>
          </w:p>
        </w:tc>
        <w:tc>
          <w:tcPr>
            <w:tcW w:w="1269" w:type="dxa"/>
          </w:tcPr>
          <w:p w14:paraId="21DAA341" w14:textId="77777777" w:rsidR="002952CB" w:rsidRPr="002952CB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BEA388" w:themeColor="accent4" w:themeTint="99"/>
                <w:sz w:val="22"/>
              </w:rPr>
            </w:pPr>
            <w:r w:rsidRPr="002952CB">
              <w:rPr>
                <w:color w:val="BEA388" w:themeColor="accent4" w:themeTint="99"/>
                <w:sz w:val="22"/>
              </w:rPr>
              <w:t>28</w:t>
            </w:r>
          </w:p>
        </w:tc>
        <w:tc>
          <w:tcPr>
            <w:tcW w:w="1270" w:type="dxa"/>
          </w:tcPr>
          <w:p w14:paraId="5BB5C0AA" w14:textId="77777777" w:rsidR="002952CB" w:rsidRPr="00C517B1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1</w:t>
            </w:r>
          </w:p>
        </w:tc>
        <w:tc>
          <w:tcPr>
            <w:tcW w:w="1269" w:type="dxa"/>
          </w:tcPr>
          <w:p w14:paraId="66AD219B" w14:textId="77777777" w:rsidR="002952CB" w:rsidRPr="00C517B1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2</w:t>
            </w:r>
          </w:p>
        </w:tc>
        <w:tc>
          <w:tcPr>
            <w:tcW w:w="1269" w:type="dxa"/>
          </w:tcPr>
          <w:p w14:paraId="1AEF2E13" w14:textId="77777777" w:rsidR="002952CB" w:rsidRPr="00C517B1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3</w:t>
            </w:r>
          </w:p>
        </w:tc>
        <w:tc>
          <w:tcPr>
            <w:tcW w:w="1270" w:type="dxa"/>
          </w:tcPr>
          <w:p w14:paraId="64C73E8E" w14:textId="77777777" w:rsidR="002952CB" w:rsidRPr="00C517B1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4</w:t>
            </w:r>
          </w:p>
        </w:tc>
      </w:tr>
      <w:tr w:rsidR="00160AF0" w:rsidRPr="002F59B1" w14:paraId="47BCDC4F" w14:textId="77777777" w:rsidTr="00B72C76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05A12F9D" w14:textId="77777777" w:rsidR="00160AF0" w:rsidRPr="002F59B1" w:rsidRDefault="00B72C76" w:rsidP="00160AF0">
            <w:r>
              <w:t>Roping clinic</w:t>
            </w:r>
          </w:p>
        </w:tc>
        <w:tc>
          <w:tcPr>
            <w:tcW w:w="1269" w:type="dxa"/>
          </w:tcPr>
          <w:p w14:paraId="13AC5528" w14:textId="77777777" w:rsidR="00160AF0" w:rsidRPr="002F59B1" w:rsidRDefault="00160AF0" w:rsidP="00160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554B9F12" w14:textId="77777777" w:rsidR="00160AF0" w:rsidRPr="002F59B1" w:rsidRDefault="00160AF0" w:rsidP="00160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51225094" w14:textId="77777777" w:rsidR="00160AF0" w:rsidRPr="00B72C76" w:rsidRDefault="00B72C76" w:rsidP="00160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Red Willow Roping Club 6:30-9:30</w:t>
            </w:r>
          </w:p>
        </w:tc>
        <w:tc>
          <w:tcPr>
            <w:tcW w:w="1269" w:type="dxa"/>
          </w:tcPr>
          <w:p w14:paraId="2C7A0BD8" w14:textId="2E983B18" w:rsidR="00160AF0" w:rsidRPr="00C7163F" w:rsidRDefault="00C7163F" w:rsidP="00160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Prairie Rose 4-H   5-7pm</w:t>
            </w:r>
          </w:p>
        </w:tc>
        <w:tc>
          <w:tcPr>
            <w:tcW w:w="1269" w:type="dxa"/>
          </w:tcPr>
          <w:p w14:paraId="61251B48" w14:textId="77777777" w:rsidR="00160AF0" w:rsidRPr="00B72C76" w:rsidRDefault="00B72C76" w:rsidP="00160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B72C76">
              <w:rPr>
                <w:b/>
                <w:bCs/>
              </w:rPr>
              <w:t>Red Willow Roping Club</w:t>
            </w:r>
          </w:p>
          <w:p w14:paraId="679493BD" w14:textId="77777777" w:rsidR="00B72C76" w:rsidRPr="002F59B1" w:rsidRDefault="00B72C76" w:rsidP="00160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72C76">
              <w:rPr>
                <w:b/>
                <w:bCs/>
              </w:rPr>
              <w:t>6:30-9:30</w:t>
            </w:r>
          </w:p>
        </w:tc>
        <w:tc>
          <w:tcPr>
            <w:tcW w:w="1270" w:type="dxa"/>
          </w:tcPr>
          <w:p w14:paraId="49F499CB" w14:textId="77777777" w:rsidR="00160AF0" w:rsidRPr="002F59B1" w:rsidRDefault="00160AF0" w:rsidP="00160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952CB" w:rsidRPr="00C517B1" w14:paraId="3141A05C" w14:textId="77777777" w:rsidTr="00B72C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335C9B31" w14:textId="77777777" w:rsidR="002952CB" w:rsidRPr="00C517B1" w:rsidRDefault="002952CB" w:rsidP="002952CB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5</w:t>
            </w:r>
          </w:p>
        </w:tc>
        <w:tc>
          <w:tcPr>
            <w:tcW w:w="1269" w:type="dxa"/>
          </w:tcPr>
          <w:p w14:paraId="02BA6E23" w14:textId="77777777" w:rsidR="002952CB" w:rsidRPr="00C517B1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6</w:t>
            </w:r>
          </w:p>
        </w:tc>
        <w:tc>
          <w:tcPr>
            <w:tcW w:w="1269" w:type="dxa"/>
          </w:tcPr>
          <w:p w14:paraId="451FE532" w14:textId="77777777" w:rsidR="002952CB" w:rsidRPr="00C517B1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7</w:t>
            </w:r>
          </w:p>
        </w:tc>
        <w:tc>
          <w:tcPr>
            <w:tcW w:w="1270" w:type="dxa"/>
          </w:tcPr>
          <w:p w14:paraId="73A876A5" w14:textId="77777777" w:rsidR="002952CB" w:rsidRPr="00C517B1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8</w:t>
            </w:r>
          </w:p>
        </w:tc>
        <w:tc>
          <w:tcPr>
            <w:tcW w:w="1269" w:type="dxa"/>
          </w:tcPr>
          <w:p w14:paraId="20DC93BA" w14:textId="77777777" w:rsidR="002952CB" w:rsidRPr="00C517B1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9</w:t>
            </w:r>
          </w:p>
        </w:tc>
        <w:tc>
          <w:tcPr>
            <w:tcW w:w="1269" w:type="dxa"/>
          </w:tcPr>
          <w:p w14:paraId="491BFCBE" w14:textId="77777777" w:rsidR="002952CB" w:rsidRPr="00C517B1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10</w:t>
            </w:r>
          </w:p>
        </w:tc>
        <w:tc>
          <w:tcPr>
            <w:tcW w:w="1270" w:type="dxa"/>
          </w:tcPr>
          <w:p w14:paraId="51BBEB60" w14:textId="77777777" w:rsidR="002952CB" w:rsidRPr="00C517B1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11</w:t>
            </w:r>
          </w:p>
        </w:tc>
      </w:tr>
      <w:tr w:rsidR="002952CB" w:rsidRPr="00B72C76" w14:paraId="72E1367D" w14:textId="77777777" w:rsidTr="00B72C76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3DB1C522" w14:textId="77777777" w:rsidR="002952CB" w:rsidRDefault="00B72C76" w:rsidP="002952CB">
            <w:pPr>
              <w:rPr>
                <w:b w:val="0"/>
                <w:bCs w:val="0"/>
              </w:rPr>
            </w:pPr>
            <w:r>
              <w:t xml:space="preserve">Red Willow Roping Club </w:t>
            </w:r>
          </w:p>
          <w:p w14:paraId="67E48FC7" w14:textId="77777777" w:rsidR="00670BE1" w:rsidRPr="002F59B1" w:rsidRDefault="00670BE1" w:rsidP="002952CB">
            <w:r>
              <w:t>11-6</w:t>
            </w:r>
          </w:p>
        </w:tc>
        <w:tc>
          <w:tcPr>
            <w:tcW w:w="1269" w:type="dxa"/>
          </w:tcPr>
          <w:p w14:paraId="466CAABF" w14:textId="77777777" w:rsidR="002952CB" w:rsidRPr="002F59B1" w:rsidRDefault="002952CB" w:rsidP="00295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51DF38FA" w14:textId="64DB105D" w:rsidR="002952CB" w:rsidRPr="00C7163F" w:rsidRDefault="002952CB" w:rsidP="00295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70" w:type="dxa"/>
          </w:tcPr>
          <w:p w14:paraId="48AABF1E" w14:textId="5DCBE1E8" w:rsidR="00AA5A55" w:rsidRDefault="00AA5A55" w:rsidP="00295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LK 11:00-2:00</w:t>
            </w:r>
          </w:p>
          <w:p w14:paraId="71A66921" w14:textId="77777777" w:rsidR="00AA5A55" w:rsidRDefault="00AA5A55" w:rsidP="00295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7B99B59E" w14:textId="430F9A99" w:rsidR="00B72C76" w:rsidRPr="00B72C76" w:rsidRDefault="00B72C76" w:rsidP="00295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B72C76">
              <w:rPr>
                <w:b/>
                <w:bCs/>
              </w:rPr>
              <w:t>RWRC</w:t>
            </w:r>
          </w:p>
          <w:p w14:paraId="52D976B1" w14:textId="77777777" w:rsidR="002952CB" w:rsidRPr="002F59B1" w:rsidRDefault="00B72C76" w:rsidP="00295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72C76">
              <w:rPr>
                <w:b/>
                <w:bCs/>
              </w:rPr>
              <w:t xml:space="preserve"> 6:30-9:30</w:t>
            </w:r>
          </w:p>
        </w:tc>
        <w:tc>
          <w:tcPr>
            <w:tcW w:w="1269" w:type="dxa"/>
          </w:tcPr>
          <w:p w14:paraId="7BAB4DB9" w14:textId="77EB19AF" w:rsidR="002952CB" w:rsidRPr="00C7163F" w:rsidRDefault="0009020B" w:rsidP="00295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RS 1:00-3:00</w:t>
            </w:r>
          </w:p>
        </w:tc>
        <w:tc>
          <w:tcPr>
            <w:tcW w:w="1269" w:type="dxa"/>
          </w:tcPr>
          <w:p w14:paraId="75D1A1D9" w14:textId="77777777" w:rsidR="002952CB" w:rsidRDefault="00670BE1" w:rsidP="00295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 xml:space="preserve">RWRC </w:t>
            </w:r>
          </w:p>
          <w:p w14:paraId="063AF48D" w14:textId="77777777" w:rsidR="00670BE1" w:rsidRPr="00B72C76" w:rsidRDefault="00670BE1" w:rsidP="00295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6:30-9:30</w:t>
            </w:r>
          </w:p>
        </w:tc>
        <w:tc>
          <w:tcPr>
            <w:tcW w:w="1270" w:type="dxa"/>
          </w:tcPr>
          <w:p w14:paraId="1EC47C4C" w14:textId="77777777" w:rsidR="002952CB" w:rsidRPr="00B72C76" w:rsidRDefault="00B72C76" w:rsidP="00295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B72C76">
              <w:rPr>
                <w:b/>
                <w:bCs/>
              </w:rPr>
              <w:t>All Girls Roping Clinic</w:t>
            </w:r>
          </w:p>
        </w:tc>
      </w:tr>
      <w:tr w:rsidR="002952CB" w:rsidRPr="00C517B1" w14:paraId="20F3A30E" w14:textId="77777777" w:rsidTr="00B72C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44F4532B" w14:textId="77777777" w:rsidR="002952CB" w:rsidRPr="00C517B1" w:rsidRDefault="002952CB" w:rsidP="002952CB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12</w:t>
            </w:r>
          </w:p>
        </w:tc>
        <w:tc>
          <w:tcPr>
            <w:tcW w:w="1269" w:type="dxa"/>
          </w:tcPr>
          <w:p w14:paraId="6C2778E7" w14:textId="77777777" w:rsidR="002952CB" w:rsidRPr="00C517B1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13</w:t>
            </w:r>
          </w:p>
        </w:tc>
        <w:tc>
          <w:tcPr>
            <w:tcW w:w="1269" w:type="dxa"/>
          </w:tcPr>
          <w:p w14:paraId="41561F6B" w14:textId="77777777" w:rsidR="002952CB" w:rsidRPr="00C517B1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14</w:t>
            </w:r>
          </w:p>
        </w:tc>
        <w:tc>
          <w:tcPr>
            <w:tcW w:w="1270" w:type="dxa"/>
          </w:tcPr>
          <w:p w14:paraId="20001C1F" w14:textId="77777777" w:rsidR="002952CB" w:rsidRPr="00C517B1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15</w:t>
            </w:r>
          </w:p>
        </w:tc>
        <w:tc>
          <w:tcPr>
            <w:tcW w:w="1269" w:type="dxa"/>
          </w:tcPr>
          <w:p w14:paraId="3F439958" w14:textId="77777777" w:rsidR="002952CB" w:rsidRPr="00C517B1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16</w:t>
            </w:r>
          </w:p>
        </w:tc>
        <w:tc>
          <w:tcPr>
            <w:tcW w:w="1269" w:type="dxa"/>
          </w:tcPr>
          <w:p w14:paraId="1F5E94C5" w14:textId="77777777" w:rsidR="002952CB" w:rsidRPr="00C517B1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17</w:t>
            </w:r>
          </w:p>
        </w:tc>
        <w:tc>
          <w:tcPr>
            <w:tcW w:w="1270" w:type="dxa"/>
          </w:tcPr>
          <w:p w14:paraId="0A7E0E34" w14:textId="77777777" w:rsidR="002952CB" w:rsidRPr="00C517B1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18</w:t>
            </w:r>
          </w:p>
        </w:tc>
      </w:tr>
      <w:tr w:rsidR="002952CB" w:rsidRPr="002F59B1" w14:paraId="4F80616D" w14:textId="77777777" w:rsidTr="00B72C76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3DC31279" w14:textId="77777777" w:rsidR="002952CB" w:rsidRDefault="00B72C76" w:rsidP="002952CB">
            <w:pPr>
              <w:rPr>
                <w:b w:val="0"/>
                <w:bCs w:val="0"/>
              </w:rPr>
            </w:pPr>
            <w:r>
              <w:t>All Girls Roping Clinic</w:t>
            </w:r>
          </w:p>
          <w:p w14:paraId="7FA8833F" w14:textId="2EB9C9A4" w:rsidR="00670BE1" w:rsidRPr="002F59B1" w:rsidRDefault="00670BE1" w:rsidP="002952CB"/>
        </w:tc>
        <w:tc>
          <w:tcPr>
            <w:tcW w:w="1269" w:type="dxa"/>
          </w:tcPr>
          <w:p w14:paraId="7EBFF92D" w14:textId="77777777" w:rsidR="002952CB" w:rsidRPr="002F59B1" w:rsidRDefault="002952CB" w:rsidP="00295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25C725C4" w14:textId="6989A330" w:rsidR="002952CB" w:rsidRPr="002F59B1" w:rsidRDefault="00C7163F" w:rsidP="00295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>TO 6-7pm</w:t>
            </w:r>
          </w:p>
        </w:tc>
        <w:tc>
          <w:tcPr>
            <w:tcW w:w="1270" w:type="dxa"/>
          </w:tcPr>
          <w:p w14:paraId="640091C3" w14:textId="77777777" w:rsidR="002952CB" w:rsidRPr="00B72C76" w:rsidRDefault="00B72C76" w:rsidP="00295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B72C76">
              <w:rPr>
                <w:b/>
                <w:bCs/>
              </w:rPr>
              <w:t>RWRC</w:t>
            </w:r>
          </w:p>
          <w:p w14:paraId="04E4E393" w14:textId="77777777" w:rsidR="00B72C76" w:rsidRPr="00B72C76" w:rsidRDefault="00B72C76" w:rsidP="00295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B72C76">
              <w:rPr>
                <w:b/>
                <w:bCs/>
              </w:rPr>
              <w:t>6:30-9:30</w:t>
            </w:r>
          </w:p>
        </w:tc>
        <w:tc>
          <w:tcPr>
            <w:tcW w:w="1269" w:type="dxa"/>
          </w:tcPr>
          <w:p w14:paraId="5BFB29EF" w14:textId="154649EC" w:rsidR="002952CB" w:rsidRPr="00B72C76" w:rsidRDefault="00C7163F" w:rsidP="00295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Prairie Rose 4-H    5-7pm</w:t>
            </w:r>
          </w:p>
        </w:tc>
        <w:tc>
          <w:tcPr>
            <w:tcW w:w="1269" w:type="dxa"/>
          </w:tcPr>
          <w:p w14:paraId="4D84A41E" w14:textId="77777777" w:rsidR="002952CB" w:rsidRDefault="00B72C76" w:rsidP="00295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RWRC</w:t>
            </w:r>
          </w:p>
          <w:p w14:paraId="7498FB1F" w14:textId="77777777" w:rsidR="00B72C76" w:rsidRPr="00B72C76" w:rsidRDefault="00B72C76" w:rsidP="00295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6:30-9:30</w:t>
            </w:r>
          </w:p>
        </w:tc>
        <w:tc>
          <w:tcPr>
            <w:tcW w:w="1270" w:type="dxa"/>
          </w:tcPr>
          <w:p w14:paraId="2BE6C781" w14:textId="5A2F94D9" w:rsidR="002952CB" w:rsidRPr="00AA5A55" w:rsidRDefault="00AA5A55" w:rsidP="00295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AA5A55">
              <w:rPr>
                <w:b/>
                <w:bCs/>
              </w:rPr>
              <w:t>RWRC Century Roping 11:00-6:30</w:t>
            </w:r>
          </w:p>
        </w:tc>
      </w:tr>
      <w:tr w:rsidR="002952CB" w:rsidRPr="00C517B1" w14:paraId="1A885822" w14:textId="77777777" w:rsidTr="00B72C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0B2669F8" w14:textId="77777777" w:rsidR="002952CB" w:rsidRPr="00C517B1" w:rsidRDefault="002952CB" w:rsidP="002952CB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19</w:t>
            </w:r>
          </w:p>
        </w:tc>
        <w:tc>
          <w:tcPr>
            <w:tcW w:w="1269" w:type="dxa"/>
          </w:tcPr>
          <w:p w14:paraId="5BBBFAA0" w14:textId="77777777" w:rsidR="002952CB" w:rsidRPr="00C517B1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20</w:t>
            </w:r>
          </w:p>
        </w:tc>
        <w:tc>
          <w:tcPr>
            <w:tcW w:w="1269" w:type="dxa"/>
          </w:tcPr>
          <w:p w14:paraId="558ABA6B" w14:textId="77777777" w:rsidR="002952CB" w:rsidRPr="00C517B1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21</w:t>
            </w:r>
          </w:p>
        </w:tc>
        <w:tc>
          <w:tcPr>
            <w:tcW w:w="1270" w:type="dxa"/>
          </w:tcPr>
          <w:p w14:paraId="461E8319" w14:textId="77777777" w:rsidR="002952CB" w:rsidRPr="00B72C76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  <w:r w:rsidRPr="00B72C76">
              <w:rPr>
                <w:rFonts w:cstheme="minorHAnsi"/>
                <w:b/>
                <w:bCs/>
                <w:color w:val="000000"/>
                <w:szCs w:val="20"/>
              </w:rPr>
              <w:t>22</w:t>
            </w:r>
          </w:p>
        </w:tc>
        <w:tc>
          <w:tcPr>
            <w:tcW w:w="1269" w:type="dxa"/>
          </w:tcPr>
          <w:p w14:paraId="1B9822F6" w14:textId="77777777" w:rsidR="002952CB" w:rsidRPr="00B72C76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  <w:r w:rsidRPr="00B72C76">
              <w:rPr>
                <w:rFonts w:cstheme="minorHAnsi"/>
                <w:b/>
                <w:bCs/>
                <w:color w:val="000000"/>
                <w:szCs w:val="20"/>
              </w:rPr>
              <w:t>23</w:t>
            </w:r>
          </w:p>
        </w:tc>
        <w:tc>
          <w:tcPr>
            <w:tcW w:w="1269" w:type="dxa"/>
          </w:tcPr>
          <w:p w14:paraId="3681F8C8" w14:textId="77777777" w:rsidR="002952CB" w:rsidRPr="00B72C76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  <w:r w:rsidRPr="00B72C76">
              <w:rPr>
                <w:rFonts w:cstheme="minorHAnsi"/>
                <w:b/>
                <w:bCs/>
                <w:color w:val="000000"/>
                <w:szCs w:val="20"/>
              </w:rPr>
              <w:t>24</w:t>
            </w:r>
          </w:p>
        </w:tc>
        <w:tc>
          <w:tcPr>
            <w:tcW w:w="1270" w:type="dxa"/>
          </w:tcPr>
          <w:p w14:paraId="3331DA16" w14:textId="77777777" w:rsidR="002952CB" w:rsidRPr="00C517B1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25</w:t>
            </w:r>
          </w:p>
        </w:tc>
      </w:tr>
      <w:tr w:rsidR="002952CB" w:rsidRPr="002F59B1" w14:paraId="7B439125" w14:textId="77777777" w:rsidTr="00B72C76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7BA9D788" w14:textId="77777777" w:rsidR="002952CB" w:rsidRPr="002F59B1" w:rsidRDefault="00B72C76" w:rsidP="002952CB">
            <w:r>
              <w:t>RWRC 2-5</w:t>
            </w:r>
          </w:p>
        </w:tc>
        <w:tc>
          <w:tcPr>
            <w:tcW w:w="1269" w:type="dxa"/>
          </w:tcPr>
          <w:p w14:paraId="3DBE6BAD" w14:textId="77777777" w:rsidR="002952CB" w:rsidRPr="002F59B1" w:rsidRDefault="002952CB" w:rsidP="00295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4D359BA5" w14:textId="604668A3" w:rsidR="002952CB" w:rsidRPr="002F59B1" w:rsidRDefault="00C7163F" w:rsidP="00295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>TO 6-7pm</w:t>
            </w:r>
          </w:p>
        </w:tc>
        <w:tc>
          <w:tcPr>
            <w:tcW w:w="1270" w:type="dxa"/>
          </w:tcPr>
          <w:p w14:paraId="1CA0F3F1" w14:textId="77777777" w:rsidR="002952CB" w:rsidRPr="00B72C76" w:rsidRDefault="00B72C76" w:rsidP="00295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B72C76">
              <w:rPr>
                <w:b/>
                <w:bCs/>
              </w:rPr>
              <w:t>RWRC</w:t>
            </w:r>
          </w:p>
          <w:p w14:paraId="65BB26B6" w14:textId="77777777" w:rsidR="00B72C76" w:rsidRPr="00B72C76" w:rsidRDefault="00B72C76" w:rsidP="00295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B72C76">
              <w:rPr>
                <w:b/>
                <w:bCs/>
              </w:rPr>
              <w:t>6:30-9:30</w:t>
            </w:r>
          </w:p>
        </w:tc>
        <w:tc>
          <w:tcPr>
            <w:tcW w:w="1269" w:type="dxa"/>
          </w:tcPr>
          <w:p w14:paraId="57C8FCDE" w14:textId="7BCAA50D" w:rsidR="002952CB" w:rsidRPr="00B72C76" w:rsidRDefault="00C7163F" w:rsidP="00295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Prairie Rose 4-H   5-7pm</w:t>
            </w:r>
          </w:p>
        </w:tc>
        <w:tc>
          <w:tcPr>
            <w:tcW w:w="1269" w:type="dxa"/>
          </w:tcPr>
          <w:p w14:paraId="5499A7F0" w14:textId="77777777" w:rsidR="002952CB" w:rsidRDefault="00B72C76" w:rsidP="00295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RWRC</w:t>
            </w:r>
          </w:p>
          <w:p w14:paraId="25CC937B" w14:textId="77777777" w:rsidR="00B72C76" w:rsidRPr="00B72C76" w:rsidRDefault="00B72C76" w:rsidP="00295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6:30-9:30</w:t>
            </w:r>
          </w:p>
        </w:tc>
        <w:tc>
          <w:tcPr>
            <w:tcW w:w="1270" w:type="dxa"/>
          </w:tcPr>
          <w:p w14:paraId="3442A1BD" w14:textId="77777777" w:rsidR="002952CB" w:rsidRPr="00670BE1" w:rsidRDefault="00670BE1" w:rsidP="00295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670BE1">
              <w:rPr>
                <w:b/>
                <w:bCs/>
              </w:rPr>
              <w:t>Leaping Leprechaun Jumping Show</w:t>
            </w:r>
          </w:p>
        </w:tc>
      </w:tr>
      <w:tr w:rsidR="002952CB" w:rsidRPr="00C517B1" w14:paraId="61D1156F" w14:textId="77777777" w:rsidTr="00B72C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6A242F33" w14:textId="77777777" w:rsidR="002952CB" w:rsidRPr="00C517B1" w:rsidRDefault="002952CB" w:rsidP="002952CB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26</w:t>
            </w:r>
          </w:p>
        </w:tc>
        <w:tc>
          <w:tcPr>
            <w:tcW w:w="1269" w:type="dxa"/>
          </w:tcPr>
          <w:p w14:paraId="0933B3FD" w14:textId="77777777" w:rsidR="002952CB" w:rsidRPr="00C517B1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27</w:t>
            </w:r>
          </w:p>
        </w:tc>
        <w:tc>
          <w:tcPr>
            <w:tcW w:w="1269" w:type="dxa"/>
          </w:tcPr>
          <w:p w14:paraId="1F8C9913" w14:textId="77777777" w:rsidR="002952CB" w:rsidRPr="00C517B1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28</w:t>
            </w:r>
          </w:p>
        </w:tc>
        <w:tc>
          <w:tcPr>
            <w:tcW w:w="1270" w:type="dxa"/>
          </w:tcPr>
          <w:p w14:paraId="6FD92F2A" w14:textId="77777777" w:rsidR="002952CB" w:rsidRPr="00B72C76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  <w:r w:rsidRPr="00B72C76">
              <w:rPr>
                <w:rFonts w:cstheme="minorHAnsi"/>
                <w:b/>
                <w:bCs/>
                <w:color w:val="000000"/>
                <w:szCs w:val="20"/>
              </w:rPr>
              <w:t>29</w:t>
            </w:r>
          </w:p>
        </w:tc>
        <w:tc>
          <w:tcPr>
            <w:tcW w:w="1269" w:type="dxa"/>
          </w:tcPr>
          <w:p w14:paraId="79F3401C" w14:textId="77777777" w:rsidR="002952CB" w:rsidRPr="00B72C76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20"/>
              </w:rPr>
            </w:pPr>
            <w:r w:rsidRPr="00B72C76">
              <w:rPr>
                <w:rFonts w:cstheme="minorHAnsi"/>
                <w:b/>
                <w:bCs/>
                <w:color w:val="000000"/>
                <w:szCs w:val="20"/>
              </w:rPr>
              <w:t>30</w:t>
            </w:r>
          </w:p>
        </w:tc>
        <w:tc>
          <w:tcPr>
            <w:tcW w:w="1269" w:type="dxa"/>
          </w:tcPr>
          <w:p w14:paraId="03EF7B12" w14:textId="77777777" w:rsidR="002952CB" w:rsidRPr="00B72C76" w:rsidRDefault="002952CB" w:rsidP="002952CB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B72C76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1270" w:type="dxa"/>
          </w:tcPr>
          <w:p w14:paraId="15510F9F" w14:textId="77777777" w:rsidR="002952CB" w:rsidRPr="00C517B1" w:rsidRDefault="002952CB" w:rsidP="002952CB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</w:tr>
      <w:tr w:rsidR="00160AF0" w:rsidRPr="002F59B1" w14:paraId="1034C357" w14:textId="77777777" w:rsidTr="00B72C76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2D3038E3" w14:textId="77777777" w:rsidR="00160AF0" w:rsidRDefault="00B72C76" w:rsidP="00160AF0">
            <w:pPr>
              <w:rPr>
                <w:b w:val="0"/>
                <w:bCs w:val="0"/>
              </w:rPr>
            </w:pPr>
            <w:r>
              <w:t>RWRC</w:t>
            </w:r>
          </w:p>
          <w:p w14:paraId="2E033615" w14:textId="77777777" w:rsidR="00B72C76" w:rsidRPr="002F59B1" w:rsidRDefault="00B72C76" w:rsidP="00160AF0">
            <w:r>
              <w:t>6:30-9:30</w:t>
            </w:r>
          </w:p>
        </w:tc>
        <w:tc>
          <w:tcPr>
            <w:tcW w:w="1269" w:type="dxa"/>
          </w:tcPr>
          <w:p w14:paraId="4C3E8065" w14:textId="77777777" w:rsidR="00160AF0" w:rsidRPr="002F59B1" w:rsidRDefault="00160AF0" w:rsidP="00160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14D08872" w14:textId="08292D41" w:rsidR="00160AF0" w:rsidRPr="002F59B1" w:rsidRDefault="00C7163F" w:rsidP="00160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>TO 6-7pm</w:t>
            </w:r>
          </w:p>
        </w:tc>
        <w:tc>
          <w:tcPr>
            <w:tcW w:w="1270" w:type="dxa"/>
          </w:tcPr>
          <w:p w14:paraId="1F0F4A85" w14:textId="77777777" w:rsidR="00160AF0" w:rsidRPr="00B72C76" w:rsidRDefault="00B72C76" w:rsidP="00160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B72C76">
              <w:rPr>
                <w:b/>
                <w:bCs/>
              </w:rPr>
              <w:t>RWRC</w:t>
            </w:r>
          </w:p>
          <w:p w14:paraId="28AA8046" w14:textId="77777777" w:rsidR="00B72C76" w:rsidRPr="00B72C76" w:rsidRDefault="00B72C76" w:rsidP="00160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B72C76">
              <w:rPr>
                <w:b/>
                <w:bCs/>
              </w:rPr>
              <w:t>6:30-9:30</w:t>
            </w:r>
          </w:p>
        </w:tc>
        <w:tc>
          <w:tcPr>
            <w:tcW w:w="1269" w:type="dxa"/>
          </w:tcPr>
          <w:p w14:paraId="3007BA7F" w14:textId="5979DEDE" w:rsidR="00160AF0" w:rsidRPr="00B72C76" w:rsidRDefault="0009020B" w:rsidP="00160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Prairie Rose 4-H 2-5pm</w:t>
            </w:r>
          </w:p>
        </w:tc>
        <w:tc>
          <w:tcPr>
            <w:tcW w:w="1269" w:type="dxa"/>
          </w:tcPr>
          <w:p w14:paraId="338A7567" w14:textId="77777777" w:rsidR="00160AF0" w:rsidRDefault="00B72C76" w:rsidP="00160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RWRC</w:t>
            </w:r>
          </w:p>
          <w:p w14:paraId="61C6AD09" w14:textId="77777777" w:rsidR="00B72C76" w:rsidRPr="00B72C76" w:rsidRDefault="00B72C76" w:rsidP="00160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6:30-9:30</w:t>
            </w:r>
          </w:p>
        </w:tc>
        <w:tc>
          <w:tcPr>
            <w:tcW w:w="1270" w:type="dxa"/>
          </w:tcPr>
          <w:p w14:paraId="1DE90A17" w14:textId="77777777" w:rsidR="00160AF0" w:rsidRPr="002F59B1" w:rsidRDefault="00160AF0" w:rsidP="00160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60AF0" w:rsidRPr="00C517B1" w14:paraId="361F4D83" w14:textId="77777777" w:rsidTr="00B72C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53368FCF" w14:textId="77777777" w:rsidR="00160AF0" w:rsidRPr="00C517B1" w:rsidRDefault="002952CB" w:rsidP="00160AF0">
            <w:pPr>
              <w:pStyle w:val="Off-MonthDate"/>
            </w:pPr>
            <w:r>
              <w:t>2</w:t>
            </w:r>
          </w:p>
        </w:tc>
        <w:tc>
          <w:tcPr>
            <w:tcW w:w="1269" w:type="dxa"/>
          </w:tcPr>
          <w:p w14:paraId="6F37E2AB" w14:textId="77777777" w:rsidR="00160AF0" w:rsidRPr="00C517B1" w:rsidRDefault="002952CB" w:rsidP="00160AF0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1269" w:type="dxa"/>
          </w:tcPr>
          <w:p w14:paraId="4DFFBE98" w14:textId="77777777" w:rsidR="00160AF0" w:rsidRPr="00C517B1" w:rsidRDefault="002952CB" w:rsidP="00160AF0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270" w:type="dxa"/>
          </w:tcPr>
          <w:p w14:paraId="673FAC73" w14:textId="77777777" w:rsidR="00160AF0" w:rsidRPr="00C517B1" w:rsidRDefault="002952CB" w:rsidP="00160AF0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1269" w:type="dxa"/>
          </w:tcPr>
          <w:p w14:paraId="10C7B2D0" w14:textId="77777777" w:rsidR="00160AF0" w:rsidRPr="00C517B1" w:rsidRDefault="002952CB" w:rsidP="00160AF0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1269" w:type="dxa"/>
          </w:tcPr>
          <w:p w14:paraId="582392C7" w14:textId="77777777" w:rsidR="00160AF0" w:rsidRPr="00C517B1" w:rsidRDefault="002952CB" w:rsidP="00160AF0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tcW w:w="1270" w:type="dxa"/>
          </w:tcPr>
          <w:p w14:paraId="67C2C57D" w14:textId="77777777" w:rsidR="00160AF0" w:rsidRPr="00C517B1" w:rsidRDefault="002952CB" w:rsidP="00160AF0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</w:t>
            </w:r>
          </w:p>
        </w:tc>
      </w:tr>
      <w:tr w:rsidR="00160AF0" w:rsidRPr="002F59B1" w14:paraId="12637A03" w14:textId="77777777" w:rsidTr="00B72C76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69ED7327" w14:textId="77777777" w:rsidR="00160AF0" w:rsidRPr="002F59B1" w:rsidRDefault="00160AF0" w:rsidP="00160AF0"/>
        </w:tc>
        <w:tc>
          <w:tcPr>
            <w:tcW w:w="1269" w:type="dxa"/>
          </w:tcPr>
          <w:p w14:paraId="556793D5" w14:textId="77777777" w:rsidR="00160AF0" w:rsidRPr="002F59B1" w:rsidRDefault="00160AF0" w:rsidP="00160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019F251B" w14:textId="77777777" w:rsidR="00160AF0" w:rsidRPr="002F59B1" w:rsidRDefault="00160AF0" w:rsidP="00160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515F1E4D" w14:textId="77777777" w:rsidR="00160AF0" w:rsidRPr="002F59B1" w:rsidRDefault="00160AF0" w:rsidP="00160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491A513B" w14:textId="77777777" w:rsidR="00160AF0" w:rsidRPr="002F59B1" w:rsidRDefault="00160AF0" w:rsidP="00160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11AB20E6" w14:textId="77777777" w:rsidR="00160AF0" w:rsidRPr="002F59B1" w:rsidRDefault="00160AF0" w:rsidP="00160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6D19D093" w14:textId="77777777" w:rsidR="00160AF0" w:rsidRPr="002F59B1" w:rsidRDefault="00160AF0" w:rsidP="00160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D4C7A11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ce for notes"/>
      </w:tblPr>
      <w:tblGrid>
        <w:gridCol w:w="7200"/>
      </w:tblGrid>
      <w:tr w:rsidR="00CF06B1" w14:paraId="22918989" w14:textId="77777777" w:rsidTr="002F59B1">
        <w:trPr>
          <w:cantSplit/>
          <w:trHeight w:hRule="exact" w:val="1800"/>
        </w:trPr>
        <w:tc>
          <w:tcPr>
            <w:tcW w:w="7200" w:type="dxa"/>
          </w:tcPr>
          <w:p w14:paraId="49F3A1C3" w14:textId="77777777" w:rsidR="00CF06B1" w:rsidRDefault="00CF06B1"/>
        </w:tc>
      </w:tr>
    </w:tbl>
    <w:p w14:paraId="4456227D" w14:textId="77777777" w:rsidR="002F59B1" w:rsidRDefault="002F59B1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pace for notes"/>
      </w:tblPr>
      <w:tblGrid>
        <w:gridCol w:w="4442"/>
        <w:gridCol w:w="4443"/>
      </w:tblGrid>
      <w:tr w:rsidR="00CF06B1" w14:paraId="6734A17E" w14:textId="77777777" w:rsidTr="002F59B1">
        <w:trPr>
          <w:cantSplit/>
        </w:trPr>
        <w:tc>
          <w:tcPr>
            <w:tcW w:w="4437" w:type="dxa"/>
          </w:tcPr>
          <w:p w14:paraId="3775E775" w14:textId="77777777" w:rsidR="00CF06B1" w:rsidRDefault="004E77A9">
            <w:pPr>
              <w:pStyle w:val="Month"/>
            </w:pPr>
            <w:r>
              <w:lastRenderedPageBreak/>
              <w:t>April</w:t>
            </w:r>
          </w:p>
        </w:tc>
        <w:tc>
          <w:tcPr>
            <w:tcW w:w="4438" w:type="dxa"/>
          </w:tcPr>
          <w:p w14:paraId="413D495F" w14:textId="77777777" w:rsidR="00CF06B1" w:rsidRDefault="002952CB" w:rsidP="00445DBA">
            <w:pPr>
              <w:pStyle w:val="Year"/>
            </w:pPr>
            <w:r>
              <w:t>2023</w:t>
            </w:r>
          </w:p>
        </w:tc>
      </w:tr>
    </w:tbl>
    <w:p w14:paraId="692452C3" w14:textId="77777777" w:rsidR="00CF06B1" w:rsidRDefault="00CF06B1" w:rsidP="002C3F23">
      <w:pPr>
        <w:pStyle w:val="NoSpacing"/>
        <w:keepNext/>
      </w:pPr>
    </w:p>
    <w:tbl>
      <w:tblPr>
        <w:tblStyle w:val="PlainTable1"/>
        <w:tblW w:w="5000" w:type="pct"/>
        <w:tblLayout w:type="fixed"/>
        <w:tblLook w:val="04A0" w:firstRow="1" w:lastRow="0" w:firstColumn="1" w:lastColumn="0" w:noHBand="0" w:noVBand="1"/>
        <w:tblDescription w:val="Month calendar"/>
      </w:tblPr>
      <w:tblGrid>
        <w:gridCol w:w="1267"/>
        <w:gridCol w:w="1267"/>
        <w:gridCol w:w="1267"/>
        <w:gridCol w:w="1269"/>
        <w:gridCol w:w="1268"/>
        <w:gridCol w:w="1268"/>
        <w:gridCol w:w="1269"/>
      </w:tblGrid>
      <w:tr w:rsidR="00CF06B1" w14:paraId="05D11E9C" w14:textId="77777777" w:rsidTr="00670B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3187E393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9" w:type="dxa"/>
          </w:tcPr>
          <w:p w14:paraId="453244FC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Monday</w:t>
            </w:r>
          </w:p>
        </w:tc>
        <w:tc>
          <w:tcPr>
            <w:tcW w:w="1269" w:type="dxa"/>
          </w:tcPr>
          <w:p w14:paraId="348D556F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Tuesday</w:t>
            </w:r>
          </w:p>
        </w:tc>
        <w:tc>
          <w:tcPr>
            <w:tcW w:w="1270" w:type="dxa"/>
          </w:tcPr>
          <w:p w14:paraId="2D134DA8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Wednesday</w:t>
            </w:r>
          </w:p>
        </w:tc>
        <w:tc>
          <w:tcPr>
            <w:tcW w:w="1269" w:type="dxa"/>
          </w:tcPr>
          <w:p w14:paraId="5896E0B3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Thursday</w:t>
            </w:r>
          </w:p>
        </w:tc>
        <w:tc>
          <w:tcPr>
            <w:tcW w:w="1269" w:type="dxa"/>
          </w:tcPr>
          <w:p w14:paraId="2F37157C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Friday</w:t>
            </w:r>
          </w:p>
        </w:tc>
        <w:tc>
          <w:tcPr>
            <w:tcW w:w="1270" w:type="dxa"/>
          </w:tcPr>
          <w:p w14:paraId="6F400372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Saturday</w:t>
            </w:r>
          </w:p>
        </w:tc>
      </w:tr>
      <w:tr w:rsidR="00463519" w:rsidRPr="00C517B1" w14:paraId="6D550756" w14:textId="77777777" w:rsidTr="0067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428FF341" w14:textId="77777777" w:rsidR="00463519" w:rsidRPr="00C517B1" w:rsidRDefault="00463519" w:rsidP="00463519">
            <w:pPr>
              <w:pStyle w:val="Off-MonthDate"/>
            </w:pPr>
            <w:r w:rsidRPr="00463519">
              <w:t>26</w:t>
            </w:r>
          </w:p>
        </w:tc>
        <w:tc>
          <w:tcPr>
            <w:tcW w:w="1269" w:type="dxa"/>
          </w:tcPr>
          <w:p w14:paraId="2773E160" w14:textId="77777777" w:rsidR="00463519" w:rsidRPr="00C517B1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63519">
              <w:t>27</w:t>
            </w:r>
          </w:p>
        </w:tc>
        <w:tc>
          <w:tcPr>
            <w:tcW w:w="1269" w:type="dxa"/>
          </w:tcPr>
          <w:p w14:paraId="2399F4C5" w14:textId="77777777" w:rsidR="00463519" w:rsidRPr="00C517B1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63519">
              <w:t>28</w:t>
            </w:r>
          </w:p>
        </w:tc>
        <w:tc>
          <w:tcPr>
            <w:tcW w:w="1270" w:type="dxa"/>
          </w:tcPr>
          <w:p w14:paraId="644FFBB0" w14:textId="77777777" w:rsidR="00463519" w:rsidRPr="00C517B1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63519">
              <w:t>29</w:t>
            </w:r>
          </w:p>
        </w:tc>
        <w:tc>
          <w:tcPr>
            <w:tcW w:w="1269" w:type="dxa"/>
          </w:tcPr>
          <w:p w14:paraId="6B776BC5" w14:textId="77777777" w:rsidR="00463519" w:rsidRPr="007E2082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63519">
              <w:t>30</w:t>
            </w:r>
          </w:p>
        </w:tc>
        <w:tc>
          <w:tcPr>
            <w:tcW w:w="1269" w:type="dxa"/>
          </w:tcPr>
          <w:p w14:paraId="5F6E66CA" w14:textId="77777777" w:rsidR="00463519" w:rsidRPr="00463519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BEA388" w:themeColor="accent4" w:themeTint="99"/>
                <w:sz w:val="22"/>
              </w:rPr>
            </w:pPr>
            <w:r w:rsidRPr="00463519">
              <w:rPr>
                <w:color w:val="BEA388" w:themeColor="accent4" w:themeTint="99"/>
                <w:sz w:val="22"/>
              </w:rPr>
              <w:t>31</w:t>
            </w:r>
          </w:p>
        </w:tc>
        <w:tc>
          <w:tcPr>
            <w:tcW w:w="1270" w:type="dxa"/>
          </w:tcPr>
          <w:p w14:paraId="296A47E6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</w:t>
            </w:r>
          </w:p>
        </w:tc>
      </w:tr>
      <w:tr w:rsidR="007E2082" w:rsidRPr="00C517B1" w14:paraId="224E0682" w14:textId="77777777" w:rsidTr="00670BE1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720764B3" w14:textId="77777777" w:rsidR="007E2082" w:rsidRPr="00C517B1" w:rsidRDefault="007E2082" w:rsidP="007E2082"/>
        </w:tc>
        <w:tc>
          <w:tcPr>
            <w:tcW w:w="1269" w:type="dxa"/>
          </w:tcPr>
          <w:p w14:paraId="20AF2DFA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7B83888A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001A033C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00FAB3E5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2CD41A48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600105F2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3519" w:rsidRPr="00C517B1" w14:paraId="5114CA03" w14:textId="77777777" w:rsidTr="0067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265C6ACA" w14:textId="77777777" w:rsidR="00463519" w:rsidRPr="00C517B1" w:rsidRDefault="00463519" w:rsidP="00463519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</w:t>
            </w:r>
          </w:p>
        </w:tc>
        <w:tc>
          <w:tcPr>
            <w:tcW w:w="1269" w:type="dxa"/>
          </w:tcPr>
          <w:p w14:paraId="42799EC0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3</w:t>
            </w:r>
          </w:p>
        </w:tc>
        <w:tc>
          <w:tcPr>
            <w:tcW w:w="1269" w:type="dxa"/>
          </w:tcPr>
          <w:p w14:paraId="4ECBFDA5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4</w:t>
            </w:r>
          </w:p>
        </w:tc>
        <w:tc>
          <w:tcPr>
            <w:tcW w:w="1270" w:type="dxa"/>
          </w:tcPr>
          <w:p w14:paraId="02CE913D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5</w:t>
            </w:r>
          </w:p>
        </w:tc>
        <w:tc>
          <w:tcPr>
            <w:tcW w:w="1269" w:type="dxa"/>
          </w:tcPr>
          <w:p w14:paraId="49A69306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6</w:t>
            </w:r>
          </w:p>
        </w:tc>
        <w:tc>
          <w:tcPr>
            <w:tcW w:w="1269" w:type="dxa"/>
          </w:tcPr>
          <w:p w14:paraId="16631A10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7</w:t>
            </w:r>
          </w:p>
        </w:tc>
        <w:tc>
          <w:tcPr>
            <w:tcW w:w="1270" w:type="dxa"/>
          </w:tcPr>
          <w:p w14:paraId="72EB89DD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8</w:t>
            </w:r>
          </w:p>
        </w:tc>
      </w:tr>
      <w:tr w:rsidR="00463519" w:rsidRPr="00C517B1" w14:paraId="35488771" w14:textId="77777777" w:rsidTr="00670BE1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2596B021" w14:textId="1B5BC795" w:rsidR="00463519" w:rsidRPr="00C517B1" w:rsidRDefault="00C41651" w:rsidP="00463519">
            <w:r>
              <w:t>Red Willow Roping Club 11am – 5pm</w:t>
            </w:r>
          </w:p>
        </w:tc>
        <w:tc>
          <w:tcPr>
            <w:tcW w:w="1269" w:type="dxa"/>
          </w:tcPr>
          <w:p w14:paraId="20EFB011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264239FE" w14:textId="7E208C5D" w:rsidR="00463519" w:rsidRPr="00C41651" w:rsidRDefault="00C41651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41651">
              <w:rPr>
                <w:b/>
                <w:bCs/>
              </w:rPr>
              <w:t>TO 6 – 7pm</w:t>
            </w:r>
          </w:p>
        </w:tc>
        <w:tc>
          <w:tcPr>
            <w:tcW w:w="1270" w:type="dxa"/>
          </w:tcPr>
          <w:p w14:paraId="1938AFDB" w14:textId="77777777" w:rsidR="00463519" w:rsidRPr="00C41651" w:rsidRDefault="00C41651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41651">
              <w:rPr>
                <w:b/>
                <w:bCs/>
              </w:rPr>
              <w:t>Red Willow Roping Club</w:t>
            </w:r>
          </w:p>
          <w:p w14:paraId="55B7997E" w14:textId="13A81D21" w:rsidR="00C41651" w:rsidRPr="00C41651" w:rsidRDefault="00C41651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41651">
              <w:rPr>
                <w:b/>
                <w:bCs/>
              </w:rPr>
              <w:t>6 – 9:30pm</w:t>
            </w:r>
          </w:p>
        </w:tc>
        <w:tc>
          <w:tcPr>
            <w:tcW w:w="1269" w:type="dxa"/>
          </w:tcPr>
          <w:p w14:paraId="75A90D51" w14:textId="77777777" w:rsidR="00463519" w:rsidRPr="00C41651" w:rsidRDefault="00C41651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41651">
              <w:rPr>
                <w:b/>
                <w:bCs/>
              </w:rPr>
              <w:t>Prairie Rose 4-H Club</w:t>
            </w:r>
          </w:p>
          <w:p w14:paraId="7F8856E7" w14:textId="64583D2B" w:rsidR="00C41651" w:rsidRPr="00C41651" w:rsidRDefault="00C41651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41651">
              <w:rPr>
                <w:b/>
                <w:bCs/>
              </w:rPr>
              <w:t>5 – 7pm</w:t>
            </w:r>
          </w:p>
        </w:tc>
        <w:tc>
          <w:tcPr>
            <w:tcW w:w="1269" w:type="dxa"/>
          </w:tcPr>
          <w:p w14:paraId="79AB20CE" w14:textId="77777777" w:rsidR="00463519" w:rsidRPr="00C41651" w:rsidRDefault="00C41651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41651">
              <w:rPr>
                <w:b/>
                <w:bCs/>
              </w:rPr>
              <w:t>MS 10 – 12pm</w:t>
            </w:r>
          </w:p>
          <w:p w14:paraId="1E2C6BE3" w14:textId="77777777" w:rsidR="00C41651" w:rsidRPr="00C41651" w:rsidRDefault="00C41651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41651">
              <w:rPr>
                <w:b/>
                <w:bCs/>
              </w:rPr>
              <w:t>RG 3 -5pm</w:t>
            </w:r>
          </w:p>
          <w:p w14:paraId="2C7ADDD8" w14:textId="2680330E" w:rsidR="00C41651" w:rsidRPr="00C41651" w:rsidRDefault="00C41651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41651">
              <w:rPr>
                <w:b/>
                <w:bCs/>
              </w:rPr>
              <w:t>Red Willow Roping Club 6-9:30pm</w:t>
            </w:r>
          </w:p>
        </w:tc>
        <w:tc>
          <w:tcPr>
            <w:tcW w:w="1270" w:type="dxa"/>
          </w:tcPr>
          <w:p w14:paraId="009D801D" w14:textId="7AE674D3" w:rsidR="00C41651" w:rsidRPr="00C41651" w:rsidRDefault="00C41651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463519" w:rsidRPr="00C517B1" w14:paraId="18B55DA4" w14:textId="77777777" w:rsidTr="0067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3A80C8A7" w14:textId="77777777" w:rsidR="00463519" w:rsidRPr="00C517B1" w:rsidRDefault="00463519" w:rsidP="00463519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9</w:t>
            </w:r>
          </w:p>
        </w:tc>
        <w:tc>
          <w:tcPr>
            <w:tcW w:w="1269" w:type="dxa"/>
          </w:tcPr>
          <w:p w14:paraId="799E8266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10</w:t>
            </w:r>
          </w:p>
        </w:tc>
        <w:tc>
          <w:tcPr>
            <w:tcW w:w="1269" w:type="dxa"/>
          </w:tcPr>
          <w:p w14:paraId="50FD6F66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11</w:t>
            </w:r>
          </w:p>
        </w:tc>
        <w:tc>
          <w:tcPr>
            <w:tcW w:w="1270" w:type="dxa"/>
          </w:tcPr>
          <w:p w14:paraId="25A78F12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12</w:t>
            </w:r>
          </w:p>
        </w:tc>
        <w:tc>
          <w:tcPr>
            <w:tcW w:w="1269" w:type="dxa"/>
          </w:tcPr>
          <w:p w14:paraId="28287869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13</w:t>
            </w:r>
          </w:p>
        </w:tc>
        <w:tc>
          <w:tcPr>
            <w:tcW w:w="1269" w:type="dxa"/>
          </w:tcPr>
          <w:p w14:paraId="33A029F0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14</w:t>
            </w:r>
          </w:p>
        </w:tc>
        <w:tc>
          <w:tcPr>
            <w:tcW w:w="1270" w:type="dxa"/>
          </w:tcPr>
          <w:p w14:paraId="2275B534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15</w:t>
            </w:r>
          </w:p>
        </w:tc>
      </w:tr>
      <w:tr w:rsidR="00463519" w:rsidRPr="00C517B1" w14:paraId="7CDEE01A" w14:textId="77777777" w:rsidTr="00670BE1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00D61694" w14:textId="0F5840E1" w:rsidR="00463519" w:rsidRPr="00C517B1" w:rsidRDefault="00C41651" w:rsidP="00463519">
            <w:r>
              <w:t>Red Willow Roping Club 11 – 5pm</w:t>
            </w:r>
          </w:p>
        </w:tc>
        <w:tc>
          <w:tcPr>
            <w:tcW w:w="1269" w:type="dxa"/>
          </w:tcPr>
          <w:p w14:paraId="302CCF82" w14:textId="5F9E559B" w:rsidR="00463519" w:rsidRPr="00AB6C8C" w:rsidRDefault="00AB6C8C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AB6C8C">
              <w:rPr>
                <w:b/>
                <w:bCs/>
              </w:rPr>
              <w:t>TU 3-6pm</w:t>
            </w:r>
          </w:p>
        </w:tc>
        <w:tc>
          <w:tcPr>
            <w:tcW w:w="1269" w:type="dxa"/>
          </w:tcPr>
          <w:p w14:paraId="42217A5B" w14:textId="2DA7F14B" w:rsidR="00463519" w:rsidRPr="00C41651" w:rsidRDefault="00C41651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41651">
              <w:rPr>
                <w:b/>
                <w:bCs/>
              </w:rPr>
              <w:t>TO 6 – 7pm</w:t>
            </w:r>
          </w:p>
        </w:tc>
        <w:tc>
          <w:tcPr>
            <w:tcW w:w="1270" w:type="dxa"/>
          </w:tcPr>
          <w:p w14:paraId="195FC905" w14:textId="6AEB7C56" w:rsidR="00C41651" w:rsidRPr="00C41651" w:rsidRDefault="00C41651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69" w:type="dxa"/>
          </w:tcPr>
          <w:p w14:paraId="6685CF7B" w14:textId="77777777" w:rsidR="00463519" w:rsidRPr="00C41651" w:rsidRDefault="00C41651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41651">
              <w:rPr>
                <w:b/>
                <w:bCs/>
              </w:rPr>
              <w:t>Prairie Rose 4-H Club</w:t>
            </w:r>
          </w:p>
          <w:p w14:paraId="0AAF796B" w14:textId="6F2534E5" w:rsidR="00C41651" w:rsidRPr="00C41651" w:rsidRDefault="00C41651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41651">
              <w:rPr>
                <w:b/>
                <w:bCs/>
              </w:rPr>
              <w:t>5 – 7pm</w:t>
            </w:r>
          </w:p>
        </w:tc>
        <w:tc>
          <w:tcPr>
            <w:tcW w:w="1269" w:type="dxa"/>
          </w:tcPr>
          <w:p w14:paraId="4863A599" w14:textId="77777777" w:rsidR="00463519" w:rsidRPr="00C41651" w:rsidRDefault="00C41651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41651">
              <w:rPr>
                <w:b/>
                <w:bCs/>
              </w:rPr>
              <w:t>Peace Prospects</w:t>
            </w:r>
          </w:p>
          <w:p w14:paraId="08D1C4FB" w14:textId="1F4E50FE" w:rsidR="00C41651" w:rsidRPr="00C41651" w:rsidRDefault="00CB7DB3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6-11pm</w:t>
            </w:r>
          </w:p>
        </w:tc>
        <w:tc>
          <w:tcPr>
            <w:tcW w:w="1270" w:type="dxa"/>
          </w:tcPr>
          <w:p w14:paraId="4C6C3274" w14:textId="77777777" w:rsidR="00463519" w:rsidRPr="00C41651" w:rsidRDefault="00C41651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41651">
              <w:rPr>
                <w:b/>
                <w:bCs/>
              </w:rPr>
              <w:t>Peace Prospects</w:t>
            </w:r>
          </w:p>
          <w:p w14:paraId="727E931E" w14:textId="57B9A6E6" w:rsidR="00C41651" w:rsidRPr="00C41651" w:rsidRDefault="00C41651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41651">
              <w:rPr>
                <w:b/>
                <w:bCs/>
              </w:rPr>
              <w:t>8 – 10pm</w:t>
            </w:r>
          </w:p>
        </w:tc>
      </w:tr>
      <w:tr w:rsidR="00463519" w:rsidRPr="00C517B1" w14:paraId="56860807" w14:textId="77777777" w:rsidTr="0067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0D484F8B" w14:textId="77777777" w:rsidR="00463519" w:rsidRPr="00C517B1" w:rsidRDefault="00463519" w:rsidP="00463519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16</w:t>
            </w:r>
          </w:p>
        </w:tc>
        <w:tc>
          <w:tcPr>
            <w:tcW w:w="1269" w:type="dxa"/>
          </w:tcPr>
          <w:p w14:paraId="2A2031FB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17</w:t>
            </w:r>
          </w:p>
        </w:tc>
        <w:tc>
          <w:tcPr>
            <w:tcW w:w="1269" w:type="dxa"/>
          </w:tcPr>
          <w:p w14:paraId="302A43A6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18</w:t>
            </w:r>
          </w:p>
        </w:tc>
        <w:tc>
          <w:tcPr>
            <w:tcW w:w="1270" w:type="dxa"/>
          </w:tcPr>
          <w:p w14:paraId="60720C7F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19</w:t>
            </w:r>
          </w:p>
        </w:tc>
        <w:tc>
          <w:tcPr>
            <w:tcW w:w="1269" w:type="dxa"/>
          </w:tcPr>
          <w:p w14:paraId="12565222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20</w:t>
            </w:r>
          </w:p>
        </w:tc>
        <w:tc>
          <w:tcPr>
            <w:tcW w:w="1269" w:type="dxa"/>
          </w:tcPr>
          <w:p w14:paraId="1499AEB5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21</w:t>
            </w:r>
          </w:p>
        </w:tc>
        <w:tc>
          <w:tcPr>
            <w:tcW w:w="1270" w:type="dxa"/>
          </w:tcPr>
          <w:p w14:paraId="66D00CC0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22</w:t>
            </w:r>
          </w:p>
        </w:tc>
      </w:tr>
      <w:tr w:rsidR="00463519" w:rsidRPr="00C517B1" w14:paraId="39B7ABBC" w14:textId="77777777" w:rsidTr="00670BE1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56ACB65B" w14:textId="77777777" w:rsidR="00463519" w:rsidRDefault="00C41651" w:rsidP="00463519">
            <w:pPr>
              <w:rPr>
                <w:b w:val="0"/>
                <w:bCs w:val="0"/>
              </w:rPr>
            </w:pPr>
            <w:r>
              <w:t>Peace Prospects</w:t>
            </w:r>
          </w:p>
          <w:p w14:paraId="6EEECC0F" w14:textId="13D8BA19" w:rsidR="00C41651" w:rsidRPr="00C517B1" w:rsidRDefault="00C41651" w:rsidP="00463519">
            <w:r>
              <w:t>8 – 10pm</w:t>
            </w:r>
          </w:p>
        </w:tc>
        <w:tc>
          <w:tcPr>
            <w:tcW w:w="1269" w:type="dxa"/>
          </w:tcPr>
          <w:p w14:paraId="5A173B48" w14:textId="5A7CEA8F" w:rsidR="00463519" w:rsidRPr="00CB7DB3" w:rsidRDefault="00CB7DB3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B7DB3">
              <w:rPr>
                <w:b/>
                <w:bCs/>
              </w:rPr>
              <w:t>TD 6-7pm</w:t>
            </w:r>
          </w:p>
        </w:tc>
        <w:tc>
          <w:tcPr>
            <w:tcW w:w="1269" w:type="dxa"/>
          </w:tcPr>
          <w:p w14:paraId="484A1F49" w14:textId="0E5D1D5D" w:rsidR="00463519" w:rsidRPr="00CB7DB3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70" w:type="dxa"/>
          </w:tcPr>
          <w:p w14:paraId="5E9EFD19" w14:textId="2834D85D" w:rsidR="00463519" w:rsidRPr="00CB7DB3" w:rsidRDefault="00CB7DB3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B7DB3">
              <w:rPr>
                <w:b/>
                <w:bCs/>
              </w:rPr>
              <w:t>MS 6-8pm</w:t>
            </w:r>
          </w:p>
        </w:tc>
        <w:tc>
          <w:tcPr>
            <w:tcW w:w="1269" w:type="dxa"/>
          </w:tcPr>
          <w:p w14:paraId="14609029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578733D5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78DC6265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3519" w:rsidRPr="00C517B1" w14:paraId="739C9296" w14:textId="77777777" w:rsidTr="0067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56442CA1" w14:textId="77777777" w:rsidR="00463519" w:rsidRPr="00C517B1" w:rsidRDefault="00463519" w:rsidP="00463519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23</w:t>
            </w:r>
          </w:p>
        </w:tc>
        <w:tc>
          <w:tcPr>
            <w:tcW w:w="1269" w:type="dxa"/>
          </w:tcPr>
          <w:p w14:paraId="1070F475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24</w:t>
            </w:r>
          </w:p>
        </w:tc>
        <w:tc>
          <w:tcPr>
            <w:tcW w:w="1269" w:type="dxa"/>
          </w:tcPr>
          <w:p w14:paraId="585EE96B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25</w:t>
            </w:r>
          </w:p>
        </w:tc>
        <w:tc>
          <w:tcPr>
            <w:tcW w:w="1270" w:type="dxa"/>
          </w:tcPr>
          <w:p w14:paraId="4C2DA18F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26</w:t>
            </w:r>
          </w:p>
        </w:tc>
        <w:tc>
          <w:tcPr>
            <w:tcW w:w="1269" w:type="dxa"/>
          </w:tcPr>
          <w:p w14:paraId="0D9BD62D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27</w:t>
            </w:r>
          </w:p>
        </w:tc>
        <w:tc>
          <w:tcPr>
            <w:tcW w:w="1269" w:type="dxa"/>
          </w:tcPr>
          <w:p w14:paraId="2E742D0D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28</w:t>
            </w:r>
          </w:p>
        </w:tc>
        <w:tc>
          <w:tcPr>
            <w:tcW w:w="1270" w:type="dxa"/>
          </w:tcPr>
          <w:p w14:paraId="39F1281C" w14:textId="77777777" w:rsidR="00463519" w:rsidRPr="008502DC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29</w:t>
            </w:r>
          </w:p>
        </w:tc>
      </w:tr>
      <w:tr w:rsidR="00463519" w:rsidRPr="00C517B1" w14:paraId="3325428F" w14:textId="77777777" w:rsidTr="00670BE1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58B06B38" w14:textId="77777777" w:rsidR="00463519" w:rsidRPr="00C517B1" w:rsidRDefault="00463519" w:rsidP="00463519"/>
        </w:tc>
        <w:tc>
          <w:tcPr>
            <w:tcW w:w="1269" w:type="dxa"/>
          </w:tcPr>
          <w:p w14:paraId="030E1E63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4FB063AD" w14:textId="61DD5ADA" w:rsidR="00463519" w:rsidRPr="00C41651" w:rsidRDefault="00C41651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41651">
              <w:rPr>
                <w:b/>
                <w:bCs/>
              </w:rPr>
              <w:t>TO 6 – 7pm</w:t>
            </w:r>
          </w:p>
        </w:tc>
        <w:tc>
          <w:tcPr>
            <w:tcW w:w="1270" w:type="dxa"/>
          </w:tcPr>
          <w:p w14:paraId="3CECC808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50F86CA7" w14:textId="77777777" w:rsidR="00463519" w:rsidRPr="00C41651" w:rsidRDefault="00C41651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41651">
              <w:rPr>
                <w:b/>
                <w:bCs/>
              </w:rPr>
              <w:t>Prairie Rose 4-H Club</w:t>
            </w:r>
          </w:p>
          <w:p w14:paraId="62C29FC3" w14:textId="043D1605" w:rsidR="00C41651" w:rsidRPr="00C41651" w:rsidRDefault="00C41651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41651">
              <w:rPr>
                <w:b/>
                <w:bCs/>
              </w:rPr>
              <w:t>5 – 7pm</w:t>
            </w:r>
          </w:p>
        </w:tc>
        <w:tc>
          <w:tcPr>
            <w:tcW w:w="1269" w:type="dxa"/>
          </w:tcPr>
          <w:p w14:paraId="5F77F945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18A2A875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3519" w:rsidRPr="00C517B1" w14:paraId="7DA4817E" w14:textId="77777777" w:rsidTr="0067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37772850" w14:textId="77777777" w:rsidR="00463519" w:rsidRPr="008502DC" w:rsidRDefault="00463519" w:rsidP="008502DC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30</w:t>
            </w:r>
          </w:p>
        </w:tc>
        <w:tc>
          <w:tcPr>
            <w:tcW w:w="1269" w:type="dxa"/>
          </w:tcPr>
          <w:p w14:paraId="71526006" w14:textId="77777777" w:rsidR="00463519" w:rsidRPr="00C517B1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63519">
              <w:t>1</w:t>
            </w:r>
          </w:p>
        </w:tc>
        <w:tc>
          <w:tcPr>
            <w:tcW w:w="1269" w:type="dxa"/>
          </w:tcPr>
          <w:p w14:paraId="003AB3A7" w14:textId="77777777" w:rsidR="00463519" w:rsidRPr="00C517B1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1270" w:type="dxa"/>
          </w:tcPr>
          <w:p w14:paraId="670ACFAE" w14:textId="77777777" w:rsidR="00463519" w:rsidRPr="00C517B1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1269" w:type="dxa"/>
          </w:tcPr>
          <w:p w14:paraId="24CE2107" w14:textId="77777777" w:rsidR="00463519" w:rsidRPr="00C517B1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269" w:type="dxa"/>
          </w:tcPr>
          <w:p w14:paraId="12D5D11A" w14:textId="77777777" w:rsidR="00463519" w:rsidRPr="00C517B1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1270" w:type="dxa"/>
          </w:tcPr>
          <w:p w14:paraId="2FC397D5" w14:textId="77777777" w:rsidR="00463519" w:rsidRPr="00C517B1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</w:t>
            </w:r>
          </w:p>
        </w:tc>
      </w:tr>
      <w:tr w:rsidR="007E2082" w:rsidRPr="00C517B1" w14:paraId="5072BEAF" w14:textId="77777777" w:rsidTr="00670BE1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2B08CB0A" w14:textId="77777777" w:rsidR="007E2082" w:rsidRPr="00C517B1" w:rsidRDefault="007E2082" w:rsidP="007E2082"/>
        </w:tc>
        <w:tc>
          <w:tcPr>
            <w:tcW w:w="1269" w:type="dxa"/>
          </w:tcPr>
          <w:p w14:paraId="0B6219AD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4D7FA98F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3598B721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3EB64135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70F06E62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52C7A787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D0A14D7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ce for notes"/>
      </w:tblPr>
      <w:tblGrid>
        <w:gridCol w:w="7200"/>
      </w:tblGrid>
      <w:tr w:rsidR="00CF06B1" w14:paraId="18D487C6" w14:textId="77777777" w:rsidTr="002F59B1">
        <w:trPr>
          <w:cantSplit/>
          <w:trHeight w:hRule="exact" w:val="1800"/>
        </w:trPr>
        <w:tc>
          <w:tcPr>
            <w:tcW w:w="7200" w:type="dxa"/>
          </w:tcPr>
          <w:p w14:paraId="66CE7111" w14:textId="77777777" w:rsidR="00CF06B1" w:rsidRDefault="00CF06B1"/>
        </w:tc>
      </w:tr>
    </w:tbl>
    <w:p w14:paraId="2C696E4E" w14:textId="77777777" w:rsidR="002F59B1" w:rsidRDefault="002F59B1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pace for notes"/>
      </w:tblPr>
      <w:tblGrid>
        <w:gridCol w:w="4442"/>
        <w:gridCol w:w="4443"/>
      </w:tblGrid>
      <w:tr w:rsidR="00CF06B1" w14:paraId="4E95DA2D" w14:textId="77777777" w:rsidTr="002F59B1">
        <w:trPr>
          <w:cantSplit/>
        </w:trPr>
        <w:tc>
          <w:tcPr>
            <w:tcW w:w="4437" w:type="dxa"/>
          </w:tcPr>
          <w:p w14:paraId="63B962BA" w14:textId="77777777" w:rsidR="00CF06B1" w:rsidRDefault="004E77A9">
            <w:pPr>
              <w:pStyle w:val="Month"/>
            </w:pPr>
            <w:r>
              <w:lastRenderedPageBreak/>
              <w:t>May</w:t>
            </w:r>
          </w:p>
        </w:tc>
        <w:tc>
          <w:tcPr>
            <w:tcW w:w="4438" w:type="dxa"/>
          </w:tcPr>
          <w:p w14:paraId="5A0D62D8" w14:textId="77777777" w:rsidR="00CF06B1" w:rsidRDefault="002952CB" w:rsidP="00445DBA">
            <w:pPr>
              <w:pStyle w:val="Year"/>
            </w:pPr>
            <w:r>
              <w:t>2023</w:t>
            </w:r>
          </w:p>
        </w:tc>
      </w:tr>
    </w:tbl>
    <w:p w14:paraId="65DFC4CA" w14:textId="77777777" w:rsidR="00CF06B1" w:rsidRDefault="00CF06B1" w:rsidP="002C3F23">
      <w:pPr>
        <w:pStyle w:val="NoSpacing"/>
        <w:keepNext/>
      </w:pPr>
    </w:p>
    <w:tbl>
      <w:tblPr>
        <w:tblStyle w:val="PlainTable1"/>
        <w:tblW w:w="5000" w:type="pct"/>
        <w:tblLayout w:type="fixed"/>
        <w:tblLook w:val="04A0" w:firstRow="1" w:lastRow="0" w:firstColumn="1" w:lastColumn="0" w:noHBand="0" w:noVBand="1"/>
        <w:tblDescription w:val="Month calendar"/>
      </w:tblPr>
      <w:tblGrid>
        <w:gridCol w:w="1267"/>
        <w:gridCol w:w="1267"/>
        <w:gridCol w:w="1267"/>
        <w:gridCol w:w="1269"/>
        <w:gridCol w:w="1268"/>
        <w:gridCol w:w="1268"/>
        <w:gridCol w:w="1269"/>
      </w:tblGrid>
      <w:tr w:rsidR="00CF06B1" w14:paraId="12F0CB2C" w14:textId="77777777" w:rsidTr="00670B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548D6E6B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7" w:type="dxa"/>
          </w:tcPr>
          <w:p w14:paraId="50D1F46F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Monday</w:t>
            </w:r>
          </w:p>
        </w:tc>
        <w:tc>
          <w:tcPr>
            <w:tcW w:w="1267" w:type="dxa"/>
          </w:tcPr>
          <w:p w14:paraId="219B1FF1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Tuesday</w:t>
            </w:r>
          </w:p>
        </w:tc>
        <w:tc>
          <w:tcPr>
            <w:tcW w:w="1269" w:type="dxa"/>
          </w:tcPr>
          <w:p w14:paraId="57251D51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Wednesday</w:t>
            </w:r>
          </w:p>
        </w:tc>
        <w:tc>
          <w:tcPr>
            <w:tcW w:w="1268" w:type="dxa"/>
          </w:tcPr>
          <w:p w14:paraId="45E2922E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Thursday</w:t>
            </w:r>
          </w:p>
        </w:tc>
        <w:tc>
          <w:tcPr>
            <w:tcW w:w="1268" w:type="dxa"/>
          </w:tcPr>
          <w:p w14:paraId="200EBBD0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Friday</w:t>
            </w:r>
          </w:p>
        </w:tc>
        <w:tc>
          <w:tcPr>
            <w:tcW w:w="1269" w:type="dxa"/>
          </w:tcPr>
          <w:p w14:paraId="7047F0E1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Saturday</w:t>
            </w:r>
          </w:p>
        </w:tc>
      </w:tr>
      <w:tr w:rsidR="00463519" w:rsidRPr="00C517B1" w14:paraId="2CBFF5A0" w14:textId="77777777" w:rsidTr="0067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3AAF0BF6" w14:textId="77777777" w:rsidR="00463519" w:rsidRPr="00C517B1" w:rsidRDefault="00463519" w:rsidP="00463519">
            <w:pPr>
              <w:pStyle w:val="Off-MonthDate"/>
            </w:pPr>
            <w:r w:rsidRPr="00463519">
              <w:t>30</w:t>
            </w:r>
          </w:p>
        </w:tc>
        <w:tc>
          <w:tcPr>
            <w:tcW w:w="1267" w:type="dxa"/>
          </w:tcPr>
          <w:p w14:paraId="686A9FF3" w14:textId="77777777" w:rsidR="00463519" w:rsidRPr="008502DC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</w:t>
            </w:r>
          </w:p>
        </w:tc>
        <w:tc>
          <w:tcPr>
            <w:tcW w:w="1267" w:type="dxa"/>
          </w:tcPr>
          <w:p w14:paraId="5D872756" w14:textId="77777777" w:rsidR="00463519" w:rsidRPr="008502DC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</w:t>
            </w:r>
          </w:p>
        </w:tc>
        <w:tc>
          <w:tcPr>
            <w:tcW w:w="1269" w:type="dxa"/>
          </w:tcPr>
          <w:p w14:paraId="24FCE3F6" w14:textId="77777777" w:rsidR="00463519" w:rsidRPr="008502DC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3</w:t>
            </w:r>
          </w:p>
        </w:tc>
        <w:tc>
          <w:tcPr>
            <w:tcW w:w="1268" w:type="dxa"/>
          </w:tcPr>
          <w:p w14:paraId="14C2266B" w14:textId="77777777" w:rsidR="00463519" w:rsidRPr="008502DC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4</w:t>
            </w:r>
          </w:p>
        </w:tc>
        <w:tc>
          <w:tcPr>
            <w:tcW w:w="1268" w:type="dxa"/>
          </w:tcPr>
          <w:p w14:paraId="7748865F" w14:textId="77777777" w:rsidR="00463519" w:rsidRPr="008502DC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5</w:t>
            </w:r>
          </w:p>
        </w:tc>
        <w:tc>
          <w:tcPr>
            <w:tcW w:w="1269" w:type="dxa"/>
          </w:tcPr>
          <w:p w14:paraId="3457F0DC" w14:textId="77777777" w:rsidR="00463519" w:rsidRPr="008502DC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6</w:t>
            </w:r>
          </w:p>
        </w:tc>
      </w:tr>
      <w:tr w:rsidR="007E2082" w:rsidRPr="00C517B1" w14:paraId="6349FCF6" w14:textId="77777777" w:rsidTr="00670BE1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5B3EBC76" w14:textId="77777777" w:rsidR="007E2082" w:rsidRPr="00C517B1" w:rsidRDefault="007E2082" w:rsidP="007E2082"/>
        </w:tc>
        <w:tc>
          <w:tcPr>
            <w:tcW w:w="1267" w:type="dxa"/>
          </w:tcPr>
          <w:p w14:paraId="10D0E3B2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7" w:type="dxa"/>
          </w:tcPr>
          <w:p w14:paraId="38BBDB90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19E2EA1F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7E46307A" w14:textId="77777777" w:rsidR="007E2082" w:rsidRPr="00CB7DB3" w:rsidRDefault="00CB7DB3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B7DB3">
              <w:rPr>
                <w:b/>
                <w:bCs/>
              </w:rPr>
              <w:t xml:space="preserve">Prairie Rose 4-H Club </w:t>
            </w:r>
          </w:p>
          <w:p w14:paraId="313C73B1" w14:textId="12D6456D" w:rsidR="00CB7DB3" w:rsidRPr="00CB7DB3" w:rsidRDefault="00CB7DB3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B7DB3">
              <w:rPr>
                <w:b/>
                <w:bCs/>
              </w:rPr>
              <w:t>5-7pm</w:t>
            </w:r>
          </w:p>
        </w:tc>
        <w:tc>
          <w:tcPr>
            <w:tcW w:w="1268" w:type="dxa"/>
          </w:tcPr>
          <w:p w14:paraId="772F0B43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62D011DB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3519" w:rsidRPr="00C517B1" w14:paraId="349E10EB" w14:textId="77777777" w:rsidTr="0067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287A539E" w14:textId="77777777" w:rsidR="00463519" w:rsidRPr="00C517B1" w:rsidRDefault="00463519" w:rsidP="00463519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7</w:t>
            </w:r>
          </w:p>
        </w:tc>
        <w:tc>
          <w:tcPr>
            <w:tcW w:w="1267" w:type="dxa"/>
          </w:tcPr>
          <w:p w14:paraId="77E69D9A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8</w:t>
            </w:r>
          </w:p>
        </w:tc>
        <w:tc>
          <w:tcPr>
            <w:tcW w:w="1267" w:type="dxa"/>
          </w:tcPr>
          <w:p w14:paraId="6539088A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9</w:t>
            </w:r>
          </w:p>
        </w:tc>
        <w:tc>
          <w:tcPr>
            <w:tcW w:w="1269" w:type="dxa"/>
          </w:tcPr>
          <w:p w14:paraId="5809900A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10</w:t>
            </w:r>
          </w:p>
        </w:tc>
        <w:tc>
          <w:tcPr>
            <w:tcW w:w="1268" w:type="dxa"/>
          </w:tcPr>
          <w:p w14:paraId="01E7BDC8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11</w:t>
            </w:r>
          </w:p>
        </w:tc>
        <w:tc>
          <w:tcPr>
            <w:tcW w:w="1268" w:type="dxa"/>
          </w:tcPr>
          <w:p w14:paraId="32685595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12</w:t>
            </w:r>
          </w:p>
        </w:tc>
        <w:tc>
          <w:tcPr>
            <w:tcW w:w="1269" w:type="dxa"/>
          </w:tcPr>
          <w:p w14:paraId="67A80A3F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13</w:t>
            </w:r>
          </w:p>
        </w:tc>
      </w:tr>
      <w:tr w:rsidR="00463519" w:rsidRPr="00C517B1" w14:paraId="0F0925C1" w14:textId="77777777" w:rsidTr="00670BE1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2EFBCEC7" w14:textId="77777777" w:rsidR="00463519" w:rsidRPr="00C517B1" w:rsidRDefault="00463519" w:rsidP="00463519"/>
        </w:tc>
        <w:tc>
          <w:tcPr>
            <w:tcW w:w="1267" w:type="dxa"/>
          </w:tcPr>
          <w:p w14:paraId="0D38861B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7" w:type="dxa"/>
          </w:tcPr>
          <w:p w14:paraId="4C7D7D2B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0537BFC7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15B7A669" w14:textId="77777777" w:rsidR="00CB7DB3" w:rsidRPr="00CB7DB3" w:rsidRDefault="00CB7DB3" w:rsidP="00CB7D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B7DB3">
              <w:rPr>
                <w:b/>
                <w:bCs/>
              </w:rPr>
              <w:t xml:space="preserve">Prairie Rose 4-H Club </w:t>
            </w:r>
          </w:p>
          <w:p w14:paraId="46C4F103" w14:textId="4177BB73" w:rsidR="00463519" w:rsidRPr="00C517B1" w:rsidRDefault="00CB7DB3" w:rsidP="00CB7D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7DB3">
              <w:rPr>
                <w:b/>
                <w:bCs/>
              </w:rPr>
              <w:t>5-7pm</w:t>
            </w:r>
          </w:p>
        </w:tc>
        <w:tc>
          <w:tcPr>
            <w:tcW w:w="1268" w:type="dxa"/>
          </w:tcPr>
          <w:p w14:paraId="0C5ED104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2C854086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3519" w:rsidRPr="00C517B1" w14:paraId="46D937B9" w14:textId="77777777" w:rsidTr="0067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6CFA251E" w14:textId="77777777" w:rsidR="00463519" w:rsidRPr="00C517B1" w:rsidRDefault="00463519" w:rsidP="00463519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14</w:t>
            </w:r>
          </w:p>
        </w:tc>
        <w:tc>
          <w:tcPr>
            <w:tcW w:w="1267" w:type="dxa"/>
          </w:tcPr>
          <w:p w14:paraId="536EDF17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15</w:t>
            </w:r>
          </w:p>
        </w:tc>
        <w:tc>
          <w:tcPr>
            <w:tcW w:w="1267" w:type="dxa"/>
          </w:tcPr>
          <w:p w14:paraId="5F716479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16</w:t>
            </w:r>
          </w:p>
        </w:tc>
        <w:tc>
          <w:tcPr>
            <w:tcW w:w="1269" w:type="dxa"/>
          </w:tcPr>
          <w:p w14:paraId="1C285E1C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17</w:t>
            </w:r>
          </w:p>
        </w:tc>
        <w:tc>
          <w:tcPr>
            <w:tcW w:w="1268" w:type="dxa"/>
          </w:tcPr>
          <w:p w14:paraId="53AF1E14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18</w:t>
            </w:r>
          </w:p>
        </w:tc>
        <w:tc>
          <w:tcPr>
            <w:tcW w:w="1268" w:type="dxa"/>
          </w:tcPr>
          <w:p w14:paraId="0021D12B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19</w:t>
            </w:r>
          </w:p>
        </w:tc>
        <w:tc>
          <w:tcPr>
            <w:tcW w:w="1269" w:type="dxa"/>
          </w:tcPr>
          <w:p w14:paraId="2C620150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20</w:t>
            </w:r>
          </w:p>
        </w:tc>
      </w:tr>
      <w:tr w:rsidR="00463519" w:rsidRPr="00C517B1" w14:paraId="6B01C9B3" w14:textId="77777777" w:rsidTr="00670BE1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163B9E62" w14:textId="77777777" w:rsidR="00463519" w:rsidRPr="00C517B1" w:rsidRDefault="00463519" w:rsidP="00463519"/>
        </w:tc>
        <w:tc>
          <w:tcPr>
            <w:tcW w:w="1267" w:type="dxa"/>
          </w:tcPr>
          <w:p w14:paraId="0837D7D8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7" w:type="dxa"/>
          </w:tcPr>
          <w:p w14:paraId="61601C75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00314E82" w14:textId="77777777" w:rsidR="00463519" w:rsidRPr="00CB7DB3" w:rsidRDefault="00CB7DB3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B7DB3">
              <w:rPr>
                <w:b/>
                <w:bCs/>
              </w:rPr>
              <w:t>Cerebral Palsy</w:t>
            </w:r>
          </w:p>
          <w:p w14:paraId="3F30AE0A" w14:textId="4409DF18" w:rsidR="00CB7DB3" w:rsidRPr="00CB7DB3" w:rsidRDefault="00CB7DB3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B7DB3">
              <w:rPr>
                <w:b/>
                <w:bCs/>
              </w:rPr>
              <w:t>4-6pm</w:t>
            </w:r>
          </w:p>
        </w:tc>
        <w:tc>
          <w:tcPr>
            <w:tcW w:w="1268" w:type="dxa"/>
          </w:tcPr>
          <w:p w14:paraId="295EF230" w14:textId="77777777" w:rsidR="00CB7DB3" w:rsidRPr="00CB7DB3" w:rsidRDefault="00CB7DB3" w:rsidP="00CB7D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B7DB3">
              <w:rPr>
                <w:b/>
                <w:bCs/>
              </w:rPr>
              <w:t xml:space="preserve">Prairie Rose 4-H Club </w:t>
            </w:r>
          </w:p>
          <w:p w14:paraId="499180EF" w14:textId="3A7DD2E3" w:rsidR="00463519" w:rsidRPr="00CB7DB3" w:rsidRDefault="00CB7DB3" w:rsidP="00CB7D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B7DB3">
              <w:rPr>
                <w:b/>
                <w:bCs/>
              </w:rPr>
              <w:t>5-7pm</w:t>
            </w:r>
          </w:p>
        </w:tc>
        <w:tc>
          <w:tcPr>
            <w:tcW w:w="1268" w:type="dxa"/>
          </w:tcPr>
          <w:p w14:paraId="6E0C3FB7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66F54916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3519" w:rsidRPr="00C517B1" w14:paraId="7CF34164" w14:textId="77777777" w:rsidTr="0067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3EA3C9C5" w14:textId="77777777" w:rsidR="00463519" w:rsidRPr="00C517B1" w:rsidRDefault="00463519" w:rsidP="00463519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21</w:t>
            </w:r>
          </w:p>
        </w:tc>
        <w:tc>
          <w:tcPr>
            <w:tcW w:w="1267" w:type="dxa"/>
          </w:tcPr>
          <w:p w14:paraId="2C805A37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22</w:t>
            </w:r>
          </w:p>
        </w:tc>
        <w:tc>
          <w:tcPr>
            <w:tcW w:w="1267" w:type="dxa"/>
          </w:tcPr>
          <w:p w14:paraId="5311CD0A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23</w:t>
            </w:r>
          </w:p>
        </w:tc>
        <w:tc>
          <w:tcPr>
            <w:tcW w:w="1269" w:type="dxa"/>
          </w:tcPr>
          <w:p w14:paraId="6CF3E966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24</w:t>
            </w:r>
          </w:p>
        </w:tc>
        <w:tc>
          <w:tcPr>
            <w:tcW w:w="1268" w:type="dxa"/>
          </w:tcPr>
          <w:p w14:paraId="644DD60E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25</w:t>
            </w:r>
          </w:p>
        </w:tc>
        <w:tc>
          <w:tcPr>
            <w:tcW w:w="1268" w:type="dxa"/>
          </w:tcPr>
          <w:p w14:paraId="1919B56C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26</w:t>
            </w:r>
          </w:p>
        </w:tc>
        <w:tc>
          <w:tcPr>
            <w:tcW w:w="1269" w:type="dxa"/>
          </w:tcPr>
          <w:p w14:paraId="0A51BE03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27</w:t>
            </w:r>
          </w:p>
        </w:tc>
      </w:tr>
      <w:tr w:rsidR="00463519" w:rsidRPr="00C517B1" w14:paraId="32DEAF6A" w14:textId="77777777" w:rsidTr="00670BE1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1B20A466" w14:textId="77777777" w:rsidR="00463519" w:rsidRPr="00C517B1" w:rsidRDefault="00463519" w:rsidP="00463519"/>
        </w:tc>
        <w:tc>
          <w:tcPr>
            <w:tcW w:w="1267" w:type="dxa"/>
          </w:tcPr>
          <w:p w14:paraId="4E4F9553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7" w:type="dxa"/>
          </w:tcPr>
          <w:p w14:paraId="5E207ACD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1BE98D42" w14:textId="77777777" w:rsidR="00CB7DB3" w:rsidRPr="00CB7DB3" w:rsidRDefault="00CB7DB3" w:rsidP="00CB7D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B7DB3">
              <w:rPr>
                <w:b/>
                <w:bCs/>
              </w:rPr>
              <w:t>Cerebral Palsy</w:t>
            </w:r>
          </w:p>
          <w:p w14:paraId="1F13E8A9" w14:textId="69DCE667" w:rsidR="00463519" w:rsidRPr="00CB7DB3" w:rsidRDefault="00CB7DB3" w:rsidP="00CB7D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B7DB3">
              <w:rPr>
                <w:b/>
                <w:bCs/>
              </w:rPr>
              <w:t>4-6pm</w:t>
            </w:r>
          </w:p>
        </w:tc>
        <w:tc>
          <w:tcPr>
            <w:tcW w:w="1268" w:type="dxa"/>
          </w:tcPr>
          <w:p w14:paraId="081011D4" w14:textId="77777777" w:rsidR="00CB7DB3" w:rsidRPr="00CB7DB3" w:rsidRDefault="00CB7DB3" w:rsidP="00CB7D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B7DB3">
              <w:rPr>
                <w:b/>
                <w:bCs/>
              </w:rPr>
              <w:t xml:space="preserve">Prairie Rose 4-H Club </w:t>
            </w:r>
          </w:p>
          <w:p w14:paraId="59D15B3B" w14:textId="6B88B0CE" w:rsidR="00463519" w:rsidRPr="00CB7DB3" w:rsidRDefault="00CB7DB3" w:rsidP="00CB7D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B7DB3">
              <w:rPr>
                <w:b/>
                <w:bCs/>
              </w:rPr>
              <w:t>5-7pm</w:t>
            </w:r>
          </w:p>
        </w:tc>
        <w:tc>
          <w:tcPr>
            <w:tcW w:w="1268" w:type="dxa"/>
          </w:tcPr>
          <w:p w14:paraId="4FA5DD58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29295CED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3519" w:rsidRPr="00C517B1" w14:paraId="7A847FED" w14:textId="77777777" w:rsidTr="0067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23FC3BA5" w14:textId="77777777" w:rsidR="00463519" w:rsidRPr="00C517B1" w:rsidRDefault="00463519" w:rsidP="00463519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28</w:t>
            </w:r>
          </w:p>
        </w:tc>
        <w:tc>
          <w:tcPr>
            <w:tcW w:w="1267" w:type="dxa"/>
          </w:tcPr>
          <w:p w14:paraId="1E88DD05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29</w:t>
            </w:r>
          </w:p>
        </w:tc>
        <w:tc>
          <w:tcPr>
            <w:tcW w:w="1267" w:type="dxa"/>
          </w:tcPr>
          <w:p w14:paraId="0393C583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30</w:t>
            </w:r>
          </w:p>
        </w:tc>
        <w:tc>
          <w:tcPr>
            <w:tcW w:w="1269" w:type="dxa"/>
          </w:tcPr>
          <w:p w14:paraId="570CEB03" w14:textId="77777777" w:rsidR="00463519" w:rsidRPr="008502DC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31</w:t>
            </w:r>
          </w:p>
        </w:tc>
        <w:tc>
          <w:tcPr>
            <w:tcW w:w="1268" w:type="dxa"/>
          </w:tcPr>
          <w:p w14:paraId="25A0A350" w14:textId="77777777" w:rsidR="00463519" w:rsidRPr="007E2082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268" w:type="dxa"/>
          </w:tcPr>
          <w:p w14:paraId="1EA60A02" w14:textId="77777777" w:rsidR="00463519" w:rsidRPr="007E2082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1269" w:type="dxa"/>
          </w:tcPr>
          <w:p w14:paraId="62DAAF50" w14:textId="77777777" w:rsidR="00463519" w:rsidRPr="007E2082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</w:tr>
      <w:tr w:rsidR="007E2082" w:rsidRPr="00C517B1" w14:paraId="06ECDE01" w14:textId="77777777" w:rsidTr="00670BE1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482CAE91" w14:textId="77777777" w:rsidR="007E2082" w:rsidRPr="00C517B1" w:rsidRDefault="007E2082" w:rsidP="007E2082"/>
        </w:tc>
        <w:tc>
          <w:tcPr>
            <w:tcW w:w="1267" w:type="dxa"/>
          </w:tcPr>
          <w:p w14:paraId="7531DA19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7" w:type="dxa"/>
          </w:tcPr>
          <w:p w14:paraId="1488E0BA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5A7FFDEB" w14:textId="77777777" w:rsidR="00CB7DB3" w:rsidRPr="00CB7DB3" w:rsidRDefault="00CB7DB3" w:rsidP="00CB7D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B7DB3">
              <w:rPr>
                <w:b/>
                <w:bCs/>
              </w:rPr>
              <w:t>Cerebral Palsy</w:t>
            </w:r>
          </w:p>
          <w:p w14:paraId="62220BEC" w14:textId="7B3D0DEA" w:rsidR="007E2082" w:rsidRPr="00C517B1" w:rsidRDefault="00CB7DB3" w:rsidP="00CB7D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7DB3">
              <w:rPr>
                <w:b/>
                <w:bCs/>
              </w:rPr>
              <w:t>4-6pm</w:t>
            </w:r>
          </w:p>
        </w:tc>
        <w:tc>
          <w:tcPr>
            <w:tcW w:w="1268" w:type="dxa"/>
          </w:tcPr>
          <w:p w14:paraId="4F303A18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08319100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70945E26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E2082" w:rsidRPr="00C517B1" w14:paraId="5E09CA6E" w14:textId="77777777" w:rsidTr="0067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480D8C21" w14:textId="77777777" w:rsidR="007E2082" w:rsidRPr="00C517B1" w:rsidRDefault="007E2082" w:rsidP="007E2082"/>
        </w:tc>
        <w:tc>
          <w:tcPr>
            <w:tcW w:w="1267" w:type="dxa"/>
          </w:tcPr>
          <w:p w14:paraId="4AC59791" w14:textId="77777777" w:rsidR="007E2082" w:rsidRPr="00C517B1" w:rsidRDefault="007E2082" w:rsidP="007E20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7" w:type="dxa"/>
          </w:tcPr>
          <w:p w14:paraId="19547DC1" w14:textId="77777777" w:rsidR="007E2082" w:rsidRPr="00C517B1" w:rsidRDefault="007E2082" w:rsidP="007E20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5969140D" w14:textId="77777777" w:rsidR="007E2082" w:rsidRPr="00C517B1" w:rsidRDefault="007E2082" w:rsidP="007E20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2F3326BE" w14:textId="77777777" w:rsidR="007E2082" w:rsidRPr="00C517B1" w:rsidRDefault="007E2082" w:rsidP="007E20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58620FB4" w14:textId="77777777" w:rsidR="007E2082" w:rsidRPr="00C517B1" w:rsidRDefault="007E2082" w:rsidP="007E20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45014D93" w14:textId="77777777" w:rsidR="007E2082" w:rsidRPr="00C517B1" w:rsidRDefault="007E2082" w:rsidP="007E20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8A7C97C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ce for notes"/>
      </w:tblPr>
      <w:tblGrid>
        <w:gridCol w:w="7200"/>
      </w:tblGrid>
      <w:tr w:rsidR="00CF06B1" w14:paraId="7012D406" w14:textId="77777777" w:rsidTr="00F676C9">
        <w:trPr>
          <w:cantSplit/>
          <w:trHeight w:hRule="exact" w:val="1800"/>
        </w:trPr>
        <w:tc>
          <w:tcPr>
            <w:tcW w:w="7200" w:type="dxa"/>
          </w:tcPr>
          <w:p w14:paraId="17E966A0" w14:textId="77777777" w:rsidR="00CF06B1" w:rsidRDefault="00CF06B1"/>
        </w:tc>
      </w:tr>
    </w:tbl>
    <w:p w14:paraId="1D5CEA76" w14:textId="77777777" w:rsidR="00F676C9" w:rsidRDefault="00F676C9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pace for notes"/>
      </w:tblPr>
      <w:tblGrid>
        <w:gridCol w:w="4442"/>
        <w:gridCol w:w="4443"/>
      </w:tblGrid>
      <w:tr w:rsidR="00CF06B1" w14:paraId="4A2CAFB7" w14:textId="77777777" w:rsidTr="00F676C9">
        <w:trPr>
          <w:cantSplit/>
        </w:trPr>
        <w:tc>
          <w:tcPr>
            <w:tcW w:w="4437" w:type="dxa"/>
          </w:tcPr>
          <w:p w14:paraId="109B6326" w14:textId="77777777" w:rsidR="00CF06B1" w:rsidRDefault="004E77A9">
            <w:pPr>
              <w:pStyle w:val="Month"/>
            </w:pPr>
            <w:r>
              <w:lastRenderedPageBreak/>
              <w:t>June</w:t>
            </w:r>
          </w:p>
        </w:tc>
        <w:tc>
          <w:tcPr>
            <w:tcW w:w="4438" w:type="dxa"/>
          </w:tcPr>
          <w:p w14:paraId="343757B6" w14:textId="77777777" w:rsidR="00CF06B1" w:rsidRDefault="002952CB" w:rsidP="00445DBA">
            <w:pPr>
              <w:pStyle w:val="Year"/>
            </w:pPr>
            <w:r>
              <w:t>2023</w:t>
            </w:r>
          </w:p>
        </w:tc>
      </w:tr>
    </w:tbl>
    <w:p w14:paraId="2F5DEE13" w14:textId="77777777" w:rsidR="00CF06B1" w:rsidRDefault="00CF06B1" w:rsidP="002C3F23">
      <w:pPr>
        <w:pStyle w:val="NoSpacing"/>
        <w:keepNext/>
      </w:pPr>
    </w:p>
    <w:tbl>
      <w:tblPr>
        <w:tblStyle w:val="PlainTable1"/>
        <w:tblW w:w="5000" w:type="pct"/>
        <w:tblLayout w:type="fixed"/>
        <w:tblLook w:val="04A0" w:firstRow="1" w:lastRow="0" w:firstColumn="1" w:lastColumn="0" w:noHBand="0" w:noVBand="1"/>
        <w:tblDescription w:val="Month calendar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14:paraId="3F74529B" w14:textId="77777777" w:rsidTr="00670B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41832CA3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8" w:type="dxa"/>
          </w:tcPr>
          <w:p w14:paraId="60544BF8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Monday</w:t>
            </w:r>
          </w:p>
        </w:tc>
        <w:tc>
          <w:tcPr>
            <w:tcW w:w="1268" w:type="dxa"/>
          </w:tcPr>
          <w:p w14:paraId="1CF3525F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Tuesday</w:t>
            </w:r>
          </w:p>
        </w:tc>
        <w:tc>
          <w:tcPr>
            <w:tcW w:w="1268" w:type="dxa"/>
          </w:tcPr>
          <w:p w14:paraId="3DABC1DB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Wednesday</w:t>
            </w:r>
          </w:p>
        </w:tc>
        <w:tc>
          <w:tcPr>
            <w:tcW w:w="1268" w:type="dxa"/>
          </w:tcPr>
          <w:p w14:paraId="0138C302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Thursday</w:t>
            </w:r>
          </w:p>
        </w:tc>
        <w:tc>
          <w:tcPr>
            <w:tcW w:w="1268" w:type="dxa"/>
          </w:tcPr>
          <w:p w14:paraId="799DCC09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Friday</w:t>
            </w:r>
          </w:p>
        </w:tc>
        <w:tc>
          <w:tcPr>
            <w:tcW w:w="1268" w:type="dxa"/>
          </w:tcPr>
          <w:p w14:paraId="35A96AD6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Saturday</w:t>
            </w:r>
          </w:p>
        </w:tc>
      </w:tr>
      <w:tr w:rsidR="00463519" w:rsidRPr="00C517B1" w14:paraId="3C4982D2" w14:textId="77777777" w:rsidTr="0067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6C91ED5B" w14:textId="77777777" w:rsidR="00463519" w:rsidRPr="00C517B1" w:rsidRDefault="00463519" w:rsidP="00463519">
            <w:pPr>
              <w:pStyle w:val="Off-MonthDate"/>
            </w:pPr>
            <w:r w:rsidRPr="00463519">
              <w:t>28</w:t>
            </w:r>
          </w:p>
        </w:tc>
        <w:tc>
          <w:tcPr>
            <w:tcW w:w="1268" w:type="dxa"/>
          </w:tcPr>
          <w:p w14:paraId="354BAF39" w14:textId="77777777" w:rsidR="00463519" w:rsidRPr="00C517B1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63519">
              <w:t>29</w:t>
            </w:r>
          </w:p>
        </w:tc>
        <w:tc>
          <w:tcPr>
            <w:tcW w:w="1268" w:type="dxa"/>
          </w:tcPr>
          <w:p w14:paraId="338DFE97" w14:textId="77777777" w:rsidR="00463519" w:rsidRPr="00D0300E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63519">
              <w:t>30</w:t>
            </w:r>
          </w:p>
        </w:tc>
        <w:tc>
          <w:tcPr>
            <w:tcW w:w="1268" w:type="dxa"/>
          </w:tcPr>
          <w:p w14:paraId="696CBB5F" w14:textId="77777777" w:rsidR="00463519" w:rsidRPr="00463519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BEA388" w:themeColor="accent4" w:themeTint="99"/>
                <w:sz w:val="22"/>
              </w:rPr>
            </w:pPr>
            <w:r w:rsidRPr="00463519">
              <w:rPr>
                <w:color w:val="BEA388" w:themeColor="accent4" w:themeTint="99"/>
                <w:sz w:val="22"/>
              </w:rPr>
              <w:t>31</w:t>
            </w:r>
          </w:p>
        </w:tc>
        <w:tc>
          <w:tcPr>
            <w:tcW w:w="1268" w:type="dxa"/>
          </w:tcPr>
          <w:p w14:paraId="0B5D2786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</w:t>
            </w:r>
          </w:p>
        </w:tc>
        <w:tc>
          <w:tcPr>
            <w:tcW w:w="1268" w:type="dxa"/>
          </w:tcPr>
          <w:p w14:paraId="0FC1E466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</w:t>
            </w:r>
          </w:p>
        </w:tc>
        <w:tc>
          <w:tcPr>
            <w:tcW w:w="1268" w:type="dxa"/>
          </w:tcPr>
          <w:p w14:paraId="1C63D0AF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3</w:t>
            </w:r>
          </w:p>
        </w:tc>
      </w:tr>
      <w:tr w:rsidR="00D0300E" w:rsidRPr="00C517B1" w14:paraId="4B0805D8" w14:textId="77777777" w:rsidTr="00670BE1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6B2C836F" w14:textId="77777777" w:rsidR="00D0300E" w:rsidRPr="00C517B1" w:rsidRDefault="00D0300E" w:rsidP="00D0300E"/>
        </w:tc>
        <w:tc>
          <w:tcPr>
            <w:tcW w:w="1268" w:type="dxa"/>
          </w:tcPr>
          <w:p w14:paraId="25BB2EAA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18F9F49F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482A2877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145F399F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24323AD1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3607244A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3519" w:rsidRPr="00C517B1" w14:paraId="5AD44BBD" w14:textId="77777777" w:rsidTr="0067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0DD51CF1" w14:textId="77777777" w:rsidR="00463519" w:rsidRPr="00C517B1" w:rsidRDefault="00463519" w:rsidP="00463519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4</w:t>
            </w:r>
          </w:p>
        </w:tc>
        <w:tc>
          <w:tcPr>
            <w:tcW w:w="1268" w:type="dxa"/>
          </w:tcPr>
          <w:p w14:paraId="43C40B7D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5</w:t>
            </w:r>
          </w:p>
        </w:tc>
        <w:tc>
          <w:tcPr>
            <w:tcW w:w="1268" w:type="dxa"/>
          </w:tcPr>
          <w:p w14:paraId="52F98E41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6</w:t>
            </w:r>
          </w:p>
        </w:tc>
        <w:tc>
          <w:tcPr>
            <w:tcW w:w="1268" w:type="dxa"/>
          </w:tcPr>
          <w:p w14:paraId="4AD33744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7</w:t>
            </w:r>
          </w:p>
        </w:tc>
        <w:tc>
          <w:tcPr>
            <w:tcW w:w="1268" w:type="dxa"/>
          </w:tcPr>
          <w:p w14:paraId="23FC1BDF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8</w:t>
            </w:r>
          </w:p>
        </w:tc>
        <w:tc>
          <w:tcPr>
            <w:tcW w:w="1268" w:type="dxa"/>
          </w:tcPr>
          <w:p w14:paraId="19C610A2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9</w:t>
            </w:r>
          </w:p>
        </w:tc>
        <w:tc>
          <w:tcPr>
            <w:tcW w:w="1268" w:type="dxa"/>
          </w:tcPr>
          <w:p w14:paraId="5E78C96D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10</w:t>
            </w:r>
          </w:p>
        </w:tc>
      </w:tr>
      <w:tr w:rsidR="00463519" w:rsidRPr="00C517B1" w14:paraId="6BCFD3E0" w14:textId="77777777" w:rsidTr="00670BE1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1D6A7624" w14:textId="77777777" w:rsidR="00463519" w:rsidRPr="00C517B1" w:rsidRDefault="00463519" w:rsidP="00463519"/>
        </w:tc>
        <w:tc>
          <w:tcPr>
            <w:tcW w:w="1268" w:type="dxa"/>
          </w:tcPr>
          <w:p w14:paraId="18430CCF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5F4F30D9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7C11D1E4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52AE0898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798C974A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2194FD8D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3519" w:rsidRPr="00C517B1" w14:paraId="458E4E77" w14:textId="77777777" w:rsidTr="0067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1F00276C" w14:textId="77777777" w:rsidR="00463519" w:rsidRPr="00C517B1" w:rsidRDefault="00463519" w:rsidP="00463519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11</w:t>
            </w:r>
          </w:p>
        </w:tc>
        <w:tc>
          <w:tcPr>
            <w:tcW w:w="1268" w:type="dxa"/>
          </w:tcPr>
          <w:p w14:paraId="63F51533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12</w:t>
            </w:r>
          </w:p>
        </w:tc>
        <w:tc>
          <w:tcPr>
            <w:tcW w:w="1268" w:type="dxa"/>
          </w:tcPr>
          <w:p w14:paraId="4C3B43DB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13</w:t>
            </w:r>
          </w:p>
        </w:tc>
        <w:tc>
          <w:tcPr>
            <w:tcW w:w="1268" w:type="dxa"/>
          </w:tcPr>
          <w:p w14:paraId="18A70BD7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14</w:t>
            </w:r>
          </w:p>
        </w:tc>
        <w:tc>
          <w:tcPr>
            <w:tcW w:w="1268" w:type="dxa"/>
          </w:tcPr>
          <w:p w14:paraId="5B7E046E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15</w:t>
            </w:r>
          </w:p>
        </w:tc>
        <w:tc>
          <w:tcPr>
            <w:tcW w:w="1268" w:type="dxa"/>
          </w:tcPr>
          <w:p w14:paraId="0C7CDB30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16</w:t>
            </w:r>
          </w:p>
        </w:tc>
        <w:tc>
          <w:tcPr>
            <w:tcW w:w="1268" w:type="dxa"/>
          </w:tcPr>
          <w:p w14:paraId="2CF17124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17</w:t>
            </w:r>
          </w:p>
        </w:tc>
      </w:tr>
      <w:tr w:rsidR="00463519" w:rsidRPr="00C517B1" w14:paraId="1B069341" w14:textId="77777777" w:rsidTr="00670BE1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7F6503A4" w14:textId="77777777" w:rsidR="00463519" w:rsidRPr="00C517B1" w:rsidRDefault="00463519" w:rsidP="00463519"/>
        </w:tc>
        <w:tc>
          <w:tcPr>
            <w:tcW w:w="1268" w:type="dxa"/>
          </w:tcPr>
          <w:p w14:paraId="6149B7AB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29866ED9" w14:textId="77777777" w:rsidR="00463519" w:rsidRPr="001E4A39" w:rsidRDefault="001E4A3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1E4A39">
              <w:rPr>
                <w:b/>
                <w:bCs/>
              </w:rPr>
              <w:t xml:space="preserve">Private Booking </w:t>
            </w:r>
          </w:p>
          <w:p w14:paraId="6417F628" w14:textId="446CD6BB" w:rsidR="001E4A39" w:rsidRPr="001E4A39" w:rsidRDefault="001E4A3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1E4A39">
              <w:rPr>
                <w:b/>
                <w:bCs/>
              </w:rPr>
              <w:t>6-7pm</w:t>
            </w:r>
          </w:p>
        </w:tc>
        <w:tc>
          <w:tcPr>
            <w:tcW w:w="1268" w:type="dxa"/>
          </w:tcPr>
          <w:p w14:paraId="064B50F9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72169530" w14:textId="77777777" w:rsidR="001E4A39" w:rsidRPr="00CB7DB3" w:rsidRDefault="001E4A39" w:rsidP="001E4A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B7DB3">
              <w:rPr>
                <w:b/>
                <w:bCs/>
              </w:rPr>
              <w:t xml:space="preserve">Prairie Rose 4-H Club </w:t>
            </w:r>
          </w:p>
          <w:p w14:paraId="126E1E47" w14:textId="67663D0F" w:rsidR="00463519" w:rsidRPr="00C517B1" w:rsidRDefault="001E4A39" w:rsidP="001E4A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7DB3">
              <w:rPr>
                <w:b/>
                <w:bCs/>
              </w:rPr>
              <w:t>5-7pm</w:t>
            </w:r>
          </w:p>
        </w:tc>
        <w:tc>
          <w:tcPr>
            <w:tcW w:w="1268" w:type="dxa"/>
          </w:tcPr>
          <w:p w14:paraId="258C37A7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0F3FBB71" w14:textId="2B258BD0" w:rsidR="00463519" w:rsidRPr="001E4A39" w:rsidRDefault="001E4A3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Prairie Rose 4-H Achievement Day</w:t>
            </w:r>
          </w:p>
        </w:tc>
      </w:tr>
      <w:tr w:rsidR="00463519" w:rsidRPr="00C517B1" w14:paraId="193DD7AE" w14:textId="77777777" w:rsidTr="0067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664BD6BD" w14:textId="77777777" w:rsidR="00463519" w:rsidRPr="00C517B1" w:rsidRDefault="00463519" w:rsidP="00463519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18</w:t>
            </w:r>
          </w:p>
        </w:tc>
        <w:tc>
          <w:tcPr>
            <w:tcW w:w="1268" w:type="dxa"/>
          </w:tcPr>
          <w:p w14:paraId="0679FE5C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19</w:t>
            </w:r>
          </w:p>
        </w:tc>
        <w:tc>
          <w:tcPr>
            <w:tcW w:w="1268" w:type="dxa"/>
          </w:tcPr>
          <w:p w14:paraId="111FBFE7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20</w:t>
            </w:r>
          </w:p>
        </w:tc>
        <w:tc>
          <w:tcPr>
            <w:tcW w:w="1268" w:type="dxa"/>
          </w:tcPr>
          <w:p w14:paraId="0A11C867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21</w:t>
            </w:r>
          </w:p>
        </w:tc>
        <w:tc>
          <w:tcPr>
            <w:tcW w:w="1268" w:type="dxa"/>
          </w:tcPr>
          <w:p w14:paraId="6741D5D5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22</w:t>
            </w:r>
          </w:p>
        </w:tc>
        <w:tc>
          <w:tcPr>
            <w:tcW w:w="1268" w:type="dxa"/>
          </w:tcPr>
          <w:p w14:paraId="63B531FB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23</w:t>
            </w:r>
          </w:p>
        </w:tc>
        <w:tc>
          <w:tcPr>
            <w:tcW w:w="1268" w:type="dxa"/>
          </w:tcPr>
          <w:p w14:paraId="394B4FB6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24</w:t>
            </w:r>
          </w:p>
        </w:tc>
      </w:tr>
      <w:tr w:rsidR="00463519" w:rsidRPr="00C517B1" w14:paraId="78F4B5D7" w14:textId="77777777" w:rsidTr="00670BE1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57C83B27" w14:textId="77777777" w:rsidR="00463519" w:rsidRDefault="001E4A39" w:rsidP="00463519">
            <w:pPr>
              <w:rPr>
                <w:b w:val="0"/>
                <w:bCs w:val="0"/>
              </w:rPr>
            </w:pPr>
            <w:r>
              <w:t>Private Booking</w:t>
            </w:r>
          </w:p>
          <w:p w14:paraId="7487EA86" w14:textId="5481D7F3" w:rsidR="001E4A39" w:rsidRPr="00C517B1" w:rsidRDefault="001E4A39" w:rsidP="00463519">
            <w:r>
              <w:t>9-10am</w:t>
            </w:r>
          </w:p>
        </w:tc>
        <w:tc>
          <w:tcPr>
            <w:tcW w:w="1268" w:type="dxa"/>
          </w:tcPr>
          <w:p w14:paraId="1D3D1F5A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4CE87F29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0E631BF8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0B34A4EE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7DA7FBE6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3077A4A9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3519" w:rsidRPr="00C517B1" w14:paraId="73DFFA32" w14:textId="77777777" w:rsidTr="0067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5EF10020" w14:textId="77777777" w:rsidR="00463519" w:rsidRPr="00C517B1" w:rsidRDefault="00463519" w:rsidP="00463519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25</w:t>
            </w:r>
          </w:p>
        </w:tc>
        <w:tc>
          <w:tcPr>
            <w:tcW w:w="1268" w:type="dxa"/>
          </w:tcPr>
          <w:p w14:paraId="5E9EB1C0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26</w:t>
            </w:r>
          </w:p>
        </w:tc>
        <w:tc>
          <w:tcPr>
            <w:tcW w:w="1268" w:type="dxa"/>
          </w:tcPr>
          <w:p w14:paraId="091602B2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27</w:t>
            </w:r>
          </w:p>
        </w:tc>
        <w:tc>
          <w:tcPr>
            <w:tcW w:w="1268" w:type="dxa"/>
          </w:tcPr>
          <w:p w14:paraId="2C722861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28</w:t>
            </w:r>
          </w:p>
        </w:tc>
        <w:tc>
          <w:tcPr>
            <w:tcW w:w="1268" w:type="dxa"/>
          </w:tcPr>
          <w:p w14:paraId="3283D02E" w14:textId="77777777" w:rsidR="00463519" w:rsidRPr="008502DC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29</w:t>
            </w:r>
          </w:p>
        </w:tc>
        <w:tc>
          <w:tcPr>
            <w:tcW w:w="1268" w:type="dxa"/>
          </w:tcPr>
          <w:p w14:paraId="05D63E5F" w14:textId="77777777" w:rsidR="00463519" w:rsidRPr="008502DC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8502DC">
              <w:rPr>
                <w:rFonts w:cstheme="minorHAns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68" w:type="dxa"/>
          </w:tcPr>
          <w:p w14:paraId="072364D5" w14:textId="77777777" w:rsidR="00463519" w:rsidRPr="00C517B1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63519">
              <w:t>1</w:t>
            </w:r>
          </w:p>
        </w:tc>
      </w:tr>
      <w:tr w:rsidR="00D0300E" w:rsidRPr="00C517B1" w14:paraId="51E4833F" w14:textId="77777777" w:rsidTr="00670BE1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728E408E" w14:textId="77777777" w:rsidR="00D0300E" w:rsidRPr="00C517B1" w:rsidRDefault="00D0300E" w:rsidP="00D0300E"/>
        </w:tc>
        <w:tc>
          <w:tcPr>
            <w:tcW w:w="1268" w:type="dxa"/>
          </w:tcPr>
          <w:p w14:paraId="564F731B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40FFC5D3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2F550286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6B4EA478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43088EF9" w14:textId="23E22185" w:rsidR="00D0300E" w:rsidRPr="001E4A39" w:rsidRDefault="001E4A39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1E4A39">
              <w:rPr>
                <w:b/>
                <w:bCs/>
              </w:rPr>
              <w:t xml:space="preserve">All Breed Horse Show &amp; Ranch Horse Competition </w:t>
            </w:r>
          </w:p>
        </w:tc>
        <w:tc>
          <w:tcPr>
            <w:tcW w:w="1268" w:type="dxa"/>
          </w:tcPr>
          <w:p w14:paraId="3A61B834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68BF85B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ce for notes"/>
      </w:tblPr>
      <w:tblGrid>
        <w:gridCol w:w="7200"/>
      </w:tblGrid>
      <w:tr w:rsidR="00CF06B1" w14:paraId="222604E5" w14:textId="77777777" w:rsidTr="00F676C9">
        <w:trPr>
          <w:cantSplit/>
          <w:trHeight w:hRule="exact" w:val="1800"/>
        </w:trPr>
        <w:tc>
          <w:tcPr>
            <w:tcW w:w="7200" w:type="dxa"/>
          </w:tcPr>
          <w:p w14:paraId="02C38731" w14:textId="77777777" w:rsidR="00CF06B1" w:rsidRDefault="00CF06B1"/>
        </w:tc>
      </w:tr>
    </w:tbl>
    <w:p w14:paraId="27969179" w14:textId="77777777" w:rsidR="00F676C9" w:rsidRDefault="00F676C9"/>
    <w:p w14:paraId="565795FD" w14:textId="77777777" w:rsidR="00670BE1" w:rsidRDefault="00670BE1"/>
    <w:p w14:paraId="7921EC3D" w14:textId="77777777" w:rsidR="00670BE1" w:rsidRDefault="00670BE1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pace for notes"/>
      </w:tblPr>
      <w:tblGrid>
        <w:gridCol w:w="4442"/>
        <w:gridCol w:w="4443"/>
      </w:tblGrid>
      <w:tr w:rsidR="00CF06B1" w14:paraId="02A1C75F" w14:textId="77777777" w:rsidTr="00F676C9">
        <w:trPr>
          <w:cantSplit/>
        </w:trPr>
        <w:tc>
          <w:tcPr>
            <w:tcW w:w="4437" w:type="dxa"/>
          </w:tcPr>
          <w:p w14:paraId="2570DE7E" w14:textId="77777777" w:rsidR="00CF06B1" w:rsidRDefault="004E77A9">
            <w:pPr>
              <w:pStyle w:val="Month"/>
            </w:pPr>
            <w:r>
              <w:lastRenderedPageBreak/>
              <w:t>July</w:t>
            </w:r>
          </w:p>
        </w:tc>
        <w:tc>
          <w:tcPr>
            <w:tcW w:w="4438" w:type="dxa"/>
          </w:tcPr>
          <w:p w14:paraId="761444D6" w14:textId="77777777" w:rsidR="00CF06B1" w:rsidRDefault="002952CB" w:rsidP="00445DBA">
            <w:pPr>
              <w:pStyle w:val="Year"/>
            </w:pPr>
            <w:r>
              <w:t>2023</w:t>
            </w:r>
          </w:p>
        </w:tc>
      </w:tr>
    </w:tbl>
    <w:p w14:paraId="136A4448" w14:textId="77777777" w:rsidR="00CF06B1" w:rsidRDefault="00CF06B1" w:rsidP="002C3F23">
      <w:pPr>
        <w:pStyle w:val="NoSpacing"/>
        <w:keepNext/>
      </w:pPr>
    </w:p>
    <w:tbl>
      <w:tblPr>
        <w:tblStyle w:val="PlainTable1"/>
        <w:tblW w:w="5000" w:type="pct"/>
        <w:tblLayout w:type="fixed"/>
        <w:tblLook w:val="04A0" w:firstRow="1" w:lastRow="0" w:firstColumn="1" w:lastColumn="0" w:noHBand="0" w:noVBand="1"/>
        <w:tblDescription w:val="Month calendar"/>
      </w:tblPr>
      <w:tblGrid>
        <w:gridCol w:w="1267"/>
        <w:gridCol w:w="1267"/>
        <w:gridCol w:w="1267"/>
        <w:gridCol w:w="1269"/>
        <w:gridCol w:w="1268"/>
        <w:gridCol w:w="1268"/>
        <w:gridCol w:w="1269"/>
      </w:tblGrid>
      <w:tr w:rsidR="00CF06B1" w14:paraId="517613E3" w14:textId="77777777" w:rsidTr="00B72C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6ECA3D8C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9" w:type="dxa"/>
          </w:tcPr>
          <w:p w14:paraId="5FA807F6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Monday</w:t>
            </w:r>
          </w:p>
        </w:tc>
        <w:tc>
          <w:tcPr>
            <w:tcW w:w="1269" w:type="dxa"/>
          </w:tcPr>
          <w:p w14:paraId="4C465BFB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Tuesday</w:t>
            </w:r>
          </w:p>
        </w:tc>
        <w:tc>
          <w:tcPr>
            <w:tcW w:w="1270" w:type="dxa"/>
          </w:tcPr>
          <w:p w14:paraId="42439070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Wednesday</w:t>
            </w:r>
          </w:p>
        </w:tc>
        <w:tc>
          <w:tcPr>
            <w:tcW w:w="1269" w:type="dxa"/>
          </w:tcPr>
          <w:p w14:paraId="3508F3E0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Thursday</w:t>
            </w:r>
          </w:p>
        </w:tc>
        <w:tc>
          <w:tcPr>
            <w:tcW w:w="1269" w:type="dxa"/>
          </w:tcPr>
          <w:p w14:paraId="3380B463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Friday</w:t>
            </w:r>
          </w:p>
        </w:tc>
        <w:tc>
          <w:tcPr>
            <w:tcW w:w="1270" w:type="dxa"/>
          </w:tcPr>
          <w:p w14:paraId="6B9515E6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Saturday</w:t>
            </w:r>
          </w:p>
        </w:tc>
      </w:tr>
      <w:tr w:rsidR="00463519" w:rsidRPr="00C517B1" w14:paraId="4E2F076B" w14:textId="77777777" w:rsidTr="00B72C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39E5C4B5" w14:textId="77777777" w:rsidR="00463519" w:rsidRPr="00C517B1" w:rsidRDefault="00463519" w:rsidP="00463519">
            <w:pPr>
              <w:pStyle w:val="Off-MonthDate"/>
            </w:pPr>
            <w:r w:rsidRPr="00463519">
              <w:t>25</w:t>
            </w:r>
          </w:p>
        </w:tc>
        <w:tc>
          <w:tcPr>
            <w:tcW w:w="1269" w:type="dxa"/>
          </w:tcPr>
          <w:p w14:paraId="3EB8140B" w14:textId="77777777" w:rsidR="00463519" w:rsidRPr="00C517B1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63519">
              <w:t>26</w:t>
            </w:r>
          </w:p>
        </w:tc>
        <w:tc>
          <w:tcPr>
            <w:tcW w:w="1269" w:type="dxa"/>
          </w:tcPr>
          <w:p w14:paraId="36E5BDFE" w14:textId="77777777" w:rsidR="00463519" w:rsidRPr="00C517B1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63519">
              <w:t>27</w:t>
            </w:r>
          </w:p>
        </w:tc>
        <w:tc>
          <w:tcPr>
            <w:tcW w:w="1270" w:type="dxa"/>
          </w:tcPr>
          <w:p w14:paraId="26B68481" w14:textId="77777777" w:rsidR="00463519" w:rsidRPr="00C517B1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63519">
              <w:t>28</w:t>
            </w:r>
          </w:p>
        </w:tc>
        <w:tc>
          <w:tcPr>
            <w:tcW w:w="1269" w:type="dxa"/>
          </w:tcPr>
          <w:p w14:paraId="43060A6D" w14:textId="77777777" w:rsidR="00463519" w:rsidRPr="00463519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63519">
              <w:t>29</w:t>
            </w:r>
          </w:p>
        </w:tc>
        <w:tc>
          <w:tcPr>
            <w:tcW w:w="1269" w:type="dxa"/>
          </w:tcPr>
          <w:p w14:paraId="59CACEF6" w14:textId="77777777" w:rsidR="00463519" w:rsidRPr="00463519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BEA388" w:themeColor="accent4" w:themeTint="99"/>
                <w:sz w:val="22"/>
              </w:rPr>
            </w:pPr>
            <w:r w:rsidRPr="00463519">
              <w:rPr>
                <w:color w:val="BEA388" w:themeColor="accent4" w:themeTint="99"/>
                <w:sz w:val="22"/>
              </w:rPr>
              <w:t>30</w:t>
            </w:r>
          </w:p>
        </w:tc>
        <w:tc>
          <w:tcPr>
            <w:tcW w:w="1270" w:type="dxa"/>
          </w:tcPr>
          <w:p w14:paraId="5472ABA0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</w:t>
            </w:r>
          </w:p>
        </w:tc>
      </w:tr>
      <w:tr w:rsidR="00D0300E" w:rsidRPr="00C517B1" w14:paraId="1194F847" w14:textId="77777777" w:rsidTr="00B72C76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7D3C7C18" w14:textId="77777777" w:rsidR="00D0300E" w:rsidRPr="00C517B1" w:rsidRDefault="00D0300E" w:rsidP="00D0300E"/>
        </w:tc>
        <w:tc>
          <w:tcPr>
            <w:tcW w:w="1269" w:type="dxa"/>
          </w:tcPr>
          <w:p w14:paraId="147197F6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64DF79ED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6C5576D3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25BC74EA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49DDFD03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64404B48" w14:textId="7FA78B82" w:rsidR="00D0300E" w:rsidRPr="001E4A39" w:rsidRDefault="001E4A39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1E4A39">
              <w:rPr>
                <w:b/>
                <w:bCs/>
              </w:rPr>
              <w:t>All Breed Horse Show</w:t>
            </w:r>
          </w:p>
        </w:tc>
      </w:tr>
      <w:tr w:rsidR="00463519" w:rsidRPr="00C517B1" w14:paraId="6EEA9D60" w14:textId="77777777" w:rsidTr="00B72C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1B057D95" w14:textId="77777777" w:rsidR="00463519" w:rsidRPr="00C517B1" w:rsidRDefault="00463519" w:rsidP="00463519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</w:t>
            </w:r>
          </w:p>
        </w:tc>
        <w:tc>
          <w:tcPr>
            <w:tcW w:w="1269" w:type="dxa"/>
          </w:tcPr>
          <w:p w14:paraId="3CAF830A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3</w:t>
            </w:r>
          </w:p>
        </w:tc>
        <w:tc>
          <w:tcPr>
            <w:tcW w:w="1269" w:type="dxa"/>
          </w:tcPr>
          <w:p w14:paraId="3442DC2B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4</w:t>
            </w:r>
          </w:p>
        </w:tc>
        <w:tc>
          <w:tcPr>
            <w:tcW w:w="1270" w:type="dxa"/>
          </w:tcPr>
          <w:p w14:paraId="040526AE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5</w:t>
            </w:r>
          </w:p>
        </w:tc>
        <w:tc>
          <w:tcPr>
            <w:tcW w:w="1269" w:type="dxa"/>
          </w:tcPr>
          <w:p w14:paraId="54A99882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6</w:t>
            </w:r>
          </w:p>
        </w:tc>
        <w:tc>
          <w:tcPr>
            <w:tcW w:w="1269" w:type="dxa"/>
          </w:tcPr>
          <w:p w14:paraId="094C8F04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7</w:t>
            </w:r>
          </w:p>
        </w:tc>
        <w:tc>
          <w:tcPr>
            <w:tcW w:w="1270" w:type="dxa"/>
          </w:tcPr>
          <w:p w14:paraId="5917537C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8</w:t>
            </w:r>
          </w:p>
        </w:tc>
      </w:tr>
      <w:tr w:rsidR="00463519" w:rsidRPr="00C517B1" w14:paraId="1B3756CD" w14:textId="77777777" w:rsidTr="00B72C76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39A46A34" w14:textId="0E434FD6" w:rsidR="00463519" w:rsidRPr="00C517B1" w:rsidRDefault="001E4A39" w:rsidP="00463519">
            <w:r>
              <w:t>All Breed Horse Show</w:t>
            </w:r>
          </w:p>
        </w:tc>
        <w:tc>
          <w:tcPr>
            <w:tcW w:w="1269" w:type="dxa"/>
          </w:tcPr>
          <w:p w14:paraId="738B3051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3DC9950D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7967F6D9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2475EEF3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5B5CAD87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0D79F84D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3519" w:rsidRPr="00C517B1" w14:paraId="1473B243" w14:textId="77777777" w:rsidTr="00B72C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3509AC1F" w14:textId="77777777" w:rsidR="00463519" w:rsidRPr="00C517B1" w:rsidRDefault="00463519" w:rsidP="00463519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9</w:t>
            </w:r>
          </w:p>
        </w:tc>
        <w:tc>
          <w:tcPr>
            <w:tcW w:w="1269" w:type="dxa"/>
          </w:tcPr>
          <w:p w14:paraId="4F1CFD33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10</w:t>
            </w:r>
          </w:p>
        </w:tc>
        <w:tc>
          <w:tcPr>
            <w:tcW w:w="1269" w:type="dxa"/>
          </w:tcPr>
          <w:p w14:paraId="262A627F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11</w:t>
            </w:r>
          </w:p>
        </w:tc>
        <w:tc>
          <w:tcPr>
            <w:tcW w:w="1270" w:type="dxa"/>
          </w:tcPr>
          <w:p w14:paraId="43117B3A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12</w:t>
            </w:r>
          </w:p>
        </w:tc>
        <w:tc>
          <w:tcPr>
            <w:tcW w:w="1269" w:type="dxa"/>
          </w:tcPr>
          <w:p w14:paraId="10B138CA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13</w:t>
            </w:r>
          </w:p>
        </w:tc>
        <w:tc>
          <w:tcPr>
            <w:tcW w:w="1269" w:type="dxa"/>
          </w:tcPr>
          <w:p w14:paraId="79DC5341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14</w:t>
            </w:r>
          </w:p>
        </w:tc>
        <w:tc>
          <w:tcPr>
            <w:tcW w:w="1270" w:type="dxa"/>
          </w:tcPr>
          <w:p w14:paraId="1472D575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15</w:t>
            </w:r>
          </w:p>
        </w:tc>
      </w:tr>
      <w:tr w:rsidR="00463519" w:rsidRPr="00C517B1" w14:paraId="568914BC" w14:textId="77777777" w:rsidTr="00B72C76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358A7621" w14:textId="77777777" w:rsidR="00463519" w:rsidRPr="00C517B1" w:rsidRDefault="00463519" w:rsidP="00463519"/>
        </w:tc>
        <w:tc>
          <w:tcPr>
            <w:tcW w:w="1269" w:type="dxa"/>
          </w:tcPr>
          <w:p w14:paraId="1BE295E6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5E9D5E16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562F6169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72B8D6CD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381578A0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2AC1593C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3519" w:rsidRPr="00C517B1" w14:paraId="7DE2056D" w14:textId="77777777" w:rsidTr="00B72C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63ED4424" w14:textId="77777777" w:rsidR="00463519" w:rsidRPr="00C517B1" w:rsidRDefault="00463519" w:rsidP="00463519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16</w:t>
            </w:r>
          </w:p>
        </w:tc>
        <w:tc>
          <w:tcPr>
            <w:tcW w:w="1269" w:type="dxa"/>
          </w:tcPr>
          <w:p w14:paraId="205BFCBC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17</w:t>
            </w:r>
          </w:p>
        </w:tc>
        <w:tc>
          <w:tcPr>
            <w:tcW w:w="1269" w:type="dxa"/>
          </w:tcPr>
          <w:p w14:paraId="03FB821B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18</w:t>
            </w:r>
          </w:p>
        </w:tc>
        <w:tc>
          <w:tcPr>
            <w:tcW w:w="1270" w:type="dxa"/>
          </w:tcPr>
          <w:p w14:paraId="62BAF610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19</w:t>
            </w:r>
          </w:p>
        </w:tc>
        <w:tc>
          <w:tcPr>
            <w:tcW w:w="1269" w:type="dxa"/>
          </w:tcPr>
          <w:p w14:paraId="397E9CC1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20</w:t>
            </w:r>
          </w:p>
        </w:tc>
        <w:tc>
          <w:tcPr>
            <w:tcW w:w="1269" w:type="dxa"/>
          </w:tcPr>
          <w:p w14:paraId="495062E4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21</w:t>
            </w:r>
          </w:p>
        </w:tc>
        <w:tc>
          <w:tcPr>
            <w:tcW w:w="1270" w:type="dxa"/>
          </w:tcPr>
          <w:p w14:paraId="2BEEA94F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22</w:t>
            </w:r>
          </w:p>
        </w:tc>
      </w:tr>
      <w:tr w:rsidR="00463519" w:rsidRPr="00C517B1" w14:paraId="137081FD" w14:textId="77777777" w:rsidTr="00B72C76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62F71C9C" w14:textId="77777777" w:rsidR="00463519" w:rsidRPr="00C517B1" w:rsidRDefault="00463519" w:rsidP="00463519"/>
        </w:tc>
        <w:tc>
          <w:tcPr>
            <w:tcW w:w="1269" w:type="dxa"/>
          </w:tcPr>
          <w:p w14:paraId="3D1169CF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6014FB92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2003F3EC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52B15D14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794CB8E1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0F5D902B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3519" w:rsidRPr="00C517B1" w14:paraId="28F93694" w14:textId="77777777" w:rsidTr="00B72C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5E377B82" w14:textId="77777777" w:rsidR="00463519" w:rsidRPr="00C517B1" w:rsidRDefault="00463519" w:rsidP="00463519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23</w:t>
            </w:r>
          </w:p>
        </w:tc>
        <w:tc>
          <w:tcPr>
            <w:tcW w:w="1269" w:type="dxa"/>
          </w:tcPr>
          <w:p w14:paraId="118A17B3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24</w:t>
            </w:r>
          </w:p>
        </w:tc>
        <w:tc>
          <w:tcPr>
            <w:tcW w:w="1269" w:type="dxa"/>
          </w:tcPr>
          <w:p w14:paraId="79BBEFF6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25</w:t>
            </w:r>
          </w:p>
        </w:tc>
        <w:tc>
          <w:tcPr>
            <w:tcW w:w="1270" w:type="dxa"/>
          </w:tcPr>
          <w:p w14:paraId="39F1AA93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26</w:t>
            </w:r>
          </w:p>
        </w:tc>
        <w:tc>
          <w:tcPr>
            <w:tcW w:w="1269" w:type="dxa"/>
          </w:tcPr>
          <w:p w14:paraId="0729AD23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27</w:t>
            </w:r>
          </w:p>
        </w:tc>
        <w:tc>
          <w:tcPr>
            <w:tcW w:w="1269" w:type="dxa"/>
          </w:tcPr>
          <w:p w14:paraId="64E3C21F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28</w:t>
            </w:r>
          </w:p>
        </w:tc>
        <w:tc>
          <w:tcPr>
            <w:tcW w:w="1270" w:type="dxa"/>
          </w:tcPr>
          <w:p w14:paraId="109B1820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29</w:t>
            </w:r>
          </w:p>
        </w:tc>
      </w:tr>
      <w:tr w:rsidR="00463519" w:rsidRPr="00C517B1" w14:paraId="2D909901" w14:textId="77777777" w:rsidTr="00B72C76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7BAF9305" w14:textId="77777777" w:rsidR="00463519" w:rsidRPr="00C517B1" w:rsidRDefault="00463519" w:rsidP="00463519"/>
        </w:tc>
        <w:tc>
          <w:tcPr>
            <w:tcW w:w="1269" w:type="dxa"/>
          </w:tcPr>
          <w:p w14:paraId="19A81D0E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616F6DD6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0AD59D16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3FF80F83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2A77E91C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5536ACD0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3519" w:rsidRPr="00C517B1" w14:paraId="7338D084" w14:textId="77777777" w:rsidTr="00B72C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1F4A955B" w14:textId="77777777" w:rsidR="00463519" w:rsidRPr="008502DC" w:rsidRDefault="00463519" w:rsidP="00463519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30</w:t>
            </w:r>
          </w:p>
        </w:tc>
        <w:tc>
          <w:tcPr>
            <w:tcW w:w="1269" w:type="dxa"/>
          </w:tcPr>
          <w:p w14:paraId="0B507D4F" w14:textId="77777777" w:rsidR="00463519" w:rsidRPr="008502DC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8502DC">
              <w:rPr>
                <w:rFonts w:cstheme="minorHAns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269" w:type="dxa"/>
          </w:tcPr>
          <w:p w14:paraId="29E3EA7C" w14:textId="77777777" w:rsidR="00463519" w:rsidRPr="00C517B1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270" w:type="dxa"/>
          </w:tcPr>
          <w:p w14:paraId="27A76606" w14:textId="77777777" w:rsidR="00463519" w:rsidRPr="00C517B1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1269" w:type="dxa"/>
          </w:tcPr>
          <w:p w14:paraId="5C01B8E3" w14:textId="77777777" w:rsidR="00463519" w:rsidRPr="00C517B1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1269" w:type="dxa"/>
          </w:tcPr>
          <w:p w14:paraId="491ECBF5" w14:textId="77777777" w:rsidR="00463519" w:rsidRPr="00C517B1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270" w:type="dxa"/>
          </w:tcPr>
          <w:p w14:paraId="3D835AA2" w14:textId="77777777" w:rsidR="00463519" w:rsidRPr="00C517B1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</w:tr>
      <w:tr w:rsidR="00D0300E" w:rsidRPr="00C517B1" w14:paraId="4116CE0E" w14:textId="77777777" w:rsidTr="00B72C76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65A445B9" w14:textId="77777777" w:rsidR="00D0300E" w:rsidRPr="00C517B1" w:rsidRDefault="00D0300E" w:rsidP="00D0300E"/>
        </w:tc>
        <w:tc>
          <w:tcPr>
            <w:tcW w:w="1269" w:type="dxa"/>
          </w:tcPr>
          <w:p w14:paraId="6A13A817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0F246B0D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032B8C65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38B5BAC9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2ECB7E6D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4FBDD810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2EBCCAC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ce for notes"/>
      </w:tblPr>
      <w:tblGrid>
        <w:gridCol w:w="7200"/>
      </w:tblGrid>
      <w:tr w:rsidR="00CF06B1" w14:paraId="67DFF67D" w14:textId="77777777" w:rsidTr="00F676C9">
        <w:trPr>
          <w:cantSplit/>
          <w:trHeight w:hRule="exact" w:val="1800"/>
        </w:trPr>
        <w:tc>
          <w:tcPr>
            <w:tcW w:w="7200" w:type="dxa"/>
          </w:tcPr>
          <w:p w14:paraId="4B17B74E" w14:textId="77777777" w:rsidR="00CF06B1" w:rsidRDefault="00CF06B1"/>
        </w:tc>
      </w:tr>
    </w:tbl>
    <w:p w14:paraId="15FFFA5F" w14:textId="77777777" w:rsidR="00F676C9" w:rsidRDefault="00F676C9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pace for notes"/>
      </w:tblPr>
      <w:tblGrid>
        <w:gridCol w:w="4442"/>
        <w:gridCol w:w="4443"/>
      </w:tblGrid>
      <w:tr w:rsidR="00CF06B1" w14:paraId="7148BF1C" w14:textId="77777777" w:rsidTr="00F676C9">
        <w:trPr>
          <w:cantSplit/>
        </w:trPr>
        <w:tc>
          <w:tcPr>
            <w:tcW w:w="4437" w:type="dxa"/>
          </w:tcPr>
          <w:p w14:paraId="1834C3A3" w14:textId="77777777" w:rsidR="00CF06B1" w:rsidRDefault="004E77A9">
            <w:pPr>
              <w:pStyle w:val="Month"/>
            </w:pPr>
            <w:r>
              <w:lastRenderedPageBreak/>
              <w:t>August</w:t>
            </w:r>
          </w:p>
        </w:tc>
        <w:tc>
          <w:tcPr>
            <w:tcW w:w="4438" w:type="dxa"/>
          </w:tcPr>
          <w:p w14:paraId="3B4215BD" w14:textId="77777777" w:rsidR="00CF06B1" w:rsidRDefault="002952CB" w:rsidP="00445DBA">
            <w:pPr>
              <w:pStyle w:val="Year"/>
            </w:pPr>
            <w:r>
              <w:t>2023</w:t>
            </w:r>
          </w:p>
        </w:tc>
      </w:tr>
    </w:tbl>
    <w:p w14:paraId="0ED89201" w14:textId="77777777" w:rsidR="00CF06B1" w:rsidRDefault="00CF06B1" w:rsidP="002C3F23">
      <w:pPr>
        <w:pStyle w:val="NoSpacing"/>
        <w:keepNext/>
      </w:pPr>
    </w:p>
    <w:tbl>
      <w:tblPr>
        <w:tblStyle w:val="PlainTable1"/>
        <w:tblW w:w="5000" w:type="pct"/>
        <w:tblLayout w:type="fixed"/>
        <w:tblLook w:val="04A0" w:firstRow="1" w:lastRow="0" w:firstColumn="1" w:lastColumn="0" w:noHBand="0" w:noVBand="1"/>
        <w:tblDescription w:val="Month calendar"/>
      </w:tblPr>
      <w:tblGrid>
        <w:gridCol w:w="1266"/>
        <w:gridCol w:w="1267"/>
        <w:gridCol w:w="1267"/>
        <w:gridCol w:w="1269"/>
        <w:gridCol w:w="1268"/>
        <w:gridCol w:w="1269"/>
        <w:gridCol w:w="1269"/>
      </w:tblGrid>
      <w:tr w:rsidR="00CF06B1" w14:paraId="5E74AABE" w14:textId="77777777" w:rsidTr="00670B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6" w:type="dxa"/>
          </w:tcPr>
          <w:p w14:paraId="2565FB85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7" w:type="dxa"/>
          </w:tcPr>
          <w:p w14:paraId="546ED7E9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Monday</w:t>
            </w:r>
          </w:p>
        </w:tc>
        <w:tc>
          <w:tcPr>
            <w:tcW w:w="1267" w:type="dxa"/>
          </w:tcPr>
          <w:p w14:paraId="3B5DE122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Tuesday</w:t>
            </w:r>
          </w:p>
        </w:tc>
        <w:tc>
          <w:tcPr>
            <w:tcW w:w="1269" w:type="dxa"/>
          </w:tcPr>
          <w:p w14:paraId="1B92A6E0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Wednesday</w:t>
            </w:r>
          </w:p>
        </w:tc>
        <w:tc>
          <w:tcPr>
            <w:tcW w:w="1268" w:type="dxa"/>
          </w:tcPr>
          <w:p w14:paraId="6418AAD3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Thursday</w:t>
            </w:r>
          </w:p>
        </w:tc>
        <w:tc>
          <w:tcPr>
            <w:tcW w:w="1269" w:type="dxa"/>
          </w:tcPr>
          <w:p w14:paraId="215E5D7C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Friday</w:t>
            </w:r>
          </w:p>
        </w:tc>
        <w:tc>
          <w:tcPr>
            <w:tcW w:w="1269" w:type="dxa"/>
          </w:tcPr>
          <w:p w14:paraId="3C35290D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Saturday</w:t>
            </w:r>
          </w:p>
        </w:tc>
      </w:tr>
      <w:tr w:rsidR="00463519" w:rsidRPr="00C517B1" w14:paraId="4D4A4075" w14:textId="77777777" w:rsidTr="0067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6" w:type="dxa"/>
          </w:tcPr>
          <w:p w14:paraId="3CC71EC1" w14:textId="77777777" w:rsidR="00463519" w:rsidRPr="008502DC" w:rsidRDefault="00463519" w:rsidP="00463519">
            <w:pPr>
              <w:pStyle w:val="Off-MonthDate"/>
            </w:pPr>
            <w:r w:rsidRPr="008502DC">
              <w:t>30</w:t>
            </w:r>
          </w:p>
        </w:tc>
        <w:tc>
          <w:tcPr>
            <w:tcW w:w="1267" w:type="dxa"/>
          </w:tcPr>
          <w:p w14:paraId="3DF3A2E3" w14:textId="77777777" w:rsidR="00463519" w:rsidRPr="008502DC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BEA388" w:themeColor="accent4" w:themeTint="99"/>
                <w:sz w:val="22"/>
              </w:rPr>
            </w:pPr>
            <w:r w:rsidRPr="008502DC">
              <w:rPr>
                <w:color w:val="BEA388" w:themeColor="accent4" w:themeTint="99"/>
                <w:sz w:val="22"/>
              </w:rPr>
              <w:t>31</w:t>
            </w:r>
          </w:p>
        </w:tc>
        <w:tc>
          <w:tcPr>
            <w:tcW w:w="1267" w:type="dxa"/>
          </w:tcPr>
          <w:p w14:paraId="46BCB0F6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</w:t>
            </w:r>
          </w:p>
        </w:tc>
        <w:tc>
          <w:tcPr>
            <w:tcW w:w="1269" w:type="dxa"/>
          </w:tcPr>
          <w:p w14:paraId="4FDDA6AE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</w:t>
            </w:r>
          </w:p>
        </w:tc>
        <w:tc>
          <w:tcPr>
            <w:tcW w:w="1268" w:type="dxa"/>
          </w:tcPr>
          <w:p w14:paraId="05504ED6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3</w:t>
            </w:r>
          </w:p>
        </w:tc>
        <w:tc>
          <w:tcPr>
            <w:tcW w:w="1269" w:type="dxa"/>
          </w:tcPr>
          <w:p w14:paraId="74ED1140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4</w:t>
            </w:r>
          </w:p>
        </w:tc>
        <w:tc>
          <w:tcPr>
            <w:tcW w:w="1269" w:type="dxa"/>
          </w:tcPr>
          <w:p w14:paraId="45BBB637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5</w:t>
            </w:r>
          </w:p>
        </w:tc>
      </w:tr>
      <w:tr w:rsidR="009505C7" w:rsidRPr="00C517B1" w14:paraId="4EAC24A8" w14:textId="77777777" w:rsidTr="00670BE1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6" w:type="dxa"/>
          </w:tcPr>
          <w:p w14:paraId="3497B899" w14:textId="77777777" w:rsidR="009505C7" w:rsidRPr="00C517B1" w:rsidRDefault="009505C7" w:rsidP="009505C7"/>
        </w:tc>
        <w:tc>
          <w:tcPr>
            <w:tcW w:w="1267" w:type="dxa"/>
          </w:tcPr>
          <w:p w14:paraId="3B91953B" w14:textId="77777777" w:rsidR="009505C7" w:rsidRPr="00C517B1" w:rsidRDefault="009505C7" w:rsidP="009505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7" w:type="dxa"/>
          </w:tcPr>
          <w:p w14:paraId="5B16D57E" w14:textId="77777777" w:rsidR="009505C7" w:rsidRPr="00C517B1" w:rsidRDefault="009505C7" w:rsidP="009505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1609338B" w14:textId="77777777" w:rsidR="009505C7" w:rsidRPr="00C517B1" w:rsidRDefault="009505C7" w:rsidP="009505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7A0B1D21" w14:textId="77777777" w:rsidR="009505C7" w:rsidRPr="00C517B1" w:rsidRDefault="009505C7" w:rsidP="009505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17697FB0" w14:textId="77777777" w:rsidR="009505C7" w:rsidRPr="00C517B1" w:rsidRDefault="009505C7" w:rsidP="009505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455450CA" w14:textId="77777777" w:rsidR="009505C7" w:rsidRPr="00C517B1" w:rsidRDefault="009505C7" w:rsidP="009505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502DC" w:rsidRPr="00C517B1" w14:paraId="37617C59" w14:textId="77777777" w:rsidTr="0067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6" w:type="dxa"/>
          </w:tcPr>
          <w:p w14:paraId="3D07219D" w14:textId="77777777" w:rsidR="008502DC" w:rsidRPr="00C517B1" w:rsidRDefault="008502DC" w:rsidP="008502DC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6</w:t>
            </w:r>
          </w:p>
        </w:tc>
        <w:tc>
          <w:tcPr>
            <w:tcW w:w="1267" w:type="dxa"/>
          </w:tcPr>
          <w:p w14:paraId="55A1630B" w14:textId="77777777" w:rsidR="008502DC" w:rsidRPr="00C517B1" w:rsidRDefault="008502DC" w:rsidP="008502DC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7</w:t>
            </w:r>
          </w:p>
        </w:tc>
        <w:tc>
          <w:tcPr>
            <w:tcW w:w="1267" w:type="dxa"/>
          </w:tcPr>
          <w:p w14:paraId="2B618320" w14:textId="77777777" w:rsidR="008502DC" w:rsidRPr="00C517B1" w:rsidRDefault="008502DC" w:rsidP="008502DC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8</w:t>
            </w:r>
          </w:p>
        </w:tc>
        <w:tc>
          <w:tcPr>
            <w:tcW w:w="1269" w:type="dxa"/>
          </w:tcPr>
          <w:p w14:paraId="56F02C34" w14:textId="77777777" w:rsidR="008502DC" w:rsidRPr="00C517B1" w:rsidRDefault="008502DC" w:rsidP="008502DC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9</w:t>
            </w:r>
          </w:p>
        </w:tc>
        <w:tc>
          <w:tcPr>
            <w:tcW w:w="1268" w:type="dxa"/>
          </w:tcPr>
          <w:p w14:paraId="56DCAEF7" w14:textId="77777777" w:rsidR="008502DC" w:rsidRPr="00C517B1" w:rsidRDefault="008502DC" w:rsidP="008502DC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10</w:t>
            </w:r>
          </w:p>
        </w:tc>
        <w:tc>
          <w:tcPr>
            <w:tcW w:w="1269" w:type="dxa"/>
          </w:tcPr>
          <w:p w14:paraId="6B311F08" w14:textId="77777777" w:rsidR="008502DC" w:rsidRDefault="008502DC" w:rsidP="008502DC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11</w:t>
            </w:r>
          </w:p>
          <w:p w14:paraId="568065EC" w14:textId="77777777" w:rsidR="00B72C76" w:rsidRPr="00B72C76" w:rsidRDefault="00B72C76" w:rsidP="00B72C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16D2FDDB" w14:textId="77777777" w:rsidR="008502DC" w:rsidRPr="00C517B1" w:rsidRDefault="008502DC" w:rsidP="008502DC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12</w:t>
            </w:r>
          </w:p>
        </w:tc>
      </w:tr>
      <w:tr w:rsidR="008502DC" w:rsidRPr="00C517B1" w14:paraId="7C990377" w14:textId="77777777" w:rsidTr="00670BE1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6" w:type="dxa"/>
          </w:tcPr>
          <w:p w14:paraId="31EC283E" w14:textId="77777777" w:rsidR="008502DC" w:rsidRPr="00C517B1" w:rsidRDefault="008502DC" w:rsidP="008502DC"/>
        </w:tc>
        <w:tc>
          <w:tcPr>
            <w:tcW w:w="1267" w:type="dxa"/>
          </w:tcPr>
          <w:p w14:paraId="4BD0980E" w14:textId="77777777" w:rsidR="008502DC" w:rsidRPr="00C517B1" w:rsidRDefault="008502DC" w:rsidP="00850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7" w:type="dxa"/>
          </w:tcPr>
          <w:p w14:paraId="1C664082" w14:textId="77777777" w:rsidR="008502DC" w:rsidRPr="00C517B1" w:rsidRDefault="008502DC" w:rsidP="00850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19C57287" w14:textId="77777777" w:rsidR="008502DC" w:rsidRPr="00C517B1" w:rsidRDefault="008502DC" w:rsidP="00850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46C75A77" w14:textId="77777777" w:rsidR="008502DC" w:rsidRPr="00C517B1" w:rsidRDefault="008502DC" w:rsidP="00850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68E674A0" w14:textId="34CB4356" w:rsidR="008502DC" w:rsidRPr="001E4A39" w:rsidRDefault="001E4A39" w:rsidP="00850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1E4A39">
              <w:rPr>
                <w:b/>
                <w:bCs/>
              </w:rPr>
              <w:t>Fair &amp; Rodeo</w:t>
            </w:r>
          </w:p>
        </w:tc>
        <w:tc>
          <w:tcPr>
            <w:tcW w:w="1269" w:type="dxa"/>
          </w:tcPr>
          <w:p w14:paraId="03905E43" w14:textId="77777777" w:rsidR="008502DC" w:rsidRPr="001E4A39" w:rsidRDefault="001E4A39" w:rsidP="00850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1E4A39">
              <w:rPr>
                <w:b/>
                <w:bCs/>
              </w:rPr>
              <w:t>Fair &amp; Rodeo</w:t>
            </w:r>
          </w:p>
          <w:p w14:paraId="6C14FF74" w14:textId="52FCC0B2" w:rsidR="001E4A39" w:rsidRPr="001E4A39" w:rsidRDefault="001E4A39" w:rsidP="00850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1E4A39">
              <w:rPr>
                <w:b/>
                <w:bCs/>
              </w:rPr>
              <w:t>Rodeo Dance</w:t>
            </w:r>
          </w:p>
        </w:tc>
      </w:tr>
      <w:tr w:rsidR="008502DC" w:rsidRPr="00C517B1" w14:paraId="1A8309D3" w14:textId="77777777" w:rsidTr="0067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6" w:type="dxa"/>
          </w:tcPr>
          <w:p w14:paraId="1526F607" w14:textId="77777777" w:rsidR="008502DC" w:rsidRPr="00C517B1" w:rsidRDefault="008502DC" w:rsidP="008502DC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13</w:t>
            </w:r>
          </w:p>
        </w:tc>
        <w:tc>
          <w:tcPr>
            <w:tcW w:w="1267" w:type="dxa"/>
          </w:tcPr>
          <w:p w14:paraId="12B91F85" w14:textId="77777777" w:rsidR="008502DC" w:rsidRPr="00C517B1" w:rsidRDefault="008502DC" w:rsidP="008502DC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14</w:t>
            </w:r>
          </w:p>
        </w:tc>
        <w:tc>
          <w:tcPr>
            <w:tcW w:w="1267" w:type="dxa"/>
          </w:tcPr>
          <w:p w14:paraId="62FAF4E6" w14:textId="77777777" w:rsidR="008502DC" w:rsidRPr="00C517B1" w:rsidRDefault="008502DC" w:rsidP="008502DC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15</w:t>
            </w:r>
          </w:p>
        </w:tc>
        <w:tc>
          <w:tcPr>
            <w:tcW w:w="1269" w:type="dxa"/>
          </w:tcPr>
          <w:p w14:paraId="5092159D" w14:textId="77777777" w:rsidR="008502DC" w:rsidRPr="00C517B1" w:rsidRDefault="008502DC" w:rsidP="008502DC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16</w:t>
            </w:r>
          </w:p>
        </w:tc>
        <w:tc>
          <w:tcPr>
            <w:tcW w:w="1268" w:type="dxa"/>
          </w:tcPr>
          <w:p w14:paraId="0F53FDC2" w14:textId="77777777" w:rsidR="008502DC" w:rsidRPr="00C517B1" w:rsidRDefault="008502DC" w:rsidP="008502DC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17</w:t>
            </w:r>
          </w:p>
        </w:tc>
        <w:tc>
          <w:tcPr>
            <w:tcW w:w="1269" w:type="dxa"/>
          </w:tcPr>
          <w:p w14:paraId="243AA729" w14:textId="77777777" w:rsidR="008502DC" w:rsidRPr="00C517B1" w:rsidRDefault="008502DC" w:rsidP="008502DC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18</w:t>
            </w:r>
          </w:p>
        </w:tc>
        <w:tc>
          <w:tcPr>
            <w:tcW w:w="1269" w:type="dxa"/>
          </w:tcPr>
          <w:p w14:paraId="792BA5C2" w14:textId="77777777" w:rsidR="008502DC" w:rsidRPr="00C517B1" w:rsidRDefault="008502DC" w:rsidP="008502DC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19</w:t>
            </w:r>
          </w:p>
        </w:tc>
      </w:tr>
      <w:tr w:rsidR="008502DC" w:rsidRPr="00C517B1" w14:paraId="17DA2D47" w14:textId="77777777" w:rsidTr="00670BE1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6" w:type="dxa"/>
          </w:tcPr>
          <w:p w14:paraId="301CB15B" w14:textId="5CA8D5FA" w:rsidR="008502DC" w:rsidRPr="001E4A39" w:rsidRDefault="001E4A39" w:rsidP="008502DC">
            <w:r w:rsidRPr="001E4A39">
              <w:t>Fair &amp; Rodeo</w:t>
            </w:r>
          </w:p>
        </w:tc>
        <w:tc>
          <w:tcPr>
            <w:tcW w:w="1267" w:type="dxa"/>
          </w:tcPr>
          <w:p w14:paraId="57CCB165" w14:textId="77777777" w:rsidR="008502DC" w:rsidRPr="00C517B1" w:rsidRDefault="008502DC" w:rsidP="00850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7" w:type="dxa"/>
          </w:tcPr>
          <w:p w14:paraId="62BE5884" w14:textId="77777777" w:rsidR="008502DC" w:rsidRPr="00C517B1" w:rsidRDefault="008502DC" w:rsidP="00850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3B569E37" w14:textId="77777777" w:rsidR="008502DC" w:rsidRPr="00C517B1" w:rsidRDefault="008502DC" w:rsidP="00850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05006ACB" w14:textId="77777777" w:rsidR="008502DC" w:rsidRPr="00C517B1" w:rsidRDefault="008502DC" w:rsidP="00850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7C0D93CE" w14:textId="77777777" w:rsidR="008502DC" w:rsidRPr="00C517B1" w:rsidRDefault="008502DC" w:rsidP="00850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2FEC5088" w14:textId="77777777" w:rsidR="008502DC" w:rsidRPr="00C517B1" w:rsidRDefault="008502DC" w:rsidP="00850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502DC" w:rsidRPr="00C517B1" w14:paraId="5A03A836" w14:textId="77777777" w:rsidTr="0067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6" w:type="dxa"/>
          </w:tcPr>
          <w:p w14:paraId="2807B54A" w14:textId="77777777" w:rsidR="008502DC" w:rsidRPr="00C517B1" w:rsidRDefault="008502DC" w:rsidP="008502DC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20</w:t>
            </w:r>
          </w:p>
        </w:tc>
        <w:tc>
          <w:tcPr>
            <w:tcW w:w="1267" w:type="dxa"/>
          </w:tcPr>
          <w:p w14:paraId="4AC2B013" w14:textId="77777777" w:rsidR="008502DC" w:rsidRPr="00C517B1" w:rsidRDefault="008502DC" w:rsidP="008502DC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21</w:t>
            </w:r>
          </w:p>
        </w:tc>
        <w:tc>
          <w:tcPr>
            <w:tcW w:w="1267" w:type="dxa"/>
          </w:tcPr>
          <w:p w14:paraId="29E99ABA" w14:textId="77777777" w:rsidR="008502DC" w:rsidRPr="00C517B1" w:rsidRDefault="008502DC" w:rsidP="008502DC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22</w:t>
            </w:r>
          </w:p>
        </w:tc>
        <w:tc>
          <w:tcPr>
            <w:tcW w:w="1269" w:type="dxa"/>
          </w:tcPr>
          <w:p w14:paraId="01E1928A" w14:textId="77777777" w:rsidR="008502DC" w:rsidRPr="00C517B1" w:rsidRDefault="008502DC" w:rsidP="008502DC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23</w:t>
            </w:r>
          </w:p>
        </w:tc>
        <w:tc>
          <w:tcPr>
            <w:tcW w:w="1268" w:type="dxa"/>
          </w:tcPr>
          <w:p w14:paraId="45BF57C1" w14:textId="77777777" w:rsidR="008502DC" w:rsidRPr="00C517B1" w:rsidRDefault="008502DC" w:rsidP="008502DC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24</w:t>
            </w:r>
          </w:p>
        </w:tc>
        <w:tc>
          <w:tcPr>
            <w:tcW w:w="1269" w:type="dxa"/>
          </w:tcPr>
          <w:p w14:paraId="5896539E" w14:textId="77777777" w:rsidR="008502DC" w:rsidRPr="00C517B1" w:rsidRDefault="008502DC" w:rsidP="008502DC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25</w:t>
            </w:r>
          </w:p>
        </w:tc>
        <w:tc>
          <w:tcPr>
            <w:tcW w:w="1269" w:type="dxa"/>
          </w:tcPr>
          <w:p w14:paraId="1A12B057" w14:textId="77777777" w:rsidR="008502DC" w:rsidRPr="00C517B1" w:rsidRDefault="008502DC" w:rsidP="008502DC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26</w:t>
            </w:r>
          </w:p>
        </w:tc>
      </w:tr>
      <w:tr w:rsidR="008502DC" w:rsidRPr="00C517B1" w14:paraId="2C1AFDC6" w14:textId="77777777" w:rsidTr="00670BE1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6" w:type="dxa"/>
          </w:tcPr>
          <w:p w14:paraId="5958F8B5" w14:textId="77777777" w:rsidR="008502DC" w:rsidRPr="00C517B1" w:rsidRDefault="008502DC" w:rsidP="008502DC"/>
        </w:tc>
        <w:tc>
          <w:tcPr>
            <w:tcW w:w="1267" w:type="dxa"/>
          </w:tcPr>
          <w:p w14:paraId="454A1078" w14:textId="77777777" w:rsidR="008502DC" w:rsidRPr="00C517B1" w:rsidRDefault="008502DC" w:rsidP="00850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7" w:type="dxa"/>
          </w:tcPr>
          <w:p w14:paraId="4566A7D5" w14:textId="77777777" w:rsidR="008502DC" w:rsidRPr="00C517B1" w:rsidRDefault="008502DC" w:rsidP="00850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0E4160DC" w14:textId="77777777" w:rsidR="008502DC" w:rsidRPr="00C517B1" w:rsidRDefault="008502DC" w:rsidP="00850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7D2DA086" w14:textId="77777777" w:rsidR="008502DC" w:rsidRPr="00C517B1" w:rsidRDefault="008502DC" w:rsidP="00850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5A743541" w14:textId="77777777" w:rsidR="008502DC" w:rsidRPr="00C517B1" w:rsidRDefault="008502DC" w:rsidP="00850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372BF321" w14:textId="77777777" w:rsidR="008502DC" w:rsidRPr="00C517B1" w:rsidRDefault="008502DC" w:rsidP="00850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502DC" w:rsidRPr="00C517B1" w14:paraId="7CB03E8F" w14:textId="77777777" w:rsidTr="0067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6" w:type="dxa"/>
          </w:tcPr>
          <w:p w14:paraId="22866508" w14:textId="77777777" w:rsidR="008502DC" w:rsidRPr="00C517B1" w:rsidRDefault="008502DC" w:rsidP="008502DC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27</w:t>
            </w:r>
          </w:p>
        </w:tc>
        <w:tc>
          <w:tcPr>
            <w:tcW w:w="1267" w:type="dxa"/>
          </w:tcPr>
          <w:p w14:paraId="18DE9E0E" w14:textId="77777777" w:rsidR="008502DC" w:rsidRPr="00C517B1" w:rsidRDefault="008502DC" w:rsidP="008502DC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28</w:t>
            </w:r>
          </w:p>
        </w:tc>
        <w:tc>
          <w:tcPr>
            <w:tcW w:w="1267" w:type="dxa"/>
          </w:tcPr>
          <w:p w14:paraId="2F6230C4" w14:textId="77777777" w:rsidR="008502DC" w:rsidRPr="00C517B1" w:rsidRDefault="008502DC" w:rsidP="008502DC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29</w:t>
            </w:r>
          </w:p>
        </w:tc>
        <w:tc>
          <w:tcPr>
            <w:tcW w:w="1269" w:type="dxa"/>
          </w:tcPr>
          <w:p w14:paraId="64F59316" w14:textId="77777777" w:rsidR="008502DC" w:rsidRPr="008502DC" w:rsidRDefault="008502DC" w:rsidP="008502DC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30</w:t>
            </w:r>
          </w:p>
        </w:tc>
        <w:tc>
          <w:tcPr>
            <w:tcW w:w="1268" w:type="dxa"/>
          </w:tcPr>
          <w:p w14:paraId="3C18A290" w14:textId="77777777" w:rsidR="008502DC" w:rsidRPr="008502DC" w:rsidRDefault="008502DC" w:rsidP="008502DC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8502DC">
              <w:rPr>
                <w:rFonts w:cstheme="minorHAns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269" w:type="dxa"/>
          </w:tcPr>
          <w:p w14:paraId="1821338D" w14:textId="77777777" w:rsidR="008502DC" w:rsidRPr="00C517B1" w:rsidRDefault="008502DC" w:rsidP="008502DC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269" w:type="dxa"/>
          </w:tcPr>
          <w:p w14:paraId="4CC35567" w14:textId="77777777" w:rsidR="008502DC" w:rsidRPr="00C517B1" w:rsidRDefault="008502DC" w:rsidP="008502DC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</w:tr>
      <w:tr w:rsidR="009505C7" w:rsidRPr="00C517B1" w14:paraId="70DB0B4C" w14:textId="77777777" w:rsidTr="00670BE1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6" w:type="dxa"/>
          </w:tcPr>
          <w:p w14:paraId="105CF49B" w14:textId="77777777" w:rsidR="009505C7" w:rsidRPr="00C517B1" w:rsidRDefault="009505C7" w:rsidP="009505C7"/>
        </w:tc>
        <w:tc>
          <w:tcPr>
            <w:tcW w:w="1267" w:type="dxa"/>
          </w:tcPr>
          <w:p w14:paraId="59208D23" w14:textId="77777777" w:rsidR="009505C7" w:rsidRPr="00C517B1" w:rsidRDefault="009505C7" w:rsidP="009505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7" w:type="dxa"/>
          </w:tcPr>
          <w:p w14:paraId="50D365B5" w14:textId="77777777" w:rsidR="009505C7" w:rsidRPr="00C517B1" w:rsidRDefault="009505C7" w:rsidP="009505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58F1C378" w14:textId="77777777" w:rsidR="009505C7" w:rsidRPr="00C517B1" w:rsidRDefault="009505C7" w:rsidP="009505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4DE4AFF4" w14:textId="77777777" w:rsidR="009505C7" w:rsidRPr="00C517B1" w:rsidRDefault="009505C7" w:rsidP="009505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593F09EB" w14:textId="77777777" w:rsidR="009505C7" w:rsidRPr="00C517B1" w:rsidRDefault="009505C7" w:rsidP="009505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626C53E3" w14:textId="77777777" w:rsidR="009505C7" w:rsidRPr="00C517B1" w:rsidRDefault="009505C7" w:rsidP="009505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505C7" w:rsidRPr="00C517B1" w14:paraId="11923A9E" w14:textId="77777777" w:rsidTr="0067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6" w:type="dxa"/>
          </w:tcPr>
          <w:p w14:paraId="1E4D48AA" w14:textId="77777777" w:rsidR="009505C7" w:rsidRPr="00C517B1" w:rsidRDefault="009505C7" w:rsidP="009505C7"/>
        </w:tc>
        <w:tc>
          <w:tcPr>
            <w:tcW w:w="1267" w:type="dxa"/>
          </w:tcPr>
          <w:p w14:paraId="15E96486" w14:textId="77777777" w:rsidR="009505C7" w:rsidRPr="00C517B1" w:rsidRDefault="009505C7" w:rsidP="009505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7" w:type="dxa"/>
          </w:tcPr>
          <w:p w14:paraId="35C21616" w14:textId="77777777" w:rsidR="009505C7" w:rsidRPr="00C517B1" w:rsidRDefault="009505C7" w:rsidP="009505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71D626AD" w14:textId="77777777" w:rsidR="009505C7" w:rsidRPr="00C517B1" w:rsidRDefault="009505C7" w:rsidP="009505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3F96AF23" w14:textId="77777777" w:rsidR="009505C7" w:rsidRPr="00C517B1" w:rsidRDefault="009505C7" w:rsidP="009505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12C9A7F6" w14:textId="77777777" w:rsidR="009505C7" w:rsidRPr="00C517B1" w:rsidRDefault="009505C7" w:rsidP="009505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5D3D3E77" w14:textId="77777777" w:rsidR="009505C7" w:rsidRPr="00C517B1" w:rsidRDefault="009505C7" w:rsidP="009505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1DF7BA4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ce for notes"/>
      </w:tblPr>
      <w:tblGrid>
        <w:gridCol w:w="7200"/>
      </w:tblGrid>
      <w:tr w:rsidR="00CF06B1" w14:paraId="716383F4" w14:textId="77777777" w:rsidTr="00F676C9">
        <w:trPr>
          <w:cantSplit/>
          <w:trHeight w:hRule="exact" w:val="1800"/>
        </w:trPr>
        <w:tc>
          <w:tcPr>
            <w:tcW w:w="7200" w:type="dxa"/>
          </w:tcPr>
          <w:p w14:paraId="65971DEA" w14:textId="77777777" w:rsidR="00CF06B1" w:rsidRDefault="00CF06B1"/>
        </w:tc>
      </w:tr>
    </w:tbl>
    <w:p w14:paraId="11CA21B4" w14:textId="77777777" w:rsidR="00F676C9" w:rsidRDefault="00F676C9"/>
    <w:p w14:paraId="127BA5D3" w14:textId="77777777" w:rsidR="00CF06B1" w:rsidRDefault="00CF06B1" w:rsidP="002C3F23">
      <w:pPr>
        <w:pStyle w:val="NoSpacing"/>
        <w:keepNext/>
      </w:pPr>
    </w:p>
    <w:p w14:paraId="2C95424E" w14:textId="77777777" w:rsidR="00CF06B1" w:rsidRDefault="00CF06B1" w:rsidP="00CC0CFD">
      <w:pPr>
        <w:pStyle w:val="NoSpacing"/>
      </w:pPr>
    </w:p>
    <w:sectPr w:rsidR="00CF06B1" w:rsidSect="006528B5">
      <w:headerReference w:type="default" r:id="rId10"/>
      <w:pgSz w:w="12240" w:h="15840" w:code="1"/>
      <w:pgMar w:top="1080" w:right="1800" w:bottom="720" w:left="155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5220E" w14:textId="77777777" w:rsidR="00740F2E" w:rsidRDefault="00740F2E">
      <w:pPr>
        <w:spacing w:after="0"/>
      </w:pPr>
      <w:r>
        <w:separator/>
      </w:r>
    </w:p>
  </w:endnote>
  <w:endnote w:type="continuationSeparator" w:id="0">
    <w:p w14:paraId="31B8E664" w14:textId="77777777" w:rsidR="00740F2E" w:rsidRDefault="00740F2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4E1AB" w14:textId="77777777" w:rsidR="00740F2E" w:rsidRDefault="00740F2E">
      <w:pPr>
        <w:spacing w:after="0"/>
      </w:pPr>
      <w:r>
        <w:separator/>
      </w:r>
    </w:p>
  </w:footnote>
  <w:footnote w:type="continuationSeparator" w:id="0">
    <w:p w14:paraId="6E2AB393" w14:textId="77777777" w:rsidR="00740F2E" w:rsidRDefault="00740F2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0E32B" w14:textId="77777777" w:rsidR="00962551" w:rsidRDefault="00962551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27B605F9" wp14:editId="0D0FF45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38" name="Group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oup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6754035" id="Group 37" o:spid="_x0000_s1026" alt="&quot;&quot;" style="position:absolute;margin-left:0;margin-top:0;width:612pt;height:11in;z-index:-251658240;mso-position-horizontal:center;mso-position-horizontal-relative:page;mso-position-vertical:center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">
              <v:rect id="Rectangle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oup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oup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reeform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reeform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reeform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oup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reeform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reeform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reeform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reeform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reeform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reeform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reeform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reeform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8B2"/>
    <w:rsid w:val="00075E4A"/>
    <w:rsid w:val="0009020B"/>
    <w:rsid w:val="000A47AB"/>
    <w:rsid w:val="000D1B70"/>
    <w:rsid w:val="000E0AA3"/>
    <w:rsid w:val="000F671D"/>
    <w:rsid w:val="00160AF0"/>
    <w:rsid w:val="00162205"/>
    <w:rsid w:val="001C2150"/>
    <w:rsid w:val="001D4983"/>
    <w:rsid w:val="001E4A39"/>
    <w:rsid w:val="00262E3A"/>
    <w:rsid w:val="002921B6"/>
    <w:rsid w:val="002952CB"/>
    <w:rsid w:val="002A0ACC"/>
    <w:rsid w:val="002B543F"/>
    <w:rsid w:val="002C3F23"/>
    <w:rsid w:val="002C5A01"/>
    <w:rsid w:val="002F59B1"/>
    <w:rsid w:val="003274A4"/>
    <w:rsid w:val="003524CF"/>
    <w:rsid w:val="00383053"/>
    <w:rsid w:val="003A6116"/>
    <w:rsid w:val="003B648D"/>
    <w:rsid w:val="003C3D1F"/>
    <w:rsid w:val="003E2ABC"/>
    <w:rsid w:val="0043706C"/>
    <w:rsid w:val="00445DBA"/>
    <w:rsid w:val="00463519"/>
    <w:rsid w:val="00472497"/>
    <w:rsid w:val="00484A74"/>
    <w:rsid w:val="004B4560"/>
    <w:rsid w:val="004E77A9"/>
    <w:rsid w:val="005106B4"/>
    <w:rsid w:val="00516EF0"/>
    <w:rsid w:val="00581AFF"/>
    <w:rsid w:val="005B32AA"/>
    <w:rsid w:val="006318FC"/>
    <w:rsid w:val="006528B5"/>
    <w:rsid w:val="00670BE1"/>
    <w:rsid w:val="00684C15"/>
    <w:rsid w:val="006B5162"/>
    <w:rsid w:val="006D39E4"/>
    <w:rsid w:val="006F3D53"/>
    <w:rsid w:val="00740F2E"/>
    <w:rsid w:val="007448D6"/>
    <w:rsid w:val="007529D6"/>
    <w:rsid w:val="0077378A"/>
    <w:rsid w:val="00784CE8"/>
    <w:rsid w:val="007A1042"/>
    <w:rsid w:val="007A1D65"/>
    <w:rsid w:val="007B33CD"/>
    <w:rsid w:val="007C18B2"/>
    <w:rsid w:val="007E2082"/>
    <w:rsid w:val="007E4054"/>
    <w:rsid w:val="007E6FFF"/>
    <w:rsid w:val="00824AF5"/>
    <w:rsid w:val="00831A51"/>
    <w:rsid w:val="008502DC"/>
    <w:rsid w:val="008D3B76"/>
    <w:rsid w:val="008D5C2B"/>
    <w:rsid w:val="008F5B5E"/>
    <w:rsid w:val="008F7969"/>
    <w:rsid w:val="00912BAF"/>
    <w:rsid w:val="00923A1E"/>
    <w:rsid w:val="00930EE5"/>
    <w:rsid w:val="009505B0"/>
    <w:rsid w:val="009505C7"/>
    <w:rsid w:val="009525D2"/>
    <w:rsid w:val="00962551"/>
    <w:rsid w:val="00970AB3"/>
    <w:rsid w:val="00991E62"/>
    <w:rsid w:val="009B3743"/>
    <w:rsid w:val="009C582A"/>
    <w:rsid w:val="009F28F3"/>
    <w:rsid w:val="00A53816"/>
    <w:rsid w:val="00A56926"/>
    <w:rsid w:val="00AA5A55"/>
    <w:rsid w:val="00AB6C8C"/>
    <w:rsid w:val="00AC4744"/>
    <w:rsid w:val="00AF2013"/>
    <w:rsid w:val="00B161DE"/>
    <w:rsid w:val="00B16E02"/>
    <w:rsid w:val="00B72C76"/>
    <w:rsid w:val="00B74FFF"/>
    <w:rsid w:val="00B82B35"/>
    <w:rsid w:val="00BA10DF"/>
    <w:rsid w:val="00BC2723"/>
    <w:rsid w:val="00BD0182"/>
    <w:rsid w:val="00BE553D"/>
    <w:rsid w:val="00C048E2"/>
    <w:rsid w:val="00C06FC2"/>
    <w:rsid w:val="00C339D7"/>
    <w:rsid w:val="00C41651"/>
    <w:rsid w:val="00C517B1"/>
    <w:rsid w:val="00C7163F"/>
    <w:rsid w:val="00C71A75"/>
    <w:rsid w:val="00C75EFA"/>
    <w:rsid w:val="00C94074"/>
    <w:rsid w:val="00CB7DB3"/>
    <w:rsid w:val="00CC0CFD"/>
    <w:rsid w:val="00CC713F"/>
    <w:rsid w:val="00CF06B1"/>
    <w:rsid w:val="00D0300E"/>
    <w:rsid w:val="00D0621E"/>
    <w:rsid w:val="00D16EFC"/>
    <w:rsid w:val="00D33C6C"/>
    <w:rsid w:val="00D73D58"/>
    <w:rsid w:val="00D76409"/>
    <w:rsid w:val="00D82CE4"/>
    <w:rsid w:val="00DE4E9D"/>
    <w:rsid w:val="00DF0369"/>
    <w:rsid w:val="00DF0E74"/>
    <w:rsid w:val="00E01464"/>
    <w:rsid w:val="00E07333"/>
    <w:rsid w:val="00E27AA6"/>
    <w:rsid w:val="00E41AC1"/>
    <w:rsid w:val="00E45564"/>
    <w:rsid w:val="00E6261B"/>
    <w:rsid w:val="00E6346A"/>
    <w:rsid w:val="00E75671"/>
    <w:rsid w:val="00E8733B"/>
    <w:rsid w:val="00EA11AF"/>
    <w:rsid w:val="00EB15B0"/>
    <w:rsid w:val="00EB3747"/>
    <w:rsid w:val="00ED5EA4"/>
    <w:rsid w:val="00EE370F"/>
    <w:rsid w:val="00F0017E"/>
    <w:rsid w:val="00F069F7"/>
    <w:rsid w:val="00F124FC"/>
    <w:rsid w:val="00F5586A"/>
    <w:rsid w:val="00F676C9"/>
    <w:rsid w:val="00F80CDB"/>
    <w:rsid w:val="00FA4C95"/>
    <w:rsid w:val="00FB7057"/>
    <w:rsid w:val="00FD24EA"/>
    <w:rsid w:val="00FD5853"/>
    <w:rsid w:val="00FE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077FB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423324" w:themeColor="accent4" w:themeShade="80"/>
        <w:sz w:val="18"/>
        <w:szCs w:val="18"/>
        <w:lang w:val="en-US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28B5"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nth">
    <w:name w:val="Month"/>
    <w:basedOn w:val="Normal"/>
    <w:uiPriority w:val="1"/>
    <w:qFormat/>
    <w:rsid w:val="002C3F23"/>
    <w:pPr>
      <w:keepNext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Year">
    <w:name w:val="Year"/>
    <w:basedOn w:val="Normal"/>
    <w:uiPriority w:val="1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y">
    <w:name w:val="Day"/>
    <w:basedOn w:val="Normal"/>
    <w:uiPriority w:val="3"/>
    <w:qFormat/>
    <w:pPr>
      <w:spacing w:after="60"/>
      <w:jc w:val="center"/>
    </w:pPr>
  </w:style>
  <w:style w:type="paragraph" w:styleId="Date">
    <w:name w:val="Date"/>
    <w:basedOn w:val="Normal"/>
    <w:next w:val="Normal"/>
    <w:link w:val="DateChar"/>
    <w:uiPriority w:val="4"/>
    <w:unhideWhenUsed/>
    <w:qFormat/>
    <w:rsid w:val="00160AF0"/>
    <w:pPr>
      <w:spacing w:before="50" w:after="50"/>
    </w:pPr>
    <w:rPr>
      <w:sz w:val="20"/>
      <w:szCs w:val="22"/>
    </w:rPr>
  </w:style>
  <w:style w:type="character" w:customStyle="1" w:styleId="DateChar">
    <w:name w:val="Date Char"/>
    <w:basedOn w:val="DefaultParagraphFont"/>
    <w:link w:val="Date"/>
    <w:uiPriority w:val="4"/>
    <w:rsid w:val="00160AF0"/>
    <w:rPr>
      <w:sz w:val="20"/>
      <w:szCs w:val="22"/>
    </w:rPr>
  </w:style>
  <w:style w:type="paragraph" w:customStyle="1" w:styleId="Off-MonthDate">
    <w:name w:val="Off-Month Date"/>
    <w:basedOn w:val="Date"/>
    <w:uiPriority w:val="4"/>
    <w:qFormat/>
    <w:rsid w:val="00160AF0"/>
    <w:rPr>
      <w:color w:val="BEA388" w:themeColor="accent4" w:themeTint="99"/>
      <w:sz w:val="22"/>
    </w:rPr>
  </w:style>
  <w:style w:type="paragraph" w:styleId="Header">
    <w:name w:val="header"/>
    <w:basedOn w:val="Normal"/>
    <w:link w:val="HeaderChar"/>
    <w:uiPriority w:val="99"/>
    <w:semiHidden/>
    <w:rsid w:val="00E27AA6"/>
    <w:pPr>
      <w:spacing w:before="0" w:after="0"/>
    </w:pPr>
  </w:style>
  <w:style w:type="paragraph" w:styleId="NoSpacing">
    <w:name w:val="No Spacing"/>
    <w:uiPriority w:val="2"/>
    <w:pPr>
      <w:spacing w:after="0"/>
    </w:pPr>
    <w:rPr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528B5"/>
  </w:style>
  <w:style w:type="paragraph" w:styleId="Footer">
    <w:name w:val="footer"/>
    <w:basedOn w:val="Normal"/>
    <w:link w:val="FooterChar"/>
    <w:uiPriority w:val="99"/>
    <w:semiHidden/>
    <w:rsid w:val="00E27AA6"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528B5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32"/>
      <w:szCs w:val="32"/>
    </w:rPr>
  </w:style>
  <w:style w:type="table" w:styleId="PlainTable1">
    <w:name w:val="Plain Table 1"/>
    <w:basedOn w:val="TableNormal"/>
    <w:uiPriority w:val="41"/>
    <w:rsid w:val="00B72C76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ann%20Clarke\AppData\Roaming\Microsoft\Templates\Hummingbird%2012-month%20calendar%20(Sun-Sat).dotx" TargetMode="External"/></Relationship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Custom 31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D374E8-4F1B-4E2C-8E16-F6F9CF3E49C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4B812B65-2B5E-4099-A851-061501BA11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782403-5093-46BF-AC99-B4C11B684F0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29D0753-56A0-4D5D-B63F-D5E4E5F3CA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Hummingbird 12-month calendar (Sun-Sat)</Template>
  <TotalTime>0</TotalTime>
  <Pages>6</Pages>
  <Words>401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2023-02-28T20:39:00Z</dcterms:created>
  <dcterms:modified xsi:type="dcterms:W3CDTF">2023-06-16T17:26:00Z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