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CA071" w14:textId="18522F1D" w:rsidR="00A90B90" w:rsidRDefault="00A90B90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38B9D425" w14:textId="77777777" w:rsidTr="009900E8">
        <w:tc>
          <w:tcPr>
            <w:tcW w:w="11016" w:type="dxa"/>
            <w:shd w:val="clear" w:color="auto" w:fill="D9D9D9" w:themeFill="background1" w:themeFillShade="D9"/>
          </w:tcPr>
          <w:p w14:paraId="765868CF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April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14:paraId="13F8F7C7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4C0C6E86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11E17834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14652C0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1DBB50EF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AA013D5" w14:textId="77777777" w:rsidR="009900E8" w:rsidRDefault="009900E8" w:rsidP="00D3205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291B302A" w14:textId="06700AEC" w:rsidR="00623A78" w:rsidRDefault="00623A78" w:rsidP="00D32058">
            <w:pPr>
              <w:pStyle w:val="Titl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 riding that people have </w:t>
            </w:r>
            <w:r w:rsidRPr="008212CA">
              <w:rPr>
                <w:rFonts w:ascii="Times New Roman" w:hAnsi="Times New Roman" w:cs="Times New Roman"/>
                <w:sz w:val="24"/>
                <w:szCs w:val="24"/>
              </w:rPr>
              <w:t xml:space="preserve">scheduled is </w:t>
            </w:r>
            <w:r w:rsidRPr="004C5A5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highlighted</w:t>
            </w:r>
            <w:r w:rsidRPr="00821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 other members can</w:t>
            </w:r>
            <w:r w:rsidR="006E4996">
              <w:rPr>
                <w:rFonts w:ascii="Times New Roman" w:hAnsi="Times New Roman" w:cs="Times New Roman"/>
                <w:sz w:val="24"/>
                <w:szCs w:val="24"/>
              </w:rPr>
              <w:t xml:space="preserve"> still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come in and ride during these times only if calling ahead and confirming.</w:t>
            </w:r>
            <w:r w:rsidR="008212CA">
              <w:rPr>
                <w:rFonts w:ascii="Times New Roman" w:hAnsi="Times New Roman" w:cs="Times New Roman"/>
                <w:sz w:val="24"/>
                <w:szCs w:val="24"/>
              </w:rPr>
              <w:t xml:space="preserve">  No Drop ins at this time. </w:t>
            </w:r>
            <w:r w:rsidR="00EA4C98">
              <w:rPr>
                <w:rFonts w:ascii="Times New Roman" w:hAnsi="Times New Roman" w:cs="Times New Roman"/>
                <w:sz w:val="24"/>
                <w:szCs w:val="24"/>
              </w:rPr>
              <w:t xml:space="preserve">Please check voice mail for the most current bookings.  </w:t>
            </w:r>
            <w:r w:rsidR="008212CA">
              <w:rPr>
                <w:rFonts w:ascii="Times New Roman" w:hAnsi="Times New Roman" w:cs="Times New Roman"/>
                <w:sz w:val="24"/>
                <w:szCs w:val="24"/>
              </w:rPr>
              <w:t xml:space="preserve">Thank you </w:t>
            </w:r>
          </w:p>
          <w:p w14:paraId="3A3B7450" w14:textId="0C1901F1" w:rsidR="004C5A50" w:rsidRDefault="004C5A50" w:rsidP="00D32058">
            <w:pPr>
              <w:pStyle w:val="Titl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Board Meeting April 21, 6:30 pm</w:t>
            </w:r>
          </w:p>
          <w:p w14:paraId="0510981E" w14:textId="6154A08A" w:rsidR="00623A78" w:rsidRPr="00623A78" w:rsidRDefault="00623A78" w:rsidP="00D32058">
            <w:pPr>
              <w:pStyle w:val="Titl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86" w:type="dxa"/>
          </w:tcPr>
          <w:p w14:paraId="68A85B16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CBB193" wp14:editId="0C2FBE29">
                  <wp:extent cx="1866900" cy="185513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097" cy="186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4E280A87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78452352"/>
            <w:placeholder>
              <w:docPart w:val="97BBFE3B8FBC4E0DAC632C619EBEE9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61C908E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00E2661D" w14:textId="77777777" w:rsidR="009900E8" w:rsidRDefault="005D63D8" w:rsidP="009900E8">
            <w:pPr>
              <w:pStyle w:val="Days"/>
            </w:pPr>
            <w:sdt>
              <w:sdtPr>
                <w:id w:val="475190415"/>
                <w:placeholder>
                  <w:docPart w:val="77B63BF2EC6141B598CA8114C184ECE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087427CD" w14:textId="77777777" w:rsidR="009900E8" w:rsidRDefault="005D63D8" w:rsidP="009900E8">
            <w:pPr>
              <w:pStyle w:val="Days"/>
            </w:pPr>
            <w:sdt>
              <w:sdtPr>
                <w:id w:val="-374854639"/>
                <w:placeholder>
                  <w:docPart w:val="38D1E29A91EB462A8B07AE6A1B12376D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6B279EF7" w14:textId="77777777" w:rsidR="009900E8" w:rsidRDefault="005D63D8" w:rsidP="009900E8">
            <w:pPr>
              <w:pStyle w:val="Days"/>
            </w:pPr>
            <w:sdt>
              <w:sdtPr>
                <w:id w:val="-608590967"/>
                <w:placeholder>
                  <w:docPart w:val="B6CB7A5D5C9845E9B36874DD327AF669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6A0A579C" w14:textId="77777777" w:rsidR="009900E8" w:rsidRDefault="005D63D8" w:rsidP="009900E8">
            <w:pPr>
              <w:pStyle w:val="Days"/>
            </w:pPr>
            <w:sdt>
              <w:sdtPr>
                <w:id w:val="777447543"/>
                <w:placeholder>
                  <w:docPart w:val="A5DD45C3AFDF4F2F98F98FAA2F0D7DD2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29CFF73B" w14:textId="77777777" w:rsidR="009900E8" w:rsidRDefault="005D63D8" w:rsidP="009900E8">
            <w:pPr>
              <w:pStyle w:val="Days"/>
            </w:pPr>
            <w:sdt>
              <w:sdtPr>
                <w:id w:val="2027743483"/>
                <w:placeholder>
                  <w:docPart w:val="27A297AAFC424F26AE3BFACC04BBDC77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2A4C5A11" w14:textId="77777777" w:rsidR="009900E8" w:rsidRDefault="005D63D8" w:rsidP="009900E8">
            <w:pPr>
              <w:pStyle w:val="Days"/>
            </w:pPr>
            <w:sdt>
              <w:sdtPr>
                <w:id w:val="1433708127"/>
                <w:placeholder>
                  <w:docPart w:val="FEEA1EAC13A449CDB2F8A457753C391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65FDEE3C" w14:textId="77777777" w:rsidTr="009900E8">
        <w:tc>
          <w:tcPr>
            <w:tcW w:w="1536" w:type="dxa"/>
            <w:tcBorders>
              <w:bottom w:val="nil"/>
            </w:tcBorders>
          </w:tcPr>
          <w:p w14:paraId="7128BA6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283E7B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595C6F4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A24F76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7383A758" w14:textId="24EA26B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  <w:p w14:paraId="505E0D54" w14:textId="0466A00F" w:rsidR="00434457" w:rsidRDefault="00623A78" w:rsidP="008212CA">
            <w:pPr>
              <w:pStyle w:val="Dates"/>
            </w:pPr>
            <w:r w:rsidRPr="00623A78">
              <w:rPr>
                <w:highlight w:val="yellow"/>
              </w:rPr>
              <w:t>10-</w:t>
            </w:r>
            <w:r w:rsidRPr="008212CA">
              <w:rPr>
                <w:highlight w:val="yellow"/>
              </w:rPr>
              <w:t>12</w:t>
            </w:r>
            <w:r w:rsidR="008212CA" w:rsidRPr="008212CA">
              <w:rPr>
                <w:highlight w:val="yellow"/>
              </w:rPr>
              <w:t>- 12-2</w:t>
            </w:r>
          </w:p>
          <w:p w14:paraId="298CAB6F" w14:textId="2571C3CC" w:rsidR="00D32058" w:rsidRDefault="00D32058" w:rsidP="00D32058">
            <w:pPr>
              <w:pStyle w:val="Dates"/>
            </w:pPr>
          </w:p>
          <w:p w14:paraId="07347F71" w14:textId="6994E3FB" w:rsidR="008D18F1" w:rsidRDefault="008D18F1" w:rsidP="006E4996">
            <w:pPr>
              <w:pStyle w:val="Dates"/>
              <w:jc w:val="center"/>
            </w:pPr>
          </w:p>
        </w:tc>
        <w:tc>
          <w:tcPr>
            <w:tcW w:w="1533" w:type="dxa"/>
            <w:tcBorders>
              <w:bottom w:val="nil"/>
            </w:tcBorders>
          </w:tcPr>
          <w:p w14:paraId="5F136C0C" w14:textId="73048BE0" w:rsidR="004952DB" w:rsidRDefault="009900E8" w:rsidP="004952D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  <w:p w14:paraId="47458DF2" w14:textId="77777777" w:rsidR="00D32058" w:rsidRDefault="004952DB" w:rsidP="009900E8">
            <w:pPr>
              <w:pStyle w:val="Dates"/>
            </w:pPr>
            <w:r>
              <w:rPr>
                <w:highlight w:val="yellow"/>
              </w:rPr>
              <w:t>10-</w:t>
            </w:r>
            <w:r w:rsidR="00D32058" w:rsidRPr="00623A78">
              <w:rPr>
                <w:highlight w:val="yellow"/>
              </w:rPr>
              <w:t>Noon-2</w:t>
            </w:r>
          </w:p>
          <w:p w14:paraId="0409D50A" w14:textId="6F7964F6" w:rsidR="006E4996" w:rsidRDefault="006E4996" w:rsidP="00A20C52">
            <w:pPr>
              <w:pStyle w:val="Dates"/>
            </w:pPr>
            <w:r>
              <w:t>2-3 KH</w:t>
            </w:r>
          </w:p>
        </w:tc>
        <w:tc>
          <w:tcPr>
            <w:tcW w:w="1542" w:type="dxa"/>
            <w:tcBorders>
              <w:bottom w:val="nil"/>
            </w:tcBorders>
          </w:tcPr>
          <w:p w14:paraId="10EB61D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  <w:p w14:paraId="2EB12955" w14:textId="4B19DF65" w:rsidR="00780930" w:rsidRDefault="00780930" w:rsidP="009900E8">
            <w:pPr>
              <w:pStyle w:val="Dates"/>
            </w:pPr>
          </w:p>
          <w:p w14:paraId="083EA2F3" w14:textId="0117277B" w:rsidR="008D18F1" w:rsidRDefault="008D18F1" w:rsidP="009900E8">
            <w:pPr>
              <w:pStyle w:val="Dates"/>
            </w:pPr>
            <w:r w:rsidRPr="008D18F1">
              <w:rPr>
                <w:highlight w:val="yellow"/>
              </w:rPr>
              <w:t>2-3:30</w:t>
            </w:r>
          </w:p>
        </w:tc>
      </w:tr>
      <w:tr w:rsidR="009900E8" w14:paraId="46D16C8E" w14:textId="77777777" w:rsidTr="00A20C52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9A96935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336084B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AE9109E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A2F6267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6DEDD90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EE6B67A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3F34601" w14:textId="77777777" w:rsidR="009900E8" w:rsidRDefault="009900E8" w:rsidP="009900E8"/>
        </w:tc>
      </w:tr>
      <w:tr w:rsidR="009900E8" w14:paraId="793B767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C7A45F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  <w:p w14:paraId="6B3E5568" w14:textId="01EF0E0C" w:rsidR="00434457" w:rsidRDefault="00434457" w:rsidP="009900E8">
            <w:pPr>
              <w:pStyle w:val="Dates"/>
            </w:pPr>
            <w:r>
              <w:t>2-5 RWRC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F501C1D" w14:textId="3A9C00F4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  <w:p w14:paraId="0DDD73A0" w14:textId="0D07230A" w:rsidR="00505855" w:rsidRDefault="00505855" w:rsidP="009900E8">
            <w:pPr>
              <w:pStyle w:val="Dates"/>
            </w:pPr>
            <w:r w:rsidRPr="00505855">
              <w:rPr>
                <w:highlight w:val="yellow"/>
              </w:rPr>
              <w:t>Noon - 2</w:t>
            </w:r>
          </w:p>
          <w:p w14:paraId="515F5E1B" w14:textId="00FA25BB" w:rsidR="008D18F1" w:rsidRDefault="008D18F1" w:rsidP="009900E8">
            <w:pPr>
              <w:pStyle w:val="Dates"/>
            </w:pPr>
            <w:r w:rsidRPr="008D18F1">
              <w:rPr>
                <w:highlight w:val="yellow"/>
              </w:rPr>
              <w:t>2-3:30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A00F5A7" w14:textId="67FC65B0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  <w:p w14:paraId="2179DF16" w14:textId="77777777" w:rsidR="00A20C52" w:rsidRDefault="00A20C52" w:rsidP="009900E8">
            <w:pPr>
              <w:pStyle w:val="Dates"/>
              <w:rPr>
                <w:highlight w:val="yellow"/>
              </w:rPr>
            </w:pPr>
            <w:r w:rsidRPr="00A20C52">
              <w:rPr>
                <w:highlight w:val="yellow"/>
              </w:rPr>
              <w:t>10-12</w:t>
            </w:r>
          </w:p>
          <w:p w14:paraId="58D5FAE3" w14:textId="14708222" w:rsidR="00A20C52" w:rsidRDefault="00A20C52" w:rsidP="009900E8">
            <w:pPr>
              <w:pStyle w:val="Dates"/>
            </w:pPr>
            <w:r w:rsidRPr="00A20C52">
              <w:t xml:space="preserve">3:30-5:30 JR </w:t>
            </w:r>
          </w:p>
          <w:p w14:paraId="52AA1E3B" w14:textId="445A42F6" w:rsidR="008D18F1" w:rsidRDefault="008D18F1" w:rsidP="00A20C52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9840DBB" w14:textId="5BF74A93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  <w:p w14:paraId="38F4CB2F" w14:textId="43D1F17C" w:rsidR="00A20C52" w:rsidRDefault="00A20C52" w:rsidP="009900E8">
            <w:pPr>
              <w:pStyle w:val="Dates"/>
            </w:pPr>
            <w:r w:rsidRPr="00A20C52">
              <w:rPr>
                <w:highlight w:val="yellow"/>
              </w:rPr>
              <w:t>10-12</w:t>
            </w:r>
          </w:p>
          <w:p w14:paraId="635690E7" w14:textId="2449EF58" w:rsidR="00434457" w:rsidRDefault="00434457" w:rsidP="009900E8">
            <w:pPr>
              <w:pStyle w:val="Dates"/>
            </w:pPr>
            <w:r>
              <w:t>6:30-9:30-RWRC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7849E1F" w14:textId="19E12DE2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  <w:p w14:paraId="6EA9F7FD" w14:textId="4053E87A" w:rsidR="00A20C52" w:rsidRDefault="00A20C52" w:rsidP="009900E8">
            <w:pPr>
              <w:pStyle w:val="Dates"/>
            </w:pPr>
            <w:r w:rsidRPr="00A20C52">
              <w:rPr>
                <w:highlight w:val="yellow"/>
              </w:rPr>
              <w:t>10-12</w:t>
            </w:r>
          </w:p>
          <w:p w14:paraId="7C4965D8" w14:textId="77777777" w:rsidR="00434457" w:rsidRDefault="00434457" w:rsidP="009900E8">
            <w:pPr>
              <w:pStyle w:val="Dates"/>
            </w:pPr>
            <w:r>
              <w:t>5-8 4-H</w:t>
            </w:r>
          </w:p>
          <w:p w14:paraId="6083D019" w14:textId="289BDB5A" w:rsidR="00434457" w:rsidRDefault="008D18F1" w:rsidP="009900E8">
            <w:pPr>
              <w:pStyle w:val="Dates"/>
            </w:pPr>
            <w:r>
              <w:t>8</w:t>
            </w:r>
            <w:r w:rsidR="00434457">
              <w:t>-</w:t>
            </w:r>
            <w:r>
              <w:t>9</w:t>
            </w:r>
            <w:r w:rsidR="00101896">
              <w:t>:</w:t>
            </w:r>
            <w:r w:rsidR="00EE2917">
              <w:t>0</w:t>
            </w:r>
            <w:r w:rsidR="00101896">
              <w:t>0 KH</w:t>
            </w:r>
          </w:p>
          <w:p w14:paraId="0B01D519" w14:textId="41B9AB0B" w:rsidR="008D18F1" w:rsidRDefault="008D18F1" w:rsidP="009900E8">
            <w:pPr>
              <w:pStyle w:val="Dates"/>
            </w:pPr>
            <w:r>
              <w:rPr>
                <w:highlight w:val="yellow"/>
              </w:rPr>
              <w:t>9-9</w:t>
            </w:r>
            <w:r w:rsidRPr="008D18F1">
              <w:rPr>
                <w:highlight w:val="yellow"/>
              </w:rPr>
              <w:t>:30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3E734D9" w14:textId="2E4CDDDD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  <w:p w14:paraId="55E830DD" w14:textId="33BAECBF" w:rsidR="008D18F1" w:rsidRDefault="008D18F1" w:rsidP="009900E8">
            <w:pPr>
              <w:pStyle w:val="Dates"/>
            </w:pPr>
            <w:r w:rsidRPr="008D18F1">
              <w:rPr>
                <w:highlight w:val="yellow"/>
              </w:rPr>
              <w:t>2-3:30</w:t>
            </w:r>
          </w:p>
          <w:p w14:paraId="555162EC" w14:textId="77777777" w:rsidR="00434457" w:rsidRDefault="00434457" w:rsidP="009900E8">
            <w:pPr>
              <w:pStyle w:val="Dates"/>
            </w:pPr>
            <w:r>
              <w:t>6:30-9:30 RWRC</w:t>
            </w:r>
          </w:p>
          <w:p w14:paraId="6058D820" w14:textId="71C95F13" w:rsidR="008D18F1" w:rsidRDefault="008D18F1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4D67123" w14:textId="3E9DDBA3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  <w:p w14:paraId="48FFD168" w14:textId="70DAF958" w:rsidR="00780930" w:rsidRDefault="00780930" w:rsidP="009900E8">
            <w:pPr>
              <w:pStyle w:val="Dates"/>
            </w:pPr>
            <w:r>
              <w:t>10-12 Marcel</w:t>
            </w:r>
          </w:p>
          <w:p w14:paraId="7DEB654A" w14:textId="1FA043B1" w:rsidR="00780930" w:rsidRDefault="00780930" w:rsidP="009900E8">
            <w:pPr>
              <w:pStyle w:val="Dates"/>
            </w:pPr>
            <w:r>
              <w:t>Ride a horse 1-</w:t>
            </w:r>
            <w:r w:rsidR="00A20C52">
              <w:t>5</w:t>
            </w:r>
          </w:p>
          <w:p w14:paraId="4B683EBB" w14:textId="674C1731" w:rsidR="000B1DE4" w:rsidRDefault="000B1DE4" w:rsidP="009900E8">
            <w:pPr>
              <w:pStyle w:val="Dates"/>
            </w:pPr>
          </w:p>
        </w:tc>
      </w:tr>
      <w:tr w:rsidR="009900E8" w14:paraId="228205ED" w14:textId="77777777" w:rsidTr="00434457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93D31C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AAE107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587A5A2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FE9F464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D51978A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2F6299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E65CC6" w14:textId="77777777" w:rsidR="009900E8" w:rsidRDefault="009900E8" w:rsidP="009900E8"/>
        </w:tc>
      </w:tr>
      <w:tr w:rsidR="009900E8" w14:paraId="29171FE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0C49D8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  <w:p w14:paraId="712A2172" w14:textId="433A819F" w:rsidR="00434457" w:rsidRDefault="00434457" w:rsidP="009900E8">
            <w:pPr>
              <w:pStyle w:val="Dates"/>
            </w:pPr>
            <w:r>
              <w:t>2-5 RWRC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852162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4B54C1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  <w:p w14:paraId="570CA389" w14:textId="77777777" w:rsidR="00434457" w:rsidRDefault="00434457" w:rsidP="009900E8">
            <w:pPr>
              <w:pStyle w:val="Dates"/>
            </w:pPr>
            <w:r>
              <w:t>7-8</w:t>
            </w:r>
            <w:r w:rsidR="00101896">
              <w:t>:</w:t>
            </w:r>
            <w:r w:rsidR="00EE2917">
              <w:t>0</w:t>
            </w:r>
            <w:r w:rsidR="00101896">
              <w:t>0</w:t>
            </w:r>
            <w:r>
              <w:t xml:space="preserve"> DW</w:t>
            </w:r>
          </w:p>
          <w:p w14:paraId="00282325" w14:textId="7341CC7E" w:rsidR="008D18F1" w:rsidRDefault="008D18F1" w:rsidP="009900E8">
            <w:pPr>
              <w:pStyle w:val="Dates"/>
            </w:pPr>
            <w:r w:rsidRPr="008D18F1">
              <w:rPr>
                <w:highlight w:val="yellow"/>
              </w:rPr>
              <w:t>8-8:30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28BAA2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  <w:p w14:paraId="1ED9019C" w14:textId="79F3D312" w:rsidR="00434457" w:rsidRDefault="00434457" w:rsidP="009900E8">
            <w:pPr>
              <w:pStyle w:val="Dates"/>
            </w:pPr>
            <w:r>
              <w:t>6:30-9:30 RWRC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617127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  <w:p w14:paraId="40267199" w14:textId="77777777" w:rsidR="00434457" w:rsidRDefault="00434457" w:rsidP="009900E8">
            <w:pPr>
              <w:pStyle w:val="Dates"/>
            </w:pPr>
            <w:r>
              <w:t>5-8 4-H</w:t>
            </w:r>
          </w:p>
          <w:p w14:paraId="061F75E0" w14:textId="1E248497" w:rsidR="008D18F1" w:rsidRDefault="008D18F1" w:rsidP="008212CA">
            <w:pPr>
              <w:pStyle w:val="Dates"/>
            </w:pPr>
            <w:r>
              <w:t>8-9</w:t>
            </w:r>
            <w:r w:rsidR="00101896">
              <w:t>:</w:t>
            </w:r>
            <w:r w:rsidR="00EE2917">
              <w:t>0</w:t>
            </w:r>
            <w:r w:rsidR="00101896">
              <w:t>0 KH</w:t>
            </w:r>
            <w:r w:rsidR="008212CA">
              <w:t xml:space="preserve"> </w:t>
            </w:r>
            <w:r w:rsidRPr="008D18F1">
              <w:rPr>
                <w:highlight w:val="yellow"/>
              </w:rPr>
              <w:t>9-9:30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DD1B605" w14:textId="19F55BD8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  <w:p w14:paraId="74D11C25" w14:textId="52F13E1D" w:rsidR="00434457" w:rsidRDefault="00434457" w:rsidP="009900E8">
            <w:pPr>
              <w:pStyle w:val="Dates"/>
            </w:pPr>
            <w:r>
              <w:t>6:30-9:30 RWRC</w:t>
            </w:r>
          </w:p>
          <w:p w14:paraId="7FF9B6B6" w14:textId="78D68429" w:rsidR="000B1DE4" w:rsidRDefault="000B1DE4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9E367FE" w14:textId="0BE8B348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  <w:p w14:paraId="79329556" w14:textId="63EC0725" w:rsidR="00434457" w:rsidRDefault="00434457" w:rsidP="009900E8">
            <w:pPr>
              <w:pStyle w:val="Dates"/>
            </w:pPr>
            <w:r>
              <w:t>10-1 Marcel</w:t>
            </w:r>
          </w:p>
          <w:p w14:paraId="14194920" w14:textId="589919D8" w:rsidR="009900E8" w:rsidRDefault="009900E8" w:rsidP="009900E8">
            <w:pPr>
              <w:pStyle w:val="Dates"/>
            </w:pPr>
          </w:p>
        </w:tc>
      </w:tr>
      <w:tr w:rsidR="009900E8" w14:paraId="1C927758" w14:textId="77777777" w:rsidTr="008D18F1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72F9B2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85F6CB9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FDADB55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A1D3BE6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E8FAF50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94551DA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361DE1B" w14:textId="77777777" w:rsidR="009900E8" w:rsidRDefault="009900E8" w:rsidP="009900E8"/>
        </w:tc>
      </w:tr>
      <w:tr w:rsidR="009900E8" w14:paraId="6867649C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2206A4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  <w:p w14:paraId="39F93406" w14:textId="2C78E201" w:rsidR="00434457" w:rsidRDefault="00434457" w:rsidP="009900E8">
            <w:pPr>
              <w:pStyle w:val="Dates"/>
            </w:pPr>
            <w:r>
              <w:t>2-5 RWRC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84DA7D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2048BE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  <w:p w14:paraId="00255465" w14:textId="77777777" w:rsidR="00434457" w:rsidRDefault="00434457" w:rsidP="009900E8">
            <w:pPr>
              <w:pStyle w:val="Dates"/>
            </w:pPr>
            <w:r>
              <w:t>7-8</w:t>
            </w:r>
            <w:r w:rsidR="00101896">
              <w:t>:</w:t>
            </w:r>
            <w:r w:rsidR="00EE2917">
              <w:t>0</w:t>
            </w:r>
            <w:r w:rsidR="00101896">
              <w:t>0DW</w:t>
            </w:r>
          </w:p>
          <w:p w14:paraId="462CBEE4" w14:textId="40A66522" w:rsidR="008D18F1" w:rsidRDefault="008D18F1" w:rsidP="009900E8">
            <w:pPr>
              <w:pStyle w:val="Dates"/>
            </w:pPr>
            <w:r w:rsidRPr="008D18F1">
              <w:rPr>
                <w:highlight w:val="yellow"/>
              </w:rPr>
              <w:t>8-8:30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906B02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  <w:p w14:paraId="3DA41E39" w14:textId="1FE2C73B" w:rsidR="00434457" w:rsidRDefault="00434457" w:rsidP="009900E8">
            <w:pPr>
              <w:pStyle w:val="Dates"/>
            </w:pPr>
            <w:r>
              <w:t>6:30-9:30 RWRC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911077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  <w:p w14:paraId="4B06AC4A" w14:textId="77777777" w:rsidR="00434457" w:rsidRDefault="00434457" w:rsidP="009900E8">
            <w:pPr>
              <w:pStyle w:val="Dates"/>
            </w:pPr>
            <w:r>
              <w:t>5-8 4-H</w:t>
            </w:r>
          </w:p>
          <w:p w14:paraId="7F56A13C" w14:textId="26782739" w:rsidR="00434457" w:rsidRDefault="008212CA" w:rsidP="009900E8">
            <w:pPr>
              <w:pStyle w:val="Dates"/>
            </w:pPr>
            <w:r>
              <w:t>8-9</w:t>
            </w:r>
            <w:r w:rsidR="00101896">
              <w:t>KH</w:t>
            </w:r>
            <w:r>
              <w:t xml:space="preserve"> </w:t>
            </w:r>
            <w:r w:rsidRPr="008212CA">
              <w:rPr>
                <w:highlight w:val="yellow"/>
              </w:rPr>
              <w:t>9-9:30</w:t>
            </w:r>
            <w:r>
              <w:t xml:space="preserve"> </w:t>
            </w:r>
          </w:p>
          <w:p w14:paraId="5C28520A" w14:textId="1C0B7A11" w:rsidR="008212CA" w:rsidRDefault="008212CA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2FC82E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  <w:p w14:paraId="11E0219A" w14:textId="3E9BF7D6" w:rsidR="00434457" w:rsidRDefault="00434457" w:rsidP="009900E8">
            <w:pPr>
              <w:pStyle w:val="Dates"/>
            </w:pPr>
            <w:r>
              <w:t>6:30-9:30 RWRC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389399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  <w:p w14:paraId="6484DFEF" w14:textId="77777777" w:rsidR="00780930" w:rsidRDefault="00780930" w:rsidP="009900E8">
            <w:pPr>
              <w:pStyle w:val="Dates"/>
            </w:pPr>
            <w:r>
              <w:t>10-12 Marcel</w:t>
            </w:r>
          </w:p>
          <w:p w14:paraId="5E75CDDC" w14:textId="48281783" w:rsidR="00780930" w:rsidRDefault="00780930" w:rsidP="009900E8">
            <w:pPr>
              <w:pStyle w:val="Dates"/>
            </w:pPr>
            <w:r>
              <w:t>12-5 W</w:t>
            </w:r>
            <w:r w:rsidR="008D18F1">
              <w:t>.</w:t>
            </w:r>
            <w:r>
              <w:t xml:space="preserve"> Dressage</w:t>
            </w:r>
          </w:p>
        </w:tc>
      </w:tr>
      <w:tr w:rsidR="009900E8" w14:paraId="2E120150" w14:textId="77777777" w:rsidTr="008212C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18B9FE4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481EB42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72B1F5D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C5F0B33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53D8A41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4EDBA93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F1B86E0" w14:textId="77777777" w:rsidR="009900E8" w:rsidRDefault="009900E8" w:rsidP="009900E8"/>
        </w:tc>
      </w:tr>
      <w:tr w:rsidR="009900E8" w14:paraId="3E0FAE95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AE4824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  <w:p w14:paraId="03C92DE9" w14:textId="2425C8B9" w:rsidR="00434457" w:rsidRDefault="00434457" w:rsidP="009900E8">
            <w:pPr>
              <w:pStyle w:val="Dates"/>
            </w:pPr>
            <w:r>
              <w:t>2-5 RWRC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7F300E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C21165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  <w:p w14:paraId="0F820E93" w14:textId="77777777" w:rsidR="00434457" w:rsidRDefault="00434457" w:rsidP="009900E8">
            <w:pPr>
              <w:pStyle w:val="Dates"/>
            </w:pPr>
            <w:r>
              <w:t>7-8</w:t>
            </w:r>
            <w:r w:rsidR="00101896">
              <w:t>:</w:t>
            </w:r>
            <w:r w:rsidR="00EE2917">
              <w:t>0</w:t>
            </w:r>
            <w:r w:rsidR="00101896">
              <w:t>0 DW</w:t>
            </w:r>
          </w:p>
          <w:p w14:paraId="2077C0FE" w14:textId="42D70ECF" w:rsidR="008D18F1" w:rsidRDefault="008D18F1" w:rsidP="009900E8">
            <w:pPr>
              <w:pStyle w:val="Dates"/>
            </w:pPr>
            <w:r w:rsidRPr="008D18F1">
              <w:rPr>
                <w:highlight w:val="yellow"/>
              </w:rPr>
              <w:t>8-8:30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D33A6E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DAC2D0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  <w:p w14:paraId="1E3680D1" w14:textId="77777777" w:rsidR="00434457" w:rsidRDefault="00434457" w:rsidP="009900E8">
            <w:pPr>
              <w:pStyle w:val="Dates"/>
            </w:pPr>
            <w:r>
              <w:t>5-8 4-H</w:t>
            </w:r>
          </w:p>
          <w:p w14:paraId="319651C5" w14:textId="6816EE80" w:rsidR="00434457" w:rsidRDefault="008212CA" w:rsidP="009900E8">
            <w:pPr>
              <w:pStyle w:val="Dates"/>
            </w:pPr>
            <w:r>
              <w:t>8-9</w:t>
            </w:r>
            <w:r w:rsidR="00101896">
              <w:t xml:space="preserve"> </w:t>
            </w:r>
            <w:r w:rsidR="00101896" w:rsidRPr="008212CA">
              <w:t>KH</w:t>
            </w:r>
            <w:r w:rsidRPr="008212CA">
              <w:rPr>
                <w:highlight w:val="yellow"/>
              </w:rPr>
              <w:t>9-9:30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5EE418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  <w:p w14:paraId="6ECBBD58" w14:textId="54E8D8E0" w:rsidR="00434457" w:rsidRDefault="00434457" w:rsidP="009900E8">
            <w:pPr>
              <w:pStyle w:val="Dates"/>
            </w:pPr>
            <w:r>
              <w:t>6:30-9:30 RWRC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92BBD7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9900E8" w14:paraId="10731FF7" w14:textId="77777777" w:rsidTr="00780930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AA960BE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EF15853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D6595F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92F5699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819F130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646B4D4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193DC31" w14:textId="77777777" w:rsidR="009900E8" w:rsidRDefault="009900E8" w:rsidP="009900E8"/>
        </w:tc>
      </w:tr>
      <w:tr w:rsidR="009900E8" w14:paraId="04B69C4D" w14:textId="77777777" w:rsidTr="008D18F1">
        <w:trPr>
          <w:trHeight w:val="65"/>
        </w:trPr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B9E0A3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68FBB93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1BFEA617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13369208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2F8CEFEF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CDD720D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66D2879" w14:textId="77777777" w:rsidR="009900E8" w:rsidRDefault="009900E8" w:rsidP="009900E8">
            <w:pPr>
              <w:pStyle w:val="Dates"/>
            </w:pPr>
          </w:p>
        </w:tc>
      </w:tr>
      <w:tr w:rsidR="009900E8" w14:paraId="128A7730" w14:textId="77777777" w:rsidTr="008212CA">
        <w:trPr>
          <w:trHeight w:hRule="exact" w:val="80"/>
        </w:trPr>
        <w:tc>
          <w:tcPr>
            <w:tcW w:w="1536" w:type="dxa"/>
          </w:tcPr>
          <w:p w14:paraId="6C96F07D" w14:textId="77777777" w:rsidR="009900E8" w:rsidRDefault="009900E8" w:rsidP="009900E8"/>
        </w:tc>
        <w:tc>
          <w:tcPr>
            <w:tcW w:w="1538" w:type="dxa"/>
          </w:tcPr>
          <w:p w14:paraId="7594E64A" w14:textId="77777777" w:rsidR="009900E8" w:rsidRDefault="009900E8" w:rsidP="009900E8"/>
        </w:tc>
        <w:tc>
          <w:tcPr>
            <w:tcW w:w="1540" w:type="dxa"/>
          </w:tcPr>
          <w:p w14:paraId="6C53A0E3" w14:textId="77777777" w:rsidR="009900E8" w:rsidRDefault="009900E8" w:rsidP="009900E8"/>
        </w:tc>
        <w:tc>
          <w:tcPr>
            <w:tcW w:w="1552" w:type="dxa"/>
          </w:tcPr>
          <w:p w14:paraId="5F5015FB" w14:textId="77777777" w:rsidR="009900E8" w:rsidRDefault="009900E8" w:rsidP="009900E8"/>
        </w:tc>
        <w:tc>
          <w:tcPr>
            <w:tcW w:w="1543" w:type="dxa"/>
          </w:tcPr>
          <w:p w14:paraId="1E681F38" w14:textId="77777777" w:rsidR="009900E8" w:rsidRDefault="009900E8" w:rsidP="009900E8"/>
        </w:tc>
        <w:tc>
          <w:tcPr>
            <w:tcW w:w="1533" w:type="dxa"/>
          </w:tcPr>
          <w:p w14:paraId="1B826370" w14:textId="77777777" w:rsidR="009900E8" w:rsidRDefault="009900E8" w:rsidP="009900E8"/>
        </w:tc>
        <w:tc>
          <w:tcPr>
            <w:tcW w:w="1542" w:type="dxa"/>
          </w:tcPr>
          <w:p w14:paraId="742D8D16" w14:textId="77777777" w:rsidR="009900E8" w:rsidRDefault="009900E8" w:rsidP="009900E8"/>
        </w:tc>
      </w:tr>
    </w:tbl>
    <w:p w14:paraId="650B1905" w14:textId="3C1793C4" w:rsidR="009900E8" w:rsidRDefault="009900E8" w:rsidP="009900E8">
      <w:pPr>
        <w:pStyle w:val="Quote"/>
      </w:pPr>
    </w:p>
    <w:p w14:paraId="1DF09D48" w14:textId="48C535B3" w:rsidR="009900E8" w:rsidRDefault="009900E8" w:rsidP="009900E8">
      <w:pPr>
        <w:pStyle w:val="Quote"/>
      </w:pPr>
    </w:p>
    <w:p w14:paraId="50A9FEF3" w14:textId="77777777" w:rsidR="00145128" w:rsidRDefault="00145128" w:rsidP="009900E8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037EFC05" w14:textId="77777777" w:rsidTr="009900E8">
        <w:tc>
          <w:tcPr>
            <w:tcW w:w="11016" w:type="dxa"/>
            <w:shd w:val="clear" w:color="auto" w:fill="BFBFBF" w:themeFill="background1" w:themeFillShade="BF"/>
          </w:tcPr>
          <w:p w14:paraId="37AD03FE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May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:rsidRPr="0026329B" w14:paraId="734DB513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9971000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3BDDAD48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7289B62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3742E569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424D8337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7D41A1B0" w14:textId="366C25B6" w:rsidR="004C5A50" w:rsidRDefault="004C5A50" w:rsidP="004C5A50">
            <w:pPr>
              <w:pStyle w:val="Titl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 riding that people have </w:t>
            </w:r>
            <w:r w:rsidRPr="008212CA">
              <w:rPr>
                <w:rFonts w:ascii="Times New Roman" w:hAnsi="Times New Roman" w:cs="Times New Roman"/>
                <w:sz w:val="24"/>
                <w:szCs w:val="24"/>
              </w:rPr>
              <w:t xml:space="preserve">scheduled is </w:t>
            </w:r>
            <w:r w:rsidRPr="004C5A5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highlighted</w:t>
            </w:r>
            <w:r w:rsidRPr="00821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other members can come in and ride during these times only if calling ahead and confirming.  No Drop ins at this time. Thank you </w:t>
            </w:r>
          </w:p>
          <w:p w14:paraId="6DEF8291" w14:textId="4CBAC0B4" w:rsidR="004C5A50" w:rsidRDefault="004C5A50" w:rsidP="004C5A50">
            <w:pPr>
              <w:pStyle w:val="Titl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Board Meeting May 19, 6:30 pm</w:t>
            </w:r>
          </w:p>
          <w:p w14:paraId="32AFA993" w14:textId="77777777" w:rsidR="009900E8" w:rsidRDefault="009900E8" w:rsidP="009900E8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8094904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DCC72" wp14:editId="7168E124">
                  <wp:extent cx="2512060" cy="1936115"/>
                  <wp:effectExtent l="0" t="0" r="254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456"/>
        <w:gridCol w:w="1638"/>
        <w:gridCol w:w="1544"/>
        <w:gridCol w:w="1534"/>
        <w:gridCol w:w="1543"/>
      </w:tblGrid>
      <w:tr w:rsidR="009900E8" w14:paraId="1C48FE8B" w14:textId="77777777" w:rsidTr="00821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224223814"/>
            <w:placeholder>
              <w:docPart w:val="CA809FD619224AA0BEA0C19A803B92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1C67C783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9" w:type="dxa"/>
          </w:tcPr>
          <w:p w14:paraId="545DA250" w14:textId="77777777" w:rsidR="009900E8" w:rsidRDefault="005D63D8" w:rsidP="009900E8">
            <w:pPr>
              <w:pStyle w:val="Days"/>
            </w:pPr>
            <w:sdt>
              <w:sdtPr>
                <w:id w:val="1373811144"/>
                <w:placeholder>
                  <w:docPart w:val="AC5752E3158F4E29B8F4B573BE355C84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456" w:type="dxa"/>
          </w:tcPr>
          <w:p w14:paraId="2728B9F8" w14:textId="77777777" w:rsidR="009900E8" w:rsidRDefault="005D63D8" w:rsidP="009900E8">
            <w:pPr>
              <w:pStyle w:val="Days"/>
            </w:pPr>
            <w:sdt>
              <w:sdtPr>
                <w:id w:val="-1419641050"/>
                <w:placeholder>
                  <w:docPart w:val="8D8F8B41BB4747E6B7F4CDC6728E1A2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638" w:type="dxa"/>
          </w:tcPr>
          <w:p w14:paraId="60732FF1" w14:textId="77777777" w:rsidR="009900E8" w:rsidRDefault="005D63D8" w:rsidP="009900E8">
            <w:pPr>
              <w:pStyle w:val="Days"/>
            </w:pPr>
            <w:sdt>
              <w:sdtPr>
                <w:id w:val="-908687679"/>
                <w:placeholder>
                  <w:docPart w:val="387549EC77B741E6AC8693DCF5B5893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4" w:type="dxa"/>
          </w:tcPr>
          <w:p w14:paraId="3E030A04" w14:textId="77777777" w:rsidR="009900E8" w:rsidRDefault="005D63D8" w:rsidP="009900E8">
            <w:pPr>
              <w:pStyle w:val="Days"/>
            </w:pPr>
            <w:sdt>
              <w:sdtPr>
                <w:id w:val="-263535119"/>
                <w:placeholder>
                  <w:docPart w:val="1197705F828443CAA00578D101D352FC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4" w:type="dxa"/>
          </w:tcPr>
          <w:p w14:paraId="15A410A6" w14:textId="77777777" w:rsidR="009900E8" w:rsidRDefault="005D63D8" w:rsidP="009900E8">
            <w:pPr>
              <w:pStyle w:val="Days"/>
            </w:pPr>
            <w:sdt>
              <w:sdtPr>
                <w:id w:val="214172865"/>
                <w:placeholder>
                  <w:docPart w:val="A418575D28104642A1B296DF3B16F0D6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3" w:type="dxa"/>
          </w:tcPr>
          <w:p w14:paraId="521F77EF" w14:textId="77777777" w:rsidR="009900E8" w:rsidRDefault="005D63D8" w:rsidP="009900E8">
            <w:pPr>
              <w:pStyle w:val="Days"/>
            </w:pPr>
            <w:sdt>
              <w:sdtPr>
                <w:id w:val="-1385563820"/>
                <w:placeholder>
                  <w:docPart w:val="48B94D9BB2334458ABEC0276A2443C1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403EA938" w14:textId="77777777" w:rsidTr="008212CA">
        <w:tc>
          <w:tcPr>
            <w:tcW w:w="1536" w:type="dxa"/>
            <w:tcBorders>
              <w:bottom w:val="nil"/>
            </w:tcBorders>
          </w:tcPr>
          <w:p w14:paraId="3759D17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9" w:type="dxa"/>
            <w:tcBorders>
              <w:bottom w:val="nil"/>
            </w:tcBorders>
          </w:tcPr>
          <w:p w14:paraId="0BC6B50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56" w:type="dxa"/>
            <w:tcBorders>
              <w:bottom w:val="nil"/>
            </w:tcBorders>
          </w:tcPr>
          <w:p w14:paraId="611C8B3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638" w:type="dxa"/>
            <w:tcBorders>
              <w:bottom w:val="nil"/>
            </w:tcBorders>
          </w:tcPr>
          <w:p w14:paraId="1F1682F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4" w:type="dxa"/>
            <w:tcBorders>
              <w:bottom w:val="nil"/>
            </w:tcBorders>
          </w:tcPr>
          <w:p w14:paraId="3DAC305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4" w:type="dxa"/>
            <w:tcBorders>
              <w:bottom w:val="nil"/>
            </w:tcBorders>
          </w:tcPr>
          <w:p w14:paraId="11C6C92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51F7C38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  <w:p w14:paraId="25FD3572" w14:textId="77777777" w:rsidR="00780930" w:rsidRDefault="00780930" w:rsidP="009900E8">
            <w:pPr>
              <w:pStyle w:val="Dates"/>
            </w:pPr>
            <w:r>
              <w:t>10-1 Marcel</w:t>
            </w:r>
          </w:p>
          <w:p w14:paraId="121EBCD3" w14:textId="3CB279F3" w:rsidR="00780930" w:rsidRDefault="00780930" w:rsidP="009900E8">
            <w:pPr>
              <w:pStyle w:val="Dates"/>
            </w:pPr>
          </w:p>
        </w:tc>
      </w:tr>
      <w:tr w:rsidR="009900E8" w14:paraId="3905E942" w14:textId="77777777" w:rsidTr="008212C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EEE9685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6211499A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4C417841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06AF3141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0A0143B6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6D8F6053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06F4DBC" w14:textId="77777777" w:rsidR="009900E8" w:rsidRDefault="009900E8" w:rsidP="009900E8"/>
        </w:tc>
      </w:tr>
      <w:tr w:rsidR="009900E8" w14:paraId="004AA479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2D2592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4AB2EE4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  <w:bottom w:val="nil"/>
            </w:tcBorders>
          </w:tcPr>
          <w:p w14:paraId="381DFDD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  <w:p w14:paraId="3D28ABC6" w14:textId="77777777" w:rsidR="008212CA" w:rsidRDefault="008212CA" w:rsidP="009900E8">
            <w:pPr>
              <w:pStyle w:val="Dates"/>
            </w:pPr>
            <w:r>
              <w:t xml:space="preserve">7-8 DW </w:t>
            </w:r>
          </w:p>
          <w:p w14:paraId="4D6C1413" w14:textId="376AB16E" w:rsidR="008212CA" w:rsidRDefault="008212CA" w:rsidP="009900E8">
            <w:pPr>
              <w:pStyle w:val="Dates"/>
            </w:pPr>
            <w:r w:rsidRPr="008212CA">
              <w:rPr>
                <w:highlight w:val="yellow"/>
              </w:rPr>
              <w:t>8-8:30</w:t>
            </w:r>
          </w:p>
        </w:tc>
        <w:tc>
          <w:tcPr>
            <w:tcW w:w="1638" w:type="dxa"/>
            <w:tcBorders>
              <w:top w:val="single" w:sz="6" w:space="0" w:color="BFBFBF" w:themeColor="background1" w:themeShade="BF"/>
              <w:bottom w:val="nil"/>
            </w:tcBorders>
          </w:tcPr>
          <w:p w14:paraId="464B078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6DFD5A0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  <w:p w14:paraId="2CF9192D" w14:textId="77777777" w:rsidR="008212CA" w:rsidRDefault="008212CA" w:rsidP="009900E8">
            <w:pPr>
              <w:pStyle w:val="Dates"/>
            </w:pPr>
            <w:r>
              <w:t>5-8 4-H</w:t>
            </w:r>
          </w:p>
          <w:p w14:paraId="476C8BBA" w14:textId="28A97916" w:rsidR="008212CA" w:rsidRDefault="008212CA" w:rsidP="009900E8">
            <w:pPr>
              <w:pStyle w:val="Dates"/>
            </w:pPr>
            <w:r>
              <w:t xml:space="preserve">8-9KH </w:t>
            </w:r>
            <w:r w:rsidRPr="008212CA">
              <w:rPr>
                <w:highlight w:val="yellow"/>
              </w:rPr>
              <w:t>9-9:30</w:t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2A39359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79A731B" w14:textId="7DF82BE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  <w:p w14:paraId="34B946C9" w14:textId="051CD4CF" w:rsidR="00780930" w:rsidRDefault="00780930" w:rsidP="009900E8">
            <w:pPr>
              <w:pStyle w:val="Dates"/>
            </w:pPr>
            <w:r>
              <w:t>10-12 Marcel</w:t>
            </w:r>
          </w:p>
          <w:p w14:paraId="26015C03" w14:textId="77777777" w:rsidR="00780930" w:rsidRDefault="00780930" w:rsidP="009900E8">
            <w:pPr>
              <w:pStyle w:val="Dates"/>
            </w:pPr>
            <w:r>
              <w:t>So you want to Ride a Horse</w:t>
            </w:r>
          </w:p>
          <w:p w14:paraId="6FC8AABA" w14:textId="495C0F79" w:rsidR="00780930" w:rsidRDefault="00780930" w:rsidP="009900E8">
            <w:pPr>
              <w:pStyle w:val="Dates"/>
            </w:pPr>
            <w:r>
              <w:t>12-7</w:t>
            </w:r>
          </w:p>
        </w:tc>
      </w:tr>
      <w:tr w:rsidR="009900E8" w14:paraId="5221BDA1" w14:textId="77777777" w:rsidTr="008212C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A947605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3C808345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2938D40C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042B8C02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15A6CC52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3AF923FB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2E624E3" w14:textId="77777777" w:rsidR="009900E8" w:rsidRDefault="009900E8" w:rsidP="009900E8"/>
        </w:tc>
      </w:tr>
      <w:tr w:rsidR="009900E8" w14:paraId="64219DEE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374A6E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5D34AFF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  <w:bottom w:val="nil"/>
            </w:tcBorders>
          </w:tcPr>
          <w:p w14:paraId="25CC652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  <w:p w14:paraId="7ED9270B" w14:textId="77777777" w:rsidR="008212CA" w:rsidRDefault="008212CA" w:rsidP="009900E8">
            <w:pPr>
              <w:pStyle w:val="Dates"/>
            </w:pPr>
            <w:r>
              <w:t>7-8 DW</w:t>
            </w:r>
          </w:p>
          <w:p w14:paraId="495020F3" w14:textId="15B9250D" w:rsidR="008212CA" w:rsidRDefault="008212CA" w:rsidP="009900E8">
            <w:pPr>
              <w:pStyle w:val="Dates"/>
            </w:pPr>
            <w:r w:rsidRPr="004C5A50">
              <w:rPr>
                <w:highlight w:val="yellow"/>
              </w:rPr>
              <w:t>8-8:30</w:t>
            </w:r>
          </w:p>
        </w:tc>
        <w:tc>
          <w:tcPr>
            <w:tcW w:w="1638" w:type="dxa"/>
            <w:tcBorders>
              <w:top w:val="single" w:sz="6" w:space="0" w:color="BFBFBF" w:themeColor="background1" w:themeShade="BF"/>
              <w:bottom w:val="nil"/>
            </w:tcBorders>
          </w:tcPr>
          <w:p w14:paraId="220CF24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1685384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  <w:p w14:paraId="039512B9" w14:textId="77777777" w:rsidR="008212CA" w:rsidRDefault="008212CA" w:rsidP="009900E8">
            <w:pPr>
              <w:pStyle w:val="Dates"/>
            </w:pPr>
            <w:r>
              <w:t>5-8 4-H</w:t>
            </w:r>
          </w:p>
          <w:p w14:paraId="65B76C20" w14:textId="10440D76" w:rsidR="008212CA" w:rsidRDefault="008212CA" w:rsidP="009900E8">
            <w:pPr>
              <w:pStyle w:val="Dates"/>
            </w:pPr>
            <w:r>
              <w:t xml:space="preserve">8-9KH </w:t>
            </w:r>
            <w:r w:rsidRPr="008212CA">
              <w:rPr>
                <w:highlight w:val="yellow"/>
              </w:rPr>
              <w:t>9-9:30</w:t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48BBFBC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FEEE67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  <w:p w14:paraId="6EB65682" w14:textId="0D78A298" w:rsidR="00780930" w:rsidRDefault="00780930" w:rsidP="009900E8">
            <w:pPr>
              <w:pStyle w:val="Dates"/>
            </w:pPr>
            <w:r>
              <w:t>10-1 Marcel</w:t>
            </w:r>
          </w:p>
        </w:tc>
      </w:tr>
      <w:tr w:rsidR="009900E8" w14:paraId="489248B0" w14:textId="77777777" w:rsidTr="008212CA">
        <w:trPr>
          <w:trHeight w:hRule="exact" w:val="293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8B49218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42558C5E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66F6D07B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25A8F2D3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5D7850F5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6BC6ABB5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FB61D64" w14:textId="77777777" w:rsidR="009900E8" w:rsidRDefault="009900E8" w:rsidP="009900E8"/>
        </w:tc>
      </w:tr>
      <w:tr w:rsidR="009900E8" w14:paraId="53ED136A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EFB6D1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7E94ED6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  <w:bottom w:val="nil"/>
            </w:tcBorders>
          </w:tcPr>
          <w:p w14:paraId="7F750CE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  <w:p w14:paraId="12B26FBB" w14:textId="77777777" w:rsidR="004C5A50" w:rsidRDefault="004C5A50" w:rsidP="009900E8">
            <w:pPr>
              <w:pStyle w:val="Dates"/>
            </w:pPr>
            <w:r>
              <w:t>7-8 DW</w:t>
            </w:r>
          </w:p>
          <w:p w14:paraId="3265B29C" w14:textId="02C70E2D" w:rsidR="004C5A50" w:rsidRDefault="004C5A50" w:rsidP="009900E8">
            <w:pPr>
              <w:pStyle w:val="Dates"/>
            </w:pPr>
            <w:r w:rsidRPr="004C5A50">
              <w:rPr>
                <w:highlight w:val="yellow"/>
              </w:rPr>
              <w:t>8-8:30</w:t>
            </w:r>
          </w:p>
        </w:tc>
        <w:tc>
          <w:tcPr>
            <w:tcW w:w="1638" w:type="dxa"/>
            <w:tcBorders>
              <w:top w:val="single" w:sz="6" w:space="0" w:color="BFBFBF" w:themeColor="background1" w:themeShade="BF"/>
              <w:bottom w:val="nil"/>
            </w:tcBorders>
          </w:tcPr>
          <w:p w14:paraId="0281EB1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3313038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  <w:p w14:paraId="6558216A" w14:textId="77777777" w:rsidR="008212CA" w:rsidRDefault="008212CA" w:rsidP="009900E8">
            <w:pPr>
              <w:pStyle w:val="Dates"/>
            </w:pPr>
            <w:r>
              <w:t>5-8 4-H</w:t>
            </w:r>
          </w:p>
          <w:p w14:paraId="4D253BE1" w14:textId="5F9909AE" w:rsidR="008212CA" w:rsidRDefault="008212CA" w:rsidP="009900E8">
            <w:pPr>
              <w:pStyle w:val="Dates"/>
            </w:pPr>
            <w:r>
              <w:t xml:space="preserve">8-9KH </w:t>
            </w:r>
            <w:r w:rsidRPr="008212CA">
              <w:rPr>
                <w:highlight w:val="yellow"/>
              </w:rPr>
              <w:t>9-9:30</w:t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2877151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E64FC2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  <w:p w14:paraId="7B71B300" w14:textId="2A1D664B" w:rsidR="00780930" w:rsidRDefault="00780930" w:rsidP="009900E8">
            <w:pPr>
              <w:pStyle w:val="Dates"/>
            </w:pPr>
            <w:r>
              <w:t>10-1 Marcel</w:t>
            </w:r>
          </w:p>
        </w:tc>
      </w:tr>
      <w:tr w:rsidR="009900E8" w14:paraId="1A89D706" w14:textId="77777777" w:rsidTr="008212CA">
        <w:trPr>
          <w:trHeight w:hRule="exact" w:val="458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90EB2A2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53E7C49F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7D6EE472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223EDDB4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60CC18A2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10D9DB51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0BF6B73" w14:textId="77777777" w:rsidR="009900E8" w:rsidRDefault="009900E8" w:rsidP="009900E8"/>
        </w:tc>
      </w:tr>
      <w:tr w:rsidR="009900E8" w14:paraId="216B3105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50AB628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  <w:bottom w:val="nil"/>
            </w:tcBorders>
          </w:tcPr>
          <w:p w14:paraId="76FAE01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  <w:bottom w:val="nil"/>
            </w:tcBorders>
          </w:tcPr>
          <w:p w14:paraId="66D6BB8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  <w:p w14:paraId="26BAD59C" w14:textId="77777777" w:rsidR="004C5A50" w:rsidRDefault="004C5A50" w:rsidP="009900E8">
            <w:pPr>
              <w:pStyle w:val="Dates"/>
            </w:pPr>
            <w:r>
              <w:t>7-8 DW</w:t>
            </w:r>
          </w:p>
          <w:p w14:paraId="1174B299" w14:textId="646B4CEF" w:rsidR="004C5A50" w:rsidRDefault="004C5A50" w:rsidP="009900E8">
            <w:pPr>
              <w:pStyle w:val="Dates"/>
            </w:pPr>
            <w:r w:rsidRPr="004C5A50">
              <w:rPr>
                <w:highlight w:val="yellow"/>
              </w:rPr>
              <w:t>8-8:30</w:t>
            </w:r>
          </w:p>
        </w:tc>
        <w:tc>
          <w:tcPr>
            <w:tcW w:w="16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F4470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6" w:space="0" w:color="BFBFBF" w:themeColor="background1" w:themeShade="BF"/>
              <w:bottom w:val="nil"/>
            </w:tcBorders>
          </w:tcPr>
          <w:p w14:paraId="7DACC52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  <w:p w14:paraId="558F4F67" w14:textId="77777777" w:rsidR="008212CA" w:rsidRDefault="008212CA" w:rsidP="009900E8">
            <w:pPr>
              <w:pStyle w:val="Dates"/>
            </w:pPr>
            <w:r>
              <w:t>5-8 4-H</w:t>
            </w:r>
          </w:p>
          <w:p w14:paraId="6A55171A" w14:textId="7DF8C16E" w:rsidR="008212CA" w:rsidRDefault="008212CA" w:rsidP="009900E8">
            <w:pPr>
              <w:pStyle w:val="Dates"/>
            </w:pPr>
            <w:r>
              <w:t xml:space="preserve">8-9 KH </w:t>
            </w:r>
            <w:r w:rsidRPr="008212CA">
              <w:rPr>
                <w:color w:val="auto"/>
                <w:highlight w:val="yellow"/>
              </w:rPr>
              <w:t>9-9:30</w:t>
            </w:r>
            <w:r w:rsidRPr="008212CA">
              <w:rPr>
                <w:color w:val="auto"/>
              </w:rPr>
              <w:t xml:space="preserve"> </w:t>
            </w:r>
          </w:p>
        </w:tc>
        <w:tc>
          <w:tcPr>
            <w:tcW w:w="1534" w:type="dxa"/>
            <w:tcBorders>
              <w:top w:val="single" w:sz="6" w:space="0" w:color="BFBFBF" w:themeColor="background1" w:themeShade="BF"/>
              <w:bottom w:val="nil"/>
            </w:tcBorders>
          </w:tcPr>
          <w:p w14:paraId="5D64388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5FC6A6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  <w:p w14:paraId="68DA7FF1" w14:textId="127FCE47" w:rsidR="00780930" w:rsidRDefault="00780930" w:rsidP="009900E8">
            <w:pPr>
              <w:pStyle w:val="Dates"/>
            </w:pPr>
            <w:r>
              <w:t>10-1 Marcel</w:t>
            </w:r>
          </w:p>
        </w:tc>
      </w:tr>
      <w:tr w:rsidR="009900E8" w14:paraId="5A522476" w14:textId="77777777" w:rsidTr="008212CA">
        <w:trPr>
          <w:trHeight w:hRule="exact" w:val="442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84458F2" w14:textId="77777777" w:rsidR="009900E8" w:rsidRDefault="009900E8" w:rsidP="009900E8"/>
        </w:tc>
        <w:tc>
          <w:tcPr>
            <w:tcW w:w="1539" w:type="dxa"/>
            <w:tcBorders>
              <w:top w:val="nil"/>
              <w:bottom w:val="single" w:sz="6" w:space="0" w:color="BFBFBF" w:themeColor="background1" w:themeShade="BF"/>
            </w:tcBorders>
          </w:tcPr>
          <w:p w14:paraId="6115045E" w14:textId="77777777" w:rsidR="009900E8" w:rsidRDefault="009900E8" w:rsidP="009900E8"/>
        </w:tc>
        <w:tc>
          <w:tcPr>
            <w:tcW w:w="1456" w:type="dxa"/>
            <w:tcBorders>
              <w:top w:val="nil"/>
              <w:bottom w:val="single" w:sz="6" w:space="0" w:color="BFBFBF" w:themeColor="background1" w:themeShade="BF"/>
            </w:tcBorders>
          </w:tcPr>
          <w:p w14:paraId="7E557CC9" w14:textId="77777777" w:rsidR="009900E8" w:rsidRDefault="009900E8" w:rsidP="009900E8"/>
        </w:tc>
        <w:tc>
          <w:tcPr>
            <w:tcW w:w="1638" w:type="dxa"/>
            <w:tcBorders>
              <w:top w:val="nil"/>
              <w:bottom w:val="single" w:sz="6" w:space="0" w:color="BFBFBF" w:themeColor="background1" w:themeShade="BF"/>
            </w:tcBorders>
          </w:tcPr>
          <w:p w14:paraId="30A127C7" w14:textId="77777777" w:rsidR="009900E8" w:rsidRDefault="009900E8" w:rsidP="009900E8"/>
        </w:tc>
        <w:tc>
          <w:tcPr>
            <w:tcW w:w="1544" w:type="dxa"/>
            <w:tcBorders>
              <w:top w:val="nil"/>
              <w:bottom w:val="single" w:sz="6" w:space="0" w:color="BFBFBF" w:themeColor="background1" w:themeShade="BF"/>
            </w:tcBorders>
          </w:tcPr>
          <w:p w14:paraId="317FC167" w14:textId="77777777" w:rsidR="009900E8" w:rsidRDefault="009900E8" w:rsidP="009900E8"/>
        </w:tc>
        <w:tc>
          <w:tcPr>
            <w:tcW w:w="1534" w:type="dxa"/>
            <w:tcBorders>
              <w:top w:val="nil"/>
              <w:bottom w:val="single" w:sz="6" w:space="0" w:color="BFBFBF" w:themeColor="background1" w:themeShade="BF"/>
            </w:tcBorders>
          </w:tcPr>
          <w:p w14:paraId="0D2B6A88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5A29C47" w14:textId="77777777" w:rsidR="009900E8" w:rsidRDefault="009900E8" w:rsidP="009900E8"/>
        </w:tc>
      </w:tr>
      <w:tr w:rsidR="009900E8" w14:paraId="151FB343" w14:textId="77777777" w:rsidTr="008212CA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1C4DA673" w14:textId="77777777" w:rsidR="009900E8" w:rsidRDefault="009900E8" w:rsidP="009900E8">
            <w:pPr>
              <w:pStyle w:val="Dates"/>
            </w:pPr>
            <w:r>
              <w:lastRenderedPageBreak/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9" w:type="dxa"/>
            <w:tcBorders>
              <w:top w:val="single" w:sz="6" w:space="0" w:color="BFBFBF" w:themeColor="background1" w:themeShade="BF"/>
            </w:tcBorders>
          </w:tcPr>
          <w:p w14:paraId="69F74C9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456" w:type="dxa"/>
            <w:tcBorders>
              <w:top w:val="single" w:sz="6" w:space="0" w:color="BFBFBF" w:themeColor="background1" w:themeShade="BF"/>
            </w:tcBorders>
          </w:tcPr>
          <w:p w14:paraId="4F42FDC6" w14:textId="77777777" w:rsidR="009900E8" w:rsidRDefault="009900E8" w:rsidP="009900E8">
            <w:pPr>
              <w:pStyle w:val="Dates"/>
            </w:pPr>
          </w:p>
        </w:tc>
        <w:tc>
          <w:tcPr>
            <w:tcW w:w="1638" w:type="dxa"/>
            <w:tcBorders>
              <w:top w:val="single" w:sz="6" w:space="0" w:color="BFBFBF" w:themeColor="background1" w:themeShade="BF"/>
            </w:tcBorders>
          </w:tcPr>
          <w:p w14:paraId="580E6D7E" w14:textId="77777777" w:rsidR="009900E8" w:rsidRDefault="009900E8" w:rsidP="009900E8">
            <w:pPr>
              <w:pStyle w:val="Dates"/>
            </w:pPr>
          </w:p>
        </w:tc>
        <w:tc>
          <w:tcPr>
            <w:tcW w:w="1544" w:type="dxa"/>
            <w:tcBorders>
              <w:top w:val="single" w:sz="6" w:space="0" w:color="BFBFBF" w:themeColor="background1" w:themeShade="BF"/>
            </w:tcBorders>
          </w:tcPr>
          <w:p w14:paraId="3C8B6F70" w14:textId="77777777" w:rsidR="009900E8" w:rsidRDefault="009900E8" w:rsidP="009900E8">
            <w:pPr>
              <w:pStyle w:val="Dates"/>
            </w:pPr>
          </w:p>
        </w:tc>
        <w:tc>
          <w:tcPr>
            <w:tcW w:w="1534" w:type="dxa"/>
            <w:tcBorders>
              <w:top w:val="single" w:sz="6" w:space="0" w:color="BFBFBF" w:themeColor="background1" w:themeShade="BF"/>
            </w:tcBorders>
          </w:tcPr>
          <w:p w14:paraId="4C3EEE68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254CFA01" w14:textId="77777777" w:rsidR="009900E8" w:rsidRDefault="009900E8" w:rsidP="009900E8">
            <w:pPr>
              <w:pStyle w:val="Dates"/>
            </w:pPr>
          </w:p>
        </w:tc>
      </w:tr>
      <w:tr w:rsidR="009900E8" w14:paraId="2937BD08" w14:textId="77777777" w:rsidTr="008212CA">
        <w:trPr>
          <w:trHeight w:hRule="exact" w:val="80"/>
        </w:trPr>
        <w:tc>
          <w:tcPr>
            <w:tcW w:w="1536" w:type="dxa"/>
          </w:tcPr>
          <w:p w14:paraId="7C2CBBF8" w14:textId="77777777" w:rsidR="009900E8" w:rsidRDefault="009900E8" w:rsidP="009900E8"/>
        </w:tc>
        <w:tc>
          <w:tcPr>
            <w:tcW w:w="1539" w:type="dxa"/>
          </w:tcPr>
          <w:p w14:paraId="5B3426DB" w14:textId="77777777" w:rsidR="009900E8" w:rsidRDefault="009900E8" w:rsidP="009900E8"/>
        </w:tc>
        <w:tc>
          <w:tcPr>
            <w:tcW w:w="1456" w:type="dxa"/>
          </w:tcPr>
          <w:p w14:paraId="7AC392DF" w14:textId="77777777" w:rsidR="009900E8" w:rsidRDefault="009900E8" w:rsidP="009900E8"/>
        </w:tc>
        <w:tc>
          <w:tcPr>
            <w:tcW w:w="1638" w:type="dxa"/>
          </w:tcPr>
          <w:p w14:paraId="3BE663C2" w14:textId="77777777" w:rsidR="009900E8" w:rsidRDefault="009900E8" w:rsidP="009900E8"/>
        </w:tc>
        <w:tc>
          <w:tcPr>
            <w:tcW w:w="1544" w:type="dxa"/>
          </w:tcPr>
          <w:p w14:paraId="108DCEF0" w14:textId="77777777" w:rsidR="009900E8" w:rsidRDefault="009900E8" w:rsidP="009900E8"/>
        </w:tc>
        <w:tc>
          <w:tcPr>
            <w:tcW w:w="1534" w:type="dxa"/>
          </w:tcPr>
          <w:p w14:paraId="2B488F47" w14:textId="77777777" w:rsidR="009900E8" w:rsidRDefault="009900E8" w:rsidP="009900E8"/>
        </w:tc>
        <w:tc>
          <w:tcPr>
            <w:tcW w:w="1543" w:type="dxa"/>
          </w:tcPr>
          <w:p w14:paraId="19AD5237" w14:textId="77777777" w:rsidR="009900E8" w:rsidRDefault="009900E8" w:rsidP="009900E8"/>
        </w:tc>
      </w:tr>
    </w:tbl>
    <w:p w14:paraId="23E62F7F" w14:textId="6DB7F9A9" w:rsidR="009900E8" w:rsidRDefault="009900E8" w:rsidP="00541052">
      <w:pPr>
        <w:pStyle w:val="NoSpacing"/>
      </w:pPr>
    </w:p>
    <w:p w14:paraId="45F1C1DA" w14:textId="602AE63A" w:rsidR="009900E8" w:rsidRPr="008212CA" w:rsidRDefault="009900E8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27E2B2EF" w14:textId="77777777" w:rsidTr="009900E8">
        <w:tc>
          <w:tcPr>
            <w:tcW w:w="11016" w:type="dxa"/>
            <w:shd w:val="clear" w:color="auto" w:fill="F2F2F2" w:themeFill="background1" w:themeFillShade="F2"/>
          </w:tcPr>
          <w:p w14:paraId="788BD7CC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June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14:paraId="2E19763B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3EF73E2F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2DD6B618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1D97127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2F4327FE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211470CA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2837C675" w14:textId="77777777" w:rsidR="009900E8" w:rsidRDefault="009900E8" w:rsidP="009900E8">
            <w:pPr>
              <w:pStyle w:val="BodyText"/>
            </w:pPr>
            <w:r>
              <w:t>4-H Achievement Day – June 7</w:t>
            </w:r>
          </w:p>
          <w:p w14:paraId="7EC53E82" w14:textId="77777777" w:rsidR="009900E8" w:rsidRDefault="009900E8" w:rsidP="009900E8">
            <w:pPr>
              <w:pStyle w:val="BodyText"/>
              <w:rPr>
                <w:lang w:val="fr-FR"/>
              </w:rPr>
            </w:pPr>
            <w:r>
              <w:t>Dressage Show &amp; Horse Show – June 11, 12 &amp; 13</w:t>
            </w:r>
          </w:p>
        </w:tc>
        <w:tc>
          <w:tcPr>
            <w:tcW w:w="4186" w:type="dxa"/>
          </w:tcPr>
          <w:p w14:paraId="6FFBF06B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2BD6C" wp14:editId="3C39DEE2">
                  <wp:extent cx="2512060" cy="1941195"/>
                  <wp:effectExtent l="0" t="0" r="254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1C67B465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2012446579"/>
            <w:placeholder>
              <w:docPart w:val="A74FACD46DD144A5ABD6FE56E946F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E61FD23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038F497" w14:textId="77777777" w:rsidR="009900E8" w:rsidRDefault="005D63D8" w:rsidP="009900E8">
            <w:pPr>
              <w:pStyle w:val="Days"/>
            </w:pPr>
            <w:sdt>
              <w:sdtPr>
                <w:id w:val="-93555108"/>
                <w:placeholder>
                  <w:docPart w:val="18FA69B078D34E6B9C9499F1874512A5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340C2CA2" w14:textId="77777777" w:rsidR="009900E8" w:rsidRDefault="005D63D8" w:rsidP="009900E8">
            <w:pPr>
              <w:pStyle w:val="Days"/>
            </w:pPr>
            <w:sdt>
              <w:sdtPr>
                <w:id w:val="111712140"/>
                <w:placeholder>
                  <w:docPart w:val="6118E475A1364D9881A46BDDF5E3A02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52190C48" w14:textId="77777777" w:rsidR="009900E8" w:rsidRDefault="005D63D8" w:rsidP="009900E8">
            <w:pPr>
              <w:pStyle w:val="Days"/>
            </w:pPr>
            <w:sdt>
              <w:sdtPr>
                <w:id w:val="977106977"/>
                <w:placeholder>
                  <w:docPart w:val="7FB183FE46CF40B3845E352A01C5F418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25F9004C" w14:textId="77777777" w:rsidR="009900E8" w:rsidRDefault="005D63D8" w:rsidP="009900E8">
            <w:pPr>
              <w:pStyle w:val="Days"/>
            </w:pPr>
            <w:sdt>
              <w:sdtPr>
                <w:id w:val="-747263513"/>
                <w:placeholder>
                  <w:docPart w:val="05133DC814D84B1EA8E3441D47AD4F54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5C8D2ACA" w14:textId="77777777" w:rsidR="009900E8" w:rsidRDefault="005D63D8" w:rsidP="009900E8">
            <w:pPr>
              <w:pStyle w:val="Days"/>
            </w:pPr>
            <w:sdt>
              <w:sdtPr>
                <w:id w:val="1547560562"/>
                <w:placeholder>
                  <w:docPart w:val="6D3C6790E2934D1ABB9087339F5CBEAC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2EAF76A7" w14:textId="77777777" w:rsidR="009900E8" w:rsidRDefault="005D63D8" w:rsidP="009900E8">
            <w:pPr>
              <w:pStyle w:val="Days"/>
            </w:pPr>
            <w:sdt>
              <w:sdtPr>
                <w:id w:val="-31739326"/>
                <w:placeholder>
                  <w:docPart w:val="FAB67BD80A004C6BAD1DF2B44812CBDB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743C1579" w14:textId="77777777" w:rsidTr="009900E8">
        <w:tc>
          <w:tcPr>
            <w:tcW w:w="1536" w:type="dxa"/>
            <w:tcBorders>
              <w:bottom w:val="nil"/>
            </w:tcBorders>
          </w:tcPr>
          <w:p w14:paraId="5180445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0CB43B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50F138C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511B920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9BD82F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19A56F2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  <w:p w14:paraId="6656EE16" w14:textId="2D4F2621" w:rsidR="00780930" w:rsidRDefault="00780930" w:rsidP="009900E8">
            <w:pPr>
              <w:pStyle w:val="Dates"/>
            </w:pPr>
            <w:r>
              <w:t>Gymkhana &amp; Games</w:t>
            </w:r>
          </w:p>
        </w:tc>
        <w:tc>
          <w:tcPr>
            <w:tcW w:w="1542" w:type="dxa"/>
            <w:tcBorders>
              <w:bottom w:val="nil"/>
            </w:tcBorders>
          </w:tcPr>
          <w:p w14:paraId="2FF8BB7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9900E8" w14:paraId="4D5A9454" w14:textId="77777777" w:rsidTr="004C5A50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010B5F9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C21E467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44202F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F93599B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2E1616D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B6395CC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6768F0C" w14:textId="77777777" w:rsidR="009900E8" w:rsidRDefault="009900E8" w:rsidP="009900E8"/>
        </w:tc>
      </w:tr>
      <w:tr w:rsidR="009900E8" w14:paraId="2BDA222E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6F9339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  <w:p w14:paraId="413D9A06" w14:textId="77777777" w:rsidR="009900E8" w:rsidRDefault="009900E8" w:rsidP="009900E8">
            <w:pPr>
              <w:pStyle w:val="Dates"/>
            </w:pPr>
            <w:r>
              <w:t>4-H Achievement Day set up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4AB46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  <w:p w14:paraId="13F8375A" w14:textId="77777777" w:rsidR="009900E8" w:rsidRDefault="009900E8" w:rsidP="009900E8">
            <w:pPr>
              <w:pStyle w:val="Dates"/>
            </w:pPr>
            <w:r>
              <w:t>4-H Achievement Day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470407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16563E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9B7675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C056D0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  <w:p w14:paraId="07352E6B" w14:textId="77777777" w:rsidR="009900E8" w:rsidRDefault="009900E8" w:rsidP="009900E8">
            <w:pPr>
              <w:pStyle w:val="Dates"/>
            </w:pPr>
            <w:r>
              <w:t>Dressage Show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E42762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  <w:p w14:paraId="76BC2B68" w14:textId="77777777" w:rsidR="009900E8" w:rsidRDefault="009900E8" w:rsidP="009900E8">
            <w:pPr>
              <w:pStyle w:val="Dates"/>
            </w:pPr>
            <w:r>
              <w:t>Horse Show</w:t>
            </w:r>
          </w:p>
        </w:tc>
      </w:tr>
      <w:tr w:rsidR="009900E8" w14:paraId="19C7D18C" w14:textId="77777777" w:rsidTr="009900E8">
        <w:trPr>
          <w:trHeight w:hRule="exact" w:val="251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A5DF9AD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240602E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AB681A0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697CAD0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84C78C9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8C28E29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AD49E41" w14:textId="77777777" w:rsidR="009900E8" w:rsidRDefault="009900E8" w:rsidP="009900E8"/>
        </w:tc>
      </w:tr>
      <w:tr w:rsidR="009900E8" w14:paraId="3D1BE7B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1BEA89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  <w:p w14:paraId="2A56CD06" w14:textId="77777777" w:rsidR="009900E8" w:rsidRDefault="009900E8" w:rsidP="009900E8">
            <w:pPr>
              <w:pStyle w:val="Dates"/>
              <w:rPr>
                <w:noProof/>
              </w:rPr>
            </w:pPr>
            <w:r>
              <w:t>Horse Show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F04380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FE6E82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865A23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E0D2E1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AACEEF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75904D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9900E8" w14:paraId="3D7CFCF8" w14:textId="77777777" w:rsidTr="009900E8">
        <w:trPr>
          <w:trHeight w:hRule="exact" w:val="392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2959DD0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0D42D32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6D6C217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7E0A7A0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08B729B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0B850BE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9FE57D9" w14:textId="77777777" w:rsidR="009900E8" w:rsidRDefault="009900E8" w:rsidP="009900E8"/>
        </w:tc>
      </w:tr>
      <w:tr w:rsidR="009900E8" w14:paraId="2C1782F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F01877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8B6C4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68E44F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AF83C4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02E32E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DB6913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  <w:p w14:paraId="1762EAEF" w14:textId="47B27AC5" w:rsidR="00780930" w:rsidRDefault="00780930" w:rsidP="009900E8">
            <w:pPr>
              <w:pStyle w:val="Dates"/>
            </w:pPr>
            <w:r>
              <w:t>Drill Team Patterns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8DB9CB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9900E8" w14:paraId="08A1F4F2" w14:textId="77777777" w:rsidTr="00780930">
        <w:trPr>
          <w:trHeight w:hRule="exact" w:val="401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D0885A4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AFBAFBB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49179E4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BFDFB77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9A4E3B1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5BFC0AA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84EF88B" w14:textId="77777777" w:rsidR="009900E8" w:rsidRDefault="009900E8" w:rsidP="009900E8"/>
        </w:tc>
      </w:tr>
      <w:tr w:rsidR="009900E8" w14:paraId="35CD13AF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83E928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388EC4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6DC934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70B6CA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C5321C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C44699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794E2C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9900E8" w14:paraId="0A6720A3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778F22D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5EF5469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985EC2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1C0795E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FFCDAA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25CE16D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0410B9B" w14:textId="77777777" w:rsidR="009900E8" w:rsidRDefault="009900E8" w:rsidP="009900E8"/>
        </w:tc>
      </w:tr>
      <w:tr w:rsidR="009900E8" w14:paraId="1F9D1FEF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15BD34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AC4F7E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16719BB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B52F958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493479B6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D2E25A9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E67CFD5" w14:textId="77777777" w:rsidR="009900E8" w:rsidRDefault="009900E8" w:rsidP="009900E8">
            <w:pPr>
              <w:pStyle w:val="Dates"/>
            </w:pPr>
          </w:p>
        </w:tc>
      </w:tr>
      <w:tr w:rsidR="009900E8" w14:paraId="100D8D7E" w14:textId="77777777" w:rsidTr="009900E8">
        <w:trPr>
          <w:trHeight w:hRule="exact" w:val="864"/>
        </w:trPr>
        <w:tc>
          <w:tcPr>
            <w:tcW w:w="1536" w:type="dxa"/>
          </w:tcPr>
          <w:p w14:paraId="69DEC98C" w14:textId="77777777" w:rsidR="009900E8" w:rsidRDefault="009900E8" w:rsidP="009900E8"/>
        </w:tc>
        <w:tc>
          <w:tcPr>
            <w:tcW w:w="1538" w:type="dxa"/>
          </w:tcPr>
          <w:p w14:paraId="22E6E2C4" w14:textId="77777777" w:rsidR="009900E8" w:rsidRDefault="009900E8" w:rsidP="009900E8"/>
        </w:tc>
        <w:tc>
          <w:tcPr>
            <w:tcW w:w="1540" w:type="dxa"/>
          </w:tcPr>
          <w:p w14:paraId="0E964A0E" w14:textId="77777777" w:rsidR="009900E8" w:rsidRDefault="009900E8" w:rsidP="009900E8"/>
        </w:tc>
        <w:tc>
          <w:tcPr>
            <w:tcW w:w="1552" w:type="dxa"/>
          </w:tcPr>
          <w:p w14:paraId="36A3AE30" w14:textId="77777777" w:rsidR="009900E8" w:rsidRDefault="009900E8" w:rsidP="009900E8"/>
        </w:tc>
        <w:tc>
          <w:tcPr>
            <w:tcW w:w="1543" w:type="dxa"/>
          </w:tcPr>
          <w:p w14:paraId="405E3CA2" w14:textId="77777777" w:rsidR="009900E8" w:rsidRDefault="009900E8" w:rsidP="009900E8"/>
        </w:tc>
        <w:tc>
          <w:tcPr>
            <w:tcW w:w="1533" w:type="dxa"/>
          </w:tcPr>
          <w:p w14:paraId="7A48DA7B" w14:textId="77777777" w:rsidR="009900E8" w:rsidRDefault="009900E8" w:rsidP="009900E8"/>
        </w:tc>
        <w:tc>
          <w:tcPr>
            <w:tcW w:w="1542" w:type="dxa"/>
          </w:tcPr>
          <w:p w14:paraId="57F29366" w14:textId="77777777" w:rsidR="009900E8" w:rsidRDefault="009900E8" w:rsidP="009900E8"/>
        </w:tc>
      </w:tr>
    </w:tbl>
    <w:p w14:paraId="72F9E1A7" w14:textId="7307C31B" w:rsidR="009900E8" w:rsidRDefault="009900E8" w:rsidP="009900E8">
      <w:pPr>
        <w:pStyle w:val="Quote"/>
      </w:pPr>
    </w:p>
    <w:p w14:paraId="68CF3B99" w14:textId="44ED9F11" w:rsidR="009900E8" w:rsidRDefault="009900E8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28217C27" w14:textId="77777777" w:rsidTr="009900E8">
        <w:tc>
          <w:tcPr>
            <w:tcW w:w="11016" w:type="dxa"/>
            <w:shd w:val="clear" w:color="auto" w:fill="A6A6A6" w:themeFill="background1" w:themeFillShade="A6"/>
          </w:tcPr>
          <w:p w14:paraId="363847A6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  <w:color w:val="FFFFFF" w:themeColor="background1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</w:pPr>
            <w:r w:rsidRPr="0026329B">
              <w:rPr>
                <w:rFonts w:ascii="Cooper Black" w:hAnsi="Cooper Black"/>
              </w:rPr>
              <w:fldChar w:fldCharType="begin"/>
            </w:r>
            <w:r w:rsidRPr="0026329B">
              <w:rPr>
                <w:rFonts w:ascii="Cooper Black" w:hAnsi="Cooper Black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</w:rPr>
              <w:fldChar w:fldCharType="separate"/>
            </w:r>
            <w:r w:rsidRPr="0026329B">
              <w:rPr>
                <w:rFonts w:ascii="Cooper Black" w:hAnsi="Cooper Black"/>
              </w:rPr>
              <w:t>July</w:t>
            </w:r>
            <w:r w:rsidRPr="0026329B">
              <w:rPr>
                <w:rFonts w:ascii="Cooper Black" w:hAnsi="Cooper Black"/>
              </w:rPr>
              <w:fldChar w:fldCharType="end"/>
            </w:r>
          </w:p>
        </w:tc>
      </w:tr>
      <w:tr w:rsidR="009900E8" w14:paraId="760BC50B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7A4BDA2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73FEF09F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C9324FE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2954D4BD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662077D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49C60679" w14:textId="77777777" w:rsidR="009900E8" w:rsidRDefault="009900E8" w:rsidP="009900E8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CF33569" w14:textId="5F46C391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974BB" wp14:editId="3BA393B3">
                  <wp:extent cx="2512060" cy="1674495"/>
                  <wp:effectExtent l="0" t="0" r="254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6883AAF9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364321893"/>
            <w:placeholder>
              <w:docPart w:val="9EEAA26B7D854FF3A7C238BE9A66CF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6721719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1ECFC03" w14:textId="77777777" w:rsidR="009900E8" w:rsidRDefault="005D63D8" w:rsidP="009900E8">
            <w:pPr>
              <w:pStyle w:val="Days"/>
            </w:pPr>
            <w:sdt>
              <w:sdtPr>
                <w:id w:val="189653531"/>
                <w:placeholder>
                  <w:docPart w:val="8BE309C50EC345A69554FDCD5A642961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0B8CE871" w14:textId="77777777" w:rsidR="009900E8" w:rsidRDefault="005D63D8" w:rsidP="009900E8">
            <w:pPr>
              <w:pStyle w:val="Days"/>
            </w:pPr>
            <w:sdt>
              <w:sdtPr>
                <w:id w:val="-1627763768"/>
                <w:placeholder>
                  <w:docPart w:val="A25B49FEBFC24239BF4FC58E422613C4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37BDF95D" w14:textId="77777777" w:rsidR="009900E8" w:rsidRDefault="005D63D8" w:rsidP="009900E8">
            <w:pPr>
              <w:pStyle w:val="Days"/>
            </w:pPr>
            <w:sdt>
              <w:sdtPr>
                <w:id w:val="2037777561"/>
                <w:placeholder>
                  <w:docPart w:val="A7A4A754230F4487A2A91977AFFD2DEF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0E14351D" w14:textId="77777777" w:rsidR="009900E8" w:rsidRDefault="005D63D8" w:rsidP="009900E8">
            <w:pPr>
              <w:pStyle w:val="Days"/>
            </w:pPr>
            <w:sdt>
              <w:sdtPr>
                <w:id w:val="-1443916084"/>
                <w:placeholder>
                  <w:docPart w:val="3A844223ADE74D02944069080D37DFDA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38464239" w14:textId="77777777" w:rsidR="009900E8" w:rsidRDefault="005D63D8" w:rsidP="009900E8">
            <w:pPr>
              <w:pStyle w:val="Days"/>
            </w:pPr>
            <w:sdt>
              <w:sdtPr>
                <w:id w:val="1948184004"/>
                <w:placeholder>
                  <w:docPart w:val="2B685E7F66D94A22B606EE1242C866D3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7A675062" w14:textId="77777777" w:rsidR="009900E8" w:rsidRDefault="005D63D8" w:rsidP="009900E8">
            <w:pPr>
              <w:pStyle w:val="Days"/>
            </w:pPr>
            <w:sdt>
              <w:sdtPr>
                <w:id w:val="-151457626"/>
                <w:placeholder>
                  <w:docPart w:val="978516FE9BDF455B81129241C42A1D8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37D19FDE" w14:textId="77777777" w:rsidTr="009900E8">
        <w:tc>
          <w:tcPr>
            <w:tcW w:w="1536" w:type="dxa"/>
            <w:tcBorders>
              <w:bottom w:val="nil"/>
            </w:tcBorders>
          </w:tcPr>
          <w:p w14:paraId="1E42F78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0A1F1DE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66CA3C2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7772377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73C7FE1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A6BBB6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20152C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9900E8" w14:paraId="07314304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FEEDFFC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A13CCAC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49F9B5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A17C6BA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D2FB12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9ABE80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2F04919" w14:textId="77777777" w:rsidR="009900E8" w:rsidRDefault="009900E8" w:rsidP="009900E8"/>
        </w:tc>
      </w:tr>
      <w:tr w:rsidR="009900E8" w14:paraId="003FCFA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7E4988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7BCC6C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023195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90C06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53305E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176C6A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4AF32E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9900E8" w14:paraId="17E0C919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B0E4BDB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80D2A5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F1DF41D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B2AACCB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F339A52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9B42CED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02C8B18" w14:textId="77777777" w:rsidR="009900E8" w:rsidRDefault="009900E8" w:rsidP="009900E8"/>
        </w:tc>
      </w:tr>
      <w:tr w:rsidR="009900E8" w14:paraId="26187C6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58F927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FF26C3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22D7DE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643C23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07D78E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8947BC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35E5CB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9900E8" w14:paraId="789A0EBC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46948AC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615AC61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882BA1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A28D3D3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B53219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F3C72D3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D0DE1BE" w14:textId="77777777" w:rsidR="009900E8" w:rsidRDefault="009900E8" w:rsidP="009900E8"/>
        </w:tc>
      </w:tr>
      <w:tr w:rsidR="009900E8" w14:paraId="260B2E5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93444E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543F6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B455FB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F76F8A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22D14F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6898DA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60C6F0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9900E8" w14:paraId="4FE85398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5FD833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99EC27F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A9857D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16F3E9A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C1962E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4AB1C55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36AB682" w14:textId="77777777" w:rsidR="009900E8" w:rsidRDefault="009900E8" w:rsidP="009900E8"/>
        </w:tc>
      </w:tr>
      <w:tr w:rsidR="009900E8" w14:paraId="67D17707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EDBDB2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73B82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96C2DC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624BF9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AD7330A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CCDD40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F4C291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</w:tr>
      <w:tr w:rsidR="009900E8" w14:paraId="14B38073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9D0244D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10D993A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1BC3E8E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DB8AA6D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06ECD19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5BF0615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C5930D7" w14:textId="77777777" w:rsidR="009900E8" w:rsidRDefault="009900E8" w:rsidP="009900E8"/>
        </w:tc>
      </w:tr>
      <w:tr w:rsidR="009900E8" w14:paraId="7C769988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553752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DC2F81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BB39146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2D8EFE4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7777BFE9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80A55CA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4F8A01DF" w14:textId="77777777" w:rsidR="009900E8" w:rsidRDefault="009900E8" w:rsidP="009900E8">
            <w:pPr>
              <w:pStyle w:val="Dates"/>
            </w:pPr>
          </w:p>
        </w:tc>
      </w:tr>
      <w:tr w:rsidR="009900E8" w14:paraId="2B33DE08" w14:textId="77777777" w:rsidTr="009900E8">
        <w:trPr>
          <w:trHeight w:hRule="exact" w:val="864"/>
        </w:trPr>
        <w:tc>
          <w:tcPr>
            <w:tcW w:w="1536" w:type="dxa"/>
          </w:tcPr>
          <w:p w14:paraId="6CECE838" w14:textId="77777777" w:rsidR="009900E8" w:rsidRDefault="009900E8" w:rsidP="009900E8"/>
        </w:tc>
        <w:tc>
          <w:tcPr>
            <w:tcW w:w="1538" w:type="dxa"/>
          </w:tcPr>
          <w:p w14:paraId="5795A940" w14:textId="77777777" w:rsidR="009900E8" w:rsidRDefault="009900E8" w:rsidP="009900E8"/>
        </w:tc>
        <w:tc>
          <w:tcPr>
            <w:tcW w:w="1540" w:type="dxa"/>
          </w:tcPr>
          <w:p w14:paraId="238ACE4C" w14:textId="77777777" w:rsidR="009900E8" w:rsidRDefault="009900E8" w:rsidP="009900E8"/>
        </w:tc>
        <w:tc>
          <w:tcPr>
            <w:tcW w:w="1552" w:type="dxa"/>
          </w:tcPr>
          <w:p w14:paraId="1F190F7B" w14:textId="77777777" w:rsidR="009900E8" w:rsidRDefault="009900E8" w:rsidP="009900E8"/>
        </w:tc>
        <w:tc>
          <w:tcPr>
            <w:tcW w:w="1543" w:type="dxa"/>
          </w:tcPr>
          <w:p w14:paraId="1F739B4E" w14:textId="77777777" w:rsidR="009900E8" w:rsidRDefault="009900E8" w:rsidP="009900E8"/>
        </w:tc>
        <w:tc>
          <w:tcPr>
            <w:tcW w:w="1533" w:type="dxa"/>
          </w:tcPr>
          <w:p w14:paraId="3119CCF6" w14:textId="77777777" w:rsidR="009900E8" w:rsidRDefault="009900E8" w:rsidP="009900E8"/>
        </w:tc>
        <w:tc>
          <w:tcPr>
            <w:tcW w:w="1542" w:type="dxa"/>
          </w:tcPr>
          <w:p w14:paraId="45D8DA19" w14:textId="77777777" w:rsidR="009900E8" w:rsidRDefault="009900E8" w:rsidP="009900E8"/>
        </w:tc>
      </w:tr>
    </w:tbl>
    <w:p w14:paraId="6AFC3839" w14:textId="3F001853" w:rsidR="009900E8" w:rsidRDefault="009900E8" w:rsidP="00541052">
      <w:pPr>
        <w:pStyle w:val="NoSpacing"/>
      </w:pPr>
    </w:p>
    <w:p w14:paraId="01B20B70" w14:textId="1C1F461D" w:rsidR="009900E8" w:rsidRDefault="009900E8" w:rsidP="00541052">
      <w:pPr>
        <w:pStyle w:val="NoSpacing"/>
      </w:pPr>
    </w:p>
    <w:p w14:paraId="76D199DA" w14:textId="62083FCC" w:rsidR="009900E8" w:rsidRDefault="009900E8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9900E8" w14:paraId="251D5074" w14:textId="77777777" w:rsidTr="009900E8">
        <w:tc>
          <w:tcPr>
            <w:tcW w:w="11016" w:type="dxa"/>
            <w:shd w:val="clear" w:color="auto" w:fill="1F3864" w:themeFill="accent1" w:themeFillShade="80"/>
          </w:tcPr>
          <w:p w14:paraId="741D5A47" w14:textId="77777777" w:rsidR="009900E8" w:rsidRPr="0026329B" w:rsidRDefault="009900E8" w:rsidP="009900E8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August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6643990C" w14:textId="77777777" w:rsidTr="009900E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70A432F3" w14:textId="77777777" w:rsidR="009900E8" w:rsidRPr="0026329B" w:rsidRDefault="009900E8" w:rsidP="009900E8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9900E8" w14:paraId="7B0F2BC6" w14:textId="77777777" w:rsidTr="009900E8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A535C77" w14:textId="77777777" w:rsidR="009900E8" w:rsidRDefault="009900E8" w:rsidP="009900E8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9900E8" w14:paraId="7B2FAB91" w14:textId="77777777" w:rsidTr="009900E8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00F5660" w14:textId="77777777" w:rsidR="009900E8" w:rsidRPr="0026329B" w:rsidRDefault="009900E8" w:rsidP="009900E8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377155B3" w14:textId="72B404C9" w:rsidR="009900E8" w:rsidRDefault="009900E8" w:rsidP="009900E8">
            <w:pPr>
              <w:pStyle w:val="BodyText"/>
              <w:rPr>
                <w:lang w:val="fr-FR"/>
              </w:rPr>
            </w:pPr>
            <w:r>
              <w:t>Annual Fair &amp; Rodeo</w:t>
            </w:r>
            <w:r w:rsidR="004C5A50">
              <w:t xml:space="preserve"> August 13-15 (tentative)</w:t>
            </w:r>
          </w:p>
        </w:tc>
        <w:tc>
          <w:tcPr>
            <w:tcW w:w="4186" w:type="dxa"/>
          </w:tcPr>
          <w:p w14:paraId="11F1900B" w14:textId="77777777" w:rsidR="009900E8" w:rsidRDefault="009900E8" w:rsidP="009900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56D14A" wp14:editId="57A7C3A5">
                  <wp:extent cx="1682750" cy="21031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9900E8" w14:paraId="18CC5727" w14:textId="77777777" w:rsidTr="00990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5053769"/>
            <w:placeholder>
              <w:docPart w:val="5D241844D69942508523019C193B58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6ED5D501" w14:textId="77777777" w:rsidR="009900E8" w:rsidRDefault="009900E8" w:rsidP="009900E8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1C5986F8" w14:textId="77777777" w:rsidR="009900E8" w:rsidRDefault="005D63D8" w:rsidP="009900E8">
            <w:pPr>
              <w:pStyle w:val="Days"/>
            </w:pPr>
            <w:sdt>
              <w:sdtPr>
                <w:id w:val="839578424"/>
                <w:placeholder>
                  <w:docPart w:val="BC148EFF3734401FB6B40D233E387328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Monday</w:t>
                </w:r>
              </w:sdtContent>
            </w:sdt>
          </w:p>
        </w:tc>
        <w:tc>
          <w:tcPr>
            <w:tcW w:w="1540" w:type="dxa"/>
          </w:tcPr>
          <w:p w14:paraId="319B9875" w14:textId="77777777" w:rsidR="009900E8" w:rsidRDefault="005D63D8" w:rsidP="009900E8">
            <w:pPr>
              <w:pStyle w:val="Days"/>
            </w:pPr>
            <w:sdt>
              <w:sdtPr>
                <w:id w:val="690116932"/>
                <w:placeholder>
                  <w:docPart w:val="1C4F2B27158D4146AAA7F89261E44FA0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Tuesday</w:t>
                </w:r>
              </w:sdtContent>
            </w:sdt>
          </w:p>
        </w:tc>
        <w:tc>
          <w:tcPr>
            <w:tcW w:w="1552" w:type="dxa"/>
          </w:tcPr>
          <w:p w14:paraId="39349B78" w14:textId="77777777" w:rsidR="009900E8" w:rsidRDefault="005D63D8" w:rsidP="009900E8">
            <w:pPr>
              <w:pStyle w:val="Days"/>
            </w:pPr>
            <w:sdt>
              <w:sdtPr>
                <w:id w:val="-784351439"/>
                <w:placeholder>
                  <w:docPart w:val="74E4A2153E364753A96F48181E6C90F3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Wednesday</w:t>
                </w:r>
              </w:sdtContent>
            </w:sdt>
          </w:p>
        </w:tc>
        <w:tc>
          <w:tcPr>
            <w:tcW w:w="1543" w:type="dxa"/>
          </w:tcPr>
          <w:p w14:paraId="323D11B4" w14:textId="77777777" w:rsidR="009900E8" w:rsidRDefault="005D63D8" w:rsidP="009900E8">
            <w:pPr>
              <w:pStyle w:val="Days"/>
            </w:pPr>
            <w:sdt>
              <w:sdtPr>
                <w:id w:val="418374164"/>
                <w:placeholder>
                  <w:docPart w:val="48B38F9366ED49A397CADE2FF7BF4469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Thursday</w:t>
                </w:r>
              </w:sdtContent>
            </w:sdt>
          </w:p>
        </w:tc>
        <w:tc>
          <w:tcPr>
            <w:tcW w:w="1533" w:type="dxa"/>
          </w:tcPr>
          <w:p w14:paraId="6BDCE853" w14:textId="77777777" w:rsidR="009900E8" w:rsidRDefault="005D63D8" w:rsidP="009900E8">
            <w:pPr>
              <w:pStyle w:val="Days"/>
            </w:pPr>
            <w:sdt>
              <w:sdtPr>
                <w:id w:val="1907024212"/>
                <w:placeholder>
                  <w:docPart w:val="329CA30FBBA74684927559F1D97FDD2F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Friday</w:t>
                </w:r>
              </w:sdtContent>
            </w:sdt>
          </w:p>
        </w:tc>
        <w:tc>
          <w:tcPr>
            <w:tcW w:w="1542" w:type="dxa"/>
          </w:tcPr>
          <w:p w14:paraId="14C9B25D" w14:textId="77777777" w:rsidR="009900E8" w:rsidRDefault="005D63D8" w:rsidP="009900E8">
            <w:pPr>
              <w:pStyle w:val="Days"/>
            </w:pPr>
            <w:sdt>
              <w:sdtPr>
                <w:id w:val="-1280794254"/>
                <w:placeholder>
                  <w:docPart w:val="852CA5457464495EA36A416FE145207D"/>
                </w:placeholder>
                <w:temporary/>
                <w:showingPlcHdr/>
                <w15:appearance w15:val="hidden"/>
              </w:sdtPr>
              <w:sdtEndPr/>
              <w:sdtContent>
                <w:r w:rsidR="009900E8">
                  <w:t>Saturday</w:t>
                </w:r>
              </w:sdtContent>
            </w:sdt>
          </w:p>
        </w:tc>
      </w:tr>
      <w:tr w:rsidR="009900E8" w14:paraId="433CCB5A" w14:textId="77777777" w:rsidTr="009900E8">
        <w:tc>
          <w:tcPr>
            <w:tcW w:w="1536" w:type="dxa"/>
            <w:tcBorders>
              <w:bottom w:val="nil"/>
            </w:tcBorders>
          </w:tcPr>
          <w:p w14:paraId="723843F0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7393470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41970B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F07440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4CA798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6A4B22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7752EC3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9900E8" w14:paraId="3636E9FD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E521FBA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F97E8D9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CCDB93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B104AEE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B174C9A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7E28D0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9485022" w14:textId="77777777" w:rsidR="009900E8" w:rsidRDefault="009900E8" w:rsidP="009900E8"/>
        </w:tc>
      </w:tr>
      <w:tr w:rsidR="009900E8" w14:paraId="7CBCE9B9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3BB6D3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85AD7A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0105D3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ED4D35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5BC413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21FA77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3674B3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9900E8" w14:paraId="764DF762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65F5B42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33CF953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535B2D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81B3CE5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7FC0604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A7FA5B6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E05244B" w14:textId="77777777" w:rsidR="009900E8" w:rsidRDefault="009900E8" w:rsidP="009900E8"/>
        </w:tc>
      </w:tr>
      <w:tr w:rsidR="009900E8" w14:paraId="43D10CC2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81855E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8A43697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ECF171F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9B6D90D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6B1AAEE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8F732D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E656B4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9900E8" w14:paraId="656B7EBE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5E34E76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C45D27E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DA90C81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9519DCF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B1FEC17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2B0D25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48174D2" w14:textId="77777777" w:rsidR="009900E8" w:rsidRDefault="009900E8" w:rsidP="009900E8"/>
        </w:tc>
      </w:tr>
      <w:tr w:rsidR="009900E8" w14:paraId="648021ED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EA32C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EAB3B36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A0B599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077C614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DF69BC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8C3B33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BFBB45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9900E8" w14:paraId="05977248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2A27577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D810D14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ADF909B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DBB6A12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9E0ED69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500A9D1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57F7425" w14:textId="77777777" w:rsidR="009900E8" w:rsidRDefault="009900E8" w:rsidP="009900E8"/>
        </w:tc>
      </w:tr>
      <w:tr w:rsidR="009900E8" w14:paraId="08CD46DA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E07E88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07081F9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736FBC1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365143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7C4B063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FAF80D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AEF48EC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9900E8" w14:paraId="5F32AE97" w14:textId="77777777" w:rsidTr="009900E8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623C6C0" w14:textId="77777777" w:rsidR="009900E8" w:rsidRDefault="009900E8" w:rsidP="009900E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58C9E5F" w14:textId="77777777" w:rsidR="009900E8" w:rsidRDefault="009900E8" w:rsidP="009900E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EA48E8F" w14:textId="77777777" w:rsidR="009900E8" w:rsidRDefault="009900E8" w:rsidP="009900E8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9FDDAF0" w14:textId="77777777" w:rsidR="009900E8" w:rsidRDefault="009900E8" w:rsidP="009900E8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AC524F8" w14:textId="77777777" w:rsidR="009900E8" w:rsidRDefault="009900E8" w:rsidP="009900E8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8281AA2" w14:textId="77777777" w:rsidR="009900E8" w:rsidRDefault="009900E8" w:rsidP="009900E8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59278D8" w14:textId="77777777" w:rsidR="009900E8" w:rsidRDefault="009900E8" w:rsidP="009900E8"/>
        </w:tc>
      </w:tr>
      <w:tr w:rsidR="009900E8" w14:paraId="5939CD49" w14:textId="77777777" w:rsidTr="009900E8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660B292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6AF4B1B" w14:textId="77777777" w:rsidR="009900E8" w:rsidRDefault="009900E8" w:rsidP="009900E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7DE109E5" w14:textId="77777777" w:rsidR="009900E8" w:rsidRDefault="009900E8" w:rsidP="009900E8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D459425" w14:textId="77777777" w:rsidR="009900E8" w:rsidRDefault="009900E8" w:rsidP="009900E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1513652" w14:textId="77777777" w:rsidR="009900E8" w:rsidRDefault="009900E8" w:rsidP="009900E8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39DAA54" w14:textId="77777777" w:rsidR="009900E8" w:rsidRDefault="009900E8" w:rsidP="009900E8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29C1762" w14:textId="77777777" w:rsidR="009900E8" w:rsidRDefault="009900E8" w:rsidP="009900E8">
            <w:pPr>
              <w:pStyle w:val="Dates"/>
            </w:pPr>
          </w:p>
        </w:tc>
      </w:tr>
      <w:tr w:rsidR="009900E8" w14:paraId="165A67F7" w14:textId="77777777" w:rsidTr="009900E8">
        <w:trPr>
          <w:trHeight w:hRule="exact" w:val="864"/>
        </w:trPr>
        <w:tc>
          <w:tcPr>
            <w:tcW w:w="1536" w:type="dxa"/>
          </w:tcPr>
          <w:p w14:paraId="19855CB0" w14:textId="77777777" w:rsidR="009900E8" w:rsidRDefault="009900E8" w:rsidP="009900E8"/>
        </w:tc>
        <w:tc>
          <w:tcPr>
            <w:tcW w:w="1538" w:type="dxa"/>
          </w:tcPr>
          <w:p w14:paraId="2C418662" w14:textId="77777777" w:rsidR="009900E8" w:rsidRDefault="009900E8" w:rsidP="009900E8"/>
        </w:tc>
        <w:tc>
          <w:tcPr>
            <w:tcW w:w="1540" w:type="dxa"/>
          </w:tcPr>
          <w:p w14:paraId="68CD2B26" w14:textId="77777777" w:rsidR="009900E8" w:rsidRDefault="009900E8" w:rsidP="009900E8"/>
        </w:tc>
        <w:tc>
          <w:tcPr>
            <w:tcW w:w="1552" w:type="dxa"/>
          </w:tcPr>
          <w:p w14:paraId="21FD50EF" w14:textId="77777777" w:rsidR="009900E8" w:rsidRDefault="009900E8" w:rsidP="009900E8"/>
        </w:tc>
        <w:tc>
          <w:tcPr>
            <w:tcW w:w="1543" w:type="dxa"/>
          </w:tcPr>
          <w:p w14:paraId="0E16AB88" w14:textId="77777777" w:rsidR="009900E8" w:rsidRDefault="009900E8" w:rsidP="009900E8"/>
        </w:tc>
        <w:tc>
          <w:tcPr>
            <w:tcW w:w="1533" w:type="dxa"/>
          </w:tcPr>
          <w:p w14:paraId="16BF378E" w14:textId="77777777" w:rsidR="009900E8" w:rsidRDefault="009900E8" w:rsidP="009900E8"/>
        </w:tc>
        <w:tc>
          <w:tcPr>
            <w:tcW w:w="1542" w:type="dxa"/>
          </w:tcPr>
          <w:p w14:paraId="40C31070" w14:textId="77777777" w:rsidR="009900E8" w:rsidRDefault="009900E8" w:rsidP="009900E8"/>
        </w:tc>
      </w:tr>
    </w:tbl>
    <w:p w14:paraId="255328F4" w14:textId="244F64EE" w:rsidR="009900E8" w:rsidRDefault="009900E8" w:rsidP="009900E8">
      <w:pPr>
        <w:pStyle w:val="Quote"/>
      </w:pPr>
    </w:p>
    <w:p w14:paraId="14DFBAA2" w14:textId="77777777" w:rsidR="00E7070E" w:rsidRDefault="00E7070E" w:rsidP="009900E8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3568F0" w:rsidRPr="003568F0" w14:paraId="36101F96" w14:textId="77777777" w:rsidTr="003568F0">
        <w:tc>
          <w:tcPr>
            <w:tcW w:w="11016" w:type="dxa"/>
            <w:shd w:val="clear" w:color="auto" w:fill="1F3864" w:themeFill="accent1" w:themeFillShade="80"/>
          </w:tcPr>
          <w:p w14:paraId="2EB6CE2B" w14:textId="77777777" w:rsidR="003568F0" w:rsidRPr="0026329B" w:rsidRDefault="003568F0" w:rsidP="003568F0">
            <w:pPr>
              <w:pStyle w:val="Month"/>
              <w:jc w:val="left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September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315C9942" w14:textId="77777777" w:rsidTr="003568F0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2398A0C6" w14:textId="77777777" w:rsidR="003568F0" w:rsidRPr="0026329B" w:rsidRDefault="003568F0" w:rsidP="003568F0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150111D0" w14:textId="77777777" w:rsidTr="003568F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8703DD6" w14:textId="77777777" w:rsidR="003568F0" w:rsidRDefault="003568F0" w:rsidP="003568F0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3568F0" w14:paraId="155EEEC4" w14:textId="77777777" w:rsidTr="003568F0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65150E95" w14:textId="77777777" w:rsidR="003568F0" w:rsidRPr="0026329B" w:rsidRDefault="003568F0" w:rsidP="003568F0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73DD68E8" w14:textId="7F288FC6" w:rsidR="003568F0" w:rsidRDefault="003568F0" w:rsidP="003568F0">
            <w:pPr>
              <w:rPr>
                <w:lang w:val="fr-FR"/>
              </w:rPr>
            </w:pPr>
            <w:r>
              <w:rPr>
                <w:lang w:val="fr-FR"/>
              </w:rPr>
              <w:t xml:space="preserve">A BIG THANK YOU to all the </w:t>
            </w:r>
            <w:r w:rsidR="0026329B">
              <w:rPr>
                <w:lang w:val="fr-FR"/>
              </w:rPr>
              <w:t>S</w:t>
            </w:r>
            <w:r>
              <w:rPr>
                <w:lang w:val="fr-FR"/>
              </w:rPr>
              <w:t xml:space="preserve">ponsors and </w:t>
            </w:r>
            <w:proofErr w:type="spellStart"/>
            <w:r>
              <w:rPr>
                <w:lang w:val="fr-FR"/>
              </w:rPr>
              <w:t>Volunteers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that</w:t>
            </w:r>
            <w:proofErr w:type="spellEnd"/>
            <w:r>
              <w:rPr>
                <w:lang w:val="fr-FR"/>
              </w:rPr>
              <w:t xml:space="preserve"> help us </w:t>
            </w:r>
            <w:proofErr w:type="spellStart"/>
            <w:r>
              <w:rPr>
                <w:lang w:val="fr-FR"/>
              </w:rPr>
              <w:t>through</w:t>
            </w:r>
            <w:proofErr w:type="spellEnd"/>
            <w:r>
              <w:rPr>
                <w:lang w:val="fr-FR"/>
              </w:rPr>
              <w:t xml:space="preserve"> out the </w:t>
            </w:r>
            <w:proofErr w:type="spellStart"/>
            <w:r>
              <w:rPr>
                <w:lang w:val="fr-FR"/>
              </w:rPr>
              <w:t>year</w:t>
            </w:r>
            <w:proofErr w:type="spellEnd"/>
            <w:r>
              <w:rPr>
                <w:lang w:val="fr-FR"/>
              </w:rPr>
              <w:t xml:space="preserve">.  </w:t>
            </w:r>
            <w:proofErr w:type="spellStart"/>
            <w:r>
              <w:rPr>
                <w:lang w:val="fr-FR"/>
              </w:rPr>
              <w:t>Your</w:t>
            </w:r>
            <w:proofErr w:type="spellEnd"/>
            <w:r>
              <w:rPr>
                <w:lang w:val="fr-FR"/>
              </w:rPr>
              <w:t xml:space="preserve"> support </w:t>
            </w:r>
            <w:proofErr w:type="spellStart"/>
            <w:r>
              <w:rPr>
                <w:lang w:val="fr-FR"/>
              </w:rPr>
              <w:t>is</w:t>
            </w:r>
            <w:proofErr w:type="spellEnd"/>
            <w:r>
              <w:rPr>
                <w:lang w:val="fr-FR"/>
              </w:rPr>
              <w:t xml:space="preserve"> VERY MUCH APPRECIATED. </w:t>
            </w:r>
          </w:p>
        </w:tc>
        <w:tc>
          <w:tcPr>
            <w:tcW w:w="4186" w:type="dxa"/>
          </w:tcPr>
          <w:p w14:paraId="100E7303" w14:textId="77777777" w:rsidR="003568F0" w:rsidRDefault="003568F0" w:rsidP="003568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8480A" wp14:editId="4A807735">
                  <wp:extent cx="2470830" cy="1235412"/>
                  <wp:effectExtent l="0" t="0" r="571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98" cy="128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3568F0" w14:paraId="6BCE2449" w14:textId="77777777" w:rsidTr="0035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422989618"/>
            <w:placeholder>
              <w:docPart w:val="D912A595BE9045ED82214AC1203DCA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75FAA347" w14:textId="77777777" w:rsidR="003568F0" w:rsidRDefault="003568F0" w:rsidP="003568F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2B56BEF9" w14:textId="77777777" w:rsidR="003568F0" w:rsidRDefault="005D63D8" w:rsidP="003568F0">
            <w:pPr>
              <w:pStyle w:val="Days"/>
            </w:pPr>
            <w:sdt>
              <w:sdtPr>
                <w:id w:val="-830222189"/>
                <w:placeholder>
                  <w:docPart w:val="ECC335A01B1C4A5DAB5862426E2B3436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Monday</w:t>
                </w:r>
              </w:sdtContent>
            </w:sdt>
          </w:p>
        </w:tc>
        <w:tc>
          <w:tcPr>
            <w:tcW w:w="1540" w:type="dxa"/>
          </w:tcPr>
          <w:p w14:paraId="39E92AC1" w14:textId="77777777" w:rsidR="003568F0" w:rsidRDefault="005D63D8" w:rsidP="003568F0">
            <w:pPr>
              <w:pStyle w:val="Days"/>
            </w:pPr>
            <w:sdt>
              <w:sdtPr>
                <w:id w:val="-110665227"/>
                <w:placeholder>
                  <w:docPart w:val="6233C5B98BCB4E9C9525D5EBA1D012FC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Tuesday</w:t>
                </w:r>
              </w:sdtContent>
            </w:sdt>
          </w:p>
        </w:tc>
        <w:tc>
          <w:tcPr>
            <w:tcW w:w="1552" w:type="dxa"/>
          </w:tcPr>
          <w:p w14:paraId="4119EEDA" w14:textId="77777777" w:rsidR="003568F0" w:rsidRDefault="005D63D8" w:rsidP="003568F0">
            <w:pPr>
              <w:pStyle w:val="Days"/>
            </w:pPr>
            <w:sdt>
              <w:sdtPr>
                <w:id w:val="1527756120"/>
                <w:placeholder>
                  <w:docPart w:val="C2F1811E5DE44A20A912D9A8F7C23854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Wednesday</w:t>
                </w:r>
              </w:sdtContent>
            </w:sdt>
          </w:p>
        </w:tc>
        <w:tc>
          <w:tcPr>
            <w:tcW w:w="1543" w:type="dxa"/>
          </w:tcPr>
          <w:p w14:paraId="1AECF8A4" w14:textId="77777777" w:rsidR="003568F0" w:rsidRDefault="005D63D8" w:rsidP="003568F0">
            <w:pPr>
              <w:pStyle w:val="Days"/>
            </w:pPr>
            <w:sdt>
              <w:sdtPr>
                <w:id w:val="1207140856"/>
                <w:placeholder>
                  <w:docPart w:val="A0FFF78133B245258C4D05909AC5A53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Thursday</w:t>
                </w:r>
              </w:sdtContent>
            </w:sdt>
          </w:p>
        </w:tc>
        <w:tc>
          <w:tcPr>
            <w:tcW w:w="1533" w:type="dxa"/>
          </w:tcPr>
          <w:p w14:paraId="100B5E15" w14:textId="77777777" w:rsidR="003568F0" w:rsidRDefault="005D63D8" w:rsidP="003568F0">
            <w:pPr>
              <w:pStyle w:val="Days"/>
            </w:pPr>
            <w:sdt>
              <w:sdtPr>
                <w:id w:val="1674606498"/>
                <w:placeholder>
                  <w:docPart w:val="E7D2A1A90E3943899464E262CC6E0267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Friday</w:t>
                </w:r>
              </w:sdtContent>
            </w:sdt>
          </w:p>
        </w:tc>
        <w:tc>
          <w:tcPr>
            <w:tcW w:w="1542" w:type="dxa"/>
          </w:tcPr>
          <w:p w14:paraId="1F250F71" w14:textId="77777777" w:rsidR="003568F0" w:rsidRDefault="005D63D8" w:rsidP="003568F0">
            <w:pPr>
              <w:pStyle w:val="Days"/>
            </w:pPr>
            <w:sdt>
              <w:sdtPr>
                <w:id w:val="-795207084"/>
                <w:placeholder>
                  <w:docPart w:val="3020DA925B834B4DA0558F46139E9024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Saturday</w:t>
                </w:r>
              </w:sdtContent>
            </w:sdt>
          </w:p>
        </w:tc>
      </w:tr>
      <w:tr w:rsidR="003568F0" w14:paraId="2C50CCA8" w14:textId="77777777" w:rsidTr="003568F0">
        <w:tc>
          <w:tcPr>
            <w:tcW w:w="1536" w:type="dxa"/>
            <w:tcBorders>
              <w:bottom w:val="nil"/>
            </w:tcBorders>
          </w:tcPr>
          <w:p w14:paraId="5E52F43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2F709B6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0E06B70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32A9587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5B4D3C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252C883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3872EF3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3568F0" w14:paraId="212A2527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2C8062D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EA1A837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ABF24D7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1F5244B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47E496E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BD3E849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8324DD" w14:textId="77777777" w:rsidR="003568F0" w:rsidRDefault="003568F0" w:rsidP="003568F0"/>
        </w:tc>
      </w:tr>
      <w:tr w:rsidR="003568F0" w14:paraId="75BBB950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8E00E2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68CB95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FAF85D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BAE625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BFFB09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B2797C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8F5B8B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3568F0" w14:paraId="58707ED4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DC12FCB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75350CB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24F519E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7FAD406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CA4917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06C7CC9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CFBF19A" w14:textId="77777777" w:rsidR="003568F0" w:rsidRDefault="003568F0" w:rsidP="003568F0"/>
        </w:tc>
      </w:tr>
      <w:tr w:rsidR="003568F0" w14:paraId="674150D2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EBE7BB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C9CAFC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210948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11FB99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91FC3E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2AC2E6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27D981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3568F0" w14:paraId="379191BE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FC682A5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D8EE589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E087A55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649E63E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C12D0C9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8E076F4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6403081" w14:textId="77777777" w:rsidR="003568F0" w:rsidRDefault="003568F0" w:rsidP="003568F0"/>
        </w:tc>
      </w:tr>
      <w:tr w:rsidR="003568F0" w14:paraId="4054289A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690E76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00B7D1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3CBC20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ADFC0D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4F4DAD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07BED1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D43E27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3568F0" w14:paraId="0051E8FB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7A68451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A2F189A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BCFAB7B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8F257DD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4218C6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6134FEF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DEE76D7" w14:textId="77777777" w:rsidR="003568F0" w:rsidRDefault="003568F0" w:rsidP="003568F0"/>
        </w:tc>
      </w:tr>
      <w:tr w:rsidR="003568F0" w14:paraId="701B8E75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163949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49240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4F8E6D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BBD3B2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591ECC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A346F7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8A43F4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3568F0" w14:paraId="57A0A038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C350348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8CBC6D5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97C5F3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591DCAE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7CC048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8D5CE7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D5E599C" w14:textId="77777777" w:rsidR="003568F0" w:rsidRDefault="003568F0" w:rsidP="003568F0"/>
        </w:tc>
      </w:tr>
      <w:tr w:rsidR="003568F0" w14:paraId="13B21493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82F699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DF1EF1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56E1229" w14:textId="77777777" w:rsidR="003568F0" w:rsidRDefault="003568F0" w:rsidP="003568F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0ABB6958" w14:textId="77777777" w:rsidR="003568F0" w:rsidRDefault="003568F0" w:rsidP="003568F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2C4FC28" w14:textId="77777777" w:rsidR="003568F0" w:rsidRDefault="003568F0" w:rsidP="003568F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6A0A644B" w14:textId="77777777" w:rsidR="003568F0" w:rsidRDefault="003568F0" w:rsidP="003568F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BB68250" w14:textId="77777777" w:rsidR="003568F0" w:rsidRDefault="003568F0" w:rsidP="003568F0">
            <w:pPr>
              <w:pStyle w:val="Dates"/>
            </w:pPr>
          </w:p>
        </w:tc>
      </w:tr>
      <w:tr w:rsidR="003568F0" w14:paraId="1902212B" w14:textId="77777777" w:rsidTr="003568F0">
        <w:trPr>
          <w:trHeight w:hRule="exact" w:val="864"/>
        </w:trPr>
        <w:tc>
          <w:tcPr>
            <w:tcW w:w="1536" w:type="dxa"/>
          </w:tcPr>
          <w:p w14:paraId="31CC1941" w14:textId="77777777" w:rsidR="003568F0" w:rsidRDefault="003568F0" w:rsidP="003568F0"/>
        </w:tc>
        <w:tc>
          <w:tcPr>
            <w:tcW w:w="1538" w:type="dxa"/>
          </w:tcPr>
          <w:p w14:paraId="7DF1A1E2" w14:textId="77777777" w:rsidR="003568F0" w:rsidRDefault="003568F0" w:rsidP="003568F0"/>
        </w:tc>
        <w:tc>
          <w:tcPr>
            <w:tcW w:w="1540" w:type="dxa"/>
          </w:tcPr>
          <w:p w14:paraId="39DC620C" w14:textId="77777777" w:rsidR="003568F0" w:rsidRDefault="003568F0" w:rsidP="003568F0"/>
        </w:tc>
        <w:tc>
          <w:tcPr>
            <w:tcW w:w="1552" w:type="dxa"/>
          </w:tcPr>
          <w:p w14:paraId="56AA4571" w14:textId="77777777" w:rsidR="003568F0" w:rsidRDefault="003568F0" w:rsidP="003568F0"/>
        </w:tc>
        <w:tc>
          <w:tcPr>
            <w:tcW w:w="1543" w:type="dxa"/>
          </w:tcPr>
          <w:p w14:paraId="5D36ED25" w14:textId="77777777" w:rsidR="003568F0" w:rsidRDefault="003568F0" w:rsidP="003568F0"/>
        </w:tc>
        <w:tc>
          <w:tcPr>
            <w:tcW w:w="1533" w:type="dxa"/>
          </w:tcPr>
          <w:p w14:paraId="1F349044" w14:textId="77777777" w:rsidR="003568F0" w:rsidRDefault="003568F0" w:rsidP="003568F0"/>
        </w:tc>
        <w:tc>
          <w:tcPr>
            <w:tcW w:w="1542" w:type="dxa"/>
          </w:tcPr>
          <w:p w14:paraId="3E8F42CA" w14:textId="77777777" w:rsidR="003568F0" w:rsidRDefault="003568F0" w:rsidP="003568F0"/>
        </w:tc>
      </w:tr>
    </w:tbl>
    <w:p w14:paraId="71845BD5" w14:textId="56F14E13" w:rsidR="009900E8" w:rsidRDefault="009900E8" w:rsidP="00541052">
      <w:pPr>
        <w:pStyle w:val="NoSpacing"/>
      </w:pPr>
    </w:p>
    <w:p w14:paraId="024D1C3A" w14:textId="63409112" w:rsidR="003568F0" w:rsidRDefault="003568F0" w:rsidP="00541052">
      <w:pPr>
        <w:pStyle w:val="NoSpacing"/>
      </w:pPr>
    </w:p>
    <w:p w14:paraId="3F0A3BA1" w14:textId="069E630A" w:rsidR="003568F0" w:rsidRDefault="003568F0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3568F0" w14:paraId="7E570106" w14:textId="77777777" w:rsidTr="003568F0">
        <w:tc>
          <w:tcPr>
            <w:tcW w:w="11016" w:type="dxa"/>
            <w:shd w:val="clear" w:color="auto" w:fill="1F3864" w:themeFill="accent1" w:themeFillShade="80"/>
          </w:tcPr>
          <w:p w14:paraId="7FDDE2E9" w14:textId="77777777" w:rsidR="003568F0" w:rsidRPr="0026329B" w:rsidRDefault="003568F0" w:rsidP="003568F0">
            <w:pPr>
              <w:pStyle w:val="Month"/>
              <w:jc w:val="left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October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:rsidRPr="003568F0" w14:paraId="299B77E8" w14:textId="77777777" w:rsidTr="003568F0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6ACF3119" w14:textId="77777777" w:rsidR="003568F0" w:rsidRPr="0026329B" w:rsidRDefault="003568F0" w:rsidP="003568F0">
            <w:pPr>
              <w:pStyle w:val="Year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4430F4CD" w14:textId="77777777" w:rsidTr="003568F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C53C171" w14:textId="77777777" w:rsidR="003568F0" w:rsidRDefault="003568F0" w:rsidP="003568F0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3568F0" w14:paraId="2E462445" w14:textId="77777777" w:rsidTr="003568F0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252C33C4" w14:textId="77777777" w:rsidR="003568F0" w:rsidRPr="0026329B" w:rsidRDefault="003568F0" w:rsidP="003568F0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2BCAB122" w14:textId="77777777" w:rsidR="003568F0" w:rsidRDefault="003568F0" w:rsidP="003568F0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9FA3168" w14:textId="77777777" w:rsidR="003568F0" w:rsidRDefault="003568F0" w:rsidP="003568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F5EC3" wp14:editId="41B31D55">
                  <wp:extent cx="1402080" cy="210312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3568F0" w14:paraId="31B45021" w14:textId="77777777" w:rsidTr="0035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19335040"/>
            <w:placeholder>
              <w:docPart w:val="62ABFDA2A1584B86AF2E61AD70C568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53EA3B77" w14:textId="77777777" w:rsidR="003568F0" w:rsidRDefault="003568F0" w:rsidP="003568F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BF81A3F" w14:textId="77777777" w:rsidR="003568F0" w:rsidRDefault="005D63D8" w:rsidP="003568F0">
            <w:pPr>
              <w:pStyle w:val="Days"/>
            </w:pPr>
            <w:sdt>
              <w:sdtPr>
                <w:id w:val="-1752892979"/>
                <w:placeholder>
                  <w:docPart w:val="96B4DB6CEDA04AC4A54A66D3A3971A0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Monday</w:t>
                </w:r>
              </w:sdtContent>
            </w:sdt>
          </w:p>
        </w:tc>
        <w:tc>
          <w:tcPr>
            <w:tcW w:w="1540" w:type="dxa"/>
          </w:tcPr>
          <w:p w14:paraId="5813D0CE" w14:textId="77777777" w:rsidR="003568F0" w:rsidRDefault="005D63D8" w:rsidP="003568F0">
            <w:pPr>
              <w:pStyle w:val="Days"/>
            </w:pPr>
            <w:sdt>
              <w:sdtPr>
                <w:id w:val="-1721202539"/>
                <w:placeholder>
                  <w:docPart w:val="0B08EF3FB0D0446C9D49B81CE95264F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Tuesday</w:t>
                </w:r>
              </w:sdtContent>
            </w:sdt>
          </w:p>
        </w:tc>
        <w:tc>
          <w:tcPr>
            <w:tcW w:w="1552" w:type="dxa"/>
          </w:tcPr>
          <w:p w14:paraId="0B3E5A96" w14:textId="77777777" w:rsidR="003568F0" w:rsidRDefault="005D63D8" w:rsidP="003568F0">
            <w:pPr>
              <w:pStyle w:val="Days"/>
            </w:pPr>
            <w:sdt>
              <w:sdtPr>
                <w:id w:val="411744137"/>
                <w:placeholder>
                  <w:docPart w:val="74AC5669A58D447292A2E0970CAB2BDA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Wednesday</w:t>
                </w:r>
              </w:sdtContent>
            </w:sdt>
          </w:p>
        </w:tc>
        <w:tc>
          <w:tcPr>
            <w:tcW w:w="1543" w:type="dxa"/>
          </w:tcPr>
          <w:p w14:paraId="7225E79C" w14:textId="77777777" w:rsidR="003568F0" w:rsidRDefault="005D63D8" w:rsidP="003568F0">
            <w:pPr>
              <w:pStyle w:val="Days"/>
            </w:pPr>
            <w:sdt>
              <w:sdtPr>
                <w:id w:val="1540629474"/>
                <w:placeholder>
                  <w:docPart w:val="E6C1F3745A7C48D0BD96D56FF57B275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Thursday</w:t>
                </w:r>
              </w:sdtContent>
            </w:sdt>
          </w:p>
        </w:tc>
        <w:tc>
          <w:tcPr>
            <w:tcW w:w="1533" w:type="dxa"/>
          </w:tcPr>
          <w:p w14:paraId="33333193" w14:textId="77777777" w:rsidR="003568F0" w:rsidRDefault="005D63D8" w:rsidP="003568F0">
            <w:pPr>
              <w:pStyle w:val="Days"/>
            </w:pPr>
            <w:sdt>
              <w:sdtPr>
                <w:id w:val="-638417763"/>
                <w:placeholder>
                  <w:docPart w:val="E4D89268EED64C5E8F310BB15AA4A2AA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Friday</w:t>
                </w:r>
              </w:sdtContent>
            </w:sdt>
          </w:p>
        </w:tc>
        <w:tc>
          <w:tcPr>
            <w:tcW w:w="1542" w:type="dxa"/>
          </w:tcPr>
          <w:p w14:paraId="4E01AF71" w14:textId="77777777" w:rsidR="003568F0" w:rsidRDefault="005D63D8" w:rsidP="003568F0">
            <w:pPr>
              <w:pStyle w:val="Days"/>
            </w:pPr>
            <w:sdt>
              <w:sdtPr>
                <w:id w:val="-899738067"/>
                <w:placeholder>
                  <w:docPart w:val="97E70772A8B444BAA2D04BE3BA63847C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Saturday</w:t>
                </w:r>
              </w:sdtContent>
            </w:sdt>
          </w:p>
        </w:tc>
      </w:tr>
      <w:tr w:rsidR="003568F0" w14:paraId="7B4C008E" w14:textId="77777777" w:rsidTr="003568F0">
        <w:tc>
          <w:tcPr>
            <w:tcW w:w="1536" w:type="dxa"/>
            <w:tcBorders>
              <w:bottom w:val="nil"/>
            </w:tcBorders>
          </w:tcPr>
          <w:p w14:paraId="6D72BFC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6635160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1D9BF73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367FAE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7116EC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2D3694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037A063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3568F0" w14:paraId="53B66627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DBE435C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72AEDD2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4F2837B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6AAD8A2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457541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AAFED2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297690" w14:textId="77777777" w:rsidR="003568F0" w:rsidRDefault="003568F0" w:rsidP="003568F0"/>
        </w:tc>
      </w:tr>
      <w:tr w:rsidR="003568F0" w14:paraId="2304AD48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779B8F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3B9AA8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4D0E6B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D30189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92BC9C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FE95D6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B0ADB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3568F0" w14:paraId="4D261D70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78634C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68620AA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2A01398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21C6F2F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7E2240F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98E1FF3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C6C9893" w14:textId="77777777" w:rsidR="003568F0" w:rsidRDefault="003568F0" w:rsidP="003568F0"/>
        </w:tc>
      </w:tr>
      <w:tr w:rsidR="003568F0" w14:paraId="11BA1861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A4429F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40A4E6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A6FB52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A85F8F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0AD7E2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ACDE81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84DF4E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3568F0" w14:paraId="284F2B6D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B460F2A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9C09480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C0DCEF7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8C992C1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80FB25B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D3A286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2C94A3" w14:textId="77777777" w:rsidR="003568F0" w:rsidRDefault="003568F0" w:rsidP="003568F0"/>
        </w:tc>
      </w:tr>
      <w:tr w:rsidR="003568F0" w14:paraId="6A08677E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041B1F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55218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F3245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1C6C53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187FEF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94CD72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3E66D9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3568F0" w14:paraId="2E695DBD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773AFE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1F0387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D74967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A27DBE4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62BB41C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5A980CC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2BED7CB" w14:textId="77777777" w:rsidR="003568F0" w:rsidRDefault="003568F0" w:rsidP="003568F0"/>
        </w:tc>
      </w:tr>
      <w:tr w:rsidR="003568F0" w14:paraId="282AF672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B3DF11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25668C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7FF66D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C188B2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49E996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370D10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A0FB8A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3568F0" w14:paraId="7C8C95CD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33D33DB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DFB1421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43FF8FA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53F5121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91855AD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59B9CE5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DDEEF3B" w14:textId="77777777" w:rsidR="003568F0" w:rsidRDefault="003568F0" w:rsidP="003568F0"/>
        </w:tc>
      </w:tr>
      <w:tr w:rsidR="003568F0" w14:paraId="0D451125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85BE4D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866E04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5DB5D06A" w14:textId="77777777" w:rsidR="003568F0" w:rsidRDefault="003568F0" w:rsidP="003568F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3095231" w14:textId="77777777" w:rsidR="003568F0" w:rsidRDefault="003568F0" w:rsidP="003568F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7A2F9EB" w14:textId="77777777" w:rsidR="003568F0" w:rsidRDefault="003568F0" w:rsidP="003568F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025A773B" w14:textId="77777777" w:rsidR="003568F0" w:rsidRDefault="003568F0" w:rsidP="003568F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39CB127" w14:textId="77777777" w:rsidR="003568F0" w:rsidRDefault="003568F0" w:rsidP="003568F0">
            <w:pPr>
              <w:pStyle w:val="Dates"/>
            </w:pPr>
          </w:p>
        </w:tc>
      </w:tr>
      <w:tr w:rsidR="003568F0" w14:paraId="725A8B6F" w14:textId="77777777" w:rsidTr="003568F0">
        <w:trPr>
          <w:trHeight w:hRule="exact" w:val="864"/>
        </w:trPr>
        <w:tc>
          <w:tcPr>
            <w:tcW w:w="1536" w:type="dxa"/>
          </w:tcPr>
          <w:p w14:paraId="2DAF791B" w14:textId="77777777" w:rsidR="003568F0" w:rsidRDefault="003568F0" w:rsidP="003568F0"/>
        </w:tc>
        <w:tc>
          <w:tcPr>
            <w:tcW w:w="1538" w:type="dxa"/>
          </w:tcPr>
          <w:p w14:paraId="3FC5D148" w14:textId="77777777" w:rsidR="003568F0" w:rsidRDefault="003568F0" w:rsidP="003568F0"/>
        </w:tc>
        <w:tc>
          <w:tcPr>
            <w:tcW w:w="1540" w:type="dxa"/>
          </w:tcPr>
          <w:p w14:paraId="22FA9425" w14:textId="77777777" w:rsidR="003568F0" w:rsidRDefault="003568F0" w:rsidP="003568F0"/>
        </w:tc>
        <w:tc>
          <w:tcPr>
            <w:tcW w:w="1552" w:type="dxa"/>
          </w:tcPr>
          <w:p w14:paraId="021212E2" w14:textId="77777777" w:rsidR="003568F0" w:rsidRDefault="003568F0" w:rsidP="003568F0"/>
        </w:tc>
        <w:tc>
          <w:tcPr>
            <w:tcW w:w="1543" w:type="dxa"/>
          </w:tcPr>
          <w:p w14:paraId="0A6B0780" w14:textId="77777777" w:rsidR="003568F0" w:rsidRDefault="003568F0" w:rsidP="003568F0"/>
        </w:tc>
        <w:tc>
          <w:tcPr>
            <w:tcW w:w="1533" w:type="dxa"/>
          </w:tcPr>
          <w:p w14:paraId="470B7119" w14:textId="77777777" w:rsidR="003568F0" w:rsidRDefault="003568F0" w:rsidP="003568F0"/>
        </w:tc>
        <w:tc>
          <w:tcPr>
            <w:tcW w:w="1542" w:type="dxa"/>
          </w:tcPr>
          <w:p w14:paraId="1CFEB460" w14:textId="77777777" w:rsidR="003568F0" w:rsidRDefault="003568F0" w:rsidP="003568F0"/>
        </w:tc>
      </w:tr>
    </w:tbl>
    <w:p w14:paraId="16A402E2" w14:textId="04BB88F4" w:rsidR="003568F0" w:rsidRDefault="003568F0" w:rsidP="003568F0">
      <w:pPr>
        <w:pStyle w:val="Quote"/>
      </w:pPr>
    </w:p>
    <w:p w14:paraId="2981BD6D" w14:textId="77777777" w:rsidR="0017645E" w:rsidRDefault="0017645E" w:rsidP="003568F0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3568F0" w14:paraId="57E8829E" w14:textId="77777777" w:rsidTr="003568F0">
        <w:tc>
          <w:tcPr>
            <w:tcW w:w="11016" w:type="dxa"/>
            <w:shd w:val="clear" w:color="auto" w:fill="1F3864" w:themeFill="accent1" w:themeFillShade="80"/>
          </w:tcPr>
          <w:p w14:paraId="2DFCD79E" w14:textId="77777777" w:rsidR="003568F0" w:rsidRPr="003568F0" w:rsidRDefault="003568F0" w:rsidP="003568F0">
            <w:pPr>
              <w:pStyle w:val="Month"/>
              <w:jc w:val="left"/>
              <w:rPr>
                <w:rFonts w:ascii="Cooper Black" w:hAnsi="Cooper Black"/>
              </w:rPr>
            </w:pPr>
            <w:r w:rsidRPr="003568F0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3568F0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3568F0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3568F0">
              <w:rPr>
                <w:rFonts w:ascii="Cooper Black" w:hAnsi="Cooper Black"/>
                <w:color w:val="FFFFFF" w:themeColor="background1"/>
              </w:rPr>
              <w:t>November</w:t>
            </w:r>
            <w:r w:rsidRPr="003568F0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:rsidRPr="003568F0" w14:paraId="0FB369E9" w14:textId="77777777" w:rsidTr="003568F0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0DE7C669" w14:textId="77777777" w:rsidR="003568F0" w:rsidRPr="0026329B" w:rsidRDefault="003568F0" w:rsidP="003568F0">
            <w:pPr>
              <w:pStyle w:val="Year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3568F0" w14:paraId="2F8447C9" w14:textId="77777777" w:rsidTr="003568F0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0F2D939" w14:textId="77777777" w:rsidR="003568F0" w:rsidRDefault="003568F0" w:rsidP="003568F0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3568F0" w14:paraId="249AD1C6" w14:textId="77777777" w:rsidTr="003568F0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0C2A90A" w14:textId="77777777" w:rsidR="003568F0" w:rsidRPr="0026329B" w:rsidRDefault="003568F0" w:rsidP="003568F0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46DB8EE4" w14:textId="77777777" w:rsidR="003568F0" w:rsidRDefault="003568F0" w:rsidP="003568F0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7005ABC0" w14:textId="77777777" w:rsidR="003568F0" w:rsidRDefault="003568F0" w:rsidP="003568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46384" wp14:editId="31CA6624">
                  <wp:extent cx="2295727" cy="172179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986" cy="173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3568F0" w14:paraId="37A0828F" w14:textId="77777777" w:rsidTr="003568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428465734"/>
            <w:placeholder>
              <w:docPart w:val="9B287B63737D49AFBED3A4EE179409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626E577E" w14:textId="77777777" w:rsidR="003568F0" w:rsidRDefault="003568F0" w:rsidP="003568F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3E1F7050" w14:textId="77777777" w:rsidR="003568F0" w:rsidRDefault="005D63D8" w:rsidP="003568F0">
            <w:pPr>
              <w:pStyle w:val="Days"/>
            </w:pPr>
            <w:sdt>
              <w:sdtPr>
                <w:id w:val="-1893031989"/>
                <w:placeholder>
                  <w:docPart w:val="BB2EE882325E4229B2889BD2991E9E43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Monday</w:t>
                </w:r>
              </w:sdtContent>
            </w:sdt>
          </w:p>
        </w:tc>
        <w:tc>
          <w:tcPr>
            <w:tcW w:w="1540" w:type="dxa"/>
          </w:tcPr>
          <w:p w14:paraId="57248A59" w14:textId="77777777" w:rsidR="003568F0" w:rsidRDefault="005D63D8" w:rsidP="003568F0">
            <w:pPr>
              <w:pStyle w:val="Days"/>
            </w:pPr>
            <w:sdt>
              <w:sdtPr>
                <w:id w:val="-1891336393"/>
                <w:placeholder>
                  <w:docPart w:val="474530B4E14D4B17BF38330A6920FC40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Tuesday</w:t>
                </w:r>
              </w:sdtContent>
            </w:sdt>
          </w:p>
        </w:tc>
        <w:tc>
          <w:tcPr>
            <w:tcW w:w="1552" w:type="dxa"/>
          </w:tcPr>
          <w:p w14:paraId="2FDC57A4" w14:textId="77777777" w:rsidR="003568F0" w:rsidRDefault="005D63D8" w:rsidP="003568F0">
            <w:pPr>
              <w:pStyle w:val="Days"/>
            </w:pPr>
            <w:sdt>
              <w:sdtPr>
                <w:id w:val="-981924088"/>
                <w:placeholder>
                  <w:docPart w:val="90CCF95326E84FC3904BC1203084DD78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Wednesday</w:t>
                </w:r>
              </w:sdtContent>
            </w:sdt>
          </w:p>
        </w:tc>
        <w:tc>
          <w:tcPr>
            <w:tcW w:w="1543" w:type="dxa"/>
          </w:tcPr>
          <w:p w14:paraId="331B0A37" w14:textId="77777777" w:rsidR="003568F0" w:rsidRDefault="005D63D8" w:rsidP="003568F0">
            <w:pPr>
              <w:pStyle w:val="Days"/>
            </w:pPr>
            <w:sdt>
              <w:sdtPr>
                <w:id w:val="253714275"/>
                <w:placeholder>
                  <w:docPart w:val="D61D4A07D43D4B1EB5C551D2631FC55D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Thursday</w:t>
                </w:r>
              </w:sdtContent>
            </w:sdt>
          </w:p>
        </w:tc>
        <w:tc>
          <w:tcPr>
            <w:tcW w:w="1533" w:type="dxa"/>
          </w:tcPr>
          <w:p w14:paraId="2F63BF71" w14:textId="77777777" w:rsidR="003568F0" w:rsidRDefault="005D63D8" w:rsidP="003568F0">
            <w:pPr>
              <w:pStyle w:val="Days"/>
            </w:pPr>
            <w:sdt>
              <w:sdtPr>
                <w:id w:val="-1523785871"/>
                <w:placeholder>
                  <w:docPart w:val="A834EA1867ED4CBAAE7C332F154F0C90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Friday</w:t>
                </w:r>
              </w:sdtContent>
            </w:sdt>
          </w:p>
        </w:tc>
        <w:tc>
          <w:tcPr>
            <w:tcW w:w="1542" w:type="dxa"/>
          </w:tcPr>
          <w:p w14:paraId="20B41544" w14:textId="77777777" w:rsidR="003568F0" w:rsidRDefault="005D63D8" w:rsidP="003568F0">
            <w:pPr>
              <w:pStyle w:val="Days"/>
            </w:pPr>
            <w:sdt>
              <w:sdtPr>
                <w:id w:val="1389609155"/>
                <w:placeholder>
                  <w:docPart w:val="577AEA2659AB43B58DF0BB7FCB02B4A7"/>
                </w:placeholder>
                <w:temporary/>
                <w:showingPlcHdr/>
                <w15:appearance w15:val="hidden"/>
              </w:sdtPr>
              <w:sdtEndPr/>
              <w:sdtContent>
                <w:r w:rsidR="003568F0">
                  <w:t>Saturday</w:t>
                </w:r>
              </w:sdtContent>
            </w:sdt>
          </w:p>
        </w:tc>
      </w:tr>
      <w:tr w:rsidR="003568F0" w14:paraId="64A7EB6E" w14:textId="77777777" w:rsidTr="003568F0">
        <w:tc>
          <w:tcPr>
            <w:tcW w:w="1536" w:type="dxa"/>
            <w:tcBorders>
              <w:bottom w:val="nil"/>
            </w:tcBorders>
          </w:tcPr>
          <w:p w14:paraId="23BD6BE9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34E199D2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DD6CE6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4B9195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0C0DE2D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0BC5245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50FA7DF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3568F0" w14:paraId="19699675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8FFB780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52F697E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6EEBEE6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01E32E8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193AE59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9944B6B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91E45D3" w14:textId="77777777" w:rsidR="003568F0" w:rsidRDefault="003568F0" w:rsidP="003568F0"/>
        </w:tc>
      </w:tr>
      <w:tr w:rsidR="003568F0" w14:paraId="6DE41DF8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2BDC21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CB15E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E138E2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F40E26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73A75C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8C4ACB5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C2260B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3568F0" w14:paraId="5D35F7C4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35EB1B9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2D4DF26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B817F94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2085B9C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5AF397B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3CD3F0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E9B7720" w14:textId="77777777" w:rsidR="003568F0" w:rsidRDefault="003568F0" w:rsidP="003568F0"/>
        </w:tc>
      </w:tr>
      <w:tr w:rsidR="003568F0" w14:paraId="22BDCBF1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A6EFED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F33090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3EED8EB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0474C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EFFF19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BE43A3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D99722C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3568F0" w14:paraId="455B9EDB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6459ABD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74E3BB9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F55F3BC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F7450BC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C4A032D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E68CF1B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5DE1F17" w14:textId="77777777" w:rsidR="003568F0" w:rsidRDefault="003568F0" w:rsidP="003568F0"/>
        </w:tc>
      </w:tr>
      <w:tr w:rsidR="003568F0" w14:paraId="07B15E5C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6EA07C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B3A584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85991F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F4128A4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1C0DDB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F07846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E6F879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3568F0" w14:paraId="05F68DBA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A7DB33C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351C70A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34D6D9F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C73664B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22853FD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02AFDC9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C56B8A6" w14:textId="77777777" w:rsidR="003568F0" w:rsidRDefault="003568F0" w:rsidP="003568F0"/>
        </w:tc>
      </w:tr>
      <w:tr w:rsidR="003568F0" w14:paraId="54266503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EA7CEBE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6B33560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413825D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B7CDF21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08901C8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31614D3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1299ADA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3568F0" w14:paraId="26FBF6A2" w14:textId="77777777" w:rsidTr="003568F0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FE150B" w14:textId="77777777" w:rsidR="003568F0" w:rsidRDefault="003568F0" w:rsidP="003568F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17A2D33" w14:textId="77777777" w:rsidR="003568F0" w:rsidRDefault="003568F0" w:rsidP="003568F0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724CE13" w14:textId="77777777" w:rsidR="003568F0" w:rsidRDefault="003568F0" w:rsidP="003568F0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A0292DC" w14:textId="77777777" w:rsidR="003568F0" w:rsidRDefault="003568F0" w:rsidP="003568F0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FC8C13C" w14:textId="77777777" w:rsidR="003568F0" w:rsidRDefault="003568F0" w:rsidP="003568F0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3AA074C" w14:textId="77777777" w:rsidR="003568F0" w:rsidRDefault="003568F0" w:rsidP="003568F0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CE6A2B0" w14:textId="77777777" w:rsidR="003568F0" w:rsidRDefault="003568F0" w:rsidP="003568F0"/>
        </w:tc>
      </w:tr>
      <w:tr w:rsidR="003568F0" w14:paraId="1748ED39" w14:textId="77777777" w:rsidTr="003568F0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B315D46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1FD417A7" w14:textId="77777777" w:rsidR="003568F0" w:rsidRDefault="003568F0" w:rsidP="003568F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69C379D" w14:textId="77777777" w:rsidR="003568F0" w:rsidRDefault="003568F0" w:rsidP="003568F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520E429F" w14:textId="77777777" w:rsidR="003568F0" w:rsidRDefault="003568F0" w:rsidP="003568F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081EBDA2" w14:textId="77777777" w:rsidR="003568F0" w:rsidRDefault="003568F0" w:rsidP="003568F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E5DAA99" w14:textId="77777777" w:rsidR="003568F0" w:rsidRDefault="003568F0" w:rsidP="003568F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A6672A5" w14:textId="77777777" w:rsidR="003568F0" w:rsidRDefault="003568F0" w:rsidP="003568F0">
            <w:pPr>
              <w:pStyle w:val="Dates"/>
            </w:pPr>
          </w:p>
        </w:tc>
      </w:tr>
      <w:tr w:rsidR="003568F0" w14:paraId="1368BDE3" w14:textId="77777777" w:rsidTr="003568F0">
        <w:trPr>
          <w:trHeight w:hRule="exact" w:val="864"/>
        </w:trPr>
        <w:tc>
          <w:tcPr>
            <w:tcW w:w="1536" w:type="dxa"/>
          </w:tcPr>
          <w:p w14:paraId="63C16FE8" w14:textId="77777777" w:rsidR="003568F0" w:rsidRDefault="003568F0" w:rsidP="003568F0"/>
        </w:tc>
        <w:tc>
          <w:tcPr>
            <w:tcW w:w="1538" w:type="dxa"/>
          </w:tcPr>
          <w:p w14:paraId="0EEF0D12" w14:textId="77777777" w:rsidR="003568F0" w:rsidRDefault="003568F0" w:rsidP="003568F0"/>
        </w:tc>
        <w:tc>
          <w:tcPr>
            <w:tcW w:w="1540" w:type="dxa"/>
          </w:tcPr>
          <w:p w14:paraId="03D533B3" w14:textId="77777777" w:rsidR="003568F0" w:rsidRDefault="003568F0" w:rsidP="003568F0"/>
        </w:tc>
        <w:tc>
          <w:tcPr>
            <w:tcW w:w="1552" w:type="dxa"/>
          </w:tcPr>
          <w:p w14:paraId="252D0A6F" w14:textId="77777777" w:rsidR="003568F0" w:rsidRDefault="003568F0" w:rsidP="003568F0"/>
        </w:tc>
        <w:tc>
          <w:tcPr>
            <w:tcW w:w="1543" w:type="dxa"/>
          </w:tcPr>
          <w:p w14:paraId="4BF604D6" w14:textId="77777777" w:rsidR="003568F0" w:rsidRDefault="003568F0" w:rsidP="003568F0"/>
        </w:tc>
        <w:tc>
          <w:tcPr>
            <w:tcW w:w="1533" w:type="dxa"/>
          </w:tcPr>
          <w:p w14:paraId="38246EA5" w14:textId="77777777" w:rsidR="003568F0" w:rsidRDefault="003568F0" w:rsidP="003568F0"/>
        </w:tc>
        <w:tc>
          <w:tcPr>
            <w:tcW w:w="1542" w:type="dxa"/>
          </w:tcPr>
          <w:p w14:paraId="68B56ECE" w14:textId="77777777" w:rsidR="003568F0" w:rsidRDefault="003568F0" w:rsidP="003568F0"/>
        </w:tc>
      </w:tr>
    </w:tbl>
    <w:p w14:paraId="34497A44" w14:textId="714CCEB1" w:rsidR="003568F0" w:rsidRDefault="003568F0" w:rsidP="003568F0">
      <w:pPr>
        <w:pStyle w:val="Quote"/>
      </w:pPr>
    </w:p>
    <w:p w14:paraId="2AA2632C" w14:textId="77777777" w:rsidR="0017645E" w:rsidRDefault="0017645E" w:rsidP="003568F0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6329B" w:rsidRPr="0026329B" w14:paraId="09E246EE" w14:textId="77777777" w:rsidTr="00DD7974">
        <w:tc>
          <w:tcPr>
            <w:tcW w:w="11016" w:type="dxa"/>
            <w:shd w:val="clear" w:color="auto" w:fill="1F3864" w:themeFill="accent1" w:themeFillShade="80"/>
          </w:tcPr>
          <w:p w14:paraId="305361F8" w14:textId="77777777" w:rsidR="0026329B" w:rsidRPr="0026329B" w:rsidRDefault="0026329B" w:rsidP="0026329B">
            <w:pPr>
              <w:pStyle w:val="Month"/>
              <w:jc w:val="left"/>
              <w:rPr>
                <w:rFonts w:ascii="Cooper Black" w:hAnsi="Cooper Black"/>
                <w:color w:val="FFFFFF" w:themeColor="background1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MMMM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December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26329B" w:rsidRPr="0026329B" w14:paraId="35BC12C8" w14:textId="77777777" w:rsidTr="00DD7974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48C7D826" w14:textId="77777777" w:rsidR="0026329B" w:rsidRPr="0026329B" w:rsidRDefault="0026329B" w:rsidP="00DD7974">
            <w:pPr>
              <w:pStyle w:val="Year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  <w:color w:val="FFFFFF" w:themeColor="background1"/>
              </w:rPr>
              <w:fldChar w:fldCharType="begin"/>
            </w:r>
            <w:r w:rsidRPr="0026329B">
              <w:rPr>
                <w:rFonts w:ascii="Cooper Black" w:hAnsi="Cooper Black"/>
                <w:color w:val="FFFFFF" w:themeColor="background1"/>
              </w:rPr>
              <w:instrText xml:space="preserve"> DOCVARIABLE  MonthStart \@  yyyy   \* MERGEFORMAT </w:instrTex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separate"/>
            </w:r>
            <w:r w:rsidRPr="0026329B">
              <w:rPr>
                <w:rFonts w:ascii="Cooper Black" w:hAnsi="Cooper Black"/>
                <w:color w:val="FFFFFF" w:themeColor="background1"/>
              </w:rPr>
              <w:t>2021</w:t>
            </w:r>
            <w:r w:rsidRPr="0026329B">
              <w:rPr>
                <w:rFonts w:ascii="Cooper Black" w:hAnsi="Cooper Black"/>
                <w:color w:val="FFFFFF" w:themeColor="background1"/>
              </w:rPr>
              <w:fldChar w:fldCharType="end"/>
            </w:r>
          </w:p>
        </w:tc>
      </w:tr>
      <w:tr w:rsidR="0026329B" w14:paraId="49CEC857" w14:textId="77777777" w:rsidTr="00DD7974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B29487E" w14:textId="77777777" w:rsidR="0026329B" w:rsidRDefault="0026329B" w:rsidP="00DD7974">
            <w:pPr>
              <w:pStyle w:val="Subtitle"/>
            </w:pPr>
            <w:r>
              <w:t>VALLEYVIEW &amp; DISTRICTS AGRICULTURAL SOCIETY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6329B" w14:paraId="2D3E1290" w14:textId="77777777" w:rsidTr="00DD7974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CE87EC9" w14:textId="77777777" w:rsidR="0026329B" w:rsidRPr="0026329B" w:rsidRDefault="0026329B" w:rsidP="00DD7974">
            <w:pPr>
              <w:pStyle w:val="Title"/>
              <w:rPr>
                <w:rFonts w:ascii="Cooper Black" w:hAnsi="Cooper Black"/>
              </w:rPr>
            </w:pPr>
            <w:r w:rsidRPr="0026329B">
              <w:rPr>
                <w:rFonts w:ascii="Cooper Black" w:hAnsi="Cooper Black"/>
              </w:rPr>
              <w:t>Events</w:t>
            </w:r>
          </w:p>
          <w:p w14:paraId="1E549BF2" w14:textId="77777777" w:rsidR="0026329B" w:rsidRDefault="0026329B" w:rsidP="00DD7974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EEF4BDC" w14:textId="77777777" w:rsidR="0026329B" w:rsidRDefault="0026329B" w:rsidP="00DD79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D32E9" wp14:editId="3E56ED23">
                  <wp:extent cx="2298700" cy="210312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26329B" w14:paraId="7D04B269" w14:textId="77777777" w:rsidTr="00DD79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815138528"/>
            <w:placeholder>
              <w:docPart w:val="5390216717A04C2C809908C11563FF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15AD768" w14:textId="77777777" w:rsidR="0026329B" w:rsidRDefault="0026329B" w:rsidP="00DD7974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5069A5B" w14:textId="77777777" w:rsidR="0026329B" w:rsidRDefault="005D63D8" w:rsidP="00DD7974">
            <w:pPr>
              <w:pStyle w:val="Days"/>
            </w:pPr>
            <w:sdt>
              <w:sdtPr>
                <w:id w:val="-1829428444"/>
                <w:placeholder>
                  <w:docPart w:val="7344DF79428D49E7B27AA1990998AD5E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Monday</w:t>
                </w:r>
              </w:sdtContent>
            </w:sdt>
          </w:p>
        </w:tc>
        <w:tc>
          <w:tcPr>
            <w:tcW w:w="1540" w:type="dxa"/>
          </w:tcPr>
          <w:p w14:paraId="795C6C46" w14:textId="77777777" w:rsidR="0026329B" w:rsidRDefault="005D63D8" w:rsidP="00DD7974">
            <w:pPr>
              <w:pStyle w:val="Days"/>
            </w:pPr>
            <w:sdt>
              <w:sdtPr>
                <w:id w:val="1548567566"/>
                <w:placeholder>
                  <w:docPart w:val="8329C7CF22344A4890033EBE541FE08A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Tuesday</w:t>
                </w:r>
              </w:sdtContent>
            </w:sdt>
          </w:p>
        </w:tc>
        <w:tc>
          <w:tcPr>
            <w:tcW w:w="1552" w:type="dxa"/>
          </w:tcPr>
          <w:p w14:paraId="69B2A3C0" w14:textId="77777777" w:rsidR="0026329B" w:rsidRDefault="005D63D8" w:rsidP="00DD7974">
            <w:pPr>
              <w:pStyle w:val="Days"/>
            </w:pPr>
            <w:sdt>
              <w:sdtPr>
                <w:id w:val="274218907"/>
                <w:placeholder>
                  <w:docPart w:val="F00EE54C80C44F889715AA0DD9484B75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Wednesday</w:t>
                </w:r>
              </w:sdtContent>
            </w:sdt>
          </w:p>
        </w:tc>
        <w:tc>
          <w:tcPr>
            <w:tcW w:w="1543" w:type="dxa"/>
          </w:tcPr>
          <w:p w14:paraId="0540F35E" w14:textId="77777777" w:rsidR="0026329B" w:rsidRDefault="005D63D8" w:rsidP="00DD7974">
            <w:pPr>
              <w:pStyle w:val="Days"/>
            </w:pPr>
            <w:sdt>
              <w:sdtPr>
                <w:id w:val="1653322641"/>
                <w:placeholder>
                  <w:docPart w:val="0EAB6F3B79884C10A65D909EDB5023FE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Thursday</w:t>
                </w:r>
              </w:sdtContent>
            </w:sdt>
          </w:p>
        </w:tc>
        <w:tc>
          <w:tcPr>
            <w:tcW w:w="1533" w:type="dxa"/>
          </w:tcPr>
          <w:p w14:paraId="27C4FEDE" w14:textId="77777777" w:rsidR="0026329B" w:rsidRDefault="005D63D8" w:rsidP="00DD7974">
            <w:pPr>
              <w:pStyle w:val="Days"/>
            </w:pPr>
            <w:sdt>
              <w:sdtPr>
                <w:id w:val="696353321"/>
                <w:placeholder>
                  <w:docPart w:val="1C16470E06FF456CB25BCB17D53C19DB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Friday</w:t>
                </w:r>
              </w:sdtContent>
            </w:sdt>
          </w:p>
        </w:tc>
        <w:tc>
          <w:tcPr>
            <w:tcW w:w="1542" w:type="dxa"/>
          </w:tcPr>
          <w:p w14:paraId="4B725A72" w14:textId="77777777" w:rsidR="0026329B" w:rsidRDefault="005D63D8" w:rsidP="00DD7974">
            <w:pPr>
              <w:pStyle w:val="Days"/>
            </w:pPr>
            <w:sdt>
              <w:sdtPr>
                <w:id w:val="-999416839"/>
                <w:placeholder>
                  <w:docPart w:val="6062B1700FE34D10B37772B77295D697"/>
                </w:placeholder>
                <w:temporary/>
                <w:showingPlcHdr/>
                <w15:appearance w15:val="hidden"/>
              </w:sdtPr>
              <w:sdtEndPr/>
              <w:sdtContent>
                <w:r w:rsidR="0026329B">
                  <w:t>Saturday</w:t>
                </w:r>
              </w:sdtContent>
            </w:sdt>
          </w:p>
        </w:tc>
      </w:tr>
      <w:tr w:rsidR="0026329B" w14:paraId="2ACA5629" w14:textId="77777777" w:rsidTr="00DD7974">
        <w:tc>
          <w:tcPr>
            <w:tcW w:w="1536" w:type="dxa"/>
            <w:tcBorders>
              <w:bottom w:val="nil"/>
            </w:tcBorders>
          </w:tcPr>
          <w:p w14:paraId="383D4EAC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22FFDEF3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D18C82C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AC42D28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630523F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5741525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0000690A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26329B" w14:paraId="14DA93B7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F583F35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77DB37C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C5B9714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0BFBDD8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6E2F0AC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B37AADD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1A2927D" w14:textId="77777777" w:rsidR="0026329B" w:rsidRDefault="0026329B" w:rsidP="00DD7974"/>
        </w:tc>
      </w:tr>
      <w:tr w:rsidR="0026329B" w14:paraId="7744AECE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0617FD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77222F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0B418A0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8218320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8B023AA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854FDB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F95F780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26329B" w14:paraId="573861BC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0F315B7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894D124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0282CBD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049469F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6271442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441014B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CDB6182" w14:textId="77777777" w:rsidR="0026329B" w:rsidRDefault="0026329B" w:rsidP="00DD7974"/>
        </w:tc>
      </w:tr>
      <w:tr w:rsidR="0026329B" w14:paraId="78B6FD97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90A5B44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D5BFDBF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D224B2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7A9C493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6E7181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A93F84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9A8B86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26329B" w14:paraId="14A6977A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F2B7036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07C7FE3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343111E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EF463B8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0A2700B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2B14CE8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6E0443C" w14:textId="77777777" w:rsidR="0026329B" w:rsidRDefault="0026329B" w:rsidP="00DD7974"/>
        </w:tc>
      </w:tr>
      <w:tr w:rsidR="0026329B" w14:paraId="144B764A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60DE98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EC4C172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D3E37B7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6EC205A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BA1F15D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EB5605E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F3EB8FC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26329B" w14:paraId="4D50E542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E05A716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9E7C54B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B88A0F8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39411F4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2817888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BF9F0C5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E96769A" w14:textId="77777777" w:rsidR="0026329B" w:rsidRDefault="0026329B" w:rsidP="00DD7974"/>
        </w:tc>
      </w:tr>
      <w:tr w:rsidR="0026329B" w14:paraId="451198F8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37803B9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E33958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BFBC378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4869641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A3F1646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1467363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6C595D2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6329B" w14:paraId="2BE25416" w14:textId="77777777" w:rsidTr="00DD7974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F26295A" w14:textId="77777777" w:rsidR="0026329B" w:rsidRDefault="0026329B" w:rsidP="00DD797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60D3193" w14:textId="77777777" w:rsidR="0026329B" w:rsidRDefault="0026329B" w:rsidP="00DD797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33379A4" w14:textId="77777777" w:rsidR="0026329B" w:rsidRDefault="0026329B" w:rsidP="00DD797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8CE6CFC" w14:textId="77777777" w:rsidR="0026329B" w:rsidRDefault="0026329B" w:rsidP="00DD797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237C250" w14:textId="77777777" w:rsidR="0026329B" w:rsidRDefault="0026329B" w:rsidP="00DD797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0262479" w14:textId="77777777" w:rsidR="0026329B" w:rsidRDefault="0026329B" w:rsidP="00DD797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51EC47" w14:textId="77777777" w:rsidR="0026329B" w:rsidRDefault="0026329B" w:rsidP="00DD7974"/>
        </w:tc>
      </w:tr>
      <w:tr w:rsidR="0026329B" w14:paraId="731E432C" w14:textId="77777777" w:rsidTr="00DD7974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4C08E42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0A1E51A5" w14:textId="77777777" w:rsidR="0026329B" w:rsidRDefault="0026329B" w:rsidP="00DD797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82EEE59" w14:textId="77777777" w:rsidR="0026329B" w:rsidRDefault="0026329B" w:rsidP="00DD7974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B7AAA24" w14:textId="77777777" w:rsidR="0026329B" w:rsidRDefault="0026329B" w:rsidP="00DD7974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BDE10CD" w14:textId="77777777" w:rsidR="0026329B" w:rsidRDefault="0026329B" w:rsidP="00DD7974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1376DA0" w14:textId="77777777" w:rsidR="0026329B" w:rsidRDefault="0026329B" w:rsidP="00DD7974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6757535" w14:textId="77777777" w:rsidR="0026329B" w:rsidRDefault="0026329B" w:rsidP="00DD7974">
            <w:pPr>
              <w:pStyle w:val="Dates"/>
            </w:pPr>
          </w:p>
        </w:tc>
      </w:tr>
      <w:tr w:rsidR="0026329B" w14:paraId="1F377A88" w14:textId="77777777" w:rsidTr="00DD7974">
        <w:trPr>
          <w:trHeight w:hRule="exact" w:val="864"/>
        </w:trPr>
        <w:tc>
          <w:tcPr>
            <w:tcW w:w="1536" w:type="dxa"/>
          </w:tcPr>
          <w:p w14:paraId="6B03F5C7" w14:textId="77777777" w:rsidR="0026329B" w:rsidRDefault="0026329B" w:rsidP="00DD7974"/>
        </w:tc>
        <w:tc>
          <w:tcPr>
            <w:tcW w:w="1538" w:type="dxa"/>
          </w:tcPr>
          <w:p w14:paraId="11F8CACF" w14:textId="77777777" w:rsidR="0026329B" w:rsidRDefault="0026329B" w:rsidP="00DD7974"/>
        </w:tc>
        <w:tc>
          <w:tcPr>
            <w:tcW w:w="1540" w:type="dxa"/>
          </w:tcPr>
          <w:p w14:paraId="10890FE3" w14:textId="77777777" w:rsidR="0026329B" w:rsidRDefault="0026329B" w:rsidP="00DD7974"/>
        </w:tc>
        <w:tc>
          <w:tcPr>
            <w:tcW w:w="1552" w:type="dxa"/>
          </w:tcPr>
          <w:p w14:paraId="75334324" w14:textId="77777777" w:rsidR="0026329B" w:rsidRDefault="0026329B" w:rsidP="00DD7974"/>
        </w:tc>
        <w:tc>
          <w:tcPr>
            <w:tcW w:w="1543" w:type="dxa"/>
          </w:tcPr>
          <w:p w14:paraId="4AA3A773" w14:textId="77777777" w:rsidR="0026329B" w:rsidRDefault="0026329B" w:rsidP="00DD7974"/>
        </w:tc>
        <w:tc>
          <w:tcPr>
            <w:tcW w:w="1533" w:type="dxa"/>
          </w:tcPr>
          <w:p w14:paraId="035BCBDC" w14:textId="77777777" w:rsidR="0026329B" w:rsidRDefault="0026329B" w:rsidP="00DD7974"/>
        </w:tc>
        <w:tc>
          <w:tcPr>
            <w:tcW w:w="1542" w:type="dxa"/>
          </w:tcPr>
          <w:p w14:paraId="73A86BAB" w14:textId="77777777" w:rsidR="0026329B" w:rsidRDefault="0026329B" w:rsidP="00DD7974"/>
        </w:tc>
      </w:tr>
    </w:tbl>
    <w:p w14:paraId="054A180E" w14:textId="041A074B" w:rsidR="003568F0" w:rsidRDefault="003568F0" w:rsidP="00541052">
      <w:pPr>
        <w:pStyle w:val="NoSpacing"/>
      </w:pPr>
    </w:p>
    <w:sectPr w:rsidR="003568F0" w:rsidSect="00434457">
      <w:pgSz w:w="12240" w:h="15840"/>
      <w:pgMar w:top="11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86AD1" w14:textId="77777777" w:rsidR="005D63D8" w:rsidRDefault="005D63D8">
      <w:pPr>
        <w:spacing w:before="0" w:after="0"/>
      </w:pPr>
      <w:r>
        <w:separator/>
      </w:r>
    </w:p>
  </w:endnote>
  <w:endnote w:type="continuationSeparator" w:id="0">
    <w:p w14:paraId="5E63B5D8" w14:textId="77777777" w:rsidR="005D63D8" w:rsidRDefault="005D63D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A5EAA" w14:textId="77777777" w:rsidR="005D63D8" w:rsidRDefault="005D63D8">
      <w:pPr>
        <w:spacing w:before="0" w:after="0"/>
      </w:pPr>
      <w:r>
        <w:separator/>
      </w:r>
    </w:p>
  </w:footnote>
  <w:footnote w:type="continuationSeparator" w:id="0">
    <w:p w14:paraId="0F66D878" w14:textId="77777777" w:rsidR="005D63D8" w:rsidRDefault="005D63D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in;height:480pt;visibility:visible;mso-wrap-style:square" o:bullet="t">
        <v:imagedata r:id="rId1" o:title=""/>
      </v:shape>
    </w:pict>
  </w:numPicBullet>
  <w:abstractNum w:abstractNumId="0" w15:restartNumberingAfterBreak="0">
    <w:nsid w:val="2384337B"/>
    <w:multiLevelType w:val="hybridMultilevel"/>
    <w:tmpl w:val="FE443A26"/>
    <w:lvl w:ilvl="0" w:tplc="09A8CA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D65DC"/>
    <w:multiLevelType w:val="hybridMultilevel"/>
    <w:tmpl w:val="01F21234"/>
    <w:lvl w:ilvl="0" w:tplc="959E46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64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FC36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2C2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96E3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5C51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1C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4A06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0CA3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31/03/2020"/>
    <w:docVar w:name="MonthStart" w:val="01/03/2020"/>
  </w:docVars>
  <w:rsids>
    <w:rsidRoot w:val="0076394C"/>
    <w:rsid w:val="000057C9"/>
    <w:rsid w:val="00006E0F"/>
    <w:rsid w:val="0001244D"/>
    <w:rsid w:val="00025470"/>
    <w:rsid w:val="00025BD4"/>
    <w:rsid w:val="00025DAF"/>
    <w:rsid w:val="000270A3"/>
    <w:rsid w:val="00033ACC"/>
    <w:rsid w:val="0003490F"/>
    <w:rsid w:val="0003684C"/>
    <w:rsid w:val="00042603"/>
    <w:rsid w:val="000472BA"/>
    <w:rsid w:val="00054F31"/>
    <w:rsid w:val="00055F70"/>
    <w:rsid w:val="0006260A"/>
    <w:rsid w:val="00063320"/>
    <w:rsid w:val="0007044A"/>
    <w:rsid w:val="00073270"/>
    <w:rsid w:val="0008455F"/>
    <w:rsid w:val="00085404"/>
    <w:rsid w:val="000906AF"/>
    <w:rsid w:val="00094959"/>
    <w:rsid w:val="00094A56"/>
    <w:rsid w:val="000964DA"/>
    <w:rsid w:val="000A050F"/>
    <w:rsid w:val="000A1AFE"/>
    <w:rsid w:val="000A3063"/>
    <w:rsid w:val="000A33D4"/>
    <w:rsid w:val="000A54D2"/>
    <w:rsid w:val="000B1DE4"/>
    <w:rsid w:val="000B4040"/>
    <w:rsid w:val="000D401E"/>
    <w:rsid w:val="000E17D9"/>
    <w:rsid w:val="000E613A"/>
    <w:rsid w:val="000E6FF2"/>
    <w:rsid w:val="000F0766"/>
    <w:rsid w:val="000F1660"/>
    <w:rsid w:val="000F1E81"/>
    <w:rsid w:val="00101896"/>
    <w:rsid w:val="00102AA4"/>
    <w:rsid w:val="001037F9"/>
    <w:rsid w:val="001040C3"/>
    <w:rsid w:val="001068A1"/>
    <w:rsid w:val="001170AA"/>
    <w:rsid w:val="00145128"/>
    <w:rsid w:val="00153348"/>
    <w:rsid w:val="001538B2"/>
    <w:rsid w:val="00154A47"/>
    <w:rsid w:val="001646E9"/>
    <w:rsid w:val="001673CB"/>
    <w:rsid w:val="00170212"/>
    <w:rsid w:val="00172075"/>
    <w:rsid w:val="001735CB"/>
    <w:rsid w:val="0017645E"/>
    <w:rsid w:val="0017780F"/>
    <w:rsid w:val="00182621"/>
    <w:rsid w:val="001827FD"/>
    <w:rsid w:val="001A008E"/>
    <w:rsid w:val="001A3BD0"/>
    <w:rsid w:val="001A406F"/>
    <w:rsid w:val="001A62DE"/>
    <w:rsid w:val="001B0D5B"/>
    <w:rsid w:val="001F11B9"/>
    <w:rsid w:val="001F2AEA"/>
    <w:rsid w:val="001F2C74"/>
    <w:rsid w:val="001F49C5"/>
    <w:rsid w:val="001F5987"/>
    <w:rsid w:val="002059DC"/>
    <w:rsid w:val="00210F30"/>
    <w:rsid w:val="002141A9"/>
    <w:rsid w:val="00226489"/>
    <w:rsid w:val="00237C24"/>
    <w:rsid w:val="002404AE"/>
    <w:rsid w:val="00241921"/>
    <w:rsid w:val="00242828"/>
    <w:rsid w:val="00245A02"/>
    <w:rsid w:val="002570ED"/>
    <w:rsid w:val="00260A02"/>
    <w:rsid w:val="00262EE6"/>
    <w:rsid w:val="0026329B"/>
    <w:rsid w:val="00267FDE"/>
    <w:rsid w:val="002708E9"/>
    <w:rsid w:val="0027183F"/>
    <w:rsid w:val="002823DE"/>
    <w:rsid w:val="00282625"/>
    <w:rsid w:val="002909CA"/>
    <w:rsid w:val="002938D2"/>
    <w:rsid w:val="00296262"/>
    <w:rsid w:val="00296266"/>
    <w:rsid w:val="002A2916"/>
    <w:rsid w:val="002A29DD"/>
    <w:rsid w:val="002A2AE0"/>
    <w:rsid w:val="002A34A4"/>
    <w:rsid w:val="002A3938"/>
    <w:rsid w:val="002B351D"/>
    <w:rsid w:val="002C1B50"/>
    <w:rsid w:val="002C2CFA"/>
    <w:rsid w:val="002C3551"/>
    <w:rsid w:val="002C407F"/>
    <w:rsid w:val="002D37C5"/>
    <w:rsid w:val="002D5B31"/>
    <w:rsid w:val="002D6F2E"/>
    <w:rsid w:val="002E141A"/>
    <w:rsid w:val="002E3BBE"/>
    <w:rsid w:val="002E5C67"/>
    <w:rsid w:val="002E6581"/>
    <w:rsid w:val="002E6F99"/>
    <w:rsid w:val="002E7411"/>
    <w:rsid w:val="002F39C9"/>
    <w:rsid w:val="002F4EC6"/>
    <w:rsid w:val="002F7F1A"/>
    <w:rsid w:val="00300644"/>
    <w:rsid w:val="00302F42"/>
    <w:rsid w:val="00306D71"/>
    <w:rsid w:val="0031365A"/>
    <w:rsid w:val="00327ACD"/>
    <w:rsid w:val="003314AB"/>
    <w:rsid w:val="003319C5"/>
    <w:rsid w:val="003352A3"/>
    <w:rsid w:val="00335EBD"/>
    <w:rsid w:val="00336065"/>
    <w:rsid w:val="003360EB"/>
    <w:rsid w:val="003361AD"/>
    <w:rsid w:val="00336FEC"/>
    <w:rsid w:val="00337323"/>
    <w:rsid w:val="00340D48"/>
    <w:rsid w:val="0034278C"/>
    <w:rsid w:val="00343A19"/>
    <w:rsid w:val="00352A32"/>
    <w:rsid w:val="00353EC3"/>
    <w:rsid w:val="003568F0"/>
    <w:rsid w:val="0036235C"/>
    <w:rsid w:val="00372B38"/>
    <w:rsid w:val="0037342A"/>
    <w:rsid w:val="00376C71"/>
    <w:rsid w:val="00381A44"/>
    <w:rsid w:val="00381E15"/>
    <w:rsid w:val="00383C49"/>
    <w:rsid w:val="00387D69"/>
    <w:rsid w:val="0039571D"/>
    <w:rsid w:val="003957FF"/>
    <w:rsid w:val="00395E2B"/>
    <w:rsid w:val="00396E52"/>
    <w:rsid w:val="003A67AA"/>
    <w:rsid w:val="003B7144"/>
    <w:rsid w:val="003C069C"/>
    <w:rsid w:val="003D3C5B"/>
    <w:rsid w:val="003D5086"/>
    <w:rsid w:val="003E0F30"/>
    <w:rsid w:val="003E3822"/>
    <w:rsid w:val="003F25D8"/>
    <w:rsid w:val="003F7A0B"/>
    <w:rsid w:val="003F7FD2"/>
    <w:rsid w:val="004019C0"/>
    <w:rsid w:val="004020C7"/>
    <w:rsid w:val="00413BFD"/>
    <w:rsid w:val="00433723"/>
    <w:rsid w:val="00434457"/>
    <w:rsid w:val="00434892"/>
    <w:rsid w:val="0043727B"/>
    <w:rsid w:val="004435BF"/>
    <w:rsid w:val="00452D8B"/>
    <w:rsid w:val="00453377"/>
    <w:rsid w:val="004536FD"/>
    <w:rsid w:val="00453E12"/>
    <w:rsid w:val="00454716"/>
    <w:rsid w:val="00455EEB"/>
    <w:rsid w:val="00460514"/>
    <w:rsid w:val="00462EA6"/>
    <w:rsid w:val="00464DD2"/>
    <w:rsid w:val="004748A8"/>
    <w:rsid w:val="004752E5"/>
    <w:rsid w:val="00475DFF"/>
    <w:rsid w:val="0048097B"/>
    <w:rsid w:val="00483923"/>
    <w:rsid w:val="00486F29"/>
    <w:rsid w:val="0049309C"/>
    <w:rsid w:val="00493E17"/>
    <w:rsid w:val="004952DB"/>
    <w:rsid w:val="0049535C"/>
    <w:rsid w:val="004A12AA"/>
    <w:rsid w:val="004A1EE0"/>
    <w:rsid w:val="004A2F21"/>
    <w:rsid w:val="004A63D9"/>
    <w:rsid w:val="004B183D"/>
    <w:rsid w:val="004B35A4"/>
    <w:rsid w:val="004B759E"/>
    <w:rsid w:val="004C0D76"/>
    <w:rsid w:val="004C4207"/>
    <w:rsid w:val="004C5A50"/>
    <w:rsid w:val="004D6FFB"/>
    <w:rsid w:val="004D72CC"/>
    <w:rsid w:val="004E2D0E"/>
    <w:rsid w:val="00501E1E"/>
    <w:rsid w:val="00505855"/>
    <w:rsid w:val="00505B86"/>
    <w:rsid w:val="005160C8"/>
    <w:rsid w:val="005233F0"/>
    <w:rsid w:val="00525D8F"/>
    <w:rsid w:val="00527C2A"/>
    <w:rsid w:val="00530437"/>
    <w:rsid w:val="005324F4"/>
    <w:rsid w:val="00533DC8"/>
    <w:rsid w:val="005342A5"/>
    <w:rsid w:val="00535032"/>
    <w:rsid w:val="00541052"/>
    <w:rsid w:val="0054297C"/>
    <w:rsid w:val="00545151"/>
    <w:rsid w:val="00563318"/>
    <w:rsid w:val="0056377F"/>
    <w:rsid w:val="00564D18"/>
    <w:rsid w:val="005739BE"/>
    <w:rsid w:val="00574657"/>
    <w:rsid w:val="00574F18"/>
    <w:rsid w:val="00577BD1"/>
    <w:rsid w:val="005800AA"/>
    <w:rsid w:val="00582A57"/>
    <w:rsid w:val="00583E51"/>
    <w:rsid w:val="00584779"/>
    <w:rsid w:val="00585471"/>
    <w:rsid w:val="00587338"/>
    <w:rsid w:val="00591A5E"/>
    <w:rsid w:val="00596FC5"/>
    <w:rsid w:val="00597E77"/>
    <w:rsid w:val="005B074A"/>
    <w:rsid w:val="005B35E2"/>
    <w:rsid w:val="005B4906"/>
    <w:rsid w:val="005B49C6"/>
    <w:rsid w:val="005B6F4F"/>
    <w:rsid w:val="005B79EF"/>
    <w:rsid w:val="005B7C90"/>
    <w:rsid w:val="005D46A6"/>
    <w:rsid w:val="005D63D8"/>
    <w:rsid w:val="005D79A9"/>
    <w:rsid w:val="005D7B2D"/>
    <w:rsid w:val="005E0275"/>
    <w:rsid w:val="005E3544"/>
    <w:rsid w:val="005E4A29"/>
    <w:rsid w:val="005F2C81"/>
    <w:rsid w:val="005F3551"/>
    <w:rsid w:val="005F3D91"/>
    <w:rsid w:val="006031F9"/>
    <w:rsid w:val="0061135A"/>
    <w:rsid w:val="0061149E"/>
    <w:rsid w:val="00615E46"/>
    <w:rsid w:val="00621854"/>
    <w:rsid w:val="00622004"/>
    <w:rsid w:val="00623A78"/>
    <w:rsid w:val="00626B0C"/>
    <w:rsid w:val="0063215A"/>
    <w:rsid w:val="00632B2A"/>
    <w:rsid w:val="00640BDE"/>
    <w:rsid w:val="00647390"/>
    <w:rsid w:val="00652146"/>
    <w:rsid w:val="0065511B"/>
    <w:rsid w:val="00657AAF"/>
    <w:rsid w:val="00657C18"/>
    <w:rsid w:val="0066554E"/>
    <w:rsid w:val="0066584C"/>
    <w:rsid w:val="006672E1"/>
    <w:rsid w:val="006709E6"/>
    <w:rsid w:val="006748D0"/>
    <w:rsid w:val="00674DE3"/>
    <w:rsid w:val="006756FE"/>
    <w:rsid w:val="00676C0C"/>
    <w:rsid w:val="0068528A"/>
    <w:rsid w:val="00685300"/>
    <w:rsid w:val="00686493"/>
    <w:rsid w:val="00694B0E"/>
    <w:rsid w:val="006A03D6"/>
    <w:rsid w:val="006A0D79"/>
    <w:rsid w:val="006A24AC"/>
    <w:rsid w:val="006A5D99"/>
    <w:rsid w:val="006A7CA1"/>
    <w:rsid w:val="006B0DC0"/>
    <w:rsid w:val="006C0B87"/>
    <w:rsid w:val="006C6F3A"/>
    <w:rsid w:val="006E0F62"/>
    <w:rsid w:val="006E1985"/>
    <w:rsid w:val="006E4075"/>
    <w:rsid w:val="006E4996"/>
    <w:rsid w:val="006E533F"/>
    <w:rsid w:val="006E7721"/>
    <w:rsid w:val="006F1041"/>
    <w:rsid w:val="007004DB"/>
    <w:rsid w:val="00703BB8"/>
    <w:rsid w:val="00706955"/>
    <w:rsid w:val="00711DE7"/>
    <w:rsid w:val="00716087"/>
    <w:rsid w:val="00716CDB"/>
    <w:rsid w:val="00727F1D"/>
    <w:rsid w:val="00730223"/>
    <w:rsid w:val="0073363F"/>
    <w:rsid w:val="007357B0"/>
    <w:rsid w:val="00741A43"/>
    <w:rsid w:val="00746D73"/>
    <w:rsid w:val="00752085"/>
    <w:rsid w:val="00756F30"/>
    <w:rsid w:val="0076394C"/>
    <w:rsid w:val="00765B88"/>
    <w:rsid w:val="00773297"/>
    <w:rsid w:val="00775F4B"/>
    <w:rsid w:val="007768F7"/>
    <w:rsid w:val="00780930"/>
    <w:rsid w:val="00783510"/>
    <w:rsid w:val="00785C0E"/>
    <w:rsid w:val="00786E1A"/>
    <w:rsid w:val="00796550"/>
    <w:rsid w:val="007C1258"/>
    <w:rsid w:val="007C426A"/>
    <w:rsid w:val="007C6808"/>
    <w:rsid w:val="007D1E26"/>
    <w:rsid w:val="007D548A"/>
    <w:rsid w:val="007E11B6"/>
    <w:rsid w:val="007E2435"/>
    <w:rsid w:val="007E3F91"/>
    <w:rsid w:val="007E589F"/>
    <w:rsid w:val="00802E77"/>
    <w:rsid w:val="00811A8A"/>
    <w:rsid w:val="008212CA"/>
    <w:rsid w:val="00824EF4"/>
    <w:rsid w:val="0082793F"/>
    <w:rsid w:val="00827A61"/>
    <w:rsid w:val="00834745"/>
    <w:rsid w:val="0084060C"/>
    <w:rsid w:val="00842EC9"/>
    <w:rsid w:val="0084482C"/>
    <w:rsid w:val="0085111D"/>
    <w:rsid w:val="00853371"/>
    <w:rsid w:val="00855BF3"/>
    <w:rsid w:val="00865853"/>
    <w:rsid w:val="00867BF2"/>
    <w:rsid w:val="008722F6"/>
    <w:rsid w:val="008870A8"/>
    <w:rsid w:val="00891994"/>
    <w:rsid w:val="00894D94"/>
    <w:rsid w:val="00894E7F"/>
    <w:rsid w:val="00895B86"/>
    <w:rsid w:val="00897D9E"/>
    <w:rsid w:val="008A0329"/>
    <w:rsid w:val="008A425C"/>
    <w:rsid w:val="008A42B1"/>
    <w:rsid w:val="008A7F05"/>
    <w:rsid w:val="008B08DE"/>
    <w:rsid w:val="008B3318"/>
    <w:rsid w:val="008B3CB6"/>
    <w:rsid w:val="008B41F1"/>
    <w:rsid w:val="008B7C5C"/>
    <w:rsid w:val="008C50B2"/>
    <w:rsid w:val="008D0646"/>
    <w:rsid w:val="008D18F1"/>
    <w:rsid w:val="008D212F"/>
    <w:rsid w:val="008E23F8"/>
    <w:rsid w:val="008E55D7"/>
    <w:rsid w:val="008E5CE2"/>
    <w:rsid w:val="008F3A79"/>
    <w:rsid w:val="00901E37"/>
    <w:rsid w:val="009061B2"/>
    <w:rsid w:val="00906C7B"/>
    <w:rsid w:val="00907CBE"/>
    <w:rsid w:val="0091522E"/>
    <w:rsid w:val="00915AD3"/>
    <w:rsid w:val="00930D0E"/>
    <w:rsid w:val="0093172B"/>
    <w:rsid w:val="00936D78"/>
    <w:rsid w:val="00936FFC"/>
    <w:rsid w:val="009419B6"/>
    <w:rsid w:val="00941E1C"/>
    <w:rsid w:val="009509B2"/>
    <w:rsid w:val="00951CAC"/>
    <w:rsid w:val="00976DB8"/>
    <w:rsid w:val="009809FB"/>
    <w:rsid w:val="0098138B"/>
    <w:rsid w:val="00984A9B"/>
    <w:rsid w:val="00987D46"/>
    <w:rsid w:val="009900E8"/>
    <w:rsid w:val="009A20D9"/>
    <w:rsid w:val="009A332D"/>
    <w:rsid w:val="009A750D"/>
    <w:rsid w:val="009B0382"/>
    <w:rsid w:val="009B2B32"/>
    <w:rsid w:val="009B4D8F"/>
    <w:rsid w:val="009C04B7"/>
    <w:rsid w:val="009C1F26"/>
    <w:rsid w:val="009C2CD9"/>
    <w:rsid w:val="009C2F25"/>
    <w:rsid w:val="009C4902"/>
    <w:rsid w:val="009C6D3A"/>
    <w:rsid w:val="009D08A3"/>
    <w:rsid w:val="009D22E1"/>
    <w:rsid w:val="009D2402"/>
    <w:rsid w:val="009D5499"/>
    <w:rsid w:val="009E74CA"/>
    <w:rsid w:val="009E77D9"/>
    <w:rsid w:val="00A03AAB"/>
    <w:rsid w:val="00A1251B"/>
    <w:rsid w:val="00A12769"/>
    <w:rsid w:val="00A16BAB"/>
    <w:rsid w:val="00A17852"/>
    <w:rsid w:val="00A20C52"/>
    <w:rsid w:val="00A252DC"/>
    <w:rsid w:val="00A43101"/>
    <w:rsid w:val="00A44404"/>
    <w:rsid w:val="00A44411"/>
    <w:rsid w:val="00A501EB"/>
    <w:rsid w:val="00A52644"/>
    <w:rsid w:val="00A54318"/>
    <w:rsid w:val="00A54EF0"/>
    <w:rsid w:val="00A56C99"/>
    <w:rsid w:val="00A7044E"/>
    <w:rsid w:val="00A76D11"/>
    <w:rsid w:val="00A83001"/>
    <w:rsid w:val="00A87B2E"/>
    <w:rsid w:val="00A90B90"/>
    <w:rsid w:val="00A97D82"/>
    <w:rsid w:val="00AA07CD"/>
    <w:rsid w:val="00AA45E5"/>
    <w:rsid w:val="00AA6693"/>
    <w:rsid w:val="00AB0A1D"/>
    <w:rsid w:val="00AB0A46"/>
    <w:rsid w:val="00AB1986"/>
    <w:rsid w:val="00AC2440"/>
    <w:rsid w:val="00AD5197"/>
    <w:rsid w:val="00AD5F09"/>
    <w:rsid w:val="00AD6543"/>
    <w:rsid w:val="00AE03B7"/>
    <w:rsid w:val="00AE2498"/>
    <w:rsid w:val="00AE4097"/>
    <w:rsid w:val="00AE73DD"/>
    <w:rsid w:val="00AF0884"/>
    <w:rsid w:val="00AF0B1C"/>
    <w:rsid w:val="00B00710"/>
    <w:rsid w:val="00B03223"/>
    <w:rsid w:val="00B07916"/>
    <w:rsid w:val="00B20597"/>
    <w:rsid w:val="00B2102E"/>
    <w:rsid w:val="00B31E55"/>
    <w:rsid w:val="00B40021"/>
    <w:rsid w:val="00B41EAE"/>
    <w:rsid w:val="00B5043D"/>
    <w:rsid w:val="00B51B57"/>
    <w:rsid w:val="00B5366B"/>
    <w:rsid w:val="00B54F23"/>
    <w:rsid w:val="00B64AE5"/>
    <w:rsid w:val="00B676A1"/>
    <w:rsid w:val="00B75308"/>
    <w:rsid w:val="00B8519D"/>
    <w:rsid w:val="00B861CA"/>
    <w:rsid w:val="00B966CB"/>
    <w:rsid w:val="00BA1C76"/>
    <w:rsid w:val="00BA219E"/>
    <w:rsid w:val="00BA21E2"/>
    <w:rsid w:val="00BA3C3A"/>
    <w:rsid w:val="00BA61BB"/>
    <w:rsid w:val="00BB1532"/>
    <w:rsid w:val="00BC738A"/>
    <w:rsid w:val="00BD16AE"/>
    <w:rsid w:val="00BD25C7"/>
    <w:rsid w:val="00BE2027"/>
    <w:rsid w:val="00BE662A"/>
    <w:rsid w:val="00BF1402"/>
    <w:rsid w:val="00C010E9"/>
    <w:rsid w:val="00C045D8"/>
    <w:rsid w:val="00C1106D"/>
    <w:rsid w:val="00C16222"/>
    <w:rsid w:val="00C1638F"/>
    <w:rsid w:val="00C17864"/>
    <w:rsid w:val="00C30870"/>
    <w:rsid w:val="00C32726"/>
    <w:rsid w:val="00C346EC"/>
    <w:rsid w:val="00C35E20"/>
    <w:rsid w:val="00C44C53"/>
    <w:rsid w:val="00C50CCC"/>
    <w:rsid w:val="00C518E0"/>
    <w:rsid w:val="00C541E8"/>
    <w:rsid w:val="00C602F2"/>
    <w:rsid w:val="00C62B09"/>
    <w:rsid w:val="00C7389F"/>
    <w:rsid w:val="00C7633B"/>
    <w:rsid w:val="00C7710F"/>
    <w:rsid w:val="00C85A15"/>
    <w:rsid w:val="00C90CA9"/>
    <w:rsid w:val="00C90D2A"/>
    <w:rsid w:val="00C95C96"/>
    <w:rsid w:val="00C97EB5"/>
    <w:rsid w:val="00CA60C8"/>
    <w:rsid w:val="00CA72BC"/>
    <w:rsid w:val="00CB2332"/>
    <w:rsid w:val="00CB522C"/>
    <w:rsid w:val="00CB5DC6"/>
    <w:rsid w:val="00CB615A"/>
    <w:rsid w:val="00CB6DE1"/>
    <w:rsid w:val="00CC7B65"/>
    <w:rsid w:val="00CD5622"/>
    <w:rsid w:val="00CE61B6"/>
    <w:rsid w:val="00CE692D"/>
    <w:rsid w:val="00CF2AC5"/>
    <w:rsid w:val="00D00ABE"/>
    <w:rsid w:val="00D040EB"/>
    <w:rsid w:val="00D04D09"/>
    <w:rsid w:val="00D10BAA"/>
    <w:rsid w:val="00D13086"/>
    <w:rsid w:val="00D154E3"/>
    <w:rsid w:val="00D161AB"/>
    <w:rsid w:val="00D16A0A"/>
    <w:rsid w:val="00D2301D"/>
    <w:rsid w:val="00D25397"/>
    <w:rsid w:val="00D275FE"/>
    <w:rsid w:val="00D32058"/>
    <w:rsid w:val="00D34D23"/>
    <w:rsid w:val="00D34E85"/>
    <w:rsid w:val="00D35D95"/>
    <w:rsid w:val="00D36A5C"/>
    <w:rsid w:val="00D4780E"/>
    <w:rsid w:val="00D51DE5"/>
    <w:rsid w:val="00D5766B"/>
    <w:rsid w:val="00D62ED0"/>
    <w:rsid w:val="00D64270"/>
    <w:rsid w:val="00D648E1"/>
    <w:rsid w:val="00D76C56"/>
    <w:rsid w:val="00D83558"/>
    <w:rsid w:val="00D85205"/>
    <w:rsid w:val="00D8521A"/>
    <w:rsid w:val="00D85660"/>
    <w:rsid w:val="00D95A28"/>
    <w:rsid w:val="00DA2697"/>
    <w:rsid w:val="00DA28C6"/>
    <w:rsid w:val="00DA796A"/>
    <w:rsid w:val="00DC033C"/>
    <w:rsid w:val="00DC1E0E"/>
    <w:rsid w:val="00DC4B14"/>
    <w:rsid w:val="00DC6FA5"/>
    <w:rsid w:val="00DD3C8D"/>
    <w:rsid w:val="00DD481D"/>
    <w:rsid w:val="00DD6491"/>
    <w:rsid w:val="00DD7974"/>
    <w:rsid w:val="00DD7CE7"/>
    <w:rsid w:val="00E12700"/>
    <w:rsid w:val="00E151D7"/>
    <w:rsid w:val="00E1606A"/>
    <w:rsid w:val="00E249DA"/>
    <w:rsid w:val="00E25126"/>
    <w:rsid w:val="00E259AA"/>
    <w:rsid w:val="00E25F7F"/>
    <w:rsid w:val="00E2632B"/>
    <w:rsid w:val="00E2650B"/>
    <w:rsid w:val="00E335A0"/>
    <w:rsid w:val="00E36050"/>
    <w:rsid w:val="00E448F5"/>
    <w:rsid w:val="00E44940"/>
    <w:rsid w:val="00E45343"/>
    <w:rsid w:val="00E46EA5"/>
    <w:rsid w:val="00E533CC"/>
    <w:rsid w:val="00E637C3"/>
    <w:rsid w:val="00E64580"/>
    <w:rsid w:val="00E7070E"/>
    <w:rsid w:val="00E73B42"/>
    <w:rsid w:val="00E75B22"/>
    <w:rsid w:val="00E77AD2"/>
    <w:rsid w:val="00E80061"/>
    <w:rsid w:val="00E80FAA"/>
    <w:rsid w:val="00E869F7"/>
    <w:rsid w:val="00E961C6"/>
    <w:rsid w:val="00EA29B6"/>
    <w:rsid w:val="00EA3F1B"/>
    <w:rsid w:val="00EA40C1"/>
    <w:rsid w:val="00EA4C98"/>
    <w:rsid w:val="00EA4DC7"/>
    <w:rsid w:val="00EB0683"/>
    <w:rsid w:val="00EB17E1"/>
    <w:rsid w:val="00EC5B2F"/>
    <w:rsid w:val="00ED0C04"/>
    <w:rsid w:val="00ED5653"/>
    <w:rsid w:val="00EE2917"/>
    <w:rsid w:val="00EE510E"/>
    <w:rsid w:val="00EE7222"/>
    <w:rsid w:val="00EF18A5"/>
    <w:rsid w:val="00EF27B5"/>
    <w:rsid w:val="00EF6FD0"/>
    <w:rsid w:val="00F002BB"/>
    <w:rsid w:val="00F03180"/>
    <w:rsid w:val="00F11A5F"/>
    <w:rsid w:val="00F143AD"/>
    <w:rsid w:val="00F14AA0"/>
    <w:rsid w:val="00F1525E"/>
    <w:rsid w:val="00F253C0"/>
    <w:rsid w:val="00F25D31"/>
    <w:rsid w:val="00F31854"/>
    <w:rsid w:val="00F363FB"/>
    <w:rsid w:val="00F43276"/>
    <w:rsid w:val="00F449CF"/>
    <w:rsid w:val="00F46C15"/>
    <w:rsid w:val="00F55994"/>
    <w:rsid w:val="00F60A54"/>
    <w:rsid w:val="00F70283"/>
    <w:rsid w:val="00F70F8C"/>
    <w:rsid w:val="00F714AD"/>
    <w:rsid w:val="00F73655"/>
    <w:rsid w:val="00F73C84"/>
    <w:rsid w:val="00F77844"/>
    <w:rsid w:val="00F82AD0"/>
    <w:rsid w:val="00F84686"/>
    <w:rsid w:val="00F85C40"/>
    <w:rsid w:val="00F9184A"/>
    <w:rsid w:val="00F95E07"/>
    <w:rsid w:val="00FA1BD2"/>
    <w:rsid w:val="00FA1FDB"/>
    <w:rsid w:val="00FA7F0B"/>
    <w:rsid w:val="00FB6CD7"/>
    <w:rsid w:val="00FC1C13"/>
    <w:rsid w:val="00FE08E5"/>
    <w:rsid w:val="00FE3743"/>
    <w:rsid w:val="00FF24C2"/>
    <w:rsid w:val="00FF369D"/>
    <w:rsid w:val="00FF6D0F"/>
    <w:rsid w:val="00FF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107A2B"/>
  <w15:docId w15:val="{06D0E550-3E4A-4681-9007-44D9AF42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4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8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6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546A" w:themeFill="text2"/>
      </w:tcPr>
    </w:tblStylePr>
  </w:style>
  <w:style w:type="paragraph" w:customStyle="1" w:styleId="Dates">
    <w:name w:val="Dates"/>
    <w:basedOn w:val="Normal"/>
    <w:uiPriority w:val="7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3E4F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odyText">
    <w:name w:val="Body Text"/>
    <w:basedOn w:val="Normal"/>
    <w:link w:val="BodyTextChar"/>
    <w:uiPriority w:val="5"/>
    <w:qFormat/>
    <w:rsid w:val="00006E0F"/>
    <w:pPr>
      <w:spacing w:after="120" w:line="276" w:lineRule="auto"/>
    </w:pPr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5"/>
    <w:rsid w:val="00006E0F"/>
    <w:rPr>
      <w:color w:val="auto"/>
    </w:rPr>
  </w:style>
  <w:style w:type="paragraph" w:styleId="Subtitle">
    <w:name w:val="Subtitle"/>
    <w:basedOn w:val="Normal"/>
    <w:link w:val="SubtitleChar"/>
    <w:uiPriority w:val="3"/>
    <w:unhideWhenUsed/>
    <w:qFormat/>
    <w:rsid w:val="00006E0F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sid w:val="00006E0F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rsid w:val="00006E0F"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sid w:val="00006E0F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styleId="Quote">
    <w:name w:val="Quote"/>
    <w:basedOn w:val="Normal"/>
    <w:link w:val="QuoteChar"/>
    <w:uiPriority w:val="8"/>
    <w:unhideWhenUsed/>
    <w:qFormat/>
    <w:rsid w:val="00006E0F"/>
    <w:pPr>
      <w:spacing w:before="240" w:after="0" w:line="276" w:lineRule="auto"/>
      <w:contextualSpacing/>
      <w:jc w:val="center"/>
    </w:pPr>
    <w:rPr>
      <w:iCs/>
      <w:color w:val="auto"/>
    </w:rPr>
  </w:style>
  <w:style w:type="character" w:customStyle="1" w:styleId="QuoteChar">
    <w:name w:val="Quote Char"/>
    <w:basedOn w:val="DefaultParagraphFont"/>
    <w:link w:val="Quote"/>
    <w:uiPriority w:val="8"/>
    <w:rsid w:val="00006E0F"/>
    <w:rPr>
      <w:i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VA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7BBFE3B8FBC4E0DAC632C619EBE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DFC64-1EA0-4CD3-ADAD-816923C344E9}"/>
      </w:docPartPr>
      <w:docPartBody>
        <w:p w:rsidR="00E62B0D" w:rsidRDefault="00E62B0D" w:rsidP="00E62B0D">
          <w:pPr>
            <w:pStyle w:val="97BBFE3B8FBC4E0DAC632C619EBEE945"/>
          </w:pPr>
          <w:r>
            <w:t>Sunday</w:t>
          </w:r>
        </w:p>
      </w:docPartBody>
    </w:docPart>
    <w:docPart>
      <w:docPartPr>
        <w:name w:val="77B63BF2EC6141B598CA8114C184E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7267-3D94-4DFB-B389-F3B9C87E505F}"/>
      </w:docPartPr>
      <w:docPartBody>
        <w:p w:rsidR="00E62B0D" w:rsidRDefault="00E62B0D" w:rsidP="00E62B0D">
          <w:pPr>
            <w:pStyle w:val="77B63BF2EC6141B598CA8114C184ECE6"/>
          </w:pPr>
          <w:r>
            <w:t>Monday</w:t>
          </w:r>
        </w:p>
      </w:docPartBody>
    </w:docPart>
    <w:docPart>
      <w:docPartPr>
        <w:name w:val="38D1E29A91EB462A8B07AE6A1B123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2CEAB-D28D-4870-B831-C4CA7FD70832}"/>
      </w:docPartPr>
      <w:docPartBody>
        <w:p w:rsidR="00E62B0D" w:rsidRDefault="00E62B0D" w:rsidP="00E62B0D">
          <w:pPr>
            <w:pStyle w:val="38D1E29A91EB462A8B07AE6A1B12376D"/>
          </w:pPr>
          <w:r>
            <w:t>Tuesday</w:t>
          </w:r>
        </w:p>
      </w:docPartBody>
    </w:docPart>
    <w:docPart>
      <w:docPartPr>
        <w:name w:val="B6CB7A5D5C9845E9B36874DD327AF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9668B-EBF1-4CEF-A959-2B96D0EE04CF}"/>
      </w:docPartPr>
      <w:docPartBody>
        <w:p w:rsidR="00E62B0D" w:rsidRDefault="00E62B0D" w:rsidP="00E62B0D">
          <w:pPr>
            <w:pStyle w:val="B6CB7A5D5C9845E9B36874DD327AF669"/>
          </w:pPr>
          <w:r>
            <w:t>Wednesday</w:t>
          </w:r>
        </w:p>
      </w:docPartBody>
    </w:docPart>
    <w:docPart>
      <w:docPartPr>
        <w:name w:val="A5DD45C3AFDF4F2F98F98FAA2F0D7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10ECB-FB52-4626-9989-110A2786797A}"/>
      </w:docPartPr>
      <w:docPartBody>
        <w:p w:rsidR="00E62B0D" w:rsidRDefault="00E62B0D" w:rsidP="00E62B0D">
          <w:pPr>
            <w:pStyle w:val="A5DD45C3AFDF4F2F98F98FAA2F0D7DD2"/>
          </w:pPr>
          <w:r>
            <w:t>Thursday</w:t>
          </w:r>
        </w:p>
      </w:docPartBody>
    </w:docPart>
    <w:docPart>
      <w:docPartPr>
        <w:name w:val="27A297AAFC424F26AE3BFACC04BBD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BA81A-707F-4C87-883F-C8D545D5BEDD}"/>
      </w:docPartPr>
      <w:docPartBody>
        <w:p w:rsidR="00E62B0D" w:rsidRDefault="00E62B0D" w:rsidP="00E62B0D">
          <w:pPr>
            <w:pStyle w:val="27A297AAFC424F26AE3BFACC04BBDC77"/>
          </w:pPr>
          <w:r>
            <w:t>Friday</w:t>
          </w:r>
        </w:p>
      </w:docPartBody>
    </w:docPart>
    <w:docPart>
      <w:docPartPr>
        <w:name w:val="FEEA1EAC13A449CDB2F8A457753C3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58F94-1A04-4B50-A7D0-99FCF88438D8}"/>
      </w:docPartPr>
      <w:docPartBody>
        <w:p w:rsidR="00E62B0D" w:rsidRDefault="00E62B0D" w:rsidP="00E62B0D">
          <w:pPr>
            <w:pStyle w:val="FEEA1EAC13A449CDB2F8A457753C3916"/>
          </w:pPr>
          <w:r>
            <w:t>Saturday</w:t>
          </w:r>
        </w:p>
      </w:docPartBody>
    </w:docPart>
    <w:docPart>
      <w:docPartPr>
        <w:name w:val="CA809FD619224AA0BEA0C19A803B9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0085E-DEC2-42E7-9871-3F1F4C907E04}"/>
      </w:docPartPr>
      <w:docPartBody>
        <w:p w:rsidR="00E62B0D" w:rsidRDefault="00E62B0D" w:rsidP="00E62B0D">
          <w:pPr>
            <w:pStyle w:val="CA809FD619224AA0BEA0C19A803B9263"/>
          </w:pPr>
          <w:r>
            <w:t>Sunday</w:t>
          </w:r>
        </w:p>
      </w:docPartBody>
    </w:docPart>
    <w:docPart>
      <w:docPartPr>
        <w:name w:val="AC5752E3158F4E29B8F4B573BE355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BEC0C-66FC-4F28-8EED-1C7923D3DD07}"/>
      </w:docPartPr>
      <w:docPartBody>
        <w:p w:rsidR="00E62B0D" w:rsidRDefault="00E62B0D" w:rsidP="00E62B0D">
          <w:pPr>
            <w:pStyle w:val="AC5752E3158F4E29B8F4B573BE355C84"/>
          </w:pPr>
          <w:r>
            <w:t>Monday</w:t>
          </w:r>
        </w:p>
      </w:docPartBody>
    </w:docPart>
    <w:docPart>
      <w:docPartPr>
        <w:name w:val="8D8F8B41BB4747E6B7F4CDC6728E1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11AA0-6AA8-495C-A93C-1B7CB7505627}"/>
      </w:docPartPr>
      <w:docPartBody>
        <w:p w:rsidR="00E62B0D" w:rsidRDefault="00E62B0D" w:rsidP="00E62B0D">
          <w:pPr>
            <w:pStyle w:val="8D8F8B41BB4747E6B7F4CDC6728E1A26"/>
          </w:pPr>
          <w:r>
            <w:t>Tuesday</w:t>
          </w:r>
        </w:p>
      </w:docPartBody>
    </w:docPart>
    <w:docPart>
      <w:docPartPr>
        <w:name w:val="387549EC77B741E6AC8693DCF5B58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ABD11-EB4C-46BB-A55A-CACD8A4109A5}"/>
      </w:docPartPr>
      <w:docPartBody>
        <w:p w:rsidR="00E62B0D" w:rsidRDefault="00E62B0D" w:rsidP="00E62B0D">
          <w:pPr>
            <w:pStyle w:val="387549EC77B741E6AC8693DCF5B58936"/>
          </w:pPr>
          <w:r>
            <w:t>Wednesday</w:t>
          </w:r>
        </w:p>
      </w:docPartBody>
    </w:docPart>
    <w:docPart>
      <w:docPartPr>
        <w:name w:val="1197705F828443CAA00578D101D35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8345C-F395-46A6-8259-F1A2E040E806}"/>
      </w:docPartPr>
      <w:docPartBody>
        <w:p w:rsidR="00E62B0D" w:rsidRDefault="00E62B0D" w:rsidP="00E62B0D">
          <w:pPr>
            <w:pStyle w:val="1197705F828443CAA00578D101D352FC"/>
          </w:pPr>
          <w:r>
            <w:t>Thursday</w:t>
          </w:r>
        </w:p>
      </w:docPartBody>
    </w:docPart>
    <w:docPart>
      <w:docPartPr>
        <w:name w:val="A418575D28104642A1B296DF3B16F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2FB8F-D85B-44B2-9159-03015FB3EE3C}"/>
      </w:docPartPr>
      <w:docPartBody>
        <w:p w:rsidR="00E62B0D" w:rsidRDefault="00E62B0D" w:rsidP="00E62B0D">
          <w:pPr>
            <w:pStyle w:val="A418575D28104642A1B296DF3B16F0D6"/>
          </w:pPr>
          <w:r>
            <w:t>Friday</w:t>
          </w:r>
        </w:p>
      </w:docPartBody>
    </w:docPart>
    <w:docPart>
      <w:docPartPr>
        <w:name w:val="48B94D9BB2334458ABEC0276A2443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DE6A8-B34E-4C4B-9D89-CC117DD54715}"/>
      </w:docPartPr>
      <w:docPartBody>
        <w:p w:rsidR="00E62B0D" w:rsidRDefault="00E62B0D" w:rsidP="00E62B0D">
          <w:pPr>
            <w:pStyle w:val="48B94D9BB2334458ABEC0276A2443C10"/>
          </w:pPr>
          <w:r>
            <w:t>Saturday</w:t>
          </w:r>
        </w:p>
      </w:docPartBody>
    </w:docPart>
    <w:docPart>
      <w:docPartPr>
        <w:name w:val="A74FACD46DD144A5ABD6FE56E946F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A49C8-8394-4E97-AE3F-082164F867FB}"/>
      </w:docPartPr>
      <w:docPartBody>
        <w:p w:rsidR="00E62B0D" w:rsidRDefault="00E62B0D" w:rsidP="00E62B0D">
          <w:pPr>
            <w:pStyle w:val="A74FACD46DD144A5ABD6FE56E946FE5D"/>
          </w:pPr>
          <w:r>
            <w:t>Sunday</w:t>
          </w:r>
        </w:p>
      </w:docPartBody>
    </w:docPart>
    <w:docPart>
      <w:docPartPr>
        <w:name w:val="18FA69B078D34E6B9C9499F187451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2AA2F-1B40-4B7E-9E78-8975DD82825A}"/>
      </w:docPartPr>
      <w:docPartBody>
        <w:p w:rsidR="00E62B0D" w:rsidRDefault="00E62B0D" w:rsidP="00E62B0D">
          <w:pPr>
            <w:pStyle w:val="18FA69B078D34E6B9C9499F1874512A5"/>
          </w:pPr>
          <w:r>
            <w:t>Monday</w:t>
          </w:r>
        </w:p>
      </w:docPartBody>
    </w:docPart>
    <w:docPart>
      <w:docPartPr>
        <w:name w:val="6118E475A1364D9881A46BDDF5E3A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DE45E-22E4-417C-8D26-3D1CE32A7354}"/>
      </w:docPartPr>
      <w:docPartBody>
        <w:p w:rsidR="00E62B0D" w:rsidRDefault="00E62B0D" w:rsidP="00E62B0D">
          <w:pPr>
            <w:pStyle w:val="6118E475A1364D9881A46BDDF5E3A020"/>
          </w:pPr>
          <w:r>
            <w:t>Tuesday</w:t>
          </w:r>
        </w:p>
      </w:docPartBody>
    </w:docPart>
    <w:docPart>
      <w:docPartPr>
        <w:name w:val="7FB183FE46CF40B3845E352A01C5F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6CA7-C1B7-4383-A162-8D85A8664B19}"/>
      </w:docPartPr>
      <w:docPartBody>
        <w:p w:rsidR="00E62B0D" w:rsidRDefault="00E62B0D" w:rsidP="00E62B0D">
          <w:pPr>
            <w:pStyle w:val="7FB183FE46CF40B3845E352A01C5F418"/>
          </w:pPr>
          <w:r>
            <w:t>Wednesday</w:t>
          </w:r>
        </w:p>
      </w:docPartBody>
    </w:docPart>
    <w:docPart>
      <w:docPartPr>
        <w:name w:val="05133DC814D84B1EA8E3441D47AD4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211F3-A283-478F-9D61-488834197F2C}"/>
      </w:docPartPr>
      <w:docPartBody>
        <w:p w:rsidR="00E62B0D" w:rsidRDefault="00E62B0D" w:rsidP="00E62B0D">
          <w:pPr>
            <w:pStyle w:val="05133DC814D84B1EA8E3441D47AD4F54"/>
          </w:pPr>
          <w:r>
            <w:t>Thursday</w:t>
          </w:r>
        </w:p>
      </w:docPartBody>
    </w:docPart>
    <w:docPart>
      <w:docPartPr>
        <w:name w:val="6D3C6790E2934D1ABB9087339F5CB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479E-38AF-40A7-9673-1EEED6FB0CD7}"/>
      </w:docPartPr>
      <w:docPartBody>
        <w:p w:rsidR="00E62B0D" w:rsidRDefault="00E62B0D" w:rsidP="00E62B0D">
          <w:pPr>
            <w:pStyle w:val="6D3C6790E2934D1ABB9087339F5CBEAC"/>
          </w:pPr>
          <w:r>
            <w:t>Friday</w:t>
          </w:r>
        </w:p>
      </w:docPartBody>
    </w:docPart>
    <w:docPart>
      <w:docPartPr>
        <w:name w:val="FAB67BD80A004C6BAD1DF2B44812C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5E4AA-D8D7-4CA1-9DED-F51B28E71128}"/>
      </w:docPartPr>
      <w:docPartBody>
        <w:p w:rsidR="00E62B0D" w:rsidRDefault="00E62B0D" w:rsidP="00E62B0D">
          <w:pPr>
            <w:pStyle w:val="FAB67BD80A004C6BAD1DF2B44812CBDB"/>
          </w:pPr>
          <w:r>
            <w:t>Saturday</w:t>
          </w:r>
        </w:p>
      </w:docPartBody>
    </w:docPart>
    <w:docPart>
      <w:docPartPr>
        <w:name w:val="9EEAA26B7D854FF3A7C238BE9A66C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5F762-C4E3-4575-B647-E5FC8E677932}"/>
      </w:docPartPr>
      <w:docPartBody>
        <w:p w:rsidR="00E62B0D" w:rsidRDefault="00E62B0D" w:rsidP="00E62B0D">
          <w:pPr>
            <w:pStyle w:val="9EEAA26B7D854FF3A7C238BE9A66CF10"/>
          </w:pPr>
          <w:r>
            <w:t>Sunday</w:t>
          </w:r>
        </w:p>
      </w:docPartBody>
    </w:docPart>
    <w:docPart>
      <w:docPartPr>
        <w:name w:val="8BE309C50EC345A69554FDCD5A642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487A0-442D-48C6-9153-DDA723703B3E}"/>
      </w:docPartPr>
      <w:docPartBody>
        <w:p w:rsidR="00E62B0D" w:rsidRDefault="00E62B0D" w:rsidP="00E62B0D">
          <w:pPr>
            <w:pStyle w:val="8BE309C50EC345A69554FDCD5A642961"/>
          </w:pPr>
          <w:r>
            <w:t>Monday</w:t>
          </w:r>
        </w:p>
      </w:docPartBody>
    </w:docPart>
    <w:docPart>
      <w:docPartPr>
        <w:name w:val="A25B49FEBFC24239BF4FC58E42261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B7E46-D948-440D-81E1-7A21F8B28DF5}"/>
      </w:docPartPr>
      <w:docPartBody>
        <w:p w:rsidR="00E62B0D" w:rsidRDefault="00E62B0D" w:rsidP="00E62B0D">
          <w:pPr>
            <w:pStyle w:val="A25B49FEBFC24239BF4FC58E422613C4"/>
          </w:pPr>
          <w:r>
            <w:t>Tuesday</w:t>
          </w:r>
        </w:p>
      </w:docPartBody>
    </w:docPart>
    <w:docPart>
      <w:docPartPr>
        <w:name w:val="A7A4A754230F4487A2A91977AFFD2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23082-2294-43F0-A1D9-8F8276E2E163}"/>
      </w:docPartPr>
      <w:docPartBody>
        <w:p w:rsidR="00E62B0D" w:rsidRDefault="00E62B0D" w:rsidP="00E62B0D">
          <w:pPr>
            <w:pStyle w:val="A7A4A754230F4487A2A91977AFFD2DEF"/>
          </w:pPr>
          <w:r>
            <w:t>Wednesday</w:t>
          </w:r>
        </w:p>
      </w:docPartBody>
    </w:docPart>
    <w:docPart>
      <w:docPartPr>
        <w:name w:val="3A844223ADE74D02944069080D37D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6EB21-FAB6-4BB3-9479-7B20DC95C2EC}"/>
      </w:docPartPr>
      <w:docPartBody>
        <w:p w:rsidR="00E62B0D" w:rsidRDefault="00E62B0D" w:rsidP="00E62B0D">
          <w:pPr>
            <w:pStyle w:val="3A844223ADE74D02944069080D37DFDA"/>
          </w:pPr>
          <w:r>
            <w:t>Thursday</w:t>
          </w:r>
        </w:p>
      </w:docPartBody>
    </w:docPart>
    <w:docPart>
      <w:docPartPr>
        <w:name w:val="2B685E7F66D94A22B606EE1242C86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DE532-ACA7-4438-BD21-C82E435E5135}"/>
      </w:docPartPr>
      <w:docPartBody>
        <w:p w:rsidR="00E62B0D" w:rsidRDefault="00E62B0D" w:rsidP="00E62B0D">
          <w:pPr>
            <w:pStyle w:val="2B685E7F66D94A22B606EE1242C866D3"/>
          </w:pPr>
          <w:r>
            <w:t>Friday</w:t>
          </w:r>
        </w:p>
      </w:docPartBody>
    </w:docPart>
    <w:docPart>
      <w:docPartPr>
        <w:name w:val="978516FE9BDF455B81129241C42A1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DE28A-FDBA-425B-8F63-90BED145C4BE}"/>
      </w:docPartPr>
      <w:docPartBody>
        <w:p w:rsidR="00E62B0D" w:rsidRDefault="00E62B0D" w:rsidP="00E62B0D">
          <w:pPr>
            <w:pStyle w:val="978516FE9BDF455B81129241C42A1D80"/>
          </w:pPr>
          <w:r>
            <w:t>Saturday</w:t>
          </w:r>
        </w:p>
      </w:docPartBody>
    </w:docPart>
    <w:docPart>
      <w:docPartPr>
        <w:name w:val="5D241844D69942508523019C193B5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A339D-A9D6-41AF-8353-00A0332E8B73}"/>
      </w:docPartPr>
      <w:docPartBody>
        <w:p w:rsidR="00E62B0D" w:rsidRDefault="00E62B0D" w:rsidP="00E62B0D">
          <w:pPr>
            <w:pStyle w:val="5D241844D69942508523019C193B58D9"/>
          </w:pPr>
          <w:r>
            <w:t>Sunday</w:t>
          </w:r>
        </w:p>
      </w:docPartBody>
    </w:docPart>
    <w:docPart>
      <w:docPartPr>
        <w:name w:val="BC148EFF3734401FB6B40D233E387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8C8F-6E14-428A-BFBE-454E8CBFD2FA}"/>
      </w:docPartPr>
      <w:docPartBody>
        <w:p w:rsidR="00E62B0D" w:rsidRDefault="00E62B0D" w:rsidP="00E62B0D">
          <w:pPr>
            <w:pStyle w:val="BC148EFF3734401FB6B40D233E387328"/>
          </w:pPr>
          <w:r>
            <w:t>Monday</w:t>
          </w:r>
        </w:p>
      </w:docPartBody>
    </w:docPart>
    <w:docPart>
      <w:docPartPr>
        <w:name w:val="1C4F2B27158D4146AAA7F89261E44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8E5CD-DC30-4F6B-9EC6-72371667235C}"/>
      </w:docPartPr>
      <w:docPartBody>
        <w:p w:rsidR="00E62B0D" w:rsidRDefault="00E62B0D" w:rsidP="00E62B0D">
          <w:pPr>
            <w:pStyle w:val="1C4F2B27158D4146AAA7F89261E44FA0"/>
          </w:pPr>
          <w:r>
            <w:t>Tuesday</w:t>
          </w:r>
        </w:p>
      </w:docPartBody>
    </w:docPart>
    <w:docPart>
      <w:docPartPr>
        <w:name w:val="74E4A2153E364753A96F48181E6C9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74E9C-BB2F-429C-A420-48D546745E04}"/>
      </w:docPartPr>
      <w:docPartBody>
        <w:p w:rsidR="00E62B0D" w:rsidRDefault="00E62B0D" w:rsidP="00E62B0D">
          <w:pPr>
            <w:pStyle w:val="74E4A2153E364753A96F48181E6C90F3"/>
          </w:pPr>
          <w:r>
            <w:t>Wednesday</w:t>
          </w:r>
        </w:p>
      </w:docPartBody>
    </w:docPart>
    <w:docPart>
      <w:docPartPr>
        <w:name w:val="48B38F9366ED49A397CADE2FF7BF4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E1945-3764-4200-97A2-93E3328205C3}"/>
      </w:docPartPr>
      <w:docPartBody>
        <w:p w:rsidR="00E62B0D" w:rsidRDefault="00E62B0D" w:rsidP="00E62B0D">
          <w:pPr>
            <w:pStyle w:val="48B38F9366ED49A397CADE2FF7BF4469"/>
          </w:pPr>
          <w:r>
            <w:t>Thursday</w:t>
          </w:r>
        </w:p>
      </w:docPartBody>
    </w:docPart>
    <w:docPart>
      <w:docPartPr>
        <w:name w:val="329CA30FBBA74684927559F1D97FD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EE924-B5B6-4F18-8611-3614DBB40CEF}"/>
      </w:docPartPr>
      <w:docPartBody>
        <w:p w:rsidR="00E62B0D" w:rsidRDefault="00E62B0D" w:rsidP="00E62B0D">
          <w:pPr>
            <w:pStyle w:val="329CA30FBBA74684927559F1D97FDD2F"/>
          </w:pPr>
          <w:r>
            <w:t>Friday</w:t>
          </w:r>
        </w:p>
      </w:docPartBody>
    </w:docPart>
    <w:docPart>
      <w:docPartPr>
        <w:name w:val="852CA5457464495EA36A416FE1452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5AF78-499A-4390-9A2E-0C0BAE4D85D7}"/>
      </w:docPartPr>
      <w:docPartBody>
        <w:p w:rsidR="00E62B0D" w:rsidRDefault="00E62B0D" w:rsidP="00E62B0D">
          <w:pPr>
            <w:pStyle w:val="852CA5457464495EA36A416FE145207D"/>
          </w:pPr>
          <w:r>
            <w:t>Saturday</w:t>
          </w:r>
        </w:p>
      </w:docPartBody>
    </w:docPart>
    <w:docPart>
      <w:docPartPr>
        <w:name w:val="D912A595BE9045ED82214AC1203D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68311-6996-4348-B018-BB76133591D7}"/>
      </w:docPartPr>
      <w:docPartBody>
        <w:p w:rsidR="00E62B0D" w:rsidRDefault="00E62B0D" w:rsidP="00E62B0D">
          <w:pPr>
            <w:pStyle w:val="D912A595BE9045ED82214AC1203DCAE5"/>
          </w:pPr>
          <w:r>
            <w:t>Sunday</w:t>
          </w:r>
        </w:p>
      </w:docPartBody>
    </w:docPart>
    <w:docPart>
      <w:docPartPr>
        <w:name w:val="ECC335A01B1C4A5DAB5862426E2B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D968B-7BE3-4AA5-BED6-1AD88708DA64}"/>
      </w:docPartPr>
      <w:docPartBody>
        <w:p w:rsidR="00E62B0D" w:rsidRDefault="00E62B0D" w:rsidP="00E62B0D">
          <w:pPr>
            <w:pStyle w:val="ECC335A01B1C4A5DAB5862426E2B3436"/>
          </w:pPr>
          <w:r>
            <w:t>Monday</w:t>
          </w:r>
        </w:p>
      </w:docPartBody>
    </w:docPart>
    <w:docPart>
      <w:docPartPr>
        <w:name w:val="6233C5B98BCB4E9C9525D5EBA1D01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560C7-9F7E-4C87-A92C-1E19D1337109}"/>
      </w:docPartPr>
      <w:docPartBody>
        <w:p w:rsidR="00E62B0D" w:rsidRDefault="00E62B0D" w:rsidP="00E62B0D">
          <w:pPr>
            <w:pStyle w:val="6233C5B98BCB4E9C9525D5EBA1D012FC"/>
          </w:pPr>
          <w:r>
            <w:t>Tuesday</w:t>
          </w:r>
        </w:p>
      </w:docPartBody>
    </w:docPart>
    <w:docPart>
      <w:docPartPr>
        <w:name w:val="C2F1811E5DE44A20A912D9A8F7C23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EBAF3-8D2F-4954-BE34-F0FE2C507426}"/>
      </w:docPartPr>
      <w:docPartBody>
        <w:p w:rsidR="00E62B0D" w:rsidRDefault="00E62B0D" w:rsidP="00E62B0D">
          <w:pPr>
            <w:pStyle w:val="C2F1811E5DE44A20A912D9A8F7C23854"/>
          </w:pPr>
          <w:r>
            <w:t>Wednesday</w:t>
          </w:r>
        </w:p>
      </w:docPartBody>
    </w:docPart>
    <w:docPart>
      <w:docPartPr>
        <w:name w:val="A0FFF78133B245258C4D05909AC5A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00907-0174-4532-A15D-9EF6C4A4B6BD}"/>
      </w:docPartPr>
      <w:docPartBody>
        <w:p w:rsidR="00E62B0D" w:rsidRDefault="00E62B0D" w:rsidP="00E62B0D">
          <w:pPr>
            <w:pStyle w:val="A0FFF78133B245258C4D05909AC5A533"/>
          </w:pPr>
          <w:r>
            <w:t>Thursday</w:t>
          </w:r>
        </w:p>
      </w:docPartBody>
    </w:docPart>
    <w:docPart>
      <w:docPartPr>
        <w:name w:val="E7D2A1A90E3943899464E262CC6E0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17797-4E36-4449-BEA2-FE0EA7E204AF}"/>
      </w:docPartPr>
      <w:docPartBody>
        <w:p w:rsidR="00E62B0D" w:rsidRDefault="00E62B0D" w:rsidP="00E62B0D">
          <w:pPr>
            <w:pStyle w:val="E7D2A1A90E3943899464E262CC6E0267"/>
          </w:pPr>
          <w:r>
            <w:t>Friday</w:t>
          </w:r>
        </w:p>
      </w:docPartBody>
    </w:docPart>
    <w:docPart>
      <w:docPartPr>
        <w:name w:val="3020DA925B834B4DA0558F46139E9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AC43F-2154-4C98-9F08-27345DA33DD3}"/>
      </w:docPartPr>
      <w:docPartBody>
        <w:p w:rsidR="00E62B0D" w:rsidRDefault="00E62B0D" w:rsidP="00E62B0D">
          <w:pPr>
            <w:pStyle w:val="3020DA925B834B4DA0558F46139E9024"/>
          </w:pPr>
          <w:r>
            <w:t>Saturday</w:t>
          </w:r>
        </w:p>
      </w:docPartBody>
    </w:docPart>
    <w:docPart>
      <w:docPartPr>
        <w:name w:val="62ABFDA2A1584B86AF2E61AD70C56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1D898-6C71-477E-BF16-836C1F2522C4}"/>
      </w:docPartPr>
      <w:docPartBody>
        <w:p w:rsidR="00E62B0D" w:rsidRDefault="00E62B0D" w:rsidP="00E62B0D">
          <w:pPr>
            <w:pStyle w:val="62ABFDA2A1584B86AF2E61AD70C568CD"/>
          </w:pPr>
          <w:r>
            <w:t>Sunday</w:t>
          </w:r>
        </w:p>
      </w:docPartBody>
    </w:docPart>
    <w:docPart>
      <w:docPartPr>
        <w:name w:val="96B4DB6CEDA04AC4A54A66D3A3971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F05A5-5D10-4B41-A694-EE1FBFE057C5}"/>
      </w:docPartPr>
      <w:docPartBody>
        <w:p w:rsidR="00E62B0D" w:rsidRDefault="00E62B0D" w:rsidP="00E62B0D">
          <w:pPr>
            <w:pStyle w:val="96B4DB6CEDA04AC4A54A66D3A3971A03"/>
          </w:pPr>
          <w:r>
            <w:t>Monday</w:t>
          </w:r>
        </w:p>
      </w:docPartBody>
    </w:docPart>
    <w:docPart>
      <w:docPartPr>
        <w:name w:val="0B08EF3FB0D0446C9D49B81CE9526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E4BAC-5F12-4A16-B8BF-9E5D874F1438}"/>
      </w:docPartPr>
      <w:docPartBody>
        <w:p w:rsidR="00E62B0D" w:rsidRDefault="00E62B0D" w:rsidP="00E62B0D">
          <w:pPr>
            <w:pStyle w:val="0B08EF3FB0D0446C9D49B81CE95264F3"/>
          </w:pPr>
          <w:r>
            <w:t>Tuesday</w:t>
          </w:r>
        </w:p>
      </w:docPartBody>
    </w:docPart>
    <w:docPart>
      <w:docPartPr>
        <w:name w:val="74AC5669A58D447292A2E0970CAB2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92BF8-D579-4FB8-A663-81DA9BA825D7}"/>
      </w:docPartPr>
      <w:docPartBody>
        <w:p w:rsidR="00E62B0D" w:rsidRDefault="00E62B0D" w:rsidP="00E62B0D">
          <w:pPr>
            <w:pStyle w:val="74AC5669A58D447292A2E0970CAB2BDA"/>
          </w:pPr>
          <w:r>
            <w:t>Wednesday</w:t>
          </w:r>
        </w:p>
      </w:docPartBody>
    </w:docPart>
    <w:docPart>
      <w:docPartPr>
        <w:name w:val="E6C1F3745A7C48D0BD96D56FF57B2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DAAE2-5CC0-4FD1-B39C-79C7E022880A}"/>
      </w:docPartPr>
      <w:docPartBody>
        <w:p w:rsidR="00E62B0D" w:rsidRDefault="00E62B0D" w:rsidP="00E62B0D">
          <w:pPr>
            <w:pStyle w:val="E6C1F3745A7C48D0BD96D56FF57B2753"/>
          </w:pPr>
          <w:r>
            <w:t>Thursday</w:t>
          </w:r>
        </w:p>
      </w:docPartBody>
    </w:docPart>
    <w:docPart>
      <w:docPartPr>
        <w:name w:val="E4D89268EED64C5E8F310BB15AA4A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50BB0-A943-4AF0-89EC-E2BE5C5BCE81}"/>
      </w:docPartPr>
      <w:docPartBody>
        <w:p w:rsidR="00E62B0D" w:rsidRDefault="00E62B0D" w:rsidP="00E62B0D">
          <w:pPr>
            <w:pStyle w:val="E4D89268EED64C5E8F310BB15AA4A2AA"/>
          </w:pPr>
          <w:r>
            <w:t>Friday</w:t>
          </w:r>
        </w:p>
      </w:docPartBody>
    </w:docPart>
    <w:docPart>
      <w:docPartPr>
        <w:name w:val="97E70772A8B444BAA2D04BE3BA638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DC43D-0466-468D-A256-FF3EF12F2731}"/>
      </w:docPartPr>
      <w:docPartBody>
        <w:p w:rsidR="00E62B0D" w:rsidRDefault="00E62B0D" w:rsidP="00E62B0D">
          <w:pPr>
            <w:pStyle w:val="97E70772A8B444BAA2D04BE3BA63847C"/>
          </w:pPr>
          <w:r>
            <w:t>Saturday</w:t>
          </w:r>
        </w:p>
      </w:docPartBody>
    </w:docPart>
    <w:docPart>
      <w:docPartPr>
        <w:name w:val="9B287B63737D49AFBED3A4EE17940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39C6F-99D3-42E8-99EF-D98BE1B08356}"/>
      </w:docPartPr>
      <w:docPartBody>
        <w:p w:rsidR="00E62B0D" w:rsidRDefault="00E62B0D" w:rsidP="00E62B0D">
          <w:pPr>
            <w:pStyle w:val="9B287B63737D49AFBED3A4EE17940920"/>
          </w:pPr>
          <w:r>
            <w:t>Sunday</w:t>
          </w:r>
        </w:p>
      </w:docPartBody>
    </w:docPart>
    <w:docPart>
      <w:docPartPr>
        <w:name w:val="BB2EE882325E4229B2889BD2991E9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C43B1-907B-4A38-86DF-F8456BD1306D}"/>
      </w:docPartPr>
      <w:docPartBody>
        <w:p w:rsidR="00E62B0D" w:rsidRDefault="00E62B0D" w:rsidP="00E62B0D">
          <w:pPr>
            <w:pStyle w:val="BB2EE882325E4229B2889BD2991E9E43"/>
          </w:pPr>
          <w:r>
            <w:t>Monday</w:t>
          </w:r>
        </w:p>
      </w:docPartBody>
    </w:docPart>
    <w:docPart>
      <w:docPartPr>
        <w:name w:val="474530B4E14D4B17BF38330A6920F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EF0C2-1FFC-4F08-A795-DB7AE214BDD1}"/>
      </w:docPartPr>
      <w:docPartBody>
        <w:p w:rsidR="00E62B0D" w:rsidRDefault="00E62B0D" w:rsidP="00E62B0D">
          <w:pPr>
            <w:pStyle w:val="474530B4E14D4B17BF38330A6920FC40"/>
          </w:pPr>
          <w:r>
            <w:t>Tuesday</w:t>
          </w:r>
        </w:p>
      </w:docPartBody>
    </w:docPart>
    <w:docPart>
      <w:docPartPr>
        <w:name w:val="90CCF95326E84FC3904BC1203084D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03CE3-3FD0-4E75-99B6-5D5CA73F7CFE}"/>
      </w:docPartPr>
      <w:docPartBody>
        <w:p w:rsidR="00E62B0D" w:rsidRDefault="00E62B0D" w:rsidP="00E62B0D">
          <w:pPr>
            <w:pStyle w:val="90CCF95326E84FC3904BC1203084DD78"/>
          </w:pPr>
          <w:r>
            <w:t>Wednesday</w:t>
          </w:r>
        </w:p>
      </w:docPartBody>
    </w:docPart>
    <w:docPart>
      <w:docPartPr>
        <w:name w:val="D61D4A07D43D4B1EB5C551D2631FC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6AA61-311A-414C-8A02-48944E080699}"/>
      </w:docPartPr>
      <w:docPartBody>
        <w:p w:rsidR="00E62B0D" w:rsidRDefault="00E62B0D" w:rsidP="00E62B0D">
          <w:pPr>
            <w:pStyle w:val="D61D4A07D43D4B1EB5C551D2631FC55D"/>
          </w:pPr>
          <w:r>
            <w:t>Thursday</w:t>
          </w:r>
        </w:p>
      </w:docPartBody>
    </w:docPart>
    <w:docPart>
      <w:docPartPr>
        <w:name w:val="A834EA1867ED4CBAAE7C332F154F0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2CF8B-E5D3-4717-92A7-7800A5C35223}"/>
      </w:docPartPr>
      <w:docPartBody>
        <w:p w:rsidR="00E62B0D" w:rsidRDefault="00E62B0D" w:rsidP="00E62B0D">
          <w:pPr>
            <w:pStyle w:val="A834EA1867ED4CBAAE7C332F154F0C90"/>
          </w:pPr>
          <w:r>
            <w:t>Friday</w:t>
          </w:r>
        </w:p>
      </w:docPartBody>
    </w:docPart>
    <w:docPart>
      <w:docPartPr>
        <w:name w:val="577AEA2659AB43B58DF0BB7FCB02B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05C56-65A8-456C-9F41-2286082CC7DA}"/>
      </w:docPartPr>
      <w:docPartBody>
        <w:p w:rsidR="00E62B0D" w:rsidRDefault="00E62B0D" w:rsidP="00E62B0D">
          <w:pPr>
            <w:pStyle w:val="577AEA2659AB43B58DF0BB7FCB02B4A7"/>
          </w:pPr>
          <w:r>
            <w:t>Saturday</w:t>
          </w:r>
        </w:p>
      </w:docPartBody>
    </w:docPart>
    <w:docPart>
      <w:docPartPr>
        <w:name w:val="5390216717A04C2C809908C11563F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9E539-AB52-4313-A312-876060159B2E}"/>
      </w:docPartPr>
      <w:docPartBody>
        <w:p w:rsidR="001F711D" w:rsidRDefault="00E62B0D" w:rsidP="00E62B0D">
          <w:pPr>
            <w:pStyle w:val="5390216717A04C2C809908C11563FF8F"/>
          </w:pPr>
          <w:r>
            <w:t>Sunday</w:t>
          </w:r>
        </w:p>
      </w:docPartBody>
    </w:docPart>
    <w:docPart>
      <w:docPartPr>
        <w:name w:val="7344DF79428D49E7B27AA1990998A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CEEBD-31C7-40E7-8B58-717688509399}"/>
      </w:docPartPr>
      <w:docPartBody>
        <w:p w:rsidR="001F711D" w:rsidRDefault="00E62B0D" w:rsidP="00E62B0D">
          <w:pPr>
            <w:pStyle w:val="7344DF79428D49E7B27AA1990998AD5E"/>
          </w:pPr>
          <w:r>
            <w:t>Monday</w:t>
          </w:r>
        </w:p>
      </w:docPartBody>
    </w:docPart>
    <w:docPart>
      <w:docPartPr>
        <w:name w:val="8329C7CF22344A4890033EBE541FE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EEE9F-7EE1-4BDC-903A-152B5BFE7575}"/>
      </w:docPartPr>
      <w:docPartBody>
        <w:p w:rsidR="001F711D" w:rsidRDefault="00E62B0D" w:rsidP="00E62B0D">
          <w:pPr>
            <w:pStyle w:val="8329C7CF22344A4890033EBE541FE08A"/>
          </w:pPr>
          <w:r>
            <w:t>Tuesday</w:t>
          </w:r>
        </w:p>
      </w:docPartBody>
    </w:docPart>
    <w:docPart>
      <w:docPartPr>
        <w:name w:val="F00EE54C80C44F889715AA0DD9484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5E11-116E-410F-B890-FF51BD147111}"/>
      </w:docPartPr>
      <w:docPartBody>
        <w:p w:rsidR="001F711D" w:rsidRDefault="00E62B0D" w:rsidP="00E62B0D">
          <w:pPr>
            <w:pStyle w:val="F00EE54C80C44F889715AA0DD9484B75"/>
          </w:pPr>
          <w:r>
            <w:t>Wednesday</w:t>
          </w:r>
        </w:p>
      </w:docPartBody>
    </w:docPart>
    <w:docPart>
      <w:docPartPr>
        <w:name w:val="0EAB6F3B79884C10A65D909EDB502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13E0-DF06-445E-ADB9-E2B0F0810DFB}"/>
      </w:docPartPr>
      <w:docPartBody>
        <w:p w:rsidR="001F711D" w:rsidRDefault="00E62B0D" w:rsidP="00E62B0D">
          <w:pPr>
            <w:pStyle w:val="0EAB6F3B79884C10A65D909EDB5023FE"/>
          </w:pPr>
          <w:r>
            <w:t>Thursday</w:t>
          </w:r>
        </w:p>
      </w:docPartBody>
    </w:docPart>
    <w:docPart>
      <w:docPartPr>
        <w:name w:val="1C16470E06FF456CB25BCB17D53C1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71C3F-B8B3-4FC6-B329-40A491738D1D}"/>
      </w:docPartPr>
      <w:docPartBody>
        <w:p w:rsidR="001F711D" w:rsidRDefault="00E62B0D" w:rsidP="00E62B0D">
          <w:pPr>
            <w:pStyle w:val="1C16470E06FF456CB25BCB17D53C19DB"/>
          </w:pPr>
          <w:r>
            <w:t>Friday</w:t>
          </w:r>
        </w:p>
      </w:docPartBody>
    </w:docPart>
    <w:docPart>
      <w:docPartPr>
        <w:name w:val="6062B1700FE34D10B37772B77295D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55348-9906-42F0-B2CA-EF4AB6C2CA81}"/>
      </w:docPartPr>
      <w:docPartBody>
        <w:p w:rsidR="001F711D" w:rsidRDefault="00E62B0D" w:rsidP="00E62B0D">
          <w:pPr>
            <w:pStyle w:val="6062B1700FE34D10B37772B77295D697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B2"/>
    <w:rsid w:val="00002149"/>
    <w:rsid w:val="000132D6"/>
    <w:rsid w:val="0001766F"/>
    <w:rsid w:val="00022004"/>
    <w:rsid w:val="00024092"/>
    <w:rsid w:val="00051BED"/>
    <w:rsid w:val="000663F1"/>
    <w:rsid w:val="00082B91"/>
    <w:rsid w:val="00092298"/>
    <w:rsid w:val="000A3B08"/>
    <w:rsid w:val="000B6662"/>
    <w:rsid w:val="000C5AB2"/>
    <w:rsid w:val="000D1F6B"/>
    <w:rsid w:val="000E2F28"/>
    <w:rsid w:val="000F52A3"/>
    <w:rsid w:val="000F6925"/>
    <w:rsid w:val="001015AA"/>
    <w:rsid w:val="001071A3"/>
    <w:rsid w:val="001331EA"/>
    <w:rsid w:val="001606C2"/>
    <w:rsid w:val="00163E47"/>
    <w:rsid w:val="00163F2B"/>
    <w:rsid w:val="001707FA"/>
    <w:rsid w:val="00172C41"/>
    <w:rsid w:val="00173AF5"/>
    <w:rsid w:val="001764E5"/>
    <w:rsid w:val="00176EB8"/>
    <w:rsid w:val="0018729E"/>
    <w:rsid w:val="001A49E7"/>
    <w:rsid w:val="001A79B0"/>
    <w:rsid w:val="001B1999"/>
    <w:rsid w:val="001B2150"/>
    <w:rsid w:val="001B2608"/>
    <w:rsid w:val="001C67B1"/>
    <w:rsid w:val="001E079B"/>
    <w:rsid w:val="001F711D"/>
    <w:rsid w:val="001F773C"/>
    <w:rsid w:val="00203A8E"/>
    <w:rsid w:val="00203CB7"/>
    <w:rsid w:val="00207444"/>
    <w:rsid w:val="0024336B"/>
    <w:rsid w:val="002436C3"/>
    <w:rsid w:val="00267FD4"/>
    <w:rsid w:val="00273390"/>
    <w:rsid w:val="00294C29"/>
    <w:rsid w:val="00297897"/>
    <w:rsid w:val="002A1CA0"/>
    <w:rsid w:val="002A38C0"/>
    <w:rsid w:val="002B7B79"/>
    <w:rsid w:val="002C1E7B"/>
    <w:rsid w:val="002D00AA"/>
    <w:rsid w:val="002D3768"/>
    <w:rsid w:val="002E722F"/>
    <w:rsid w:val="002F59D5"/>
    <w:rsid w:val="003106ED"/>
    <w:rsid w:val="003134B6"/>
    <w:rsid w:val="00327908"/>
    <w:rsid w:val="00333BD1"/>
    <w:rsid w:val="003349BE"/>
    <w:rsid w:val="00341537"/>
    <w:rsid w:val="003432BE"/>
    <w:rsid w:val="00346B79"/>
    <w:rsid w:val="00350299"/>
    <w:rsid w:val="00360C93"/>
    <w:rsid w:val="00360EC8"/>
    <w:rsid w:val="003645A1"/>
    <w:rsid w:val="00366598"/>
    <w:rsid w:val="00374A9C"/>
    <w:rsid w:val="003A30FB"/>
    <w:rsid w:val="003B4CCA"/>
    <w:rsid w:val="003B7D72"/>
    <w:rsid w:val="003C48EE"/>
    <w:rsid w:val="003D23BB"/>
    <w:rsid w:val="003F337E"/>
    <w:rsid w:val="003F376D"/>
    <w:rsid w:val="003F5309"/>
    <w:rsid w:val="003F5847"/>
    <w:rsid w:val="00400D71"/>
    <w:rsid w:val="0041301E"/>
    <w:rsid w:val="0041431C"/>
    <w:rsid w:val="004171C4"/>
    <w:rsid w:val="00427ADC"/>
    <w:rsid w:val="004318CD"/>
    <w:rsid w:val="004377B0"/>
    <w:rsid w:val="00445CC3"/>
    <w:rsid w:val="00454C45"/>
    <w:rsid w:val="004569FC"/>
    <w:rsid w:val="004572BE"/>
    <w:rsid w:val="00467E64"/>
    <w:rsid w:val="0047376E"/>
    <w:rsid w:val="00484442"/>
    <w:rsid w:val="0049123E"/>
    <w:rsid w:val="004A6D3A"/>
    <w:rsid w:val="004C32E9"/>
    <w:rsid w:val="004C3515"/>
    <w:rsid w:val="004D0570"/>
    <w:rsid w:val="004F1214"/>
    <w:rsid w:val="004F3255"/>
    <w:rsid w:val="004F43CA"/>
    <w:rsid w:val="0051630C"/>
    <w:rsid w:val="005201E2"/>
    <w:rsid w:val="0052772A"/>
    <w:rsid w:val="0054059C"/>
    <w:rsid w:val="0054211F"/>
    <w:rsid w:val="0057140F"/>
    <w:rsid w:val="00582577"/>
    <w:rsid w:val="00583DE2"/>
    <w:rsid w:val="00585E75"/>
    <w:rsid w:val="005B23AB"/>
    <w:rsid w:val="005B2CDF"/>
    <w:rsid w:val="005B7171"/>
    <w:rsid w:val="005D39B9"/>
    <w:rsid w:val="005E75BE"/>
    <w:rsid w:val="005F4E96"/>
    <w:rsid w:val="00606F3B"/>
    <w:rsid w:val="00625B06"/>
    <w:rsid w:val="006462EC"/>
    <w:rsid w:val="00650675"/>
    <w:rsid w:val="006679FD"/>
    <w:rsid w:val="006711D0"/>
    <w:rsid w:val="00687975"/>
    <w:rsid w:val="00695324"/>
    <w:rsid w:val="006B4787"/>
    <w:rsid w:val="006D76FD"/>
    <w:rsid w:val="006E0300"/>
    <w:rsid w:val="006F4F91"/>
    <w:rsid w:val="006F706F"/>
    <w:rsid w:val="007038AE"/>
    <w:rsid w:val="00715FFB"/>
    <w:rsid w:val="00716D8B"/>
    <w:rsid w:val="00756F3C"/>
    <w:rsid w:val="007610F0"/>
    <w:rsid w:val="00762532"/>
    <w:rsid w:val="00771AC6"/>
    <w:rsid w:val="007772F8"/>
    <w:rsid w:val="007A2640"/>
    <w:rsid w:val="007A2B2F"/>
    <w:rsid w:val="007C475F"/>
    <w:rsid w:val="007E0A97"/>
    <w:rsid w:val="007F28F7"/>
    <w:rsid w:val="008026FF"/>
    <w:rsid w:val="008162CF"/>
    <w:rsid w:val="00842138"/>
    <w:rsid w:val="00851065"/>
    <w:rsid w:val="00885E48"/>
    <w:rsid w:val="00893F42"/>
    <w:rsid w:val="008A5129"/>
    <w:rsid w:val="008B601D"/>
    <w:rsid w:val="008C5664"/>
    <w:rsid w:val="008D6D39"/>
    <w:rsid w:val="008E4E9B"/>
    <w:rsid w:val="008E79E0"/>
    <w:rsid w:val="008F3A2E"/>
    <w:rsid w:val="00900B7B"/>
    <w:rsid w:val="00903879"/>
    <w:rsid w:val="009143A7"/>
    <w:rsid w:val="00924456"/>
    <w:rsid w:val="0093490E"/>
    <w:rsid w:val="00954600"/>
    <w:rsid w:val="009576EF"/>
    <w:rsid w:val="00965F5C"/>
    <w:rsid w:val="009738F6"/>
    <w:rsid w:val="00994B42"/>
    <w:rsid w:val="009972A2"/>
    <w:rsid w:val="009B1FF8"/>
    <w:rsid w:val="009B6C2A"/>
    <w:rsid w:val="009E12E0"/>
    <w:rsid w:val="009E1BE5"/>
    <w:rsid w:val="009F5BCB"/>
    <w:rsid w:val="00A06A41"/>
    <w:rsid w:val="00A11F01"/>
    <w:rsid w:val="00A27F9E"/>
    <w:rsid w:val="00A53619"/>
    <w:rsid w:val="00A56AE8"/>
    <w:rsid w:val="00A65BF8"/>
    <w:rsid w:val="00A8313D"/>
    <w:rsid w:val="00AA35DB"/>
    <w:rsid w:val="00AA5700"/>
    <w:rsid w:val="00AB02E7"/>
    <w:rsid w:val="00AD06C8"/>
    <w:rsid w:val="00AE6C40"/>
    <w:rsid w:val="00AF7B63"/>
    <w:rsid w:val="00B0271C"/>
    <w:rsid w:val="00B0438E"/>
    <w:rsid w:val="00B10D80"/>
    <w:rsid w:val="00B11235"/>
    <w:rsid w:val="00B15BF4"/>
    <w:rsid w:val="00B25B12"/>
    <w:rsid w:val="00B26E4A"/>
    <w:rsid w:val="00B27BF5"/>
    <w:rsid w:val="00B27D56"/>
    <w:rsid w:val="00B44143"/>
    <w:rsid w:val="00B664B6"/>
    <w:rsid w:val="00B66AF7"/>
    <w:rsid w:val="00B70434"/>
    <w:rsid w:val="00B7299A"/>
    <w:rsid w:val="00B754D1"/>
    <w:rsid w:val="00B97387"/>
    <w:rsid w:val="00BA5FA1"/>
    <w:rsid w:val="00BF2946"/>
    <w:rsid w:val="00C20A85"/>
    <w:rsid w:val="00C238FD"/>
    <w:rsid w:val="00C31089"/>
    <w:rsid w:val="00C3213C"/>
    <w:rsid w:val="00C417B4"/>
    <w:rsid w:val="00C520D2"/>
    <w:rsid w:val="00C56125"/>
    <w:rsid w:val="00C746C1"/>
    <w:rsid w:val="00C7603F"/>
    <w:rsid w:val="00C801DD"/>
    <w:rsid w:val="00C81FF5"/>
    <w:rsid w:val="00C84239"/>
    <w:rsid w:val="00C96489"/>
    <w:rsid w:val="00CA0978"/>
    <w:rsid w:val="00CA517C"/>
    <w:rsid w:val="00CB76E1"/>
    <w:rsid w:val="00CC0E72"/>
    <w:rsid w:val="00CC7125"/>
    <w:rsid w:val="00CD2610"/>
    <w:rsid w:val="00CD7D76"/>
    <w:rsid w:val="00CE6DA9"/>
    <w:rsid w:val="00D0603D"/>
    <w:rsid w:val="00D61335"/>
    <w:rsid w:val="00D636D0"/>
    <w:rsid w:val="00D662EA"/>
    <w:rsid w:val="00D84111"/>
    <w:rsid w:val="00D86D70"/>
    <w:rsid w:val="00D90E73"/>
    <w:rsid w:val="00D91B06"/>
    <w:rsid w:val="00D93767"/>
    <w:rsid w:val="00D94BCE"/>
    <w:rsid w:val="00DA1A88"/>
    <w:rsid w:val="00DB5A4C"/>
    <w:rsid w:val="00DC21D6"/>
    <w:rsid w:val="00DC2BCF"/>
    <w:rsid w:val="00DC4BD8"/>
    <w:rsid w:val="00DC71BE"/>
    <w:rsid w:val="00E10D9E"/>
    <w:rsid w:val="00E159F9"/>
    <w:rsid w:val="00E20376"/>
    <w:rsid w:val="00E42382"/>
    <w:rsid w:val="00E45D73"/>
    <w:rsid w:val="00E463CC"/>
    <w:rsid w:val="00E62B0D"/>
    <w:rsid w:val="00E74B49"/>
    <w:rsid w:val="00E9120F"/>
    <w:rsid w:val="00EA0222"/>
    <w:rsid w:val="00EA71FD"/>
    <w:rsid w:val="00EB6EF0"/>
    <w:rsid w:val="00EB76E0"/>
    <w:rsid w:val="00EC33F0"/>
    <w:rsid w:val="00EC454C"/>
    <w:rsid w:val="00EC458A"/>
    <w:rsid w:val="00F10D30"/>
    <w:rsid w:val="00F15F0A"/>
    <w:rsid w:val="00F2425F"/>
    <w:rsid w:val="00F849D6"/>
    <w:rsid w:val="00FA7CCA"/>
    <w:rsid w:val="00FC3AD4"/>
    <w:rsid w:val="00FC3C56"/>
    <w:rsid w:val="00FC5268"/>
    <w:rsid w:val="00FD7E8E"/>
    <w:rsid w:val="00FE531D"/>
    <w:rsid w:val="00FE7A83"/>
    <w:rsid w:val="00FE7C39"/>
    <w:rsid w:val="00FF18E4"/>
    <w:rsid w:val="00FF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BBFE3B8FBC4E0DAC632C619EBEE945">
    <w:name w:val="97BBFE3B8FBC4E0DAC632C619EBEE945"/>
    <w:rsid w:val="00E62B0D"/>
  </w:style>
  <w:style w:type="paragraph" w:customStyle="1" w:styleId="77B63BF2EC6141B598CA8114C184ECE6">
    <w:name w:val="77B63BF2EC6141B598CA8114C184ECE6"/>
    <w:rsid w:val="00E62B0D"/>
  </w:style>
  <w:style w:type="paragraph" w:customStyle="1" w:styleId="38D1E29A91EB462A8B07AE6A1B12376D">
    <w:name w:val="38D1E29A91EB462A8B07AE6A1B12376D"/>
    <w:rsid w:val="00E62B0D"/>
  </w:style>
  <w:style w:type="paragraph" w:customStyle="1" w:styleId="B6CB7A5D5C9845E9B36874DD327AF669">
    <w:name w:val="B6CB7A5D5C9845E9B36874DD327AF669"/>
    <w:rsid w:val="00E62B0D"/>
  </w:style>
  <w:style w:type="paragraph" w:customStyle="1" w:styleId="A5DD45C3AFDF4F2F98F98FAA2F0D7DD2">
    <w:name w:val="A5DD45C3AFDF4F2F98F98FAA2F0D7DD2"/>
    <w:rsid w:val="00E62B0D"/>
  </w:style>
  <w:style w:type="paragraph" w:customStyle="1" w:styleId="27A297AAFC424F26AE3BFACC04BBDC77">
    <w:name w:val="27A297AAFC424F26AE3BFACC04BBDC77"/>
    <w:rsid w:val="00E62B0D"/>
  </w:style>
  <w:style w:type="paragraph" w:customStyle="1" w:styleId="FEEA1EAC13A449CDB2F8A457753C3916">
    <w:name w:val="FEEA1EAC13A449CDB2F8A457753C3916"/>
    <w:rsid w:val="00E62B0D"/>
  </w:style>
  <w:style w:type="paragraph" w:customStyle="1" w:styleId="CA809FD619224AA0BEA0C19A803B9263">
    <w:name w:val="CA809FD619224AA0BEA0C19A803B9263"/>
    <w:rsid w:val="00E62B0D"/>
  </w:style>
  <w:style w:type="paragraph" w:customStyle="1" w:styleId="AC5752E3158F4E29B8F4B573BE355C84">
    <w:name w:val="AC5752E3158F4E29B8F4B573BE355C84"/>
    <w:rsid w:val="00E62B0D"/>
  </w:style>
  <w:style w:type="paragraph" w:customStyle="1" w:styleId="8D8F8B41BB4747E6B7F4CDC6728E1A26">
    <w:name w:val="8D8F8B41BB4747E6B7F4CDC6728E1A26"/>
    <w:rsid w:val="00E62B0D"/>
  </w:style>
  <w:style w:type="paragraph" w:customStyle="1" w:styleId="387549EC77B741E6AC8693DCF5B58936">
    <w:name w:val="387549EC77B741E6AC8693DCF5B58936"/>
    <w:rsid w:val="00E62B0D"/>
  </w:style>
  <w:style w:type="paragraph" w:customStyle="1" w:styleId="1197705F828443CAA00578D101D352FC">
    <w:name w:val="1197705F828443CAA00578D101D352FC"/>
    <w:rsid w:val="00E62B0D"/>
  </w:style>
  <w:style w:type="paragraph" w:customStyle="1" w:styleId="A418575D28104642A1B296DF3B16F0D6">
    <w:name w:val="A418575D28104642A1B296DF3B16F0D6"/>
    <w:rsid w:val="00E62B0D"/>
  </w:style>
  <w:style w:type="paragraph" w:customStyle="1" w:styleId="48B94D9BB2334458ABEC0276A2443C10">
    <w:name w:val="48B94D9BB2334458ABEC0276A2443C10"/>
    <w:rsid w:val="00E62B0D"/>
  </w:style>
  <w:style w:type="paragraph" w:customStyle="1" w:styleId="A74FACD46DD144A5ABD6FE56E946FE5D">
    <w:name w:val="A74FACD46DD144A5ABD6FE56E946FE5D"/>
    <w:rsid w:val="00E62B0D"/>
  </w:style>
  <w:style w:type="paragraph" w:customStyle="1" w:styleId="18FA69B078D34E6B9C9499F1874512A5">
    <w:name w:val="18FA69B078D34E6B9C9499F1874512A5"/>
    <w:rsid w:val="00E62B0D"/>
  </w:style>
  <w:style w:type="paragraph" w:customStyle="1" w:styleId="6118E475A1364D9881A46BDDF5E3A020">
    <w:name w:val="6118E475A1364D9881A46BDDF5E3A020"/>
    <w:rsid w:val="00E62B0D"/>
  </w:style>
  <w:style w:type="paragraph" w:customStyle="1" w:styleId="7FB183FE46CF40B3845E352A01C5F418">
    <w:name w:val="7FB183FE46CF40B3845E352A01C5F418"/>
    <w:rsid w:val="00E62B0D"/>
  </w:style>
  <w:style w:type="paragraph" w:customStyle="1" w:styleId="05133DC814D84B1EA8E3441D47AD4F54">
    <w:name w:val="05133DC814D84B1EA8E3441D47AD4F54"/>
    <w:rsid w:val="00E62B0D"/>
  </w:style>
  <w:style w:type="paragraph" w:customStyle="1" w:styleId="6D3C6790E2934D1ABB9087339F5CBEAC">
    <w:name w:val="6D3C6790E2934D1ABB9087339F5CBEAC"/>
    <w:rsid w:val="00E62B0D"/>
  </w:style>
  <w:style w:type="paragraph" w:customStyle="1" w:styleId="FAB67BD80A004C6BAD1DF2B44812CBDB">
    <w:name w:val="FAB67BD80A004C6BAD1DF2B44812CBDB"/>
    <w:rsid w:val="00E62B0D"/>
  </w:style>
  <w:style w:type="paragraph" w:customStyle="1" w:styleId="9EEAA26B7D854FF3A7C238BE9A66CF10">
    <w:name w:val="9EEAA26B7D854FF3A7C238BE9A66CF10"/>
    <w:rsid w:val="00E62B0D"/>
  </w:style>
  <w:style w:type="paragraph" w:customStyle="1" w:styleId="8BE309C50EC345A69554FDCD5A642961">
    <w:name w:val="8BE309C50EC345A69554FDCD5A642961"/>
    <w:rsid w:val="00E62B0D"/>
  </w:style>
  <w:style w:type="paragraph" w:customStyle="1" w:styleId="A25B49FEBFC24239BF4FC58E422613C4">
    <w:name w:val="A25B49FEBFC24239BF4FC58E422613C4"/>
    <w:rsid w:val="00E62B0D"/>
  </w:style>
  <w:style w:type="paragraph" w:customStyle="1" w:styleId="A7A4A754230F4487A2A91977AFFD2DEF">
    <w:name w:val="A7A4A754230F4487A2A91977AFFD2DEF"/>
    <w:rsid w:val="00E62B0D"/>
  </w:style>
  <w:style w:type="paragraph" w:customStyle="1" w:styleId="3A844223ADE74D02944069080D37DFDA">
    <w:name w:val="3A844223ADE74D02944069080D37DFDA"/>
    <w:rsid w:val="00E62B0D"/>
  </w:style>
  <w:style w:type="paragraph" w:customStyle="1" w:styleId="2B685E7F66D94A22B606EE1242C866D3">
    <w:name w:val="2B685E7F66D94A22B606EE1242C866D3"/>
    <w:rsid w:val="00E62B0D"/>
  </w:style>
  <w:style w:type="paragraph" w:customStyle="1" w:styleId="978516FE9BDF455B81129241C42A1D80">
    <w:name w:val="978516FE9BDF455B81129241C42A1D80"/>
    <w:rsid w:val="00E62B0D"/>
  </w:style>
  <w:style w:type="paragraph" w:customStyle="1" w:styleId="5D241844D69942508523019C193B58D9">
    <w:name w:val="5D241844D69942508523019C193B58D9"/>
    <w:rsid w:val="00E62B0D"/>
  </w:style>
  <w:style w:type="paragraph" w:customStyle="1" w:styleId="BC148EFF3734401FB6B40D233E387328">
    <w:name w:val="BC148EFF3734401FB6B40D233E387328"/>
    <w:rsid w:val="00E62B0D"/>
  </w:style>
  <w:style w:type="paragraph" w:customStyle="1" w:styleId="1C4F2B27158D4146AAA7F89261E44FA0">
    <w:name w:val="1C4F2B27158D4146AAA7F89261E44FA0"/>
    <w:rsid w:val="00E62B0D"/>
  </w:style>
  <w:style w:type="paragraph" w:customStyle="1" w:styleId="74E4A2153E364753A96F48181E6C90F3">
    <w:name w:val="74E4A2153E364753A96F48181E6C90F3"/>
    <w:rsid w:val="00E62B0D"/>
  </w:style>
  <w:style w:type="paragraph" w:customStyle="1" w:styleId="48B38F9366ED49A397CADE2FF7BF4469">
    <w:name w:val="48B38F9366ED49A397CADE2FF7BF4469"/>
    <w:rsid w:val="00E62B0D"/>
  </w:style>
  <w:style w:type="paragraph" w:customStyle="1" w:styleId="329CA30FBBA74684927559F1D97FDD2F">
    <w:name w:val="329CA30FBBA74684927559F1D97FDD2F"/>
    <w:rsid w:val="00E62B0D"/>
  </w:style>
  <w:style w:type="paragraph" w:customStyle="1" w:styleId="852CA5457464495EA36A416FE145207D">
    <w:name w:val="852CA5457464495EA36A416FE145207D"/>
    <w:rsid w:val="00E62B0D"/>
  </w:style>
  <w:style w:type="paragraph" w:customStyle="1" w:styleId="D912A595BE9045ED82214AC1203DCAE5">
    <w:name w:val="D912A595BE9045ED82214AC1203DCAE5"/>
    <w:rsid w:val="00E62B0D"/>
  </w:style>
  <w:style w:type="paragraph" w:customStyle="1" w:styleId="ECC335A01B1C4A5DAB5862426E2B3436">
    <w:name w:val="ECC335A01B1C4A5DAB5862426E2B3436"/>
    <w:rsid w:val="00E62B0D"/>
  </w:style>
  <w:style w:type="paragraph" w:customStyle="1" w:styleId="6233C5B98BCB4E9C9525D5EBA1D012FC">
    <w:name w:val="6233C5B98BCB4E9C9525D5EBA1D012FC"/>
    <w:rsid w:val="00E62B0D"/>
  </w:style>
  <w:style w:type="paragraph" w:customStyle="1" w:styleId="C2F1811E5DE44A20A912D9A8F7C23854">
    <w:name w:val="C2F1811E5DE44A20A912D9A8F7C23854"/>
    <w:rsid w:val="00E62B0D"/>
  </w:style>
  <w:style w:type="paragraph" w:customStyle="1" w:styleId="A0FFF78133B245258C4D05909AC5A533">
    <w:name w:val="A0FFF78133B245258C4D05909AC5A533"/>
    <w:rsid w:val="00E62B0D"/>
  </w:style>
  <w:style w:type="paragraph" w:customStyle="1" w:styleId="E7D2A1A90E3943899464E262CC6E0267">
    <w:name w:val="E7D2A1A90E3943899464E262CC6E0267"/>
    <w:rsid w:val="00E62B0D"/>
  </w:style>
  <w:style w:type="paragraph" w:customStyle="1" w:styleId="3020DA925B834B4DA0558F46139E9024">
    <w:name w:val="3020DA925B834B4DA0558F46139E9024"/>
    <w:rsid w:val="00E62B0D"/>
  </w:style>
  <w:style w:type="paragraph" w:customStyle="1" w:styleId="62ABFDA2A1584B86AF2E61AD70C568CD">
    <w:name w:val="62ABFDA2A1584B86AF2E61AD70C568CD"/>
    <w:rsid w:val="00E62B0D"/>
  </w:style>
  <w:style w:type="paragraph" w:customStyle="1" w:styleId="96B4DB6CEDA04AC4A54A66D3A3971A03">
    <w:name w:val="96B4DB6CEDA04AC4A54A66D3A3971A03"/>
    <w:rsid w:val="00E62B0D"/>
  </w:style>
  <w:style w:type="paragraph" w:customStyle="1" w:styleId="0B08EF3FB0D0446C9D49B81CE95264F3">
    <w:name w:val="0B08EF3FB0D0446C9D49B81CE95264F3"/>
    <w:rsid w:val="00E62B0D"/>
  </w:style>
  <w:style w:type="paragraph" w:customStyle="1" w:styleId="74AC5669A58D447292A2E0970CAB2BDA">
    <w:name w:val="74AC5669A58D447292A2E0970CAB2BDA"/>
    <w:rsid w:val="00E62B0D"/>
  </w:style>
  <w:style w:type="paragraph" w:customStyle="1" w:styleId="E6C1F3745A7C48D0BD96D56FF57B2753">
    <w:name w:val="E6C1F3745A7C48D0BD96D56FF57B2753"/>
    <w:rsid w:val="00E62B0D"/>
  </w:style>
  <w:style w:type="paragraph" w:customStyle="1" w:styleId="E4D89268EED64C5E8F310BB15AA4A2AA">
    <w:name w:val="E4D89268EED64C5E8F310BB15AA4A2AA"/>
    <w:rsid w:val="00E62B0D"/>
  </w:style>
  <w:style w:type="paragraph" w:customStyle="1" w:styleId="97E70772A8B444BAA2D04BE3BA63847C">
    <w:name w:val="97E70772A8B444BAA2D04BE3BA63847C"/>
    <w:rsid w:val="00E62B0D"/>
  </w:style>
  <w:style w:type="paragraph" w:customStyle="1" w:styleId="9B287B63737D49AFBED3A4EE17940920">
    <w:name w:val="9B287B63737D49AFBED3A4EE17940920"/>
    <w:rsid w:val="00E62B0D"/>
  </w:style>
  <w:style w:type="paragraph" w:customStyle="1" w:styleId="BB2EE882325E4229B2889BD2991E9E43">
    <w:name w:val="BB2EE882325E4229B2889BD2991E9E43"/>
    <w:rsid w:val="00E62B0D"/>
  </w:style>
  <w:style w:type="paragraph" w:customStyle="1" w:styleId="474530B4E14D4B17BF38330A6920FC40">
    <w:name w:val="474530B4E14D4B17BF38330A6920FC40"/>
    <w:rsid w:val="00E62B0D"/>
  </w:style>
  <w:style w:type="paragraph" w:customStyle="1" w:styleId="90CCF95326E84FC3904BC1203084DD78">
    <w:name w:val="90CCF95326E84FC3904BC1203084DD78"/>
    <w:rsid w:val="00E62B0D"/>
  </w:style>
  <w:style w:type="paragraph" w:customStyle="1" w:styleId="D61D4A07D43D4B1EB5C551D2631FC55D">
    <w:name w:val="D61D4A07D43D4B1EB5C551D2631FC55D"/>
    <w:rsid w:val="00E62B0D"/>
  </w:style>
  <w:style w:type="paragraph" w:customStyle="1" w:styleId="A834EA1867ED4CBAAE7C332F154F0C90">
    <w:name w:val="A834EA1867ED4CBAAE7C332F154F0C90"/>
    <w:rsid w:val="00E62B0D"/>
  </w:style>
  <w:style w:type="paragraph" w:customStyle="1" w:styleId="577AEA2659AB43B58DF0BB7FCB02B4A7">
    <w:name w:val="577AEA2659AB43B58DF0BB7FCB02B4A7"/>
    <w:rsid w:val="00E62B0D"/>
  </w:style>
  <w:style w:type="paragraph" w:customStyle="1" w:styleId="5390216717A04C2C809908C11563FF8F">
    <w:name w:val="5390216717A04C2C809908C11563FF8F"/>
    <w:rsid w:val="00E62B0D"/>
  </w:style>
  <w:style w:type="paragraph" w:customStyle="1" w:styleId="7344DF79428D49E7B27AA1990998AD5E">
    <w:name w:val="7344DF79428D49E7B27AA1990998AD5E"/>
    <w:rsid w:val="00E62B0D"/>
  </w:style>
  <w:style w:type="paragraph" w:customStyle="1" w:styleId="8329C7CF22344A4890033EBE541FE08A">
    <w:name w:val="8329C7CF22344A4890033EBE541FE08A"/>
    <w:rsid w:val="00E62B0D"/>
  </w:style>
  <w:style w:type="paragraph" w:customStyle="1" w:styleId="F00EE54C80C44F889715AA0DD9484B75">
    <w:name w:val="F00EE54C80C44F889715AA0DD9484B75"/>
    <w:rsid w:val="00E62B0D"/>
  </w:style>
  <w:style w:type="paragraph" w:customStyle="1" w:styleId="0EAB6F3B79884C10A65D909EDB5023FE">
    <w:name w:val="0EAB6F3B79884C10A65D909EDB5023FE"/>
    <w:rsid w:val="00E62B0D"/>
  </w:style>
  <w:style w:type="paragraph" w:customStyle="1" w:styleId="1C16470E06FF456CB25BCB17D53C19DB">
    <w:name w:val="1C16470E06FF456CB25BCB17D53C19DB"/>
    <w:rsid w:val="00E62B0D"/>
  </w:style>
  <w:style w:type="paragraph" w:customStyle="1" w:styleId="6062B1700FE34D10B37772B77295D697">
    <w:name w:val="6062B1700FE34D10B37772B77295D697"/>
    <w:rsid w:val="00E62B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k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26020-43FF-4972-BC64-AF6452C80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start).dotm</Template>
  <TotalTime>1347</TotalTime>
  <Pages>1</Pages>
  <Words>3129</Words>
  <Characters>17840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20928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VVA</dc:creator>
  <cp:keywords/>
  <dc:description/>
  <cp:lastModifiedBy>JoAnn Clarke</cp:lastModifiedBy>
  <cp:revision>328</cp:revision>
  <cp:lastPrinted>2018-11-15T20:34:00Z</cp:lastPrinted>
  <dcterms:created xsi:type="dcterms:W3CDTF">2017-07-02T20:49:00Z</dcterms:created>
  <dcterms:modified xsi:type="dcterms:W3CDTF">2021-04-06T03:07:00Z</dcterms:modified>
  <cp:category/>
</cp:coreProperties>
</file>