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E1C21" w14:textId="77777777" w:rsidR="00A90B90" w:rsidRDefault="00A90B90" w:rsidP="00DD7974">
      <w:pPr>
        <w:pStyle w:val="Quote"/>
        <w:jc w:val="left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B07916" w14:paraId="1F66776E" w14:textId="77777777" w:rsidTr="00D76C56">
        <w:tc>
          <w:tcPr>
            <w:tcW w:w="11016" w:type="dxa"/>
            <w:shd w:val="clear" w:color="auto" w:fill="A6A6A6" w:themeFill="background1" w:themeFillShade="A6"/>
          </w:tcPr>
          <w:p w14:paraId="03383C1B" w14:textId="77777777" w:rsidR="00B07916" w:rsidRPr="0026329B" w:rsidRDefault="00B07916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January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B07916" w14:paraId="63C0482A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9008377" w14:textId="77777777" w:rsidR="00B07916" w:rsidRPr="0026329B" w:rsidRDefault="00B07916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B07916" w14:paraId="4CA86FF2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29D6E97" w14:textId="77777777" w:rsidR="00B07916" w:rsidRDefault="00B07916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B07916" w14:paraId="582A6433" w14:textId="77777777" w:rsidTr="00E25126">
        <w:trPr>
          <w:trHeight w:hRule="exact" w:val="2963"/>
        </w:trPr>
        <w:tc>
          <w:tcPr>
            <w:tcW w:w="6614" w:type="dxa"/>
            <w:tcMar>
              <w:left w:w="403" w:type="dxa"/>
            </w:tcMar>
          </w:tcPr>
          <w:p w14:paraId="74DB6FA0" w14:textId="77777777" w:rsidR="00B07916" w:rsidRPr="00E25126" w:rsidRDefault="00B07916" w:rsidP="009900E8">
            <w:pPr>
              <w:pStyle w:val="Title"/>
              <w:rPr>
                <w:rFonts w:ascii="Cooper Black" w:hAnsi="Cooper Black"/>
                <w:b/>
                <w:bCs/>
              </w:rPr>
            </w:pPr>
            <w:r w:rsidRPr="00E25126">
              <w:rPr>
                <w:rFonts w:ascii="Cooper Black" w:hAnsi="Cooper Black"/>
                <w:b/>
                <w:bCs/>
              </w:rPr>
              <w:t>Events</w:t>
            </w:r>
          </w:p>
          <w:p w14:paraId="304E0507" w14:textId="3CE8E44E" w:rsidR="00E25126" w:rsidRDefault="00210F30" w:rsidP="00E25126">
            <w:pPr>
              <w:pStyle w:val="BodyText"/>
              <w:rPr>
                <w:b/>
                <w:bCs/>
                <w:sz w:val="22"/>
                <w:szCs w:val="22"/>
              </w:rPr>
            </w:pPr>
            <w:r w:rsidRPr="00E25126">
              <w:rPr>
                <w:b/>
                <w:bCs/>
                <w:sz w:val="22"/>
                <w:szCs w:val="22"/>
              </w:rPr>
              <w:t>AGM J</w:t>
            </w:r>
            <w:r w:rsidR="00E25126">
              <w:rPr>
                <w:b/>
                <w:bCs/>
                <w:sz w:val="22"/>
                <w:szCs w:val="22"/>
              </w:rPr>
              <w:t>ANUARY 14</w:t>
            </w:r>
          </w:p>
          <w:p w14:paraId="21564FBA" w14:textId="5D3BD877" w:rsidR="00E25126" w:rsidRPr="00E25126" w:rsidRDefault="00E25126" w:rsidP="00E25126">
            <w:pPr>
              <w:pStyle w:val="BodyTex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BOARD MEETING JAN. 21</w:t>
            </w:r>
          </w:p>
        </w:tc>
        <w:tc>
          <w:tcPr>
            <w:tcW w:w="4186" w:type="dxa"/>
          </w:tcPr>
          <w:p w14:paraId="073D5D21" w14:textId="77777777" w:rsidR="00B07916" w:rsidRDefault="00B07916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2E4AA" wp14:editId="6DF6AD2C">
                  <wp:extent cx="2200275" cy="1695257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89" cy="170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18" w:type="pct"/>
        <w:tblLook w:val="0420" w:firstRow="1" w:lastRow="0" w:firstColumn="0" w:lastColumn="0" w:noHBand="0" w:noVBand="1"/>
        <w:tblCaption w:val="Layout table"/>
      </w:tblPr>
      <w:tblGrid>
        <w:gridCol w:w="1542"/>
        <w:gridCol w:w="1545"/>
        <w:gridCol w:w="1547"/>
        <w:gridCol w:w="1558"/>
        <w:gridCol w:w="1549"/>
        <w:gridCol w:w="1540"/>
        <w:gridCol w:w="1548"/>
      </w:tblGrid>
      <w:tr w:rsidR="00B07916" w14:paraId="7496AAF5" w14:textId="77777777" w:rsidTr="006E5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sdt>
          <w:sdtPr>
            <w:id w:val="2085032416"/>
            <w:placeholder>
              <w:docPart w:val="8CD5CFBAF2A8462486A8FA0FDEC87F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42" w:type="dxa"/>
              </w:tcPr>
              <w:p w14:paraId="6D52CE9E" w14:textId="77777777" w:rsidR="00B07916" w:rsidRDefault="00B07916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45" w:type="dxa"/>
          </w:tcPr>
          <w:p w14:paraId="1CCD784A" w14:textId="77777777" w:rsidR="00B07916" w:rsidRDefault="006C0B87" w:rsidP="009900E8">
            <w:pPr>
              <w:pStyle w:val="Days"/>
            </w:pPr>
            <w:sdt>
              <w:sdtPr>
                <w:id w:val="2141225648"/>
                <w:placeholder>
                  <w:docPart w:val="4788F52BF0A445D08F24A9FA94A25598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Monday</w:t>
                </w:r>
              </w:sdtContent>
            </w:sdt>
          </w:p>
        </w:tc>
        <w:tc>
          <w:tcPr>
            <w:tcW w:w="1547" w:type="dxa"/>
          </w:tcPr>
          <w:p w14:paraId="118C7026" w14:textId="77777777" w:rsidR="00B07916" w:rsidRDefault="006C0B87" w:rsidP="009900E8">
            <w:pPr>
              <w:pStyle w:val="Days"/>
            </w:pPr>
            <w:sdt>
              <w:sdtPr>
                <w:id w:val="-225834277"/>
                <w:placeholder>
                  <w:docPart w:val="6B10BE2FD23F4144ACB997B15B1E66AF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Tuesday</w:t>
                </w:r>
              </w:sdtContent>
            </w:sdt>
          </w:p>
        </w:tc>
        <w:tc>
          <w:tcPr>
            <w:tcW w:w="1558" w:type="dxa"/>
          </w:tcPr>
          <w:p w14:paraId="53B71D4C" w14:textId="77777777" w:rsidR="00B07916" w:rsidRDefault="006C0B87" w:rsidP="009900E8">
            <w:pPr>
              <w:pStyle w:val="Days"/>
            </w:pPr>
            <w:sdt>
              <w:sdtPr>
                <w:id w:val="-1121838800"/>
                <w:placeholder>
                  <w:docPart w:val="F1416C6A25724501AFE100A8435DC407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Wednesday</w:t>
                </w:r>
              </w:sdtContent>
            </w:sdt>
          </w:p>
        </w:tc>
        <w:tc>
          <w:tcPr>
            <w:tcW w:w="1549" w:type="dxa"/>
          </w:tcPr>
          <w:p w14:paraId="32EBCEFE" w14:textId="77777777" w:rsidR="00B07916" w:rsidRDefault="006C0B87" w:rsidP="009900E8">
            <w:pPr>
              <w:pStyle w:val="Days"/>
            </w:pPr>
            <w:sdt>
              <w:sdtPr>
                <w:id w:val="-1805692476"/>
                <w:placeholder>
                  <w:docPart w:val="BA1E5DC38D8F4091B0BD94FA9BB86712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Thursday</w:t>
                </w:r>
              </w:sdtContent>
            </w:sdt>
          </w:p>
        </w:tc>
        <w:tc>
          <w:tcPr>
            <w:tcW w:w="1540" w:type="dxa"/>
          </w:tcPr>
          <w:p w14:paraId="1B70ACB5" w14:textId="77777777" w:rsidR="00B07916" w:rsidRDefault="006C0B87" w:rsidP="009900E8">
            <w:pPr>
              <w:pStyle w:val="Days"/>
            </w:pPr>
            <w:sdt>
              <w:sdtPr>
                <w:id w:val="815225377"/>
                <w:placeholder>
                  <w:docPart w:val="B137B2F178954769855AA92DF206F525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Friday</w:t>
                </w:r>
              </w:sdtContent>
            </w:sdt>
          </w:p>
        </w:tc>
        <w:tc>
          <w:tcPr>
            <w:tcW w:w="1548" w:type="dxa"/>
          </w:tcPr>
          <w:p w14:paraId="4C9E6BB4" w14:textId="77777777" w:rsidR="00B07916" w:rsidRDefault="006C0B87" w:rsidP="009900E8">
            <w:pPr>
              <w:pStyle w:val="Days"/>
            </w:pPr>
            <w:sdt>
              <w:sdtPr>
                <w:id w:val="36251574"/>
                <w:placeholder>
                  <w:docPart w:val="D3F45E2956D746ABBC445700F1C691D1"/>
                </w:placeholder>
                <w:temporary/>
                <w:showingPlcHdr/>
                <w15:appearance w15:val="hidden"/>
              </w:sdtPr>
              <w:sdtEndPr/>
              <w:sdtContent>
                <w:r w:rsidR="00B07916">
                  <w:t>Saturday</w:t>
                </w:r>
              </w:sdtContent>
            </w:sdt>
          </w:p>
        </w:tc>
      </w:tr>
      <w:tr w:rsidR="00B07916" w14:paraId="4216964B" w14:textId="77777777" w:rsidTr="006E533F">
        <w:trPr>
          <w:trHeight w:val="1290"/>
        </w:trPr>
        <w:tc>
          <w:tcPr>
            <w:tcW w:w="1542" w:type="dxa"/>
            <w:tcBorders>
              <w:bottom w:val="nil"/>
            </w:tcBorders>
          </w:tcPr>
          <w:p w14:paraId="53297FA6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45" w:type="dxa"/>
            <w:tcBorders>
              <w:bottom w:val="nil"/>
            </w:tcBorders>
          </w:tcPr>
          <w:p w14:paraId="7A12ECE0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7" w:type="dxa"/>
            <w:tcBorders>
              <w:bottom w:val="nil"/>
            </w:tcBorders>
          </w:tcPr>
          <w:p w14:paraId="43164AF4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8" w:type="dxa"/>
            <w:tcBorders>
              <w:bottom w:val="nil"/>
            </w:tcBorders>
          </w:tcPr>
          <w:p w14:paraId="49465CF7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9" w:type="dxa"/>
            <w:tcBorders>
              <w:bottom w:val="nil"/>
            </w:tcBorders>
          </w:tcPr>
          <w:p w14:paraId="2B693FE8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FC56864" w14:textId="4F17FC43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MonthStart \@ dddd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Friday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"Friday" 1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=E2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&lt;&gt; 0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=E2+1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3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3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1</w:t>
            </w:r>
            <w:r w:rsidRPr="00F26AE0">
              <w:rPr>
                <w:color w:val="auto"/>
              </w:rPr>
              <w:fldChar w:fldCharType="end"/>
            </w:r>
          </w:p>
          <w:p w14:paraId="66357C3E" w14:textId="15A7F954" w:rsidR="00EC5B2F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1-4 Maggie H.</w:t>
            </w:r>
          </w:p>
          <w:p w14:paraId="4003D536" w14:textId="41948156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4:30-6 Debbie W.</w:t>
            </w:r>
          </w:p>
          <w:p w14:paraId="5342BE9C" w14:textId="34B275FA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14:paraId="2115F3C9" w14:textId="77777777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MonthStart \@ dddd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Friday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"Saturday" 1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=F2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1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&lt;&gt; 0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=F2+1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</w:t>
            </w:r>
            <w:r w:rsidRPr="00F26AE0">
              <w:rPr>
                <w:color w:val="auto"/>
              </w:rPr>
              <w:fldChar w:fldCharType="end"/>
            </w:r>
          </w:p>
          <w:p w14:paraId="4297514C" w14:textId="6ED71343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10-1 Marcel</w:t>
            </w:r>
          </w:p>
        </w:tc>
      </w:tr>
      <w:tr w:rsidR="00B07916" w14:paraId="2CB6AE11" w14:textId="77777777" w:rsidTr="006E533F">
        <w:trPr>
          <w:trHeight w:hRule="exact" w:val="76"/>
        </w:trPr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790923C" w14:textId="77777777" w:rsidR="00B07916" w:rsidRDefault="00B07916" w:rsidP="009900E8"/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00470395" w14:textId="77777777" w:rsidR="00B07916" w:rsidRDefault="00B07916" w:rsidP="009900E8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F61214D" w14:textId="77777777" w:rsidR="00B07916" w:rsidRDefault="00B07916" w:rsidP="009900E8"/>
        </w:tc>
        <w:tc>
          <w:tcPr>
            <w:tcW w:w="1558" w:type="dxa"/>
            <w:tcBorders>
              <w:top w:val="nil"/>
              <w:bottom w:val="single" w:sz="6" w:space="0" w:color="BFBFBF" w:themeColor="background1" w:themeShade="BF"/>
            </w:tcBorders>
          </w:tcPr>
          <w:p w14:paraId="0C476D54" w14:textId="77777777" w:rsidR="00B07916" w:rsidRDefault="00B07916" w:rsidP="009900E8"/>
        </w:tc>
        <w:tc>
          <w:tcPr>
            <w:tcW w:w="1549" w:type="dxa"/>
            <w:tcBorders>
              <w:top w:val="nil"/>
              <w:bottom w:val="single" w:sz="6" w:space="0" w:color="BFBFBF" w:themeColor="background1" w:themeShade="BF"/>
            </w:tcBorders>
          </w:tcPr>
          <w:p w14:paraId="2B39F606" w14:textId="77777777" w:rsidR="00B07916" w:rsidRDefault="00B0791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9A01B18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3E3C5C88" w14:textId="77777777" w:rsidR="00B07916" w:rsidRPr="00F26AE0" w:rsidRDefault="00B07916" w:rsidP="009900E8">
            <w:pPr>
              <w:rPr>
                <w:color w:val="auto"/>
              </w:rPr>
            </w:pPr>
          </w:p>
        </w:tc>
      </w:tr>
      <w:tr w:rsidR="00B07916" w14:paraId="7B707D60" w14:textId="77777777" w:rsidTr="006E533F">
        <w:trPr>
          <w:trHeight w:val="1179"/>
        </w:trPr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74081C9" w14:textId="4C0AD465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  <w:p w14:paraId="568305A0" w14:textId="7BC3DF8A" w:rsidR="00EC5B2F" w:rsidRDefault="00EC5B2F" w:rsidP="009900E8">
            <w:pPr>
              <w:pStyle w:val="Dates"/>
            </w:pPr>
            <w:r>
              <w:t>2-3:30 Debbie W.</w:t>
            </w:r>
          </w:p>
          <w:p w14:paraId="00C00465" w14:textId="04398081" w:rsidR="00B07916" w:rsidRDefault="00B07916" w:rsidP="009900E8"/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61753A48" w14:textId="77777777" w:rsidR="00B07916" w:rsidRDefault="00B07916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949C0B6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=B4+1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5</w:t>
            </w:r>
            <w:r w:rsidRPr="00F26AE0">
              <w:rPr>
                <w:color w:val="auto"/>
              </w:rPr>
              <w:fldChar w:fldCharType="end"/>
            </w:r>
          </w:p>
          <w:p w14:paraId="4D72E247" w14:textId="4E5561BE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58" w:type="dxa"/>
            <w:tcBorders>
              <w:top w:val="single" w:sz="6" w:space="0" w:color="BFBFBF" w:themeColor="background1" w:themeShade="BF"/>
              <w:bottom w:val="nil"/>
            </w:tcBorders>
          </w:tcPr>
          <w:p w14:paraId="4B5FA7AB" w14:textId="2463B1F0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=C4+1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6</w:t>
            </w:r>
            <w:r w:rsidRPr="00F26AE0">
              <w:rPr>
                <w:color w:val="auto"/>
              </w:rPr>
              <w:fldChar w:fldCharType="end"/>
            </w:r>
          </w:p>
          <w:p w14:paraId="1FAE0C7F" w14:textId="2DBD0757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Debbie W.</w:t>
            </w:r>
          </w:p>
          <w:p w14:paraId="2FB017D9" w14:textId="1DBBF291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9" w:type="dxa"/>
            <w:tcBorders>
              <w:top w:val="single" w:sz="6" w:space="0" w:color="BFBFBF" w:themeColor="background1" w:themeShade="BF"/>
              <w:bottom w:val="nil"/>
            </w:tcBorders>
          </w:tcPr>
          <w:p w14:paraId="118FB9AD" w14:textId="2D2A584C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=D4+1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7</w:t>
            </w:r>
            <w:r w:rsidRPr="00F26AE0">
              <w:rPr>
                <w:color w:val="auto"/>
              </w:rPr>
              <w:fldChar w:fldCharType="end"/>
            </w:r>
          </w:p>
          <w:p w14:paraId="4C8A15AE" w14:textId="1F05C7C6" w:rsidR="00EC5B2F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1-2:30 Katrin</w:t>
            </w:r>
          </w:p>
          <w:p w14:paraId="3BCDAFA7" w14:textId="7438C26F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2:30-4 Anna</w:t>
            </w:r>
          </w:p>
          <w:p w14:paraId="0FCE3BF6" w14:textId="7D576B4A" w:rsidR="00B07916" w:rsidRPr="00F26AE0" w:rsidRDefault="00B07916" w:rsidP="00210F30">
            <w:pPr>
              <w:pStyle w:val="Dates"/>
              <w:rPr>
                <w:color w:val="auto"/>
              </w:rPr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DF181E" w14:textId="5D5B5F7C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=E4+1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8</w:t>
            </w:r>
            <w:r w:rsidRPr="00F26AE0">
              <w:rPr>
                <w:color w:val="auto"/>
              </w:rPr>
              <w:fldChar w:fldCharType="end"/>
            </w:r>
          </w:p>
          <w:p w14:paraId="156B030C" w14:textId="0CCE86D2" w:rsidR="005160C8" w:rsidRDefault="005160C8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2-5 Maureen</w:t>
            </w:r>
          </w:p>
          <w:p w14:paraId="78A5216C" w14:textId="5B7110CE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Debbie W</w:t>
            </w:r>
          </w:p>
          <w:p w14:paraId="0AAD293E" w14:textId="5FC37274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3013EA32" w14:textId="6A16DCC2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=F4+1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9</w:t>
            </w:r>
            <w:r w:rsidRPr="00F26AE0">
              <w:rPr>
                <w:color w:val="auto"/>
              </w:rPr>
              <w:fldChar w:fldCharType="end"/>
            </w:r>
          </w:p>
          <w:p w14:paraId="0A2000B5" w14:textId="18FBB021" w:rsidR="005160C8" w:rsidRPr="00F26AE0" w:rsidRDefault="005160C8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10-1 Marcel</w:t>
            </w:r>
          </w:p>
          <w:p w14:paraId="070C3C43" w14:textId="3D64D16F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</w:tr>
      <w:tr w:rsidR="00B07916" w14:paraId="73D216B3" w14:textId="77777777" w:rsidTr="006E533F">
        <w:trPr>
          <w:trHeight w:hRule="exact" w:val="76"/>
        </w:trPr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586BE11" w14:textId="77777777" w:rsidR="00B07916" w:rsidRDefault="00B07916" w:rsidP="009900E8"/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3D36651F" w14:textId="77777777" w:rsidR="00B07916" w:rsidRDefault="00B07916" w:rsidP="009900E8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6AD23305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58" w:type="dxa"/>
            <w:tcBorders>
              <w:top w:val="nil"/>
              <w:bottom w:val="single" w:sz="6" w:space="0" w:color="BFBFBF" w:themeColor="background1" w:themeShade="BF"/>
            </w:tcBorders>
          </w:tcPr>
          <w:p w14:paraId="1CFC4213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9" w:type="dxa"/>
            <w:tcBorders>
              <w:top w:val="nil"/>
              <w:bottom w:val="single" w:sz="6" w:space="0" w:color="BFBFBF" w:themeColor="background1" w:themeShade="BF"/>
            </w:tcBorders>
          </w:tcPr>
          <w:p w14:paraId="147FA51A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ED93E2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584F4334" w14:textId="77777777" w:rsidR="00B07916" w:rsidRPr="00F26AE0" w:rsidRDefault="00B07916" w:rsidP="009900E8">
            <w:pPr>
              <w:rPr>
                <w:color w:val="auto"/>
              </w:rPr>
            </w:pPr>
          </w:p>
        </w:tc>
      </w:tr>
      <w:tr w:rsidR="00B07916" w14:paraId="5D999E61" w14:textId="77777777" w:rsidTr="006E533F">
        <w:trPr>
          <w:trHeight w:val="970"/>
        </w:trPr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DBDD80C" w14:textId="4867D011" w:rsidR="00B07916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=G4+1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10</w:t>
            </w:r>
            <w:r w:rsidRPr="00D1134A">
              <w:rPr>
                <w:color w:val="auto"/>
              </w:rPr>
              <w:fldChar w:fldCharType="end"/>
            </w:r>
          </w:p>
          <w:p w14:paraId="51A5EA07" w14:textId="0FB84283" w:rsidR="00EC5B2F" w:rsidRPr="00D1134A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2-3:30 Debbie W.</w:t>
            </w:r>
          </w:p>
          <w:p w14:paraId="57162A7C" w14:textId="2D038651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0868C6FE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=A6+1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11</w:t>
            </w:r>
            <w:r w:rsidRPr="00D1134A">
              <w:rPr>
                <w:color w:val="auto"/>
              </w:rPr>
              <w:fldChar w:fldCharType="end"/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36A6BFFD" w14:textId="58DA886F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=B6+1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12</w:t>
            </w:r>
            <w:r w:rsidRPr="00F26AE0">
              <w:rPr>
                <w:color w:val="auto"/>
              </w:rPr>
              <w:fldChar w:fldCharType="end"/>
            </w:r>
          </w:p>
          <w:p w14:paraId="36200BDA" w14:textId="13BEA923" w:rsidR="00B07916" w:rsidRPr="00F26AE0" w:rsidRDefault="00B07916" w:rsidP="00DD7974">
            <w:pPr>
              <w:pStyle w:val="Dates"/>
              <w:rPr>
                <w:color w:val="auto"/>
              </w:rPr>
            </w:pPr>
          </w:p>
        </w:tc>
        <w:tc>
          <w:tcPr>
            <w:tcW w:w="1558" w:type="dxa"/>
            <w:tcBorders>
              <w:top w:val="single" w:sz="6" w:space="0" w:color="BFBFBF" w:themeColor="background1" w:themeShade="BF"/>
              <w:bottom w:val="nil"/>
            </w:tcBorders>
          </w:tcPr>
          <w:p w14:paraId="067373DB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t>13</w:t>
            </w:r>
          </w:p>
          <w:p w14:paraId="16303AE1" w14:textId="1B9E90EB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9" w:type="dxa"/>
            <w:tcBorders>
              <w:top w:val="single" w:sz="6" w:space="0" w:color="BFBFBF" w:themeColor="background1" w:themeShade="BF"/>
              <w:bottom w:val="nil"/>
            </w:tcBorders>
          </w:tcPr>
          <w:p w14:paraId="534F848E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=D6+1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14</w:t>
            </w:r>
            <w:r w:rsidRPr="00F26AE0">
              <w:rPr>
                <w:color w:val="auto"/>
              </w:rPr>
              <w:fldChar w:fldCharType="end"/>
            </w:r>
          </w:p>
          <w:p w14:paraId="6C4C76B1" w14:textId="77777777" w:rsidR="00B07916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1-2:30 Katrin</w:t>
            </w:r>
          </w:p>
          <w:p w14:paraId="1C19598C" w14:textId="0104E895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2:30-4 Anna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38D1BC4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=E6+1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15</w:t>
            </w:r>
            <w:r w:rsidRPr="00F26AE0">
              <w:rPr>
                <w:color w:val="auto"/>
              </w:rPr>
              <w:fldChar w:fldCharType="end"/>
            </w:r>
          </w:p>
          <w:p w14:paraId="276EE1C1" w14:textId="345B58AC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4C8773EE" w14:textId="77777777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=F6+1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16</w:t>
            </w:r>
            <w:r w:rsidRPr="00F26AE0">
              <w:rPr>
                <w:color w:val="auto"/>
              </w:rPr>
              <w:fldChar w:fldCharType="end"/>
            </w:r>
          </w:p>
          <w:p w14:paraId="63D781C0" w14:textId="1D2F48B9" w:rsidR="005160C8" w:rsidRPr="00F26AE0" w:rsidRDefault="005160C8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10-1 Marcel</w:t>
            </w:r>
          </w:p>
        </w:tc>
      </w:tr>
      <w:tr w:rsidR="00B07916" w14:paraId="401FC81A" w14:textId="77777777" w:rsidTr="006E533F">
        <w:trPr>
          <w:trHeight w:hRule="exact" w:val="73"/>
        </w:trPr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95DE433" w14:textId="77777777" w:rsidR="00B07916" w:rsidRDefault="00B07916" w:rsidP="009900E8"/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8671F" w14:textId="77777777" w:rsidR="00B07916" w:rsidRDefault="00B07916" w:rsidP="009900E8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768EE00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58" w:type="dxa"/>
            <w:tcBorders>
              <w:top w:val="nil"/>
              <w:bottom w:val="single" w:sz="6" w:space="0" w:color="BFBFBF" w:themeColor="background1" w:themeShade="BF"/>
            </w:tcBorders>
          </w:tcPr>
          <w:p w14:paraId="7F7F3263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9" w:type="dxa"/>
            <w:tcBorders>
              <w:top w:val="nil"/>
              <w:bottom w:val="single" w:sz="6" w:space="0" w:color="BFBFBF" w:themeColor="background1" w:themeShade="BF"/>
            </w:tcBorders>
          </w:tcPr>
          <w:p w14:paraId="4DBD0F9A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90C68B9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1C1A82FC" w14:textId="77777777" w:rsidR="00B07916" w:rsidRPr="00F26AE0" w:rsidRDefault="00B07916" w:rsidP="009900E8">
            <w:pPr>
              <w:rPr>
                <w:color w:val="auto"/>
              </w:rPr>
            </w:pPr>
          </w:p>
        </w:tc>
      </w:tr>
      <w:tr w:rsidR="00B07916" w14:paraId="4C4C1964" w14:textId="77777777" w:rsidTr="006E533F">
        <w:trPr>
          <w:trHeight w:val="1167"/>
        </w:trPr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4C5D06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=G6+1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17</w:t>
            </w:r>
            <w:r w:rsidRPr="00D1134A">
              <w:rPr>
                <w:color w:val="auto"/>
              </w:rPr>
              <w:fldChar w:fldCharType="end"/>
            </w:r>
          </w:p>
          <w:p w14:paraId="72995EE8" w14:textId="2F658F56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00DADF2C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=A8+1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18</w:t>
            </w:r>
            <w:r w:rsidRPr="00D1134A">
              <w:rPr>
                <w:color w:val="auto"/>
              </w:rPr>
              <w:fldChar w:fldCharType="end"/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7B05C3F" w14:textId="718125C9" w:rsidR="00B07916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=B8+1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19</w:t>
            </w:r>
            <w:r w:rsidRPr="00D1134A">
              <w:rPr>
                <w:color w:val="auto"/>
              </w:rPr>
              <w:fldChar w:fldCharType="end"/>
            </w:r>
          </w:p>
          <w:p w14:paraId="0293891C" w14:textId="4BC1E760" w:rsidR="00DD7974" w:rsidRPr="00D1134A" w:rsidRDefault="00DD7974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DW</w:t>
            </w:r>
          </w:p>
          <w:p w14:paraId="73CFBEBE" w14:textId="663894D8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58" w:type="dxa"/>
            <w:tcBorders>
              <w:top w:val="single" w:sz="6" w:space="0" w:color="BFBFBF" w:themeColor="background1" w:themeShade="BF"/>
              <w:bottom w:val="nil"/>
            </w:tcBorders>
          </w:tcPr>
          <w:p w14:paraId="03D56CDF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=C8+1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20</w:t>
            </w:r>
            <w:r w:rsidRPr="00F26AE0">
              <w:rPr>
                <w:color w:val="auto"/>
              </w:rPr>
              <w:fldChar w:fldCharType="end"/>
            </w:r>
          </w:p>
          <w:p w14:paraId="2DBE6594" w14:textId="23B30650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9" w:type="dxa"/>
            <w:tcBorders>
              <w:top w:val="single" w:sz="6" w:space="0" w:color="BFBFBF" w:themeColor="background1" w:themeShade="BF"/>
              <w:bottom w:val="nil"/>
            </w:tcBorders>
          </w:tcPr>
          <w:p w14:paraId="7C4BABF0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=D8+1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21</w:t>
            </w:r>
            <w:r w:rsidRPr="00F26AE0">
              <w:rPr>
                <w:color w:val="auto"/>
              </w:rPr>
              <w:fldChar w:fldCharType="end"/>
            </w:r>
          </w:p>
          <w:p w14:paraId="7E1019D5" w14:textId="36481456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t>1-</w:t>
            </w:r>
            <w:r w:rsidR="00EC5B2F">
              <w:rPr>
                <w:color w:val="auto"/>
              </w:rPr>
              <w:t>2:30 Katrin</w:t>
            </w:r>
            <w:r w:rsidRPr="00F26AE0">
              <w:rPr>
                <w:color w:val="auto"/>
              </w:rPr>
              <w:t xml:space="preserve"> </w:t>
            </w:r>
          </w:p>
          <w:p w14:paraId="0641019C" w14:textId="243CB7E7" w:rsidR="00EC5B2F" w:rsidRPr="00F26AE0" w:rsidRDefault="00EC5B2F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2:30-4 Anna</w:t>
            </w:r>
          </w:p>
          <w:p w14:paraId="2A43DC4F" w14:textId="2605F325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8677EA5" w14:textId="75BE8B2F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=E8+1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22</w:t>
            </w:r>
            <w:r w:rsidRPr="00F26AE0">
              <w:rPr>
                <w:color w:val="auto"/>
              </w:rPr>
              <w:fldChar w:fldCharType="end"/>
            </w:r>
          </w:p>
          <w:p w14:paraId="29EE887B" w14:textId="3C5F5E28" w:rsidR="00DD7974" w:rsidRPr="00F26AE0" w:rsidRDefault="00DD7974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DW</w:t>
            </w:r>
          </w:p>
          <w:p w14:paraId="05723F69" w14:textId="4D4DA23D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04FA5A2B" w14:textId="77777777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=F8+1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23</w:t>
            </w:r>
            <w:r w:rsidRPr="00F26AE0">
              <w:rPr>
                <w:color w:val="auto"/>
              </w:rPr>
              <w:fldChar w:fldCharType="end"/>
            </w:r>
          </w:p>
          <w:p w14:paraId="0AF74CDB" w14:textId="65504EA5" w:rsidR="005160C8" w:rsidRPr="00F26AE0" w:rsidRDefault="005160C8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10-1 Marcel</w:t>
            </w:r>
          </w:p>
        </w:tc>
      </w:tr>
      <w:tr w:rsidR="00B07916" w14:paraId="03E893B6" w14:textId="77777777" w:rsidTr="006E533F">
        <w:trPr>
          <w:trHeight w:hRule="exact" w:val="76"/>
        </w:trPr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E76F523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54A6F117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37BF419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58" w:type="dxa"/>
            <w:tcBorders>
              <w:top w:val="nil"/>
              <w:bottom w:val="single" w:sz="6" w:space="0" w:color="BFBFBF" w:themeColor="background1" w:themeShade="BF"/>
            </w:tcBorders>
          </w:tcPr>
          <w:p w14:paraId="65501668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9" w:type="dxa"/>
            <w:tcBorders>
              <w:top w:val="nil"/>
              <w:bottom w:val="single" w:sz="6" w:space="0" w:color="BFBFBF" w:themeColor="background1" w:themeShade="BF"/>
            </w:tcBorders>
          </w:tcPr>
          <w:p w14:paraId="4C787DE1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582025F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27A1C3FD" w14:textId="77777777" w:rsidR="00B07916" w:rsidRPr="00F26AE0" w:rsidRDefault="00B07916" w:rsidP="009900E8">
            <w:pPr>
              <w:rPr>
                <w:color w:val="auto"/>
              </w:rPr>
            </w:pPr>
          </w:p>
        </w:tc>
      </w:tr>
      <w:tr w:rsidR="00B07916" w14:paraId="67CD80C9" w14:textId="77777777" w:rsidTr="006E533F">
        <w:trPr>
          <w:trHeight w:val="985"/>
        </w:trPr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C775595" w14:textId="68D61E6C" w:rsidR="00B07916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=G8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23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= 0,""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=G8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23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&lt;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DocVariable MonthEnd \@ d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=G8+1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24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""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24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24</w:t>
            </w:r>
            <w:r w:rsidRPr="00D1134A">
              <w:rPr>
                <w:color w:val="auto"/>
              </w:rPr>
              <w:fldChar w:fldCharType="end"/>
            </w:r>
          </w:p>
          <w:p w14:paraId="7959F92F" w14:textId="6FF19A95" w:rsidR="00DD7974" w:rsidRPr="00D1134A" w:rsidRDefault="00834745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2-3</w:t>
            </w:r>
            <w:r w:rsidR="00DD7974">
              <w:rPr>
                <w:color w:val="auto"/>
              </w:rPr>
              <w:t>:30 DW</w:t>
            </w:r>
          </w:p>
          <w:p w14:paraId="591AEBE6" w14:textId="3655E929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5" w:type="dxa"/>
            <w:tcBorders>
              <w:top w:val="single" w:sz="6" w:space="0" w:color="BFBFBF" w:themeColor="background1" w:themeShade="BF"/>
              <w:bottom w:val="nil"/>
            </w:tcBorders>
          </w:tcPr>
          <w:p w14:paraId="78D8CE49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=A10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24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= 0,""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=A10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24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&lt;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DocVariable MonthEnd \@ d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=A10+1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25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""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25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25</w:t>
            </w:r>
            <w:r w:rsidRPr="00D1134A">
              <w:rPr>
                <w:color w:val="auto"/>
              </w:rPr>
              <w:fldChar w:fldCharType="end"/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306ED0C3" w14:textId="7183FCE4" w:rsidR="00B07916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=B10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25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= 0,""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=B10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25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&lt;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DocVariable MonthEnd \@ d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=B10+1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26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""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26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26</w:t>
            </w:r>
            <w:r w:rsidRPr="00D1134A">
              <w:rPr>
                <w:color w:val="auto"/>
              </w:rPr>
              <w:fldChar w:fldCharType="end"/>
            </w:r>
          </w:p>
          <w:p w14:paraId="6F89A25A" w14:textId="3478E1A2" w:rsidR="00783510" w:rsidRPr="00D1134A" w:rsidRDefault="00783510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DW</w:t>
            </w:r>
          </w:p>
          <w:p w14:paraId="264BA7A0" w14:textId="18DE8C0F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58" w:type="dxa"/>
            <w:tcBorders>
              <w:top w:val="single" w:sz="6" w:space="0" w:color="BFBFBF" w:themeColor="background1" w:themeShade="BF"/>
              <w:bottom w:val="nil"/>
            </w:tcBorders>
          </w:tcPr>
          <w:p w14:paraId="3F6A7659" w14:textId="41B271F8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=C10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26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0,""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=C10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26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&lt;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MonthEnd \@ 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31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=C10+1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27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27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27</w:t>
            </w:r>
            <w:r w:rsidRPr="00F26AE0">
              <w:rPr>
                <w:color w:val="auto"/>
              </w:rPr>
              <w:fldChar w:fldCharType="end"/>
            </w:r>
          </w:p>
          <w:p w14:paraId="75CB1AE5" w14:textId="02397682" w:rsidR="00DD7974" w:rsidRPr="00F26AE0" w:rsidRDefault="00DD7974" w:rsidP="009900E8">
            <w:pPr>
              <w:pStyle w:val="Dates"/>
              <w:rPr>
                <w:color w:val="auto"/>
              </w:rPr>
            </w:pPr>
          </w:p>
          <w:p w14:paraId="724B0A46" w14:textId="2CAFDDD6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9" w:type="dxa"/>
            <w:tcBorders>
              <w:top w:val="single" w:sz="6" w:space="0" w:color="BFBFBF" w:themeColor="background1" w:themeShade="BF"/>
              <w:bottom w:val="nil"/>
            </w:tcBorders>
          </w:tcPr>
          <w:p w14:paraId="43D60662" w14:textId="0ADF9B44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=D10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27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0,""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=D10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27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&lt;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MonthEnd \@ 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31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=D10+1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28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28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28</w:t>
            </w:r>
            <w:r w:rsidRPr="00F26AE0">
              <w:rPr>
                <w:color w:val="auto"/>
              </w:rPr>
              <w:fldChar w:fldCharType="end"/>
            </w:r>
          </w:p>
          <w:p w14:paraId="47C86B92" w14:textId="66B335E8" w:rsidR="006E533F" w:rsidRPr="00F26AE0" w:rsidRDefault="006E533F" w:rsidP="006E533F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1-4 Katrin, Anna</w:t>
            </w:r>
          </w:p>
          <w:p w14:paraId="21AFA937" w14:textId="71DE3208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AFB6D02" w14:textId="4AF23D7A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=E10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28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0,""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=E10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28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&lt;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MonthEnd \@ 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31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=E10+1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29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29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29</w:t>
            </w:r>
            <w:r w:rsidRPr="00F26AE0">
              <w:rPr>
                <w:color w:val="auto"/>
              </w:rPr>
              <w:fldChar w:fldCharType="end"/>
            </w:r>
          </w:p>
          <w:p w14:paraId="4A2D5E91" w14:textId="1BBE2224" w:rsidR="00DD7974" w:rsidRPr="00F26AE0" w:rsidRDefault="00DD7974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7-8:30 DW</w:t>
            </w:r>
          </w:p>
          <w:p w14:paraId="4A91D140" w14:textId="74324E32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6" w:space="0" w:color="BFBFBF" w:themeColor="background1" w:themeShade="BF"/>
              <w:bottom w:val="nil"/>
            </w:tcBorders>
          </w:tcPr>
          <w:p w14:paraId="136EAD85" w14:textId="77777777" w:rsidR="00B07916" w:rsidRDefault="00B07916" w:rsidP="009900E8">
            <w:pPr>
              <w:pStyle w:val="Dates"/>
              <w:rPr>
                <w:color w:val="auto"/>
              </w:rPr>
            </w:pP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=F10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29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= 0,""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IF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=F10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29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&lt;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DocVariable MonthEnd \@ d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color w:val="auto"/>
              </w:rPr>
              <w:instrText>31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 </w:instrText>
            </w:r>
            <w:r w:rsidRPr="00F26AE0">
              <w:rPr>
                <w:color w:val="auto"/>
              </w:rPr>
              <w:fldChar w:fldCharType="begin"/>
            </w:r>
            <w:r w:rsidRPr="00F26AE0">
              <w:rPr>
                <w:color w:val="auto"/>
              </w:rPr>
              <w:instrText xml:space="preserve"> =F10+1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30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instrText xml:space="preserve"> "" </w:instrText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instrText>30</w:instrText>
            </w:r>
            <w:r w:rsidRPr="00F26AE0">
              <w:rPr>
                <w:color w:val="auto"/>
              </w:rPr>
              <w:fldChar w:fldCharType="end"/>
            </w:r>
            <w:r w:rsidRPr="00F26AE0">
              <w:rPr>
                <w:color w:val="auto"/>
              </w:rPr>
              <w:fldChar w:fldCharType="separate"/>
            </w:r>
            <w:r w:rsidRPr="00F26AE0">
              <w:rPr>
                <w:noProof/>
                <w:color w:val="auto"/>
              </w:rPr>
              <w:t>30</w:t>
            </w:r>
            <w:r w:rsidRPr="00F26AE0">
              <w:rPr>
                <w:color w:val="auto"/>
              </w:rPr>
              <w:fldChar w:fldCharType="end"/>
            </w:r>
          </w:p>
          <w:p w14:paraId="571550E7" w14:textId="65A868C1" w:rsidR="005160C8" w:rsidRPr="00F26AE0" w:rsidRDefault="005160C8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10-1 Marcel</w:t>
            </w:r>
          </w:p>
        </w:tc>
      </w:tr>
      <w:tr w:rsidR="00B07916" w14:paraId="778B5A3B" w14:textId="77777777" w:rsidTr="006E533F">
        <w:trPr>
          <w:trHeight w:hRule="exact" w:val="76"/>
        </w:trPr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1D29B2D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5" w:type="dxa"/>
            <w:tcBorders>
              <w:top w:val="nil"/>
              <w:bottom w:val="single" w:sz="6" w:space="0" w:color="BFBFBF" w:themeColor="background1" w:themeShade="BF"/>
            </w:tcBorders>
          </w:tcPr>
          <w:p w14:paraId="1797E65E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396D4F88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58" w:type="dxa"/>
            <w:tcBorders>
              <w:top w:val="nil"/>
              <w:bottom w:val="single" w:sz="6" w:space="0" w:color="BFBFBF" w:themeColor="background1" w:themeShade="BF"/>
            </w:tcBorders>
          </w:tcPr>
          <w:p w14:paraId="3190F4C4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9" w:type="dxa"/>
            <w:tcBorders>
              <w:top w:val="nil"/>
              <w:bottom w:val="single" w:sz="6" w:space="0" w:color="BFBFBF" w:themeColor="background1" w:themeShade="BF"/>
            </w:tcBorders>
          </w:tcPr>
          <w:p w14:paraId="210ACD4F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731BD4" w14:textId="77777777" w:rsidR="00B07916" w:rsidRPr="00F26AE0" w:rsidRDefault="00B07916" w:rsidP="009900E8">
            <w:pPr>
              <w:rPr>
                <w:color w:val="auto"/>
              </w:rPr>
            </w:pPr>
          </w:p>
        </w:tc>
        <w:tc>
          <w:tcPr>
            <w:tcW w:w="1548" w:type="dxa"/>
            <w:tcBorders>
              <w:top w:val="nil"/>
              <w:bottom w:val="single" w:sz="6" w:space="0" w:color="BFBFBF" w:themeColor="background1" w:themeShade="BF"/>
            </w:tcBorders>
          </w:tcPr>
          <w:p w14:paraId="78FF5C78" w14:textId="77777777" w:rsidR="00B07916" w:rsidRPr="00F26AE0" w:rsidRDefault="00B07916" w:rsidP="009900E8">
            <w:pPr>
              <w:rPr>
                <w:color w:val="auto"/>
              </w:rPr>
            </w:pPr>
          </w:p>
        </w:tc>
      </w:tr>
      <w:tr w:rsidR="00B07916" w14:paraId="2EF709D5" w14:textId="77777777" w:rsidTr="006E533F">
        <w:trPr>
          <w:trHeight w:val="62"/>
        </w:trPr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8118657" w14:textId="08909A31" w:rsidR="00B07916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=G10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30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= 0,""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=G10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30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&lt;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DocVariable MonthEnd \@ d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=G10+1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""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t>31</w:t>
            </w:r>
            <w:r w:rsidRPr="00D1134A">
              <w:rPr>
                <w:color w:val="auto"/>
              </w:rPr>
              <w:fldChar w:fldCharType="end"/>
            </w:r>
          </w:p>
          <w:p w14:paraId="2E78072B" w14:textId="60613B24" w:rsidR="00DD7974" w:rsidRPr="00D1134A" w:rsidRDefault="00834745" w:rsidP="009900E8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2-3</w:t>
            </w:r>
            <w:r w:rsidR="00DD7974">
              <w:rPr>
                <w:color w:val="auto"/>
              </w:rPr>
              <w:t>:30 DW</w:t>
            </w:r>
          </w:p>
          <w:p w14:paraId="135B89A8" w14:textId="48EEC694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5" w:type="dxa"/>
            <w:tcBorders>
              <w:top w:val="single" w:sz="6" w:space="0" w:color="BFBFBF" w:themeColor="background1" w:themeShade="BF"/>
            </w:tcBorders>
          </w:tcPr>
          <w:p w14:paraId="39BCA189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=A12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= 0,""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IF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=A12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&lt;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DocVariable MonthEnd \@ d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 </w:instrText>
            </w:r>
            <w:r w:rsidRPr="00D1134A">
              <w:rPr>
                <w:color w:val="auto"/>
              </w:rPr>
              <w:fldChar w:fldCharType="begin"/>
            </w:r>
            <w:r w:rsidRPr="00D1134A">
              <w:rPr>
                <w:color w:val="auto"/>
              </w:rPr>
              <w:instrText xml:space="preserve"> =A12+1 </w:instrText>
            </w:r>
            <w:r w:rsidRPr="00D1134A">
              <w:rPr>
                <w:color w:val="auto"/>
              </w:rPr>
              <w:fldChar w:fldCharType="separate"/>
            </w:r>
            <w:r w:rsidRPr="00D1134A">
              <w:rPr>
                <w:noProof/>
                <w:color w:val="auto"/>
              </w:rPr>
              <w:instrText>31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instrText xml:space="preserve"> "" </w:instrText>
            </w:r>
            <w:r w:rsidRPr="00D1134A">
              <w:rPr>
                <w:color w:val="auto"/>
              </w:rPr>
              <w:fldChar w:fldCharType="end"/>
            </w:r>
            <w:r w:rsidRPr="00D1134A">
              <w:rPr>
                <w:color w:val="auto"/>
              </w:rPr>
              <w:fldChar w:fldCharType="end"/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</w:tcBorders>
          </w:tcPr>
          <w:p w14:paraId="148DE4C1" w14:textId="77777777" w:rsidR="00B07916" w:rsidRPr="00D1134A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58" w:type="dxa"/>
            <w:tcBorders>
              <w:top w:val="single" w:sz="6" w:space="0" w:color="BFBFBF" w:themeColor="background1" w:themeShade="BF"/>
            </w:tcBorders>
          </w:tcPr>
          <w:p w14:paraId="228D8DBE" w14:textId="77777777" w:rsidR="00B07916" w:rsidRDefault="00B07916" w:rsidP="009900E8">
            <w:pPr>
              <w:pStyle w:val="Dates"/>
            </w:pPr>
          </w:p>
        </w:tc>
        <w:tc>
          <w:tcPr>
            <w:tcW w:w="1549" w:type="dxa"/>
            <w:tcBorders>
              <w:top w:val="single" w:sz="6" w:space="0" w:color="BFBFBF" w:themeColor="background1" w:themeShade="BF"/>
            </w:tcBorders>
          </w:tcPr>
          <w:p w14:paraId="2B836C65" w14:textId="77777777" w:rsidR="00B07916" w:rsidRDefault="00B07916" w:rsidP="009900E8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BE22546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  <w:tc>
          <w:tcPr>
            <w:tcW w:w="1548" w:type="dxa"/>
            <w:tcBorders>
              <w:top w:val="single" w:sz="6" w:space="0" w:color="BFBFBF" w:themeColor="background1" w:themeShade="BF"/>
            </w:tcBorders>
          </w:tcPr>
          <w:p w14:paraId="5DBCCC50" w14:textId="77777777" w:rsidR="00B07916" w:rsidRPr="00F26AE0" w:rsidRDefault="00B07916" w:rsidP="009900E8">
            <w:pPr>
              <w:pStyle w:val="Dates"/>
              <w:rPr>
                <w:color w:val="auto"/>
              </w:rPr>
            </w:pPr>
          </w:p>
        </w:tc>
      </w:tr>
      <w:tr w:rsidR="00B07916" w14:paraId="5EA8FDB5" w14:textId="77777777" w:rsidTr="006E533F">
        <w:trPr>
          <w:trHeight w:hRule="exact" w:val="73"/>
        </w:trPr>
        <w:tc>
          <w:tcPr>
            <w:tcW w:w="1542" w:type="dxa"/>
          </w:tcPr>
          <w:p w14:paraId="5640F204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5" w:type="dxa"/>
          </w:tcPr>
          <w:p w14:paraId="149161CA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47" w:type="dxa"/>
          </w:tcPr>
          <w:p w14:paraId="28615029" w14:textId="77777777" w:rsidR="00B07916" w:rsidRPr="00D1134A" w:rsidRDefault="00B07916" w:rsidP="009900E8">
            <w:pPr>
              <w:rPr>
                <w:color w:val="auto"/>
              </w:rPr>
            </w:pPr>
          </w:p>
        </w:tc>
        <w:tc>
          <w:tcPr>
            <w:tcW w:w="1558" w:type="dxa"/>
          </w:tcPr>
          <w:p w14:paraId="384CFD33" w14:textId="77777777" w:rsidR="00B07916" w:rsidRDefault="00B07916" w:rsidP="009900E8"/>
        </w:tc>
        <w:tc>
          <w:tcPr>
            <w:tcW w:w="1549" w:type="dxa"/>
          </w:tcPr>
          <w:p w14:paraId="7C9A723A" w14:textId="77777777" w:rsidR="00B07916" w:rsidRDefault="00B07916" w:rsidP="009900E8"/>
        </w:tc>
        <w:tc>
          <w:tcPr>
            <w:tcW w:w="1540" w:type="dxa"/>
          </w:tcPr>
          <w:p w14:paraId="4C1D2011" w14:textId="77777777" w:rsidR="00B07916" w:rsidRDefault="00B07916" w:rsidP="009900E8"/>
        </w:tc>
        <w:tc>
          <w:tcPr>
            <w:tcW w:w="1548" w:type="dxa"/>
          </w:tcPr>
          <w:p w14:paraId="146415E7" w14:textId="77777777" w:rsidR="00B07916" w:rsidRDefault="00B07916" w:rsidP="009900E8"/>
        </w:tc>
      </w:tr>
    </w:tbl>
    <w:p w14:paraId="20A8BF31" w14:textId="77777777" w:rsidR="0017645E" w:rsidRDefault="0017645E" w:rsidP="00B07916">
      <w:pPr>
        <w:pStyle w:val="Quote"/>
      </w:pPr>
    </w:p>
    <w:tbl>
      <w:tblPr>
        <w:tblW w:w="5316" w:type="pct"/>
        <w:tblLook w:val="04A0" w:firstRow="1" w:lastRow="0" w:firstColumn="1" w:lastColumn="0" w:noHBand="0" w:noVBand="1"/>
        <w:tblCaption w:val="Layout table"/>
      </w:tblPr>
      <w:tblGrid>
        <w:gridCol w:w="11483"/>
      </w:tblGrid>
      <w:tr w:rsidR="00D76C56" w14:paraId="393FD790" w14:textId="77777777" w:rsidTr="0026329B">
        <w:tc>
          <w:tcPr>
            <w:tcW w:w="11482" w:type="dxa"/>
            <w:shd w:val="clear" w:color="auto" w:fill="A6A6A6" w:themeFill="background1" w:themeFillShade="A6"/>
          </w:tcPr>
          <w:p w14:paraId="56F9690C" w14:textId="77777777" w:rsidR="00D76C56" w:rsidRPr="0026329B" w:rsidRDefault="00D76C56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February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D76C56" w14:paraId="0F5EFEE1" w14:textId="77777777" w:rsidTr="0026329B">
        <w:tc>
          <w:tcPr>
            <w:tcW w:w="11482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13D7FDC" w14:textId="77777777" w:rsidR="00D76C56" w:rsidRPr="0026329B" w:rsidRDefault="00D76C56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D76C56" w14:paraId="15B58839" w14:textId="77777777" w:rsidTr="0026329B">
        <w:tc>
          <w:tcPr>
            <w:tcW w:w="11482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A64BD0D" w14:textId="77777777" w:rsidR="00D76C56" w:rsidRDefault="00D76C56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D76C56" w14:paraId="483D73E2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037A6C8" w14:textId="77777777" w:rsidR="00D76C56" w:rsidRPr="0026329B" w:rsidRDefault="00D76C56" w:rsidP="009900E8">
            <w:pPr>
              <w:pStyle w:val="Title"/>
              <w:rPr>
                <w:rFonts w:ascii="Cooper Black" w:hAnsi="Cooper Black"/>
                <w:b/>
                <w:bCs/>
              </w:rPr>
            </w:pPr>
            <w:r w:rsidRPr="0026329B">
              <w:rPr>
                <w:rFonts w:ascii="Cooper Black" w:hAnsi="Cooper Black"/>
                <w:b/>
                <w:bCs/>
              </w:rPr>
              <w:t>Events</w:t>
            </w:r>
          </w:p>
          <w:p w14:paraId="21F5232C" w14:textId="35333286" w:rsidR="00D76C56" w:rsidRDefault="006E533F" w:rsidP="009900E8">
            <w:pPr>
              <w:pStyle w:val="BodyText"/>
              <w:rPr>
                <w:b/>
                <w:bCs/>
              </w:rPr>
            </w:pPr>
            <w:r>
              <w:rPr>
                <w:b/>
                <w:bCs/>
              </w:rPr>
              <w:t>Feb. 1 – Fundraising Committee Meeting – 6pm</w:t>
            </w:r>
          </w:p>
          <w:p w14:paraId="220629B7" w14:textId="55D896C0" w:rsidR="000B1DE4" w:rsidRPr="00D76C56" w:rsidRDefault="000B1DE4" w:rsidP="009900E8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Meeting February</w:t>
            </w:r>
            <w:r w:rsidR="006E533F">
              <w:rPr>
                <w:b/>
                <w:bCs/>
                <w:lang w:val="fr-FR"/>
              </w:rPr>
              <w:t>,</w:t>
            </w:r>
            <w:r>
              <w:rPr>
                <w:b/>
                <w:bCs/>
                <w:lang w:val="fr-FR"/>
              </w:rPr>
              <w:t>1</w:t>
            </w:r>
            <w:r w:rsidR="006E533F">
              <w:rPr>
                <w:b/>
                <w:bCs/>
                <w:lang w:val="fr-FR"/>
              </w:rPr>
              <w:t>7</w:t>
            </w:r>
          </w:p>
        </w:tc>
        <w:tc>
          <w:tcPr>
            <w:tcW w:w="4186" w:type="dxa"/>
          </w:tcPr>
          <w:p w14:paraId="617B0A0D" w14:textId="77777777" w:rsidR="00D76C56" w:rsidRDefault="00D76C56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07FF0" wp14:editId="007920C3">
                  <wp:extent cx="2512060" cy="1674495"/>
                  <wp:effectExtent l="0" t="0" r="254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Ind w:w="-5" w:type="dxa"/>
        <w:tblLook w:val="0420" w:firstRow="1" w:lastRow="0" w:firstColumn="0" w:lastColumn="0" w:noHBand="0" w:noVBand="1"/>
        <w:tblCaption w:val="Layout table"/>
      </w:tblPr>
      <w:tblGrid>
        <w:gridCol w:w="1541"/>
        <w:gridCol w:w="1538"/>
        <w:gridCol w:w="1540"/>
        <w:gridCol w:w="1553"/>
        <w:gridCol w:w="1543"/>
        <w:gridCol w:w="1533"/>
        <w:gridCol w:w="1542"/>
      </w:tblGrid>
      <w:tr w:rsidR="00D76C56" w14:paraId="53CA88B5" w14:textId="77777777" w:rsidTr="00AE4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sdt>
          <w:sdtPr>
            <w:id w:val="1440719660"/>
            <w:placeholder>
              <w:docPart w:val="0BEC2F12CA3B4C83B5D1D88D6BB9A9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41" w:type="dxa"/>
              </w:tcPr>
              <w:p w14:paraId="789372CD" w14:textId="77777777" w:rsidR="00D76C56" w:rsidRDefault="00D76C56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9" w:type="dxa"/>
          </w:tcPr>
          <w:p w14:paraId="4BA80A2C" w14:textId="77777777" w:rsidR="00D76C56" w:rsidRDefault="006C0B87" w:rsidP="009900E8">
            <w:pPr>
              <w:pStyle w:val="Days"/>
            </w:pPr>
            <w:sdt>
              <w:sdtPr>
                <w:id w:val="1057124413"/>
                <w:placeholder>
                  <w:docPart w:val="4BB6453D6C3742E2BDCD542C55E88B67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Monday</w:t>
                </w:r>
              </w:sdtContent>
            </w:sdt>
          </w:p>
        </w:tc>
        <w:tc>
          <w:tcPr>
            <w:tcW w:w="1541" w:type="dxa"/>
          </w:tcPr>
          <w:p w14:paraId="089B22D0" w14:textId="77777777" w:rsidR="00D76C56" w:rsidRDefault="006C0B87" w:rsidP="009900E8">
            <w:pPr>
              <w:pStyle w:val="Days"/>
            </w:pPr>
            <w:sdt>
              <w:sdtPr>
                <w:id w:val="621889064"/>
                <w:placeholder>
                  <w:docPart w:val="387B6C4FAFFD4E2BB1003E19A57B20DE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Tuesday</w:t>
                </w:r>
              </w:sdtContent>
            </w:sdt>
          </w:p>
        </w:tc>
        <w:tc>
          <w:tcPr>
            <w:tcW w:w="1553" w:type="dxa"/>
          </w:tcPr>
          <w:p w14:paraId="42933D76" w14:textId="77777777" w:rsidR="00D76C56" w:rsidRDefault="006C0B87" w:rsidP="009900E8">
            <w:pPr>
              <w:pStyle w:val="Days"/>
            </w:pPr>
            <w:sdt>
              <w:sdtPr>
                <w:id w:val="-860822080"/>
                <w:placeholder>
                  <w:docPart w:val="1EAF575D9C804000B83A764B3AA37AF9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Wednesday</w:t>
                </w:r>
              </w:sdtContent>
            </w:sdt>
          </w:p>
        </w:tc>
        <w:tc>
          <w:tcPr>
            <w:tcW w:w="1544" w:type="dxa"/>
          </w:tcPr>
          <w:p w14:paraId="25A99EAD" w14:textId="77777777" w:rsidR="00D76C56" w:rsidRDefault="006C0B87" w:rsidP="009900E8">
            <w:pPr>
              <w:pStyle w:val="Days"/>
            </w:pPr>
            <w:sdt>
              <w:sdtPr>
                <w:id w:val="1932467874"/>
                <w:placeholder>
                  <w:docPart w:val="736E23A85E864424AE381D4A2EFCE282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Thursday</w:t>
                </w:r>
              </w:sdtContent>
            </w:sdt>
          </w:p>
        </w:tc>
        <w:tc>
          <w:tcPr>
            <w:tcW w:w="1534" w:type="dxa"/>
          </w:tcPr>
          <w:p w14:paraId="77391F45" w14:textId="77777777" w:rsidR="00D76C56" w:rsidRDefault="006C0B87" w:rsidP="009900E8">
            <w:pPr>
              <w:pStyle w:val="Days"/>
            </w:pPr>
            <w:sdt>
              <w:sdtPr>
                <w:id w:val="1769736810"/>
                <w:placeholder>
                  <w:docPart w:val="84FFC0F677574F19986D409990D6C807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Friday</w:t>
                </w:r>
              </w:sdtContent>
            </w:sdt>
          </w:p>
        </w:tc>
        <w:tc>
          <w:tcPr>
            <w:tcW w:w="1543" w:type="dxa"/>
          </w:tcPr>
          <w:p w14:paraId="6571A4C2" w14:textId="77777777" w:rsidR="00D76C56" w:rsidRDefault="006C0B87" w:rsidP="009900E8">
            <w:pPr>
              <w:pStyle w:val="Days"/>
            </w:pPr>
            <w:sdt>
              <w:sdtPr>
                <w:id w:val="-565804804"/>
                <w:placeholder>
                  <w:docPart w:val="3151D34CFD9745228905891E059CB17A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Saturday</w:t>
                </w:r>
              </w:sdtContent>
            </w:sdt>
          </w:p>
        </w:tc>
      </w:tr>
      <w:tr w:rsidR="00D76C56" w14:paraId="107758BA" w14:textId="77777777" w:rsidTr="00AE4097">
        <w:trPr>
          <w:trHeight w:val="430"/>
        </w:trPr>
        <w:tc>
          <w:tcPr>
            <w:tcW w:w="1541" w:type="dxa"/>
            <w:tcBorders>
              <w:bottom w:val="nil"/>
            </w:tcBorders>
          </w:tcPr>
          <w:p w14:paraId="1BEB669E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9" w:type="dxa"/>
            <w:tcBorders>
              <w:bottom w:val="nil"/>
            </w:tcBorders>
          </w:tcPr>
          <w:p w14:paraId="30CC6D3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1" w:type="dxa"/>
            <w:tcBorders>
              <w:bottom w:val="nil"/>
            </w:tcBorders>
          </w:tcPr>
          <w:p w14:paraId="08CFB82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  <w:p w14:paraId="2D871BE5" w14:textId="206B80F3" w:rsidR="006E533F" w:rsidRDefault="006E533F" w:rsidP="009900E8">
            <w:pPr>
              <w:pStyle w:val="Dates"/>
            </w:pPr>
            <w:r>
              <w:t>7-8 DW</w:t>
            </w:r>
          </w:p>
        </w:tc>
        <w:tc>
          <w:tcPr>
            <w:tcW w:w="1553" w:type="dxa"/>
            <w:tcBorders>
              <w:bottom w:val="nil"/>
            </w:tcBorders>
          </w:tcPr>
          <w:p w14:paraId="3345E128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4" w:type="dxa"/>
            <w:tcBorders>
              <w:bottom w:val="nil"/>
            </w:tcBorders>
          </w:tcPr>
          <w:p w14:paraId="1AF1475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1ADB8184" w14:textId="02469F1B" w:rsidR="006E533F" w:rsidRDefault="006E533F" w:rsidP="006E533F">
            <w:r>
              <w:t>1-4 Katrin, Anna</w:t>
            </w:r>
          </w:p>
        </w:tc>
        <w:tc>
          <w:tcPr>
            <w:tcW w:w="1534" w:type="dxa"/>
            <w:tcBorders>
              <w:bottom w:val="nil"/>
            </w:tcBorders>
          </w:tcPr>
          <w:p w14:paraId="5F5A338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  <w:p w14:paraId="72047174" w14:textId="725C3105" w:rsidR="006E533F" w:rsidRDefault="006E533F" w:rsidP="009900E8">
            <w:pPr>
              <w:pStyle w:val="Dates"/>
            </w:pPr>
            <w:r>
              <w:t>7-8:30 DW</w:t>
            </w:r>
          </w:p>
        </w:tc>
        <w:tc>
          <w:tcPr>
            <w:tcW w:w="1543" w:type="dxa"/>
            <w:tcBorders>
              <w:bottom w:val="nil"/>
            </w:tcBorders>
          </w:tcPr>
          <w:p w14:paraId="2F815A7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D76C56" w14:paraId="08AA1A02" w14:textId="77777777" w:rsidTr="00AE4097">
        <w:trPr>
          <w:trHeight w:hRule="exact" w:val="991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4D938979" w14:textId="77777777" w:rsidR="00D76C56" w:rsidRDefault="00D76C56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300DBFC0" w14:textId="77777777" w:rsidR="00D76C56" w:rsidRDefault="00D76C56" w:rsidP="009900E8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1A81E598" w14:textId="77777777" w:rsidR="00D76C56" w:rsidRDefault="00D76C56" w:rsidP="009900E8"/>
        </w:tc>
        <w:tc>
          <w:tcPr>
            <w:tcW w:w="1553" w:type="dxa"/>
            <w:tcBorders>
              <w:top w:val="nil"/>
              <w:bottom w:val="single" w:sz="6" w:space="0" w:color="BFBFBF" w:themeColor="background1" w:themeShade="BF"/>
            </w:tcBorders>
          </w:tcPr>
          <w:p w14:paraId="0451BE95" w14:textId="77777777" w:rsidR="00D76C56" w:rsidRDefault="00D76C56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4F08FCBF" w14:textId="77777777" w:rsidR="00D76C56" w:rsidRDefault="00D76C56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26D50215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4BD992C" w14:textId="77777777" w:rsidR="00D76C56" w:rsidRDefault="00D76C56" w:rsidP="009900E8"/>
        </w:tc>
      </w:tr>
      <w:tr w:rsidR="00D76C56" w14:paraId="44F96172" w14:textId="77777777" w:rsidTr="00AE4097">
        <w:trPr>
          <w:trHeight w:val="1066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00B47D39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2734938E" w14:textId="13781BC4" w:rsidR="00D76C56" w:rsidRDefault="006E533F" w:rsidP="006E533F">
            <w:pPr>
              <w:pStyle w:val="Dates"/>
              <w:jc w:val="center"/>
            </w:pPr>
            <w:r>
              <w:t>2-3:30 DW</w:t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270D69A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39F7614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  <w:p w14:paraId="489A2FEC" w14:textId="3CE62F06" w:rsidR="006E533F" w:rsidRDefault="006E533F" w:rsidP="009900E8">
            <w:pPr>
              <w:pStyle w:val="Dates"/>
            </w:pPr>
            <w:r>
              <w:t>7-8:30 DW</w:t>
            </w:r>
          </w:p>
        </w:tc>
        <w:tc>
          <w:tcPr>
            <w:tcW w:w="1553" w:type="dxa"/>
            <w:tcBorders>
              <w:top w:val="single" w:sz="6" w:space="0" w:color="BFBFBF" w:themeColor="background1" w:themeShade="BF"/>
              <w:bottom w:val="nil"/>
            </w:tcBorders>
          </w:tcPr>
          <w:p w14:paraId="5E2D5E8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0D90C89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4D44C99E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  <w:p w14:paraId="066B6D39" w14:textId="62669298" w:rsidR="006E533F" w:rsidRDefault="006E533F" w:rsidP="009900E8">
            <w:pPr>
              <w:pStyle w:val="Dates"/>
            </w:pPr>
            <w:r>
              <w:t>7-8:30 DW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567DF27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6249D190" w14:textId="404204BC" w:rsidR="000B1DE4" w:rsidRDefault="000B1DE4" w:rsidP="009900E8">
            <w:pPr>
              <w:pStyle w:val="Dates"/>
            </w:pPr>
          </w:p>
        </w:tc>
      </w:tr>
      <w:tr w:rsidR="00D76C56" w14:paraId="1BD346D8" w14:textId="77777777" w:rsidTr="00AE4097">
        <w:trPr>
          <w:trHeight w:hRule="exact" w:val="189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2E1C2DFA" w14:textId="77777777" w:rsidR="00D76C56" w:rsidRDefault="00D76C56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0A1CA850" w14:textId="77777777" w:rsidR="00D76C56" w:rsidRDefault="00D76C56" w:rsidP="009900E8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0871CC66" w14:textId="77777777" w:rsidR="00D76C56" w:rsidRDefault="00D76C56" w:rsidP="009900E8"/>
        </w:tc>
        <w:tc>
          <w:tcPr>
            <w:tcW w:w="1553" w:type="dxa"/>
            <w:tcBorders>
              <w:top w:val="nil"/>
              <w:bottom w:val="single" w:sz="6" w:space="0" w:color="BFBFBF" w:themeColor="background1" w:themeShade="BF"/>
            </w:tcBorders>
          </w:tcPr>
          <w:p w14:paraId="10BB1589" w14:textId="77777777" w:rsidR="00D76C56" w:rsidRDefault="00D76C56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7435F040" w14:textId="77777777" w:rsidR="00D76C56" w:rsidRDefault="00D76C56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544EAC07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2A6E38" w14:textId="77777777" w:rsidR="00D76C56" w:rsidRDefault="00D76C56" w:rsidP="009900E8"/>
        </w:tc>
      </w:tr>
      <w:tr w:rsidR="00D76C56" w14:paraId="2998C1A5" w14:textId="77777777" w:rsidTr="00AE4097">
        <w:trPr>
          <w:trHeight w:val="430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5388542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  <w:p w14:paraId="1351808C" w14:textId="1BA16A77" w:rsidR="006E533F" w:rsidRDefault="006E533F" w:rsidP="009900E8">
            <w:pPr>
              <w:pStyle w:val="Dates"/>
            </w:pPr>
            <w:r>
              <w:t>2-3:30 DW</w:t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38BD378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4E08FB0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3" w:type="dxa"/>
            <w:tcBorders>
              <w:top w:val="single" w:sz="6" w:space="0" w:color="BFBFBF" w:themeColor="background1" w:themeShade="BF"/>
              <w:bottom w:val="nil"/>
            </w:tcBorders>
          </w:tcPr>
          <w:p w14:paraId="49924CF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0C9EDC39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4573374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01D281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D76C56" w14:paraId="218CE48F" w14:textId="77777777" w:rsidTr="00AE4097">
        <w:trPr>
          <w:trHeight w:hRule="exact" w:val="991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64499A00" w14:textId="77777777" w:rsidR="00D76C56" w:rsidRDefault="00D76C56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76A5E1A4" w14:textId="77777777" w:rsidR="00D76C56" w:rsidRDefault="00D76C56" w:rsidP="009900E8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54CE4324" w14:textId="77777777" w:rsidR="00D76C56" w:rsidRDefault="00D76C56" w:rsidP="009900E8"/>
        </w:tc>
        <w:tc>
          <w:tcPr>
            <w:tcW w:w="1553" w:type="dxa"/>
            <w:tcBorders>
              <w:top w:val="nil"/>
              <w:bottom w:val="single" w:sz="6" w:space="0" w:color="BFBFBF" w:themeColor="background1" w:themeShade="BF"/>
            </w:tcBorders>
          </w:tcPr>
          <w:p w14:paraId="07F2B1F2" w14:textId="77777777" w:rsidR="00D76C56" w:rsidRDefault="00D76C56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04A139AE" w14:textId="77777777" w:rsidR="00D76C56" w:rsidRDefault="00D76C56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382E747F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37ED06" w14:textId="77777777" w:rsidR="00D76C56" w:rsidRDefault="00D76C56" w:rsidP="009900E8"/>
        </w:tc>
      </w:tr>
      <w:tr w:rsidR="00D76C56" w14:paraId="145AB570" w14:textId="77777777" w:rsidTr="00AE4097">
        <w:trPr>
          <w:trHeight w:val="430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3529129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03BA55F7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1E809FE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3" w:type="dxa"/>
            <w:tcBorders>
              <w:top w:val="single" w:sz="6" w:space="0" w:color="BFBFBF" w:themeColor="background1" w:themeShade="BF"/>
              <w:bottom w:val="nil"/>
            </w:tcBorders>
          </w:tcPr>
          <w:p w14:paraId="47840D9B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300ACA3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8FCE186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8648BF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D76C56" w14:paraId="7C830B5F" w14:textId="77777777" w:rsidTr="00AE4097">
        <w:trPr>
          <w:trHeight w:hRule="exact" w:val="543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76EF4554" w14:textId="77777777" w:rsidR="00D76C56" w:rsidRDefault="00D76C56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544397D5" w14:textId="77777777" w:rsidR="00D76C56" w:rsidRDefault="00D76C56" w:rsidP="009900E8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4024AB02" w14:textId="77777777" w:rsidR="00D76C56" w:rsidRDefault="00D76C56" w:rsidP="009900E8"/>
        </w:tc>
        <w:tc>
          <w:tcPr>
            <w:tcW w:w="1553" w:type="dxa"/>
            <w:tcBorders>
              <w:top w:val="nil"/>
              <w:bottom w:val="single" w:sz="6" w:space="0" w:color="BFBFBF" w:themeColor="background1" w:themeShade="BF"/>
            </w:tcBorders>
          </w:tcPr>
          <w:p w14:paraId="59C14364" w14:textId="77777777" w:rsidR="00D76C56" w:rsidRDefault="00D76C56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66434119" w14:textId="77777777" w:rsidR="00D76C56" w:rsidRDefault="00D76C56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3D2539E5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2AC98D" w14:textId="77777777" w:rsidR="00D76C56" w:rsidRDefault="00D76C56" w:rsidP="009900E8"/>
        </w:tc>
      </w:tr>
      <w:tr w:rsidR="00D76C56" w14:paraId="13EB9A1E" w14:textId="77777777" w:rsidTr="00AE4097">
        <w:trPr>
          <w:trHeight w:val="430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4A5843F5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3733DF01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14:paraId="5BFEEA66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3" w:type="dxa"/>
            <w:tcBorders>
              <w:top w:val="single" w:sz="6" w:space="0" w:color="BFBFBF" w:themeColor="background1" w:themeShade="BF"/>
              <w:bottom w:val="nil"/>
            </w:tcBorders>
          </w:tcPr>
          <w:p w14:paraId="5D733E5E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292C8AE5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CD9388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4596104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D76C56" w14:paraId="05AD3770" w14:textId="77777777" w:rsidTr="00AE4097">
        <w:trPr>
          <w:trHeight w:hRule="exact" w:val="401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50842533" w14:textId="77777777" w:rsidR="00D76C56" w:rsidRDefault="00D76C56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7893E71F" w14:textId="77777777" w:rsidR="00D76C56" w:rsidRDefault="00D76C56" w:rsidP="009900E8"/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14:paraId="5D16890B" w14:textId="77777777" w:rsidR="00D76C56" w:rsidRDefault="00D76C56" w:rsidP="009900E8"/>
        </w:tc>
        <w:tc>
          <w:tcPr>
            <w:tcW w:w="1553" w:type="dxa"/>
            <w:tcBorders>
              <w:top w:val="nil"/>
              <w:bottom w:val="single" w:sz="6" w:space="0" w:color="BFBFBF" w:themeColor="background1" w:themeShade="BF"/>
            </w:tcBorders>
          </w:tcPr>
          <w:p w14:paraId="449463B5" w14:textId="77777777" w:rsidR="00D76C56" w:rsidRDefault="00D76C56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0BC1E223" w14:textId="77777777" w:rsidR="00D76C56" w:rsidRDefault="00D76C56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280D01DA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60CD753" w14:textId="77777777" w:rsidR="00D76C56" w:rsidRDefault="00D76C56" w:rsidP="009900E8"/>
        </w:tc>
      </w:tr>
      <w:tr w:rsidR="00D76C56" w14:paraId="4EF9D316" w14:textId="77777777" w:rsidTr="00AE4097">
        <w:trPr>
          <w:trHeight w:val="204"/>
        </w:trPr>
        <w:tc>
          <w:tcPr>
            <w:tcW w:w="1541" w:type="dxa"/>
            <w:tcBorders>
              <w:top w:val="single" w:sz="6" w:space="0" w:color="BFBFBF" w:themeColor="background1" w:themeShade="BF"/>
            </w:tcBorders>
          </w:tcPr>
          <w:p w14:paraId="6134849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</w:tcBorders>
          </w:tcPr>
          <w:p w14:paraId="36CEE0C8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</w:tcBorders>
          </w:tcPr>
          <w:p w14:paraId="39922948" w14:textId="77777777" w:rsidR="00D76C56" w:rsidRDefault="00D76C56" w:rsidP="009900E8">
            <w:pPr>
              <w:pStyle w:val="Dates"/>
            </w:pPr>
          </w:p>
        </w:tc>
        <w:tc>
          <w:tcPr>
            <w:tcW w:w="1553" w:type="dxa"/>
            <w:tcBorders>
              <w:top w:val="single" w:sz="6" w:space="0" w:color="BFBFBF" w:themeColor="background1" w:themeShade="BF"/>
            </w:tcBorders>
          </w:tcPr>
          <w:p w14:paraId="374673B7" w14:textId="77777777" w:rsidR="00D76C56" w:rsidRDefault="00D76C56" w:rsidP="009900E8">
            <w:pPr>
              <w:pStyle w:val="Dates"/>
            </w:pPr>
          </w:p>
        </w:tc>
        <w:tc>
          <w:tcPr>
            <w:tcW w:w="1544" w:type="dxa"/>
            <w:tcBorders>
              <w:top w:val="single" w:sz="6" w:space="0" w:color="BFBFBF" w:themeColor="background1" w:themeShade="BF"/>
            </w:tcBorders>
          </w:tcPr>
          <w:p w14:paraId="24D2150A" w14:textId="77777777" w:rsidR="00D76C56" w:rsidRDefault="00D76C56" w:rsidP="009900E8">
            <w:pPr>
              <w:pStyle w:val="Dates"/>
            </w:pPr>
          </w:p>
        </w:tc>
        <w:tc>
          <w:tcPr>
            <w:tcW w:w="1534" w:type="dxa"/>
            <w:tcBorders>
              <w:top w:val="single" w:sz="6" w:space="0" w:color="BFBFBF" w:themeColor="background1" w:themeShade="BF"/>
            </w:tcBorders>
          </w:tcPr>
          <w:p w14:paraId="421F5788" w14:textId="77777777" w:rsidR="00D76C56" w:rsidRDefault="00D76C56" w:rsidP="009900E8">
            <w:pPr>
              <w:pStyle w:val="Dates"/>
            </w:pPr>
          </w:p>
          <w:p w14:paraId="7766D03F" w14:textId="77777777" w:rsidR="0017645E" w:rsidRDefault="0017645E" w:rsidP="009900E8">
            <w:pPr>
              <w:pStyle w:val="Dates"/>
            </w:pPr>
          </w:p>
          <w:p w14:paraId="1EAE1C73" w14:textId="77777777" w:rsidR="0017645E" w:rsidRDefault="0017645E" w:rsidP="009900E8">
            <w:pPr>
              <w:pStyle w:val="Dates"/>
            </w:pPr>
          </w:p>
          <w:p w14:paraId="6D8DEA3D" w14:textId="77777777" w:rsidR="0017645E" w:rsidRDefault="0017645E" w:rsidP="009900E8">
            <w:pPr>
              <w:pStyle w:val="Dates"/>
            </w:pPr>
          </w:p>
          <w:p w14:paraId="2A7DE724" w14:textId="78600CF5" w:rsidR="0017645E" w:rsidRDefault="0017645E" w:rsidP="0017645E">
            <w:pPr>
              <w:pStyle w:val="Dates"/>
              <w:jc w:val="left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B1926FF" w14:textId="77777777" w:rsidR="00D76C56" w:rsidRDefault="00D76C56" w:rsidP="009900E8">
            <w:pPr>
              <w:pStyle w:val="Dates"/>
            </w:pPr>
          </w:p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D76C56" w14:paraId="273E2702" w14:textId="77777777" w:rsidTr="00D76C56">
        <w:tc>
          <w:tcPr>
            <w:tcW w:w="10800" w:type="dxa"/>
            <w:shd w:val="clear" w:color="auto" w:fill="A6A6A6" w:themeFill="background1" w:themeFillShade="A6"/>
          </w:tcPr>
          <w:p w14:paraId="653116A2" w14:textId="77777777" w:rsidR="00D76C56" w:rsidRPr="0026329B" w:rsidRDefault="00D76C56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March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D76C56" w14:paraId="2DDA3CB6" w14:textId="77777777" w:rsidTr="00D76C56">
        <w:tc>
          <w:tcPr>
            <w:tcW w:w="10800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166B4F9F" w14:textId="77777777" w:rsidR="00D76C56" w:rsidRPr="0026329B" w:rsidRDefault="00D76C56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D76C56" w14:paraId="4EC1F629" w14:textId="77777777" w:rsidTr="00D76C56">
        <w:tc>
          <w:tcPr>
            <w:tcW w:w="1080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857E391" w14:textId="77777777" w:rsidR="00D76C56" w:rsidRDefault="00D76C56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D76C56" w14:paraId="30D2244E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20D5D7D" w14:textId="77777777" w:rsidR="00D76C56" w:rsidRPr="0026329B" w:rsidRDefault="00D76C56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8E713D4" w14:textId="77777777" w:rsidR="00D76C56" w:rsidRDefault="00D76C56" w:rsidP="009900E8">
            <w:pPr>
              <w:pStyle w:val="BodyText"/>
              <w:rPr>
                <w:b/>
                <w:bCs/>
              </w:rPr>
            </w:pPr>
            <w:r w:rsidRPr="00DC1AE1">
              <w:rPr>
                <w:b/>
                <w:bCs/>
              </w:rPr>
              <w:t>Century Roping March 7 &amp; 28</w:t>
            </w:r>
          </w:p>
          <w:p w14:paraId="55C828AD" w14:textId="45C95C8E" w:rsidR="000B1DE4" w:rsidRPr="00DC1AE1" w:rsidRDefault="000B1DE4" w:rsidP="009900E8">
            <w:pPr>
              <w:pStyle w:val="BodyText"/>
              <w:rPr>
                <w:b/>
                <w:bCs/>
                <w:lang w:val="fr-FR"/>
              </w:rPr>
            </w:pPr>
            <w:r>
              <w:rPr>
                <w:b/>
                <w:bCs/>
              </w:rPr>
              <w:t>Meeting March 18</w:t>
            </w:r>
          </w:p>
        </w:tc>
        <w:tc>
          <w:tcPr>
            <w:tcW w:w="4186" w:type="dxa"/>
          </w:tcPr>
          <w:p w14:paraId="7ACD4B64" w14:textId="5B1CCB00" w:rsidR="00D76C56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49BD5" wp14:editId="17B06CB7">
                  <wp:extent cx="2512060" cy="1884045"/>
                  <wp:effectExtent l="0" t="0" r="254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D76C56" w14:paraId="79565C8C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0559202"/>
            <w:placeholder>
              <w:docPart w:val="4192B68EC7B44E058A63F2D2780E1C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08C78A3F" w14:textId="77777777" w:rsidR="00D76C56" w:rsidRDefault="00D76C56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A0F586B" w14:textId="77777777" w:rsidR="00D76C56" w:rsidRDefault="006C0B87" w:rsidP="009900E8">
            <w:pPr>
              <w:pStyle w:val="Days"/>
            </w:pPr>
            <w:sdt>
              <w:sdtPr>
                <w:id w:val="805662425"/>
                <w:placeholder>
                  <w:docPart w:val="5105B02B909E4B8B87391102D4DBB673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Monday</w:t>
                </w:r>
              </w:sdtContent>
            </w:sdt>
          </w:p>
        </w:tc>
        <w:tc>
          <w:tcPr>
            <w:tcW w:w="1540" w:type="dxa"/>
          </w:tcPr>
          <w:p w14:paraId="69BFF04A" w14:textId="77777777" w:rsidR="00D76C56" w:rsidRDefault="006C0B87" w:rsidP="009900E8">
            <w:pPr>
              <w:pStyle w:val="Days"/>
            </w:pPr>
            <w:sdt>
              <w:sdtPr>
                <w:id w:val="-632403977"/>
                <w:placeholder>
                  <w:docPart w:val="3D2E7ACC131C490FB486DE07C8F3B2D5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Tuesday</w:t>
                </w:r>
              </w:sdtContent>
            </w:sdt>
          </w:p>
        </w:tc>
        <w:tc>
          <w:tcPr>
            <w:tcW w:w="1552" w:type="dxa"/>
          </w:tcPr>
          <w:p w14:paraId="0372248C" w14:textId="77777777" w:rsidR="00D76C56" w:rsidRDefault="006C0B87" w:rsidP="009900E8">
            <w:pPr>
              <w:pStyle w:val="Days"/>
            </w:pPr>
            <w:sdt>
              <w:sdtPr>
                <w:id w:val="609473076"/>
                <w:placeholder>
                  <w:docPart w:val="1913C8F2FEC3418C9B9C534519FA0B37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Wednesday</w:t>
                </w:r>
              </w:sdtContent>
            </w:sdt>
          </w:p>
        </w:tc>
        <w:tc>
          <w:tcPr>
            <w:tcW w:w="1543" w:type="dxa"/>
          </w:tcPr>
          <w:p w14:paraId="4CF0C448" w14:textId="77777777" w:rsidR="00D76C56" w:rsidRDefault="006C0B87" w:rsidP="009900E8">
            <w:pPr>
              <w:pStyle w:val="Days"/>
            </w:pPr>
            <w:sdt>
              <w:sdtPr>
                <w:id w:val="2013643409"/>
                <w:placeholder>
                  <w:docPart w:val="526F88D4061D47E18BA0B83938527C02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Thursday</w:t>
                </w:r>
              </w:sdtContent>
            </w:sdt>
          </w:p>
        </w:tc>
        <w:tc>
          <w:tcPr>
            <w:tcW w:w="1533" w:type="dxa"/>
          </w:tcPr>
          <w:p w14:paraId="4BA6EB8D" w14:textId="77777777" w:rsidR="00D76C56" w:rsidRDefault="006C0B87" w:rsidP="009900E8">
            <w:pPr>
              <w:pStyle w:val="Days"/>
            </w:pPr>
            <w:sdt>
              <w:sdtPr>
                <w:id w:val="-1982916639"/>
                <w:placeholder>
                  <w:docPart w:val="AD38D624CB294F978C24F071A8379FC8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Friday</w:t>
                </w:r>
              </w:sdtContent>
            </w:sdt>
          </w:p>
        </w:tc>
        <w:tc>
          <w:tcPr>
            <w:tcW w:w="1542" w:type="dxa"/>
          </w:tcPr>
          <w:p w14:paraId="5DA7618E" w14:textId="77777777" w:rsidR="00D76C56" w:rsidRDefault="006C0B87" w:rsidP="009900E8">
            <w:pPr>
              <w:pStyle w:val="Days"/>
            </w:pPr>
            <w:sdt>
              <w:sdtPr>
                <w:id w:val="1774283070"/>
                <w:placeholder>
                  <w:docPart w:val="6307780274404C8A8FE74A91F906E959"/>
                </w:placeholder>
                <w:temporary/>
                <w:showingPlcHdr/>
                <w15:appearance w15:val="hidden"/>
              </w:sdtPr>
              <w:sdtEndPr/>
              <w:sdtContent>
                <w:r w:rsidR="00D76C56">
                  <w:t>Saturday</w:t>
                </w:r>
              </w:sdtContent>
            </w:sdt>
          </w:p>
        </w:tc>
      </w:tr>
      <w:tr w:rsidR="00D76C56" w14:paraId="55966D14" w14:textId="77777777" w:rsidTr="009900E8">
        <w:tc>
          <w:tcPr>
            <w:tcW w:w="1536" w:type="dxa"/>
            <w:tcBorders>
              <w:bottom w:val="nil"/>
            </w:tcBorders>
          </w:tcPr>
          <w:p w14:paraId="0129708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DCDD244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C084688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486ADD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DC86FA4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3D6FD2B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5F2FB11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D76C56" w14:paraId="607369B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6E3710F" w14:textId="77777777" w:rsidR="00D76C56" w:rsidRDefault="00D76C56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75094A" w14:textId="77777777" w:rsidR="00D76C56" w:rsidRDefault="00D76C5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AF2489A" w14:textId="77777777" w:rsidR="00D76C56" w:rsidRDefault="00D76C56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BD82B4A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F018C93" w14:textId="77777777" w:rsidR="00D76C56" w:rsidRDefault="00D76C56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97AC350" w14:textId="77777777" w:rsidR="00D76C56" w:rsidRDefault="00D76C56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5A39AB9" w14:textId="77777777" w:rsidR="00D76C56" w:rsidRDefault="00D76C56" w:rsidP="009900E8"/>
        </w:tc>
      </w:tr>
      <w:tr w:rsidR="00D76C56" w14:paraId="5305DF54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6AABE3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1F50E535" w14:textId="77777777" w:rsidR="00D76C56" w:rsidRDefault="00D76C56" w:rsidP="009900E8">
            <w:pPr>
              <w:pStyle w:val="Dates"/>
            </w:pPr>
            <w:r>
              <w:t>Century Roping</w:t>
            </w:r>
          </w:p>
          <w:p w14:paraId="7D75DAD2" w14:textId="77777777" w:rsidR="00D76C56" w:rsidRDefault="00D76C56" w:rsidP="009900E8">
            <w:pPr>
              <w:pStyle w:val="Dates"/>
            </w:pPr>
            <w:r>
              <w:t>11-5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D58AFD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5D8C6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5E08DC9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2AC123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448D2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4D8BB66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76E890BF" w14:textId="67F43BA0" w:rsidR="000B1DE4" w:rsidRDefault="000B1DE4" w:rsidP="009900E8">
            <w:pPr>
              <w:pStyle w:val="Dates"/>
            </w:pPr>
            <w:r>
              <w:t>Gymkhana 1-4</w:t>
            </w:r>
          </w:p>
        </w:tc>
      </w:tr>
      <w:tr w:rsidR="00D76C56" w14:paraId="2AD329D9" w14:textId="77777777" w:rsidTr="00D76C56">
        <w:trPr>
          <w:trHeight w:hRule="exact" w:val="193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35581BE" w14:textId="77777777" w:rsidR="00D76C56" w:rsidRDefault="00D76C56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5F22E7" w14:textId="77777777" w:rsidR="00D76C56" w:rsidRDefault="00D76C5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CAB955" w14:textId="77777777" w:rsidR="00D76C56" w:rsidRDefault="00D76C56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A34BB50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4029FD6" w14:textId="77777777" w:rsidR="00D76C56" w:rsidRDefault="00D76C56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3BAC24A" w14:textId="77777777" w:rsidR="00D76C56" w:rsidRDefault="00D76C56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EBC59F0" w14:textId="77777777" w:rsidR="00D76C56" w:rsidRDefault="00D76C56" w:rsidP="009900E8"/>
        </w:tc>
      </w:tr>
      <w:tr w:rsidR="00D76C56" w14:paraId="670AF500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1F945A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2F0ABCB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FB6C14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6E2A3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2571A16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90931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F68803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D76C56" w14:paraId="3CC1E521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A65F511" w14:textId="77777777" w:rsidR="00D76C56" w:rsidRDefault="00D76C56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4774E84" w14:textId="77777777" w:rsidR="00D76C56" w:rsidRDefault="00D76C5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00BE06B" w14:textId="77777777" w:rsidR="00D76C56" w:rsidRDefault="00D76C56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2AD20C5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6CEEC60" w14:textId="77777777" w:rsidR="00D76C56" w:rsidRDefault="00D76C56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B4EEB4D" w14:textId="77777777" w:rsidR="00D76C56" w:rsidRDefault="00D76C56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A5CD4D" w14:textId="77777777" w:rsidR="00D76C56" w:rsidRDefault="00D76C56" w:rsidP="009900E8"/>
        </w:tc>
      </w:tr>
      <w:tr w:rsidR="00D76C56" w14:paraId="3ADDC6D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57FFAE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9C8660D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7FFD22C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C2EA679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4B5242F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439E9B3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CC774EE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D76C56" w14:paraId="6E5B3F07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9232EF4" w14:textId="77777777" w:rsidR="00D76C56" w:rsidRDefault="00D76C56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5CD2D99" w14:textId="77777777" w:rsidR="00D76C56" w:rsidRDefault="00D76C5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B5AE9BA" w14:textId="77777777" w:rsidR="00D76C56" w:rsidRDefault="00D76C56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9C53F50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F1AC97C" w14:textId="77777777" w:rsidR="00D76C56" w:rsidRDefault="00D76C56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1B089B1" w14:textId="77777777" w:rsidR="00D76C56" w:rsidRDefault="00D76C56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9F17A7" w14:textId="77777777" w:rsidR="00D76C56" w:rsidRDefault="00D76C56" w:rsidP="009900E8"/>
        </w:tc>
      </w:tr>
      <w:tr w:rsidR="00D76C56" w14:paraId="45186AD3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D8DD5D2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  <w:p w14:paraId="0550B0E2" w14:textId="77777777" w:rsidR="00D76C56" w:rsidRDefault="00D76C56" w:rsidP="009900E8">
            <w:pPr>
              <w:pStyle w:val="Dates"/>
            </w:pPr>
            <w:r>
              <w:t>Century Roping 11-5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9E8E8B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CF2610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F41D29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50F96B8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215EF1B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E82A59F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D76C56" w14:paraId="390F548C" w14:textId="77777777" w:rsidTr="00D76C56">
        <w:trPr>
          <w:trHeight w:hRule="exact" w:val="21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4C704FB" w14:textId="77777777" w:rsidR="00D76C56" w:rsidRDefault="00D76C56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16F356" w14:textId="77777777" w:rsidR="00D76C56" w:rsidRDefault="00D76C56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582287E" w14:textId="77777777" w:rsidR="00D76C56" w:rsidRDefault="00D76C56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586C87" w14:textId="77777777" w:rsidR="00D76C56" w:rsidRDefault="00D76C56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448292B" w14:textId="77777777" w:rsidR="00D76C56" w:rsidRDefault="00D76C56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F604451" w14:textId="77777777" w:rsidR="00D76C56" w:rsidRDefault="00D76C56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29AE44" w14:textId="77777777" w:rsidR="00D76C56" w:rsidRDefault="00D76C56" w:rsidP="009900E8"/>
        </w:tc>
      </w:tr>
      <w:tr w:rsidR="00D76C56" w14:paraId="736DA9B5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C2B63CA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47A0098F" w14:textId="77777777" w:rsidR="00D76C56" w:rsidRDefault="00D76C56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9B903C" w14:textId="77777777" w:rsidR="00D76C56" w:rsidRDefault="00D76C56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7F92D1C" w14:textId="77777777" w:rsidR="00D76C56" w:rsidRDefault="00D76C56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D444073" w14:textId="77777777" w:rsidR="00D76C56" w:rsidRDefault="00D76C56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E6934DF" w14:textId="77777777" w:rsidR="00D76C56" w:rsidRDefault="00D76C56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51E3897" w14:textId="77777777" w:rsidR="00D76C56" w:rsidRDefault="00D76C56" w:rsidP="009900E8">
            <w:pPr>
              <w:pStyle w:val="Dates"/>
            </w:pPr>
          </w:p>
        </w:tc>
      </w:tr>
      <w:tr w:rsidR="00D76C56" w14:paraId="6A5A331C" w14:textId="77777777" w:rsidTr="009900E8">
        <w:trPr>
          <w:trHeight w:hRule="exact" w:val="864"/>
        </w:trPr>
        <w:tc>
          <w:tcPr>
            <w:tcW w:w="1536" w:type="dxa"/>
          </w:tcPr>
          <w:p w14:paraId="51146F14" w14:textId="77777777" w:rsidR="00D76C56" w:rsidRDefault="00D76C56" w:rsidP="009900E8"/>
        </w:tc>
        <w:tc>
          <w:tcPr>
            <w:tcW w:w="1538" w:type="dxa"/>
          </w:tcPr>
          <w:p w14:paraId="17F62284" w14:textId="77777777" w:rsidR="00D76C56" w:rsidRDefault="00D76C56" w:rsidP="009900E8"/>
        </w:tc>
        <w:tc>
          <w:tcPr>
            <w:tcW w:w="1540" w:type="dxa"/>
          </w:tcPr>
          <w:p w14:paraId="5896EA08" w14:textId="77777777" w:rsidR="00D76C56" w:rsidRDefault="00D76C56" w:rsidP="009900E8"/>
        </w:tc>
        <w:tc>
          <w:tcPr>
            <w:tcW w:w="1552" w:type="dxa"/>
          </w:tcPr>
          <w:p w14:paraId="309D2B12" w14:textId="77777777" w:rsidR="00D76C56" w:rsidRDefault="00D76C56" w:rsidP="009900E8"/>
        </w:tc>
        <w:tc>
          <w:tcPr>
            <w:tcW w:w="1543" w:type="dxa"/>
          </w:tcPr>
          <w:p w14:paraId="188A162D" w14:textId="77777777" w:rsidR="00D76C56" w:rsidRDefault="00D76C56" w:rsidP="009900E8"/>
        </w:tc>
        <w:tc>
          <w:tcPr>
            <w:tcW w:w="1533" w:type="dxa"/>
          </w:tcPr>
          <w:p w14:paraId="04817E83" w14:textId="77777777" w:rsidR="00D76C56" w:rsidRDefault="00D76C56" w:rsidP="009900E8"/>
        </w:tc>
        <w:tc>
          <w:tcPr>
            <w:tcW w:w="1542" w:type="dxa"/>
          </w:tcPr>
          <w:p w14:paraId="76DF29F9" w14:textId="77777777" w:rsidR="00D76C56" w:rsidRDefault="00D76C56" w:rsidP="009900E8"/>
        </w:tc>
      </w:tr>
    </w:tbl>
    <w:p w14:paraId="2167AA8A" w14:textId="2CB7BF46" w:rsidR="00D76C56" w:rsidRDefault="00D76C56" w:rsidP="00D76C56">
      <w:pPr>
        <w:pStyle w:val="Quote"/>
      </w:pPr>
    </w:p>
    <w:p w14:paraId="2031BCF8" w14:textId="2F2B3615" w:rsidR="00E7070E" w:rsidRDefault="00E7070E" w:rsidP="00D76C56">
      <w:pPr>
        <w:pStyle w:val="Quote"/>
      </w:pPr>
    </w:p>
    <w:p w14:paraId="42AE5A16" w14:textId="77777777" w:rsidR="00E7070E" w:rsidRDefault="00E7070E" w:rsidP="00D76C56">
      <w:pPr>
        <w:pStyle w:val="Quote"/>
      </w:pPr>
    </w:p>
    <w:p w14:paraId="301CA071" w14:textId="18522F1D" w:rsidR="00A90B90" w:rsidRDefault="00A90B90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38B9D425" w14:textId="77777777" w:rsidTr="009900E8">
        <w:tc>
          <w:tcPr>
            <w:tcW w:w="11016" w:type="dxa"/>
            <w:shd w:val="clear" w:color="auto" w:fill="D9D9D9" w:themeFill="background1" w:themeFillShade="D9"/>
          </w:tcPr>
          <w:p w14:paraId="765868CF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April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13F8F7C7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C0C6E86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11E17834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14652C0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1DBB50EF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1CD1E50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0510981E" w14:textId="77777777" w:rsidR="009900E8" w:rsidRDefault="009900E8" w:rsidP="009900E8">
            <w:pPr>
              <w:pStyle w:val="BodyText"/>
              <w:rPr>
                <w:lang w:val="fr-FR"/>
              </w:rPr>
            </w:pPr>
            <w:r>
              <w:t>Peace Prospect Show – April 17</w:t>
            </w:r>
          </w:p>
        </w:tc>
        <w:tc>
          <w:tcPr>
            <w:tcW w:w="4186" w:type="dxa"/>
          </w:tcPr>
          <w:p w14:paraId="68A85B16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BB193" wp14:editId="22684FA9">
                  <wp:extent cx="2116455" cy="21031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4E280A87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78452352"/>
            <w:placeholder>
              <w:docPart w:val="97BBFE3B8FBC4E0DAC632C619EBEE9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61C908E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00E2661D" w14:textId="77777777" w:rsidR="009900E8" w:rsidRDefault="006C0B87" w:rsidP="009900E8">
            <w:pPr>
              <w:pStyle w:val="Days"/>
            </w:pPr>
            <w:sdt>
              <w:sdtPr>
                <w:id w:val="475190415"/>
                <w:placeholder>
                  <w:docPart w:val="77B63BF2EC6141B598CA8114C184ECE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087427CD" w14:textId="77777777" w:rsidR="009900E8" w:rsidRDefault="006C0B87" w:rsidP="009900E8">
            <w:pPr>
              <w:pStyle w:val="Days"/>
            </w:pPr>
            <w:sdt>
              <w:sdtPr>
                <w:id w:val="-374854639"/>
                <w:placeholder>
                  <w:docPart w:val="38D1E29A91EB462A8B07AE6A1B12376D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6B279EF7" w14:textId="77777777" w:rsidR="009900E8" w:rsidRDefault="006C0B87" w:rsidP="009900E8">
            <w:pPr>
              <w:pStyle w:val="Days"/>
            </w:pPr>
            <w:sdt>
              <w:sdtPr>
                <w:id w:val="-608590967"/>
                <w:placeholder>
                  <w:docPart w:val="B6CB7A5D5C9845E9B36874DD327AF669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6A0A579C" w14:textId="77777777" w:rsidR="009900E8" w:rsidRDefault="006C0B87" w:rsidP="009900E8">
            <w:pPr>
              <w:pStyle w:val="Days"/>
            </w:pPr>
            <w:sdt>
              <w:sdtPr>
                <w:id w:val="777447543"/>
                <w:placeholder>
                  <w:docPart w:val="A5DD45C3AFDF4F2F98F98FAA2F0D7DD2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29CFF73B" w14:textId="77777777" w:rsidR="009900E8" w:rsidRDefault="006C0B87" w:rsidP="009900E8">
            <w:pPr>
              <w:pStyle w:val="Days"/>
            </w:pPr>
            <w:sdt>
              <w:sdtPr>
                <w:id w:val="2027743483"/>
                <w:placeholder>
                  <w:docPart w:val="27A297AAFC424F26AE3BFACC04BBDC77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2A4C5A11" w14:textId="77777777" w:rsidR="009900E8" w:rsidRDefault="006C0B87" w:rsidP="009900E8">
            <w:pPr>
              <w:pStyle w:val="Days"/>
            </w:pPr>
            <w:sdt>
              <w:sdtPr>
                <w:id w:val="1433708127"/>
                <w:placeholder>
                  <w:docPart w:val="FEEA1EAC13A449CDB2F8A457753C391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65FDEE3C" w14:textId="77777777" w:rsidTr="009900E8">
        <w:tc>
          <w:tcPr>
            <w:tcW w:w="1536" w:type="dxa"/>
            <w:tcBorders>
              <w:bottom w:val="nil"/>
            </w:tcBorders>
          </w:tcPr>
          <w:p w14:paraId="7128BA6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283E7B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95C6F4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A24F76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07347F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409D50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83EA2F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9900E8" w14:paraId="46D16C8E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9A96935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36084B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AE9109E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2F626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6DEDD9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E6B67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F34601" w14:textId="77777777" w:rsidR="009900E8" w:rsidRDefault="009900E8" w:rsidP="009900E8"/>
        </w:tc>
      </w:tr>
      <w:tr w:rsidR="009900E8" w14:paraId="793B767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B3E556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15F5E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2AA1E3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35690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B01D51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058D82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4D6712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  <w:p w14:paraId="4B683EBB" w14:textId="33AD71C5" w:rsidR="000B1DE4" w:rsidRDefault="000B1DE4" w:rsidP="009900E8">
            <w:pPr>
              <w:pStyle w:val="Dates"/>
            </w:pPr>
            <w:r>
              <w:t>Gymkhana 1-4</w:t>
            </w:r>
          </w:p>
        </w:tc>
      </w:tr>
      <w:tr w:rsidR="009900E8" w14:paraId="228205ED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93D31C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AAE107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587A5A2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FE9F464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D51978A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2F6299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65CC6" w14:textId="77777777" w:rsidR="009900E8" w:rsidRDefault="009900E8" w:rsidP="009900E8"/>
        </w:tc>
      </w:tr>
      <w:tr w:rsidR="009900E8" w14:paraId="29171FE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12A217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52162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02823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ED9019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61F75E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DD1B60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7FF9B6B6" w14:textId="182C7964" w:rsidR="000B1DE4" w:rsidRDefault="000B1DE4" w:rsidP="009900E8">
            <w:pPr>
              <w:pStyle w:val="Dates"/>
            </w:pPr>
            <w:r>
              <w:t>Set up for Peace Prospect Show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E367F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  <w:p w14:paraId="14194920" w14:textId="77777777" w:rsidR="009900E8" w:rsidRDefault="009900E8" w:rsidP="009900E8">
            <w:pPr>
              <w:pStyle w:val="Dates"/>
            </w:pPr>
            <w:r>
              <w:t>Peace Prospect Show</w:t>
            </w:r>
          </w:p>
        </w:tc>
      </w:tr>
      <w:tr w:rsidR="009900E8" w14:paraId="1C92775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72F9B2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85F6CB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DADB55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A1D3BE6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E8FAF5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94551D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361DE1B" w14:textId="77777777" w:rsidR="009900E8" w:rsidRDefault="009900E8" w:rsidP="009900E8"/>
        </w:tc>
      </w:tr>
      <w:tr w:rsidR="009900E8" w14:paraId="6867649C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9F9340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84DA7D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62CBEE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DA41E3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C28520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1E0219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E75CDD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9900E8" w14:paraId="2E120150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18B9FE4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481EB42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72B1F5D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C5F0B3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53D8A41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EDBA9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1B86E0" w14:textId="77777777" w:rsidR="009900E8" w:rsidRDefault="009900E8" w:rsidP="009900E8"/>
        </w:tc>
      </w:tr>
      <w:tr w:rsidR="009900E8" w14:paraId="3E0FAE95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3C92DE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F300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077C0F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D33A6E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19651C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ECBBD5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2BBD7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10731FF7" w14:textId="77777777" w:rsidTr="009900E8">
        <w:trPr>
          <w:trHeight w:hRule="exact" w:val="58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AA960BE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EF15853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D6595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2F5699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819F13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46B4D4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193DC31" w14:textId="77777777" w:rsidR="009900E8" w:rsidRDefault="009900E8" w:rsidP="009900E8"/>
        </w:tc>
      </w:tr>
      <w:tr w:rsidR="009900E8" w14:paraId="04B69C4D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B9E0A3E" w14:textId="77777777" w:rsidR="009900E8" w:rsidRDefault="009900E8" w:rsidP="009900E8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8FBB93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BFEA617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336920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F8CEFEF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CDD720D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66D2879" w14:textId="77777777" w:rsidR="009900E8" w:rsidRDefault="009900E8" w:rsidP="009900E8">
            <w:pPr>
              <w:pStyle w:val="Dates"/>
            </w:pPr>
          </w:p>
        </w:tc>
      </w:tr>
      <w:tr w:rsidR="009900E8" w14:paraId="128A7730" w14:textId="77777777" w:rsidTr="009900E8">
        <w:trPr>
          <w:trHeight w:hRule="exact" w:val="176"/>
        </w:trPr>
        <w:tc>
          <w:tcPr>
            <w:tcW w:w="1536" w:type="dxa"/>
          </w:tcPr>
          <w:p w14:paraId="6C96F07D" w14:textId="77777777" w:rsidR="009900E8" w:rsidRDefault="009900E8" w:rsidP="009900E8"/>
        </w:tc>
        <w:tc>
          <w:tcPr>
            <w:tcW w:w="1538" w:type="dxa"/>
          </w:tcPr>
          <w:p w14:paraId="7594E64A" w14:textId="77777777" w:rsidR="009900E8" w:rsidRDefault="009900E8" w:rsidP="009900E8"/>
        </w:tc>
        <w:tc>
          <w:tcPr>
            <w:tcW w:w="1540" w:type="dxa"/>
          </w:tcPr>
          <w:p w14:paraId="6C53A0E3" w14:textId="77777777" w:rsidR="009900E8" w:rsidRDefault="009900E8" w:rsidP="009900E8"/>
        </w:tc>
        <w:tc>
          <w:tcPr>
            <w:tcW w:w="1552" w:type="dxa"/>
          </w:tcPr>
          <w:p w14:paraId="5F5015FB" w14:textId="77777777" w:rsidR="009900E8" w:rsidRDefault="009900E8" w:rsidP="009900E8"/>
        </w:tc>
        <w:tc>
          <w:tcPr>
            <w:tcW w:w="1543" w:type="dxa"/>
          </w:tcPr>
          <w:p w14:paraId="1E681F38" w14:textId="77777777" w:rsidR="009900E8" w:rsidRDefault="009900E8" w:rsidP="009900E8"/>
        </w:tc>
        <w:tc>
          <w:tcPr>
            <w:tcW w:w="1533" w:type="dxa"/>
          </w:tcPr>
          <w:p w14:paraId="1B826370" w14:textId="77777777" w:rsidR="009900E8" w:rsidRDefault="009900E8" w:rsidP="009900E8"/>
        </w:tc>
        <w:tc>
          <w:tcPr>
            <w:tcW w:w="1542" w:type="dxa"/>
          </w:tcPr>
          <w:p w14:paraId="742D8D16" w14:textId="77777777" w:rsidR="009900E8" w:rsidRDefault="009900E8" w:rsidP="009900E8"/>
        </w:tc>
      </w:tr>
    </w:tbl>
    <w:p w14:paraId="650B1905" w14:textId="3C1793C4" w:rsidR="009900E8" w:rsidRDefault="009900E8" w:rsidP="009900E8">
      <w:pPr>
        <w:pStyle w:val="Quote"/>
      </w:pPr>
    </w:p>
    <w:p w14:paraId="1DF09D48" w14:textId="32CE928C" w:rsidR="009900E8" w:rsidRDefault="009900E8" w:rsidP="009900E8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037EFC05" w14:textId="77777777" w:rsidTr="009900E8">
        <w:tc>
          <w:tcPr>
            <w:tcW w:w="11016" w:type="dxa"/>
            <w:shd w:val="clear" w:color="auto" w:fill="BFBFBF" w:themeFill="background1" w:themeFillShade="BF"/>
          </w:tcPr>
          <w:p w14:paraId="37AD03FE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May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:rsidRPr="0026329B" w14:paraId="734DB513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9971000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3BDDAD48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7289B62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3742E569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24D8337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32AFA993" w14:textId="77777777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8094904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DCC72" wp14:editId="7168E124">
                  <wp:extent cx="2512060" cy="1936115"/>
                  <wp:effectExtent l="0" t="0" r="254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C48FE8B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24223814"/>
            <w:placeholder>
              <w:docPart w:val="CA809FD619224AA0BEA0C19A803B92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C67C78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45DA250" w14:textId="77777777" w:rsidR="009900E8" w:rsidRDefault="006C0B87" w:rsidP="009900E8">
            <w:pPr>
              <w:pStyle w:val="Days"/>
            </w:pPr>
            <w:sdt>
              <w:sdtPr>
                <w:id w:val="1373811144"/>
                <w:placeholder>
                  <w:docPart w:val="AC5752E3158F4E29B8F4B573BE355C8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2728B9F8" w14:textId="77777777" w:rsidR="009900E8" w:rsidRDefault="006C0B87" w:rsidP="009900E8">
            <w:pPr>
              <w:pStyle w:val="Days"/>
            </w:pPr>
            <w:sdt>
              <w:sdtPr>
                <w:id w:val="-1419641050"/>
                <w:placeholder>
                  <w:docPart w:val="8D8F8B41BB4747E6B7F4CDC6728E1A2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60732FF1" w14:textId="77777777" w:rsidR="009900E8" w:rsidRDefault="006C0B87" w:rsidP="009900E8">
            <w:pPr>
              <w:pStyle w:val="Days"/>
            </w:pPr>
            <w:sdt>
              <w:sdtPr>
                <w:id w:val="-908687679"/>
                <w:placeholder>
                  <w:docPart w:val="387549EC77B741E6AC8693DCF5B5893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3E030A04" w14:textId="77777777" w:rsidR="009900E8" w:rsidRDefault="006C0B87" w:rsidP="009900E8">
            <w:pPr>
              <w:pStyle w:val="Days"/>
            </w:pPr>
            <w:sdt>
              <w:sdtPr>
                <w:id w:val="-263535119"/>
                <w:placeholder>
                  <w:docPart w:val="1197705F828443CAA00578D101D352F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15A410A6" w14:textId="77777777" w:rsidR="009900E8" w:rsidRDefault="006C0B87" w:rsidP="009900E8">
            <w:pPr>
              <w:pStyle w:val="Days"/>
            </w:pPr>
            <w:sdt>
              <w:sdtPr>
                <w:id w:val="214172865"/>
                <w:placeholder>
                  <w:docPart w:val="A418575D28104642A1B296DF3B16F0D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521F77EF" w14:textId="77777777" w:rsidR="009900E8" w:rsidRDefault="006C0B87" w:rsidP="009900E8">
            <w:pPr>
              <w:pStyle w:val="Days"/>
            </w:pPr>
            <w:sdt>
              <w:sdtPr>
                <w:id w:val="-1385563820"/>
                <w:placeholder>
                  <w:docPart w:val="48B94D9BB2334458ABEC0276A2443C1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03EA938" w14:textId="77777777" w:rsidTr="009900E8">
        <w:tc>
          <w:tcPr>
            <w:tcW w:w="1536" w:type="dxa"/>
            <w:tcBorders>
              <w:bottom w:val="nil"/>
            </w:tcBorders>
          </w:tcPr>
          <w:p w14:paraId="3759D1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BC6B5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11C8B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F1682F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DAC305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11C6C92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21EBCD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9900E8" w14:paraId="3905E94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EE9685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211499A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41784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6AF3141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A0143B6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D8F605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06F4DBC" w14:textId="77777777" w:rsidR="009900E8" w:rsidRDefault="009900E8" w:rsidP="009900E8"/>
        </w:tc>
      </w:tr>
      <w:tr w:rsidR="009900E8" w14:paraId="004AA47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2D2592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AB2EE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D6C141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64B078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6C8BB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39359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FC8AAB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9900E8" w14:paraId="5221BDA1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A947605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C808345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938D40C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42B8C02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5A6CC52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AF923FB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2E624E3" w14:textId="77777777" w:rsidR="009900E8" w:rsidRDefault="009900E8" w:rsidP="009900E8"/>
        </w:tc>
      </w:tr>
      <w:tr w:rsidR="009900E8" w14:paraId="64219DEE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74A6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D34AFF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95020F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20CF2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B76C2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8BBFBC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B6568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9900E8" w14:paraId="489248B0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B49218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558C5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6F6D07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5A8F2D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D7850F5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BC6ABB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FB61D64" w14:textId="77777777" w:rsidR="009900E8" w:rsidRDefault="009900E8" w:rsidP="009900E8"/>
        </w:tc>
      </w:tr>
      <w:tr w:rsidR="009900E8" w14:paraId="53ED136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EFB6D1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E94ED6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B29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281EB1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D253BE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87715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B71B30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9900E8" w14:paraId="1A89D706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90EB2A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E7C49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D6EE472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23EDDB4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0CC18A2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D9DB51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BF6B73" w14:textId="77777777" w:rsidR="009900E8" w:rsidRDefault="009900E8" w:rsidP="009900E8"/>
        </w:tc>
      </w:tr>
      <w:tr w:rsidR="009900E8" w14:paraId="216B3105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50AB62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6FAE0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174B29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4F4470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A55171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D64388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DA7FF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9900E8" w14:paraId="5A522476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84458F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15045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E557CC9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0A127C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17FC16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2B6A88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5A29C47" w14:textId="77777777" w:rsidR="009900E8" w:rsidRDefault="009900E8" w:rsidP="009900E8"/>
        </w:tc>
      </w:tr>
      <w:tr w:rsidR="009900E8" w14:paraId="151FB343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C4DA67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9F74C9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F42FDC6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80E6D7E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C8B6F70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C3EEE68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54CFA01" w14:textId="77777777" w:rsidR="009900E8" w:rsidRDefault="009900E8" w:rsidP="009900E8">
            <w:pPr>
              <w:pStyle w:val="Dates"/>
            </w:pPr>
          </w:p>
        </w:tc>
      </w:tr>
      <w:tr w:rsidR="009900E8" w14:paraId="2937BD08" w14:textId="77777777" w:rsidTr="009900E8">
        <w:trPr>
          <w:trHeight w:hRule="exact" w:val="864"/>
        </w:trPr>
        <w:tc>
          <w:tcPr>
            <w:tcW w:w="1536" w:type="dxa"/>
          </w:tcPr>
          <w:p w14:paraId="7C2CBBF8" w14:textId="77777777" w:rsidR="009900E8" w:rsidRDefault="009900E8" w:rsidP="009900E8"/>
        </w:tc>
        <w:tc>
          <w:tcPr>
            <w:tcW w:w="1538" w:type="dxa"/>
          </w:tcPr>
          <w:p w14:paraId="5B3426DB" w14:textId="77777777" w:rsidR="009900E8" w:rsidRDefault="009900E8" w:rsidP="009900E8"/>
        </w:tc>
        <w:tc>
          <w:tcPr>
            <w:tcW w:w="1540" w:type="dxa"/>
          </w:tcPr>
          <w:p w14:paraId="7AC392DF" w14:textId="77777777" w:rsidR="009900E8" w:rsidRDefault="009900E8" w:rsidP="009900E8"/>
        </w:tc>
        <w:tc>
          <w:tcPr>
            <w:tcW w:w="1552" w:type="dxa"/>
          </w:tcPr>
          <w:p w14:paraId="3BE663C2" w14:textId="77777777" w:rsidR="009900E8" w:rsidRDefault="009900E8" w:rsidP="009900E8"/>
        </w:tc>
        <w:tc>
          <w:tcPr>
            <w:tcW w:w="1543" w:type="dxa"/>
          </w:tcPr>
          <w:p w14:paraId="108DCEF0" w14:textId="77777777" w:rsidR="009900E8" w:rsidRDefault="009900E8" w:rsidP="009900E8"/>
        </w:tc>
        <w:tc>
          <w:tcPr>
            <w:tcW w:w="1533" w:type="dxa"/>
          </w:tcPr>
          <w:p w14:paraId="2B488F47" w14:textId="77777777" w:rsidR="009900E8" w:rsidRDefault="009900E8" w:rsidP="009900E8"/>
        </w:tc>
        <w:tc>
          <w:tcPr>
            <w:tcW w:w="1542" w:type="dxa"/>
          </w:tcPr>
          <w:p w14:paraId="19AD5237" w14:textId="77777777" w:rsidR="009900E8" w:rsidRDefault="009900E8" w:rsidP="009900E8"/>
        </w:tc>
      </w:tr>
    </w:tbl>
    <w:p w14:paraId="23E62F7F" w14:textId="6DB7F9A9" w:rsidR="009900E8" w:rsidRDefault="009900E8" w:rsidP="00541052">
      <w:pPr>
        <w:pStyle w:val="NoSpacing"/>
      </w:pPr>
    </w:p>
    <w:p w14:paraId="45F1C1DA" w14:textId="602AE63A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7E2B2EF" w14:textId="77777777" w:rsidTr="009900E8">
        <w:tc>
          <w:tcPr>
            <w:tcW w:w="11016" w:type="dxa"/>
            <w:shd w:val="clear" w:color="auto" w:fill="F2F2F2" w:themeFill="background1" w:themeFillShade="F2"/>
          </w:tcPr>
          <w:p w14:paraId="788BD7CC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June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2E19763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EF73E2F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2DD6B618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D9712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F4327FE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11470CA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837C675" w14:textId="77777777" w:rsidR="009900E8" w:rsidRDefault="009900E8" w:rsidP="009900E8">
            <w:pPr>
              <w:pStyle w:val="BodyText"/>
            </w:pPr>
            <w:r>
              <w:t>4-H Achievement Day – June 7</w:t>
            </w:r>
          </w:p>
          <w:p w14:paraId="7EC53E82" w14:textId="77777777" w:rsidR="009900E8" w:rsidRDefault="009900E8" w:rsidP="009900E8">
            <w:pPr>
              <w:pStyle w:val="BodyText"/>
              <w:rPr>
                <w:lang w:val="fr-FR"/>
              </w:rPr>
            </w:pPr>
            <w:r>
              <w:t>Dressage Show &amp; Horse Show – June 11, 12 &amp; 13</w:t>
            </w:r>
          </w:p>
        </w:tc>
        <w:tc>
          <w:tcPr>
            <w:tcW w:w="4186" w:type="dxa"/>
          </w:tcPr>
          <w:p w14:paraId="6FFBF06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2BD6C" wp14:editId="3C39DEE2">
                  <wp:extent cx="2512060" cy="1941195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C67B465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012446579"/>
            <w:placeholder>
              <w:docPart w:val="A74FACD46DD144A5ABD6FE56E946F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E61FD2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038F497" w14:textId="77777777" w:rsidR="009900E8" w:rsidRDefault="006C0B87" w:rsidP="009900E8">
            <w:pPr>
              <w:pStyle w:val="Days"/>
            </w:pPr>
            <w:sdt>
              <w:sdtPr>
                <w:id w:val="-93555108"/>
                <w:placeholder>
                  <w:docPart w:val="18FA69B078D34E6B9C9499F1874512A5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40C2CA2" w14:textId="77777777" w:rsidR="009900E8" w:rsidRDefault="006C0B87" w:rsidP="009900E8">
            <w:pPr>
              <w:pStyle w:val="Days"/>
            </w:pPr>
            <w:sdt>
              <w:sdtPr>
                <w:id w:val="111712140"/>
                <w:placeholder>
                  <w:docPart w:val="6118E475A1364D9881A46BDDF5E3A02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52190C48" w14:textId="77777777" w:rsidR="009900E8" w:rsidRDefault="006C0B87" w:rsidP="009900E8">
            <w:pPr>
              <w:pStyle w:val="Days"/>
            </w:pPr>
            <w:sdt>
              <w:sdtPr>
                <w:id w:val="977106977"/>
                <w:placeholder>
                  <w:docPart w:val="7FB183FE46CF40B3845E352A01C5F41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25F9004C" w14:textId="77777777" w:rsidR="009900E8" w:rsidRDefault="006C0B87" w:rsidP="009900E8">
            <w:pPr>
              <w:pStyle w:val="Days"/>
            </w:pPr>
            <w:sdt>
              <w:sdtPr>
                <w:id w:val="-747263513"/>
                <w:placeholder>
                  <w:docPart w:val="05133DC814D84B1EA8E3441D47AD4F5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5C8D2ACA" w14:textId="77777777" w:rsidR="009900E8" w:rsidRDefault="006C0B87" w:rsidP="009900E8">
            <w:pPr>
              <w:pStyle w:val="Days"/>
            </w:pPr>
            <w:sdt>
              <w:sdtPr>
                <w:id w:val="1547560562"/>
                <w:placeholder>
                  <w:docPart w:val="6D3C6790E2934D1ABB9087339F5CBEA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2EAF76A7" w14:textId="77777777" w:rsidR="009900E8" w:rsidRDefault="006C0B87" w:rsidP="009900E8">
            <w:pPr>
              <w:pStyle w:val="Days"/>
            </w:pPr>
            <w:sdt>
              <w:sdtPr>
                <w:id w:val="-31739326"/>
                <w:placeholder>
                  <w:docPart w:val="FAB67BD80A004C6BAD1DF2B44812CBDB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743C1579" w14:textId="77777777" w:rsidTr="009900E8">
        <w:tc>
          <w:tcPr>
            <w:tcW w:w="1536" w:type="dxa"/>
            <w:tcBorders>
              <w:bottom w:val="nil"/>
            </w:tcBorders>
          </w:tcPr>
          <w:p w14:paraId="5180445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0CB43B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0F138C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511B920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9BD82F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6656EE1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FF8BB7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9900E8" w14:paraId="4D5A9454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010B5F9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C21E467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44202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F93599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E1616D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6395CC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6768F0C" w14:textId="77777777" w:rsidR="009900E8" w:rsidRDefault="009900E8" w:rsidP="009900E8"/>
        </w:tc>
      </w:tr>
      <w:tr w:rsidR="009900E8" w14:paraId="2BDA222E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6F9339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413D9A06" w14:textId="77777777" w:rsidR="009900E8" w:rsidRDefault="009900E8" w:rsidP="009900E8">
            <w:pPr>
              <w:pStyle w:val="Dates"/>
            </w:pPr>
            <w:r>
              <w:t>4-H Achievement Day set up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4AB46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13F8375A" w14:textId="77777777" w:rsidR="009900E8" w:rsidRDefault="009900E8" w:rsidP="009900E8">
            <w:pPr>
              <w:pStyle w:val="Dates"/>
            </w:pPr>
            <w:r>
              <w:t>4-H Achievement Day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470407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16563E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B7675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6D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07352E6B" w14:textId="77777777" w:rsidR="009900E8" w:rsidRDefault="009900E8" w:rsidP="009900E8">
            <w:pPr>
              <w:pStyle w:val="Dates"/>
            </w:pPr>
            <w:r>
              <w:t>Dressage Show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42762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  <w:p w14:paraId="76BC2B68" w14:textId="77777777" w:rsidR="009900E8" w:rsidRDefault="009900E8" w:rsidP="009900E8">
            <w:pPr>
              <w:pStyle w:val="Dates"/>
            </w:pPr>
            <w:r>
              <w:t>Horse Show</w:t>
            </w:r>
          </w:p>
        </w:tc>
      </w:tr>
      <w:tr w:rsidR="009900E8" w14:paraId="19C7D18C" w14:textId="77777777" w:rsidTr="009900E8">
        <w:trPr>
          <w:trHeight w:hRule="exact" w:val="25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A5DF9A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240602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B681A0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97CAD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84C78C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C28E29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AD49E41" w14:textId="77777777" w:rsidR="009900E8" w:rsidRDefault="009900E8" w:rsidP="009900E8"/>
        </w:tc>
      </w:tr>
      <w:tr w:rsidR="009900E8" w14:paraId="3D1BE7B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1BEA89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2A56CD06" w14:textId="77777777" w:rsidR="009900E8" w:rsidRDefault="009900E8" w:rsidP="009900E8">
            <w:pPr>
              <w:pStyle w:val="Dates"/>
              <w:rPr>
                <w:noProof/>
              </w:rPr>
            </w:pPr>
            <w:r>
              <w:t>Horse Show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F0438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E6E8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865A23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E0D2E1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ACEEF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75904D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9900E8" w14:paraId="3D7CFCF8" w14:textId="77777777" w:rsidTr="009900E8">
        <w:trPr>
          <w:trHeight w:hRule="exact" w:val="392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2959DD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0D42D32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6D6C217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7E0A7A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8B729B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0B850BE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9FE57D9" w14:textId="77777777" w:rsidR="009900E8" w:rsidRDefault="009900E8" w:rsidP="009900E8"/>
        </w:tc>
      </w:tr>
      <w:tr w:rsidR="009900E8" w14:paraId="2C1782F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01877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B6C4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68E44F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AF83C4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02E32E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762EA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8DB9CB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9900E8" w14:paraId="08A1F4F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0885A4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AFBAFBB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49179E4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FDFB7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A4E3B1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BFC0A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4EF88B" w14:textId="77777777" w:rsidR="009900E8" w:rsidRDefault="009900E8" w:rsidP="009900E8"/>
        </w:tc>
      </w:tr>
      <w:tr w:rsidR="009900E8" w14:paraId="35CD13A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83E928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388EC4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6DC934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70B6CA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5321C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C44699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E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0A6720A3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778F22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5EF546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985EC2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1C0795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FFCDAA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25CE16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410B9B" w14:textId="77777777" w:rsidR="009900E8" w:rsidRDefault="009900E8" w:rsidP="009900E8"/>
        </w:tc>
      </w:tr>
      <w:tr w:rsidR="009900E8" w14:paraId="1F9D1FE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15BD34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AC4F7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6719BB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52F95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93479B6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D2E25A9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E67CFD5" w14:textId="77777777" w:rsidR="009900E8" w:rsidRDefault="009900E8" w:rsidP="009900E8">
            <w:pPr>
              <w:pStyle w:val="Dates"/>
            </w:pPr>
          </w:p>
        </w:tc>
      </w:tr>
      <w:tr w:rsidR="009900E8" w14:paraId="100D8D7E" w14:textId="77777777" w:rsidTr="009900E8">
        <w:trPr>
          <w:trHeight w:hRule="exact" w:val="864"/>
        </w:trPr>
        <w:tc>
          <w:tcPr>
            <w:tcW w:w="1536" w:type="dxa"/>
          </w:tcPr>
          <w:p w14:paraId="69DEC98C" w14:textId="77777777" w:rsidR="009900E8" w:rsidRDefault="009900E8" w:rsidP="009900E8"/>
        </w:tc>
        <w:tc>
          <w:tcPr>
            <w:tcW w:w="1538" w:type="dxa"/>
          </w:tcPr>
          <w:p w14:paraId="22E6E2C4" w14:textId="77777777" w:rsidR="009900E8" w:rsidRDefault="009900E8" w:rsidP="009900E8"/>
        </w:tc>
        <w:tc>
          <w:tcPr>
            <w:tcW w:w="1540" w:type="dxa"/>
          </w:tcPr>
          <w:p w14:paraId="0E964A0E" w14:textId="77777777" w:rsidR="009900E8" w:rsidRDefault="009900E8" w:rsidP="009900E8"/>
        </w:tc>
        <w:tc>
          <w:tcPr>
            <w:tcW w:w="1552" w:type="dxa"/>
          </w:tcPr>
          <w:p w14:paraId="36A3AE30" w14:textId="77777777" w:rsidR="009900E8" w:rsidRDefault="009900E8" w:rsidP="009900E8"/>
        </w:tc>
        <w:tc>
          <w:tcPr>
            <w:tcW w:w="1543" w:type="dxa"/>
          </w:tcPr>
          <w:p w14:paraId="405E3CA2" w14:textId="77777777" w:rsidR="009900E8" w:rsidRDefault="009900E8" w:rsidP="009900E8"/>
        </w:tc>
        <w:tc>
          <w:tcPr>
            <w:tcW w:w="1533" w:type="dxa"/>
          </w:tcPr>
          <w:p w14:paraId="7A48DA7B" w14:textId="77777777" w:rsidR="009900E8" w:rsidRDefault="009900E8" w:rsidP="009900E8"/>
        </w:tc>
        <w:tc>
          <w:tcPr>
            <w:tcW w:w="1542" w:type="dxa"/>
          </w:tcPr>
          <w:p w14:paraId="57F29366" w14:textId="77777777" w:rsidR="009900E8" w:rsidRDefault="009900E8" w:rsidP="009900E8"/>
        </w:tc>
      </w:tr>
    </w:tbl>
    <w:p w14:paraId="72F9E1A7" w14:textId="7307C31B" w:rsidR="009900E8" w:rsidRDefault="009900E8" w:rsidP="009900E8">
      <w:pPr>
        <w:pStyle w:val="Quote"/>
      </w:pPr>
    </w:p>
    <w:p w14:paraId="68CF3B99" w14:textId="44ED9F11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8217C27" w14:textId="77777777" w:rsidTr="009900E8">
        <w:tc>
          <w:tcPr>
            <w:tcW w:w="11016" w:type="dxa"/>
            <w:shd w:val="clear" w:color="auto" w:fill="A6A6A6" w:themeFill="background1" w:themeFillShade="A6"/>
          </w:tcPr>
          <w:p w14:paraId="363847A6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  <w:color w:val="FFFFFF" w:themeColor="background1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July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760BC50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7A4BDA2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3FEF09F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C9324FE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954D4BD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662077D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9C60679" w14:textId="77777777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CF33569" w14:textId="5F46C391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74BB" wp14:editId="3BA393B3">
                  <wp:extent cx="2512060" cy="1674495"/>
                  <wp:effectExtent l="0" t="0" r="254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6883AAF9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364321893"/>
            <w:placeholder>
              <w:docPart w:val="9EEAA26B7D854FF3A7C238BE9A66CF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6721719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1ECFC03" w14:textId="77777777" w:rsidR="009900E8" w:rsidRDefault="006C0B87" w:rsidP="009900E8">
            <w:pPr>
              <w:pStyle w:val="Days"/>
            </w:pPr>
            <w:sdt>
              <w:sdtPr>
                <w:id w:val="189653531"/>
                <w:placeholder>
                  <w:docPart w:val="8BE309C50EC345A69554FDCD5A642961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0B8CE871" w14:textId="77777777" w:rsidR="009900E8" w:rsidRDefault="006C0B87" w:rsidP="009900E8">
            <w:pPr>
              <w:pStyle w:val="Days"/>
            </w:pPr>
            <w:sdt>
              <w:sdtPr>
                <w:id w:val="-1627763768"/>
                <w:placeholder>
                  <w:docPart w:val="A25B49FEBFC24239BF4FC58E422613C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7BDF95D" w14:textId="77777777" w:rsidR="009900E8" w:rsidRDefault="006C0B87" w:rsidP="009900E8">
            <w:pPr>
              <w:pStyle w:val="Days"/>
            </w:pPr>
            <w:sdt>
              <w:sdtPr>
                <w:id w:val="2037777561"/>
                <w:placeholder>
                  <w:docPart w:val="A7A4A754230F4487A2A91977AFFD2DE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0E14351D" w14:textId="77777777" w:rsidR="009900E8" w:rsidRDefault="006C0B87" w:rsidP="009900E8">
            <w:pPr>
              <w:pStyle w:val="Days"/>
            </w:pPr>
            <w:sdt>
              <w:sdtPr>
                <w:id w:val="-1443916084"/>
                <w:placeholder>
                  <w:docPart w:val="3A844223ADE74D02944069080D37DFDA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38464239" w14:textId="77777777" w:rsidR="009900E8" w:rsidRDefault="006C0B87" w:rsidP="009900E8">
            <w:pPr>
              <w:pStyle w:val="Days"/>
            </w:pPr>
            <w:sdt>
              <w:sdtPr>
                <w:id w:val="1948184004"/>
                <w:placeholder>
                  <w:docPart w:val="2B685E7F66D94A22B606EE1242C866D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7A675062" w14:textId="77777777" w:rsidR="009900E8" w:rsidRDefault="006C0B87" w:rsidP="009900E8">
            <w:pPr>
              <w:pStyle w:val="Days"/>
            </w:pPr>
            <w:sdt>
              <w:sdtPr>
                <w:id w:val="-151457626"/>
                <w:placeholder>
                  <w:docPart w:val="978516FE9BDF455B81129241C42A1D8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37D19FDE" w14:textId="77777777" w:rsidTr="009900E8">
        <w:tc>
          <w:tcPr>
            <w:tcW w:w="1536" w:type="dxa"/>
            <w:tcBorders>
              <w:bottom w:val="nil"/>
            </w:tcBorders>
          </w:tcPr>
          <w:p w14:paraId="1E42F78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A1F1DE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6CA3C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77237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3C7FE1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A6BBB6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20152C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9900E8" w14:paraId="07314304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FEEDFF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A13CCAC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9F9B5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A17C6B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D2FB12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9ABE8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F04919" w14:textId="77777777" w:rsidR="009900E8" w:rsidRDefault="009900E8" w:rsidP="009900E8"/>
        </w:tc>
      </w:tr>
      <w:tr w:rsidR="009900E8" w14:paraId="003FCFA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7E4988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7BCC6C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23195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90C06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3305E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176C6A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4AF32E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9900E8" w14:paraId="17E0C919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4BDB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80D2A5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F1DF41D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B2AACC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F339A52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B42CE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2C8B18" w14:textId="77777777" w:rsidR="009900E8" w:rsidRDefault="009900E8" w:rsidP="009900E8"/>
        </w:tc>
      </w:tr>
      <w:tr w:rsidR="009900E8" w14:paraId="26187C6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58F927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F26C3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7D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43C23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07D78E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8947BC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5E5CB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9900E8" w14:paraId="789A0EBC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6948A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615AC61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82BA1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28D3D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53219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F3C72D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0DE1BE" w14:textId="77777777" w:rsidR="009900E8" w:rsidRDefault="009900E8" w:rsidP="009900E8"/>
        </w:tc>
      </w:tr>
      <w:tr w:rsidR="009900E8" w14:paraId="260B2E5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93444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543F6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B455F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76F8A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22D14F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6898DA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60C6F0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9900E8" w14:paraId="4FE8539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FD833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9EC27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9857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6F3E9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C1962E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4AB1C5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6AB682" w14:textId="77777777" w:rsidR="009900E8" w:rsidRDefault="009900E8" w:rsidP="009900E8"/>
        </w:tc>
      </w:tr>
      <w:tr w:rsidR="009900E8" w14:paraId="67D1770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DBDB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73B82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96C2DC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24BF9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AD7330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CCDD40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4C291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9900E8" w14:paraId="14B38073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9D0244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0D993A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BC3E8E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8AA6D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06ECD1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5BF061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C5930D7" w14:textId="77777777" w:rsidR="009900E8" w:rsidRDefault="009900E8" w:rsidP="009900E8"/>
        </w:tc>
      </w:tr>
      <w:tr w:rsidR="009900E8" w14:paraId="7C769988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553752C" w14:textId="77777777" w:rsidR="009900E8" w:rsidRDefault="009900E8" w:rsidP="009900E8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DC2F81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BB39146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2D8EFE4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777BFE9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80A55CA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4F8A01DF" w14:textId="77777777" w:rsidR="009900E8" w:rsidRDefault="009900E8" w:rsidP="009900E8">
            <w:pPr>
              <w:pStyle w:val="Dates"/>
            </w:pPr>
          </w:p>
        </w:tc>
      </w:tr>
      <w:tr w:rsidR="009900E8" w14:paraId="2B33DE08" w14:textId="77777777" w:rsidTr="009900E8">
        <w:trPr>
          <w:trHeight w:hRule="exact" w:val="864"/>
        </w:trPr>
        <w:tc>
          <w:tcPr>
            <w:tcW w:w="1536" w:type="dxa"/>
          </w:tcPr>
          <w:p w14:paraId="6CECE838" w14:textId="77777777" w:rsidR="009900E8" w:rsidRDefault="009900E8" w:rsidP="009900E8"/>
        </w:tc>
        <w:tc>
          <w:tcPr>
            <w:tcW w:w="1538" w:type="dxa"/>
          </w:tcPr>
          <w:p w14:paraId="5795A940" w14:textId="77777777" w:rsidR="009900E8" w:rsidRDefault="009900E8" w:rsidP="009900E8"/>
        </w:tc>
        <w:tc>
          <w:tcPr>
            <w:tcW w:w="1540" w:type="dxa"/>
          </w:tcPr>
          <w:p w14:paraId="238ACE4C" w14:textId="77777777" w:rsidR="009900E8" w:rsidRDefault="009900E8" w:rsidP="009900E8"/>
        </w:tc>
        <w:tc>
          <w:tcPr>
            <w:tcW w:w="1552" w:type="dxa"/>
          </w:tcPr>
          <w:p w14:paraId="1F190F7B" w14:textId="77777777" w:rsidR="009900E8" w:rsidRDefault="009900E8" w:rsidP="009900E8"/>
        </w:tc>
        <w:tc>
          <w:tcPr>
            <w:tcW w:w="1543" w:type="dxa"/>
          </w:tcPr>
          <w:p w14:paraId="1F739B4E" w14:textId="77777777" w:rsidR="009900E8" w:rsidRDefault="009900E8" w:rsidP="009900E8"/>
        </w:tc>
        <w:tc>
          <w:tcPr>
            <w:tcW w:w="1533" w:type="dxa"/>
          </w:tcPr>
          <w:p w14:paraId="3119CCF6" w14:textId="77777777" w:rsidR="009900E8" w:rsidRDefault="009900E8" w:rsidP="009900E8"/>
        </w:tc>
        <w:tc>
          <w:tcPr>
            <w:tcW w:w="1542" w:type="dxa"/>
          </w:tcPr>
          <w:p w14:paraId="45D8DA19" w14:textId="77777777" w:rsidR="009900E8" w:rsidRDefault="009900E8" w:rsidP="009900E8"/>
        </w:tc>
      </w:tr>
    </w:tbl>
    <w:p w14:paraId="6AFC3839" w14:textId="3F001853" w:rsidR="009900E8" w:rsidRDefault="009900E8" w:rsidP="00541052">
      <w:pPr>
        <w:pStyle w:val="NoSpacing"/>
      </w:pPr>
    </w:p>
    <w:p w14:paraId="01B20B70" w14:textId="1C1F461D" w:rsidR="009900E8" w:rsidRDefault="009900E8" w:rsidP="00541052">
      <w:pPr>
        <w:pStyle w:val="NoSpacing"/>
      </w:pPr>
    </w:p>
    <w:p w14:paraId="76D199DA" w14:textId="62083FCC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51D5074" w14:textId="77777777" w:rsidTr="009900E8">
        <w:tc>
          <w:tcPr>
            <w:tcW w:w="11016" w:type="dxa"/>
            <w:shd w:val="clear" w:color="auto" w:fill="1F3864" w:themeFill="accent1" w:themeFillShade="80"/>
          </w:tcPr>
          <w:p w14:paraId="741D5A47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August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6643990C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70A432F3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B0F2BC6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A535C7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7B2FAB91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00F5660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377155B3" w14:textId="77777777" w:rsidR="009900E8" w:rsidRDefault="009900E8" w:rsidP="009900E8">
            <w:pPr>
              <w:pStyle w:val="BodyText"/>
              <w:rPr>
                <w:lang w:val="fr-FR"/>
              </w:rPr>
            </w:pPr>
            <w:r>
              <w:t>Annual Fair &amp; Rodeo</w:t>
            </w:r>
          </w:p>
        </w:tc>
        <w:tc>
          <w:tcPr>
            <w:tcW w:w="4186" w:type="dxa"/>
          </w:tcPr>
          <w:p w14:paraId="11F1900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6D14A" wp14:editId="57A7C3A5">
                  <wp:extent cx="1682750" cy="21031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8CC5727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5053769"/>
            <w:placeholder>
              <w:docPart w:val="5D241844D69942508523019C193B58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ED5D501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C5986F8" w14:textId="77777777" w:rsidR="009900E8" w:rsidRDefault="006C0B87" w:rsidP="009900E8">
            <w:pPr>
              <w:pStyle w:val="Days"/>
            </w:pPr>
            <w:sdt>
              <w:sdtPr>
                <w:id w:val="839578424"/>
                <w:placeholder>
                  <w:docPart w:val="BC148EFF3734401FB6B40D233E38732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19B9875" w14:textId="77777777" w:rsidR="009900E8" w:rsidRDefault="006C0B87" w:rsidP="009900E8">
            <w:pPr>
              <w:pStyle w:val="Days"/>
            </w:pPr>
            <w:sdt>
              <w:sdtPr>
                <w:id w:val="690116932"/>
                <w:placeholder>
                  <w:docPart w:val="1C4F2B27158D4146AAA7F89261E44FA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9349B78" w14:textId="77777777" w:rsidR="009900E8" w:rsidRDefault="006C0B87" w:rsidP="009900E8">
            <w:pPr>
              <w:pStyle w:val="Days"/>
            </w:pPr>
            <w:sdt>
              <w:sdtPr>
                <w:id w:val="-784351439"/>
                <w:placeholder>
                  <w:docPart w:val="74E4A2153E364753A96F48181E6C90F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323D11B4" w14:textId="77777777" w:rsidR="009900E8" w:rsidRDefault="006C0B87" w:rsidP="009900E8">
            <w:pPr>
              <w:pStyle w:val="Days"/>
            </w:pPr>
            <w:sdt>
              <w:sdtPr>
                <w:id w:val="418374164"/>
                <w:placeholder>
                  <w:docPart w:val="48B38F9366ED49A397CADE2FF7BF4469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6BDCE853" w14:textId="77777777" w:rsidR="009900E8" w:rsidRDefault="006C0B87" w:rsidP="009900E8">
            <w:pPr>
              <w:pStyle w:val="Days"/>
            </w:pPr>
            <w:sdt>
              <w:sdtPr>
                <w:id w:val="1907024212"/>
                <w:placeholder>
                  <w:docPart w:val="329CA30FBBA74684927559F1D97FDD2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14C9B25D" w14:textId="77777777" w:rsidR="009900E8" w:rsidRDefault="006C0B87" w:rsidP="009900E8">
            <w:pPr>
              <w:pStyle w:val="Days"/>
            </w:pPr>
            <w:sdt>
              <w:sdtPr>
                <w:id w:val="-1280794254"/>
                <w:placeholder>
                  <w:docPart w:val="852CA5457464495EA36A416FE145207D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33CCB5A" w14:textId="77777777" w:rsidTr="009900E8">
        <w:tc>
          <w:tcPr>
            <w:tcW w:w="1536" w:type="dxa"/>
            <w:tcBorders>
              <w:bottom w:val="nil"/>
            </w:tcBorders>
          </w:tcPr>
          <w:p w14:paraId="723843F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39347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41970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F0744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4CA798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6A4B2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752EC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9900E8" w14:paraId="3636E9FD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21FBA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F97E8D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CCDB93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104AE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174C9A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8D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9485022" w14:textId="77777777" w:rsidR="009900E8" w:rsidRDefault="009900E8" w:rsidP="009900E8"/>
        </w:tc>
      </w:tr>
      <w:tr w:rsidR="009900E8" w14:paraId="7CBCE9B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BB6D3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5AD7A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105D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ED4D35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BC41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1FA7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674B3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9900E8" w14:paraId="764DF76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65F5B4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33CF953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535B2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81B3CE5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7FC0604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7FA5B6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05244B" w14:textId="77777777" w:rsidR="009900E8" w:rsidRDefault="009900E8" w:rsidP="009900E8"/>
        </w:tc>
      </w:tr>
      <w:tr w:rsidR="009900E8" w14:paraId="43D10CC2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81855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8A4369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ECF171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B6D90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6B1AAE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8F732D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656B4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9900E8" w14:paraId="656B7EBE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5E34E76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C45D27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A90C8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9519DCF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B1FEC1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2B0D25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48174D2" w14:textId="77777777" w:rsidR="009900E8" w:rsidRDefault="009900E8" w:rsidP="009900E8"/>
        </w:tc>
      </w:tr>
      <w:tr w:rsidR="009900E8" w14:paraId="648021ED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EA3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AB3B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0B599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077C61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DF69BC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8C3B33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FBB4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9900E8" w14:paraId="0597724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2A27577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D810D14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DF909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B6A12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E0ED6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00A9D1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7F7425" w14:textId="77777777" w:rsidR="009900E8" w:rsidRDefault="009900E8" w:rsidP="009900E8"/>
        </w:tc>
      </w:tr>
      <w:tr w:rsidR="009900E8" w14:paraId="08CD46D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07E88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7081F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736FBC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365143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7C4B06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AF80D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AEF48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5F32AE97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623C6C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58C9E5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A48E8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9FDDAF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AC524F8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8281AA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9278D8" w14:textId="77777777" w:rsidR="009900E8" w:rsidRDefault="009900E8" w:rsidP="009900E8"/>
        </w:tc>
      </w:tr>
      <w:tr w:rsidR="009900E8" w14:paraId="5939CD4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660B292" w14:textId="77777777" w:rsidR="009900E8" w:rsidRDefault="009900E8" w:rsidP="009900E8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6AF4B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DE109E5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D459425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1513652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39DAA54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29C1762" w14:textId="77777777" w:rsidR="009900E8" w:rsidRDefault="009900E8" w:rsidP="009900E8">
            <w:pPr>
              <w:pStyle w:val="Dates"/>
            </w:pPr>
          </w:p>
        </w:tc>
      </w:tr>
      <w:tr w:rsidR="009900E8" w14:paraId="165A67F7" w14:textId="77777777" w:rsidTr="009900E8">
        <w:trPr>
          <w:trHeight w:hRule="exact" w:val="864"/>
        </w:trPr>
        <w:tc>
          <w:tcPr>
            <w:tcW w:w="1536" w:type="dxa"/>
          </w:tcPr>
          <w:p w14:paraId="19855CB0" w14:textId="77777777" w:rsidR="009900E8" w:rsidRDefault="009900E8" w:rsidP="009900E8"/>
        </w:tc>
        <w:tc>
          <w:tcPr>
            <w:tcW w:w="1538" w:type="dxa"/>
          </w:tcPr>
          <w:p w14:paraId="2C418662" w14:textId="77777777" w:rsidR="009900E8" w:rsidRDefault="009900E8" w:rsidP="009900E8"/>
        </w:tc>
        <w:tc>
          <w:tcPr>
            <w:tcW w:w="1540" w:type="dxa"/>
          </w:tcPr>
          <w:p w14:paraId="68CD2B26" w14:textId="77777777" w:rsidR="009900E8" w:rsidRDefault="009900E8" w:rsidP="009900E8"/>
        </w:tc>
        <w:tc>
          <w:tcPr>
            <w:tcW w:w="1552" w:type="dxa"/>
          </w:tcPr>
          <w:p w14:paraId="21FD50EF" w14:textId="77777777" w:rsidR="009900E8" w:rsidRDefault="009900E8" w:rsidP="009900E8"/>
        </w:tc>
        <w:tc>
          <w:tcPr>
            <w:tcW w:w="1543" w:type="dxa"/>
          </w:tcPr>
          <w:p w14:paraId="0E16AB88" w14:textId="77777777" w:rsidR="009900E8" w:rsidRDefault="009900E8" w:rsidP="009900E8"/>
        </w:tc>
        <w:tc>
          <w:tcPr>
            <w:tcW w:w="1533" w:type="dxa"/>
          </w:tcPr>
          <w:p w14:paraId="16BF378E" w14:textId="77777777" w:rsidR="009900E8" w:rsidRDefault="009900E8" w:rsidP="009900E8"/>
        </w:tc>
        <w:tc>
          <w:tcPr>
            <w:tcW w:w="1542" w:type="dxa"/>
          </w:tcPr>
          <w:p w14:paraId="40C31070" w14:textId="77777777" w:rsidR="009900E8" w:rsidRDefault="009900E8" w:rsidP="009900E8"/>
        </w:tc>
      </w:tr>
    </w:tbl>
    <w:p w14:paraId="255328F4" w14:textId="244F64EE" w:rsidR="009900E8" w:rsidRDefault="009900E8" w:rsidP="009900E8">
      <w:pPr>
        <w:pStyle w:val="Quote"/>
      </w:pPr>
    </w:p>
    <w:p w14:paraId="14DFBAA2" w14:textId="77777777" w:rsidR="00E7070E" w:rsidRDefault="00E7070E" w:rsidP="009900E8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:rsidRPr="003568F0" w14:paraId="36101F9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EB6CE2B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September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315C9942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98A0C6" w14:textId="77777777" w:rsidR="003568F0" w:rsidRPr="0026329B" w:rsidRDefault="003568F0" w:rsidP="003568F0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150111D0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8703DD6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155EEEC4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5150E95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73DD68E8" w14:textId="75C07142" w:rsidR="003568F0" w:rsidRDefault="003568F0" w:rsidP="003568F0">
            <w:pPr>
              <w:rPr>
                <w:lang w:val="fr-FR"/>
              </w:rPr>
            </w:pPr>
            <w:r>
              <w:rPr>
                <w:lang w:val="fr-FR"/>
              </w:rPr>
              <w:t xml:space="preserve">A BIG THANK YOU to all the </w:t>
            </w:r>
            <w:r w:rsidR="0026329B">
              <w:rPr>
                <w:lang w:val="fr-FR"/>
              </w:rPr>
              <w:t>S</w:t>
            </w:r>
            <w:r>
              <w:rPr>
                <w:lang w:val="fr-FR"/>
              </w:rPr>
              <w:t xml:space="preserve">ponsors and </w:t>
            </w:r>
            <w:proofErr w:type="spellStart"/>
            <w:r>
              <w:rPr>
                <w:lang w:val="fr-FR"/>
              </w:rPr>
              <w:t>Volunteers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that</w:t>
            </w:r>
            <w:proofErr w:type="spellEnd"/>
            <w:r>
              <w:rPr>
                <w:lang w:val="fr-FR"/>
              </w:rPr>
              <w:t xml:space="preserve"> help us </w:t>
            </w:r>
            <w:proofErr w:type="spellStart"/>
            <w:r>
              <w:rPr>
                <w:lang w:val="fr-FR"/>
              </w:rPr>
              <w:t>through</w:t>
            </w:r>
            <w:proofErr w:type="spellEnd"/>
            <w:r>
              <w:rPr>
                <w:lang w:val="fr-FR"/>
              </w:rPr>
              <w:t xml:space="preserve"> </w:t>
            </w:r>
            <w:proofErr w:type="gramStart"/>
            <w:r>
              <w:rPr>
                <w:lang w:val="fr-FR"/>
              </w:rPr>
              <w:t>out  the</w:t>
            </w:r>
            <w:proofErr w:type="gram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year</w:t>
            </w:r>
            <w:proofErr w:type="spellEnd"/>
            <w:r>
              <w:rPr>
                <w:lang w:val="fr-FR"/>
              </w:rPr>
              <w:t xml:space="preserve">.  </w:t>
            </w:r>
            <w:proofErr w:type="spellStart"/>
            <w:r>
              <w:rPr>
                <w:lang w:val="fr-FR"/>
              </w:rPr>
              <w:t>Your</w:t>
            </w:r>
            <w:proofErr w:type="spellEnd"/>
            <w:r>
              <w:rPr>
                <w:lang w:val="fr-FR"/>
              </w:rPr>
              <w:t xml:space="preserve"> support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VERY MUCH APPRECIATED. </w:t>
            </w:r>
          </w:p>
        </w:tc>
        <w:tc>
          <w:tcPr>
            <w:tcW w:w="4186" w:type="dxa"/>
          </w:tcPr>
          <w:p w14:paraId="100E7303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8480A" wp14:editId="4A807735">
                  <wp:extent cx="2470830" cy="1235412"/>
                  <wp:effectExtent l="0" t="0" r="571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98" cy="12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6BCE2449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422989618"/>
            <w:placeholder>
              <w:docPart w:val="D912A595BE9045ED82214AC1203DCA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5FAA34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B56BEF9" w14:textId="77777777" w:rsidR="003568F0" w:rsidRDefault="006C0B87" w:rsidP="003568F0">
            <w:pPr>
              <w:pStyle w:val="Days"/>
            </w:pPr>
            <w:sdt>
              <w:sdtPr>
                <w:id w:val="-830222189"/>
                <w:placeholder>
                  <w:docPart w:val="ECC335A01B1C4A5DAB5862426E2B3436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39E92AC1" w14:textId="77777777" w:rsidR="003568F0" w:rsidRDefault="006C0B87" w:rsidP="003568F0">
            <w:pPr>
              <w:pStyle w:val="Days"/>
            </w:pPr>
            <w:sdt>
              <w:sdtPr>
                <w:id w:val="-110665227"/>
                <w:placeholder>
                  <w:docPart w:val="6233C5B98BCB4E9C9525D5EBA1D012F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4119EEDA" w14:textId="77777777" w:rsidR="003568F0" w:rsidRDefault="006C0B87" w:rsidP="003568F0">
            <w:pPr>
              <w:pStyle w:val="Days"/>
            </w:pPr>
            <w:sdt>
              <w:sdtPr>
                <w:id w:val="1527756120"/>
                <w:placeholder>
                  <w:docPart w:val="C2F1811E5DE44A20A912D9A8F7C2385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1AECF8A4" w14:textId="77777777" w:rsidR="003568F0" w:rsidRDefault="006C0B87" w:rsidP="003568F0">
            <w:pPr>
              <w:pStyle w:val="Days"/>
            </w:pPr>
            <w:sdt>
              <w:sdtPr>
                <w:id w:val="1207140856"/>
                <w:placeholder>
                  <w:docPart w:val="A0FFF78133B245258C4D05909AC5A53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100B5E15" w14:textId="77777777" w:rsidR="003568F0" w:rsidRDefault="006C0B87" w:rsidP="003568F0">
            <w:pPr>
              <w:pStyle w:val="Days"/>
            </w:pPr>
            <w:sdt>
              <w:sdtPr>
                <w:id w:val="1674606498"/>
                <w:placeholder>
                  <w:docPart w:val="E7D2A1A90E3943899464E262CC6E026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1F250F71" w14:textId="77777777" w:rsidR="003568F0" w:rsidRDefault="006C0B87" w:rsidP="003568F0">
            <w:pPr>
              <w:pStyle w:val="Days"/>
            </w:pPr>
            <w:sdt>
              <w:sdtPr>
                <w:id w:val="-795207084"/>
                <w:placeholder>
                  <w:docPart w:val="3020DA925B834B4DA0558F46139E902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2C50CCA8" w14:textId="77777777" w:rsidTr="003568F0">
        <w:tc>
          <w:tcPr>
            <w:tcW w:w="1536" w:type="dxa"/>
            <w:tcBorders>
              <w:bottom w:val="nil"/>
            </w:tcBorders>
          </w:tcPr>
          <w:p w14:paraId="5E52F43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F709B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0E06B7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32A9587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5B4D3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52C883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3872EF3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3568F0" w14:paraId="212A25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062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EA1A83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ABF24D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524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47E496E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BD3E84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8324DD" w14:textId="77777777" w:rsidR="003568F0" w:rsidRDefault="003568F0" w:rsidP="003568F0"/>
        </w:tc>
      </w:tr>
      <w:tr w:rsidR="003568F0" w14:paraId="75BBB950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8E00E2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68CB95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FAF85D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BAE625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FFB0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B2797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F5B8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3568F0" w14:paraId="58707ED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DC12FC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5350CB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4F519E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FAD406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A4917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6C7C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FBF19A" w14:textId="77777777" w:rsidR="003568F0" w:rsidRDefault="003568F0" w:rsidP="003568F0"/>
        </w:tc>
      </w:tr>
      <w:tr w:rsidR="003568F0" w14:paraId="674150D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EBE7B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C9CAFC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210948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11FB9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1FC3E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2AC2E6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27D981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3568F0" w14:paraId="379191BE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C682A5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8EE58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E087A55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49E63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12D0C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8E076F4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403081" w14:textId="77777777" w:rsidR="003568F0" w:rsidRDefault="003568F0" w:rsidP="003568F0"/>
        </w:tc>
      </w:tr>
      <w:tr w:rsidR="003568F0" w14:paraId="4054289A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90E7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00B7D1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CBC20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ADFC0D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F4DA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07BED1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43E27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3568F0" w14:paraId="0051E8F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7A68451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2F189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BCFAB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8F257DD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218C6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6134FEF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EE76D7" w14:textId="77777777" w:rsidR="003568F0" w:rsidRDefault="003568F0" w:rsidP="003568F0"/>
        </w:tc>
      </w:tr>
      <w:tr w:rsidR="003568F0" w14:paraId="701B8E7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163949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49240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8E6D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BBD3B2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591EC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A346F7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8A43F4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57A0A038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50348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CBC6D5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97C5F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91DCA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7CC048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D5CE7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D5E599C" w14:textId="77777777" w:rsidR="003568F0" w:rsidRDefault="003568F0" w:rsidP="003568F0"/>
        </w:tc>
      </w:tr>
      <w:tr w:rsidR="003568F0" w14:paraId="13B2149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82F699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DF1EF1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56E1229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ABB6958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2C4FC28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A0A644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BB68250" w14:textId="77777777" w:rsidR="003568F0" w:rsidRDefault="003568F0" w:rsidP="003568F0">
            <w:pPr>
              <w:pStyle w:val="Dates"/>
            </w:pPr>
          </w:p>
        </w:tc>
      </w:tr>
      <w:tr w:rsidR="003568F0" w14:paraId="1902212B" w14:textId="77777777" w:rsidTr="003568F0">
        <w:trPr>
          <w:trHeight w:hRule="exact" w:val="864"/>
        </w:trPr>
        <w:tc>
          <w:tcPr>
            <w:tcW w:w="1536" w:type="dxa"/>
          </w:tcPr>
          <w:p w14:paraId="31CC1941" w14:textId="77777777" w:rsidR="003568F0" w:rsidRDefault="003568F0" w:rsidP="003568F0"/>
        </w:tc>
        <w:tc>
          <w:tcPr>
            <w:tcW w:w="1538" w:type="dxa"/>
          </w:tcPr>
          <w:p w14:paraId="7DF1A1E2" w14:textId="77777777" w:rsidR="003568F0" w:rsidRDefault="003568F0" w:rsidP="003568F0"/>
        </w:tc>
        <w:tc>
          <w:tcPr>
            <w:tcW w:w="1540" w:type="dxa"/>
          </w:tcPr>
          <w:p w14:paraId="39DC620C" w14:textId="77777777" w:rsidR="003568F0" w:rsidRDefault="003568F0" w:rsidP="003568F0"/>
        </w:tc>
        <w:tc>
          <w:tcPr>
            <w:tcW w:w="1552" w:type="dxa"/>
          </w:tcPr>
          <w:p w14:paraId="56AA4571" w14:textId="77777777" w:rsidR="003568F0" w:rsidRDefault="003568F0" w:rsidP="003568F0"/>
        </w:tc>
        <w:tc>
          <w:tcPr>
            <w:tcW w:w="1543" w:type="dxa"/>
          </w:tcPr>
          <w:p w14:paraId="5D36ED25" w14:textId="77777777" w:rsidR="003568F0" w:rsidRDefault="003568F0" w:rsidP="003568F0"/>
        </w:tc>
        <w:tc>
          <w:tcPr>
            <w:tcW w:w="1533" w:type="dxa"/>
          </w:tcPr>
          <w:p w14:paraId="1F349044" w14:textId="77777777" w:rsidR="003568F0" w:rsidRDefault="003568F0" w:rsidP="003568F0"/>
        </w:tc>
        <w:tc>
          <w:tcPr>
            <w:tcW w:w="1542" w:type="dxa"/>
          </w:tcPr>
          <w:p w14:paraId="3E8F42CA" w14:textId="77777777" w:rsidR="003568F0" w:rsidRDefault="003568F0" w:rsidP="003568F0"/>
        </w:tc>
      </w:tr>
    </w:tbl>
    <w:p w14:paraId="71845BD5" w14:textId="56F14E13" w:rsidR="009900E8" w:rsidRDefault="009900E8" w:rsidP="00541052">
      <w:pPr>
        <w:pStyle w:val="NoSpacing"/>
      </w:pPr>
    </w:p>
    <w:p w14:paraId="024D1C3A" w14:textId="63409112" w:rsidR="003568F0" w:rsidRDefault="003568F0" w:rsidP="00541052">
      <w:pPr>
        <w:pStyle w:val="NoSpacing"/>
      </w:pPr>
    </w:p>
    <w:p w14:paraId="3F0A3BA1" w14:textId="069E630A" w:rsidR="003568F0" w:rsidRDefault="003568F0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7E57010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7FDDE2E9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October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299B77E8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ACF311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4430F4CD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C53C171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E462445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52C33C4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BCAB122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9FA3168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F5EC3" wp14:editId="41B31D55">
                  <wp:extent cx="1402080" cy="210312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1B45021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9335040"/>
            <w:placeholder>
              <w:docPart w:val="62ABFDA2A1584B86AF2E61AD70C568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53EA3B7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BF81A3F" w14:textId="77777777" w:rsidR="003568F0" w:rsidRDefault="006C0B87" w:rsidP="003568F0">
            <w:pPr>
              <w:pStyle w:val="Days"/>
            </w:pPr>
            <w:sdt>
              <w:sdtPr>
                <w:id w:val="-1752892979"/>
                <w:placeholder>
                  <w:docPart w:val="96B4DB6CEDA04AC4A54A66D3A3971A0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813D0CE" w14:textId="77777777" w:rsidR="003568F0" w:rsidRDefault="006C0B87" w:rsidP="003568F0">
            <w:pPr>
              <w:pStyle w:val="Days"/>
            </w:pPr>
            <w:sdt>
              <w:sdtPr>
                <w:id w:val="-1721202539"/>
                <w:placeholder>
                  <w:docPart w:val="0B08EF3FB0D0446C9D49B81CE95264F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0B3E5A96" w14:textId="77777777" w:rsidR="003568F0" w:rsidRDefault="006C0B87" w:rsidP="003568F0">
            <w:pPr>
              <w:pStyle w:val="Days"/>
            </w:pPr>
            <w:sdt>
              <w:sdtPr>
                <w:id w:val="411744137"/>
                <w:placeholder>
                  <w:docPart w:val="74AC5669A58D447292A2E0970CAB2BD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7225E79C" w14:textId="77777777" w:rsidR="003568F0" w:rsidRDefault="006C0B87" w:rsidP="003568F0">
            <w:pPr>
              <w:pStyle w:val="Days"/>
            </w:pPr>
            <w:sdt>
              <w:sdtPr>
                <w:id w:val="1540629474"/>
                <w:placeholder>
                  <w:docPart w:val="E6C1F3745A7C48D0BD96D56FF57B275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33333193" w14:textId="77777777" w:rsidR="003568F0" w:rsidRDefault="006C0B87" w:rsidP="003568F0">
            <w:pPr>
              <w:pStyle w:val="Days"/>
            </w:pPr>
            <w:sdt>
              <w:sdtPr>
                <w:id w:val="-638417763"/>
                <w:placeholder>
                  <w:docPart w:val="E4D89268EED64C5E8F310BB15AA4A2A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4E01AF71" w14:textId="77777777" w:rsidR="003568F0" w:rsidRDefault="006C0B87" w:rsidP="003568F0">
            <w:pPr>
              <w:pStyle w:val="Days"/>
            </w:pPr>
            <w:sdt>
              <w:sdtPr>
                <w:id w:val="-899738067"/>
                <w:placeholder>
                  <w:docPart w:val="97E70772A8B444BAA2D04BE3BA63847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7B4C008E" w14:textId="77777777" w:rsidTr="003568F0">
        <w:tc>
          <w:tcPr>
            <w:tcW w:w="1536" w:type="dxa"/>
            <w:tcBorders>
              <w:bottom w:val="nil"/>
            </w:tcBorders>
          </w:tcPr>
          <w:p w14:paraId="6D72BFC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63516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1D9BF73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367FA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7116EC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2D3694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37A063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3568F0" w14:paraId="53B666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DBE435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72AEDD2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4F283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AAD8A2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45754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AFED2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297690" w14:textId="77777777" w:rsidR="003568F0" w:rsidRDefault="003568F0" w:rsidP="003568F0"/>
        </w:tc>
      </w:tr>
      <w:tr w:rsidR="003568F0" w14:paraId="2304AD4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779B8F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B9AA8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D0E6B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D30189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2BC9C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E95D6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0ADB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3568F0" w14:paraId="4D261D70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78634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8620A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A01398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6F2F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240F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8E1FF3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6C9893" w14:textId="77777777" w:rsidR="003568F0" w:rsidRDefault="003568F0" w:rsidP="003568F0"/>
        </w:tc>
      </w:tr>
      <w:tr w:rsidR="003568F0" w14:paraId="11BA186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4429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0A4E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A6FB5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A85F8F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AD7E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ACDE81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4DF4E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3568F0" w14:paraId="284F2B6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460F2A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C09480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C0DCEF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992C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0FB25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D3A286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2C94A3" w14:textId="77777777" w:rsidR="003568F0" w:rsidRDefault="003568F0" w:rsidP="003568F0"/>
        </w:tc>
      </w:tr>
      <w:tr w:rsidR="003568F0" w14:paraId="6A08677E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041B1F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55218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F324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1C6C5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187FEF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94CD7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3E66D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3568F0" w14:paraId="2E695DB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773AFE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1F038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D7496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27DBE4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62BB41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A980C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2BED7CB" w14:textId="77777777" w:rsidR="003568F0" w:rsidRDefault="003568F0" w:rsidP="003568F0"/>
        </w:tc>
      </w:tr>
      <w:tr w:rsidR="003568F0" w14:paraId="282AF67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B3DF11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25668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7FF66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188B2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9E996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370D10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A0FB8A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3568F0" w14:paraId="7C8C95C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33D33D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DFB1421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43FF8FA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3F512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1855A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59B9CE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DDEEF3B" w14:textId="77777777" w:rsidR="003568F0" w:rsidRDefault="003568F0" w:rsidP="003568F0"/>
        </w:tc>
      </w:tr>
      <w:tr w:rsidR="003568F0" w14:paraId="0D45112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85BE4D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866E04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5DB5D06A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3095231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7A2F9EB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025A773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39CB127" w14:textId="77777777" w:rsidR="003568F0" w:rsidRDefault="003568F0" w:rsidP="003568F0">
            <w:pPr>
              <w:pStyle w:val="Dates"/>
            </w:pPr>
          </w:p>
        </w:tc>
      </w:tr>
      <w:tr w:rsidR="003568F0" w14:paraId="725A8B6F" w14:textId="77777777" w:rsidTr="003568F0">
        <w:trPr>
          <w:trHeight w:hRule="exact" w:val="864"/>
        </w:trPr>
        <w:tc>
          <w:tcPr>
            <w:tcW w:w="1536" w:type="dxa"/>
          </w:tcPr>
          <w:p w14:paraId="2DAF791B" w14:textId="77777777" w:rsidR="003568F0" w:rsidRDefault="003568F0" w:rsidP="003568F0"/>
        </w:tc>
        <w:tc>
          <w:tcPr>
            <w:tcW w:w="1538" w:type="dxa"/>
          </w:tcPr>
          <w:p w14:paraId="3FC5D148" w14:textId="77777777" w:rsidR="003568F0" w:rsidRDefault="003568F0" w:rsidP="003568F0"/>
        </w:tc>
        <w:tc>
          <w:tcPr>
            <w:tcW w:w="1540" w:type="dxa"/>
          </w:tcPr>
          <w:p w14:paraId="22FA9425" w14:textId="77777777" w:rsidR="003568F0" w:rsidRDefault="003568F0" w:rsidP="003568F0"/>
        </w:tc>
        <w:tc>
          <w:tcPr>
            <w:tcW w:w="1552" w:type="dxa"/>
          </w:tcPr>
          <w:p w14:paraId="021212E2" w14:textId="77777777" w:rsidR="003568F0" w:rsidRDefault="003568F0" w:rsidP="003568F0"/>
        </w:tc>
        <w:tc>
          <w:tcPr>
            <w:tcW w:w="1543" w:type="dxa"/>
          </w:tcPr>
          <w:p w14:paraId="0A6B0780" w14:textId="77777777" w:rsidR="003568F0" w:rsidRDefault="003568F0" w:rsidP="003568F0"/>
        </w:tc>
        <w:tc>
          <w:tcPr>
            <w:tcW w:w="1533" w:type="dxa"/>
          </w:tcPr>
          <w:p w14:paraId="470B7119" w14:textId="77777777" w:rsidR="003568F0" w:rsidRDefault="003568F0" w:rsidP="003568F0"/>
        </w:tc>
        <w:tc>
          <w:tcPr>
            <w:tcW w:w="1542" w:type="dxa"/>
          </w:tcPr>
          <w:p w14:paraId="1CFEB460" w14:textId="77777777" w:rsidR="003568F0" w:rsidRDefault="003568F0" w:rsidP="003568F0"/>
        </w:tc>
      </w:tr>
    </w:tbl>
    <w:p w14:paraId="16A402E2" w14:textId="04BB88F4" w:rsidR="003568F0" w:rsidRDefault="003568F0" w:rsidP="003568F0">
      <w:pPr>
        <w:pStyle w:val="Quote"/>
      </w:pPr>
    </w:p>
    <w:p w14:paraId="2981BD6D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57E8829E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DFCD79E" w14:textId="77777777" w:rsidR="003568F0" w:rsidRPr="003568F0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3568F0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3568F0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3568F0">
              <w:rPr>
                <w:rFonts w:ascii="Cooper Black" w:hAnsi="Cooper Black"/>
                <w:color w:val="FFFFFF" w:themeColor="background1"/>
              </w:rPr>
              <w:t>November</w: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0FB369E9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0DE7C66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2F8447C9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0F2D939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49AD1C6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0C2A90A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6DB8EE4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005ABC0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46384" wp14:editId="31CA6624">
                  <wp:extent cx="2295727" cy="17217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86" cy="1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7A0828F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28465734"/>
            <w:placeholder>
              <w:docPart w:val="9B287B63737D49AFBED3A4EE179409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26E577E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E1F7050" w14:textId="77777777" w:rsidR="003568F0" w:rsidRDefault="006C0B87" w:rsidP="003568F0">
            <w:pPr>
              <w:pStyle w:val="Days"/>
            </w:pPr>
            <w:sdt>
              <w:sdtPr>
                <w:id w:val="-1893031989"/>
                <w:placeholder>
                  <w:docPart w:val="BB2EE882325E4229B2889BD2991E9E4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7248A59" w14:textId="77777777" w:rsidR="003568F0" w:rsidRDefault="006C0B87" w:rsidP="003568F0">
            <w:pPr>
              <w:pStyle w:val="Days"/>
            </w:pPr>
            <w:sdt>
              <w:sdtPr>
                <w:id w:val="-1891336393"/>
                <w:placeholder>
                  <w:docPart w:val="474530B4E14D4B17BF38330A6920FC4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2FDC57A4" w14:textId="77777777" w:rsidR="003568F0" w:rsidRDefault="006C0B87" w:rsidP="003568F0">
            <w:pPr>
              <w:pStyle w:val="Days"/>
            </w:pPr>
            <w:sdt>
              <w:sdtPr>
                <w:id w:val="-981924088"/>
                <w:placeholder>
                  <w:docPart w:val="90CCF95326E84FC3904BC1203084DD78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331B0A37" w14:textId="77777777" w:rsidR="003568F0" w:rsidRDefault="006C0B87" w:rsidP="003568F0">
            <w:pPr>
              <w:pStyle w:val="Days"/>
            </w:pPr>
            <w:sdt>
              <w:sdtPr>
                <w:id w:val="253714275"/>
                <w:placeholder>
                  <w:docPart w:val="D61D4A07D43D4B1EB5C551D2631FC55D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2F63BF71" w14:textId="77777777" w:rsidR="003568F0" w:rsidRDefault="006C0B87" w:rsidP="003568F0">
            <w:pPr>
              <w:pStyle w:val="Days"/>
            </w:pPr>
            <w:sdt>
              <w:sdtPr>
                <w:id w:val="-1523785871"/>
                <w:placeholder>
                  <w:docPart w:val="A834EA1867ED4CBAAE7C332F154F0C9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20B41544" w14:textId="77777777" w:rsidR="003568F0" w:rsidRDefault="006C0B87" w:rsidP="003568F0">
            <w:pPr>
              <w:pStyle w:val="Days"/>
            </w:pPr>
            <w:sdt>
              <w:sdtPr>
                <w:id w:val="1389609155"/>
                <w:placeholder>
                  <w:docPart w:val="577AEA2659AB43B58DF0BB7FCB02B4A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64A7EB6E" w14:textId="77777777" w:rsidTr="003568F0">
        <w:tc>
          <w:tcPr>
            <w:tcW w:w="1536" w:type="dxa"/>
            <w:tcBorders>
              <w:bottom w:val="nil"/>
            </w:tcBorders>
          </w:tcPr>
          <w:p w14:paraId="23BD6B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4E199D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D6CE6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4B919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0C0DE2D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BC524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50FA7D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568F0" w14:paraId="19699675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8FFB780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2F697E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6EEBEE6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01E32E8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193AE5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9944B6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91E45D3" w14:textId="77777777" w:rsidR="003568F0" w:rsidRDefault="003568F0" w:rsidP="003568F0"/>
        </w:tc>
      </w:tr>
      <w:tr w:rsidR="003568F0" w14:paraId="6DE41DF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2BDC21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CB15E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38E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F40E2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3A75C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AC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C2260B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3568F0" w14:paraId="5D35F7C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35EB1B9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D4DF26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B817F94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2085B9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5AF397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3CD3F0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E9B7720" w14:textId="77777777" w:rsidR="003568F0" w:rsidRDefault="003568F0" w:rsidP="003568F0"/>
        </w:tc>
      </w:tr>
      <w:tr w:rsidR="003568F0" w14:paraId="22BDCBF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6EFE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33090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EED8E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0474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FFF1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BE43A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D99722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3568F0" w14:paraId="455B9ED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6459AB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74E3BB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F55F3BC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F7450B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C4A032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E68CF1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5DE1F17" w14:textId="77777777" w:rsidR="003568F0" w:rsidRDefault="003568F0" w:rsidP="003568F0"/>
        </w:tc>
      </w:tr>
      <w:tr w:rsidR="003568F0" w14:paraId="07B15E5C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EA07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B3A584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85991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4128A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1C0DDB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F07846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E6F879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3568F0" w14:paraId="05F68DBA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A7DB33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351C70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34D6D9F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C7366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2853F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2AFD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56B8A6" w14:textId="77777777" w:rsidR="003568F0" w:rsidRDefault="003568F0" w:rsidP="003568F0"/>
        </w:tc>
      </w:tr>
      <w:tr w:rsidR="003568F0" w14:paraId="5426650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EA7CEBE" w14:textId="77777777" w:rsidR="003568F0" w:rsidRDefault="003568F0" w:rsidP="003568F0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6B3356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41382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7CDF2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8901C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31614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1299AD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26FBF6A2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FE150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17A2D33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CE1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A0292D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FC8C13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3AA074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E6A2B0" w14:textId="77777777" w:rsidR="003568F0" w:rsidRDefault="003568F0" w:rsidP="003568F0"/>
        </w:tc>
      </w:tr>
      <w:tr w:rsidR="003568F0" w14:paraId="1748ED39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B315D4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1FD417A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69C379D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20E429F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81EBDA2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E5DAA99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A6672A5" w14:textId="77777777" w:rsidR="003568F0" w:rsidRDefault="003568F0" w:rsidP="003568F0">
            <w:pPr>
              <w:pStyle w:val="Dates"/>
            </w:pPr>
          </w:p>
        </w:tc>
      </w:tr>
      <w:tr w:rsidR="003568F0" w14:paraId="1368BDE3" w14:textId="77777777" w:rsidTr="003568F0">
        <w:trPr>
          <w:trHeight w:hRule="exact" w:val="864"/>
        </w:trPr>
        <w:tc>
          <w:tcPr>
            <w:tcW w:w="1536" w:type="dxa"/>
          </w:tcPr>
          <w:p w14:paraId="63C16FE8" w14:textId="77777777" w:rsidR="003568F0" w:rsidRDefault="003568F0" w:rsidP="003568F0"/>
        </w:tc>
        <w:tc>
          <w:tcPr>
            <w:tcW w:w="1538" w:type="dxa"/>
          </w:tcPr>
          <w:p w14:paraId="0EEF0D12" w14:textId="77777777" w:rsidR="003568F0" w:rsidRDefault="003568F0" w:rsidP="003568F0"/>
        </w:tc>
        <w:tc>
          <w:tcPr>
            <w:tcW w:w="1540" w:type="dxa"/>
          </w:tcPr>
          <w:p w14:paraId="03D533B3" w14:textId="77777777" w:rsidR="003568F0" w:rsidRDefault="003568F0" w:rsidP="003568F0"/>
        </w:tc>
        <w:tc>
          <w:tcPr>
            <w:tcW w:w="1552" w:type="dxa"/>
          </w:tcPr>
          <w:p w14:paraId="252D0A6F" w14:textId="77777777" w:rsidR="003568F0" w:rsidRDefault="003568F0" w:rsidP="003568F0"/>
        </w:tc>
        <w:tc>
          <w:tcPr>
            <w:tcW w:w="1543" w:type="dxa"/>
          </w:tcPr>
          <w:p w14:paraId="4BF604D6" w14:textId="77777777" w:rsidR="003568F0" w:rsidRDefault="003568F0" w:rsidP="003568F0"/>
        </w:tc>
        <w:tc>
          <w:tcPr>
            <w:tcW w:w="1533" w:type="dxa"/>
          </w:tcPr>
          <w:p w14:paraId="38246EA5" w14:textId="77777777" w:rsidR="003568F0" w:rsidRDefault="003568F0" w:rsidP="003568F0"/>
        </w:tc>
        <w:tc>
          <w:tcPr>
            <w:tcW w:w="1542" w:type="dxa"/>
          </w:tcPr>
          <w:p w14:paraId="68B56ECE" w14:textId="77777777" w:rsidR="003568F0" w:rsidRDefault="003568F0" w:rsidP="003568F0"/>
        </w:tc>
      </w:tr>
    </w:tbl>
    <w:p w14:paraId="34497A44" w14:textId="714CCEB1" w:rsidR="003568F0" w:rsidRDefault="003568F0" w:rsidP="003568F0">
      <w:pPr>
        <w:pStyle w:val="Quote"/>
      </w:pPr>
    </w:p>
    <w:p w14:paraId="2AA2632C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6329B" w:rsidRPr="0026329B" w14:paraId="09E246EE" w14:textId="77777777" w:rsidTr="00DD7974">
        <w:tc>
          <w:tcPr>
            <w:tcW w:w="11016" w:type="dxa"/>
            <w:shd w:val="clear" w:color="auto" w:fill="1F3864" w:themeFill="accent1" w:themeFillShade="80"/>
          </w:tcPr>
          <w:p w14:paraId="305361F8" w14:textId="77777777" w:rsidR="0026329B" w:rsidRPr="0026329B" w:rsidRDefault="0026329B" w:rsidP="0026329B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December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:rsidRPr="0026329B" w14:paraId="35BC12C8" w14:textId="77777777" w:rsidTr="00DD7974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8C7D826" w14:textId="77777777" w:rsidR="0026329B" w:rsidRPr="0026329B" w:rsidRDefault="0026329B" w:rsidP="00DD7974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14:paraId="49CEC857" w14:textId="77777777" w:rsidTr="00DD7974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29487E" w14:textId="77777777" w:rsidR="0026329B" w:rsidRDefault="0026329B" w:rsidP="00DD7974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6329B" w14:paraId="2D3E1290" w14:textId="77777777" w:rsidTr="00DD7974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CE87EC9" w14:textId="77777777" w:rsidR="0026329B" w:rsidRPr="0026329B" w:rsidRDefault="0026329B" w:rsidP="00DD7974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1E549BF2" w14:textId="77777777" w:rsidR="0026329B" w:rsidRDefault="0026329B" w:rsidP="00DD7974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EEF4BDC" w14:textId="77777777" w:rsidR="0026329B" w:rsidRDefault="0026329B" w:rsidP="00DD79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D32E9" wp14:editId="3E56ED23">
                  <wp:extent cx="2298700" cy="210312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26329B" w14:paraId="7D04B269" w14:textId="77777777" w:rsidTr="00DD7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815138528"/>
            <w:placeholder>
              <w:docPart w:val="5390216717A04C2C809908C11563FF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15AD768" w14:textId="77777777" w:rsidR="0026329B" w:rsidRDefault="0026329B" w:rsidP="00DD7974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5069A5B" w14:textId="77777777" w:rsidR="0026329B" w:rsidRDefault="006C0B87" w:rsidP="00DD7974">
            <w:pPr>
              <w:pStyle w:val="Days"/>
            </w:pPr>
            <w:sdt>
              <w:sdtPr>
                <w:id w:val="-1829428444"/>
                <w:placeholder>
                  <w:docPart w:val="7344DF79428D49E7B27AA1990998AD5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Monday</w:t>
                </w:r>
              </w:sdtContent>
            </w:sdt>
          </w:p>
        </w:tc>
        <w:tc>
          <w:tcPr>
            <w:tcW w:w="1540" w:type="dxa"/>
          </w:tcPr>
          <w:p w14:paraId="795C6C46" w14:textId="77777777" w:rsidR="0026329B" w:rsidRDefault="006C0B87" w:rsidP="00DD7974">
            <w:pPr>
              <w:pStyle w:val="Days"/>
            </w:pPr>
            <w:sdt>
              <w:sdtPr>
                <w:id w:val="1548567566"/>
                <w:placeholder>
                  <w:docPart w:val="8329C7CF22344A4890033EBE541FE08A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Tuesday</w:t>
                </w:r>
              </w:sdtContent>
            </w:sdt>
          </w:p>
        </w:tc>
        <w:tc>
          <w:tcPr>
            <w:tcW w:w="1552" w:type="dxa"/>
          </w:tcPr>
          <w:p w14:paraId="69B2A3C0" w14:textId="77777777" w:rsidR="0026329B" w:rsidRDefault="006C0B87" w:rsidP="00DD7974">
            <w:pPr>
              <w:pStyle w:val="Days"/>
            </w:pPr>
            <w:sdt>
              <w:sdtPr>
                <w:id w:val="274218907"/>
                <w:placeholder>
                  <w:docPart w:val="F00EE54C80C44F889715AA0DD9484B75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Wednesday</w:t>
                </w:r>
              </w:sdtContent>
            </w:sdt>
          </w:p>
        </w:tc>
        <w:tc>
          <w:tcPr>
            <w:tcW w:w="1543" w:type="dxa"/>
          </w:tcPr>
          <w:p w14:paraId="0540F35E" w14:textId="77777777" w:rsidR="0026329B" w:rsidRDefault="006C0B87" w:rsidP="00DD7974">
            <w:pPr>
              <w:pStyle w:val="Days"/>
            </w:pPr>
            <w:sdt>
              <w:sdtPr>
                <w:id w:val="1653322641"/>
                <w:placeholder>
                  <w:docPart w:val="0EAB6F3B79884C10A65D909EDB5023F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Thursday</w:t>
                </w:r>
              </w:sdtContent>
            </w:sdt>
          </w:p>
        </w:tc>
        <w:tc>
          <w:tcPr>
            <w:tcW w:w="1533" w:type="dxa"/>
          </w:tcPr>
          <w:p w14:paraId="27C4FEDE" w14:textId="77777777" w:rsidR="0026329B" w:rsidRDefault="006C0B87" w:rsidP="00DD7974">
            <w:pPr>
              <w:pStyle w:val="Days"/>
            </w:pPr>
            <w:sdt>
              <w:sdtPr>
                <w:id w:val="696353321"/>
                <w:placeholder>
                  <w:docPart w:val="1C16470E06FF456CB25BCB17D53C19DB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Friday</w:t>
                </w:r>
              </w:sdtContent>
            </w:sdt>
          </w:p>
        </w:tc>
        <w:tc>
          <w:tcPr>
            <w:tcW w:w="1542" w:type="dxa"/>
          </w:tcPr>
          <w:p w14:paraId="4B725A72" w14:textId="77777777" w:rsidR="0026329B" w:rsidRDefault="006C0B87" w:rsidP="00DD7974">
            <w:pPr>
              <w:pStyle w:val="Days"/>
            </w:pPr>
            <w:sdt>
              <w:sdtPr>
                <w:id w:val="-999416839"/>
                <w:placeholder>
                  <w:docPart w:val="6062B1700FE34D10B37772B77295D697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Saturday</w:t>
                </w:r>
              </w:sdtContent>
            </w:sdt>
          </w:p>
        </w:tc>
      </w:tr>
      <w:tr w:rsidR="0026329B" w14:paraId="2ACA5629" w14:textId="77777777" w:rsidTr="00DD7974">
        <w:tc>
          <w:tcPr>
            <w:tcW w:w="1536" w:type="dxa"/>
            <w:tcBorders>
              <w:bottom w:val="nil"/>
            </w:tcBorders>
          </w:tcPr>
          <w:p w14:paraId="383D4EA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2FFDEF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18C82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AC42D2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30523F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741525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000690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6329B" w14:paraId="14DA93B7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F583F35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77DB37C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5B971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0BFBDD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6E2F0AC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37AADD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2927D" w14:textId="77777777" w:rsidR="0026329B" w:rsidRDefault="0026329B" w:rsidP="00DD7974"/>
        </w:tc>
      </w:tr>
      <w:tr w:rsidR="0026329B" w14:paraId="7744AECE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0617FD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7222F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B418A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821832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B023A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854FD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95F78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6329B" w14:paraId="573861BC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0F315B7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894D124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0282CBD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049469F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271442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441014B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DB6182" w14:textId="77777777" w:rsidR="0026329B" w:rsidRDefault="0026329B" w:rsidP="00DD7974"/>
        </w:tc>
      </w:tr>
      <w:tr w:rsidR="0026329B" w14:paraId="78B6FD97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90A5B44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D5BFDBF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D224B2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7A9C49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6E7181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93F84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A8B86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6329B" w14:paraId="14A6977A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F2B703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7C7FE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111E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EF463B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0A2700B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2B14CE8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E0443C" w14:textId="77777777" w:rsidR="0026329B" w:rsidRDefault="0026329B" w:rsidP="00DD7974"/>
        </w:tc>
      </w:tr>
      <w:tr w:rsidR="0026329B" w14:paraId="144B764A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60DE98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C4C17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D3E37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EC205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A1F15D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EB5605E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3EB8F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6329B" w14:paraId="4D50E542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E05A71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9E7C54B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88A0F8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39411F4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2817888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F9F0C5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E96769A" w14:textId="77777777" w:rsidR="0026329B" w:rsidRDefault="0026329B" w:rsidP="00DD7974"/>
        </w:tc>
      </w:tr>
      <w:tr w:rsidR="0026329B" w14:paraId="451198F8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7803B9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33958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BFBC37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4869641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A3F164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146736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C595D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6329B" w14:paraId="2BE25416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26295A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60D319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33379A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E6CFC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237C250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2479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51EC47" w14:textId="77777777" w:rsidR="0026329B" w:rsidRDefault="0026329B" w:rsidP="00DD7974"/>
        </w:tc>
      </w:tr>
      <w:tr w:rsidR="0026329B" w14:paraId="731E432C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4C08E4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A1E51A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82EEE59" w14:textId="77777777" w:rsidR="0026329B" w:rsidRDefault="0026329B" w:rsidP="00DD797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7AAA24" w14:textId="77777777" w:rsidR="0026329B" w:rsidRDefault="0026329B" w:rsidP="00DD797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BDE10CD" w14:textId="77777777" w:rsidR="0026329B" w:rsidRDefault="0026329B" w:rsidP="00DD797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1376DA0" w14:textId="77777777" w:rsidR="0026329B" w:rsidRDefault="0026329B" w:rsidP="00DD797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6757535" w14:textId="77777777" w:rsidR="0026329B" w:rsidRDefault="0026329B" w:rsidP="00DD7974">
            <w:pPr>
              <w:pStyle w:val="Dates"/>
            </w:pPr>
          </w:p>
        </w:tc>
      </w:tr>
      <w:tr w:rsidR="0026329B" w14:paraId="1F377A88" w14:textId="77777777" w:rsidTr="00DD7974">
        <w:trPr>
          <w:trHeight w:hRule="exact" w:val="864"/>
        </w:trPr>
        <w:tc>
          <w:tcPr>
            <w:tcW w:w="1536" w:type="dxa"/>
          </w:tcPr>
          <w:p w14:paraId="6B03F5C7" w14:textId="77777777" w:rsidR="0026329B" w:rsidRDefault="0026329B" w:rsidP="00DD7974"/>
        </w:tc>
        <w:tc>
          <w:tcPr>
            <w:tcW w:w="1538" w:type="dxa"/>
          </w:tcPr>
          <w:p w14:paraId="11F8CACF" w14:textId="77777777" w:rsidR="0026329B" w:rsidRDefault="0026329B" w:rsidP="00DD7974"/>
        </w:tc>
        <w:tc>
          <w:tcPr>
            <w:tcW w:w="1540" w:type="dxa"/>
          </w:tcPr>
          <w:p w14:paraId="10890FE3" w14:textId="77777777" w:rsidR="0026329B" w:rsidRDefault="0026329B" w:rsidP="00DD7974"/>
        </w:tc>
        <w:tc>
          <w:tcPr>
            <w:tcW w:w="1552" w:type="dxa"/>
          </w:tcPr>
          <w:p w14:paraId="75334324" w14:textId="77777777" w:rsidR="0026329B" w:rsidRDefault="0026329B" w:rsidP="00DD7974"/>
        </w:tc>
        <w:tc>
          <w:tcPr>
            <w:tcW w:w="1543" w:type="dxa"/>
          </w:tcPr>
          <w:p w14:paraId="4AA3A773" w14:textId="77777777" w:rsidR="0026329B" w:rsidRDefault="0026329B" w:rsidP="00DD7974"/>
        </w:tc>
        <w:tc>
          <w:tcPr>
            <w:tcW w:w="1533" w:type="dxa"/>
          </w:tcPr>
          <w:p w14:paraId="035BCBDC" w14:textId="77777777" w:rsidR="0026329B" w:rsidRDefault="0026329B" w:rsidP="00DD7974"/>
        </w:tc>
        <w:tc>
          <w:tcPr>
            <w:tcW w:w="1542" w:type="dxa"/>
          </w:tcPr>
          <w:p w14:paraId="73A86BAB" w14:textId="77777777" w:rsidR="0026329B" w:rsidRDefault="0026329B" w:rsidP="00DD7974"/>
        </w:tc>
      </w:tr>
    </w:tbl>
    <w:p w14:paraId="054A180E" w14:textId="72BA56AD" w:rsidR="003568F0" w:rsidRDefault="003568F0" w:rsidP="00541052">
      <w:pPr>
        <w:pStyle w:val="NoSpacing"/>
      </w:pPr>
    </w:p>
    <w:sectPr w:rsidR="003568F0" w:rsidSect="00AE4097">
      <w:pgSz w:w="12240" w:h="15840"/>
      <w:pgMar w:top="11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17AFB" w14:textId="77777777" w:rsidR="006C0B87" w:rsidRDefault="006C0B87">
      <w:pPr>
        <w:spacing w:before="0" w:after="0"/>
      </w:pPr>
      <w:r>
        <w:separator/>
      </w:r>
    </w:p>
  </w:endnote>
  <w:endnote w:type="continuationSeparator" w:id="0">
    <w:p w14:paraId="1CC81E47" w14:textId="77777777" w:rsidR="006C0B87" w:rsidRDefault="006C0B8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8625F" w14:textId="77777777" w:rsidR="006C0B87" w:rsidRDefault="006C0B87">
      <w:pPr>
        <w:spacing w:before="0" w:after="0"/>
      </w:pPr>
      <w:r>
        <w:separator/>
      </w:r>
    </w:p>
  </w:footnote>
  <w:footnote w:type="continuationSeparator" w:id="0">
    <w:p w14:paraId="411B0145" w14:textId="77777777" w:rsidR="006C0B87" w:rsidRDefault="006C0B8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in;height:480pt;visibility:visible;mso-wrap-style:square" o:bullet="t">
        <v:imagedata r:id="rId1" o:title=""/>
      </v:shape>
    </w:pict>
  </w:numPicBullet>
  <w:abstractNum w:abstractNumId="0" w15:restartNumberingAfterBreak="0">
    <w:nsid w:val="2384337B"/>
    <w:multiLevelType w:val="hybridMultilevel"/>
    <w:tmpl w:val="FE443A26"/>
    <w:lvl w:ilvl="0" w:tplc="09A8CA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D65DC"/>
    <w:multiLevelType w:val="hybridMultilevel"/>
    <w:tmpl w:val="01F21234"/>
    <w:lvl w:ilvl="0" w:tplc="959E46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FC3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2C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6E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5C5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C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A06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0CA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1/03/2020"/>
    <w:docVar w:name="MonthStart" w:val="01/03/2020"/>
  </w:docVars>
  <w:rsids>
    <w:rsidRoot w:val="0076394C"/>
    <w:rsid w:val="000057C9"/>
    <w:rsid w:val="00006E0F"/>
    <w:rsid w:val="0001244D"/>
    <w:rsid w:val="00025470"/>
    <w:rsid w:val="00025BD4"/>
    <w:rsid w:val="00025DAF"/>
    <w:rsid w:val="000270A3"/>
    <w:rsid w:val="0003490F"/>
    <w:rsid w:val="0003684C"/>
    <w:rsid w:val="00042603"/>
    <w:rsid w:val="000472BA"/>
    <w:rsid w:val="00055F70"/>
    <w:rsid w:val="0006260A"/>
    <w:rsid w:val="00063320"/>
    <w:rsid w:val="0007044A"/>
    <w:rsid w:val="00073270"/>
    <w:rsid w:val="0008455F"/>
    <w:rsid w:val="00085404"/>
    <w:rsid w:val="000906AF"/>
    <w:rsid w:val="00094959"/>
    <w:rsid w:val="00094A56"/>
    <w:rsid w:val="000964DA"/>
    <w:rsid w:val="000A050F"/>
    <w:rsid w:val="000A1AFE"/>
    <w:rsid w:val="000A3063"/>
    <w:rsid w:val="000A33D4"/>
    <w:rsid w:val="000A54D2"/>
    <w:rsid w:val="000B1DE4"/>
    <w:rsid w:val="000B4040"/>
    <w:rsid w:val="000D401E"/>
    <w:rsid w:val="000E17D9"/>
    <w:rsid w:val="000E6FF2"/>
    <w:rsid w:val="000F0766"/>
    <w:rsid w:val="000F1660"/>
    <w:rsid w:val="000F1E81"/>
    <w:rsid w:val="001037F9"/>
    <w:rsid w:val="001040C3"/>
    <w:rsid w:val="001068A1"/>
    <w:rsid w:val="001170AA"/>
    <w:rsid w:val="00153348"/>
    <w:rsid w:val="001538B2"/>
    <w:rsid w:val="00154A47"/>
    <w:rsid w:val="001646E9"/>
    <w:rsid w:val="001673CB"/>
    <w:rsid w:val="00172075"/>
    <w:rsid w:val="001735CB"/>
    <w:rsid w:val="0017645E"/>
    <w:rsid w:val="0017780F"/>
    <w:rsid w:val="00182621"/>
    <w:rsid w:val="001827FD"/>
    <w:rsid w:val="001A008E"/>
    <w:rsid w:val="001A3BD0"/>
    <w:rsid w:val="001A62DE"/>
    <w:rsid w:val="001B0D5B"/>
    <w:rsid w:val="001F11B9"/>
    <w:rsid w:val="001F2AEA"/>
    <w:rsid w:val="001F2C74"/>
    <w:rsid w:val="001F49C5"/>
    <w:rsid w:val="001F5987"/>
    <w:rsid w:val="002059DC"/>
    <w:rsid w:val="00210F30"/>
    <w:rsid w:val="002141A9"/>
    <w:rsid w:val="00226489"/>
    <w:rsid w:val="00237C24"/>
    <w:rsid w:val="002404AE"/>
    <w:rsid w:val="00241921"/>
    <w:rsid w:val="00242828"/>
    <w:rsid w:val="00245A02"/>
    <w:rsid w:val="002570ED"/>
    <w:rsid w:val="00260A02"/>
    <w:rsid w:val="00262EE6"/>
    <w:rsid w:val="0026329B"/>
    <w:rsid w:val="00267FDE"/>
    <w:rsid w:val="002708E9"/>
    <w:rsid w:val="0027183F"/>
    <w:rsid w:val="002823DE"/>
    <w:rsid w:val="00282625"/>
    <w:rsid w:val="002909CA"/>
    <w:rsid w:val="002938D2"/>
    <w:rsid w:val="00296262"/>
    <w:rsid w:val="00296266"/>
    <w:rsid w:val="002A2916"/>
    <w:rsid w:val="002A29DD"/>
    <w:rsid w:val="002A2AE0"/>
    <w:rsid w:val="002A34A4"/>
    <w:rsid w:val="002A3938"/>
    <w:rsid w:val="002B351D"/>
    <w:rsid w:val="002C1B50"/>
    <w:rsid w:val="002C2CFA"/>
    <w:rsid w:val="002C3551"/>
    <w:rsid w:val="002C407F"/>
    <w:rsid w:val="002D37C5"/>
    <w:rsid w:val="002D5B31"/>
    <w:rsid w:val="002E141A"/>
    <w:rsid w:val="002E3BBE"/>
    <w:rsid w:val="002E5C67"/>
    <w:rsid w:val="002E6581"/>
    <w:rsid w:val="002E6F99"/>
    <w:rsid w:val="002E7411"/>
    <w:rsid w:val="002F39C9"/>
    <w:rsid w:val="002F4EC6"/>
    <w:rsid w:val="002F7F1A"/>
    <w:rsid w:val="00300644"/>
    <w:rsid w:val="00302F42"/>
    <w:rsid w:val="00306D71"/>
    <w:rsid w:val="0031365A"/>
    <w:rsid w:val="00327ACD"/>
    <w:rsid w:val="003314AB"/>
    <w:rsid w:val="003319C5"/>
    <w:rsid w:val="003352A3"/>
    <w:rsid w:val="00335EBD"/>
    <w:rsid w:val="00336065"/>
    <w:rsid w:val="003360EB"/>
    <w:rsid w:val="003361AD"/>
    <w:rsid w:val="00336FEC"/>
    <w:rsid w:val="00337323"/>
    <w:rsid w:val="00340D48"/>
    <w:rsid w:val="0034278C"/>
    <w:rsid w:val="00343A19"/>
    <w:rsid w:val="00352A32"/>
    <w:rsid w:val="00353EC3"/>
    <w:rsid w:val="003568F0"/>
    <w:rsid w:val="0036235C"/>
    <w:rsid w:val="00372B38"/>
    <w:rsid w:val="0037342A"/>
    <w:rsid w:val="00376C71"/>
    <w:rsid w:val="00381A44"/>
    <w:rsid w:val="00381E15"/>
    <w:rsid w:val="00383C49"/>
    <w:rsid w:val="00387D69"/>
    <w:rsid w:val="0039571D"/>
    <w:rsid w:val="003957FF"/>
    <w:rsid w:val="00395E2B"/>
    <w:rsid w:val="00396E52"/>
    <w:rsid w:val="003A67AA"/>
    <w:rsid w:val="003B7144"/>
    <w:rsid w:val="003C069C"/>
    <w:rsid w:val="003D3C5B"/>
    <w:rsid w:val="003E0F30"/>
    <w:rsid w:val="003E3822"/>
    <w:rsid w:val="003F25D8"/>
    <w:rsid w:val="003F7A0B"/>
    <w:rsid w:val="003F7FD2"/>
    <w:rsid w:val="004019C0"/>
    <w:rsid w:val="004020C7"/>
    <w:rsid w:val="00413BFD"/>
    <w:rsid w:val="00433723"/>
    <w:rsid w:val="00434892"/>
    <w:rsid w:val="0043727B"/>
    <w:rsid w:val="004435BF"/>
    <w:rsid w:val="00452D8B"/>
    <w:rsid w:val="00453377"/>
    <w:rsid w:val="004536FD"/>
    <w:rsid w:val="00453E12"/>
    <w:rsid w:val="00454716"/>
    <w:rsid w:val="00455EEB"/>
    <w:rsid w:val="00460514"/>
    <w:rsid w:val="00462EA6"/>
    <w:rsid w:val="00464DD2"/>
    <w:rsid w:val="004748A8"/>
    <w:rsid w:val="004752E5"/>
    <w:rsid w:val="00475DFF"/>
    <w:rsid w:val="00483923"/>
    <w:rsid w:val="00486F29"/>
    <w:rsid w:val="0049309C"/>
    <w:rsid w:val="00493E17"/>
    <w:rsid w:val="0049535C"/>
    <w:rsid w:val="004A12AA"/>
    <w:rsid w:val="004A1EE0"/>
    <w:rsid w:val="004B183D"/>
    <w:rsid w:val="004B759E"/>
    <w:rsid w:val="004C0D76"/>
    <w:rsid w:val="004C4207"/>
    <w:rsid w:val="004D72CC"/>
    <w:rsid w:val="004E2D0E"/>
    <w:rsid w:val="00501E1E"/>
    <w:rsid w:val="00505B86"/>
    <w:rsid w:val="005160C8"/>
    <w:rsid w:val="005233F0"/>
    <w:rsid w:val="00525D8F"/>
    <w:rsid w:val="00527C2A"/>
    <w:rsid w:val="00530437"/>
    <w:rsid w:val="005324F4"/>
    <w:rsid w:val="00533DC8"/>
    <w:rsid w:val="005342A5"/>
    <w:rsid w:val="00535032"/>
    <w:rsid w:val="00541052"/>
    <w:rsid w:val="0054297C"/>
    <w:rsid w:val="00545151"/>
    <w:rsid w:val="00563318"/>
    <w:rsid w:val="0056377F"/>
    <w:rsid w:val="00564D18"/>
    <w:rsid w:val="005739BE"/>
    <w:rsid w:val="00574657"/>
    <w:rsid w:val="00574F18"/>
    <w:rsid w:val="00577BD1"/>
    <w:rsid w:val="005800AA"/>
    <w:rsid w:val="00582A57"/>
    <w:rsid w:val="00583E51"/>
    <w:rsid w:val="00584779"/>
    <w:rsid w:val="00585471"/>
    <w:rsid w:val="00587338"/>
    <w:rsid w:val="00591A5E"/>
    <w:rsid w:val="00596FC5"/>
    <w:rsid w:val="00597E77"/>
    <w:rsid w:val="005B074A"/>
    <w:rsid w:val="005B35E2"/>
    <w:rsid w:val="005B4906"/>
    <w:rsid w:val="005B49C6"/>
    <w:rsid w:val="005B6F4F"/>
    <w:rsid w:val="005B79EF"/>
    <w:rsid w:val="005B7C90"/>
    <w:rsid w:val="005D46A6"/>
    <w:rsid w:val="005D79A9"/>
    <w:rsid w:val="005D7B2D"/>
    <w:rsid w:val="005E0275"/>
    <w:rsid w:val="005E3544"/>
    <w:rsid w:val="005E4A29"/>
    <w:rsid w:val="005F2C81"/>
    <w:rsid w:val="005F3551"/>
    <w:rsid w:val="005F3D91"/>
    <w:rsid w:val="006031F9"/>
    <w:rsid w:val="0061135A"/>
    <w:rsid w:val="00615E46"/>
    <w:rsid w:val="00621854"/>
    <w:rsid w:val="00622004"/>
    <w:rsid w:val="0063215A"/>
    <w:rsid w:val="00632B2A"/>
    <w:rsid w:val="00640BDE"/>
    <w:rsid w:val="00647390"/>
    <w:rsid w:val="0065511B"/>
    <w:rsid w:val="00657AAF"/>
    <w:rsid w:val="00657C18"/>
    <w:rsid w:val="0066554E"/>
    <w:rsid w:val="0066584C"/>
    <w:rsid w:val="006672E1"/>
    <w:rsid w:val="006709E6"/>
    <w:rsid w:val="006748D0"/>
    <w:rsid w:val="00674DE3"/>
    <w:rsid w:val="006756FE"/>
    <w:rsid w:val="00676C0C"/>
    <w:rsid w:val="0068528A"/>
    <w:rsid w:val="00685300"/>
    <w:rsid w:val="00686493"/>
    <w:rsid w:val="00694B0E"/>
    <w:rsid w:val="006A03D6"/>
    <w:rsid w:val="006A0D79"/>
    <w:rsid w:val="006A24AC"/>
    <w:rsid w:val="006A5D99"/>
    <w:rsid w:val="006A7CA1"/>
    <w:rsid w:val="006B0DC0"/>
    <w:rsid w:val="006C0B87"/>
    <w:rsid w:val="006C6F3A"/>
    <w:rsid w:val="006E0F62"/>
    <w:rsid w:val="006E1985"/>
    <w:rsid w:val="006E4075"/>
    <w:rsid w:val="006E533F"/>
    <w:rsid w:val="006E7721"/>
    <w:rsid w:val="006F1041"/>
    <w:rsid w:val="007004DB"/>
    <w:rsid w:val="00703BB8"/>
    <w:rsid w:val="00706955"/>
    <w:rsid w:val="00711DE7"/>
    <w:rsid w:val="00716087"/>
    <w:rsid w:val="00716CDB"/>
    <w:rsid w:val="00727F1D"/>
    <w:rsid w:val="00730223"/>
    <w:rsid w:val="0073363F"/>
    <w:rsid w:val="007357B0"/>
    <w:rsid w:val="00741A43"/>
    <w:rsid w:val="00746D73"/>
    <w:rsid w:val="00752085"/>
    <w:rsid w:val="00756F30"/>
    <w:rsid w:val="0076394C"/>
    <w:rsid w:val="00765B88"/>
    <w:rsid w:val="00773297"/>
    <w:rsid w:val="00775F4B"/>
    <w:rsid w:val="007768F7"/>
    <w:rsid w:val="00783510"/>
    <w:rsid w:val="00785C0E"/>
    <w:rsid w:val="00786E1A"/>
    <w:rsid w:val="00796550"/>
    <w:rsid w:val="007C426A"/>
    <w:rsid w:val="007D1E26"/>
    <w:rsid w:val="007D548A"/>
    <w:rsid w:val="007E11B6"/>
    <w:rsid w:val="007E2435"/>
    <w:rsid w:val="007E3F91"/>
    <w:rsid w:val="007E589F"/>
    <w:rsid w:val="00802E77"/>
    <w:rsid w:val="00811A8A"/>
    <w:rsid w:val="00824EF4"/>
    <w:rsid w:val="0082793F"/>
    <w:rsid w:val="00827A61"/>
    <w:rsid w:val="00834745"/>
    <w:rsid w:val="0084060C"/>
    <w:rsid w:val="00842EC9"/>
    <w:rsid w:val="0084482C"/>
    <w:rsid w:val="0085111D"/>
    <w:rsid w:val="00853371"/>
    <w:rsid w:val="00855BF3"/>
    <w:rsid w:val="00865853"/>
    <w:rsid w:val="00867BF2"/>
    <w:rsid w:val="008722F6"/>
    <w:rsid w:val="008870A8"/>
    <w:rsid w:val="00891994"/>
    <w:rsid w:val="00894D94"/>
    <w:rsid w:val="00894E7F"/>
    <w:rsid w:val="00895B86"/>
    <w:rsid w:val="00897D9E"/>
    <w:rsid w:val="008A0329"/>
    <w:rsid w:val="008A425C"/>
    <w:rsid w:val="008A42B1"/>
    <w:rsid w:val="008A7F05"/>
    <w:rsid w:val="008B08DE"/>
    <w:rsid w:val="008B3318"/>
    <w:rsid w:val="008B3CB6"/>
    <w:rsid w:val="008B41F1"/>
    <w:rsid w:val="008B7C5C"/>
    <w:rsid w:val="008C50B2"/>
    <w:rsid w:val="008D0646"/>
    <w:rsid w:val="008D212F"/>
    <w:rsid w:val="008E23F8"/>
    <w:rsid w:val="008E55D7"/>
    <w:rsid w:val="008E5CE2"/>
    <w:rsid w:val="008F3A79"/>
    <w:rsid w:val="00901E37"/>
    <w:rsid w:val="009061B2"/>
    <w:rsid w:val="00906C7B"/>
    <w:rsid w:val="00907CBE"/>
    <w:rsid w:val="0091522E"/>
    <w:rsid w:val="00915AD3"/>
    <w:rsid w:val="00930D0E"/>
    <w:rsid w:val="0093172B"/>
    <w:rsid w:val="00936D78"/>
    <w:rsid w:val="00936FFC"/>
    <w:rsid w:val="009419B6"/>
    <w:rsid w:val="00941E1C"/>
    <w:rsid w:val="009509B2"/>
    <w:rsid w:val="00951CAC"/>
    <w:rsid w:val="00976DB8"/>
    <w:rsid w:val="009809FB"/>
    <w:rsid w:val="0098138B"/>
    <w:rsid w:val="00984A9B"/>
    <w:rsid w:val="009900E8"/>
    <w:rsid w:val="009A20D9"/>
    <w:rsid w:val="009A332D"/>
    <w:rsid w:val="009A750D"/>
    <w:rsid w:val="009B0382"/>
    <w:rsid w:val="009B2B32"/>
    <w:rsid w:val="009B4D8F"/>
    <w:rsid w:val="009C04B7"/>
    <w:rsid w:val="009C1F26"/>
    <w:rsid w:val="009C2CD9"/>
    <w:rsid w:val="009C2F25"/>
    <w:rsid w:val="009C6D3A"/>
    <w:rsid w:val="009D08A3"/>
    <w:rsid w:val="009D22E1"/>
    <w:rsid w:val="009D2402"/>
    <w:rsid w:val="009D5499"/>
    <w:rsid w:val="009E74CA"/>
    <w:rsid w:val="009E77D9"/>
    <w:rsid w:val="00A03AAB"/>
    <w:rsid w:val="00A1251B"/>
    <w:rsid w:val="00A12769"/>
    <w:rsid w:val="00A16BAB"/>
    <w:rsid w:val="00A17852"/>
    <w:rsid w:val="00A252DC"/>
    <w:rsid w:val="00A43101"/>
    <w:rsid w:val="00A44404"/>
    <w:rsid w:val="00A44411"/>
    <w:rsid w:val="00A501EB"/>
    <w:rsid w:val="00A52644"/>
    <w:rsid w:val="00A54318"/>
    <w:rsid w:val="00A54EF0"/>
    <w:rsid w:val="00A7044E"/>
    <w:rsid w:val="00A76D11"/>
    <w:rsid w:val="00A83001"/>
    <w:rsid w:val="00A87B2E"/>
    <w:rsid w:val="00A90B90"/>
    <w:rsid w:val="00A97D82"/>
    <w:rsid w:val="00AA07CD"/>
    <w:rsid w:val="00AB0A1D"/>
    <w:rsid w:val="00AB0A46"/>
    <w:rsid w:val="00AB1986"/>
    <w:rsid w:val="00AC2440"/>
    <w:rsid w:val="00AD5197"/>
    <w:rsid w:val="00AD5F09"/>
    <w:rsid w:val="00AD6543"/>
    <w:rsid w:val="00AE03B7"/>
    <w:rsid w:val="00AE2498"/>
    <w:rsid w:val="00AE4097"/>
    <w:rsid w:val="00AE73DD"/>
    <w:rsid w:val="00AF0884"/>
    <w:rsid w:val="00AF0B1C"/>
    <w:rsid w:val="00B00710"/>
    <w:rsid w:val="00B03223"/>
    <w:rsid w:val="00B07916"/>
    <w:rsid w:val="00B20597"/>
    <w:rsid w:val="00B2102E"/>
    <w:rsid w:val="00B31E55"/>
    <w:rsid w:val="00B40021"/>
    <w:rsid w:val="00B41EAE"/>
    <w:rsid w:val="00B51B57"/>
    <w:rsid w:val="00B5366B"/>
    <w:rsid w:val="00B54F23"/>
    <w:rsid w:val="00B64AE5"/>
    <w:rsid w:val="00B676A1"/>
    <w:rsid w:val="00B75308"/>
    <w:rsid w:val="00B861CA"/>
    <w:rsid w:val="00B966CB"/>
    <w:rsid w:val="00BA1C76"/>
    <w:rsid w:val="00BA219E"/>
    <w:rsid w:val="00BA21E2"/>
    <w:rsid w:val="00BA3C3A"/>
    <w:rsid w:val="00BA61BB"/>
    <w:rsid w:val="00BB1532"/>
    <w:rsid w:val="00BC738A"/>
    <w:rsid w:val="00BD16AE"/>
    <w:rsid w:val="00BE2027"/>
    <w:rsid w:val="00BE662A"/>
    <w:rsid w:val="00BF1402"/>
    <w:rsid w:val="00C010E9"/>
    <w:rsid w:val="00C045D8"/>
    <w:rsid w:val="00C1106D"/>
    <w:rsid w:val="00C16222"/>
    <w:rsid w:val="00C1638F"/>
    <w:rsid w:val="00C17864"/>
    <w:rsid w:val="00C30870"/>
    <w:rsid w:val="00C32726"/>
    <w:rsid w:val="00C346EC"/>
    <w:rsid w:val="00C35E20"/>
    <w:rsid w:val="00C44C53"/>
    <w:rsid w:val="00C50CCC"/>
    <w:rsid w:val="00C518E0"/>
    <w:rsid w:val="00C541E8"/>
    <w:rsid w:val="00C602F2"/>
    <w:rsid w:val="00C62B09"/>
    <w:rsid w:val="00C7389F"/>
    <w:rsid w:val="00C7633B"/>
    <w:rsid w:val="00C7710F"/>
    <w:rsid w:val="00C85A15"/>
    <w:rsid w:val="00C90CA9"/>
    <w:rsid w:val="00C90D2A"/>
    <w:rsid w:val="00C95C96"/>
    <w:rsid w:val="00C97EB5"/>
    <w:rsid w:val="00CA60C8"/>
    <w:rsid w:val="00CA72BC"/>
    <w:rsid w:val="00CB2332"/>
    <w:rsid w:val="00CB522C"/>
    <w:rsid w:val="00CB5DC6"/>
    <w:rsid w:val="00CB615A"/>
    <w:rsid w:val="00CB6DE1"/>
    <w:rsid w:val="00CC7B65"/>
    <w:rsid w:val="00CD5622"/>
    <w:rsid w:val="00CE61B6"/>
    <w:rsid w:val="00CE692D"/>
    <w:rsid w:val="00CF2AC5"/>
    <w:rsid w:val="00D00ABE"/>
    <w:rsid w:val="00D040EB"/>
    <w:rsid w:val="00D04D09"/>
    <w:rsid w:val="00D10BAA"/>
    <w:rsid w:val="00D13086"/>
    <w:rsid w:val="00D154E3"/>
    <w:rsid w:val="00D161AB"/>
    <w:rsid w:val="00D16A0A"/>
    <w:rsid w:val="00D2301D"/>
    <w:rsid w:val="00D25397"/>
    <w:rsid w:val="00D275FE"/>
    <w:rsid w:val="00D34D23"/>
    <w:rsid w:val="00D34E85"/>
    <w:rsid w:val="00D35D95"/>
    <w:rsid w:val="00D36A5C"/>
    <w:rsid w:val="00D4780E"/>
    <w:rsid w:val="00D51DE5"/>
    <w:rsid w:val="00D5766B"/>
    <w:rsid w:val="00D62ED0"/>
    <w:rsid w:val="00D64270"/>
    <w:rsid w:val="00D648E1"/>
    <w:rsid w:val="00D76C56"/>
    <w:rsid w:val="00D83558"/>
    <w:rsid w:val="00D85205"/>
    <w:rsid w:val="00D8521A"/>
    <w:rsid w:val="00D85660"/>
    <w:rsid w:val="00D95A28"/>
    <w:rsid w:val="00DA2697"/>
    <w:rsid w:val="00DA28C6"/>
    <w:rsid w:val="00DA796A"/>
    <w:rsid w:val="00DC033C"/>
    <w:rsid w:val="00DC4B14"/>
    <w:rsid w:val="00DC6FA5"/>
    <w:rsid w:val="00DD3C8D"/>
    <w:rsid w:val="00DD481D"/>
    <w:rsid w:val="00DD6491"/>
    <w:rsid w:val="00DD7974"/>
    <w:rsid w:val="00DD7CE7"/>
    <w:rsid w:val="00E12700"/>
    <w:rsid w:val="00E151D7"/>
    <w:rsid w:val="00E1606A"/>
    <w:rsid w:val="00E249DA"/>
    <w:rsid w:val="00E25126"/>
    <w:rsid w:val="00E259AA"/>
    <w:rsid w:val="00E25F7F"/>
    <w:rsid w:val="00E2632B"/>
    <w:rsid w:val="00E2650B"/>
    <w:rsid w:val="00E335A0"/>
    <w:rsid w:val="00E36050"/>
    <w:rsid w:val="00E448F5"/>
    <w:rsid w:val="00E44940"/>
    <w:rsid w:val="00E45343"/>
    <w:rsid w:val="00E46EA5"/>
    <w:rsid w:val="00E533CC"/>
    <w:rsid w:val="00E637C3"/>
    <w:rsid w:val="00E64580"/>
    <w:rsid w:val="00E7070E"/>
    <w:rsid w:val="00E73B42"/>
    <w:rsid w:val="00E75B22"/>
    <w:rsid w:val="00E77AD2"/>
    <w:rsid w:val="00E80061"/>
    <w:rsid w:val="00E80FAA"/>
    <w:rsid w:val="00E869F7"/>
    <w:rsid w:val="00E961C6"/>
    <w:rsid w:val="00EA29B6"/>
    <w:rsid w:val="00EA3F1B"/>
    <w:rsid w:val="00EA40C1"/>
    <w:rsid w:val="00EA4DC7"/>
    <w:rsid w:val="00EB0683"/>
    <w:rsid w:val="00EB17E1"/>
    <w:rsid w:val="00EC5B2F"/>
    <w:rsid w:val="00ED0C04"/>
    <w:rsid w:val="00ED5653"/>
    <w:rsid w:val="00EE510E"/>
    <w:rsid w:val="00EE7222"/>
    <w:rsid w:val="00EF18A5"/>
    <w:rsid w:val="00EF27B5"/>
    <w:rsid w:val="00EF6FD0"/>
    <w:rsid w:val="00F002BB"/>
    <w:rsid w:val="00F03180"/>
    <w:rsid w:val="00F11A5F"/>
    <w:rsid w:val="00F143AD"/>
    <w:rsid w:val="00F14AA0"/>
    <w:rsid w:val="00F1525E"/>
    <w:rsid w:val="00F253C0"/>
    <w:rsid w:val="00F25D31"/>
    <w:rsid w:val="00F31854"/>
    <w:rsid w:val="00F363FB"/>
    <w:rsid w:val="00F43276"/>
    <w:rsid w:val="00F449CF"/>
    <w:rsid w:val="00F46C15"/>
    <w:rsid w:val="00F55994"/>
    <w:rsid w:val="00F60A54"/>
    <w:rsid w:val="00F70283"/>
    <w:rsid w:val="00F714AD"/>
    <w:rsid w:val="00F73655"/>
    <w:rsid w:val="00F73C84"/>
    <w:rsid w:val="00F77844"/>
    <w:rsid w:val="00F82AD0"/>
    <w:rsid w:val="00F84686"/>
    <w:rsid w:val="00F85C40"/>
    <w:rsid w:val="00F9184A"/>
    <w:rsid w:val="00F95E07"/>
    <w:rsid w:val="00FA1BD2"/>
    <w:rsid w:val="00FA1FDB"/>
    <w:rsid w:val="00FA7F0B"/>
    <w:rsid w:val="00FB6CD7"/>
    <w:rsid w:val="00FC1C13"/>
    <w:rsid w:val="00FE08E5"/>
    <w:rsid w:val="00FE3743"/>
    <w:rsid w:val="00FF24C2"/>
    <w:rsid w:val="00FF369D"/>
    <w:rsid w:val="00FF6D0F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107A2B"/>
  <w15:docId w15:val="{06D0E550-3E4A-4681-9007-44D9AF42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4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8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6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7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E4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5"/>
    <w:qFormat/>
    <w:rsid w:val="00006E0F"/>
    <w:pPr>
      <w:spacing w:after="120" w:line="276" w:lineRule="auto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5"/>
    <w:rsid w:val="00006E0F"/>
    <w:rPr>
      <w:color w:val="auto"/>
    </w:rPr>
  </w:style>
  <w:style w:type="paragraph" w:styleId="Subtitle">
    <w:name w:val="Subtitle"/>
    <w:basedOn w:val="Normal"/>
    <w:link w:val="SubtitleChar"/>
    <w:uiPriority w:val="3"/>
    <w:unhideWhenUsed/>
    <w:qFormat/>
    <w:rsid w:val="00006E0F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006E0F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rsid w:val="00006E0F"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sid w:val="00006E0F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styleId="Quote">
    <w:name w:val="Quote"/>
    <w:basedOn w:val="Normal"/>
    <w:link w:val="QuoteChar"/>
    <w:uiPriority w:val="8"/>
    <w:unhideWhenUsed/>
    <w:qFormat/>
    <w:rsid w:val="00006E0F"/>
    <w:pPr>
      <w:spacing w:before="240" w:after="0" w:line="276" w:lineRule="auto"/>
      <w:contextualSpacing/>
      <w:jc w:val="center"/>
    </w:pPr>
    <w:rPr>
      <w:iCs/>
      <w:color w:val="auto"/>
    </w:rPr>
  </w:style>
  <w:style w:type="character" w:customStyle="1" w:styleId="QuoteChar">
    <w:name w:val="Quote Char"/>
    <w:basedOn w:val="DefaultParagraphFont"/>
    <w:link w:val="Quote"/>
    <w:uiPriority w:val="8"/>
    <w:rsid w:val="00006E0F"/>
    <w:rPr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A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D5CFBAF2A8462486A8FA0FDEC87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6CD3D-056A-4058-8663-D444E4F96C75}"/>
      </w:docPartPr>
      <w:docPartBody>
        <w:p w:rsidR="00203CB7" w:rsidRDefault="00454C45" w:rsidP="00454C45">
          <w:pPr>
            <w:pStyle w:val="8CD5CFBAF2A8462486A8FA0FDEC87F46"/>
          </w:pPr>
          <w:r>
            <w:t>Sunday</w:t>
          </w:r>
        </w:p>
      </w:docPartBody>
    </w:docPart>
    <w:docPart>
      <w:docPartPr>
        <w:name w:val="4788F52BF0A445D08F24A9FA94A25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94179-838F-459A-94C9-895FA6040EA7}"/>
      </w:docPartPr>
      <w:docPartBody>
        <w:p w:rsidR="00203CB7" w:rsidRDefault="00454C45" w:rsidP="00454C45">
          <w:pPr>
            <w:pStyle w:val="4788F52BF0A445D08F24A9FA94A25598"/>
          </w:pPr>
          <w:r>
            <w:t>Monday</w:t>
          </w:r>
        </w:p>
      </w:docPartBody>
    </w:docPart>
    <w:docPart>
      <w:docPartPr>
        <w:name w:val="6B10BE2FD23F4144ACB997B15B1E6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9568B-FFE3-4F74-937D-3434EA9C130F}"/>
      </w:docPartPr>
      <w:docPartBody>
        <w:p w:rsidR="00203CB7" w:rsidRDefault="00454C45" w:rsidP="00454C45">
          <w:pPr>
            <w:pStyle w:val="6B10BE2FD23F4144ACB997B15B1E66AF"/>
          </w:pPr>
          <w:r>
            <w:t>Tuesday</w:t>
          </w:r>
        </w:p>
      </w:docPartBody>
    </w:docPart>
    <w:docPart>
      <w:docPartPr>
        <w:name w:val="F1416C6A25724501AFE100A8435DC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CA0C1-E55E-4BCB-A89C-F2C2665ECAFC}"/>
      </w:docPartPr>
      <w:docPartBody>
        <w:p w:rsidR="00203CB7" w:rsidRDefault="00454C45" w:rsidP="00454C45">
          <w:pPr>
            <w:pStyle w:val="F1416C6A25724501AFE100A8435DC407"/>
          </w:pPr>
          <w:r>
            <w:t>Wednesday</w:t>
          </w:r>
        </w:p>
      </w:docPartBody>
    </w:docPart>
    <w:docPart>
      <w:docPartPr>
        <w:name w:val="BA1E5DC38D8F4091B0BD94FA9BB86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7495B-76D4-4D13-8FB7-098D24046932}"/>
      </w:docPartPr>
      <w:docPartBody>
        <w:p w:rsidR="00203CB7" w:rsidRDefault="00454C45" w:rsidP="00454C45">
          <w:pPr>
            <w:pStyle w:val="BA1E5DC38D8F4091B0BD94FA9BB86712"/>
          </w:pPr>
          <w:r>
            <w:t>Thursday</w:t>
          </w:r>
        </w:p>
      </w:docPartBody>
    </w:docPart>
    <w:docPart>
      <w:docPartPr>
        <w:name w:val="B137B2F178954769855AA92DF206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5E9C4-15BA-426E-8F23-513F89BE7CA4}"/>
      </w:docPartPr>
      <w:docPartBody>
        <w:p w:rsidR="00203CB7" w:rsidRDefault="00454C45" w:rsidP="00454C45">
          <w:pPr>
            <w:pStyle w:val="B137B2F178954769855AA92DF206F525"/>
          </w:pPr>
          <w:r>
            <w:t>Friday</w:t>
          </w:r>
        </w:p>
      </w:docPartBody>
    </w:docPart>
    <w:docPart>
      <w:docPartPr>
        <w:name w:val="D3F45E2956D746ABBC445700F1C69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98178-956E-47BA-8297-5880C3AB885F}"/>
      </w:docPartPr>
      <w:docPartBody>
        <w:p w:rsidR="00203CB7" w:rsidRDefault="00454C45" w:rsidP="00454C45">
          <w:pPr>
            <w:pStyle w:val="D3F45E2956D746ABBC445700F1C691D1"/>
          </w:pPr>
          <w:r>
            <w:t>Saturday</w:t>
          </w:r>
        </w:p>
      </w:docPartBody>
    </w:docPart>
    <w:docPart>
      <w:docPartPr>
        <w:name w:val="0BEC2F12CA3B4C83B5D1D88D6BB9A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37F27-DE1A-4ADD-A3BA-A800B51ABA4E}"/>
      </w:docPartPr>
      <w:docPartBody>
        <w:p w:rsidR="00E62B0D" w:rsidRDefault="00203CB7" w:rsidP="00203CB7">
          <w:pPr>
            <w:pStyle w:val="0BEC2F12CA3B4C83B5D1D88D6BB9A909"/>
          </w:pPr>
          <w:r>
            <w:t>Sunday</w:t>
          </w:r>
        </w:p>
      </w:docPartBody>
    </w:docPart>
    <w:docPart>
      <w:docPartPr>
        <w:name w:val="4BB6453D6C3742E2BDCD542C55E88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ACB3E-86FF-4CCA-8444-7ED0F94C6AC3}"/>
      </w:docPartPr>
      <w:docPartBody>
        <w:p w:rsidR="00E62B0D" w:rsidRDefault="00203CB7" w:rsidP="00203CB7">
          <w:pPr>
            <w:pStyle w:val="4BB6453D6C3742E2BDCD542C55E88B67"/>
          </w:pPr>
          <w:r>
            <w:t>Monday</w:t>
          </w:r>
        </w:p>
      </w:docPartBody>
    </w:docPart>
    <w:docPart>
      <w:docPartPr>
        <w:name w:val="387B6C4FAFFD4E2BB1003E19A57B2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16936-B78C-42F2-AB2E-884CEDA3BDFD}"/>
      </w:docPartPr>
      <w:docPartBody>
        <w:p w:rsidR="00E62B0D" w:rsidRDefault="00203CB7" w:rsidP="00203CB7">
          <w:pPr>
            <w:pStyle w:val="387B6C4FAFFD4E2BB1003E19A57B20DE"/>
          </w:pPr>
          <w:r>
            <w:t>Tuesday</w:t>
          </w:r>
        </w:p>
      </w:docPartBody>
    </w:docPart>
    <w:docPart>
      <w:docPartPr>
        <w:name w:val="1EAF575D9C804000B83A764B3AA3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8BE5B-6C18-4A05-918F-75733B4C4C5B}"/>
      </w:docPartPr>
      <w:docPartBody>
        <w:p w:rsidR="00E62B0D" w:rsidRDefault="00203CB7" w:rsidP="00203CB7">
          <w:pPr>
            <w:pStyle w:val="1EAF575D9C804000B83A764B3AA37AF9"/>
          </w:pPr>
          <w:r>
            <w:t>Wednesday</w:t>
          </w:r>
        </w:p>
      </w:docPartBody>
    </w:docPart>
    <w:docPart>
      <w:docPartPr>
        <w:name w:val="736E23A85E864424AE381D4A2EFCE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5DC9B-299C-475A-B637-0F4B106241E2}"/>
      </w:docPartPr>
      <w:docPartBody>
        <w:p w:rsidR="00E62B0D" w:rsidRDefault="00203CB7" w:rsidP="00203CB7">
          <w:pPr>
            <w:pStyle w:val="736E23A85E864424AE381D4A2EFCE282"/>
          </w:pPr>
          <w:r>
            <w:t>Thursday</w:t>
          </w:r>
        </w:p>
      </w:docPartBody>
    </w:docPart>
    <w:docPart>
      <w:docPartPr>
        <w:name w:val="84FFC0F677574F19986D409990D6C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B7353-C155-417C-8379-9693E67772FE}"/>
      </w:docPartPr>
      <w:docPartBody>
        <w:p w:rsidR="00E62B0D" w:rsidRDefault="00203CB7" w:rsidP="00203CB7">
          <w:pPr>
            <w:pStyle w:val="84FFC0F677574F19986D409990D6C807"/>
          </w:pPr>
          <w:r>
            <w:t>Friday</w:t>
          </w:r>
        </w:p>
      </w:docPartBody>
    </w:docPart>
    <w:docPart>
      <w:docPartPr>
        <w:name w:val="3151D34CFD9745228905891E059C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14A0-839C-43FF-9CBC-28AE6D601E71}"/>
      </w:docPartPr>
      <w:docPartBody>
        <w:p w:rsidR="00E62B0D" w:rsidRDefault="00203CB7" w:rsidP="00203CB7">
          <w:pPr>
            <w:pStyle w:val="3151D34CFD9745228905891E059CB17A"/>
          </w:pPr>
          <w:r>
            <w:t>Saturday</w:t>
          </w:r>
        </w:p>
      </w:docPartBody>
    </w:docPart>
    <w:docPart>
      <w:docPartPr>
        <w:name w:val="4192B68EC7B44E058A63F2D2780E1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A0C43-ACC1-4002-A0E1-ED104C6C60B3}"/>
      </w:docPartPr>
      <w:docPartBody>
        <w:p w:rsidR="00E62B0D" w:rsidRDefault="00203CB7" w:rsidP="00203CB7">
          <w:pPr>
            <w:pStyle w:val="4192B68EC7B44E058A63F2D2780E1C7A"/>
          </w:pPr>
          <w:r>
            <w:t>Sunday</w:t>
          </w:r>
        </w:p>
      </w:docPartBody>
    </w:docPart>
    <w:docPart>
      <w:docPartPr>
        <w:name w:val="5105B02B909E4B8B87391102D4DBB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E808C-2861-43FA-9D79-48E1D5429971}"/>
      </w:docPartPr>
      <w:docPartBody>
        <w:p w:rsidR="00E62B0D" w:rsidRDefault="00203CB7" w:rsidP="00203CB7">
          <w:pPr>
            <w:pStyle w:val="5105B02B909E4B8B87391102D4DBB673"/>
          </w:pPr>
          <w:r>
            <w:t>Monday</w:t>
          </w:r>
        </w:p>
      </w:docPartBody>
    </w:docPart>
    <w:docPart>
      <w:docPartPr>
        <w:name w:val="3D2E7ACC131C490FB486DE07C8F3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6BAC0-6243-4A56-AA56-A5005A593D92}"/>
      </w:docPartPr>
      <w:docPartBody>
        <w:p w:rsidR="00E62B0D" w:rsidRDefault="00203CB7" w:rsidP="00203CB7">
          <w:pPr>
            <w:pStyle w:val="3D2E7ACC131C490FB486DE07C8F3B2D5"/>
          </w:pPr>
          <w:r>
            <w:t>Tuesday</w:t>
          </w:r>
        </w:p>
      </w:docPartBody>
    </w:docPart>
    <w:docPart>
      <w:docPartPr>
        <w:name w:val="1913C8F2FEC3418C9B9C534519FA0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E968C-A202-4B2D-82C1-FA64FC62EFC0}"/>
      </w:docPartPr>
      <w:docPartBody>
        <w:p w:rsidR="00E62B0D" w:rsidRDefault="00203CB7" w:rsidP="00203CB7">
          <w:pPr>
            <w:pStyle w:val="1913C8F2FEC3418C9B9C534519FA0B37"/>
          </w:pPr>
          <w:r>
            <w:t>Wednesday</w:t>
          </w:r>
        </w:p>
      </w:docPartBody>
    </w:docPart>
    <w:docPart>
      <w:docPartPr>
        <w:name w:val="526F88D4061D47E18BA0B83938527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DF75D-DC00-4FE7-B521-3BB0D5BE126A}"/>
      </w:docPartPr>
      <w:docPartBody>
        <w:p w:rsidR="00E62B0D" w:rsidRDefault="00203CB7" w:rsidP="00203CB7">
          <w:pPr>
            <w:pStyle w:val="526F88D4061D47E18BA0B83938527C02"/>
          </w:pPr>
          <w:r>
            <w:t>Thursday</w:t>
          </w:r>
        </w:p>
      </w:docPartBody>
    </w:docPart>
    <w:docPart>
      <w:docPartPr>
        <w:name w:val="AD38D624CB294F978C24F071A8379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BBBA8-24B2-4A8D-9F05-8D9F0A26387B}"/>
      </w:docPartPr>
      <w:docPartBody>
        <w:p w:rsidR="00E62B0D" w:rsidRDefault="00203CB7" w:rsidP="00203CB7">
          <w:pPr>
            <w:pStyle w:val="AD38D624CB294F978C24F071A8379FC8"/>
          </w:pPr>
          <w:r>
            <w:t>Friday</w:t>
          </w:r>
        </w:p>
      </w:docPartBody>
    </w:docPart>
    <w:docPart>
      <w:docPartPr>
        <w:name w:val="6307780274404C8A8FE74A91F906E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9EAC0-25F9-41B7-B4D9-26159A55C751}"/>
      </w:docPartPr>
      <w:docPartBody>
        <w:p w:rsidR="00E62B0D" w:rsidRDefault="00203CB7" w:rsidP="00203CB7">
          <w:pPr>
            <w:pStyle w:val="6307780274404C8A8FE74A91F906E959"/>
          </w:pPr>
          <w:r>
            <w:t>Saturday</w:t>
          </w:r>
        </w:p>
      </w:docPartBody>
    </w:docPart>
    <w:docPart>
      <w:docPartPr>
        <w:name w:val="97BBFE3B8FBC4E0DAC632C619EBE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FC64-1EA0-4CD3-ADAD-816923C344E9}"/>
      </w:docPartPr>
      <w:docPartBody>
        <w:p w:rsidR="00E62B0D" w:rsidRDefault="00E62B0D" w:rsidP="00E62B0D">
          <w:pPr>
            <w:pStyle w:val="97BBFE3B8FBC4E0DAC632C619EBEE945"/>
          </w:pPr>
          <w:r>
            <w:t>Sunday</w:t>
          </w:r>
        </w:p>
      </w:docPartBody>
    </w:docPart>
    <w:docPart>
      <w:docPartPr>
        <w:name w:val="77B63BF2EC6141B598CA8114C184E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7267-3D94-4DFB-B389-F3B9C87E505F}"/>
      </w:docPartPr>
      <w:docPartBody>
        <w:p w:rsidR="00E62B0D" w:rsidRDefault="00E62B0D" w:rsidP="00E62B0D">
          <w:pPr>
            <w:pStyle w:val="77B63BF2EC6141B598CA8114C184ECE6"/>
          </w:pPr>
          <w:r>
            <w:t>Monday</w:t>
          </w:r>
        </w:p>
      </w:docPartBody>
    </w:docPart>
    <w:docPart>
      <w:docPartPr>
        <w:name w:val="38D1E29A91EB462A8B07AE6A1B123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2CEAB-D28D-4870-B831-C4CA7FD70832}"/>
      </w:docPartPr>
      <w:docPartBody>
        <w:p w:rsidR="00E62B0D" w:rsidRDefault="00E62B0D" w:rsidP="00E62B0D">
          <w:pPr>
            <w:pStyle w:val="38D1E29A91EB462A8B07AE6A1B12376D"/>
          </w:pPr>
          <w:r>
            <w:t>Tuesday</w:t>
          </w:r>
        </w:p>
      </w:docPartBody>
    </w:docPart>
    <w:docPart>
      <w:docPartPr>
        <w:name w:val="B6CB7A5D5C9845E9B36874DD327AF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9668B-EBF1-4CEF-A959-2B96D0EE04CF}"/>
      </w:docPartPr>
      <w:docPartBody>
        <w:p w:rsidR="00E62B0D" w:rsidRDefault="00E62B0D" w:rsidP="00E62B0D">
          <w:pPr>
            <w:pStyle w:val="B6CB7A5D5C9845E9B36874DD327AF669"/>
          </w:pPr>
          <w:r>
            <w:t>Wednesday</w:t>
          </w:r>
        </w:p>
      </w:docPartBody>
    </w:docPart>
    <w:docPart>
      <w:docPartPr>
        <w:name w:val="A5DD45C3AFDF4F2F98F98FAA2F0D7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10ECB-FB52-4626-9989-110A2786797A}"/>
      </w:docPartPr>
      <w:docPartBody>
        <w:p w:rsidR="00E62B0D" w:rsidRDefault="00E62B0D" w:rsidP="00E62B0D">
          <w:pPr>
            <w:pStyle w:val="A5DD45C3AFDF4F2F98F98FAA2F0D7DD2"/>
          </w:pPr>
          <w:r>
            <w:t>Thursday</w:t>
          </w:r>
        </w:p>
      </w:docPartBody>
    </w:docPart>
    <w:docPart>
      <w:docPartPr>
        <w:name w:val="27A297AAFC424F26AE3BFACC04BBD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BA81A-707F-4C87-883F-C8D545D5BEDD}"/>
      </w:docPartPr>
      <w:docPartBody>
        <w:p w:rsidR="00E62B0D" w:rsidRDefault="00E62B0D" w:rsidP="00E62B0D">
          <w:pPr>
            <w:pStyle w:val="27A297AAFC424F26AE3BFACC04BBDC77"/>
          </w:pPr>
          <w:r>
            <w:t>Friday</w:t>
          </w:r>
        </w:p>
      </w:docPartBody>
    </w:docPart>
    <w:docPart>
      <w:docPartPr>
        <w:name w:val="FEEA1EAC13A449CDB2F8A457753C3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8F94-1A04-4B50-A7D0-99FCF88438D8}"/>
      </w:docPartPr>
      <w:docPartBody>
        <w:p w:rsidR="00E62B0D" w:rsidRDefault="00E62B0D" w:rsidP="00E62B0D">
          <w:pPr>
            <w:pStyle w:val="FEEA1EAC13A449CDB2F8A457753C3916"/>
          </w:pPr>
          <w:r>
            <w:t>Saturday</w:t>
          </w:r>
        </w:p>
      </w:docPartBody>
    </w:docPart>
    <w:docPart>
      <w:docPartPr>
        <w:name w:val="CA809FD619224AA0BEA0C19A803B9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0085E-DEC2-42E7-9871-3F1F4C907E04}"/>
      </w:docPartPr>
      <w:docPartBody>
        <w:p w:rsidR="00E62B0D" w:rsidRDefault="00E62B0D" w:rsidP="00E62B0D">
          <w:pPr>
            <w:pStyle w:val="CA809FD619224AA0BEA0C19A803B9263"/>
          </w:pPr>
          <w:r>
            <w:t>Sunday</w:t>
          </w:r>
        </w:p>
      </w:docPartBody>
    </w:docPart>
    <w:docPart>
      <w:docPartPr>
        <w:name w:val="AC5752E3158F4E29B8F4B573BE355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BEC0C-66FC-4F28-8EED-1C7923D3DD07}"/>
      </w:docPartPr>
      <w:docPartBody>
        <w:p w:rsidR="00E62B0D" w:rsidRDefault="00E62B0D" w:rsidP="00E62B0D">
          <w:pPr>
            <w:pStyle w:val="AC5752E3158F4E29B8F4B573BE355C84"/>
          </w:pPr>
          <w:r>
            <w:t>Monday</w:t>
          </w:r>
        </w:p>
      </w:docPartBody>
    </w:docPart>
    <w:docPart>
      <w:docPartPr>
        <w:name w:val="8D8F8B41BB4747E6B7F4CDC6728E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11AA0-6AA8-495C-A93C-1B7CB7505627}"/>
      </w:docPartPr>
      <w:docPartBody>
        <w:p w:rsidR="00E62B0D" w:rsidRDefault="00E62B0D" w:rsidP="00E62B0D">
          <w:pPr>
            <w:pStyle w:val="8D8F8B41BB4747E6B7F4CDC6728E1A26"/>
          </w:pPr>
          <w:r>
            <w:t>Tuesday</w:t>
          </w:r>
        </w:p>
      </w:docPartBody>
    </w:docPart>
    <w:docPart>
      <w:docPartPr>
        <w:name w:val="387549EC77B741E6AC8693DCF5B58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BD11-EB4C-46BB-A55A-CACD8A4109A5}"/>
      </w:docPartPr>
      <w:docPartBody>
        <w:p w:rsidR="00E62B0D" w:rsidRDefault="00E62B0D" w:rsidP="00E62B0D">
          <w:pPr>
            <w:pStyle w:val="387549EC77B741E6AC8693DCF5B58936"/>
          </w:pPr>
          <w:r>
            <w:t>Wednesday</w:t>
          </w:r>
        </w:p>
      </w:docPartBody>
    </w:docPart>
    <w:docPart>
      <w:docPartPr>
        <w:name w:val="1197705F828443CAA00578D101D35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8345C-F395-46A6-8259-F1A2E040E806}"/>
      </w:docPartPr>
      <w:docPartBody>
        <w:p w:rsidR="00E62B0D" w:rsidRDefault="00E62B0D" w:rsidP="00E62B0D">
          <w:pPr>
            <w:pStyle w:val="1197705F828443CAA00578D101D352FC"/>
          </w:pPr>
          <w:r>
            <w:t>Thursday</w:t>
          </w:r>
        </w:p>
      </w:docPartBody>
    </w:docPart>
    <w:docPart>
      <w:docPartPr>
        <w:name w:val="A418575D28104642A1B296DF3B16F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2FB8F-D85B-44B2-9159-03015FB3EE3C}"/>
      </w:docPartPr>
      <w:docPartBody>
        <w:p w:rsidR="00E62B0D" w:rsidRDefault="00E62B0D" w:rsidP="00E62B0D">
          <w:pPr>
            <w:pStyle w:val="A418575D28104642A1B296DF3B16F0D6"/>
          </w:pPr>
          <w:r>
            <w:t>Friday</w:t>
          </w:r>
        </w:p>
      </w:docPartBody>
    </w:docPart>
    <w:docPart>
      <w:docPartPr>
        <w:name w:val="48B94D9BB2334458ABEC0276A2443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DE6A8-B34E-4C4B-9D89-CC117DD54715}"/>
      </w:docPartPr>
      <w:docPartBody>
        <w:p w:rsidR="00E62B0D" w:rsidRDefault="00E62B0D" w:rsidP="00E62B0D">
          <w:pPr>
            <w:pStyle w:val="48B94D9BB2334458ABEC0276A2443C10"/>
          </w:pPr>
          <w:r>
            <w:t>Saturday</w:t>
          </w:r>
        </w:p>
      </w:docPartBody>
    </w:docPart>
    <w:docPart>
      <w:docPartPr>
        <w:name w:val="A74FACD46DD144A5ABD6FE56E946F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A49C8-8394-4E97-AE3F-082164F867FB}"/>
      </w:docPartPr>
      <w:docPartBody>
        <w:p w:rsidR="00E62B0D" w:rsidRDefault="00E62B0D" w:rsidP="00E62B0D">
          <w:pPr>
            <w:pStyle w:val="A74FACD46DD144A5ABD6FE56E946FE5D"/>
          </w:pPr>
          <w:r>
            <w:t>Sunday</w:t>
          </w:r>
        </w:p>
      </w:docPartBody>
    </w:docPart>
    <w:docPart>
      <w:docPartPr>
        <w:name w:val="18FA69B078D34E6B9C9499F18745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2AA2F-1B40-4B7E-9E78-8975DD82825A}"/>
      </w:docPartPr>
      <w:docPartBody>
        <w:p w:rsidR="00E62B0D" w:rsidRDefault="00E62B0D" w:rsidP="00E62B0D">
          <w:pPr>
            <w:pStyle w:val="18FA69B078D34E6B9C9499F1874512A5"/>
          </w:pPr>
          <w:r>
            <w:t>Monday</w:t>
          </w:r>
        </w:p>
      </w:docPartBody>
    </w:docPart>
    <w:docPart>
      <w:docPartPr>
        <w:name w:val="6118E475A1364D9881A46BDDF5E3A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DE45E-22E4-417C-8D26-3D1CE32A7354}"/>
      </w:docPartPr>
      <w:docPartBody>
        <w:p w:rsidR="00E62B0D" w:rsidRDefault="00E62B0D" w:rsidP="00E62B0D">
          <w:pPr>
            <w:pStyle w:val="6118E475A1364D9881A46BDDF5E3A020"/>
          </w:pPr>
          <w:r>
            <w:t>Tuesday</w:t>
          </w:r>
        </w:p>
      </w:docPartBody>
    </w:docPart>
    <w:docPart>
      <w:docPartPr>
        <w:name w:val="7FB183FE46CF40B3845E352A01C5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6CA7-C1B7-4383-A162-8D85A8664B19}"/>
      </w:docPartPr>
      <w:docPartBody>
        <w:p w:rsidR="00E62B0D" w:rsidRDefault="00E62B0D" w:rsidP="00E62B0D">
          <w:pPr>
            <w:pStyle w:val="7FB183FE46CF40B3845E352A01C5F418"/>
          </w:pPr>
          <w:r>
            <w:t>Wednesday</w:t>
          </w:r>
        </w:p>
      </w:docPartBody>
    </w:docPart>
    <w:docPart>
      <w:docPartPr>
        <w:name w:val="05133DC814D84B1EA8E3441D47AD4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11F3-A283-478F-9D61-488834197F2C}"/>
      </w:docPartPr>
      <w:docPartBody>
        <w:p w:rsidR="00E62B0D" w:rsidRDefault="00E62B0D" w:rsidP="00E62B0D">
          <w:pPr>
            <w:pStyle w:val="05133DC814D84B1EA8E3441D47AD4F54"/>
          </w:pPr>
          <w:r>
            <w:t>Thursday</w:t>
          </w:r>
        </w:p>
      </w:docPartBody>
    </w:docPart>
    <w:docPart>
      <w:docPartPr>
        <w:name w:val="6D3C6790E2934D1ABB9087339F5CB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479E-38AF-40A7-9673-1EEED6FB0CD7}"/>
      </w:docPartPr>
      <w:docPartBody>
        <w:p w:rsidR="00E62B0D" w:rsidRDefault="00E62B0D" w:rsidP="00E62B0D">
          <w:pPr>
            <w:pStyle w:val="6D3C6790E2934D1ABB9087339F5CBEAC"/>
          </w:pPr>
          <w:r>
            <w:t>Friday</w:t>
          </w:r>
        </w:p>
      </w:docPartBody>
    </w:docPart>
    <w:docPart>
      <w:docPartPr>
        <w:name w:val="FAB67BD80A004C6BAD1DF2B44812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E4AA-D8D7-4CA1-9DED-F51B28E71128}"/>
      </w:docPartPr>
      <w:docPartBody>
        <w:p w:rsidR="00E62B0D" w:rsidRDefault="00E62B0D" w:rsidP="00E62B0D">
          <w:pPr>
            <w:pStyle w:val="FAB67BD80A004C6BAD1DF2B44812CBDB"/>
          </w:pPr>
          <w:r>
            <w:t>Saturday</w:t>
          </w:r>
        </w:p>
      </w:docPartBody>
    </w:docPart>
    <w:docPart>
      <w:docPartPr>
        <w:name w:val="9EEAA26B7D854FF3A7C238BE9A66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5F762-C4E3-4575-B647-E5FC8E677932}"/>
      </w:docPartPr>
      <w:docPartBody>
        <w:p w:rsidR="00E62B0D" w:rsidRDefault="00E62B0D" w:rsidP="00E62B0D">
          <w:pPr>
            <w:pStyle w:val="9EEAA26B7D854FF3A7C238BE9A66CF10"/>
          </w:pPr>
          <w:r>
            <w:t>Sunday</w:t>
          </w:r>
        </w:p>
      </w:docPartBody>
    </w:docPart>
    <w:docPart>
      <w:docPartPr>
        <w:name w:val="8BE309C50EC345A69554FDCD5A64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87A0-442D-48C6-9153-DDA723703B3E}"/>
      </w:docPartPr>
      <w:docPartBody>
        <w:p w:rsidR="00E62B0D" w:rsidRDefault="00E62B0D" w:rsidP="00E62B0D">
          <w:pPr>
            <w:pStyle w:val="8BE309C50EC345A69554FDCD5A642961"/>
          </w:pPr>
          <w:r>
            <w:t>Monday</w:t>
          </w:r>
        </w:p>
      </w:docPartBody>
    </w:docPart>
    <w:docPart>
      <w:docPartPr>
        <w:name w:val="A25B49FEBFC24239BF4FC58E42261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B7E46-D948-440D-81E1-7A21F8B28DF5}"/>
      </w:docPartPr>
      <w:docPartBody>
        <w:p w:rsidR="00E62B0D" w:rsidRDefault="00E62B0D" w:rsidP="00E62B0D">
          <w:pPr>
            <w:pStyle w:val="A25B49FEBFC24239BF4FC58E422613C4"/>
          </w:pPr>
          <w:r>
            <w:t>Tuesday</w:t>
          </w:r>
        </w:p>
      </w:docPartBody>
    </w:docPart>
    <w:docPart>
      <w:docPartPr>
        <w:name w:val="A7A4A754230F4487A2A91977AFFD2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3082-2294-43F0-A1D9-8F8276E2E163}"/>
      </w:docPartPr>
      <w:docPartBody>
        <w:p w:rsidR="00E62B0D" w:rsidRDefault="00E62B0D" w:rsidP="00E62B0D">
          <w:pPr>
            <w:pStyle w:val="A7A4A754230F4487A2A91977AFFD2DEF"/>
          </w:pPr>
          <w:r>
            <w:t>Wednesday</w:t>
          </w:r>
        </w:p>
      </w:docPartBody>
    </w:docPart>
    <w:docPart>
      <w:docPartPr>
        <w:name w:val="3A844223ADE74D02944069080D37D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6EB21-FAB6-4BB3-9479-7B20DC95C2EC}"/>
      </w:docPartPr>
      <w:docPartBody>
        <w:p w:rsidR="00E62B0D" w:rsidRDefault="00E62B0D" w:rsidP="00E62B0D">
          <w:pPr>
            <w:pStyle w:val="3A844223ADE74D02944069080D37DFDA"/>
          </w:pPr>
          <w:r>
            <w:t>Thursday</w:t>
          </w:r>
        </w:p>
      </w:docPartBody>
    </w:docPart>
    <w:docPart>
      <w:docPartPr>
        <w:name w:val="2B685E7F66D94A22B606EE1242C86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DE532-ACA7-4438-BD21-C82E435E5135}"/>
      </w:docPartPr>
      <w:docPartBody>
        <w:p w:rsidR="00E62B0D" w:rsidRDefault="00E62B0D" w:rsidP="00E62B0D">
          <w:pPr>
            <w:pStyle w:val="2B685E7F66D94A22B606EE1242C866D3"/>
          </w:pPr>
          <w:r>
            <w:t>Friday</w:t>
          </w:r>
        </w:p>
      </w:docPartBody>
    </w:docPart>
    <w:docPart>
      <w:docPartPr>
        <w:name w:val="978516FE9BDF455B81129241C42A1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DE28A-FDBA-425B-8F63-90BED145C4BE}"/>
      </w:docPartPr>
      <w:docPartBody>
        <w:p w:rsidR="00E62B0D" w:rsidRDefault="00E62B0D" w:rsidP="00E62B0D">
          <w:pPr>
            <w:pStyle w:val="978516FE9BDF455B81129241C42A1D80"/>
          </w:pPr>
          <w:r>
            <w:t>Saturday</w:t>
          </w:r>
        </w:p>
      </w:docPartBody>
    </w:docPart>
    <w:docPart>
      <w:docPartPr>
        <w:name w:val="5D241844D69942508523019C193B5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339D-A9D6-41AF-8353-00A0332E8B73}"/>
      </w:docPartPr>
      <w:docPartBody>
        <w:p w:rsidR="00E62B0D" w:rsidRDefault="00E62B0D" w:rsidP="00E62B0D">
          <w:pPr>
            <w:pStyle w:val="5D241844D69942508523019C193B58D9"/>
          </w:pPr>
          <w:r>
            <w:t>Sunday</w:t>
          </w:r>
        </w:p>
      </w:docPartBody>
    </w:docPart>
    <w:docPart>
      <w:docPartPr>
        <w:name w:val="BC148EFF3734401FB6B40D233E38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8C8F-6E14-428A-BFBE-454E8CBFD2FA}"/>
      </w:docPartPr>
      <w:docPartBody>
        <w:p w:rsidR="00E62B0D" w:rsidRDefault="00E62B0D" w:rsidP="00E62B0D">
          <w:pPr>
            <w:pStyle w:val="BC148EFF3734401FB6B40D233E387328"/>
          </w:pPr>
          <w:r>
            <w:t>Monday</w:t>
          </w:r>
        </w:p>
      </w:docPartBody>
    </w:docPart>
    <w:docPart>
      <w:docPartPr>
        <w:name w:val="1C4F2B27158D4146AAA7F89261E44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8E5CD-DC30-4F6B-9EC6-72371667235C}"/>
      </w:docPartPr>
      <w:docPartBody>
        <w:p w:rsidR="00E62B0D" w:rsidRDefault="00E62B0D" w:rsidP="00E62B0D">
          <w:pPr>
            <w:pStyle w:val="1C4F2B27158D4146AAA7F89261E44FA0"/>
          </w:pPr>
          <w:r>
            <w:t>Tuesday</w:t>
          </w:r>
        </w:p>
      </w:docPartBody>
    </w:docPart>
    <w:docPart>
      <w:docPartPr>
        <w:name w:val="74E4A2153E364753A96F48181E6C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74E9C-BB2F-429C-A420-48D546745E04}"/>
      </w:docPartPr>
      <w:docPartBody>
        <w:p w:rsidR="00E62B0D" w:rsidRDefault="00E62B0D" w:rsidP="00E62B0D">
          <w:pPr>
            <w:pStyle w:val="74E4A2153E364753A96F48181E6C90F3"/>
          </w:pPr>
          <w:r>
            <w:t>Wednesday</w:t>
          </w:r>
        </w:p>
      </w:docPartBody>
    </w:docPart>
    <w:docPart>
      <w:docPartPr>
        <w:name w:val="48B38F9366ED49A397CADE2FF7BF4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E1945-3764-4200-97A2-93E3328205C3}"/>
      </w:docPartPr>
      <w:docPartBody>
        <w:p w:rsidR="00E62B0D" w:rsidRDefault="00E62B0D" w:rsidP="00E62B0D">
          <w:pPr>
            <w:pStyle w:val="48B38F9366ED49A397CADE2FF7BF4469"/>
          </w:pPr>
          <w:r>
            <w:t>Thursday</w:t>
          </w:r>
        </w:p>
      </w:docPartBody>
    </w:docPart>
    <w:docPart>
      <w:docPartPr>
        <w:name w:val="329CA30FBBA74684927559F1D97FD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EE924-B5B6-4F18-8611-3614DBB40CEF}"/>
      </w:docPartPr>
      <w:docPartBody>
        <w:p w:rsidR="00E62B0D" w:rsidRDefault="00E62B0D" w:rsidP="00E62B0D">
          <w:pPr>
            <w:pStyle w:val="329CA30FBBA74684927559F1D97FDD2F"/>
          </w:pPr>
          <w:r>
            <w:t>Friday</w:t>
          </w:r>
        </w:p>
      </w:docPartBody>
    </w:docPart>
    <w:docPart>
      <w:docPartPr>
        <w:name w:val="852CA5457464495EA36A416FE1452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AF78-499A-4390-9A2E-0C0BAE4D85D7}"/>
      </w:docPartPr>
      <w:docPartBody>
        <w:p w:rsidR="00E62B0D" w:rsidRDefault="00E62B0D" w:rsidP="00E62B0D">
          <w:pPr>
            <w:pStyle w:val="852CA5457464495EA36A416FE145207D"/>
          </w:pPr>
          <w:r>
            <w:t>Saturday</w:t>
          </w:r>
        </w:p>
      </w:docPartBody>
    </w:docPart>
    <w:docPart>
      <w:docPartPr>
        <w:name w:val="D912A595BE9045ED82214AC1203D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8311-6996-4348-B018-BB76133591D7}"/>
      </w:docPartPr>
      <w:docPartBody>
        <w:p w:rsidR="00E62B0D" w:rsidRDefault="00E62B0D" w:rsidP="00E62B0D">
          <w:pPr>
            <w:pStyle w:val="D912A595BE9045ED82214AC1203DCAE5"/>
          </w:pPr>
          <w:r>
            <w:t>Sunday</w:t>
          </w:r>
        </w:p>
      </w:docPartBody>
    </w:docPart>
    <w:docPart>
      <w:docPartPr>
        <w:name w:val="ECC335A01B1C4A5DAB5862426E2B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D968B-7BE3-4AA5-BED6-1AD88708DA64}"/>
      </w:docPartPr>
      <w:docPartBody>
        <w:p w:rsidR="00E62B0D" w:rsidRDefault="00E62B0D" w:rsidP="00E62B0D">
          <w:pPr>
            <w:pStyle w:val="ECC335A01B1C4A5DAB5862426E2B3436"/>
          </w:pPr>
          <w:r>
            <w:t>Monday</w:t>
          </w:r>
        </w:p>
      </w:docPartBody>
    </w:docPart>
    <w:docPart>
      <w:docPartPr>
        <w:name w:val="6233C5B98BCB4E9C9525D5EBA1D0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60C7-9F7E-4C87-A92C-1E19D1337109}"/>
      </w:docPartPr>
      <w:docPartBody>
        <w:p w:rsidR="00E62B0D" w:rsidRDefault="00E62B0D" w:rsidP="00E62B0D">
          <w:pPr>
            <w:pStyle w:val="6233C5B98BCB4E9C9525D5EBA1D012FC"/>
          </w:pPr>
          <w:r>
            <w:t>Tuesday</w:t>
          </w:r>
        </w:p>
      </w:docPartBody>
    </w:docPart>
    <w:docPart>
      <w:docPartPr>
        <w:name w:val="C2F1811E5DE44A20A912D9A8F7C23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BAF3-8D2F-4954-BE34-F0FE2C507426}"/>
      </w:docPartPr>
      <w:docPartBody>
        <w:p w:rsidR="00E62B0D" w:rsidRDefault="00E62B0D" w:rsidP="00E62B0D">
          <w:pPr>
            <w:pStyle w:val="C2F1811E5DE44A20A912D9A8F7C23854"/>
          </w:pPr>
          <w:r>
            <w:t>Wednesday</w:t>
          </w:r>
        </w:p>
      </w:docPartBody>
    </w:docPart>
    <w:docPart>
      <w:docPartPr>
        <w:name w:val="A0FFF78133B245258C4D05909AC5A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00907-0174-4532-A15D-9EF6C4A4B6BD}"/>
      </w:docPartPr>
      <w:docPartBody>
        <w:p w:rsidR="00E62B0D" w:rsidRDefault="00E62B0D" w:rsidP="00E62B0D">
          <w:pPr>
            <w:pStyle w:val="A0FFF78133B245258C4D05909AC5A533"/>
          </w:pPr>
          <w:r>
            <w:t>Thursday</w:t>
          </w:r>
        </w:p>
      </w:docPartBody>
    </w:docPart>
    <w:docPart>
      <w:docPartPr>
        <w:name w:val="E7D2A1A90E3943899464E262CC6E0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7797-4E36-4449-BEA2-FE0EA7E204AF}"/>
      </w:docPartPr>
      <w:docPartBody>
        <w:p w:rsidR="00E62B0D" w:rsidRDefault="00E62B0D" w:rsidP="00E62B0D">
          <w:pPr>
            <w:pStyle w:val="E7D2A1A90E3943899464E262CC6E0267"/>
          </w:pPr>
          <w:r>
            <w:t>Friday</w:t>
          </w:r>
        </w:p>
      </w:docPartBody>
    </w:docPart>
    <w:docPart>
      <w:docPartPr>
        <w:name w:val="3020DA925B834B4DA0558F46139E9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AC43F-2154-4C98-9F08-27345DA33DD3}"/>
      </w:docPartPr>
      <w:docPartBody>
        <w:p w:rsidR="00E62B0D" w:rsidRDefault="00E62B0D" w:rsidP="00E62B0D">
          <w:pPr>
            <w:pStyle w:val="3020DA925B834B4DA0558F46139E9024"/>
          </w:pPr>
          <w:r>
            <w:t>Saturday</w:t>
          </w:r>
        </w:p>
      </w:docPartBody>
    </w:docPart>
    <w:docPart>
      <w:docPartPr>
        <w:name w:val="62ABFDA2A1584B86AF2E61AD70C56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1D898-6C71-477E-BF16-836C1F2522C4}"/>
      </w:docPartPr>
      <w:docPartBody>
        <w:p w:rsidR="00E62B0D" w:rsidRDefault="00E62B0D" w:rsidP="00E62B0D">
          <w:pPr>
            <w:pStyle w:val="62ABFDA2A1584B86AF2E61AD70C568CD"/>
          </w:pPr>
          <w:r>
            <w:t>Sunday</w:t>
          </w:r>
        </w:p>
      </w:docPartBody>
    </w:docPart>
    <w:docPart>
      <w:docPartPr>
        <w:name w:val="96B4DB6CEDA04AC4A54A66D3A3971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05A5-5D10-4B41-A694-EE1FBFE057C5}"/>
      </w:docPartPr>
      <w:docPartBody>
        <w:p w:rsidR="00E62B0D" w:rsidRDefault="00E62B0D" w:rsidP="00E62B0D">
          <w:pPr>
            <w:pStyle w:val="96B4DB6CEDA04AC4A54A66D3A3971A03"/>
          </w:pPr>
          <w:r>
            <w:t>Monday</w:t>
          </w:r>
        </w:p>
      </w:docPartBody>
    </w:docPart>
    <w:docPart>
      <w:docPartPr>
        <w:name w:val="0B08EF3FB0D0446C9D49B81CE952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E4BAC-5F12-4A16-B8BF-9E5D874F1438}"/>
      </w:docPartPr>
      <w:docPartBody>
        <w:p w:rsidR="00E62B0D" w:rsidRDefault="00E62B0D" w:rsidP="00E62B0D">
          <w:pPr>
            <w:pStyle w:val="0B08EF3FB0D0446C9D49B81CE95264F3"/>
          </w:pPr>
          <w:r>
            <w:t>Tuesday</w:t>
          </w:r>
        </w:p>
      </w:docPartBody>
    </w:docPart>
    <w:docPart>
      <w:docPartPr>
        <w:name w:val="74AC5669A58D447292A2E0970CAB2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92BF8-D579-4FB8-A663-81DA9BA825D7}"/>
      </w:docPartPr>
      <w:docPartBody>
        <w:p w:rsidR="00E62B0D" w:rsidRDefault="00E62B0D" w:rsidP="00E62B0D">
          <w:pPr>
            <w:pStyle w:val="74AC5669A58D447292A2E0970CAB2BDA"/>
          </w:pPr>
          <w:r>
            <w:t>Wednesday</w:t>
          </w:r>
        </w:p>
      </w:docPartBody>
    </w:docPart>
    <w:docPart>
      <w:docPartPr>
        <w:name w:val="E6C1F3745A7C48D0BD96D56FF57B2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DAAE2-5CC0-4FD1-B39C-79C7E022880A}"/>
      </w:docPartPr>
      <w:docPartBody>
        <w:p w:rsidR="00E62B0D" w:rsidRDefault="00E62B0D" w:rsidP="00E62B0D">
          <w:pPr>
            <w:pStyle w:val="E6C1F3745A7C48D0BD96D56FF57B2753"/>
          </w:pPr>
          <w:r>
            <w:t>Thursday</w:t>
          </w:r>
        </w:p>
      </w:docPartBody>
    </w:docPart>
    <w:docPart>
      <w:docPartPr>
        <w:name w:val="E4D89268EED64C5E8F310BB15AA4A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50BB0-A943-4AF0-89EC-E2BE5C5BCE81}"/>
      </w:docPartPr>
      <w:docPartBody>
        <w:p w:rsidR="00E62B0D" w:rsidRDefault="00E62B0D" w:rsidP="00E62B0D">
          <w:pPr>
            <w:pStyle w:val="E4D89268EED64C5E8F310BB15AA4A2AA"/>
          </w:pPr>
          <w:r>
            <w:t>Friday</w:t>
          </w:r>
        </w:p>
      </w:docPartBody>
    </w:docPart>
    <w:docPart>
      <w:docPartPr>
        <w:name w:val="97E70772A8B444BAA2D04BE3BA638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DC43D-0466-468D-A256-FF3EF12F2731}"/>
      </w:docPartPr>
      <w:docPartBody>
        <w:p w:rsidR="00E62B0D" w:rsidRDefault="00E62B0D" w:rsidP="00E62B0D">
          <w:pPr>
            <w:pStyle w:val="97E70772A8B444BAA2D04BE3BA63847C"/>
          </w:pPr>
          <w:r>
            <w:t>Saturday</w:t>
          </w:r>
        </w:p>
      </w:docPartBody>
    </w:docPart>
    <w:docPart>
      <w:docPartPr>
        <w:name w:val="9B287B63737D49AFBED3A4EE1794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39C6F-99D3-42E8-99EF-D98BE1B08356}"/>
      </w:docPartPr>
      <w:docPartBody>
        <w:p w:rsidR="00E62B0D" w:rsidRDefault="00E62B0D" w:rsidP="00E62B0D">
          <w:pPr>
            <w:pStyle w:val="9B287B63737D49AFBED3A4EE17940920"/>
          </w:pPr>
          <w:r>
            <w:t>Sunday</w:t>
          </w:r>
        </w:p>
      </w:docPartBody>
    </w:docPart>
    <w:docPart>
      <w:docPartPr>
        <w:name w:val="BB2EE882325E4229B2889BD2991E9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43B1-907B-4A38-86DF-F8456BD1306D}"/>
      </w:docPartPr>
      <w:docPartBody>
        <w:p w:rsidR="00E62B0D" w:rsidRDefault="00E62B0D" w:rsidP="00E62B0D">
          <w:pPr>
            <w:pStyle w:val="BB2EE882325E4229B2889BD2991E9E43"/>
          </w:pPr>
          <w:r>
            <w:t>Monday</w:t>
          </w:r>
        </w:p>
      </w:docPartBody>
    </w:docPart>
    <w:docPart>
      <w:docPartPr>
        <w:name w:val="474530B4E14D4B17BF38330A6920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F0C2-1FFC-4F08-A795-DB7AE214BDD1}"/>
      </w:docPartPr>
      <w:docPartBody>
        <w:p w:rsidR="00E62B0D" w:rsidRDefault="00E62B0D" w:rsidP="00E62B0D">
          <w:pPr>
            <w:pStyle w:val="474530B4E14D4B17BF38330A6920FC40"/>
          </w:pPr>
          <w:r>
            <w:t>Tuesday</w:t>
          </w:r>
        </w:p>
      </w:docPartBody>
    </w:docPart>
    <w:docPart>
      <w:docPartPr>
        <w:name w:val="90CCF95326E84FC3904BC1203084D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03CE3-3FD0-4E75-99B6-5D5CA73F7CFE}"/>
      </w:docPartPr>
      <w:docPartBody>
        <w:p w:rsidR="00E62B0D" w:rsidRDefault="00E62B0D" w:rsidP="00E62B0D">
          <w:pPr>
            <w:pStyle w:val="90CCF95326E84FC3904BC1203084DD78"/>
          </w:pPr>
          <w:r>
            <w:t>Wednesday</w:t>
          </w:r>
        </w:p>
      </w:docPartBody>
    </w:docPart>
    <w:docPart>
      <w:docPartPr>
        <w:name w:val="D61D4A07D43D4B1EB5C551D2631FC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6AA61-311A-414C-8A02-48944E080699}"/>
      </w:docPartPr>
      <w:docPartBody>
        <w:p w:rsidR="00E62B0D" w:rsidRDefault="00E62B0D" w:rsidP="00E62B0D">
          <w:pPr>
            <w:pStyle w:val="D61D4A07D43D4B1EB5C551D2631FC55D"/>
          </w:pPr>
          <w:r>
            <w:t>Thursday</w:t>
          </w:r>
        </w:p>
      </w:docPartBody>
    </w:docPart>
    <w:docPart>
      <w:docPartPr>
        <w:name w:val="A834EA1867ED4CBAAE7C332F154F0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2CF8B-E5D3-4717-92A7-7800A5C35223}"/>
      </w:docPartPr>
      <w:docPartBody>
        <w:p w:rsidR="00E62B0D" w:rsidRDefault="00E62B0D" w:rsidP="00E62B0D">
          <w:pPr>
            <w:pStyle w:val="A834EA1867ED4CBAAE7C332F154F0C90"/>
          </w:pPr>
          <w:r>
            <w:t>Friday</w:t>
          </w:r>
        </w:p>
      </w:docPartBody>
    </w:docPart>
    <w:docPart>
      <w:docPartPr>
        <w:name w:val="577AEA2659AB43B58DF0BB7FCB02B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05C56-65A8-456C-9F41-2286082CC7DA}"/>
      </w:docPartPr>
      <w:docPartBody>
        <w:p w:rsidR="00E62B0D" w:rsidRDefault="00E62B0D" w:rsidP="00E62B0D">
          <w:pPr>
            <w:pStyle w:val="577AEA2659AB43B58DF0BB7FCB02B4A7"/>
          </w:pPr>
          <w:r>
            <w:t>Saturday</w:t>
          </w:r>
        </w:p>
      </w:docPartBody>
    </w:docPart>
    <w:docPart>
      <w:docPartPr>
        <w:name w:val="5390216717A04C2C809908C11563F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E539-AB52-4313-A312-876060159B2E}"/>
      </w:docPartPr>
      <w:docPartBody>
        <w:p w:rsidR="001F711D" w:rsidRDefault="00E62B0D" w:rsidP="00E62B0D">
          <w:pPr>
            <w:pStyle w:val="5390216717A04C2C809908C11563FF8F"/>
          </w:pPr>
          <w:r>
            <w:t>Sunday</w:t>
          </w:r>
        </w:p>
      </w:docPartBody>
    </w:docPart>
    <w:docPart>
      <w:docPartPr>
        <w:name w:val="7344DF79428D49E7B27AA1990998A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EEBD-31C7-40E7-8B58-717688509399}"/>
      </w:docPartPr>
      <w:docPartBody>
        <w:p w:rsidR="001F711D" w:rsidRDefault="00E62B0D" w:rsidP="00E62B0D">
          <w:pPr>
            <w:pStyle w:val="7344DF79428D49E7B27AA1990998AD5E"/>
          </w:pPr>
          <w:r>
            <w:t>Monday</w:t>
          </w:r>
        </w:p>
      </w:docPartBody>
    </w:docPart>
    <w:docPart>
      <w:docPartPr>
        <w:name w:val="8329C7CF22344A4890033EBE541FE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EEE9F-7EE1-4BDC-903A-152B5BFE7575}"/>
      </w:docPartPr>
      <w:docPartBody>
        <w:p w:rsidR="001F711D" w:rsidRDefault="00E62B0D" w:rsidP="00E62B0D">
          <w:pPr>
            <w:pStyle w:val="8329C7CF22344A4890033EBE541FE08A"/>
          </w:pPr>
          <w:r>
            <w:t>Tuesday</w:t>
          </w:r>
        </w:p>
      </w:docPartBody>
    </w:docPart>
    <w:docPart>
      <w:docPartPr>
        <w:name w:val="F00EE54C80C44F889715AA0DD9484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5E11-116E-410F-B890-FF51BD147111}"/>
      </w:docPartPr>
      <w:docPartBody>
        <w:p w:rsidR="001F711D" w:rsidRDefault="00E62B0D" w:rsidP="00E62B0D">
          <w:pPr>
            <w:pStyle w:val="F00EE54C80C44F889715AA0DD9484B75"/>
          </w:pPr>
          <w:r>
            <w:t>Wednesday</w:t>
          </w:r>
        </w:p>
      </w:docPartBody>
    </w:docPart>
    <w:docPart>
      <w:docPartPr>
        <w:name w:val="0EAB6F3B79884C10A65D909EDB50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13E0-DF06-445E-ADB9-E2B0F0810DFB}"/>
      </w:docPartPr>
      <w:docPartBody>
        <w:p w:rsidR="001F711D" w:rsidRDefault="00E62B0D" w:rsidP="00E62B0D">
          <w:pPr>
            <w:pStyle w:val="0EAB6F3B79884C10A65D909EDB5023FE"/>
          </w:pPr>
          <w:r>
            <w:t>Thursday</w:t>
          </w:r>
        </w:p>
      </w:docPartBody>
    </w:docPart>
    <w:docPart>
      <w:docPartPr>
        <w:name w:val="1C16470E06FF456CB25BCB17D53C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71C3F-B8B3-4FC6-B329-40A491738D1D}"/>
      </w:docPartPr>
      <w:docPartBody>
        <w:p w:rsidR="001F711D" w:rsidRDefault="00E62B0D" w:rsidP="00E62B0D">
          <w:pPr>
            <w:pStyle w:val="1C16470E06FF456CB25BCB17D53C19DB"/>
          </w:pPr>
          <w:r>
            <w:t>Friday</w:t>
          </w:r>
        </w:p>
      </w:docPartBody>
    </w:docPart>
    <w:docPart>
      <w:docPartPr>
        <w:name w:val="6062B1700FE34D10B37772B77295D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5348-9906-42F0-B2CA-EF4AB6C2CA81}"/>
      </w:docPartPr>
      <w:docPartBody>
        <w:p w:rsidR="001F711D" w:rsidRDefault="00E62B0D" w:rsidP="00E62B0D">
          <w:pPr>
            <w:pStyle w:val="6062B1700FE34D10B37772B77295D69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B2"/>
    <w:rsid w:val="00002149"/>
    <w:rsid w:val="000132D6"/>
    <w:rsid w:val="0001766F"/>
    <w:rsid w:val="00022004"/>
    <w:rsid w:val="00024092"/>
    <w:rsid w:val="00051BED"/>
    <w:rsid w:val="000663F1"/>
    <w:rsid w:val="00092298"/>
    <w:rsid w:val="000A3B08"/>
    <w:rsid w:val="000B6662"/>
    <w:rsid w:val="000C5AB2"/>
    <w:rsid w:val="000D1F6B"/>
    <w:rsid w:val="000E2F28"/>
    <w:rsid w:val="000F52A3"/>
    <w:rsid w:val="000F6925"/>
    <w:rsid w:val="001015AA"/>
    <w:rsid w:val="001071A3"/>
    <w:rsid w:val="001331EA"/>
    <w:rsid w:val="001606C2"/>
    <w:rsid w:val="00163E47"/>
    <w:rsid w:val="00163F2B"/>
    <w:rsid w:val="001707FA"/>
    <w:rsid w:val="00172C41"/>
    <w:rsid w:val="00173AF5"/>
    <w:rsid w:val="001764E5"/>
    <w:rsid w:val="00176EB8"/>
    <w:rsid w:val="0018729E"/>
    <w:rsid w:val="001A49E7"/>
    <w:rsid w:val="001A79B0"/>
    <w:rsid w:val="001B1999"/>
    <w:rsid w:val="001B2150"/>
    <w:rsid w:val="001B2608"/>
    <w:rsid w:val="001C67B1"/>
    <w:rsid w:val="001E079B"/>
    <w:rsid w:val="001F711D"/>
    <w:rsid w:val="001F773C"/>
    <w:rsid w:val="00203A8E"/>
    <w:rsid w:val="00203CB7"/>
    <w:rsid w:val="00207444"/>
    <w:rsid w:val="0024336B"/>
    <w:rsid w:val="00267FD4"/>
    <w:rsid w:val="00273390"/>
    <w:rsid w:val="00297897"/>
    <w:rsid w:val="002A1CA0"/>
    <w:rsid w:val="002A38C0"/>
    <w:rsid w:val="002B7B79"/>
    <w:rsid w:val="002C1E7B"/>
    <w:rsid w:val="002D00AA"/>
    <w:rsid w:val="002D3768"/>
    <w:rsid w:val="002E722F"/>
    <w:rsid w:val="002F59D5"/>
    <w:rsid w:val="003106ED"/>
    <w:rsid w:val="003134B6"/>
    <w:rsid w:val="00327908"/>
    <w:rsid w:val="00333BD1"/>
    <w:rsid w:val="003349BE"/>
    <w:rsid w:val="00341537"/>
    <w:rsid w:val="003432BE"/>
    <w:rsid w:val="00346B79"/>
    <w:rsid w:val="00350299"/>
    <w:rsid w:val="00360C93"/>
    <w:rsid w:val="00360EC8"/>
    <w:rsid w:val="00366598"/>
    <w:rsid w:val="00374A9C"/>
    <w:rsid w:val="003A30FB"/>
    <w:rsid w:val="003B4CCA"/>
    <w:rsid w:val="003B7D72"/>
    <w:rsid w:val="003C48EE"/>
    <w:rsid w:val="003D23BB"/>
    <w:rsid w:val="003F337E"/>
    <w:rsid w:val="003F376D"/>
    <w:rsid w:val="003F5309"/>
    <w:rsid w:val="003F5847"/>
    <w:rsid w:val="00400D71"/>
    <w:rsid w:val="0041301E"/>
    <w:rsid w:val="0041431C"/>
    <w:rsid w:val="00427ADC"/>
    <w:rsid w:val="004318CD"/>
    <w:rsid w:val="00445CC3"/>
    <w:rsid w:val="00454C45"/>
    <w:rsid w:val="004569FC"/>
    <w:rsid w:val="004572BE"/>
    <w:rsid w:val="00467E64"/>
    <w:rsid w:val="0047376E"/>
    <w:rsid w:val="00484442"/>
    <w:rsid w:val="0049123E"/>
    <w:rsid w:val="004A6D3A"/>
    <w:rsid w:val="004C32E9"/>
    <w:rsid w:val="004C3515"/>
    <w:rsid w:val="004D0570"/>
    <w:rsid w:val="004F1214"/>
    <w:rsid w:val="004F3255"/>
    <w:rsid w:val="004F43CA"/>
    <w:rsid w:val="005201E2"/>
    <w:rsid w:val="0052772A"/>
    <w:rsid w:val="0054059C"/>
    <w:rsid w:val="0054211F"/>
    <w:rsid w:val="0057140F"/>
    <w:rsid w:val="00582577"/>
    <w:rsid w:val="00583DE2"/>
    <w:rsid w:val="00585E75"/>
    <w:rsid w:val="005B23AB"/>
    <w:rsid w:val="005B2CDF"/>
    <w:rsid w:val="005B7171"/>
    <w:rsid w:val="005D39B9"/>
    <w:rsid w:val="005E75BE"/>
    <w:rsid w:val="005F4E96"/>
    <w:rsid w:val="00606F3B"/>
    <w:rsid w:val="00625B06"/>
    <w:rsid w:val="00650675"/>
    <w:rsid w:val="006679FD"/>
    <w:rsid w:val="006711D0"/>
    <w:rsid w:val="00687975"/>
    <w:rsid w:val="00695324"/>
    <w:rsid w:val="006B4787"/>
    <w:rsid w:val="006D76FD"/>
    <w:rsid w:val="006E0300"/>
    <w:rsid w:val="006F4F91"/>
    <w:rsid w:val="006F706F"/>
    <w:rsid w:val="007038AE"/>
    <w:rsid w:val="00715FFB"/>
    <w:rsid w:val="00716D8B"/>
    <w:rsid w:val="00756F3C"/>
    <w:rsid w:val="007610F0"/>
    <w:rsid w:val="00762532"/>
    <w:rsid w:val="00771AC6"/>
    <w:rsid w:val="007A2B2F"/>
    <w:rsid w:val="007C475F"/>
    <w:rsid w:val="007E0A97"/>
    <w:rsid w:val="007F28F7"/>
    <w:rsid w:val="008026FF"/>
    <w:rsid w:val="008162CF"/>
    <w:rsid w:val="00842138"/>
    <w:rsid w:val="00851065"/>
    <w:rsid w:val="00885E48"/>
    <w:rsid w:val="00893F42"/>
    <w:rsid w:val="008A5129"/>
    <w:rsid w:val="008B601D"/>
    <w:rsid w:val="008D6D39"/>
    <w:rsid w:val="008E4E9B"/>
    <w:rsid w:val="008E79E0"/>
    <w:rsid w:val="008F3A2E"/>
    <w:rsid w:val="00900B7B"/>
    <w:rsid w:val="00903879"/>
    <w:rsid w:val="009143A7"/>
    <w:rsid w:val="00924456"/>
    <w:rsid w:val="0093490E"/>
    <w:rsid w:val="00954600"/>
    <w:rsid w:val="009576EF"/>
    <w:rsid w:val="00965F5C"/>
    <w:rsid w:val="009738F6"/>
    <w:rsid w:val="00994B42"/>
    <w:rsid w:val="009972A2"/>
    <w:rsid w:val="009B1FF8"/>
    <w:rsid w:val="009B6C2A"/>
    <w:rsid w:val="009E12E0"/>
    <w:rsid w:val="009E1BE5"/>
    <w:rsid w:val="009F5BCB"/>
    <w:rsid w:val="00A06A41"/>
    <w:rsid w:val="00A11F01"/>
    <w:rsid w:val="00A27F9E"/>
    <w:rsid w:val="00A53619"/>
    <w:rsid w:val="00A56AE8"/>
    <w:rsid w:val="00A65BF8"/>
    <w:rsid w:val="00A8313D"/>
    <w:rsid w:val="00AA35DB"/>
    <w:rsid w:val="00AA5700"/>
    <w:rsid w:val="00AB02E7"/>
    <w:rsid w:val="00AE6C40"/>
    <w:rsid w:val="00AF7B63"/>
    <w:rsid w:val="00B0271C"/>
    <w:rsid w:val="00B0438E"/>
    <w:rsid w:val="00B10D80"/>
    <w:rsid w:val="00B11235"/>
    <w:rsid w:val="00B15BF4"/>
    <w:rsid w:val="00B25B12"/>
    <w:rsid w:val="00B26E4A"/>
    <w:rsid w:val="00B27BF5"/>
    <w:rsid w:val="00B27D56"/>
    <w:rsid w:val="00B44143"/>
    <w:rsid w:val="00B664B6"/>
    <w:rsid w:val="00B66AF7"/>
    <w:rsid w:val="00B70434"/>
    <w:rsid w:val="00B754D1"/>
    <w:rsid w:val="00B97387"/>
    <w:rsid w:val="00BA5FA1"/>
    <w:rsid w:val="00BF2946"/>
    <w:rsid w:val="00C20A85"/>
    <w:rsid w:val="00C31089"/>
    <w:rsid w:val="00C3213C"/>
    <w:rsid w:val="00C417B4"/>
    <w:rsid w:val="00C520D2"/>
    <w:rsid w:val="00C56125"/>
    <w:rsid w:val="00C746C1"/>
    <w:rsid w:val="00C7603F"/>
    <w:rsid w:val="00C801DD"/>
    <w:rsid w:val="00C81FF5"/>
    <w:rsid w:val="00C84239"/>
    <w:rsid w:val="00C96489"/>
    <w:rsid w:val="00CA0978"/>
    <w:rsid w:val="00CA517C"/>
    <w:rsid w:val="00CC0E72"/>
    <w:rsid w:val="00CC7125"/>
    <w:rsid w:val="00CD2610"/>
    <w:rsid w:val="00CD7D76"/>
    <w:rsid w:val="00CE6DA9"/>
    <w:rsid w:val="00D0603D"/>
    <w:rsid w:val="00D636D0"/>
    <w:rsid w:val="00D662EA"/>
    <w:rsid w:val="00D84111"/>
    <w:rsid w:val="00D86D70"/>
    <w:rsid w:val="00D90E73"/>
    <w:rsid w:val="00D91B06"/>
    <w:rsid w:val="00D93767"/>
    <w:rsid w:val="00DB5A4C"/>
    <w:rsid w:val="00DC21D6"/>
    <w:rsid w:val="00DC2BCF"/>
    <w:rsid w:val="00DC4BD8"/>
    <w:rsid w:val="00DC71BE"/>
    <w:rsid w:val="00E10D9E"/>
    <w:rsid w:val="00E159F9"/>
    <w:rsid w:val="00E42382"/>
    <w:rsid w:val="00E45D73"/>
    <w:rsid w:val="00E463CC"/>
    <w:rsid w:val="00E62B0D"/>
    <w:rsid w:val="00E74B49"/>
    <w:rsid w:val="00E9120F"/>
    <w:rsid w:val="00EA0222"/>
    <w:rsid w:val="00EA71FD"/>
    <w:rsid w:val="00EB76E0"/>
    <w:rsid w:val="00EC33F0"/>
    <w:rsid w:val="00EC454C"/>
    <w:rsid w:val="00EC458A"/>
    <w:rsid w:val="00F10D30"/>
    <w:rsid w:val="00F15F0A"/>
    <w:rsid w:val="00F2425F"/>
    <w:rsid w:val="00F849D6"/>
    <w:rsid w:val="00FA7CCA"/>
    <w:rsid w:val="00FC3AD4"/>
    <w:rsid w:val="00FC3C56"/>
    <w:rsid w:val="00FC5268"/>
    <w:rsid w:val="00FD7E8E"/>
    <w:rsid w:val="00FE531D"/>
    <w:rsid w:val="00FE7A83"/>
    <w:rsid w:val="00FE7C39"/>
    <w:rsid w:val="00FF18E4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D5CFBAF2A8462486A8FA0FDEC87F46">
    <w:name w:val="8CD5CFBAF2A8462486A8FA0FDEC87F46"/>
    <w:rsid w:val="00454C45"/>
  </w:style>
  <w:style w:type="paragraph" w:customStyle="1" w:styleId="4788F52BF0A445D08F24A9FA94A25598">
    <w:name w:val="4788F52BF0A445D08F24A9FA94A25598"/>
    <w:rsid w:val="00454C45"/>
  </w:style>
  <w:style w:type="paragraph" w:customStyle="1" w:styleId="6B10BE2FD23F4144ACB997B15B1E66AF">
    <w:name w:val="6B10BE2FD23F4144ACB997B15B1E66AF"/>
    <w:rsid w:val="00454C45"/>
  </w:style>
  <w:style w:type="paragraph" w:customStyle="1" w:styleId="F1416C6A25724501AFE100A8435DC407">
    <w:name w:val="F1416C6A25724501AFE100A8435DC407"/>
    <w:rsid w:val="00454C45"/>
  </w:style>
  <w:style w:type="paragraph" w:customStyle="1" w:styleId="BA1E5DC38D8F4091B0BD94FA9BB86712">
    <w:name w:val="BA1E5DC38D8F4091B0BD94FA9BB86712"/>
    <w:rsid w:val="00454C45"/>
  </w:style>
  <w:style w:type="paragraph" w:customStyle="1" w:styleId="B137B2F178954769855AA92DF206F525">
    <w:name w:val="B137B2F178954769855AA92DF206F525"/>
    <w:rsid w:val="00454C45"/>
  </w:style>
  <w:style w:type="paragraph" w:customStyle="1" w:styleId="D3F45E2956D746ABBC445700F1C691D1">
    <w:name w:val="D3F45E2956D746ABBC445700F1C691D1"/>
    <w:rsid w:val="00454C45"/>
  </w:style>
  <w:style w:type="paragraph" w:customStyle="1" w:styleId="0BEC2F12CA3B4C83B5D1D88D6BB9A909">
    <w:name w:val="0BEC2F12CA3B4C83B5D1D88D6BB9A909"/>
    <w:rsid w:val="00203CB7"/>
  </w:style>
  <w:style w:type="paragraph" w:customStyle="1" w:styleId="4BB6453D6C3742E2BDCD542C55E88B67">
    <w:name w:val="4BB6453D6C3742E2BDCD542C55E88B67"/>
    <w:rsid w:val="00203CB7"/>
  </w:style>
  <w:style w:type="paragraph" w:customStyle="1" w:styleId="387B6C4FAFFD4E2BB1003E19A57B20DE">
    <w:name w:val="387B6C4FAFFD4E2BB1003E19A57B20DE"/>
    <w:rsid w:val="00203CB7"/>
  </w:style>
  <w:style w:type="paragraph" w:customStyle="1" w:styleId="1EAF575D9C804000B83A764B3AA37AF9">
    <w:name w:val="1EAF575D9C804000B83A764B3AA37AF9"/>
    <w:rsid w:val="00203CB7"/>
  </w:style>
  <w:style w:type="paragraph" w:customStyle="1" w:styleId="736E23A85E864424AE381D4A2EFCE282">
    <w:name w:val="736E23A85E864424AE381D4A2EFCE282"/>
    <w:rsid w:val="00203CB7"/>
  </w:style>
  <w:style w:type="paragraph" w:customStyle="1" w:styleId="84FFC0F677574F19986D409990D6C807">
    <w:name w:val="84FFC0F677574F19986D409990D6C807"/>
    <w:rsid w:val="00203CB7"/>
  </w:style>
  <w:style w:type="paragraph" w:customStyle="1" w:styleId="3151D34CFD9745228905891E059CB17A">
    <w:name w:val="3151D34CFD9745228905891E059CB17A"/>
    <w:rsid w:val="00203CB7"/>
  </w:style>
  <w:style w:type="paragraph" w:customStyle="1" w:styleId="97BBFE3B8FBC4E0DAC632C619EBEE945">
    <w:name w:val="97BBFE3B8FBC4E0DAC632C619EBEE945"/>
    <w:rsid w:val="00E62B0D"/>
  </w:style>
  <w:style w:type="paragraph" w:customStyle="1" w:styleId="4192B68EC7B44E058A63F2D2780E1C7A">
    <w:name w:val="4192B68EC7B44E058A63F2D2780E1C7A"/>
    <w:rsid w:val="00203CB7"/>
  </w:style>
  <w:style w:type="paragraph" w:customStyle="1" w:styleId="5105B02B909E4B8B87391102D4DBB673">
    <w:name w:val="5105B02B909E4B8B87391102D4DBB673"/>
    <w:rsid w:val="00203CB7"/>
  </w:style>
  <w:style w:type="paragraph" w:customStyle="1" w:styleId="3D2E7ACC131C490FB486DE07C8F3B2D5">
    <w:name w:val="3D2E7ACC131C490FB486DE07C8F3B2D5"/>
    <w:rsid w:val="00203CB7"/>
  </w:style>
  <w:style w:type="paragraph" w:customStyle="1" w:styleId="1913C8F2FEC3418C9B9C534519FA0B37">
    <w:name w:val="1913C8F2FEC3418C9B9C534519FA0B37"/>
    <w:rsid w:val="00203CB7"/>
  </w:style>
  <w:style w:type="paragraph" w:customStyle="1" w:styleId="526F88D4061D47E18BA0B83938527C02">
    <w:name w:val="526F88D4061D47E18BA0B83938527C02"/>
    <w:rsid w:val="00203CB7"/>
  </w:style>
  <w:style w:type="paragraph" w:customStyle="1" w:styleId="AD38D624CB294F978C24F071A8379FC8">
    <w:name w:val="AD38D624CB294F978C24F071A8379FC8"/>
    <w:rsid w:val="00203CB7"/>
  </w:style>
  <w:style w:type="paragraph" w:customStyle="1" w:styleId="6307780274404C8A8FE74A91F906E959">
    <w:name w:val="6307780274404C8A8FE74A91F906E959"/>
    <w:rsid w:val="00203CB7"/>
  </w:style>
  <w:style w:type="paragraph" w:customStyle="1" w:styleId="77B63BF2EC6141B598CA8114C184ECE6">
    <w:name w:val="77B63BF2EC6141B598CA8114C184ECE6"/>
    <w:rsid w:val="00E62B0D"/>
  </w:style>
  <w:style w:type="paragraph" w:customStyle="1" w:styleId="38D1E29A91EB462A8B07AE6A1B12376D">
    <w:name w:val="38D1E29A91EB462A8B07AE6A1B12376D"/>
    <w:rsid w:val="00E62B0D"/>
  </w:style>
  <w:style w:type="paragraph" w:customStyle="1" w:styleId="B6CB7A5D5C9845E9B36874DD327AF669">
    <w:name w:val="B6CB7A5D5C9845E9B36874DD327AF669"/>
    <w:rsid w:val="00E62B0D"/>
  </w:style>
  <w:style w:type="paragraph" w:customStyle="1" w:styleId="A5DD45C3AFDF4F2F98F98FAA2F0D7DD2">
    <w:name w:val="A5DD45C3AFDF4F2F98F98FAA2F0D7DD2"/>
    <w:rsid w:val="00E62B0D"/>
  </w:style>
  <w:style w:type="paragraph" w:customStyle="1" w:styleId="27A297AAFC424F26AE3BFACC04BBDC77">
    <w:name w:val="27A297AAFC424F26AE3BFACC04BBDC77"/>
    <w:rsid w:val="00E62B0D"/>
  </w:style>
  <w:style w:type="paragraph" w:customStyle="1" w:styleId="FEEA1EAC13A449CDB2F8A457753C3916">
    <w:name w:val="FEEA1EAC13A449CDB2F8A457753C3916"/>
    <w:rsid w:val="00E62B0D"/>
  </w:style>
  <w:style w:type="paragraph" w:customStyle="1" w:styleId="CA809FD619224AA0BEA0C19A803B9263">
    <w:name w:val="CA809FD619224AA0BEA0C19A803B9263"/>
    <w:rsid w:val="00E62B0D"/>
  </w:style>
  <w:style w:type="paragraph" w:customStyle="1" w:styleId="AC5752E3158F4E29B8F4B573BE355C84">
    <w:name w:val="AC5752E3158F4E29B8F4B573BE355C84"/>
    <w:rsid w:val="00E62B0D"/>
  </w:style>
  <w:style w:type="paragraph" w:customStyle="1" w:styleId="8D8F8B41BB4747E6B7F4CDC6728E1A26">
    <w:name w:val="8D8F8B41BB4747E6B7F4CDC6728E1A26"/>
    <w:rsid w:val="00E62B0D"/>
  </w:style>
  <w:style w:type="paragraph" w:customStyle="1" w:styleId="387549EC77B741E6AC8693DCF5B58936">
    <w:name w:val="387549EC77B741E6AC8693DCF5B58936"/>
    <w:rsid w:val="00E62B0D"/>
  </w:style>
  <w:style w:type="paragraph" w:customStyle="1" w:styleId="1197705F828443CAA00578D101D352FC">
    <w:name w:val="1197705F828443CAA00578D101D352FC"/>
    <w:rsid w:val="00E62B0D"/>
  </w:style>
  <w:style w:type="paragraph" w:customStyle="1" w:styleId="A418575D28104642A1B296DF3B16F0D6">
    <w:name w:val="A418575D28104642A1B296DF3B16F0D6"/>
    <w:rsid w:val="00E62B0D"/>
  </w:style>
  <w:style w:type="paragraph" w:customStyle="1" w:styleId="48B94D9BB2334458ABEC0276A2443C10">
    <w:name w:val="48B94D9BB2334458ABEC0276A2443C10"/>
    <w:rsid w:val="00E62B0D"/>
  </w:style>
  <w:style w:type="paragraph" w:customStyle="1" w:styleId="A74FACD46DD144A5ABD6FE56E946FE5D">
    <w:name w:val="A74FACD46DD144A5ABD6FE56E946FE5D"/>
    <w:rsid w:val="00E62B0D"/>
  </w:style>
  <w:style w:type="paragraph" w:customStyle="1" w:styleId="18FA69B078D34E6B9C9499F1874512A5">
    <w:name w:val="18FA69B078D34E6B9C9499F1874512A5"/>
    <w:rsid w:val="00E62B0D"/>
  </w:style>
  <w:style w:type="paragraph" w:customStyle="1" w:styleId="6118E475A1364D9881A46BDDF5E3A020">
    <w:name w:val="6118E475A1364D9881A46BDDF5E3A020"/>
    <w:rsid w:val="00E62B0D"/>
  </w:style>
  <w:style w:type="paragraph" w:customStyle="1" w:styleId="7FB183FE46CF40B3845E352A01C5F418">
    <w:name w:val="7FB183FE46CF40B3845E352A01C5F418"/>
    <w:rsid w:val="00E62B0D"/>
  </w:style>
  <w:style w:type="paragraph" w:customStyle="1" w:styleId="05133DC814D84B1EA8E3441D47AD4F54">
    <w:name w:val="05133DC814D84B1EA8E3441D47AD4F54"/>
    <w:rsid w:val="00E62B0D"/>
  </w:style>
  <w:style w:type="paragraph" w:customStyle="1" w:styleId="6D3C6790E2934D1ABB9087339F5CBEAC">
    <w:name w:val="6D3C6790E2934D1ABB9087339F5CBEAC"/>
    <w:rsid w:val="00E62B0D"/>
  </w:style>
  <w:style w:type="paragraph" w:customStyle="1" w:styleId="FAB67BD80A004C6BAD1DF2B44812CBDB">
    <w:name w:val="FAB67BD80A004C6BAD1DF2B44812CBDB"/>
    <w:rsid w:val="00E62B0D"/>
  </w:style>
  <w:style w:type="paragraph" w:customStyle="1" w:styleId="9EEAA26B7D854FF3A7C238BE9A66CF10">
    <w:name w:val="9EEAA26B7D854FF3A7C238BE9A66CF10"/>
    <w:rsid w:val="00E62B0D"/>
  </w:style>
  <w:style w:type="paragraph" w:customStyle="1" w:styleId="8BE309C50EC345A69554FDCD5A642961">
    <w:name w:val="8BE309C50EC345A69554FDCD5A642961"/>
    <w:rsid w:val="00E62B0D"/>
  </w:style>
  <w:style w:type="paragraph" w:customStyle="1" w:styleId="A25B49FEBFC24239BF4FC58E422613C4">
    <w:name w:val="A25B49FEBFC24239BF4FC58E422613C4"/>
    <w:rsid w:val="00E62B0D"/>
  </w:style>
  <w:style w:type="paragraph" w:customStyle="1" w:styleId="A7A4A754230F4487A2A91977AFFD2DEF">
    <w:name w:val="A7A4A754230F4487A2A91977AFFD2DEF"/>
    <w:rsid w:val="00E62B0D"/>
  </w:style>
  <w:style w:type="paragraph" w:customStyle="1" w:styleId="3A844223ADE74D02944069080D37DFDA">
    <w:name w:val="3A844223ADE74D02944069080D37DFDA"/>
    <w:rsid w:val="00E62B0D"/>
  </w:style>
  <w:style w:type="paragraph" w:customStyle="1" w:styleId="2B685E7F66D94A22B606EE1242C866D3">
    <w:name w:val="2B685E7F66D94A22B606EE1242C866D3"/>
    <w:rsid w:val="00E62B0D"/>
  </w:style>
  <w:style w:type="paragraph" w:customStyle="1" w:styleId="978516FE9BDF455B81129241C42A1D80">
    <w:name w:val="978516FE9BDF455B81129241C42A1D80"/>
    <w:rsid w:val="00E62B0D"/>
  </w:style>
  <w:style w:type="paragraph" w:customStyle="1" w:styleId="5D241844D69942508523019C193B58D9">
    <w:name w:val="5D241844D69942508523019C193B58D9"/>
    <w:rsid w:val="00E62B0D"/>
  </w:style>
  <w:style w:type="paragraph" w:customStyle="1" w:styleId="BC148EFF3734401FB6B40D233E387328">
    <w:name w:val="BC148EFF3734401FB6B40D233E387328"/>
    <w:rsid w:val="00E62B0D"/>
  </w:style>
  <w:style w:type="paragraph" w:customStyle="1" w:styleId="1C4F2B27158D4146AAA7F89261E44FA0">
    <w:name w:val="1C4F2B27158D4146AAA7F89261E44FA0"/>
    <w:rsid w:val="00E62B0D"/>
  </w:style>
  <w:style w:type="paragraph" w:customStyle="1" w:styleId="74E4A2153E364753A96F48181E6C90F3">
    <w:name w:val="74E4A2153E364753A96F48181E6C90F3"/>
    <w:rsid w:val="00E62B0D"/>
  </w:style>
  <w:style w:type="paragraph" w:customStyle="1" w:styleId="48B38F9366ED49A397CADE2FF7BF4469">
    <w:name w:val="48B38F9366ED49A397CADE2FF7BF4469"/>
    <w:rsid w:val="00E62B0D"/>
  </w:style>
  <w:style w:type="paragraph" w:customStyle="1" w:styleId="329CA30FBBA74684927559F1D97FDD2F">
    <w:name w:val="329CA30FBBA74684927559F1D97FDD2F"/>
    <w:rsid w:val="00E62B0D"/>
  </w:style>
  <w:style w:type="paragraph" w:customStyle="1" w:styleId="852CA5457464495EA36A416FE145207D">
    <w:name w:val="852CA5457464495EA36A416FE145207D"/>
    <w:rsid w:val="00E62B0D"/>
  </w:style>
  <w:style w:type="paragraph" w:customStyle="1" w:styleId="D912A595BE9045ED82214AC1203DCAE5">
    <w:name w:val="D912A595BE9045ED82214AC1203DCAE5"/>
    <w:rsid w:val="00E62B0D"/>
  </w:style>
  <w:style w:type="paragraph" w:customStyle="1" w:styleId="ECC335A01B1C4A5DAB5862426E2B3436">
    <w:name w:val="ECC335A01B1C4A5DAB5862426E2B3436"/>
    <w:rsid w:val="00E62B0D"/>
  </w:style>
  <w:style w:type="paragraph" w:customStyle="1" w:styleId="6233C5B98BCB4E9C9525D5EBA1D012FC">
    <w:name w:val="6233C5B98BCB4E9C9525D5EBA1D012FC"/>
    <w:rsid w:val="00E62B0D"/>
  </w:style>
  <w:style w:type="paragraph" w:customStyle="1" w:styleId="C2F1811E5DE44A20A912D9A8F7C23854">
    <w:name w:val="C2F1811E5DE44A20A912D9A8F7C23854"/>
    <w:rsid w:val="00E62B0D"/>
  </w:style>
  <w:style w:type="paragraph" w:customStyle="1" w:styleId="A0FFF78133B245258C4D05909AC5A533">
    <w:name w:val="A0FFF78133B245258C4D05909AC5A533"/>
    <w:rsid w:val="00E62B0D"/>
  </w:style>
  <w:style w:type="paragraph" w:customStyle="1" w:styleId="E7D2A1A90E3943899464E262CC6E0267">
    <w:name w:val="E7D2A1A90E3943899464E262CC6E0267"/>
    <w:rsid w:val="00E62B0D"/>
  </w:style>
  <w:style w:type="paragraph" w:customStyle="1" w:styleId="3020DA925B834B4DA0558F46139E9024">
    <w:name w:val="3020DA925B834B4DA0558F46139E9024"/>
    <w:rsid w:val="00E62B0D"/>
  </w:style>
  <w:style w:type="paragraph" w:customStyle="1" w:styleId="62ABFDA2A1584B86AF2E61AD70C568CD">
    <w:name w:val="62ABFDA2A1584B86AF2E61AD70C568CD"/>
    <w:rsid w:val="00E62B0D"/>
  </w:style>
  <w:style w:type="paragraph" w:customStyle="1" w:styleId="96B4DB6CEDA04AC4A54A66D3A3971A03">
    <w:name w:val="96B4DB6CEDA04AC4A54A66D3A3971A03"/>
    <w:rsid w:val="00E62B0D"/>
  </w:style>
  <w:style w:type="paragraph" w:customStyle="1" w:styleId="0B08EF3FB0D0446C9D49B81CE95264F3">
    <w:name w:val="0B08EF3FB0D0446C9D49B81CE95264F3"/>
    <w:rsid w:val="00E62B0D"/>
  </w:style>
  <w:style w:type="paragraph" w:customStyle="1" w:styleId="74AC5669A58D447292A2E0970CAB2BDA">
    <w:name w:val="74AC5669A58D447292A2E0970CAB2BDA"/>
    <w:rsid w:val="00E62B0D"/>
  </w:style>
  <w:style w:type="paragraph" w:customStyle="1" w:styleId="E6C1F3745A7C48D0BD96D56FF57B2753">
    <w:name w:val="E6C1F3745A7C48D0BD96D56FF57B2753"/>
    <w:rsid w:val="00E62B0D"/>
  </w:style>
  <w:style w:type="paragraph" w:customStyle="1" w:styleId="E4D89268EED64C5E8F310BB15AA4A2AA">
    <w:name w:val="E4D89268EED64C5E8F310BB15AA4A2AA"/>
    <w:rsid w:val="00E62B0D"/>
  </w:style>
  <w:style w:type="paragraph" w:customStyle="1" w:styleId="97E70772A8B444BAA2D04BE3BA63847C">
    <w:name w:val="97E70772A8B444BAA2D04BE3BA63847C"/>
    <w:rsid w:val="00E62B0D"/>
  </w:style>
  <w:style w:type="paragraph" w:customStyle="1" w:styleId="9B287B63737D49AFBED3A4EE17940920">
    <w:name w:val="9B287B63737D49AFBED3A4EE17940920"/>
    <w:rsid w:val="00E62B0D"/>
  </w:style>
  <w:style w:type="paragraph" w:customStyle="1" w:styleId="BB2EE882325E4229B2889BD2991E9E43">
    <w:name w:val="BB2EE882325E4229B2889BD2991E9E43"/>
    <w:rsid w:val="00E62B0D"/>
  </w:style>
  <w:style w:type="paragraph" w:customStyle="1" w:styleId="474530B4E14D4B17BF38330A6920FC40">
    <w:name w:val="474530B4E14D4B17BF38330A6920FC40"/>
    <w:rsid w:val="00E62B0D"/>
  </w:style>
  <w:style w:type="paragraph" w:customStyle="1" w:styleId="90CCF95326E84FC3904BC1203084DD78">
    <w:name w:val="90CCF95326E84FC3904BC1203084DD78"/>
    <w:rsid w:val="00E62B0D"/>
  </w:style>
  <w:style w:type="paragraph" w:customStyle="1" w:styleId="D61D4A07D43D4B1EB5C551D2631FC55D">
    <w:name w:val="D61D4A07D43D4B1EB5C551D2631FC55D"/>
    <w:rsid w:val="00E62B0D"/>
  </w:style>
  <w:style w:type="paragraph" w:customStyle="1" w:styleId="A834EA1867ED4CBAAE7C332F154F0C90">
    <w:name w:val="A834EA1867ED4CBAAE7C332F154F0C90"/>
    <w:rsid w:val="00E62B0D"/>
  </w:style>
  <w:style w:type="paragraph" w:customStyle="1" w:styleId="577AEA2659AB43B58DF0BB7FCB02B4A7">
    <w:name w:val="577AEA2659AB43B58DF0BB7FCB02B4A7"/>
    <w:rsid w:val="00E62B0D"/>
  </w:style>
  <w:style w:type="paragraph" w:customStyle="1" w:styleId="5390216717A04C2C809908C11563FF8F">
    <w:name w:val="5390216717A04C2C809908C11563FF8F"/>
    <w:rsid w:val="00E62B0D"/>
  </w:style>
  <w:style w:type="paragraph" w:customStyle="1" w:styleId="7344DF79428D49E7B27AA1990998AD5E">
    <w:name w:val="7344DF79428D49E7B27AA1990998AD5E"/>
    <w:rsid w:val="00E62B0D"/>
  </w:style>
  <w:style w:type="paragraph" w:customStyle="1" w:styleId="8329C7CF22344A4890033EBE541FE08A">
    <w:name w:val="8329C7CF22344A4890033EBE541FE08A"/>
    <w:rsid w:val="00E62B0D"/>
  </w:style>
  <w:style w:type="paragraph" w:customStyle="1" w:styleId="F00EE54C80C44F889715AA0DD9484B75">
    <w:name w:val="F00EE54C80C44F889715AA0DD9484B75"/>
    <w:rsid w:val="00E62B0D"/>
  </w:style>
  <w:style w:type="paragraph" w:customStyle="1" w:styleId="0EAB6F3B79884C10A65D909EDB5023FE">
    <w:name w:val="0EAB6F3B79884C10A65D909EDB5023FE"/>
    <w:rsid w:val="00E62B0D"/>
  </w:style>
  <w:style w:type="paragraph" w:customStyle="1" w:styleId="1C16470E06FF456CB25BCB17D53C19DB">
    <w:name w:val="1C16470E06FF456CB25BCB17D53C19DB"/>
    <w:rsid w:val="00E62B0D"/>
  </w:style>
  <w:style w:type="paragraph" w:customStyle="1" w:styleId="6062B1700FE34D10B37772B77295D697">
    <w:name w:val="6062B1700FE34D10B37772B77295D697"/>
    <w:rsid w:val="00E62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k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6020-43FF-4972-BC64-AF6452C8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start).dotm</Template>
  <TotalTime>1216</TotalTime>
  <Pages>1</Pages>
  <Words>4007</Words>
  <Characters>22845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VVA</dc:creator>
  <cp:keywords/>
  <dc:description/>
  <cp:lastModifiedBy>JoAnn Clarke</cp:lastModifiedBy>
  <cp:revision>289</cp:revision>
  <cp:lastPrinted>2018-11-15T20:34:00Z</cp:lastPrinted>
  <dcterms:created xsi:type="dcterms:W3CDTF">2017-07-02T20:49:00Z</dcterms:created>
  <dcterms:modified xsi:type="dcterms:W3CDTF">2021-01-22T20:42:00Z</dcterms:modified>
  <cp:category/>
</cp:coreProperties>
</file>