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006E0F" w14:paraId="1A6C6959" w14:textId="77777777" w:rsidTr="00B210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0"/>
        </w:trPr>
        <w:tc>
          <w:tcPr>
            <w:tcW w:w="1536" w:type="dxa"/>
          </w:tcPr>
          <w:p w14:paraId="62F3E0D0" w14:textId="77777777" w:rsidR="00006E0F" w:rsidRDefault="00006E0F" w:rsidP="00006E0F"/>
        </w:tc>
        <w:tc>
          <w:tcPr>
            <w:tcW w:w="1539" w:type="dxa"/>
          </w:tcPr>
          <w:p w14:paraId="41046A46" w14:textId="77777777" w:rsidR="00006E0F" w:rsidRDefault="00006E0F" w:rsidP="00006E0F"/>
        </w:tc>
        <w:tc>
          <w:tcPr>
            <w:tcW w:w="1541" w:type="dxa"/>
          </w:tcPr>
          <w:p w14:paraId="616DC9AF" w14:textId="77777777" w:rsidR="00006E0F" w:rsidRDefault="00006E0F" w:rsidP="00006E0F"/>
        </w:tc>
        <w:tc>
          <w:tcPr>
            <w:tcW w:w="1553" w:type="dxa"/>
          </w:tcPr>
          <w:p w14:paraId="4BDF18A3" w14:textId="77777777" w:rsidR="00006E0F" w:rsidRDefault="00006E0F" w:rsidP="00006E0F"/>
        </w:tc>
        <w:tc>
          <w:tcPr>
            <w:tcW w:w="1544" w:type="dxa"/>
          </w:tcPr>
          <w:p w14:paraId="48C10BCB" w14:textId="77777777" w:rsidR="00006E0F" w:rsidRDefault="00006E0F" w:rsidP="00006E0F"/>
        </w:tc>
        <w:tc>
          <w:tcPr>
            <w:tcW w:w="1534" w:type="dxa"/>
          </w:tcPr>
          <w:p w14:paraId="30EE37C6" w14:textId="77777777" w:rsidR="00006E0F" w:rsidRDefault="00006E0F" w:rsidP="00006E0F"/>
        </w:tc>
        <w:tc>
          <w:tcPr>
            <w:tcW w:w="1543" w:type="dxa"/>
          </w:tcPr>
          <w:p w14:paraId="3DDE7647" w14:textId="77777777" w:rsidR="00006E0F" w:rsidRDefault="00006E0F" w:rsidP="00006E0F"/>
        </w:tc>
      </w:tr>
    </w:tbl>
    <w:p w14:paraId="7EC58C6A" w14:textId="07030F9D" w:rsidR="00306D71" w:rsidRDefault="00306D71" w:rsidP="00786E1A">
      <w:pPr>
        <w:pStyle w:val="Quote"/>
        <w:jc w:val="left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D16A0A" w14:paraId="6A57CF81" w14:textId="77777777" w:rsidTr="00D16A0A">
        <w:tc>
          <w:tcPr>
            <w:tcW w:w="11016" w:type="dxa"/>
            <w:shd w:val="clear" w:color="auto" w:fill="244061" w:themeFill="accent1" w:themeFillShade="80"/>
          </w:tcPr>
          <w:p w14:paraId="4ACE6079" w14:textId="77777777" w:rsidR="00D16A0A" w:rsidRDefault="00D16A0A" w:rsidP="00D16A0A">
            <w:pPr>
              <w:pStyle w:val="Month"/>
              <w:jc w:val="left"/>
            </w:pPr>
            <w:r w:rsidRPr="00D16A0A">
              <w:rPr>
                <w:color w:val="EEECE1" w:themeColor="background2"/>
              </w:rPr>
              <w:fldChar w:fldCharType="begin"/>
            </w:r>
            <w:r w:rsidRPr="00D16A0A">
              <w:rPr>
                <w:color w:val="EEECE1" w:themeColor="background2"/>
              </w:rPr>
              <w:instrText xml:space="preserve"> DOCVARIABLE  MonthStart \@ MMMM \* MERGEFORMAT </w:instrText>
            </w:r>
            <w:r w:rsidRPr="00D16A0A">
              <w:rPr>
                <w:color w:val="EEECE1" w:themeColor="background2"/>
              </w:rPr>
              <w:fldChar w:fldCharType="separate"/>
            </w:r>
            <w:r w:rsidRPr="00D16A0A">
              <w:rPr>
                <w:color w:val="EEECE1" w:themeColor="background2"/>
              </w:rPr>
              <w:t>July</w:t>
            </w:r>
            <w:r w:rsidRPr="00D16A0A">
              <w:rPr>
                <w:color w:val="EEECE1" w:themeColor="background2"/>
              </w:rPr>
              <w:fldChar w:fldCharType="end"/>
            </w:r>
          </w:p>
        </w:tc>
      </w:tr>
      <w:tr w:rsidR="00D16A0A" w:rsidRPr="00D16A0A" w14:paraId="062DE5FB" w14:textId="77777777" w:rsidTr="00D16A0A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244061" w:themeFill="accent1" w:themeFillShade="80"/>
          </w:tcPr>
          <w:p w14:paraId="45C087FE" w14:textId="77777777" w:rsidR="00D16A0A" w:rsidRPr="00D16A0A" w:rsidRDefault="00D16A0A" w:rsidP="00D16A0A">
            <w:pPr>
              <w:pStyle w:val="Year"/>
              <w:rPr>
                <w:color w:val="EEECE1" w:themeColor="background2"/>
              </w:rPr>
            </w:pPr>
            <w:r w:rsidRPr="00D16A0A">
              <w:rPr>
                <w:color w:val="EEECE1" w:themeColor="background2"/>
              </w:rPr>
              <w:fldChar w:fldCharType="begin"/>
            </w:r>
            <w:r w:rsidRPr="00D16A0A">
              <w:rPr>
                <w:color w:val="EEECE1" w:themeColor="background2"/>
              </w:rPr>
              <w:instrText xml:space="preserve"> DOCVARIABLE  MonthStart \@  yyyy   \* MERGEFORMAT </w:instrText>
            </w:r>
            <w:r w:rsidRPr="00D16A0A">
              <w:rPr>
                <w:color w:val="EEECE1" w:themeColor="background2"/>
              </w:rPr>
              <w:fldChar w:fldCharType="separate"/>
            </w:r>
            <w:r w:rsidRPr="00D16A0A">
              <w:rPr>
                <w:color w:val="EEECE1" w:themeColor="background2"/>
              </w:rPr>
              <w:t>2020</w:t>
            </w:r>
            <w:r w:rsidRPr="00D16A0A">
              <w:rPr>
                <w:color w:val="EEECE1" w:themeColor="background2"/>
              </w:rPr>
              <w:fldChar w:fldCharType="end"/>
            </w:r>
          </w:p>
        </w:tc>
      </w:tr>
      <w:tr w:rsidR="00D16A0A" w14:paraId="0BF3DBBC" w14:textId="77777777" w:rsidTr="00D16A0A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9DC8555" w14:textId="77777777" w:rsidR="00D16A0A" w:rsidRDefault="00D16A0A" w:rsidP="00D16A0A">
            <w:pPr>
              <w:pStyle w:val="Subtitle"/>
            </w:pP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D16A0A" w14:paraId="037AC952" w14:textId="77777777" w:rsidTr="00D16A0A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25416436" w14:textId="77777777" w:rsidR="00D16A0A" w:rsidRDefault="00D16A0A" w:rsidP="00D16A0A">
            <w:pPr>
              <w:pStyle w:val="Title"/>
            </w:pPr>
            <w:r>
              <w:t>Valleyview &amp; Districts Agricultural Society</w:t>
            </w:r>
          </w:p>
          <w:p w14:paraId="2BEE61C1" w14:textId="13B5737B" w:rsidR="00D16A0A" w:rsidRDefault="00D16A0A" w:rsidP="00D16A0A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7328E8E0" w14:textId="77777777" w:rsidR="00D16A0A" w:rsidRDefault="00D16A0A" w:rsidP="00D16A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140049" wp14:editId="245B9D41">
                  <wp:extent cx="1682750" cy="19507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r J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D16A0A" w14:paraId="45BCC9F6" w14:textId="77777777" w:rsidTr="00D16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120810105"/>
            <w:placeholder>
              <w:docPart w:val="658B9560BE7D4E398762020776F51CFF"/>
            </w:placeholder>
            <w:temporary/>
            <w:showingPlcHdr/>
            <w15:appearance w15:val="hidden"/>
          </w:sdtPr>
          <w:sdtContent>
            <w:tc>
              <w:tcPr>
                <w:tcW w:w="1536" w:type="dxa"/>
              </w:tcPr>
              <w:p w14:paraId="188A10A7" w14:textId="77777777" w:rsidR="00D16A0A" w:rsidRDefault="00D16A0A" w:rsidP="00D16A0A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03ADA38C" w14:textId="77777777" w:rsidR="00D16A0A" w:rsidRDefault="00786E1A" w:rsidP="00D16A0A">
            <w:pPr>
              <w:pStyle w:val="Days"/>
            </w:pPr>
            <w:sdt>
              <w:sdtPr>
                <w:id w:val="1348995770"/>
                <w:placeholder>
                  <w:docPart w:val="120175BC7B9E4B4584EA288BC9630029"/>
                </w:placeholder>
                <w:temporary/>
                <w:showingPlcHdr/>
                <w15:appearance w15:val="hidden"/>
              </w:sdtPr>
              <w:sdtContent>
                <w:r w:rsidR="00D16A0A">
                  <w:t>Monday</w:t>
                </w:r>
              </w:sdtContent>
            </w:sdt>
          </w:p>
        </w:tc>
        <w:tc>
          <w:tcPr>
            <w:tcW w:w="1540" w:type="dxa"/>
          </w:tcPr>
          <w:p w14:paraId="3767F346" w14:textId="77777777" w:rsidR="00D16A0A" w:rsidRDefault="00786E1A" w:rsidP="00D16A0A">
            <w:pPr>
              <w:pStyle w:val="Days"/>
            </w:pPr>
            <w:sdt>
              <w:sdtPr>
                <w:id w:val="-789665712"/>
                <w:placeholder>
                  <w:docPart w:val="35D54FE46F3D4F2EA2602B2851D21627"/>
                </w:placeholder>
                <w:temporary/>
                <w:showingPlcHdr/>
                <w15:appearance w15:val="hidden"/>
              </w:sdtPr>
              <w:sdtContent>
                <w:r w:rsidR="00D16A0A">
                  <w:t>Tuesday</w:t>
                </w:r>
              </w:sdtContent>
            </w:sdt>
          </w:p>
        </w:tc>
        <w:tc>
          <w:tcPr>
            <w:tcW w:w="1552" w:type="dxa"/>
          </w:tcPr>
          <w:p w14:paraId="29EC8DDC" w14:textId="77777777" w:rsidR="00D16A0A" w:rsidRDefault="00786E1A" w:rsidP="00D16A0A">
            <w:pPr>
              <w:pStyle w:val="Days"/>
            </w:pPr>
            <w:sdt>
              <w:sdtPr>
                <w:id w:val="1753152982"/>
                <w:placeholder>
                  <w:docPart w:val="04F06FE768B041AEA79DAF12AFD9B25E"/>
                </w:placeholder>
                <w:temporary/>
                <w:showingPlcHdr/>
                <w15:appearance w15:val="hidden"/>
              </w:sdtPr>
              <w:sdtContent>
                <w:r w:rsidR="00D16A0A">
                  <w:t>Wednesday</w:t>
                </w:r>
              </w:sdtContent>
            </w:sdt>
          </w:p>
        </w:tc>
        <w:tc>
          <w:tcPr>
            <w:tcW w:w="1543" w:type="dxa"/>
          </w:tcPr>
          <w:p w14:paraId="730B0B0F" w14:textId="77777777" w:rsidR="00D16A0A" w:rsidRDefault="00786E1A" w:rsidP="00D16A0A">
            <w:pPr>
              <w:pStyle w:val="Days"/>
            </w:pPr>
            <w:sdt>
              <w:sdtPr>
                <w:id w:val="1899391952"/>
                <w:placeholder>
                  <w:docPart w:val="D233CACBC9BA4480B85EB7EA9EAF3566"/>
                </w:placeholder>
                <w:temporary/>
                <w:showingPlcHdr/>
                <w15:appearance w15:val="hidden"/>
              </w:sdtPr>
              <w:sdtContent>
                <w:r w:rsidR="00D16A0A">
                  <w:t>Thursday</w:t>
                </w:r>
              </w:sdtContent>
            </w:sdt>
          </w:p>
        </w:tc>
        <w:tc>
          <w:tcPr>
            <w:tcW w:w="1533" w:type="dxa"/>
          </w:tcPr>
          <w:p w14:paraId="09B42BFF" w14:textId="77777777" w:rsidR="00D16A0A" w:rsidRDefault="00786E1A" w:rsidP="00D16A0A">
            <w:pPr>
              <w:pStyle w:val="Days"/>
            </w:pPr>
            <w:sdt>
              <w:sdtPr>
                <w:id w:val="1893071818"/>
                <w:placeholder>
                  <w:docPart w:val="95090B73B4F84AB586B0C387288EC931"/>
                </w:placeholder>
                <w:temporary/>
                <w:showingPlcHdr/>
                <w15:appearance w15:val="hidden"/>
              </w:sdtPr>
              <w:sdtContent>
                <w:r w:rsidR="00D16A0A">
                  <w:t>Friday</w:t>
                </w:r>
              </w:sdtContent>
            </w:sdt>
          </w:p>
        </w:tc>
        <w:tc>
          <w:tcPr>
            <w:tcW w:w="1542" w:type="dxa"/>
          </w:tcPr>
          <w:p w14:paraId="60089EB1" w14:textId="77777777" w:rsidR="00D16A0A" w:rsidRDefault="00786E1A" w:rsidP="00D16A0A">
            <w:pPr>
              <w:pStyle w:val="Days"/>
            </w:pPr>
            <w:sdt>
              <w:sdtPr>
                <w:id w:val="-582689463"/>
                <w:placeholder>
                  <w:docPart w:val="E87BE3554DF04B7BBF75618277E42ADB"/>
                </w:placeholder>
                <w:temporary/>
                <w:showingPlcHdr/>
                <w15:appearance w15:val="hidden"/>
              </w:sdtPr>
              <w:sdtContent>
                <w:r w:rsidR="00D16A0A">
                  <w:t>Saturday</w:t>
                </w:r>
              </w:sdtContent>
            </w:sdt>
          </w:p>
        </w:tc>
      </w:tr>
      <w:tr w:rsidR="00D16A0A" w14:paraId="30986020" w14:textId="77777777" w:rsidTr="00D16A0A">
        <w:tc>
          <w:tcPr>
            <w:tcW w:w="1536" w:type="dxa"/>
            <w:tcBorders>
              <w:bottom w:val="nil"/>
            </w:tcBorders>
          </w:tcPr>
          <w:p w14:paraId="769CBE27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7637CB8F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558934A5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0BB575FC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4B7C086E" w14:textId="5D9FA7A5" w:rsidR="003F7FD2" w:rsidRDefault="00D16A0A" w:rsidP="003F7FD2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705C5387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20FD4DA4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</w:tr>
      <w:tr w:rsidR="00D16A0A" w14:paraId="0291E27C" w14:textId="77777777" w:rsidTr="00D16A0A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0AC7368" w14:textId="77777777" w:rsidR="00D16A0A" w:rsidRDefault="00D16A0A" w:rsidP="00D16A0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2D43712" w14:textId="77777777" w:rsidR="00D16A0A" w:rsidRDefault="00D16A0A" w:rsidP="00D16A0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25182A9" w14:textId="77777777" w:rsidR="00D16A0A" w:rsidRDefault="00D16A0A" w:rsidP="00D16A0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C0E4E0E" w14:textId="77777777" w:rsidR="00D16A0A" w:rsidRDefault="00D16A0A" w:rsidP="00D16A0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BD565EC" w14:textId="2DB8424C" w:rsidR="00D16A0A" w:rsidRDefault="003F7FD2" w:rsidP="00D16A0A">
            <w:r>
              <w:t>7:30-8:30 Kendra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4B3EBDF" w14:textId="77777777" w:rsidR="00D16A0A" w:rsidRDefault="00D16A0A" w:rsidP="00D16A0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56C9B63" w14:textId="77777777" w:rsidR="00D16A0A" w:rsidRDefault="00D16A0A" w:rsidP="00D16A0A"/>
        </w:tc>
      </w:tr>
      <w:tr w:rsidR="00D16A0A" w14:paraId="79C8D5E1" w14:textId="77777777" w:rsidTr="00D16A0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1AA6765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14D57F2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F33CFFB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  <w:p w14:paraId="41BEADC5" w14:textId="418A7E08" w:rsidR="00D16A0A" w:rsidRDefault="00D16A0A" w:rsidP="00D16A0A">
            <w:pPr>
              <w:pStyle w:val="Dates"/>
            </w:pPr>
            <w:r>
              <w:t>5-</w:t>
            </w:r>
            <w:r w:rsidR="003F7FD2">
              <w:t>9</w:t>
            </w:r>
            <w:r>
              <w:t xml:space="preserve"> Private Booking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B1D3363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4AE5300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  <w:p w14:paraId="3A49281E" w14:textId="7BF56D40" w:rsidR="003F7FD2" w:rsidRDefault="003F7FD2" w:rsidP="00D16A0A">
            <w:pPr>
              <w:pStyle w:val="Dates"/>
            </w:pPr>
            <w:r>
              <w:t>7:30-8:30 Kendra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394E7DC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28F980C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</w:tr>
      <w:tr w:rsidR="00D16A0A" w14:paraId="5861A718" w14:textId="77777777" w:rsidTr="00D16A0A">
        <w:trPr>
          <w:trHeight w:hRule="exact" w:val="19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8C20A8E" w14:textId="77777777" w:rsidR="00D16A0A" w:rsidRDefault="00D16A0A" w:rsidP="00D16A0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71BC021" w14:textId="77777777" w:rsidR="00D16A0A" w:rsidRDefault="00D16A0A" w:rsidP="00D16A0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EA683F6" w14:textId="77777777" w:rsidR="00D16A0A" w:rsidRDefault="00D16A0A" w:rsidP="00D16A0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5214345" w14:textId="77777777" w:rsidR="00D16A0A" w:rsidRDefault="00D16A0A" w:rsidP="00D16A0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81E6BCF" w14:textId="77777777" w:rsidR="00D16A0A" w:rsidRDefault="00D16A0A" w:rsidP="00D16A0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21AB174" w14:textId="77777777" w:rsidR="00D16A0A" w:rsidRDefault="00D16A0A" w:rsidP="00D16A0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5166D08" w14:textId="77777777" w:rsidR="00D16A0A" w:rsidRDefault="00D16A0A" w:rsidP="00D16A0A"/>
        </w:tc>
      </w:tr>
      <w:tr w:rsidR="00D16A0A" w14:paraId="4AECE256" w14:textId="77777777" w:rsidTr="00D16A0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55436BC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AC49D2A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3CE506A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  <w:p w14:paraId="7CEFCB98" w14:textId="3C1697D3" w:rsidR="00D16A0A" w:rsidRDefault="00D16A0A" w:rsidP="00D16A0A">
            <w:pPr>
              <w:pStyle w:val="Dates"/>
            </w:pPr>
            <w:r>
              <w:t>5-</w:t>
            </w:r>
            <w:r w:rsidR="003F7FD2">
              <w:t>9</w:t>
            </w:r>
            <w:r>
              <w:t xml:space="preserve"> Private Booking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662854D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6897110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  <w:p w14:paraId="5CA090D8" w14:textId="20622AE3" w:rsidR="003F7FD2" w:rsidRDefault="003F7FD2" w:rsidP="00D16A0A">
            <w:pPr>
              <w:pStyle w:val="Dates"/>
            </w:pPr>
            <w:r>
              <w:t>7:30-8:30 Kendra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6E19F50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8A988AA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</w:tr>
      <w:tr w:rsidR="00D16A0A" w14:paraId="4ECF89F1" w14:textId="77777777" w:rsidTr="00D16A0A">
        <w:trPr>
          <w:trHeight w:hRule="exact" w:val="168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CB3CB64" w14:textId="77777777" w:rsidR="00D16A0A" w:rsidRDefault="00D16A0A" w:rsidP="00D16A0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88EA67A" w14:textId="77777777" w:rsidR="00D16A0A" w:rsidRDefault="00D16A0A" w:rsidP="00D16A0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3956692" w14:textId="77777777" w:rsidR="00D16A0A" w:rsidRDefault="00D16A0A" w:rsidP="00D16A0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58CB720" w14:textId="77777777" w:rsidR="00D16A0A" w:rsidRDefault="00D16A0A" w:rsidP="00D16A0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259F010" w14:textId="77777777" w:rsidR="00D16A0A" w:rsidRDefault="00D16A0A" w:rsidP="00D16A0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F5B5A72" w14:textId="77777777" w:rsidR="00D16A0A" w:rsidRDefault="00D16A0A" w:rsidP="00D16A0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EA9AFF0" w14:textId="77777777" w:rsidR="00D16A0A" w:rsidRDefault="00D16A0A" w:rsidP="00D16A0A"/>
        </w:tc>
      </w:tr>
      <w:tr w:rsidR="00D16A0A" w14:paraId="7E6E1A2E" w14:textId="77777777" w:rsidTr="00D16A0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AEBB0DB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EEC6DEB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F41983B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  <w:p w14:paraId="3279CA54" w14:textId="1A0F4646" w:rsidR="00D16A0A" w:rsidRDefault="00D16A0A" w:rsidP="00D16A0A">
            <w:pPr>
              <w:pStyle w:val="Dates"/>
            </w:pPr>
            <w:r>
              <w:t>5-</w:t>
            </w:r>
            <w:r w:rsidR="003F7FD2">
              <w:t>9</w:t>
            </w:r>
            <w:r>
              <w:t xml:space="preserve"> Private Booking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553C984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B5EEB10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  <w:p w14:paraId="7A668DFD" w14:textId="05379B8E" w:rsidR="003F7FD2" w:rsidRDefault="003F7FD2" w:rsidP="00D16A0A">
            <w:pPr>
              <w:pStyle w:val="Dates"/>
            </w:pPr>
            <w:r>
              <w:t>7:30-8:30 Kendra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B621639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  <w:p w14:paraId="0CFB7788" w14:textId="08F5D547" w:rsidR="00D16A0A" w:rsidRDefault="00D16A0A" w:rsidP="00D16A0A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6254252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</w:tr>
      <w:tr w:rsidR="00D16A0A" w14:paraId="4592F3FA" w14:textId="77777777" w:rsidTr="00D16A0A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0EF411C" w14:textId="77777777" w:rsidR="00D16A0A" w:rsidRDefault="00D16A0A" w:rsidP="00D16A0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5A1A650" w14:textId="77777777" w:rsidR="00D16A0A" w:rsidRDefault="00D16A0A" w:rsidP="00D16A0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5762E6B" w14:textId="77777777" w:rsidR="00D16A0A" w:rsidRDefault="00D16A0A" w:rsidP="00D16A0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1DF932B" w14:textId="77777777" w:rsidR="00D16A0A" w:rsidRDefault="00D16A0A" w:rsidP="00D16A0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91D995C" w14:textId="77777777" w:rsidR="00D16A0A" w:rsidRDefault="00D16A0A" w:rsidP="00D16A0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F9135DE" w14:textId="77777777" w:rsidR="00D16A0A" w:rsidRDefault="00D16A0A" w:rsidP="00D16A0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0CC3826" w14:textId="77777777" w:rsidR="00D16A0A" w:rsidRDefault="00D16A0A" w:rsidP="00D16A0A"/>
        </w:tc>
      </w:tr>
      <w:tr w:rsidR="00D16A0A" w14:paraId="164AFDC6" w14:textId="77777777" w:rsidTr="00D16A0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1A6A66C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614B4696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FDFE207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  <w:p w14:paraId="6AEEF1D8" w14:textId="5BBB2CB1" w:rsidR="00D16A0A" w:rsidRDefault="00D16A0A" w:rsidP="00D16A0A">
            <w:pPr>
              <w:pStyle w:val="Dates"/>
            </w:pPr>
            <w:r>
              <w:t>Private booking 5-</w:t>
            </w:r>
            <w:r w:rsidR="003F7FD2">
              <w:t>9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BC0DA5C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CD53894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  <w:p w14:paraId="6085F507" w14:textId="0F6ABC67" w:rsidR="003F7FD2" w:rsidRDefault="003F7FD2" w:rsidP="00D16A0A">
            <w:pPr>
              <w:pStyle w:val="Dates"/>
            </w:pPr>
            <w:r>
              <w:t>7:30-8:30 Kendra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E160641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DFAB6FD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D16A0A" w14:paraId="4024237C" w14:textId="77777777" w:rsidTr="00D16A0A">
        <w:trPr>
          <w:trHeight w:hRule="exact" w:val="156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5F66421" w14:textId="77777777" w:rsidR="00D16A0A" w:rsidRDefault="00D16A0A" w:rsidP="00D16A0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86C1F9A" w14:textId="77777777" w:rsidR="00D16A0A" w:rsidRDefault="00D16A0A" w:rsidP="00D16A0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7053A14" w14:textId="77777777" w:rsidR="00D16A0A" w:rsidRDefault="00D16A0A" w:rsidP="00D16A0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E91D0A8" w14:textId="77777777" w:rsidR="00D16A0A" w:rsidRDefault="00D16A0A" w:rsidP="00D16A0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AFE8A21" w14:textId="77777777" w:rsidR="00D16A0A" w:rsidRDefault="00D16A0A" w:rsidP="00D16A0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20610AC" w14:textId="77777777" w:rsidR="00D16A0A" w:rsidRDefault="00D16A0A" w:rsidP="00D16A0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DBA538E" w14:textId="77777777" w:rsidR="00D16A0A" w:rsidRDefault="00D16A0A" w:rsidP="00D16A0A"/>
        </w:tc>
      </w:tr>
      <w:tr w:rsidR="00D16A0A" w14:paraId="57F6BEA5" w14:textId="77777777" w:rsidTr="00D16A0A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45722F07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4882F75C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35859C3" w14:textId="77777777" w:rsidR="00D16A0A" w:rsidRDefault="00D16A0A" w:rsidP="00D16A0A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4F7889C5" w14:textId="77777777" w:rsidR="00D16A0A" w:rsidRDefault="00D16A0A" w:rsidP="00D16A0A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5E4A350A" w14:textId="77777777" w:rsidR="00D16A0A" w:rsidRDefault="00D16A0A" w:rsidP="00D16A0A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FE19EBE" w14:textId="77777777" w:rsidR="00D16A0A" w:rsidRDefault="00D16A0A" w:rsidP="00D16A0A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6D93BE41" w14:textId="77777777" w:rsidR="00D16A0A" w:rsidRDefault="00D16A0A" w:rsidP="00D16A0A">
            <w:pPr>
              <w:pStyle w:val="Dates"/>
            </w:pPr>
          </w:p>
        </w:tc>
      </w:tr>
      <w:tr w:rsidR="00D16A0A" w14:paraId="21D4C9B7" w14:textId="77777777" w:rsidTr="00D16A0A">
        <w:trPr>
          <w:trHeight w:hRule="exact" w:val="80"/>
        </w:trPr>
        <w:tc>
          <w:tcPr>
            <w:tcW w:w="1536" w:type="dxa"/>
          </w:tcPr>
          <w:p w14:paraId="2FFCA3AC" w14:textId="77777777" w:rsidR="00D16A0A" w:rsidRDefault="00D16A0A" w:rsidP="00D16A0A"/>
        </w:tc>
        <w:tc>
          <w:tcPr>
            <w:tcW w:w="1538" w:type="dxa"/>
          </w:tcPr>
          <w:p w14:paraId="0A1FCE43" w14:textId="77777777" w:rsidR="00D16A0A" w:rsidRDefault="00D16A0A" w:rsidP="00D16A0A"/>
        </w:tc>
        <w:tc>
          <w:tcPr>
            <w:tcW w:w="1540" w:type="dxa"/>
          </w:tcPr>
          <w:p w14:paraId="01388C7A" w14:textId="77777777" w:rsidR="00D16A0A" w:rsidRDefault="00D16A0A" w:rsidP="00D16A0A"/>
        </w:tc>
        <w:tc>
          <w:tcPr>
            <w:tcW w:w="1552" w:type="dxa"/>
          </w:tcPr>
          <w:p w14:paraId="7171D745" w14:textId="77777777" w:rsidR="00D16A0A" w:rsidRDefault="00D16A0A" w:rsidP="00D16A0A"/>
        </w:tc>
        <w:tc>
          <w:tcPr>
            <w:tcW w:w="1543" w:type="dxa"/>
          </w:tcPr>
          <w:p w14:paraId="375C5FB0" w14:textId="77777777" w:rsidR="00D16A0A" w:rsidRDefault="00D16A0A" w:rsidP="00D16A0A"/>
        </w:tc>
        <w:tc>
          <w:tcPr>
            <w:tcW w:w="1533" w:type="dxa"/>
          </w:tcPr>
          <w:p w14:paraId="6DCFBE6C" w14:textId="77777777" w:rsidR="00D16A0A" w:rsidRDefault="00D16A0A" w:rsidP="00D16A0A"/>
        </w:tc>
        <w:tc>
          <w:tcPr>
            <w:tcW w:w="1542" w:type="dxa"/>
          </w:tcPr>
          <w:p w14:paraId="55C92D1E" w14:textId="77777777" w:rsidR="00D16A0A" w:rsidRDefault="00D16A0A" w:rsidP="00D16A0A"/>
        </w:tc>
      </w:tr>
    </w:tbl>
    <w:p w14:paraId="3ECC5A4F" w14:textId="40B14C96" w:rsidR="00D16A0A" w:rsidRDefault="00D16A0A" w:rsidP="00786E1A">
      <w:pPr>
        <w:pStyle w:val="Quote"/>
        <w:jc w:val="left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D16A0A" w14:paraId="700D728A" w14:textId="77777777" w:rsidTr="00D16A0A">
        <w:tc>
          <w:tcPr>
            <w:tcW w:w="11016" w:type="dxa"/>
            <w:shd w:val="clear" w:color="auto" w:fill="244061" w:themeFill="accent1" w:themeFillShade="80"/>
          </w:tcPr>
          <w:p w14:paraId="413A2E42" w14:textId="77777777" w:rsidR="00D16A0A" w:rsidRDefault="00D16A0A" w:rsidP="00D16A0A">
            <w:pPr>
              <w:pStyle w:val="Month"/>
              <w:jc w:val="left"/>
            </w:pPr>
            <w:r w:rsidRPr="00D16A0A">
              <w:rPr>
                <w:color w:val="FFFFFF" w:themeColor="background1"/>
              </w:rPr>
              <w:lastRenderedPageBreak/>
              <w:fldChar w:fldCharType="begin"/>
            </w:r>
            <w:r w:rsidRPr="00D16A0A">
              <w:rPr>
                <w:color w:val="FFFFFF" w:themeColor="background1"/>
              </w:rPr>
              <w:instrText xml:space="preserve"> DOCVARIABLE  MonthStart \@ MMMM \* MERGEFORMAT </w:instrText>
            </w:r>
            <w:r w:rsidRPr="00D16A0A">
              <w:rPr>
                <w:color w:val="FFFFFF" w:themeColor="background1"/>
              </w:rPr>
              <w:fldChar w:fldCharType="separate"/>
            </w:r>
            <w:r w:rsidRPr="00D16A0A">
              <w:rPr>
                <w:color w:val="FFFFFF" w:themeColor="background1"/>
              </w:rPr>
              <w:t>August</w:t>
            </w:r>
            <w:r w:rsidRPr="00D16A0A">
              <w:rPr>
                <w:color w:val="FFFFFF" w:themeColor="background1"/>
              </w:rPr>
              <w:fldChar w:fldCharType="end"/>
            </w:r>
          </w:p>
        </w:tc>
      </w:tr>
      <w:tr w:rsidR="00D16A0A" w14:paraId="6A27C0E7" w14:textId="77777777" w:rsidTr="00D16A0A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244061" w:themeFill="accent1" w:themeFillShade="80"/>
          </w:tcPr>
          <w:p w14:paraId="4EF00CCC" w14:textId="77777777" w:rsidR="00D16A0A" w:rsidRDefault="00D16A0A" w:rsidP="00D16A0A">
            <w:pPr>
              <w:pStyle w:val="Year"/>
            </w:pPr>
            <w:r w:rsidRPr="00D16A0A">
              <w:rPr>
                <w:color w:val="FFFFFF" w:themeColor="background1"/>
              </w:rPr>
              <w:fldChar w:fldCharType="begin"/>
            </w:r>
            <w:r w:rsidRPr="00D16A0A">
              <w:rPr>
                <w:color w:val="FFFFFF" w:themeColor="background1"/>
              </w:rPr>
              <w:instrText xml:space="preserve"> DOCVARIABLE  MonthStart \@  yyyy   \* MERGEFORMAT </w:instrText>
            </w:r>
            <w:r w:rsidRPr="00D16A0A">
              <w:rPr>
                <w:color w:val="FFFFFF" w:themeColor="background1"/>
              </w:rPr>
              <w:fldChar w:fldCharType="separate"/>
            </w:r>
            <w:r w:rsidRPr="00D16A0A">
              <w:rPr>
                <w:color w:val="FFFFFF" w:themeColor="background1"/>
              </w:rPr>
              <w:t>2020</w:t>
            </w:r>
            <w:r w:rsidRPr="00D16A0A">
              <w:rPr>
                <w:color w:val="FFFFFF" w:themeColor="background1"/>
              </w:rPr>
              <w:fldChar w:fldCharType="end"/>
            </w:r>
          </w:p>
        </w:tc>
      </w:tr>
      <w:tr w:rsidR="00D16A0A" w14:paraId="7D210FF1" w14:textId="77777777" w:rsidTr="00D16A0A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1220531C" w14:textId="77777777" w:rsidR="00D16A0A" w:rsidRDefault="00D16A0A" w:rsidP="00D16A0A">
            <w:pPr>
              <w:pStyle w:val="Subtitle"/>
            </w:pP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D16A0A" w14:paraId="50B12A31" w14:textId="77777777" w:rsidTr="00D16A0A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786D8848" w14:textId="77777777" w:rsidR="00D16A0A" w:rsidRDefault="00D16A0A" w:rsidP="00D16A0A">
            <w:pPr>
              <w:pStyle w:val="Title"/>
            </w:pPr>
            <w:r>
              <w:t>Valleyview &amp; Districts Agricultural Society</w:t>
            </w:r>
          </w:p>
          <w:p w14:paraId="0C5B241D" w14:textId="5A03AC94" w:rsidR="00D16A0A" w:rsidRDefault="00D16A0A" w:rsidP="00D16A0A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1F851CDE" w14:textId="77777777" w:rsidR="00D16A0A" w:rsidRDefault="00D16A0A" w:rsidP="00D16A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276C32" wp14:editId="7C6E8850">
                  <wp:extent cx="2512060" cy="200342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odeo 2017-2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200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D16A0A" w14:paraId="4F13098B" w14:textId="77777777" w:rsidTr="00D16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235320362"/>
            <w:placeholder>
              <w:docPart w:val="4C33FB64783245DE882F2D6D8A4A8CB0"/>
            </w:placeholder>
            <w:temporary/>
            <w:showingPlcHdr/>
            <w15:appearance w15:val="hidden"/>
          </w:sdtPr>
          <w:sdtContent>
            <w:tc>
              <w:tcPr>
                <w:tcW w:w="1536" w:type="dxa"/>
              </w:tcPr>
              <w:p w14:paraId="37AC86D3" w14:textId="77777777" w:rsidR="00D16A0A" w:rsidRDefault="00D16A0A" w:rsidP="00D16A0A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70BD0B24" w14:textId="77777777" w:rsidR="00D16A0A" w:rsidRDefault="00786E1A" w:rsidP="00D16A0A">
            <w:pPr>
              <w:pStyle w:val="Days"/>
            </w:pPr>
            <w:sdt>
              <w:sdtPr>
                <w:id w:val="-1792281217"/>
                <w:placeholder>
                  <w:docPart w:val="1248A5213F194F92B079AA7425114AAC"/>
                </w:placeholder>
                <w:temporary/>
                <w:showingPlcHdr/>
                <w15:appearance w15:val="hidden"/>
              </w:sdtPr>
              <w:sdtContent>
                <w:r w:rsidR="00D16A0A">
                  <w:t>Monday</w:t>
                </w:r>
              </w:sdtContent>
            </w:sdt>
          </w:p>
        </w:tc>
        <w:tc>
          <w:tcPr>
            <w:tcW w:w="1540" w:type="dxa"/>
          </w:tcPr>
          <w:p w14:paraId="1F6150A7" w14:textId="77777777" w:rsidR="00D16A0A" w:rsidRDefault="00786E1A" w:rsidP="00D16A0A">
            <w:pPr>
              <w:pStyle w:val="Days"/>
            </w:pPr>
            <w:sdt>
              <w:sdtPr>
                <w:id w:val="1695872584"/>
                <w:placeholder>
                  <w:docPart w:val="6F7BDF5CAC034BCE85EE151376D1CA7B"/>
                </w:placeholder>
                <w:temporary/>
                <w:showingPlcHdr/>
                <w15:appearance w15:val="hidden"/>
              </w:sdtPr>
              <w:sdtContent>
                <w:r w:rsidR="00D16A0A">
                  <w:t>Tuesday</w:t>
                </w:r>
              </w:sdtContent>
            </w:sdt>
          </w:p>
        </w:tc>
        <w:tc>
          <w:tcPr>
            <w:tcW w:w="1552" w:type="dxa"/>
          </w:tcPr>
          <w:p w14:paraId="735FD1C9" w14:textId="77777777" w:rsidR="00D16A0A" w:rsidRDefault="00786E1A" w:rsidP="00D16A0A">
            <w:pPr>
              <w:pStyle w:val="Days"/>
            </w:pPr>
            <w:sdt>
              <w:sdtPr>
                <w:id w:val="-1881014509"/>
                <w:placeholder>
                  <w:docPart w:val="672BB0C68DA0483787F5EB39A4C0DB4B"/>
                </w:placeholder>
                <w:temporary/>
                <w:showingPlcHdr/>
                <w15:appearance w15:val="hidden"/>
              </w:sdtPr>
              <w:sdtContent>
                <w:r w:rsidR="00D16A0A">
                  <w:t>Wednesday</w:t>
                </w:r>
              </w:sdtContent>
            </w:sdt>
          </w:p>
        </w:tc>
        <w:tc>
          <w:tcPr>
            <w:tcW w:w="1543" w:type="dxa"/>
          </w:tcPr>
          <w:p w14:paraId="3DFFF1EC" w14:textId="77777777" w:rsidR="00D16A0A" w:rsidRDefault="00786E1A" w:rsidP="00D16A0A">
            <w:pPr>
              <w:pStyle w:val="Days"/>
            </w:pPr>
            <w:sdt>
              <w:sdtPr>
                <w:id w:val="-473984789"/>
                <w:placeholder>
                  <w:docPart w:val="7BA3E945D3A4491E93D12A7E03AC7566"/>
                </w:placeholder>
                <w:temporary/>
                <w:showingPlcHdr/>
                <w15:appearance w15:val="hidden"/>
              </w:sdtPr>
              <w:sdtContent>
                <w:r w:rsidR="00D16A0A">
                  <w:t>Thursday</w:t>
                </w:r>
              </w:sdtContent>
            </w:sdt>
          </w:p>
        </w:tc>
        <w:tc>
          <w:tcPr>
            <w:tcW w:w="1533" w:type="dxa"/>
          </w:tcPr>
          <w:p w14:paraId="1EF0C5C6" w14:textId="77777777" w:rsidR="00D16A0A" w:rsidRDefault="00786E1A" w:rsidP="00D16A0A">
            <w:pPr>
              <w:pStyle w:val="Days"/>
            </w:pPr>
            <w:sdt>
              <w:sdtPr>
                <w:id w:val="-746882115"/>
                <w:placeholder>
                  <w:docPart w:val="8CD5C0D7A4EB4CFBAD98A79B2CD9730B"/>
                </w:placeholder>
                <w:temporary/>
                <w:showingPlcHdr/>
                <w15:appearance w15:val="hidden"/>
              </w:sdtPr>
              <w:sdtContent>
                <w:r w:rsidR="00D16A0A">
                  <w:t>Friday</w:t>
                </w:r>
              </w:sdtContent>
            </w:sdt>
          </w:p>
        </w:tc>
        <w:tc>
          <w:tcPr>
            <w:tcW w:w="1542" w:type="dxa"/>
          </w:tcPr>
          <w:p w14:paraId="15E00B02" w14:textId="77777777" w:rsidR="00D16A0A" w:rsidRDefault="00786E1A" w:rsidP="00D16A0A">
            <w:pPr>
              <w:pStyle w:val="Days"/>
            </w:pPr>
            <w:sdt>
              <w:sdtPr>
                <w:id w:val="1457218239"/>
                <w:placeholder>
                  <w:docPart w:val="8D4E7A5B46AD417290FCA4B01EC4C197"/>
                </w:placeholder>
                <w:temporary/>
                <w:showingPlcHdr/>
                <w15:appearance w15:val="hidden"/>
              </w:sdtPr>
              <w:sdtContent>
                <w:r w:rsidR="00D16A0A">
                  <w:t>Saturday</w:t>
                </w:r>
              </w:sdtContent>
            </w:sdt>
          </w:p>
        </w:tc>
      </w:tr>
      <w:tr w:rsidR="00D16A0A" w14:paraId="5779043A" w14:textId="77777777" w:rsidTr="00D16A0A">
        <w:tc>
          <w:tcPr>
            <w:tcW w:w="1536" w:type="dxa"/>
            <w:tcBorders>
              <w:bottom w:val="nil"/>
            </w:tcBorders>
          </w:tcPr>
          <w:p w14:paraId="2861EDB8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4FE9659D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47EC1399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46B8AD12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35D4793C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333BC9A4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17B36010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</w:tr>
      <w:tr w:rsidR="00D16A0A" w14:paraId="092B0A73" w14:textId="77777777" w:rsidTr="00786E1A">
        <w:trPr>
          <w:trHeight w:hRule="exact" w:val="251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8A40AAC" w14:textId="77777777" w:rsidR="00D16A0A" w:rsidRDefault="00D16A0A" w:rsidP="00D16A0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83A4E04" w14:textId="77777777" w:rsidR="00D16A0A" w:rsidRDefault="00D16A0A" w:rsidP="00D16A0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FCFA7A6" w14:textId="77777777" w:rsidR="00D16A0A" w:rsidRDefault="00D16A0A" w:rsidP="00D16A0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C5F6DFC" w14:textId="77777777" w:rsidR="00D16A0A" w:rsidRDefault="00D16A0A" w:rsidP="00D16A0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40B3EDB" w14:textId="77777777" w:rsidR="00D16A0A" w:rsidRDefault="00D16A0A" w:rsidP="00D16A0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E771706" w14:textId="77777777" w:rsidR="00D16A0A" w:rsidRDefault="00D16A0A" w:rsidP="00D16A0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9BB1540" w14:textId="77777777" w:rsidR="00D16A0A" w:rsidRDefault="00D16A0A" w:rsidP="00D16A0A"/>
        </w:tc>
      </w:tr>
      <w:tr w:rsidR="00D16A0A" w14:paraId="11AC14A6" w14:textId="77777777" w:rsidTr="00D16A0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33C9B38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571B8B15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98FC79E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  <w:p w14:paraId="56B3995E" w14:textId="6212E9D7" w:rsidR="00786E1A" w:rsidRDefault="00786E1A" w:rsidP="00D16A0A">
            <w:pPr>
              <w:pStyle w:val="Dates"/>
            </w:pPr>
            <w:r>
              <w:t>5-9 Private Bookings.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F2DF84D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  <w:p w14:paraId="430F84D6" w14:textId="01D992EE" w:rsidR="00786E1A" w:rsidRDefault="00786E1A" w:rsidP="00D16A0A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AEC5958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  <w:p w14:paraId="4567EFD7" w14:textId="340ABC10" w:rsidR="00786E1A" w:rsidRDefault="00786E1A" w:rsidP="00D16A0A">
            <w:pPr>
              <w:pStyle w:val="Dates"/>
            </w:pPr>
            <w:r>
              <w:t>7:30-8:30 Private Booking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F68ECBD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  <w:p w14:paraId="374EDC23" w14:textId="635DA51B" w:rsidR="00D16A0A" w:rsidRDefault="00D16A0A" w:rsidP="00D16A0A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75FFD82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  <w:p w14:paraId="688D596A" w14:textId="1A93DD52" w:rsidR="00D16A0A" w:rsidRDefault="00D16A0A" w:rsidP="00D16A0A">
            <w:pPr>
              <w:pStyle w:val="Dates"/>
            </w:pPr>
          </w:p>
        </w:tc>
      </w:tr>
      <w:tr w:rsidR="00D16A0A" w14:paraId="38D0245F" w14:textId="77777777" w:rsidTr="00786E1A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1A0CF51" w14:textId="77777777" w:rsidR="00D16A0A" w:rsidRDefault="00D16A0A" w:rsidP="00D16A0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13E13F1" w14:textId="77777777" w:rsidR="00D16A0A" w:rsidRDefault="00D16A0A" w:rsidP="00D16A0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58FE343" w14:textId="77777777" w:rsidR="00D16A0A" w:rsidRDefault="00D16A0A" w:rsidP="00D16A0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C0E4B99" w14:textId="77777777" w:rsidR="00D16A0A" w:rsidRDefault="00D16A0A" w:rsidP="00D16A0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B76E048" w14:textId="77777777" w:rsidR="00D16A0A" w:rsidRDefault="00D16A0A" w:rsidP="00D16A0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A8710BC" w14:textId="77777777" w:rsidR="00D16A0A" w:rsidRDefault="00D16A0A" w:rsidP="00D16A0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A99C966" w14:textId="77777777" w:rsidR="00D16A0A" w:rsidRDefault="00D16A0A" w:rsidP="00D16A0A"/>
        </w:tc>
      </w:tr>
      <w:tr w:rsidR="00D16A0A" w14:paraId="11004D18" w14:textId="77777777" w:rsidTr="00D16A0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41033F2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  <w:p w14:paraId="1CA57FD1" w14:textId="359E4478" w:rsidR="00D16A0A" w:rsidRDefault="00D16A0A" w:rsidP="00D16A0A">
            <w:pPr>
              <w:pStyle w:val="Dates"/>
            </w:pP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425318C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AFCEA51" w14:textId="7409B46D" w:rsidR="00786E1A" w:rsidRDefault="00D16A0A" w:rsidP="00786E1A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  <w:p w14:paraId="335BA51F" w14:textId="49340435" w:rsidR="00786E1A" w:rsidRDefault="00786E1A" w:rsidP="00786E1A">
            <w:pPr>
              <w:pStyle w:val="Dates"/>
            </w:pPr>
            <w:r>
              <w:t>5-9 Private Bookings</w:t>
            </w:r>
          </w:p>
          <w:p w14:paraId="71EA794F" w14:textId="5FE122B2" w:rsidR="00786E1A" w:rsidRDefault="00786E1A" w:rsidP="00786E1A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B3CC768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EDC0782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  <w:p w14:paraId="75BAB66C" w14:textId="13E53B0E" w:rsidR="00786E1A" w:rsidRDefault="00786E1A" w:rsidP="00D16A0A">
            <w:pPr>
              <w:pStyle w:val="Dates"/>
            </w:pPr>
            <w:r>
              <w:t>7:30- 8:30 Private Booking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6F53EAE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9724CFC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</w:tr>
      <w:tr w:rsidR="00D16A0A" w14:paraId="47757884" w14:textId="77777777" w:rsidTr="00786E1A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39A5AA0" w14:textId="77777777" w:rsidR="00D16A0A" w:rsidRDefault="00D16A0A" w:rsidP="00D16A0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3937BD9" w14:textId="77777777" w:rsidR="00D16A0A" w:rsidRDefault="00D16A0A" w:rsidP="00D16A0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C0317DD" w14:textId="77777777" w:rsidR="00D16A0A" w:rsidRDefault="00D16A0A" w:rsidP="00D16A0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DB73F92" w14:textId="77777777" w:rsidR="00D16A0A" w:rsidRDefault="00D16A0A" w:rsidP="00D16A0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A0E860D" w14:textId="77777777" w:rsidR="00D16A0A" w:rsidRDefault="00D16A0A" w:rsidP="00D16A0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A397B8A" w14:textId="77777777" w:rsidR="00D16A0A" w:rsidRDefault="00D16A0A" w:rsidP="00D16A0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A45164D" w14:textId="77777777" w:rsidR="00D16A0A" w:rsidRDefault="00D16A0A" w:rsidP="00D16A0A"/>
        </w:tc>
      </w:tr>
      <w:tr w:rsidR="00D16A0A" w14:paraId="0037D209" w14:textId="77777777" w:rsidTr="00D16A0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09D3334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9C1FDCD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77A6DFB" w14:textId="77777777" w:rsidR="00D16A0A" w:rsidRDefault="00786E1A" w:rsidP="00D16A0A">
            <w:pPr>
              <w:pStyle w:val="Dates"/>
            </w:pPr>
            <w:r>
              <w:t>18</w:t>
            </w:r>
          </w:p>
          <w:p w14:paraId="123265E3" w14:textId="2D9E2B73" w:rsidR="00786E1A" w:rsidRDefault="00786E1A" w:rsidP="00D16A0A">
            <w:pPr>
              <w:pStyle w:val="Dates"/>
            </w:pPr>
            <w:r>
              <w:t>5-9 Private Bookings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8004974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  <w:p w14:paraId="327B6E39" w14:textId="43D05399" w:rsidR="00786E1A" w:rsidRDefault="00786E1A" w:rsidP="00D16A0A">
            <w:pPr>
              <w:pStyle w:val="Dates"/>
            </w:pPr>
            <w:r>
              <w:t>7:30-8:30 Private Booking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31D1F4A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  <w:p w14:paraId="44405E1B" w14:textId="25370A70" w:rsidR="00786E1A" w:rsidRDefault="00786E1A" w:rsidP="00D16A0A">
            <w:pPr>
              <w:pStyle w:val="Dates"/>
            </w:pPr>
            <w:r>
              <w:t>Ag Meeting 7pm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4670863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FB9A691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</w:tr>
      <w:tr w:rsidR="00D16A0A" w14:paraId="19769D40" w14:textId="77777777" w:rsidTr="00786E1A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8815013" w14:textId="77777777" w:rsidR="00D16A0A" w:rsidRDefault="00D16A0A" w:rsidP="00D16A0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3E9DA93" w14:textId="77777777" w:rsidR="00D16A0A" w:rsidRDefault="00D16A0A" w:rsidP="00D16A0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D72EA09" w14:textId="77777777" w:rsidR="00D16A0A" w:rsidRDefault="00D16A0A" w:rsidP="00D16A0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C890A54" w14:textId="77777777" w:rsidR="00D16A0A" w:rsidRDefault="00D16A0A" w:rsidP="00D16A0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05DEEB1" w14:textId="77777777" w:rsidR="00D16A0A" w:rsidRDefault="00D16A0A" w:rsidP="00D16A0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E9ABC4A" w14:textId="77777777" w:rsidR="00D16A0A" w:rsidRDefault="00D16A0A" w:rsidP="00D16A0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136415F" w14:textId="77777777" w:rsidR="00D16A0A" w:rsidRDefault="00D16A0A" w:rsidP="00D16A0A"/>
        </w:tc>
      </w:tr>
      <w:tr w:rsidR="00D16A0A" w14:paraId="3E07E233" w14:textId="77777777" w:rsidTr="00D16A0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67B5B84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572D64A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37E985B" w14:textId="13E14FAF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  <w:p w14:paraId="45BAB22F" w14:textId="19FD8467" w:rsidR="00786E1A" w:rsidRDefault="00786E1A" w:rsidP="00D16A0A">
            <w:pPr>
              <w:pStyle w:val="Dates"/>
            </w:pPr>
            <w:r>
              <w:t>5-9 Private</w:t>
            </w:r>
          </w:p>
          <w:p w14:paraId="2DCD1A0B" w14:textId="7734F5D2" w:rsidR="00786E1A" w:rsidRDefault="00786E1A" w:rsidP="00D16A0A">
            <w:pPr>
              <w:pStyle w:val="Dates"/>
            </w:pPr>
            <w:r>
              <w:t>Bookings</w:t>
            </w:r>
          </w:p>
          <w:p w14:paraId="5193DCBA" w14:textId="41FCCAD1" w:rsidR="00786E1A" w:rsidRDefault="00786E1A" w:rsidP="00D16A0A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087B18D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CD5358F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  <w:p w14:paraId="60B329DD" w14:textId="6FDE6A55" w:rsidR="00786E1A" w:rsidRDefault="00786E1A" w:rsidP="00D16A0A">
            <w:pPr>
              <w:pStyle w:val="Dates"/>
            </w:pPr>
            <w:r>
              <w:t>7:30-8:30 Private Booking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459F39A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9E33F80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</w:tr>
      <w:tr w:rsidR="00D16A0A" w14:paraId="5D90AACD" w14:textId="77777777" w:rsidTr="00786E1A">
        <w:trPr>
          <w:trHeight w:hRule="exact" w:val="8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F7D8A0E" w14:textId="77777777" w:rsidR="00D16A0A" w:rsidRDefault="00D16A0A" w:rsidP="00D16A0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E261886" w14:textId="77777777" w:rsidR="00D16A0A" w:rsidRDefault="00D16A0A" w:rsidP="00D16A0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6879390" w14:textId="77777777" w:rsidR="00D16A0A" w:rsidRDefault="00D16A0A" w:rsidP="00D16A0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A34CEB6" w14:textId="77777777" w:rsidR="00D16A0A" w:rsidRDefault="00D16A0A" w:rsidP="00D16A0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6EAD5F7" w14:textId="77777777" w:rsidR="00D16A0A" w:rsidRDefault="00D16A0A" w:rsidP="00D16A0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A1F20E7" w14:textId="77777777" w:rsidR="00D16A0A" w:rsidRDefault="00D16A0A" w:rsidP="00D16A0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73DEBED" w14:textId="77777777" w:rsidR="00D16A0A" w:rsidRDefault="00D16A0A" w:rsidP="00D16A0A"/>
        </w:tc>
      </w:tr>
      <w:tr w:rsidR="00D16A0A" w14:paraId="1D1ADC71" w14:textId="77777777" w:rsidTr="00D16A0A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11F57429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1075FBC6" w14:textId="77777777" w:rsidR="00D16A0A" w:rsidRDefault="00D16A0A" w:rsidP="00D16A0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19489B39" w14:textId="77777777" w:rsidR="00D16A0A" w:rsidRDefault="00D16A0A" w:rsidP="00D16A0A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11778757" w14:textId="77777777" w:rsidR="00D16A0A" w:rsidRDefault="00D16A0A" w:rsidP="00D16A0A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318FDFD6" w14:textId="77777777" w:rsidR="00D16A0A" w:rsidRDefault="00D16A0A" w:rsidP="00D16A0A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778AD64D" w14:textId="77777777" w:rsidR="00D16A0A" w:rsidRDefault="00D16A0A" w:rsidP="00D16A0A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44C45B4" w14:textId="77777777" w:rsidR="00D16A0A" w:rsidRDefault="00D16A0A" w:rsidP="00D16A0A">
            <w:pPr>
              <w:pStyle w:val="Dates"/>
            </w:pPr>
          </w:p>
        </w:tc>
      </w:tr>
      <w:tr w:rsidR="00D16A0A" w14:paraId="07980AD6" w14:textId="77777777" w:rsidTr="00786E1A">
        <w:trPr>
          <w:trHeight w:hRule="exact" w:val="142"/>
        </w:trPr>
        <w:tc>
          <w:tcPr>
            <w:tcW w:w="1536" w:type="dxa"/>
          </w:tcPr>
          <w:p w14:paraId="2A878A8F" w14:textId="77777777" w:rsidR="00D16A0A" w:rsidRDefault="00D16A0A" w:rsidP="00D16A0A"/>
        </w:tc>
        <w:tc>
          <w:tcPr>
            <w:tcW w:w="1538" w:type="dxa"/>
          </w:tcPr>
          <w:p w14:paraId="2CDB4992" w14:textId="77777777" w:rsidR="00D16A0A" w:rsidRDefault="00D16A0A" w:rsidP="00D16A0A"/>
        </w:tc>
        <w:tc>
          <w:tcPr>
            <w:tcW w:w="1540" w:type="dxa"/>
          </w:tcPr>
          <w:p w14:paraId="73A233A9" w14:textId="77777777" w:rsidR="00D16A0A" w:rsidRDefault="00D16A0A" w:rsidP="00D16A0A"/>
        </w:tc>
        <w:tc>
          <w:tcPr>
            <w:tcW w:w="1552" w:type="dxa"/>
          </w:tcPr>
          <w:p w14:paraId="30A4E17E" w14:textId="77777777" w:rsidR="00D16A0A" w:rsidRDefault="00D16A0A" w:rsidP="00D16A0A"/>
        </w:tc>
        <w:tc>
          <w:tcPr>
            <w:tcW w:w="1543" w:type="dxa"/>
          </w:tcPr>
          <w:p w14:paraId="406B656E" w14:textId="77777777" w:rsidR="00D16A0A" w:rsidRDefault="00D16A0A" w:rsidP="00D16A0A"/>
        </w:tc>
        <w:tc>
          <w:tcPr>
            <w:tcW w:w="1533" w:type="dxa"/>
          </w:tcPr>
          <w:p w14:paraId="731F11D0" w14:textId="77777777" w:rsidR="00D16A0A" w:rsidRDefault="00D16A0A" w:rsidP="00D16A0A"/>
        </w:tc>
        <w:tc>
          <w:tcPr>
            <w:tcW w:w="1542" w:type="dxa"/>
          </w:tcPr>
          <w:p w14:paraId="09FB4523" w14:textId="77777777" w:rsidR="00D16A0A" w:rsidRDefault="00D16A0A" w:rsidP="00D16A0A"/>
        </w:tc>
      </w:tr>
    </w:tbl>
    <w:p w14:paraId="6EE47347" w14:textId="643244E8" w:rsidR="00D16A0A" w:rsidRDefault="00D16A0A" w:rsidP="00D16A0A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A90B90" w14:paraId="6E74A275" w14:textId="77777777" w:rsidTr="00786E1A">
        <w:tc>
          <w:tcPr>
            <w:tcW w:w="11016" w:type="dxa"/>
            <w:shd w:val="clear" w:color="auto" w:fill="244061" w:themeFill="accent1" w:themeFillShade="80"/>
          </w:tcPr>
          <w:p w14:paraId="53AB51F9" w14:textId="77777777" w:rsidR="00A90B90" w:rsidRDefault="00A90B90" w:rsidP="00A90B90">
            <w:pPr>
              <w:pStyle w:val="Month"/>
              <w:jc w:val="left"/>
            </w:pPr>
            <w:r w:rsidRPr="00A90B90">
              <w:rPr>
                <w:color w:val="FFFFFF" w:themeColor="background1"/>
              </w:rPr>
              <w:lastRenderedPageBreak/>
              <w:fldChar w:fldCharType="begin"/>
            </w:r>
            <w:r w:rsidRPr="00A90B90">
              <w:rPr>
                <w:color w:val="FFFFFF" w:themeColor="background1"/>
              </w:rPr>
              <w:instrText xml:space="preserve"> DOCVARIABLE  MonthStart \@ MMMM \* MERGEFORMAT </w:instrText>
            </w:r>
            <w:r w:rsidRPr="00A90B90">
              <w:rPr>
                <w:color w:val="FFFFFF" w:themeColor="background1"/>
              </w:rPr>
              <w:fldChar w:fldCharType="separate"/>
            </w:r>
            <w:r w:rsidRPr="00A90B90">
              <w:rPr>
                <w:color w:val="FFFFFF" w:themeColor="background1"/>
              </w:rPr>
              <w:t>September</w:t>
            </w:r>
            <w:r w:rsidRPr="00A90B90">
              <w:rPr>
                <w:color w:val="FFFFFF" w:themeColor="background1"/>
              </w:rPr>
              <w:fldChar w:fldCharType="end"/>
            </w:r>
          </w:p>
        </w:tc>
      </w:tr>
      <w:tr w:rsidR="00A90B90" w14:paraId="2FC21555" w14:textId="77777777" w:rsidTr="00786E1A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244061" w:themeFill="accent1" w:themeFillShade="80"/>
          </w:tcPr>
          <w:p w14:paraId="0B895D04" w14:textId="77777777" w:rsidR="00A90B90" w:rsidRDefault="00A90B90" w:rsidP="00786E1A">
            <w:pPr>
              <w:pStyle w:val="Year"/>
            </w:pPr>
            <w:r w:rsidRPr="00A90B90">
              <w:rPr>
                <w:color w:val="FFFFFF" w:themeColor="background1"/>
              </w:rPr>
              <w:fldChar w:fldCharType="begin"/>
            </w:r>
            <w:r w:rsidRPr="00A90B90">
              <w:rPr>
                <w:color w:val="FFFFFF" w:themeColor="background1"/>
              </w:rPr>
              <w:instrText xml:space="preserve"> DOCVARIABLE  MonthStart \@  yyyy   \* MERGEFORMAT </w:instrText>
            </w:r>
            <w:r w:rsidRPr="00A90B90">
              <w:rPr>
                <w:color w:val="FFFFFF" w:themeColor="background1"/>
              </w:rPr>
              <w:fldChar w:fldCharType="separate"/>
            </w:r>
            <w:r w:rsidRPr="00A90B90">
              <w:rPr>
                <w:color w:val="FFFFFF" w:themeColor="background1"/>
              </w:rPr>
              <w:t>2020</w:t>
            </w:r>
            <w:r w:rsidRPr="00A90B90">
              <w:rPr>
                <w:color w:val="FFFFFF" w:themeColor="background1"/>
              </w:rPr>
              <w:fldChar w:fldCharType="end"/>
            </w:r>
          </w:p>
        </w:tc>
      </w:tr>
      <w:tr w:rsidR="00A90B90" w14:paraId="2FC72B9E" w14:textId="77777777" w:rsidTr="00786E1A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3B91E2B" w14:textId="77777777" w:rsidR="00A90B90" w:rsidRDefault="00A90B90" w:rsidP="00786E1A">
            <w:pPr>
              <w:pStyle w:val="Subtitle"/>
            </w:pP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A90B90" w14:paraId="3B988B41" w14:textId="77777777" w:rsidTr="00786E1A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6E117A1" w14:textId="77777777" w:rsidR="00A90B90" w:rsidRDefault="00A90B90" w:rsidP="00786E1A">
            <w:pPr>
              <w:pStyle w:val="Title"/>
            </w:pPr>
            <w:r>
              <w:t>Valleyview &amp; Districts Agricultural Society</w:t>
            </w:r>
          </w:p>
          <w:p w14:paraId="04543D0E" w14:textId="77777777" w:rsidR="00A90B90" w:rsidRDefault="00A90B90" w:rsidP="00786E1A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EB6F317" w14:textId="77777777" w:rsidR="00A90B90" w:rsidRDefault="00A90B90" w:rsidP="00786E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C81BD1" wp14:editId="51DFC26B">
                  <wp:extent cx="2512060" cy="1675130"/>
                  <wp:effectExtent l="0" t="0" r="254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odeo 2017-3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A90B90" w14:paraId="4C68B081" w14:textId="77777777" w:rsidTr="00786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104111539"/>
            <w:placeholder>
              <w:docPart w:val="A999DD125434482FAE7C9A8046370C8C"/>
            </w:placeholder>
            <w:temporary/>
            <w:showingPlcHdr/>
            <w15:appearance w15:val="hidden"/>
          </w:sdtPr>
          <w:sdtContent>
            <w:tc>
              <w:tcPr>
                <w:tcW w:w="1536" w:type="dxa"/>
              </w:tcPr>
              <w:p w14:paraId="6623048B" w14:textId="77777777" w:rsidR="00A90B90" w:rsidRDefault="00A90B90" w:rsidP="00786E1A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687230B8" w14:textId="77777777" w:rsidR="00A90B90" w:rsidRDefault="00786E1A" w:rsidP="00786E1A">
            <w:pPr>
              <w:pStyle w:val="Days"/>
            </w:pPr>
            <w:sdt>
              <w:sdtPr>
                <w:id w:val="836275688"/>
                <w:placeholder>
                  <w:docPart w:val="FD6A897DA52B43A7B4CD7DBD9880385E"/>
                </w:placeholder>
                <w:temporary/>
                <w:showingPlcHdr/>
                <w15:appearance w15:val="hidden"/>
              </w:sdtPr>
              <w:sdtContent>
                <w:r w:rsidR="00A90B90">
                  <w:t>Monday</w:t>
                </w:r>
              </w:sdtContent>
            </w:sdt>
          </w:p>
        </w:tc>
        <w:tc>
          <w:tcPr>
            <w:tcW w:w="1540" w:type="dxa"/>
          </w:tcPr>
          <w:p w14:paraId="7FC3F614" w14:textId="77777777" w:rsidR="00A90B90" w:rsidRDefault="00786E1A" w:rsidP="00786E1A">
            <w:pPr>
              <w:pStyle w:val="Days"/>
            </w:pPr>
            <w:sdt>
              <w:sdtPr>
                <w:id w:val="1335948002"/>
                <w:placeholder>
                  <w:docPart w:val="DDCB99D9B66042ADA8EC63820BC3016E"/>
                </w:placeholder>
                <w:temporary/>
                <w:showingPlcHdr/>
                <w15:appearance w15:val="hidden"/>
              </w:sdtPr>
              <w:sdtContent>
                <w:r w:rsidR="00A90B90">
                  <w:t>Tuesday</w:t>
                </w:r>
              </w:sdtContent>
            </w:sdt>
          </w:p>
        </w:tc>
        <w:tc>
          <w:tcPr>
            <w:tcW w:w="1552" w:type="dxa"/>
          </w:tcPr>
          <w:p w14:paraId="1BC46B68" w14:textId="77777777" w:rsidR="00A90B90" w:rsidRDefault="00786E1A" w:rsidP="00786E1A">
            <w:pPr>
              <w:pStyle w:val="Days"/>
            </w:pPr>
            <w:sdt>
              <w:sdtPr>
                <w:id w:val="822632987"/>
                <w:placeholder>
                  <w:docPart w:val="1663A32435FA4E66947CE5DE1EDEDB04"/>
                </w:placeholder>
                <w:temporary/>
                <w:showingPlcHdr/>
                <w15:appearance w15:val="hidden"/>
              </w:sdtPr>
              <w:sdtContent>
                <w:r w:rsidR="00A90B90">
                  <w:t>Wednesday</w:t>
                </w:r>
              </w:sdtContent>
            </w:sdt>
          </w:p>
        </w:tc>
        <w:tc>
          <w:tcPr>
            <w:tcW w:w="1543" w:type="dxa"/>
          </w:tcPr>
          <w:p w14:paraId="59593E49" w14:textId="77777777" w:rsidR="00A90B90" w:rsidRDefault="00786E1A" w:rsidP="00786E1A">
            <w:pPr>
              <w:pStyle w:val="Days"/>
            </w:pPr>
            <w:sdt>
              <w:sdtPr>
                <w:id w:val="-63730319"/>
                <w:placeholder>
                  <w:docPart w:val="5358354289F84FCBA1B607DB081E5EE7"/>
                </w:placeholder>
                <w:temporary/>
                <w:showingPlcHdr/>
                <w15:appearance w15:val="hidden"/>
              </w:sdtPr>
              <w:sdtContent>
                <w:r w:rsidR="00A90B90">
                  <w:t>Thursday</w:t>
                </w:r>
              </w:sdtContent>
            </w:sdt>
          </w:p>
        </w:tc>
        <w:tc>
          <w:tcPr>
            <w:tcW w:w="1533" w:type="dxa"/>
          </w:tcPr>
          <w:p w14:paraId="4FB757A0" w14:textId="77777777" w:rsidR="00A90B90" w:rsidRDefault="00786E1A" w:rsidP="00786E1A">
            <w:pPr>
              <w:pStyle w:val="Days"/>
            </w:pPr>
            <w:sdt>
              <w:sdtPr>
                <w:id w:val="-374390943"/>
                <w:placeholder>
                  <w:docPart w:val="773B032F0D10460F991206F6EF33B1C6"/>
                </w:placeholder>
                <w:temporary/>
                <w:showingPlcHdr/>
                <w15:appearance w15:val="hidden"/>
              </w:sdtPr>
              <w:sdtContent>
                <w:r w:rsidR="00A90B90">
                  <w:t>Friday</w:t>
                </w:r>
              </w:sdtContent>
            </w:sdt>
          </w:p>
        </w:tc>
        <w:tc>
          <w:tcPr>
            <w:tcW w:w="1542" w:type="dxa"/>
          </w:tcPr>
          <w:p w14:paraId="47A97E8D" w14:textId="77777777" w:rsidR="00A90B90" w:rsidRDefault="00786E1A" w:rsidP="00786E1A">
            <w:pPr>
              <w:pStyle w:val="Days"/>
            </w:pPr>
            <w:sdt>
              <w:sdtPr>
                <w:id w:val="-1007742198"/>
                <w:placeholder>
                  <w:docPart w:val="F6270224597E443192B3C93E276A269E"/>
                </w:placeholder>
                <w:temporary/>
                <w:showingPlcHdr/>
                <w15:appearance w15:val="hidden"/>
              </w:sdtPr>
              <w:sdtContent>
                <w:r w:rsidR="00A90B90">
                  <w:t>Saturday</w:t>
                </w:r>
              </w:sdtContent>
            </w:sdt>
          </w:p>
        </w:tc>
      </w:tr>
      <w:tr w:rsidR="00A90B90" w14:paraId="652F4E2A" w14:textId="77777777" w:rsidTr="00786E1A">
        <w:tc>
          <w:tcPr>
            <w:tcW w:w="1536" w:type="dxa"/>
            <w:tcBorders>
              <w:bottom w:val="nil"/>
            </w:tcBorders>
          </w:tcPr>
          <w:p w14:paraId="67481110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52C38899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754A223A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  <w:p w14:paraId="325C441A" w14:textId="2D1FA613" w:rsidR="00786E1A" w:rsidRDefault="00786E1A" w:rsidP="00786E1A">
            <w:pPr>
              <w:pStyle w:val="Dates"/>
            </w:pPr>
            <w:r>
              <w:t>5-9 Private Booking</w:t>
            </w:r>
          </w:p>
        </w:tc>
        <w:tc>
          <w:tcPr>
            <w:tcW w:w="1552" w:type="dxa"/>
            <w:tcBorders>
              <w:bottom w:val="nil"/>
            </w:tcBorders>
          </w:tcPr>
          <w:p w14:paraId="18AD7037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715FE66F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  <w:p w14:paraId="50B6AE7E" w14:textId="622936BA" w:rsidR="00786E1A" w:rsidRDefault="00786E1A" w:rsidP="00786E1A">
            <w:pPr>
              <w:pStyle w:val="Dates"/>
            </w:pPr>
            <w:r>
              <w:t>7:30-8:30 Private Booking</w:t>
            </w:r>
          </w:p>
        </w:tc>
        <w:tc>
          <w:tcPr>
            <w:tcW w:w="1533" w:type="dxa"/>
            <w:tcBorders>
              <w:bottom w:val="nil"/>
            </w:tcBorders>
          </w:tcPr>
          <w:p w14:paraId="0B5100AD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3D93ABB7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A90B90" w14:paraId="4DB74D8A" w14:textId="77777777" w:rsidTr="009809FB">
        <w:trPr>
          <w:trHeight w:hRule="exact" w:val="176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62D6946C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D08D40A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6BB778C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0E60F9F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4F237D5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B549D86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82C11E4" w14:textId="77777777" w:rsidR="00A90B90" w:rsidRDefault="00A90B90" w:rsidP="00786E1A"/>
        </w:tc>
      </w:tr>
      <w:tr w:rsidR="00A90B90" w14:paraId="79F04C92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C268EC3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E3F8A55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2A4AE9E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  <w:p w14:paraId="26AAC143" w14:textId="3D6BC262" w:rsidR="00786E1A" w:rsidRDefault="00786E1A" w:rsidP="00786E1A">
            <w:pPr>
              <w:pStyle w:val="Dates"/>
            </w:pPr>
            <w:r>
              <w:t>5-9 Private Booking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FC4EDC5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104FBB7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  <w:p w14:paraId="40E294E1" w14:textId="76E913FD" w:rsidR="009809FB" w:rsidRDefault="009809FB" w:rsidP="00786E1A">
            <w:pPr>
              <w:pStyle w:val="Dates"/>
            </w:pPr>
            <w:r>
              <w:t>7:30-8:30 Private Booking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F764E62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8A9ECDB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A90B90" w14:paraId="40947EE4" w14:textId="77777777" w:rsidTr="009809FB">
        <w:trPr>
          <w:trHeight w:hRule="exact" w:val="1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2B67407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C8DF519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D00C800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2059505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B32C5BF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5D8FD91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0845A9A" w14:textId="77777777" w:rsidR="00A90B90" w:rsidRDefault="00A90B90" w:rsidP="00786E1A"/>
        </w:tc>
      </w:tr>
      <w:tr w:rsidR="00A90B90" w14:paraId="7D2E327A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BD4CC7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DB4D0B0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522BC03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  <w:p w14:paraId="2CB6D983" w14:textId="1A035D62" w:rsidR="009809FB" w:rsidRDefault="009809FB" w:rsidP="00786E1A">
            <w:pPr>
              <w:pStyle w:val="Dates"/>
            </w:pPr>
            <w:r>
              <w:t>5-9 Private Booking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3CD6139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  <w:p w14:paraId="7DC34DCE" w14:textId="7F040D94" w:rsidR="009809FB" w:rsidRDefault="009809FB" w:rsidP="00786E1A">
            <w:pPr>
              <w:pStyle w:val="Dates"/>
            </w:pPr>
            <w:r>
              <w:t>7:30-8:30 Private Booking</w:t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BF57841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  <w:p w14:paraId="488CC229" w14:textId="6696511B" w:rsidR="009809FB" w:rsidRDefault="009809FB" w:rsidP="00786E1A">
            <w:pPr>
              <w:pStyle w:val="Dates"/>
            </w:pPr>
            <w:r>
              <w:t>Ag. Meeting 7pm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B016F24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111A685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A90B90" w14:paraId="58320624" w14:textId="77777777" w:rsidTr="009809FB">
        <w:trPr>
          <w:trHeight w:hRule="exact" w:val="19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0535D51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92FD4F3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B09571A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05F5EB5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5C10C90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A0BBCBC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F5482FE" w14:textId="77777777" w:rsidR="00A90B90" w:rsidRDefault="00A90B90" w:rsidP="00786E1A"/>
        </w:tc>
      </w:tr>
      <w:tr w:rsidR="00A90B90" w14:paraId="33F9E388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22271F1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4E79DC61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9675F3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  <w:p w14:paraId="34084710" w14:textId="3AEDD743" w:rsidR="009809FB" w:rsidRDefault="009809FB" w:rsidP="00786E1A">
            <w:pPr>
              <w:pStyle w:val="Dates"/>
            </w:pPr>
            <w:r>
              <w:t>5-9 Private Booking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C9AF1C7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CB2A506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  <w:p w14:paraId="1F3A2547" w14:textId="5995427D" w:rsidR="009809FB" w:rsidRDefault="009809FB" w:rsidP="00786E1A">
            <w:pPr>
              <w:pStyle w:val="Dates"/>
            </w:pPr>
            <w:r>
              <w:t>7:30-8:30 Private Booking</w:t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4B4E14C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A33E58A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A90B90" w14:paraId="20EE7ADB" w14:textId="77777777" w:rsidTr="00A90B90">
        <w:trPr>
          <w:trHeight w:hRule="exact" w:val="35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49AB0C0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0D7B6F26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363BD86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46AAAC7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B2659C0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94E0334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0DD9D76" w14:textId="77777777" w:rsidR="00A90B90" w:rsidRDefault="00A90B90" w:rsidP="00786E1A"/>
        </w:tc>
      </w:tr>
      <w:tr w:rsidR="00A90B90" w14:paraId="39B5535A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7EBE5DE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FDE6C56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6E641BB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  <w:p w14:paraId="02EEEE4C" w14:textId="0327FA40" w:rsidR="009809FB" w:rsidRDefault="009809FB" w:rsidP="00786E1A">
            <w:pPr>
              <w:pStyle w:val="Dates"/>
            </w:pPr>
            <w:r>
              <w:t>5-9 Private Booking</w:t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3387EED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496A0F1C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4D27AD2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9BE6F02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A90B90" w14:paraId="701CDDFF" w14:textId="77777777" w:rsidTr="00A90B90">
        <w:trPr>
          <w:trHeight w:hRule="exact" w:val="51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C4B834D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7F9187B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A2D1C19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F9BB6D6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3C1FBB8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3E2A2BA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8898E18" w14:textId="77777777" w:rsidR="00A90B90" w:rsidRDefault="00A90B90" w:rsidP="00786E1A"/>
        </w:tc>
      </w:tr>
      <w:tr w:rsidR="00A90B90" w14:paraId="224B515F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1E7D7115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4D67E667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25FEEAF7" w14:textId="77777777" w:rsidR="00A90B90" w:rsidRDefault="00A90B90" w:rsidP="00786E1A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3F88CEA3" w14:textId="77777777" w:rsidR="00A90B90" w:rsidRDefault="00A90B90" w:rsidP="00786E1A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7E6C12EF" w14:textId="77777777" w:rsidR="00A90B90" w:rsidRDefault="00A90B90" w:rsidP="00786E1A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131F6538" w14:textId="77777777" w:rsidR="00A90B90" w:rsidRDefault="00A90B90" w:rsidP="00786E1A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367ADBB4" w14:textId="77777777" w:rsidR="00A90B90" w:rsidRDefault="00A90B90" w:rsidP="00786E1A">
            <w:pPr>
              <w:pStyle w:val="Dates"/>
            </w:pPr>
          </w:p>
        </w:tc>
      </w:tr>
      <w:tr w:rsidR="00A90B90" w14:paraId="02D33264" w14:textId="77777777" w:rsidTr="00786E1A">
        <w:trPr>
          <w:trHeight w:hRule="exact" w:val="864"/>
        </w:trPr>
        <w:tc>
          <w:tcPr>
            <w:tcW w:w="1536" w:type="dxa"/>
          </w:tcPr>
          <w:p w14:paraId="3E7D8034" w14:textId="77777777" w:rsidR="00A90B90" w:rsidRDefault="00A90B90" w:rsidP="00786E1A"/>
        </w:tc>
        <w:tc>
          <w:tcPr>
            <w:tcW w:w="1538" w:type="dxa"/>
          </w:tcPr>
          <w:p w14:paraId="6FAC2ACC" w14:textId="77777777" w:rsidR="00A90B90" w:rsidRDefault="00A90B90" w:rsidP="00786E1A"/>
        </w:tc>
        <w:tc>
          <w:tcPr>
            <w:tcW w:w="1540" w:type="dxa"/>
          </w:tcPr>
          <w:p w14:paraId="3AF2C121" w14:textId="77777777" w:rsidR="00A90B90" w:rsidRDefault="00A90B90" w:rsidP="00786E1A"/>
        </w:tc>
        <w:tc>
          <w:tcPr>
            <w:tcW w:w="1552" w:type="dxa"/>
          </w:tcPr>
          <w:p w14:paraId="0DE7F3EC" w14:textId="77777777" w:rsidR="00A90B90" w:rsidRDefault="00A90B90" w:rsidP="00786E1A"/>
        </w:tc>
        <w:tc>
          <w:tcPr>
            <w:tcW w:w="1543" w:type="dxa"/>
          </w:tcPr>
          <w:p w14:paraId="16854B8D" w14:textId="77777777" w:rsidR="00A90B90" w:rsidRDefault="00A90B90" w:rsidP="00786E1A"/>
        </w:tc>
        <w:tc>
          <w:tcPr>
            <w:tcW w:w="1533" w:type="dxa"/>
          </w:tcPr>
          <w:p w14:paraId="12B01726" w14:textId="77777777" w:rsidR="00A90B90" w:rsidRDefault="00A90B90" w:rsidP="00786E1A"/>
        </w:tc>
        <w:tc>
          <w:tcPr>
            <w:tcW w:w="1542" w:type="dxa"/>
          </w:tcPr>
          <w:p w14:paraId="0874C5C1" w14:textId="77777777" w:rsidR="00A90B90" w:rsidRDefault="00A90B90" w:rsidP="00786E1A"/>
        </w:tc>
      </w:tr>
    </w:tbl>
    <w:p w14:paraId="7B40DF6C" w14:textId="77777777" w:rsidR="00A90B90" w:rsidRDefault="00A90B90" w:rsidP="00A90B90">
      <w:pPr>
        <w:pStyle w:val="Quote"/>
      </w:pPr>
    </w:p>
    <w:p w14:paraId="7C84B8E7" w14:textId="77777777" w:rsidR="00E151D7" w:rsidRDefault="00E151D7" w:rsidP="00306D71">
      <w:pPr>
        <w:pStyle w:val="Quote"/>
        <w:jc w:val="left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A90B90" w14:paraId="04FD0A5C" w14:textId="77777777" w:rsidTr="00786E1A">
        <w:tc>
          <w:tcPr>
            <w:tcW w:w="11016" w:type="dxa"/>
            <w:shd w:val="clear" w:color="auto" w:fill="244061" w:themeFill="accent1" w:themeFillShade="80"/>
          </w:tcPr>
          <w:p w14:paraId="4E35E773" w14:textId="77777777" w:rsidR="00A90B90" w:rsidRDefault="00A90B90" w:rsidP="00A90B90">
            <w:pPr>
              <w:pStyle w:val="Month"/>
              <w:jc w:val="left"/>
            </w:pPr>
            <w:r w:rsidRPr="00A90B90">
              <w:rPr>
                <w:color w:val="FFFFFF" w:themeColor="background1"/>
              </w:rPr>
              <w:fldChar w:fldCharType="begin"/>
            </w:r>
            <w:r w:rsidRPr="00A90B90">
              <w:rPr>
                <w:color w:val="FFFFFF" w:themeColor="background1"/>
              </w:rPr>
              <w:instrText xml:space="preserve"> DOCVARIABLE  MonthStart \@ MMMM \* MERGEFORMAT </w:instrText>
            </w:r>
            <w:r w:rsidRPr="00A90B90">
              <w:rPr>
                <w:color w:val="FFFFFF" w:themeColor="background1"/>
              </w:rPr>
              <w:fldChar w:fldCharType="separate"/>
            </w:r>
            <w:r w:rsidRPr="00A90B90">
              <w:rPr>
                <w:color w:val="FFFFFF" w:themeColor="background1"/>
              </w:rPr>
              <w:t>October</w:t>
            </w:r>
            <w:r w:rsidRPr="00A90B90">
              <w:rPr>
                <w:color w:val="FFFFFF" w:themeColor="background1"/>
              </w:rPr>
              <w:fldChar w:fldCharType="end"/>
            </w:r>
          </w:p>
        </w:tc>
      </w:tr>
      <w:tr w:rsidR="00A90B90" w14:paraId="159274B8" w14:textId="77777777" w:rsidTr="00786E1A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244061" w:themeFill="accent1" w:themeFillShade="80"/>
          </w:tcPr>
          <w:p w14:paraId="7A832E41" w14:textId="77777777" w:rsidR="00A90B90" w:rsidRDefault="00A90B90" w:rsidP="00786E1A">
            <w:pPr>
              <w:pStyle w:val="Year"/>
            </w:pPr>
            <w:r w:rsidRPr="00A90B90">
              <w:rPr>
                <w:color w:val="FFFFFF" w:themeColor="background1"/>
              </w:rPr>
              <w:fldChar w:fldCharType="begin"/>
            </w:r>
            <w:r w:rsidRPr="00A90B90">
              <w:rPr>
                <w:color w:val="FFFFFF" w:themeColor="background1"/>
              </w:rPr>
              <w:instrText xml:space="preserve"> DOCVARIABLE  MonthStart \@  yyyy   \* MERGEFORMAT </w:instrText>
            </w:r>
            <w:r w:rsidRPr="00A90B90">
              <w:rPr>
                <w:color w:val="FFFFFF" w:themeColor="background1"/>
              </w:rPr>
              <w:fldChar w:fldCharType="separate"/>
            </w:r>
            <w:r w:rsidRPr="00A90B90">
              <w:rPr>
                <w:color w:val="FFFFFF" w:themeColor="background1"/>
              </w:rPr>
              <w:t>2020</w:t>
            </w:r>
            <w:r w:rsidRPr="00A90B90">
              <w:rPr>
                <w:color w:val="FFFFFF" w:themeColor="background1"/>
              </w:rPr>
              <w:fldChar w:fldCharType="end"/>
            </w:r>
          </w:p>
        </w:tc>
      </w:tr>
      <w:tr w:rsidR="00A90B90" w14:paraId="0E919F89" w14:textId="77777777" w:rsidTr="00786E1A">
        <w:trPr>
          <w:trHeight w:val="150"/>
        </w:trPr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E94691F" w14:textId="77777777" w:rsidR="00A90B90" w:rsidRDefault="00A90B90" w:rsidP="00786E1A">
            <w:pPr>
              <w:pStyle w:val="Subtitle"/>
            </w:pP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A90B90" w14:paraId="0A2E6C7F" w14:textId="77777777" w:rsidTr="00786E1A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3A1F303" w14:textId="77777777" w:rsidR="00A90B90" w:rsidRDefault="00A90B90" w:rsidP="00786E1A">
            <w:pPr>
              <w:pStyle w:val="Title"/>
            </w:pPr>
            <w:r>
              <w:t>Valleyview &amp; Districts Agricultural Society</w:t>
            </w:r>
          </w:p>
          <w:p w14:paraId="76F45BF4" w14:textId="77777777" w:rsidR="00A90B90" w:rsidRDefault="00A90B90" w:rsidP="00786E1A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1778A3BE" w14:textId="77777777" w:rsidR="00A90B90" w:rsidRDefault="00A90B90" w:rsidP="00786E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0001AB" wp14:editId="5D4CD529">
                  <wp:extent cx="1304925" cy="19145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rse show 2017 1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286" cy="191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A90B90" w14:paraId="74D8BE6D" w14:textId="77777777" w:rsidTr="00786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840694005"/>
            <w:placeholder>
              <w:docPart w:val="B90CA4AF0E5B4EAC9B14D64F440AB193"/>
            </w:placeholder>
            <w:temporary/>
            <w:showingPlcHdr/>
            <w15:appearance w15:val="hidden"/>
          </w:sdtPr>
          <w:sdtContent>
            <w:tc>
              <w:tcPr>
                <w:tcW w:w="1536" w:type="dxa"/>
              </w:tcPr>
              <w:p w14:paraId="3204E7A7" w14:textId="77777777" w:rsidR="00A90B90" w:rsidRDefault="00A90B90" w:rsidP="00786E1A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0137CF42" w14:textId="77777777" w:rsidR="00A90B90" w:rsidRDefault="00786E1A" w:rsidP="00786E1A">
            <w:pPr>
              <w:pStyle w:val="Days"/>
            </w:pPr>
            <w:sdt>
              <w:sdtPr>
                <w:id w:val="1834407380"/>
                <w:placeholder>
                  <w:docPart w:val="272BD5CBC55341918A784112C7C08865"/>
                </w:placeholder>
                <w:temporary/>
                <w:showingPlcHdr/>
                <w15:appearance w15:val="hidden"/>
              </w:sdtPr>
              <w:sdtContent>
                <w:r w:rsidR="00A90B90">
                  <w:t>Monday</w:t>
                </w:r>
              </w:sdtContent>
            </w:sdt>
          </w:p>
        </w:tc>
        <w:tc>
          <w:tcPr>
            <w:tcW w:w="1540" w:type="dxa"/>
          </w:tcPr>
          <w:p w14:paraId="5516C56E" w14:textId="77777777" w:rsidR="00A90B90" w:rsidRDefault="00786E1A" w:rsidP="00786E1A">
            <w:pPr>
              <w:pStyle w:val="Days"/>
            </w:pPr>
            <w:sdt>
              <w:sdtPr>
                <w:id w:val="-2128621537"/>
                <w:placeholder>
                  <w:docPart w:val="2E5EE8AA4FE540439A4A637121A790D1"/>
                </w:placeholder>
                <w:temporary/>
                <w:showingPlcHdr/>
                <w15:appearance w15:val="hidden"/>
              </w:sdtPr>
              <w:sdtContent>
                <w:r w:rsidR="00A90B90">
                  <w:t>Tuesday</w:t>
                </w:r>
              </w:sdtContent>
            </w:sdt>
          </w:p>
        </w:tc>
        <w:tc>
          <w:tcPr>
            <w:tcW w:w="1552" w:type="dxa"/>
          </w:tcPr>
          <w:p w14:paraId="65A0FE7A" w14:textId="77777777" w:rsidR="00A90B90" w:rsidRDefault="00786E1A" w:rsidP="00786E1A">
            <w:pPr>
              <w:pStyle w:val="Days"/>
            </w:pPr>
            <w:sdt>
              <w:sdtPr>
                <w:id w:val="-1815175536"/>
                <w:placeholder>
                  <w:docPart w:val="9E0EC82F6A1947C1AC2016D1E689462E"/>
                </w:placeholder>
                <w:temporary/>
                <w:showingPlcHdr/>
                <w15:appearance w15:val="hidden"/>
              </w:sdtPr>
              <w:sdtContent>
                <w:r w:rsidR="00A90B90">
                  <w:t>Wednesday</w:t>
                </w:r>
              </w:sdtContent>
            </w:sdt>
          </w:p>
        </w:tc>
        <w:tc>
          <w:tcPr>
            <w:tcW w:w="1543" w:type="dxa"/>
          </w:tcPr>
          <w:p w14:paraId="6C4F7ABD" w14:textId="77777777" w:rsidR="00A90B90" w:rsidRDefault="00786E1A" w:rsidP="00786E1A">
            <w:pPr>
              <w:pStyle w:val="Days"/>
            </w:pPr>
            <w:sdt>
              <w:sdtPr>
                <w:id w:val="1255316603"/>
                <w:placeholder>
                  <w:docPart w:val="7C5F56CB64CB4F699C56423266E24EF5"/>
                </w:placeholder>
                <w:temporary/>
                <w:showingPlcHdr/>
                <w15:appearance w15:val="hidden"/>
              </w:sdtPr>
              <w:sdtContent>
                <w:r w:rsidR="00A90B90">
                  <w:t>Thursday</w:t>
                </w:r>
              </w:sdtContent>
            </w:sdt>
          </w:p>
        </w:tc>
        <w:tc>
          <w:tcPr>
            <w:tcW w:w="1533" w:type="dxa"/>
          </w:tcPr>
          <w:p w14:paraId="40249E7E" w14:textId="77777777" w:rsidR="00A90B90" w:rsidRDefault="00786E1A" w:rsidP="00786E1A">
            <w:pPr>
              <w:pStyle w:val="Days"/>
            </w:pPr>
            <w:sdt>
              <w:sdtPr>
                <w:id w:val="1808047314"/>
                <w:placeholder>
                  <w:docPart w:val="53084F42A1CB4650BABDFCAD1430CF75"/>
                </w:placeholder>
                <w:temporary/>
                <w:showingPlcHdr/>
                <w15:appearance w15:val="hidden"/>
              </w:sdtPr>
              <w:sdtContent>
                <w:r w:rsidR="00A90B90">
                  <w:t>Friday</w:t>
                </w:r>
              </w:sdtContent>
            </w:sdt>
          </w:p>
        </w:tc>
        <w:tc>
          <w:tcPr>
            <w:tcW w:w="1542" w:type="dxa"/>
          </w:tcPr>
          <w:p w14:paraId="57E12F19" w14:textId="77777777" w:rsidR="00A90B90" w:rsidRDefault="00786E1A" w:rsidP="00786E1A">
            <w:pPr>
              <w:pStyle w:val="Days"/>
            </w:pPr>
            <w:sdt>
              <w:sdtPr>
                <w:id w:val="-2004120934"/>
                <w:placeholder>
                  <w:docPart w:val="C2FB7FAFCC4542EBBB40E5DC8CC14D3C"/>
                </w:placeholder>
                <w:temporary/>
                <w:showingPlcHdr/>
                <w15:appearance w15:val="hidden"/>
              </w:sdtPr>
              <w:sdtContent>
                <w:r w:rsidR="00A90B90">
                  <w:t>Saturday</w:t>
                </w:r>
              </w:sdtContent>
            </w:sdt>
          </w:p>
        </w:tc>
      </w:tr>
      <w:tr w:rsidR="00A90B90" w14:paraId="11207C11" w14:textId="77777777" w:rsidTr="00786E1A">
        <w:tc>
          <w:tcPr>
            <w:tcW w:w="1536" w:type="dxa"/>
            <w:tcBorders>
              <w:bottom w:val="nil"/>
            </w:tcBorders>
          </w:tcPr>
          <w:p w14:paraId="3A0E4E77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51E4F03D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56E1392A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195AD46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4C934C95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49EDCFD0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434A36AE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</w:tr>
      <w:tr w:rsidR="00A90B90" w14:paraId="0AC6A80A" w14:textId="77777777" w:rsidTr="00786E1A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6445D43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7BA98F3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C8A724D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64FCD84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E8BF6C0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A860DA0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3C57FDA" w14:textId="77777777" w:rsidR="00A90B90" w:rsidRDefault="00A90B90" w:rsidP="00786E1A"/>
        </w:tc>
      </w:tr>
      <w:tr w:rsidR="00A90B90" w14:paraId="6D57A7CC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022932F2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19420F2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AC08BC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7BF340B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D3C6020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04090C7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7FF045F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</w:tr>
      <w:tr w:rsidR="00A90B90" w14:paraId="6FD31D98" w14:textId="77777777" w:rsidTr="00786E1A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6CD1D8B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5F32EA5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D513EEB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0E78215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C7628C2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C067F1C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047068C" w14:textId="77777777" w:rsidR="00A90B90" w:rsidRDefault="00A90B90" w:rsidP="00786E1A"/>
        </w:tc>
      </w:tr>
      <w:tr w:rsidR="00A90B90" w14:paraId="28082AA0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123506D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2D110FC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79854D8A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9FC979B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A50BB26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628703B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8664F9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</w:tr>
      <w:tr w:rsidR="00A90B90" w14:paraId="12578411" w14:textId="77777777" w:rsidTr="00A90B90">
        <w:trPr>
          <w:trHeight w:hRule="exact" w:val="47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C57FCA3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683E21E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C8657C3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8E1BCE4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71843C8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8ED180A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ABFFCF1" w14:textId="77777777" w:rsidR="00A90B90" w:rsidRDefault="00A90B90" w:rsidP="00786E1A"/>
        </w:tc>
      </w:tr>
      <w:tr w:rsidR="00A90B90" w14:paraId="72F8DA7E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27243D6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4A1436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9A3BE61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9CB61AA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A6E62BD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7CEDE66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636E4EB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</w:tr>
      <w:tr w:rsidR="00A90B90" w14:paraId="56EEDE73" w14:textId="77777777" w:rsidTr="00A90B90">
        <w:trPr>
          <w:trHeight w:hRule="exact" w:val="63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FE30CC8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46E3BFB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3FFF888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DEE45E9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8FCC095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374CBCE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2BB4FBD" w14:textId="77777777" w:rsidR="00A90B90" w:rsidRDefault="00A90B90" w:rsidP="00786E1A"/>
        </w:tc>
      </w:tr>
      <w:tr w:rsidR="00A90B90" w14:paraId="0544C2C2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4D8C4FC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B09BDE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FC73643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8797F09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80B35D1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211C5996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57A58DFB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</w:tr>
      <w:tr w:rsidR="00A90B90" w14:paraId="6990F1CD" w14:textId="77777777" w:rsidTr="00A90B90">
        <w:trPr>
          <w:trHeight w:hRule="exact" w:val="51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9F04785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1F49840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F81AE69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D0CBFD9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0D28A92C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BEEBF72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13356AD" w14:textId="77777777" w:rsidR="00A90B90" w:rsidRDefault="00A90B90" w:rsidP="00786E1A"/>
        </w:tc>
      </w:tr>
      <w:tr w:rsidR="00A90B90" w14:paraId="6C5744F7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78994632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2B26EE9E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0F9CE005" w14:textId="77777777" w:rsidR="00A90B90" w:rsidRDefault="00A90B90" w:rsidP="00786E1A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104AD146" w14:textId="77777777" w:rsidR="00A90B90" w:rsidRDefault="00A90B90" w:rsidP="00786E1A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214B1969" w14:textId="77777777" w:rsidR="00A90B90" w:rsidRDefault="00A90B90" w:rsidP="00786E1A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591AA6B6" w14:textId="77777777" w:rsidR="00A90B90" w:rsidRDefault="00A90B90" w:rsidP="00786E1A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6E7A7E96" w14:textId="77777777" w:rsidR="00A90B90" w:rsidRDefault="00A90B90" w:rsidP="00786E1A">
            <w:pPr>
              <w:pStyle w:val="Dates"/>
            </w:pPr>
          </w:p>
        </w:tc>
      </w:tr>
      <w:tr w:rsidR="00A90B90" w14:paraId="6B8CD1E8" w14:textId="77777777" w:rsidTr="00786E1A">
        <w:trPr>
          <w:trHeight w:hRule="exact" w:val="864"/>
        </w:trPr>
        <w:tc>
          <w:tcPr>
            <w:tcW w:w="1536" w:type="dxa"/>
          </w:tcPr>
          <w:p w14:paraId="6AFD96F6" w14:textId="77777777" w:rsidR="00A90B90" w:rsidRDefault="00A90B90" w:rsidP="00786E1A"/>
        </w:tc>
        <w:tc>
          <w:tcPr>
            <w:tcW w:w="1538" w:type="dxa"/>
          </w:tcPr>
          <w:p w14:paraId="1D95567A" w14:textId="77777777" w:rsidR="00A90B90" w:rsidRDefault="00A90B90" w:rsidP="00786E1A"/>
        </w:tc>
        <w:tc>
          <w:tcPr>
            <w:tcW w:w="1540" w:type="dxa"/>
          </w:tcPr>
          <w:p w14:paraId="05234A95" w14:textId="77777777" w:rsidR="00A90B90" w:rsidRDefault="00A90B90" w:rsidP="00786E1A"/>
        </w:tc>
        <w:tc>
          <w:tcPr>
            <w:tcW w:w="1552" w:type="dxa"/>
          </w:tcPr>
          <w:p w14:paraId="35F0FBD0" w14:textId="77777777" w:rsidR="00A90B90" w:rsidRDefault="00A90B90" w:rsidP="00786E1A"/>
        </w:tc>
        <w:tc>
          <w:tcPr>
            <w:tcW w:w="1543" w:type="dxa"/>
          </w:tcPr>
          <w:p w14:paraId="78F9318D" w14:textId="77777777" w:rsidR="00A90B90" w:rsidRDefault="00A90B90" w:rsidP="00786E1A"/>
        </w:tc>
        <w:tc>
          <w:tcPr>
            <w:tcW w:w="1533" w:type="dxa"/>
          </w:tcPr>
          <w:p w14:paraId="0AEEEA02" w14:textId="77777777" w:rsidR="00A90B90" w:rsidRDefault="00A90B90" w:rsidP="00786E1A"/>
        </w:tc>
        <w:tc>
          <w:tcPr>
            <w:tcW w:w="1542" w:type="dxa"/>
          </w:tcPr>
          <w:p w14:paraId="0A9404E7" w14:textId="77777777" w:rsidR="00A90B90" w:rsidRDefault="00A90B90" w:rsidP="00786E1A"/>
        </w:tc>
      </w:tr>
    </w:tbl>
    <w:p w14:paraId="145D8FC5" w14:textId="77777777" w:rsidR="00A90B90" w:rsidRDefault="00A90B90" w:rsidP="00A90B90">
      <w:pPr>
        <w:pStyle w:val="Quote"/>
      </w:pPr>
    </w:p>
    <w:p w14:paraId="64612DFD" w14:textId="77777777" w:rsidR="00A90B90" w:rsidRDefault="00A90B90" w:rsidP="00A90B90">
      <w:pPr>
        <w:pStyle w:val="Quote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A90B90" w:rsidRPr="00A90B90" w14:paraId="614A37A9" w14:textId="77777777" w:rsidTr="00786E1A">
        <w:tc>
          <w:tcPr>
            <w:tcW w:w="11016" w:type="dxa"/>
            <w:shd w:val="clear" w:color="auto" w:fill="244061" w:themeFill="accent1" w:themeFillShade="80"/>
          </w:tcPr>
          <w:p w14:paraId="112F5E88" w14:textId="77777777" w:rsidR="00A90B90" w:rsidRPr="00A90B90" w:rsidRDefault="00A90B90" w:rsidP="00A90B90">
            <w:pPr>
              <w:pStyle w:val="Month"/>
              <w:jc w:val="left"/>
              <w:rPr>
                <w:color w:val="FFFFFF" w:themeColor="background1"/>
              </w:rPr>
            </w:pPr>
            <w:r w:rsidRPr="00A90B90">
              <w:rPr>
                <w:color w:val="FFFFFF" w:themeColor="background1"/>
              </w:rPr>
              <w:fldChar w:fldCharType="begin"/>
            </w:r>
            <w:r w:rsidRPr="00A90B90">
              <w:rPr>
                <w:color w:val="FFFFFF" w:themeColor="background1"/>
              </w:rPr>
              <w:instrText xml:space="preserve"> DOCVARIABLE  MonthStart \@ MMMM \* MERGEFORMAT </w:instrText>
            </w:r>
            <w:r w:rsidRPr="00A90B90">
              <w:rPr>
                <w:color w:val="FFFFFF" w:themeColor="background1"/>
              </w:rPr>
              <w:fldChar w:fldCharType="separate"/>
            </w:r>
            <w:r w:rsidRPr="00A90B90">
              <w:rPr>
                <w:color w:val="FFFFFF" w:themeColor="background1"/>
              </w:rPr>
              <w:t>November</w:t>
            </w:r>
            <w:r w:rsidRPr="00A90B90">
              <w:rPr>
                <w:color w:val="FFFFFF" w:themeColor="background1"/>
              </w:rPr>
              <w:fldChar w:fldCharType="end"/>
            </w:r>
          </w:p>
        </w:tc>
      </w:tr>
      <w:tr w:rsidR="00A90B90" w14:paraId="595FD905" w14:textId="77777777" w:rsidTr="00786E1A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244061" w:themeFill="accent1" w:themeFillShade="80"/>
          </w:tcPr>
          <w:p w14:paraId="77462755" w14:textId="77777777" w:rsidR="00A90B90" w:rsidRDefault="00A90B90" w:rsidP="00786E1A">
            <w:pPr>
              <w:pStyle w:val="Year"/>
            </w:pPr>
            <w:r w:rsidRPr="00A90B90">
              <w:rPr>
                <w:color w:val="FFFFFF" w:themeColor="background1"/>
              </w:rPr>
              <w:fldChar w:fldCharType="begin"/>
            </w:r>
            <w:r w:rsidRPr="00A90B90">
              <w:rPr>
                <w:color w:val="FFFFFF" w:themeColor="background1"/>
              </w:rPr>
              <w:instrText xml:space="preserve"> DOCVARIABLE  MonthStart \@  yyyy   \* MERGEFORMAT </w:instrText>
            </w:r>
            <w:r w:rsidRPr="00A90B90">
              <w:rPr>
                <w:color w:val="FFFFFF" w:themeColor="background1"/>
              </w:rPr>
              <w:fldChar w:fldCharType="separate"/>
            </w:r>
            <w:r w:rsidRPr="00A90B90">
              <w:rPr>
                <w:color w:val="FFFFFF" w:themeColor="background1"/>
              </w:rPr>
              <w:t>2020</w:t>
            </w:r>
            <w:r w:rsidRPr="00A90B90">
              <w:rPr>
                <w:color w:val="FFFFFF" w:themeColor="background1"/>
              </w:rPr>
              <w:fldChar w:fldCharType="end"/>
            </w:r>
          </w:p>
        </w:tc>
      </w:tr>
      <w:tr w:rsidR="00A90B90" w14:paraId="4BE0E214" w14:textId="77777777" w:rsidTr="00786E1A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4D157972" w14:textId="77777777" w:rsidR="00A90B90" w:rsidRDefault="00A90B90" w:rsidP="00786E1A">
            <w:pPr>
              <w:pStyle w:val="Subtitle"/>
            </w:pP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A90B90" w14:paraId="0F2C6911" w14:textId="77777777" w:rsidTr="00786E1A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D4E070A" w14:textId="77777777" w:rsidR="00A90B90" w:rsidRDefault="00A90B90" w:rsidP="00786E1A">
            <w:pPr>
              <w:pStyle w:val="Title"/>
            </w:pPr>
            <w:r>
              <w:t>Valleyview &amp; Districts Agricultural Society</w:t>
            </w:r>
          </w:p>
          <w:p w14:paraId="0570C215" w14:textId="77777777" w:rsidR="00A90B90" w:rsidRDefault="00A90B90" w:rsidP="00786E1A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51D262FD" w14:textId="77777777" w:rsidR="00A90B90" w:rsidRDefault="00A90B90" w:rsidP="00786E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07F496" wp14:editId="353F18ED">
                  <wp:extent cx="2512060" cy="1884045"/>
                  <wp:effectExtent l="0" t="0" r="254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aint workshop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A90B90" w14:paraId="5D084214" w14:textId="77777777" w:rsidTr="00786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302232248"/>
            <w:placeholder>
              <w:docPart w:val="704DAD6793A14EB9AAABA651BAF67504"/>
            </w:placeholder>
            <w:temporary/>
            <w:showingPlcHdr/>
            <w15:appearance w15:val="hidden"/>
          </w:sdtPr>
          <w:sdtContent>
            <w:tc>
              <w:tcPr>
                <w:tcW w:w="1536" w:type="dxa"/>
              </w:tcPr>
              <w:p w14:paraId="35C76CE5" w14:textId="77777777" w:rsidR="00A90B90" w:rsidRDefault="00A90B90" w:rsidP="00786E1A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3EA95E1D" w14:textId="77777777" w:rsidR="00A90B90" w:rsidRDefault="00786E1A" w:rsidP="00786E1A">
            <w:pPr>
              <w:pStyle w:val="Days"/>
            </w:pPr>
            <w:sdt>
              <w:sdtPr>
                <w:id w:val="242606436"/>
                <w:placeholder>
                  <w:docPart w:val="0DAFFDEC4AB44CA584653480B00B048F"/>
                </w:placeholder>
                <w:temporary/>
                <w:showingPlcHdr/>
                <w15:appearance w15:val="hidden"/>
              </w:sdtPr>
              <w:sdtContent>
                <w:r w:rsidR="00A90B90">
                  <w:t>Monday</w:t>
                </w:r>
              </w:sdtContent>
            </w:sdt>
          </w:p>
        </w:tc>
        <w:tc>
          <w:tcPr>
            <w:tcW w:w="1540" w:type="dxa"/>
          </w:tcPr>
          <w:p w14:paraId="028C5EF9" w14:textId="77777777" w:rsidR="00A90B90" w:rsidRDefault="00786E1A" w:rsidP="00786E1A">
            <w:pPr>
              <w:pStyle w:val="Days"/>
            </w:pPr>
            <w:sdt>
              <w:sdtPr>
                <w:id w:val="799262163"/>
                <w:placeholder>
                  <w:docPart w:val="CD364F271C824FF38D03E99972465786"/>
                </w:placeholder>
                <w:temporary/>
                <w:showingPlcHdr/>
                <w15:appearance w15:val="hidden"/>
              </w:sdtPr>
              <w:sdtContent>
                <w:r w:rsidR="00A90B90">
                  <w:t>Tuesday</w:t>
                </w:r>
              </w:sdtContent>
            </w:sdt>
          </w:p>
        </w:tc>
        <w:tc>
          <w:tcPr>
            <w:tcW w:w="1552" w:type="dxa"/>
          </w:tcPr>
          <w:p w14:paraId="5E24212A" w14:textId="77777777" w:rsidR="00A90B90" w:rsidRDefault="00786E1A" w:rsidP="00786E1A">
            <w:pPr>
              <w:pStyle w:val="Days"/>
            </w:pPr>
            <w:sdt>
              <w:sdtPr>
                <w:id w:val="-2044969149"/>
                <w:placeholder>
                  <w:docPart w:val="B579424E6A4C47049A5291E70A0339AD"/>
                </w:placeholder>
                <w:temporary/>
                <w:showingPlcHdr/>
                <w15:appearance w15:val="hidden"/>
              </w:sdtPr>
              <w:sdtContent>
                <w:r w:rsidR="00A90B90">
                  <w:t>Wednesday</w:t>
                </w:r>
              </w:sdtContent>
            </w:sdt>
          </w:p>
        </w:tc>
        <w:tc>
          <w:tcPr>
            <w:tcW w:w="1543" w:type="dxa"/>
          </w:tcPr>
          <w:p w14:paraId="2B1936A2" w14:textId="77777777" w:rsidR="00A90B90" w:rsidRDefault="00786E1A" w:rsidP="00786E1A">
            <w:pPr>
              <w:pStyle w:val="Days"/>
            </w:pPr>
            <w:sdt>
              <w:sdtPr>
                <w:id w:val="1053050509"/>
                <w:placeholder>
                  <w:docPart w:val="84152A44A03D472C83E02B53FF9BE956"/>
                </w:placeholder>
                <w:temporary/>
                <w:showingPlcHdr/>
                <w15:appearance w15:val="hidden"/>
              </w:sdtPr>
              <w:sdtContent>
                <w:r w:rsidR="00A90B90">
                  <w:t>Thursday</w:t>
                </w:r>
              </w:sdtContent>
            </w:sdt>
          </w:p>
        </w:tc>
        <w:tc>
          <w:tcPr>
            <w:tcW w:w="1533" w:type="dxa"/>
          </w:tcPr>
          <w:p w14:paraId="01519E53" w14:textId="77777777" w:rsidR="00A90B90" w:rsidRDefault="00786E1A" w:rsidP="00786E1A">
            <w:pPr>
              <w:pStyle w:val="Days"/>
            </w:pPr>
            <w:sdt>
              <w:sdtPr>
                <w:id w:val="-216825087"/>
                <w:placeholder>
                  <w:docPart w:val="D36B13DC6BD8485A9B5B98ECA2F978D5"/>
                </w:placeholder>
                <w:temporary/>
                <w:showingPlcHdr/>
                <w15:appearance w15:val="hidden"/>
              </w:sdtPr>
              <w:sdtContent>
                <w:r w:rsidR="00A90B90">
                  <w:t>Friday</w:t>
                </w:r>
              </w:sdtContent>
            </w:sdt>
          </w:p>
        </w:tc>
        <w:tc>
          <w:tcPr>
            <w:tcW w:w="1542" w:type="dxa"/>
          </w:tcPr>
          <w:p w14:paraId="333395D8" w14:textId="77777777" w:rsidR="00A90B90" w:rsidRDefault="00786E1A" w:rsidP="00786E1A">
            <w:pPr>
              <w:pStyle w:val="Days"/>
            </w:pPr>
            <w:sdt>
              <w:sdtPr>
                <w:id w:val="493696553"/>
                <w:placeholder>
                  <w:docPart w:val="8F871C86063D47FEB9C010A1FB70BB0F"/>
                </w:placeholder>
                <w:temporary/>
                <w:showingPlcHdr/>
                <w15:appearance w15:val="hidden"/>
              </w:sdtPr>
              <w:sdtContent>
                <w:r w:rsidR="00A90B90">
                  <w:t>Saturday</w:t>
                </w:r>
              </w:sdtContent>
            </w:sdt>
          </w:p>
        </w:tc>
      </w:tr>
      <w:tr w:rsidR="00A90B90" w14:paraId="1CFFE125" w14:textId="77777777" w:rsidTr="00786E1A">
        <w:tc>
          <w:tcPr>
            <w:tcW w:w="1536" w:type="dxa"/>
            <w:tcBorders>
              <w:bottom w:val="nil"/>
            </w:tcBorders>
          </w:tcPr>
          <w:p w14:paraId="20DBF0F7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30B800E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1E07A192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25CE16FD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6E549D2F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3F1EF389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21719222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A90B90" w14:paraId="68DAAA4C" w14:textId="77777777" w:rsidTr="00786E1A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F6D0429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44569D1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5F9575B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999357F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5A61124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EEC8145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228232F" w14:textId="77777777" w:rsidR="00A90B90" w:rsidRDefault="00A90B90" w:rsidP="00786E1A"/>
        </w:tc>
      </w:tr>
      <w:tr w:rsidR="00A90B90" w14:paraId="231A9BC6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27C418DA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8FA249C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F5B3E1B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A6A4596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9FC52AD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FFC7FC1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4BDDED7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A90B90" w14:paraId="327485F6" w14:textId="77777777" w:rsidTr="00786E1A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ED6C136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FBF1CFF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1C81717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42A8686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E77B33A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1237BE1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79544F56" w14:textId="77777777" w:rsidR="00A90B90" w:rsidRDefault="00A90B90" w:rsidP="00786E1A"/>
        </w:tc>
      </w:tr>
      <w:tr w:rsidR="00A90B90" w14:paraId="7F29C384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B44019D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AFEB64F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58A4B91C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25E3ACB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4024C7F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73D7A4E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C89D7D4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A90B90" w14:paraId="78C28213" w14:textId="77777777" w:rsidTr="00786E1A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03EA78D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EAE84CA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8293EE9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15F265F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A4FC70E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19434EF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3DBF8E4A" w14:textId="77777777" w:rsidR="00A90B90" w:rsidRDefault="00A90B90" w:rsidP="00786E1A"/>
        </w:tc>
      </w:tr>
      <w:tr w:rsidR="00A90B90" w14:paraId="58DEEF4E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590500E5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00043E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539F8A5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C0491DA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65C5614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F5EF6BD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192C705A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A90B90" w14:paraId="245A762A" w14:textId="77777777" w:rsidTr="00786E1A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7B8F6F87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8B69956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2025457F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0E7D707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93102BA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8429BF3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E656EDA" w14:textId="77777777" w:rsidR="00A90B90" w:rsidRDefault="00A90B90" w:rsidP="00786E1A"/>
        </w:tc>
      </w:tr>
      <w:tr w:rsidR="00A90B90" w14:paraId="504C643A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D740259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68AE90D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A1B4D99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47CB110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EA17B6A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4089216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7D92425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A90B90" w14:paraId="18878D98" w14:textId="77777777" w:rsidTr="00A90B90">
        <w:trPr>
          <w:trHeight w:hRule="exact" w:val="510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DADD52C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0D7B321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5DFFD107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A02E3CB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BE9ABF4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E7674DF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16E88EB" w14:textId="77777777" w:rsidR="00A90B90" w:rsidRDefault="00A90B90" w:rsidP="00786E1A"/>
        </w:tc>
      </w:tr>
      <w:tr w:rsidR="00A90B90" w14:paraId="39FDB865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234FBB1D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44CA188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181C00CF" w14:textId="77777777" w:rsidR="00A90B90" w:rsidRDefault="00A90B90" w:rsidP="00786E1A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0557D228" w14:textId="77777777" w:rsidR="00A90B90" w:rsidRDefault="00A90B90" w:rsidP="00786E1A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1525EA8D" w14:textId="77777777" w:rsidR="00A90B90" w:rsidRDefault="00A90B90" w:rsidP="00786E1A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6AA3E887" w14:textId="77777777" w:rsidR="00A90B90" w:rsidRDefault="00A90B90" w:rsidP="00786E1A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2D1C83EC" w14:textId="77777777" w:rsidR="00A90B90" w:rsidRDefault="00A90B90" w:rsidP="00786E1A">
            <w:pPr>
              <w:pStyle w:val="Dates"/>
            </w:pPr>
          </w:p>
        </w:tc>
      </w:tr>
      <w:tr w:rsidR="00A90B90" w14:paraId="7FA9E295" w14:textId="77777777" w:rsidTr="00786E1A">
        <w:trPr>
          <w:trHeight w:hRule="exact" w:val="864"/>
        </w:trPr>
        <w:tc>
          <w:tcPr>
            <w:tcW w:w="1536" w:type="dxa"/>
          </w:tcPr>
          <w:p w14:paraId="5597D55B" w14:textId="77777777" w:rsidR="00A90B90" w:rsidRDefault="00A90B90" w:rsidP="00786E1A"/>
        </w:tc>
        <w:tc>
          <w:tcPr>
            <w:tcW w:w="1538" w:type="dxa"/>
          </w:tcPr>
          <w:p w14:paraId="3CE0D5A8" w14:textId="77777777" w:rsidR="00A90B90" w:rsidRDefault="00A90B90" w:rsidP="00786E1A"/>
        </w:tc>
        <w:tc>
          <w:tcPr>
            <w:tcW w:w="1540" w:type="dxa"/>
          </w:tcPr>
          <w:p w14:paraId="18716075" w14:textId="77777777" w:rsidR="00A90B90" w:rsidRDefault="00A90B90" w:rsidP="00786E1A"/>
        </w:tc>
        <w:tc>
          <w:tcPr>
            <w:tcW w:w="1552" w:type="dxa"/>
          </w:tcPr>
          <w:p w14:paraId="508E147C" w14:textId="77777777" w:rsidR="00A90B90" w:rsidRDefault="00A90B90" w:rsidP="00786E1A"/>
        </w:tc>
        <w:tc>
          <w:tcPr>
            <w:tcW w:w="1543" w:type="dxa"/>
          </w:tcPr>
          <w:p w14:paraId="75B4CAC9" w14:textId="77777777" w:rsidR="00A90B90" w:rsidRDefault="00A90B90" w:rsidP="00786E1A"/>
        </w:tc>
        <w:tc>
          <w:tcPr>
            <w:tcW w:w="1533" w:type="dxa"/>
          </w:tcPr>
          <w:p w14:paraId="33D476E2" w14:textId="77777777" w:rsidR="00A90B90" w:rsidRDefault="00A90B90" w:rsidP="00786E1A"/>
        </w:tc>
        <w:tc>
          <w:tcPr>
            <w:tcW w:w="1542" w:type="dxa"/>
          </w:tcPr>
          <w:p w14:paraId="78E18B4C" w14:textId="77777777" w:rsidR="00A90B90" w:rsidRDefault="00A90B90" w:rsidP="00786E1A"/>
        </w:tc>
      </w:tr>
    </w:tbl>
    <w:p w14:paraId="3E4A10F8" w14:textId="37F43EDE" w:rsidR="00E151D7" w:rsidRDefault="00E151D7" w:rsidP="00541052">
      <w:pPr>
        <w:pStyle w:val="NoSpacing"/>
      </w:pP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A90B90" w14:paraId="5E7D44E4" w14:textId="77777777" w:rsidTr="00786E1A">
        <w:tc>
          <w:tcPr>
            <w:tcW w:w="11016" w:type="dxa"/>
            <w:shd w:val="clear" w:color="auto" w:fill="244061" w:themeFill="accent1" w:themeFillShade="80"/>
          </w:tcPr>
          <w:p w14:paraId="69D9AAE0" w14:textId="77777777" w:rsidR="00A90B90" w:rsidRDefault="00A90B90" w:rsidP="00A90B90">
            <w:pPr>
              <w:pStyle w:val="Month"/>
              <w:jc w:val="left"/>
            </w:pPr>
            <w:r w:rsidRPr="00A90B90">
              <w:rPr>
                <w:color w:val="FFFFFF" w:themeColor="background1"/>
              </w:rPr>
              <w:fldChar w:fldCharType="begin"/>
            </w:r>
            <w:r w:rsidRPr="00A90B90">
              <w:rPr>
                <w:color w:val="FFFFFF" w:themeColor="background1"/>
              </w:rPr>
              <w:instrText xml:space="preserve"> DOCVARIABLE  MonthStart \@ MMMM \* MERGEFORMAT </w:instrText>
            </w:r>
            <w:r w:rsidRPr="00A90B90">
              <w:rPr>
                <w:color w:val="FFFFFF" w:themeColor="background1"/>
              </w:rPr>
              <w:fldChar w:fldCharType="separate"/>
            </w:r>
            <w:r w:rsidRPr="00A90B90">
              <w:rPr>
                <w:color w:val="FFFFFF" w:themeColor="background1"/>
              </w:rPr>
              <w:t>December</w:t>
            </w:r>
            <w:r w:rsidRPr="00A90B90">
              <w:rPr>
                <w:color w:val="FFFFFF" w:themeColor="background1"/>
              </w:rPr>
              <w:fldChar w:fldCharType="end"/>
            </w:r>
          </w:p>
        </w:tc>
      </w:tr>
      <w:tr w:rsidR="00A90B90" w:rsidRPr="00A90B90" w14:paraId="5E725D81" w14:textId="77777777" w:rsidTr="00786E1A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244061" w:themeFill="accent1" w:themeFillShade="80"/>
          </w:tcPr>
          <w:p w14:paraId="06C8BFCA" w14:textId="77777777" w:rsidR="00A90B90" w:rsidRPr="00A90B90" w:rsidRDefault="00A90B90" w:rsidP="00786E1A">
            <w:pPr>
              <w:pStyle w:val="Year"/>
              <w:rPr>
                <w:color w:val="FFFFFF" w:themeColor="background1"/>
              </w:rPr>
            </w:pPr>
            <w:r w:rsidRPr="00A90B90">
              <w:rPr>
                <w:color w:val="FFFFFF" w:themeColor="background1"/>
              </w:rPr>
              <w:fldChar w:fldCharType="begin"/>
            </w:r>
            <w:r w:rsidRPr="00A90B90">
              <w:rPr>
                <w:color w:val="FFFFFF" w:themeColor="background1"/>
              </w:rPr>
              <w:instrText xml:space="preserve"> DOCVARIABLE  MonthStart \@  yyyy   \* MERGEFORMAT </w:instrText>
            </w:r>
            <w:r w:rsidRPr="00A90B90">
              <w:rPr>
                <w:color w:val="FFFFFF" w:themeColor="background1"/>
              </w:rPr>
              <w:fldChar w:fldCharType="separate"/>
            </w:r>
            <w:r w:rsidRPr="00A90B90">
              <w:rPr>
                <w:color w:val="FFFFFF" w:themeColor="background1"/>
              </w:rPr>
              <w:t>2020</w:t>
            </w:r>
            <w:r w:rsidRPr="00A90B90">
              <w:rPr>
                <w:color w:val="FFFFFF" w:themeColor="background1"/>
              </w:rPr>
              <w:fldChar w:fldCharType="end"/>
            </w:r>
          </w:p>
        </w:tc>
      </w:tr>
      <w:tr w:rsidR="00A90B90" w14:paraId="3AA13234" w14:textId="77777777" w:rsidTr="00786E1A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647A15BF" w14:textId="77777777" w:rsidR="00A90B90" w:rsidRDefault="00A90B90" w:rsidP="00786E1A">
            <w:pPr>
              <w:pStyle w:val="Subtitle"/>
            </w:pP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A90B90" w14:paraId="6CB54420" w14:textId="77777777" w:rsidTr="00786E1A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550FCB5B" w14:textId="77777777" w:rsidR="00A90B90" w:rsidRDefault="00A90B90" w:rsidP="00786E1A">
            <w:pPr>
              <w:pStyle w:val="Title"/>
            </w:pPr>
            <w:r>
              <w:t>Valleyview &amp; Districts Agricultural Society</w:t>
            </w:r>
          </w:p>
          <w:p w14:paraId="59F9536D" w14:textId="77777777" w:rsidR="00A90B90" w:rsidRDefault="00A90B90" w:rsidP="00786E1A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4D024F9E" w14:textId="77777777" w:rsidR="00A90B90" w:rsidRDefault="00A90B90" w:rsidP="00786E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EA277B" wp14:editId="4DF97F83">
                  <wp:extent cx="2512060" cy="1581150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ristmas 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9"/>
        <w:gridCol w:w="1541"/>
        <w:gridCol w:w="1553"/>
        <w:gridCol w:w="1544"/>
        <w:gridCol w:w="1534"/>
        <w:gridCol w:w="1543"/>
      </w:tblGrid>
      <w:tr w:rsidR="00A90B90" w14:paraId="5A2E693C" w14:textId="77777777" w:rsidTr="00786E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250621205"/>
            <w:placeholder>
              <w:docPart w:val="A6C5A4695E7A4A40ADA6E8F2A42D5900"/>
            </w:placeholder>
            <w:temporary/>
            <w:showingPlcHdr/>
            <w15:appearance w15:val="hidden"/>
          </w:sdtPr>
          <w:sdtContent>
            <w:tc>
              <w:tcPr>
                <w:tcW w:w="1536" w:type="dxa"/>
              </w:tcPr>
              <w:p w14:paraId="010376C4" w14:textId="77777777" w:rsidR="00A90B90" w:rsidRDefault="00A90B90" w:rsidP="00786E1A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7CEFE97B" w14:textId="77777777" w:rsidR="00A90B90" w:rsidRDefault="00786E1A" w:rsidP="00786E1A">
            <w:pPr>
              <w:pStyle w:val="Days"/>
            </w:pPr>
            <w:sdt>
              <w:sdtPr>
                <w:id w:val="1190258545"/>
                <w:placeholder>
                  <w:docPart w:val="A3CBF88C45F449B2B71D3087EA56A480"/>
                </w:placeholder>
                <w:temporary/>
                <w:showingPlcHdr/>
                <w15:appearance w15:val="hidden"/>
              </w:sdtPr>
              <w:sdtContent>
                <w:r w:rsidR="00A90B90">
                  <w:t>Monday</w:t>
                </w:r>
              </w:sdtContent>
            </w:sdt>
          </w:p>
        </w:tc>
        <w:tc>
          <w:tcPr>
            <w:tcW w:w="1540" w:type="dxa"/>
          </w:tcPr>
          <w:p w14:paraId="1ADD214D" w14:textId="77777777" w:rsidR="00A90B90" w:rsidRDefault="00786E1A" w:rsidP="00786E1A">
            <w:pPr>
              <w:pStyle w:val="Days"/>
            </w:pPr>
            <w:sdt>
              <w:sdtPr>
                <w:id w:val="941118190"/>
                <w:placeholder>
                  <w:docPart w:val="5A21CD9AA85F4FCA92215D4F4726A03E"/>
                </w:placeholder>
                <w:temporary/>
                <w:showingPlcHdr/>
                <w15:appearance w15:val="hidden"/>
              </w:sdtPr>
              <w:sdtContent>
                <w:r w:rsidR="00A90B90">
                  <w:t>Tuesday</w:t>
                </w:r>
              </w:sdtContent>
            </w:sdt>
          </w:p>
        </w:tc>
        <w:tc>
          <w:tcPr>
            <w:tcW w:w="1552" w:type="dxa"/>
          </w:tcPr>
          <w:p w14:paraId="30535187" w14:textId="77777777" w:rsidR="00A90B90" w:rsidRDefault="00786E1A" w:rsidP="00786E1A">
            <w:pPr>
              <w:pStyle w:val="Days"/>
            </w:pPr>
            <w:sdt>
              <w:sdtPr>
                <w:id w:val="-667477155"/>
                <w:placeholder>
                  <w:docPart w:val="10AA8F6806664002B3D7FFE906C9EB9A"/>
                </w:placeholder>
                <w:temporary/>
                <w:showingPlcHdr/>
                <w15:appearance w15:val="hidden"/>
              </w:sdtPr>
              <w:sdtContent>
                <w:r w:rsidR="00A90B90">
                  <w:t>Wednesday</w:t>
                </w:r>
              </w:sdtContent>
            </w:sdt>
          </w:p>
        </w:tc>
        <w:tc>
          <w:tcPr>
            <w:tcW w:w="1543" w:type="dxa"/>
          </w:tcPr>
          <w:p w14:paraId="076B779F" w14:textId="77777777" w:rsidR="00A90B90" w:rsidRDefault="00786E1A" w:rsidP="00786E1A">
            <w:pPr>
              <w:pStyle w:val="Days"/>
            </w:pPr>
            <w:sdt>
              <w:sdtPr>
                <w:id w:val="226265794"/>
                <w:placeholder>
                  <w:docPart w:val="F3C230CC177A4997B82CC3E1AFD28617"/>
                </w:placeholder>
                <w:temporary/>
                <w:showingPlcHdr/>
                <w15:appearance w15:val="hidden"/>
              </w:sdtPr>
              <w:sdtContent>
                <w:r w:rsidR="00A90B90">
                  <w:t>Thursday</w:t>
                </w:r>
              </w:sdtContent>
            </w:sdt>
          </w:p>
        </w:tc>
        <w:tc>
          <w:tcPr>
            <w:tcW w:w="1533" w:type="dxa"/>
          </w:tcPr>
          <w:p w14:paraId="40D8BE7E" w14:textId="77777777" w:rsidR="00A90B90" w:rsidRDefault="00786E1A" w:rsidP="00786E1A">
            <w:pPr>
              <w:pStyle w:val="Days"/>
            </w:pPr>
            <w:sdt>
              <w:sdtPr>
                <w:id w:val="-1968967322"/>
                <w:placeholder>
                  <w:docPart w:val="B67E286FB4E04ACC901FE7BCB51F2165"/>
                </w:placeholder>
                <w:temporary/>
                <w:showingPlcHdr/>
                <w15:appearance w15:val="hidden"/>
              </w:sdtPr>
              <w:sdtContent>
                <w:r w:rsidR="00A90B90">
                  <w:t>Friday</w:t>
                </w:r>
              </w:sdtContent>
            </w:sdt>
          </w:p>
        </w:tc>
        <w:tc>
          <w:tcPr>
            <w:tcW w:w="1542" w:type="dxa"/>
          </w:tcPr>
          <w:p w14:paraId="5610B64C" w14:textId="77777777" w:rsidR="00A90B90" w:rsidRDefault="00786E1A" w:rsidP="00786E1A">
            <w:pPr>
              <w:pStyle w:val="Days"/>
            </w:pPr>
            <w:sdt>
              <w:sdtPr>
                <w:id w:val="846757381"/>
                <w:placeholder>
                  <w:docPart w:val="9407B227601B47939A4FB86A31C733D2"/>
                </w:placeholder>
                <w:temporary/>
                <w:showingPlcHdr/>
                <w15:appearance w15:val="hidden"/>
              </w:sdtPr>
              <w:sdtContent>
                <w:r w:rsidR="00A90B90">
                  <w:t>Saturday</w:t>
                </w:r>
              </w:sdtContent>
            </w:sdt>
          </w:p>
        </w:tc>
      </w:tr>
      <w:tr w:rsidR="00A90B90" w14:paraId="0067CAC2" w14:textId="77777777" w:rsidTr="00786E1A">
        <w:tc>
          <w:tcPr>
            <w:tcW w:w="1536" w:type="dxa"/>
            <w:tcBorders>
              <w:bottom w:val="nil"/>
            </w:tcBorders>
          </w:tcPr>
          <w:p w14:paraId="418804A7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1A275D0D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73298227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1A73087B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4A192954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425362C4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1400DE96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A90B90" w14:paraId="1B7DD80A" w14:textId="77777777" w:rsidTr="00786E1A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8DA12AD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10B320B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58BA4E4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94190F3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362971C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284C0F66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8F78A35" w14:textId="77777777" w:rsidR="00A90B90" w:rsidRDefault="00A90B90" w:rsidP="00786E1A"/>
        </w:tc>
      </w:tr>
      <w:tr w:rsidR="00A90B90" w14:paraId="0FA8E355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5D5C7BB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55C3171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CE1941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4FB209A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111EA384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5F73C42F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73A38FB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A90B90" w14:paraId="496EA441" w14:textId="77777777" w:rsidTr="00786E1A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D25E7F4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2405EB3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A7DB173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30D5A00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424287F1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D660F81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1F6D915F" w14:textId="77777777" w:rsidR="00A90B90" w:rsidRDefault="00A90B90" w:rsidP="00786E1A"/>
        </w:tc>
      </w:tr>
      <w:tr w:rsidR="00A90B90" w14:paraId="344CEBD4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34A03B0A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205B7EB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06D5836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6DDDDF0B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3C28827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8EE3463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55C62F4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A90B90" w14:paraId="72A20A4B" w14:textId="77777777" w:rsidTr="00786E1A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5FFFEE8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8E2CA6B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F7C574B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02DABB8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32172A9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5387572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1FE44CB" w14:textId="77777777" w:rsidR="00A90B90" w:rsidRDefault="00A90B90" w:rsidP="00786E1A"/>
        </w:tc>
      </w:tr>
      <w:tr w:rsidR="00A90B90" w14:paraId="53A638D4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4D71C453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0857F5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C73089E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41E7156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EEEC536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691081B4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394CD578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A90B90" w14:paraId="30B461C4" w14:textId="77777777" w:rsidTr="00A90B90">
        <w:trPr>
          <w:trHeight w:hRule="exact" w:val="63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ADF0DDC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A237987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DFA0A42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C685421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9703AC6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18B8E08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1D4830D" w14:textId="77777777" w:rsidR="00A90B90" w:rsidRDefault="00A90B90" w:rsidP="00786E1A"/>
        </w:tc>
      </w:tr>
      <w:tr w:rsidR="00A90B90" w14:paraId="6437B012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3176B8E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485E7C7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01971D2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B30456E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5E45305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351BA4A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616469B2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A90B90" w14:paraId="7ABE3A38" w14:textId="77777777" w:rsidTr="00786E1A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476A9DA5" w14:textId="77777777" w:rsidR="00A90B90" w:rsidRDefault="00A90B90" w:rsidP="00786E1A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02EAD7D" w14:textId="77777777" w:rsidR="00A90B90" w:rsidRDefault="00A90B90" w:rsidP="00786E1A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9C2797C" w14:textId="77777777" w:rsidR="00A90B90" w:rsidRDefault="00A90B90" w:rsidP="00786E1A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4BB8B86" w14:textId="77777777" w:rsidR="00A90B90" w:rsidRDefault="00A90B90" w:rsidP="00786E1A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19E468BA" w14:textId="77777777" w:rsidR="00A90B90" w:rsidRDefault="00A90B90" w:rsidP="00786E1A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A926143" w14:textId="77777777" w:rsidR="00A90B90" w:rsidRDefault="00A90B90" w:rsidP="00786E1A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CAA424D" w14:textId="77777777" w:rsidR="00A90B90" w:rsidRDefault="00A90B90" w:rsidP="00786E1A"/>
        </w:tc>
      </w:tr>
      <w:tr w:rsidR="00A90B90" w14:paraId="1B57E568" w14:textId="77777777" w:rsidTr="00786E1A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6ECC63A9" w14:textId="77777777" w:rsidR="00A90B90" w:rsidRDefault="00A90B90" w:rsidP="00786E1A">
            <w:pPr>
              <w:pStyle w:val="Dates"/>
            </w:pPr>
            <w:r>
              <w:lastRenderedPageBreak/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32184B33" w14:textId="77777777" w:rsidR="00A90B90" w:rsidRDefault="00A90B90" w:rsidP="00786E1A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909A04B" w14:textId="77777777" w:rsidR="00A90B90" w:rsidRDefault="00A90B90" w:rsidP="00786E1A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31574300" w14:textId="77777777" w:rsidR="00A90B90" w:rsidRDefault="00A90B90" w:rsidP="00786E1A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7BB22419" w14:textId="77777777" w:rsidR="00A90B90" w:rsidRDefault="00A90B90" w:rsidP="00786E1A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7C1FCFC2" w14:textId="77777777" w:rsidR="00A90B90" w:rsidRDefault="00A90B90" w:rsidP="00786E1A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6B724F44" w14:textId="77777777" w:rsidR="00A90B90" w:rsidRDefault="00A90B90" w:rsidP="00786E1A">
            <w:pPr>
              <w:pStyle w:val="Dates"/>
            </w:pPr>
          </w:p>
        </w:tc>
      </w:tr>
      <w:tr w:rsidR="00A90B90" w14:paraId="4E967A49" w14:textId="77777777" w:rsidTr="00786E1A">
        <w:trPr>
          <w:trHeight w:hRule="exact" w:val="864"/>
        </w:trPr>
        <w:tc>
          <w:tcPr>
            <w:tcW w:w="1536" w:type="dxa"/>
          </w:tcPr>
          <w:p w14:paraId="16088A72" w14:textId="77777777" w:rsidR="00A90B90" w:rsidRDefault="00A90B90" w:rsidP="00786E1A"/>
        </w:tc>
        <w:tc>
          <w:tcPr>
            <w:tcW w:w="1538" w:type="dxa"/>
          </w:tcPr>
          <w:p w14:paraId="60B3EBB6" w14:textId="77777777" w:rsidR="00A90B90" w:rsidRDefault="00A90B90" w:rsidP="00786E1A"/>
        </w:tc>
        <w:tc>
          <w:tcPr>
            <w:tcW w:w="1540" w:type="dxa"/>
          </w:tcPr>
          <w:p w14:paraId="71669D13" w14:textId="77777777" w:rsidR="00A90B90" w:rsidRDefault="00A90B90" w:rsidP="00786E1A"/>
        </w:tc>
        <w:tc>
          <w:tcPr>
            <w:tcW w:w="1552" w:type="dxa"/>
          </w:tcPr>
          <w:p w14:paraId="08A4DAB1" w14:textId="77777777" w:rsidR="00A90B90" w:rsidRDefault="00A90B90" w:rsidP="00786E1A"/>
        </w:tc>
        <w:tc>
          <w:tcPr>
            <w:tcW w:w="1543" w:type="dxa"/>
          </w:tcPr>
          <w:p w14:paraId="37666449" w14:textId="77777777" w:rsidR="00A90B90" w:rsidRDefault="00A90B90" w:rsidP="00786E1A"/>
        </w:tc>
        <w:tc>
          <w:tcPr>
            <w:tcW w:w="1533" w:type="dxa"/>
          </w:tcPr>
          <w:p w14:paraId="6E220FE5" w14:textId="77777777" w:rsidR="00A90B90" w:rsidRDefault="00A90B90" w:rsidP="00786E1A"/>
        </w:tc>
        <w:tc>
          <w:tcPr>
            <w:tcW w:w="1542" w:type="dxa"/>
          </w:tcPr>
          <w:p w14:paraId="2BC8BA0E" w14:textId="77777777" w:rsidR="00A90B90" w:rsidRDefault="00A90B90" w:rsidP="00786E1A"/>
        </w:tc>
      </w:tr>
    </w:tbl>
    <w:p w14:paraId="7DDE1C21" w14:textId="77777777" w:rsidR="00A90B90" w:rsidRDefault="00A90B90" w:rsidP="00A90B90">
      <w:pPr>
        <w:pStyle w:val="Quote"/>
      </w:pPr>
    </w:p>
    <w:p w14:paraId="301CA071" w14:textId="7B3A0776" w:rsidR="00A90B90" w:rsidRDefault="00A90B90" w:rsidP="00541052">
      <w:pPr>
        <w:pStyle w:val="NoSpacing"/>
      </w:pPr>
    </w:p>
    <w:sectPr w:rsidR="00A90B90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8613FF" w14:textId="77777777" w:rsidR="00D5766B" w:rsidRDefault="00D5766B">
      <w:pPr>
        <w:spacing w:before="0" w:after="0"/>
      </w:pPr>
      <w:r>
        <w:separator/>
      </w:r>
    </w:p>
  </w:endnote>
  <w:endnote w:type="continuationSeparator" w:id="0">
    <w:p w14:paraId="19FF3B89" w14:textId="77777777" w:rsidR="00D5766B" w:rsidRDefault="00D5766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577934" w14:textId="77777777" w:rsidR="00D5766B" w:rsidRDefault="00D5766B">
      <w:pPr>
        <w:spacing w:before="0" w:after="0"/>
      </w:pPr>
      <w:r>
        <w:separator/>
      </w:r>
    </w:p>
  </w:footnote>
  <w:footnote w:type="continuationSeparator" w:id="0">
    <w:p w14:paraId="63036C9B" w14:textId="77777777" w:rsidR="00D5766B" w:rsidRDefault="00D5766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0in;height:480pt;visibility:visible;mso-wrap-style:square" o:bullet="t">
        <v:imagedata r:id="rId1" o:title=""/>
      </v:shape>
    </w:pict>
  </w:numPicBullet>
  <w:abstractNum w:abstractNumId="0" w15:restartNumberingAfterBreak="0">
    <w:nsid w:val="3D9D65DC"/>
    <w:multiLevelType w:val="hybridMultilevel"/>
    <w:tmpl w:val="01F21234"/>
    <w:lvl w:ilvl="0" w:tplc="959E46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64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FC36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62C2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96E3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5C51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1C18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4A06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0CA3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31/03/2020"/>
    <w:docVar w:name="MonthStart" w:val="01/03/2020"/>
  </w:docVars>
  <w:rsids>
    <w:rsidRoot w:val="0076394C"/>
    <w:rsid w:val="000057C9"/>
    <w:rsid w:val="00006E0F"/>
    <w:rsid w:val="0001244D"/>
    <w:rsid w:val="00025BD4"/>
    <w:rsid w:val="000270A3"/>
    <w:rsid w:val="0003490F"/>
    <w:rsid w:val="0003684C"/>
    <w:rsid w:val="00042603"/>
    <w:rsid w:val="000472BA"/>
    <w:rsid w:val="00055F70"/>
    <w:rsid w:val="00063320"/>
    <w:rsid w:val="0007044A"/>
    <w:rsid w:val="00073270"/>
    <w:rsid w:val="0008455F"/>
    <w:rsid w:val="00085404"/>
    <w:rsid w:val="000906AF"/>
    <w:rsid w:val="00094959"/>
    <w:rsid w:val="00094A56"/>
    <w:rsid w:val="000964DA"/>
    <w:rsid w:val="000A050F"/>
    <w:rsid w:val="000A1AFE"/>
    <w:rsid w:val="000A3063"/>
    <w:rsid w:val="000A33D4"/>
    <w:rsid w:val="000A54D2"/>
    <w:rsid w:val="000B4040"/>
    <w:rsid w:val="000D401E"/>
    <w:rsid w:val="000E17D9"/>
    <w:rsid w:val="000E6FF2"/>
    <w:rsid w:val="000F0766"/>
    <w:rsid w:val="000F1660"/>
    <w:rsid w:val="000F1E81"/>
    <w:rsid w:val="001037F9"/>
    <w:rsid w:val="001040C3"/>
    <w:rsid w:val="001068A1"/>
    <w:rsid w:val="001170AA"/>
    <w:rsid w:val="00153348"/>
    <w:rsid w:val="001538B2"/>
    <w:rsid w:val="00154A47"/>
    <w:rsid w:val="001646E9"/>
    <w:rsid w:val="001673CB"/>
    <w:rsid w:val="0017780F"/>
    <w:rsid w:val="00182621"/>
    <w:rsid w:val="001827FD"/>
    <w:rsid w:val="001A008E"/>
    <w:rsid w:val="001B0D5B"/>
    <w:rsid w:val="001F11B9"/>
    <w:rsid w:val="001F2AEA"/>
    <w:rsid w:val="001F2C74"/>
    <w:rsid w:val="001F49C5"/>
    <w:rsid w:val="001F5987"/>
    <w:rsid w:val="002141A9"/>
    <w:rsid w:val="00226489"/>
    <w:rsid w:val="00237C24"/>
    <w:rsid w:val="002404AE"/>
    <w:rsid w:val="00241921"/>
    <w:rsid w:val="00242828"/>
    <w:rsid w:val="00245A02"/>
    <w:rsid w:val="002570ED"/>
    <w:rsid w:val="00260A02"/>
    <w:rsid w:val="00262EE6"/>
    <w:rsid w:val="00267FDE"/>
    <w:rsid w:val="002708E9"/>
    <w:rsid w:val="0027183F"/>
    <w:rsid w:val="002823DE"/>
    <w:rsid w:val="002909CA"/>
    <w:rsid w:val="002938D2"/>
    <w:rsid w:val="00296262"/>
    <w:rsid w:val="00296266"/>
    <w:rsid w:val="002A2916"/>
    <w:rsid w:val="002A29DD"/>
    <w:rsid w:val="002A2AE0"/>
    <w:rsid w:val="002A34A4"/>
    <w:rsid w:val="002A3938"/>
    <w:rsid w:val="002B351D"/>
    <w:rsid w:val="002C1B50"/>
    <w:rsid w:val="002C2CFA"/>
    <w:rsid w:val="002C407F"/>
    <w:rsid w:val="002D37C5"/>
    <w:rsid w:val="002D5B31"/>
    <w:rsid w:val="002E141A"/>
    <w:rsid w:val="002E3BBE"/>
    <w:rsid w:val="002E6581"/>
    <w:rsid w:val="002E6F99"/>
    <w:rsid w:val="002E7411"/>
    <w:rsid w:val="002F4EC6"/>
    <w:rsid w:val="002F7F1A"/>
    <w:rsid w:val="00300644"/>
    <w:rsid w:val="00302F42"/>
    <w:rsid w:val="00306D71"/>
    <w:rsid w:val="0031365A"/>
    <w:rsid w:val="00327ACD"/>
    <w:rsid w:val="003314AB"/>
    <w:rsid w:val="003319C5"/>
    <w:rsid w:val="003352A3"/>
    <w:rsid w:val="00335EBD"/>
    <w:rsid w:val="00336065"/>
    <w:rsid w:val="003360EB"/>
    <w:rsid w:val="003361AD"/>
    <w:rsid w:val="00336FEC"/>
    <w:rsid w:val="00337323"/>
    <w:rsid w:val="00340D48"/>
    <w:rsid w:val="0034278C"/>
    <w:rsid w:val="00343A19"/>
    <w:rsid w:val="00352A32"/>
    <w:rsid w:val="00353EC3"/>
    <w:rsid w:val="0036235C"/>
    <w:rsid w:val="00372B38"/>
    <w:rsid w:val="0037342A"/>
    <w:rsid w:val="00376C71"/>
    <w:rsid w:val="00381E15"/>
    <w:rsid w:val="00383C49"/>
    <w:rsid w:val="00387D69"/>
    <w:rsid w:val="0039571D"/>
    <w:rsid w:val="00395E2B"/>
    <w:rsid w:val="00396E52"/>
    <w:rsid w:val="003A67AA"/>
    <w:rsid w:val="003B7144"/>
    <w:rsid w:val="003D3C5B"/>
    <w:rsid w:val="003E0F30"/>
    <w:rsid w:val="003E3822"/>
    <w:rsid w:val="003F25D8"/>
    <w:rsid w:val="003F7A0B"/>
    <w:rsid w:val="003F7FD2"/>
    <w:rsid w:val="004019C0"/>
    <w:rsid w:val="004020C7"/>
    <w:rsid w:val="00413BFD"/>
    <w:rsid w:val="00433723"/>
    <w:rsid w:val="00434892"/>
    <w:rsid w:val="0043727B"/>
    <w:rsid w:val="004435BF"/>
    <w:rsid w:val="00452D8B"/>
    <w:rsid w:val="00453377"/>
    <w:rsid w:val="004536FD"/>
    <w:rsid w:val="00454716"/>
    <w:rsid w:val="00455EEB"/>
    <w:rsid w:val="00460514"/>
    <w:rsid w:val="00462EA6"/>
    <w:rsid w:val="00464DD2"/>
    <w:rsid w:val="004748A8"/>
    <w:rsid w:val="004752E5"/>
    <w:rsid w:val="00475DFF"/>
    <w:rsid w:val="00483923"/>
    <w:rsid w:val="00486F29"/>
    <w:rsid w:val="0049309C"/>
    <w:rsid w:val="00493E17"/>
    <w:rsid w:val="0049535C"/>
    <w:rsid w:val="004A12AA"/>
    <w:rsid w:val="004A1EE0"/>
    <w:rsid w:val="004B183D"/>
    <w:rsid w:val="004B759E"/>
    <w:rsid w:val="004C0D76"/>
    <w:rsid w:val="004C4207"/>
    <w:rsid w:val="004E2D0E"/>
    <w:rsid w:val="00501E1E"/>
    <w:rsid w:val="00505B86"/>
    <w:rsid w:val="005233F0"/>
    <w:rsid w:val="00525D8F"/>
    <w:rsid w:val="00527C2A"/>
    <w:rsid w:val="00530437"/>
    <w:rsid w:val="005324F4"/>
    <w:rsid w:val="00533DC8"/>
    <w:rsid w:val="005342A5"/>
    <w:rsid w:val="00535032"/>
    <w:rsid w:val="00541052"/>
    <w:rsid w:val="0054297C"/>
    <w:rsid w:val="00545151"/>
    <w:rsid w:val="00563318"/>
    <w:rsid w:val="0056377F"/>
    <w:rsid w:val="005739BE"/>
    <w:rsid w:val="00574657"/>
    <w:rsid w:val="00574F18"/>
    <w:rsid w:val="00577BD1"/>
    <w:rsid w:val="005800AA"/>
    <w:rsid w:val="00582A57"/>
    <w:rsid w:val="00583E51"/>
    <w:rsid w:val="00584779"/>
    <w:rsid w:val="00585471"/>
    <w:rsid w:val="00587338"/>
    <w:rsid w:val="00591A5E"/>
    <w:rsid w:val="00596FC5"/>
    <w:rsid w:val="00597E77"/>
    <w:rsid w:val="005B074A"/>
    <w:rsid w:val="005B35E2"/>
    <w:rsid w:val="005B4906"/>
    <w:rsid w:val="005B49C6"/>
    <w:rsid w:val="005B79EF"/>
    <w:rsid w:val="005B7C90"/>
    <w:rsid w:val="005D46A6"/>
    <w:rsid w:val="005D7B2D"/>
    <w:rsid w:val="005E0275"/>
    <w:rsid w:val="005E3544"/>
    <w:rsid w:val="005E4A29"/>
    <w:rsid w:val="005F2C81"/>
    <w:rsid w:val="005F3551"/>
    <w:rsid w:val="005F3D91"/>
    <w:rsid w:val="006031F9"/>
    <w:rsid w:val="0061135A"/>
    <w:rsid w:val="00615E46"/>
    <w:rsid w:val="00621854"/>
    <w:rsid w:val="00622004"/>
    <w:rsid w:val="0063215A"/>
    <w:rsid w:val="00632B2A"/>
    <w:rsid w:val="00640BDE"/>
    <w:rsid w:val="00647390"/>
    <w:rsid w:val="0065511B"/>
    <w:rsid w:val="00657AAF"/>
    <w:rsid w:val="00657C18"/>
    <w:rsid w:val="0066554E"/>
    <w:rsid w:val="0066584C"/>
    <w:rsid w:val="006672E1"/>
    <w:rsid w:val="006748D0"/>
    <w:rsid w:val="00674DE3"/>
    <w:rsid w:val="006756FE"/>
    <w:rsid w:val="00676C0C"/>
    <w:rsid w:val="00685300"/>
    <w:rsid w:val="00686493"/>
    <w:rsid w:val="00694B0E"/>
    <w:rsid w:val="006A03D6"/>
    <w:rsid w:val="006A0D79"/>
    <w:rsid w:val="006A24AC"/>
    <w:rsid w:val="006A7CA1"/>
    <w:rsid w:val="006B0DC0"/>
    <w:rsid w:val="006E0F62"/>
    <w:rsid w:val="006E1985"/>
    <w:rsid w:val="006E4075"/>
    <w:rsid w:val="006E7721"/>
    <w:rsid w:val="006F1041"/>
    <w:rsid w:val="007004DB"/>
    <w:rsid w:val="00706955"/>
    <w:rsid w:val="00711DE7"/>
    <w:rsid w:val="00716087"/>
    <w:rsid w:val="00716CDB"/>
    <w:rsid w:val="00727F1D"/>
    <w:rsid w:val="00730223"/>
    <w:rsid w:val="0073363F"/>
    <w:rsid w:val="007357B0"/>
    <w:rsid w:val="00741A43"/>
    <w:rsid w:val="00746D73"/>
    <w:rsid w:val="00752085"/>
    <w:rsid w:val="00756F30"/>
    <w:rsid w:val="0076394C"/>
    <w:rsid w:val="00765B88"/>
    <w:rsid w:val="00773297"/>
    <w:rsid w:val="00775F4B"/>
    <w:rsid w:val="00785C0E"/>
    <w:rsid w:val="00786E1A"/>
    <w:rsid w:val="00796550"/>
    <w:rsid w:val="007C426A"/>
    <w:rsid w:val="007D1E26"/>
    <w:rsid w:val="007D548A"/>
    <w:rsid w:val="007E11B6"/>
    <w:rsid w:val="007E2435"/>
    <w:rsid w:val="007E3F91"/>
    <w:rsid w:val="007E589F"/>
    <w:rsid w:val="00802E77"/>
    <w:rsid w:val="00811A8A"/>
    <w:rsid w:val="00824EF4"/>
    <w:rsid w:val="0082793F"/>
    <w:rsid w:val="00827A61"/>
    <w:rsid w:val="0084060C"/>
    <w:rsid w:val="00842EC9"/>
    <w:rsid w:val="0084482C"/>
    <w:rsid w:val="0085111D"/>
    <w:rsid w:val="00853371"/>
    <w:rsid w:val="00855BF3"/>
    <w:rsid w:val="00865853"/>
    <w:rsid w:val="00867BF2"/>
    <w:rsid w:val="008870A8"/>
    <w:rsid w:val="00894D94"/>
    <w:rsid w:val="00894E7F"/>
    <w:rsid w:val="00895B86"/>
    <w:rsid w:val="008A0329"/>
    <w:rsid w:val="008A425C"/>
    <w:rsid w:val="008A42B1"/>
    <w:rsid w:val="008A7F05"/>
    <w:rsid w:val="008B3CB6"/>
    <w:rsid w:val="008B7C5C"/>
    <w:rsid w:val="008C50B2"/>
    <w:rsid w:val="008D0646"/>
    <w:rsid w:val="008D212F"/>
    <w:rsid w:val="008E23F8"/>
    <w:rsid w:val="008E55D7"/>
    <w:rsid w:val="008E5CE2"/>
    <w:rsid w:val="008F3A79"/>
    <w:rsid w:val="00901E37"/>
    <w:rsid w:val="009061B2"/>
    <w:rsid w:val="00906C7B"/>
    <w:rsid w:val="00907CBE"/>
    <w:rsid w:val="0091522E"/>
    <w:rsid w:val="00915AD3"/>
    <w:rsid w:val="00930D0E"/>
    <w:rsid w:val="0093172B"/>
    <w:rsid w:val="00936D78"/>
    <w:rsid w:val="00936FFC"/>
    <w:rsid w:val="00941E1C"/>
    <w:rsid w:val="009509B2"/>
    <w:rsid w:val="00951CAC"/>
    <w:rsid w:val="00976DB8"/>
    <w:rsid w:val="009809FB"/>
    <w:rsid w:val="0098138B"/>
    <w:rsid w:val="009A20D9"/>
    <w:rsid w:val="009A332D"/>
    <w:rsid w:val="009A750D"/>
    <w:rsid w:val="009B0382"/>
    <w:rsid w:val="009B2B32"/>
    <w:rsid w:val="009C04B7"/>
    <w:rsid w:val="009C1F26"/>
    <w:rsid w:val="009C2CD9"/>
    <w:rsid w:val="009C2F25"/>
    <w:rsid w:val="009C6D3A"/>
    <w:rsid w:val="009D08A3"/>
    <w:rsid w:val="009D2402"/>
    <w:rsid w:val="009D5499"/>
    <w:rsid w:val="009E74CA"/>
    <w:rsid w:val="009E77D9"/>
    <w:rsid w:val="00A03AAB"/>
    <w:rsid w:val="00A1251B"/>
    <w:rsid w:val="00A16BAB"/>
    <w:rsid w:val="00A17852"/>
    <w:rsid w:val="00A252DC"/>
    <w:rsid w:val="00A43101"/>
    <w:rsid w:val="00A44404"/>
    <w:rsid w:val="00A44411"/>
    <w:rsid w:val="00A501EB"/>
    <w:rsid w:val="00A52644"/>
    <w:rsid w:val="00A54318"/>
    <w:rsid w:val="00A54EF0"/>
    <w:rsid w:val="00A7044E"/>
    <w:rsid w:val="00A76D11"/>
    <w:rsid w:val="00A83001"/>
    <w:rsid w:val="00A87B2E"/>
    <w:rsid w:val="00A90B90"/>
    <w:rsid w:val="00A97D82"/>
    <w:rsid w:val="00AA07CD"/>
    <w:rsid w:val="00AB0A1D"/>
    <w:rsid w:val="00AB0A46"/>
    <w:rsid w:val="00AB1986"/>
    <w:rsid w:val="00AD5197"/>
    <w:rsid w:val="00AD5F09"/>
    <w:rsid w:val="00AD6543"/>
    <w:rsid w:val="00AE03B7"/>
    <w:rsid w:val="00AE2498"/>
    <w:rsid w:val="00AE73DD"/>
    <w:rsid w:val="00AF0B1C"/>
    <w:rsid w:val="00B03223"/>
    <w:rsid w:val="00B20597"/>
    <w:rsid w:val="00B2102E"/>
    <w:rsid w:val="00B31E55"/>
    <w:rsid w:val="00B40021"/>
    <w:rsid w:val="00B51B57"/>
    <w:rsid w:val="00B5366B"/>
    <w:rsid w:val="00B64AE5"/>
    <w:rsid w:val="00B676A1"/>
    <w:rsid w:val="00B75308"/>
    <w:rsid w:val="00B861CA"/>
    <w:rsid w:val="00B966CB"/>
    <w:rsid w:val="00BA1C76"/>
    <w:rsid w:val="00BA219E"/>
    <w:rsid w:val="00BA21E2"/>
    <w:rsid w:val="00BA3C3A"/>
    <w:rsid w:val="00BA61BB"/>
    <w:rsid w:val="00BB1532"/>
    <w:rsid w:val="00BC738A"/>
    <w:rsid w:val="00BD16AE"/>
    <w:rsid w:val="00BE2027"/>
    <w:rsid w:val="00BE662A"/>
    <w:rsid w:val="00BF1402"/>
    <w:rsid w:val="00C010E9"/>
    <w:rsid w:val="00C045D8"/>
    <w:rsid w:val="00C1106D"/>
    <w:rsid w:val="00C16222"/>
    <w:rsid w:val="00C30870"/>
    <w:rsid w:val="00C32726"/>
    <w:rsid w:val="00C346EC"/>
    <w:rsid w:val="00C35E20"/>
    <w:rsid w:val="00C50CCC"/>
    <w:rsid w:val="00C541E8"/>
    <w:rsid w:val="00C602F2"/>
    <w:rsid w:val="00C62B09"/>
    <w:rsid w:val="00C7633B"/>
    <w:rsid w:val="00C7710F"/>
    <w:rsid w:val="00C85A15"/>
    <w:rsid w:val="00C90CA9"/>
    <w:rsid w:val="00C95C96"/>
    <w:rsid w:val="00C97EB5"/>
    <w:rsid w:val="00CA60C8"/>
    <w:rsid w:val="00CA72BC"/>
    <w:rsid w:val="00CB2332"/>
    <w:rsid w:val="00CB522C"/>
    <w:rsid w:val="00CB5DC6"/>
    <w:rsid w:val="00CB615A"/>
    <w:rsid w:val="00CB6DE1"/>
    <w:rsid w:val="00CC7B65"/>
    <w:rsid w:val="00CD5622"/>
    <w:rsid w:val="00CE61B6"/>
    <w:rsid w:val="00CE692D"/>
    <w:rsid w:val="00CF2AC5"/>
    <w:rsid w:val="00D00ABE"/>
    <w:rsid w:val="00D040EB"/>
    <w:rsid w:val="00D04D09"/>
    <w:rsid w:val="00D10BAA"/>
    <w:rsid w:val="00D13086"/>
    <w:rsid w:val="00D154E3"/>
    <w:rsid w:val="00D161AB"/>
    <w:rsid w:val="00D16A0A"/>
    <w:rsid w:val="00D2301D"/>
    <w:rsid w:val="00D25397"/>
    <w:rsid w:val="00D275FE"/>
    <w:rsid w:val="00D34E85"/>
    <w:rsid w:val="00D35D95"/>
    <w:rsid w:val="00D36A5C"/>
    <w:rsid w:val="00D4780E"/>
    <w:rsid w:val="00D51DE5"/>
    <w:rsid w:val="00D5766B"/>
    <w:rsid w:val="00D62ED0"/>
    <w:rsid w:val="00D64270"/>
    <w:rsid w:val="00D648E1"/>
    <w:rsid w:val="00D83558"/>
    <w:rsid w:val="00D8521A"/>
    <w:rsid w:val="00D85660"/>
    <w:rsid w:val="00D95A28"/>
    <w:rsid w:val="00DA2697"/>
    <w:rsid w:val="00DA28C6"/>
    <w:rsid w:val="00DA796A"/>
    <w:rsid w:val="00DC033C"/>
    <w:rsid w:val="00DC4B14"/>
    <w:rsid w:val="00DC6FA5"/>
    <w:rsid w:val="00DD3C8D"/>
    <w:rsid w:val="00DD481D"/>
    <w:rsid w:val="00DD6491"/>
    <w:rsid w:val="00E12700"/>
    <w:rsid w:val="00E151D7"/>
    <w:rsid w:val="00E1606A"/>
    <w:rsid w:val="00E259AA"/>
    <w:rsid w:val="00E2632B"/>
    <w:rsid w:val="00E2650B"/>
    <w:rsid w:val="00E335A0"/>
    <w:rsid w:val="00E36050"/>
    <w:rsid w:val="00E448F5"/>
    <w:rsid w:val="00E44940"/>
    <w:rsid w:val="00E45343"/>
    <w:rsid w:val="00E46EA5"/>
    <w:rsid w:val="00E533CC"/>
    <w:rsid w:val="00E637C3"/>
    <w:rsid w:val="00E64580"/>
    <w:rsid w:val="00E73B42"/>
    <w:rsid w:val="00E75B22"/>
    <w:rsid w:val="00E77AD2"/>
    <w:rsid w:val="00E80061"/>
    <w:rsid w:val="00E80FAA"/>
    <w:rsid w:val="00E869F7"/>
    <w:rsid w:val="00E961C6"/>
    <w:rsid w:val="00EA3F1B"/>
    <w:rsid w:val="00EA4DC7"/>
    <w:rsid w:val="00EB0683"/>
    <w:rsid w:val="00EB17E1"/>
    <w:rsid w:val="00ED0C04"/>
    <w:rsid w:val="00ED5653"/>
    <w:rsid w:val="00EE510E"/>
    <w:rsid w:val="00EE7222"/>
    <w:rsid w:val="00EF18A5"/>
    <w:rsid w:val="00EF27B5"/>
    <w:rsid w:val="00EF6FD0"/>
    <w:rsid w:val="00F002BB"/>
    <w:rsid w:val="00F03180"/>
    <w:rsid w:val="00F11A5F"/>
    <w:rsid w:val="00F143AD"/>
    <w:rsid w:val="00F14AA0"/>
    <w:rsid w:val="00F1525E"/>
    <w:rsid w:val="00F25D31"/>
    <w:rsid w:val="00F31854"/>
    <w:rsid w:val="00F363FB"/>
    <w:rsid w:val="00F43276"/>
    <w:rsid w:val="00F449CF"/>
    <w:rsid w:val="00F46C15"/>
    <w:rsid w:val="00F55994"/>
    <w:rsid w:val="00F60A54"/>
    <w:rsid w:val="00F70283"/>
    <w:rsid w:val="00F714AD"/>
    <w:rsid w:val="00F73655"/>
    <w:rsid w:val="00F73C84"/>
    <w:rsid w:val="00F77844"/>
    <w:rsid w:val="00F82AD0"/>
    <w:rsid w:val="00F84686"/>
    <w:rsid w:val="00F85C40"/>
    <w:rsid w:val="00F9184A"/>
    <w:rsid w:val="00F95E07"/>
    <w:rsid w:val="00FA7F0B"/>
    <w:rsid w:val="00FB6CD7"/>
    <w:rsid w:val="00FC1C13"/>
    <w:rsid w:val="00FE08E5"/>
    <w:rsid w:val="00FE3743"/>
    <w:rsid w:val="00FF24C2"/>
    <w:rsid w:val="00FF369D"/>
    <w:rsid w:val="00FF6D0F"/>
    <w:rsid w:val="00FF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107A2B"/>
  <w15:docId w15:val="{06D0E550-3E4A-4681-9007-44D9AF42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4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8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6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1F497D" w:themeFill="text2"/>
      </w:tcPr>
    </w:tblStylePr>
  </w:style>
  <w:style w:type="paragraph" w:customStyle="1" w:styleId="Dates">
    <w:name w:val="Dates"/>
    <w:basedOn w:val="Normal"/>
    <w:uiPriority w:val="7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17365D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odyText">
    <w:name w:val="Body Text"/>
    <w:basedOn w:val="Normal"/>
    <w:link w:val="BodyTextChar"/>
    <w:uiPriority w:val="5"/>
    <w:qFormat/>
    <w:rsid w:val="00006E0F"/>
    <w:pPr>
      <w:spacing w:after="120" w:line="276" w:lineRule="auto"/>
    </w:pPr>
    <w:rPr>
      <w:color w:val="auto"/>
    </w:rPr>
  </w:style>
  <w:style w:type="character" w:customStyle="1" w:styleId="BodyTextChar">
    <w:name w:val="Body Text Char"/>
    <w:basedOn w:val="DefaultParagraphFont"/>
    <w:link w:val="BodyText"/>
    <w:uiPriority w:val="5"/>
    <w:rsid w:val="00006E0F"/>
    <w:rPr>
      <w:color w:val="auto"/>
    </w:rPr>
  </w:style>
  <w:style w:type="paragraph" w:styleId="Subtitle">
    <w:name w:val="Subtitle"/>
    <w:basedOn w:val="Normal"/>
    <w:link w:val="SubtitleChar"/>
    <w:uiPriority w:val="3"/>
    <w:unhideWhenUsed/>
    <w:qFormat/>
    <w:rsid w:val="00006E0F"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sid w:val="00006E0F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rsid w:val="00006E0F"/>
    <w:pPr>
      <w:spacing w:before="240" w:after="120"/>
    </w:pPr>
    <w:rPr>
      <w:rFonts w:asciiTheme="majorHAnsi" w:eastAsiaTheme="majorEastAsia" w:hAnsiTheme="majorHAnsi" w:cstheme="majorBidi"/>
      <w:color w:val="244061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sid w:val="00006E0F"/>
    <w:rPr>
      <w:rFonts w:asciiTheme="majorHAnsi" w:eastAsiaTheme="majorEastAsia" w:hAnsiTheme="majorHAnsi" w:cstheme="majorBidi"/>
      <w:color w:val="244061" w:themeColor="accent1" w:themeShade="80"/>
      <w:spacing w:val="5"/>
      <w:kern w:val="28"/>
      <w:sz w:val="40"/>
      <w:szCs w:val="40"/>
    </w:rPr>
  </w:style>
  <w:style w:type="paragraph" w:styleId="Quote">
    <w:name w:val="Quote"/>
    <w:basedOn w:val="Normal"/>
    <w:link w:val="QuoteChar"/>
    <w:uiPriority w:val="8"/>
    <w:unhideWhenUsed/>
    <w:qFormat/>
    <w:rsid w:val="00006E0F"/>
    <w:pPr>
      <w:spacing w:before="240" w:after="0" w:line="276" w:lineRule="auto"/>
      <w:contextualSpacing/>
      <w:jc w:val="center"/>
    </w:pPr>
    <w:rPr>
      <w:iCs/>
      <w:color w:val="auto"/>
    </w:rPr>
  </w:style>
  <w:style w:type="character" w:customStyle="1" w:styleId="QuoteChar">
    <w:name w:val="Quote Char"/>
    <w:basedOn w:val="DefaultParagraphFont"/>
    <w:link w:val="Quote"/>
    <w:uiPriority w:val="8"/>
    <w:rsid w:val="00006E0F"/>
    <w:rPr>
      <w:i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VA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8B9560BE7D4E398762020776F51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F9BEF-EB8F-46FC-A672-7737CE18D954}"/>
      </w:docPartPr>
      <w:docPartBody>
        <w:p w:rsidR="0057140F" w:rsidRDefault="0057140F" w:rsidP="0057140F">
          <w:pPr>
            <w:pStyle w:val="658B9560BE7D4E398762020776F51CFF"/>
          </w:pPr>
          <w:r>
            <w:t>Sunday</w:t>
          </w:r>
        </w:p>
      </w:docPartBody>
    </w:docPart>
    <w:docPart>
      <w:docPartPr>
        <w:name w:val="120175BC7B9E4B4584EA288BC9630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1B779-CB9E-49E1-9513-EBC86E1E237B}"/>
      </w:docPartPr>
      <w:docPartBody>
        <w:p w:rsidR="0057140F" w:rsidRDefault="0057140F" w:rsidP="0057140F">
          <w:pPr>
            <w:pStyle w:val="120175BC7B9E4B4584EA288BC9630029"/>
          </w:pPr>
          <w:r>
            <w:t>Monday</w:t>
          </w:r>
        </w:p>
      </w:docPartBody>
    </w:docPart>
    <w:docPart>
      <w:docPartPr>
        <w:name w:val="35D54FE46F3D4F2EA2602B2851D21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6FB0B-AF03-4223-955A-EFA02FE0A882}"/>
      </w:docPartPr>
      <w:docPartBody>
        <w:p w:rsidR="0057140F" w:rsidRDefault="0057140F" w:rsidP="0057140F">
          <w:pPr>
            <w:pStyle w:val="35D54FE46F3D4F2EA2602B2851D21627"/>
          </w:pPr>
          <w:r>
            <w:t>Tuesday</w:t>
          </w:r>
        </w:p>
      </w:docPartBody>
    </w:docPart>
    <w:docPart>
      <w:docPartPr>
        <w:name w:val="04F06FE768B041AEA79DAF12AFD9B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7C32E-46FD-4869-9186-4F24C7F640EC}"/>
      </w:docPartPr>
      <w:docPartBody>
        <w:p w:rsidR="0057140F" w:rsidRDefault="0057140F" w:rsidP="0057140F">
          <w:pPr>
            <w:pStyle w:val="04F06FE768B041AEA79DAF12AFD9B25E"/>
          </w:pPr>
          <w:r>
            <w:t>Wednesday</w:t>
          </w:r>
        </w:p>
      </w:docPartBody>
    </w:docPart>
    <w:docPart>
      <w:docPartPr>
        <w:name w:val="D233CACBC9BA4480B85EB7EA9EAF3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B08B-7AEE-423E-BA0D-FFC7D116CA1F}"/>
      </w:docPartPr>
      <w:docPartBody>
        <w:p w:rsidR="0057140F" w:rsidRDefault="0057140F" w:rsidP="0057140F">
          <w:pPr>
            <w:pStyle w:val="D233CACBC9BA4480B85EB7EA9EAF3566"/>
          </w:pPr>
          <w:r>
            <w:t>Thursday</w:t>
          </w:r>
        </w:p>
      </w:docPartBody>
    </w:docPart>
    <w:docPart>
      <w:docPartPr>
        <w:name w:val="95090B73B4F84AB586B0C387288EC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2845-B9BD-459B-8C32-255C74331E0A}"/>
      </w:docPartPr>
      <w:docPartBody>
        <w:p w:rsidR="0057140F" w:rsidRDefault="0057140F" w:rsidP="0057140F">
          <w:pPr>
            <w:pStyle w:val="95090B73B4F84AB586B0C387288EC931"/>
          </w:pPr>
          <w:r>
            <w:t>Friday</w:t>
          </w:r>
        </w:p>
      </w:docPartBody>
    </w:docPart>
    <w:docPart>
      <w:docPartPr>
        <w:name w:val="E87BE3554DF04B7BBF75618277E42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F097C-EF36-4A15-8C6C-2D7ACBBD1A7C}"/>
      </w:docPartPr>
      <w:docPartBody>
        <w:p w:rsidR="0057140F" w:rsidRDefault="0057140F" w:rsidP="0057140F">
          <w:pPr>
            <w:pStyle w:val="E87BE3554DF04B7BBF75618277E42ADB"/>
          </w:pPr>
          <w:r>
            <w:t>Saturday</w:t>
          </w:r>
        </w:p>
      </w:docPartBody>
    </w:docPart>
    <w:docPart>
      <w:docPartPr>
        <w:name w:val="4C33FB64783245DE882F2D6D8A4A8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7B40E-9EBB-4C7B-BD59-8929AEFAC3F9}"/>
      </w:docPartPr>
      <w:docPartBody>
        <w:p w:rsidR="0057140F" w:rsidRDefault="0057140F" w:rsidP="0057140F">
          <w:pPr>
            <w:pStyle w:val="4C33FB64783245DE882F2D6D8A4A8CB0"/>
          </w:pPr>
          <w:r>
            <w:t>Sunday</w:t>
          </w:r>
        </w:p>
      </w:docPartBody>
    </w:docPart>
    <w:docPart>
      <w:docPartPr>
        <w:name w:val="1248A5213F194F92B079AA7425114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0AF67-7575-4244-A6EB-18C0EB1839C4}"/>
      </w:docPartPr>
      <w:docPartBody>
        <w:p w:rsidR="0057140F" w:rsidRDefault="0057140F" w:rsidP="0057140F">
          <w:pPr>
            <w:pStyle w:val="1248A5213F194F92B079AA7425114AAC"/>
          </w:pPr>
          <w:r>
            <w:t>Monday</w:t>
          </w:r>
        </w:p>
      </w:docPartBody>
    </w:docPart>
    <w:docPart>
      <w:docPartPr>
        <w:name w:val="6F7BDF5CAC034BCE85EE151376D1C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B6173-8D07-4BC9-A219-D14A6500FA9D}"/>
      </w:docPartPr>
      <w:docPartBody>
        <w:p w:rsidR="0057140F" w:rsidRDefault="0057140F" w:rsidP="0057140F">
          <w:pPr>
            <w:pStyle w:val="6F7BDF5CAC034BCE85EE151376D1CA7B"/>
          </w:pPr>
          <w:r>
            <w:t>Tuesday</w:t>
          </w:r>
        </w:p>
      </w:docPartBody>
    </w:docPart>
    <w:docPart>
      <w:docPartPr>
        <w:name w:val="672BB0C68DA0483787F5EB39A4C0D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8E027-A8B9-439C-BD6E-80C93D267B12}"/>
      </w:docPartPr>
      <w:docPartBody>
        <w:p w:rsidR="0057140F" w:rsidRDefault="0057140F" w:rsidP="0057140F">
          <w:pPr>
            <w:pStyle w:val="672BB0C68DA0483787F5EB39A4C0DB4B"/>
          </w:pPr>
          <w:r>
            <w:t>Wednesday</w:t>
          </w:r>
        </w:p>
      </w:docPartBody>
    </w:docPart>
    <w:docPart>
      <w:docPartPr>
        <w:name w:val="7BA3E945D3A4491E93D12A7E03AC7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DCC1-55B2-460B-A59F-EA3E60E89FCF}"/>
      </w:docPartPr>
      <w:docPartBody>
        <w:p w:rsidR="0057140F" w:rsidRDefault="0057140F" w:rsidP="0057140F">
          <w:pPr>
            <w:pStyle w:val="7BA3E945D3A4491E93D12A7E03AC7566"/>
          </w:pPr>
          <w:r>
            <w:t>Thursday</w:t>
          </w:r>
        </w:p>
      </w:docPartBody>
    </w:docPart>
    <w:docPart>
      <w:docPartPr>
        <w:name w:val="8CD5C0D7A4EB4CFBAD98A79B2CD97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82D2F-3F51-4464-A56A-845E6B9A43EC}"/>
      </w:docPartPr>
      <w:docPartBody>
        <w:p w:rsidR="0057140F" w:rsidRDefault="0057140F" w:rsidP="0057140F">
          <w:pPr>
            <w:pStyle w:val="8CD5C0D7A4EB4CFBAD98A79B2CD9730B"/>
          </w:pPr>
          <w:r>
            <w:t>Friday</w:t>
          </w:r>
        </w:p>
      </w:docPartBody>
    </w:docPart>
    <w:docPart>
      <w:docPartPr>
        <w:name w:val="8D4E7A5B46AD417290FCA4B01EC4C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9DD2F-D87C-4C2D-96F5-8EBDB02E24D8}"/>
      </w:docPartPr>
      <w:docPartBody>
        <w:p w:rsidR="0057140F" w:rsidRDefault="0057140F" w:rsidP="0057140F">
          <w:pPr>
            <w:pStyle w:val="8D4E7A5B46AD417290FCA4B01EC4C197"/>
          </w:pPr>
          <w:r>
            <w:t>Saturday</w:t>
          </w:r>
        </w:p>
      </w:docPartBody>
    </w:docPart>
    <w:docPart>
      <w:docPartPr>
        <w:name w:val="A999DD125434482FAE7C9A8046370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D05FE-B30E-4686-B662-84732DA36BED}"/>
      </w:docPartPr>
      <w:docPartBody>
        <w:p w:rsidR="00FC3C56" w:rsidRDefault="0057140F" w:rsidP="0057140F">
          <w:pPr>
            <w:pStyle w:val="A999DD125434482FAE7C9A8046370C8C"/>
          </w:pPr>
          <w:r>
            <w:t>Sunday</w:t>
          </w:r>
        </w:p>
      </w:docPartBody>
    </w:docPart>
    <w:docPart>
      <w:docPartPr>
        <w:name w:val="FD6A897DA52B43A7B4CD7DBD98803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E1628D-A5DF-4156-B7D6-5A41632E820F}"/>
      </w:docPartPr>
      <w:docPartBody>
        <w:p w:rsidR="00FC3C56" w:rsidRDefault="0057140F" w:rsidP="0057140F">
          <w:pPr>
            <w:pStyle w:val="FD6A897DA52B43A7B4CD7DBD9880385E"/>
          </w:pPr>
          <w:r>
            <w:t>Monday</w:t>
          </w:r>
        </w:p>
      </w:docPartBody>
    </w:docPart>
    <w:docPart>
      <w:docPartPr>
        <w:name w:val="DDCB99D9B66042ADA8EC63820BC30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21260-8349-4530-8AF6-0D167CCB3EFC}"/>
      </w:docPartPr>
      <w:docPartBody>
        <w:p w:rsidR="00FC3C56" w:rsidRDefault="0057140F" w:rsidP="0057140F">
          <w:pPr>
            <w:pStyle w:val="DDCB99D9B66042ADA8EC63820BC3016E"/>
          </w:pPr>
          <w:r>
            <w:t>Tuesday</w:t>
          </w:r>
        </w:p>
      </w:docPartBody>
    </w:docPart>
    <w:docPart>
      <w:docPartPr>
        <w:name w:val="1663A32435FA4E66947CE5DE1EDED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A4B57-F8DC-4964-805D-637FA1039044}"/>
      </w:docPartPr>
      <w:docPartBody>
        <w:p w:rsidR="00FC3C56" w:rsidRDefault="0057140F" w:rsidP="0057140F">
          <w:pPr>
            <w:pStyle w:val="1663A32435FA4E66947CE5DE1EDEDB04"/>
          </w:pPr>
          <w:r>
            <w:t>Wednesday</w:t>
          </w:r>
        </w:p>
      </w:docPartBody>
    </w:docPart>
    <w:docPart>
      <w:docPartPr>
        <w:name w:val="5358354289F84FCBA1B607DB081E5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16B73-4FE2-4326-8FC4-56B96F8AFB2C}"/>
      </w:docPartPr>
      <w:docPartBody>
        <w:p w:rsidR="00FC3C56" w:rsidRDefault="0057140F" w:rsidP="0057140F">
          <w:pPr>
            <w:pStyle w:val="5358354289F84FCBA1B607DB081E5EE7"/>
          </w:pPr>
          <w:r>
            <w:t>Thursday</w:t>
          </w:r>
        </w:p>
      </w:docPartBody>
    </w:docPart>
    <w:docPart>
      <w:docPartPr>
        <w:name w:val="773B032F0D10460F991206F6EF33B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69BFA0-DA31-4964-A43D-B40467F92EC7}"/>
      </w:docPartPr>
      <w:docPartBody>
        <w:p w:rsidR="00FC3C56" w:rsidRDefault="0057140F" w:rsidP="0057140F">
          <w:pPr>
            <w:pStyle w:val="773B032F0D10460F991206F6EF33B1C6"/>
          </w:pPr>
          <w:r>
            <w:t>Friday</w:t>
          </w:r>
        </w:p>
      </w:docPartBody>
    </w:docPart>
    <w:docPart>
      <w:docPartPr>
        <w:name w:val="F6270224597E443192B3C93E276A2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6FBC8-F82F-47E9-87C3-782C32C50FB3}"/>
      </w:docPartPr>
      <w:docPartBody>
        <w:p w:rsidR="00FC3C56" w:rsidRDefault="0057140F" w:rsidP="0057140F">
          <w:pPr>
            <w:pStyle w:val="F6270224597E443192B3C93E276A269E"/>
          </w:pPr>
          <w:r>
            <w:t>Saturday</w:t>
          </w:r>
        </w:p>
      </w:docPartBody>
    </w:docPart>
    <w:docPart>
      <w:docPartPr>
        <w:name w:val="B90CA4AF0E5B4EAC9B14D64F440AB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69FB6-C06C-4960-93EC-56506B7F9C96}"/>
      </w:docPartPr>
      <w:docPartBody>
        <w:p w:rsidR="00FC3C56" w:rsidRDefault="0057140F" w:rsidP="0057140F">
          <w:pPr>
            <w:pStyle w:val="B90CA4AF0E5B4EAC9B14D64F440AB193"/>
          </w:pPr>
          <w:r>
            <w:t>Sunday</w:t>
          </w:r>
        </w:p>
      </w:docPartBody>
    </w:docPart>
    <w:docPart>
      <w:docPartPr>
        <w:name w:val="272BD5CBC55341918A784112C7C08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D2422-8DC1-441F-8E93-7E2EE996510E}"/>
      </w:docPartPr>
      <w:docPartBody>
        <w:p w:rsidR="00FC3C56" w:rsidRDefault="0057140F" w:rsidP="0057140F">
          <w:pPr>
            <w:pStyle w:val="272BD5CBC55341918A784112C7C08865"/>
          </w:pPr>
          <w:r>
            <w:t>Monday</w:t>
          </w:r>
        </w:p>
      </w:docPartBody>
    </w:docPart>
    <w:docPart>
      <w:docPartPr>
        <w:name w:val="2E5EE8AA4FE540439A4A637121A79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CF96E-2390-4C6B-B423-AB88E25B1F42}"/>
      </w:docPartPr>
      <w:docPartBody>
        <w:p w:rsidR="00FC3C56" w:rsidRDefault="0057140F" w:rsidP="0057140F">
          <w:pPr>
            <w:pStyle w:val="2E5EE8AA4FE540439A4A637121A790D1"/>
          </w:pPr>
          <w:r>
            <w:t>Tuesday</w:t>
          </w:r>
        </w:p>
      </w:docPartBody>
    </w:docPart>
    <w:docPart>
      <w:docPartPr>
        <w:name w:val="9E0EC82F6A1947C1AC2016D1E6894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05DBA-1880-4F94-9967-B2DFD12E8F15}"/>
      </w:docPartPr>
      <w:docPartBody>
        <w:p w:rsidR="00FC3C56" w:rsidRDefault="0057140F" w:rsidP="0057140F">
          <w:pPr>
            <w:pStyle w:val="9E0EC82F6A1947C1AC2016D1E689462E"/>
          </w:pPr>
          <w:r>
            <w:t>Wednesday</w:t>
          </w:r>
        </w:p>
      </w:docPartBody>
    </w:docPart>
    <w:docPart>
      <w:docPartPr>
        <w:name w:val="7C5F56CB64CB4F699C56423266E24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312C3-16F2-41B1-871D-FF4557905D5A}"/>
      </w:docPartPr>
      <w:docPartBody>
        <w:p w:rsidR="00FC3C56" w:rsidRDefault="0057140F" w:rsidP="0057140F">
          <w:pPr>
            <w:pStyle w:val="7C5F56CB64CB4F699C56423266E24EF5"/>
          </w:pPr>
          <w:r>
            <w:t>Thursday</w:t>
          </w:r>
        </w:p>
      </w:docPartBody>
    </w:docPart>
    <w:docPart>
      <w:docPartPr>
        <w:name w:val="53084F42A1CB4650BABDFCAD1430C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35E2D-3707-4C5B-B50E-F0B1B574C500}"/>
      </w:docPartPr>
      <w:docPartBody>
        <w:p w:rsidR="00FC3C56" w:rsidRDefault="0057140F" w:rsidP="0057140F">
          <w:pPr>
            <w:pStyle w:val="53084F42A1CB4650BABDFCAD1430CF75"/>
          </w:pPr>
          <w:r>
            <w:t>Friday</w:t>
          </w:r>
        </w:p>
      </w:docPartBody>
    </w:docPart>
    <w:docPart>
      <w:docPartPr>
        <w:name w:val="C2FB7FAFCC4542EBBB40E5DC8CC14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5DECC-2F2E-4BB0-B848-26A1E2576527}"/>
      </w:docPartPr>
      <w:docPartBody>
        <w:p w:rsidR="00FC3C56" w:rsidRDefault="0057140F" w:rsidP="0057140F">
          <w:pPr>
            <w:pStyle w:val="C2FB7FAFCC4542EBBB40E5DC8CC14D3C"/>
          </w:pPr>
          <w:r>
            <w:t>Saturday</w:t>
          </w:r>
        </w:p>
      </w:docPartBody>
    </w:docPart>
    <w:docPart>
      <w:docPartPr>
        <w:name w:val="704DAD6793A14EB9AAABA651BAF67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24F39-057F-4434-A0A2-F6EA40BE1022}"/>
      </w:docPartPr>
      <w:docPartBody>
        <w:p w:rsidR="00FC3C56" w:rsidRDefault="0057140F" w:rsidP="0057140F">
          <w:pPr>
            <w:pStyle w:val="704DAD6793A14EB9AAABA651BAF67504"/>
          </w:pPr>
          <w:r>
            <w:t>Sunday</w:t>
          </w:r>
        </w:p>
      </w:docPartBody>
    </w:docPart>
    <w:docPart>
      <w:docPartPr>
        <w:name w:val="0DAFFDEC4AB44CA584653480B00B0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C429B-6509-40A4-8C13-EE5CE6E0E57C}"/>
      </w:docPartPr>
      <w:docPartBody>
        <w:p w:rsidR="00FC3C56" w:rsidRDefault="0057140F" w:rsidP="0057140F">
          <w:pPr>
            <w:pStyle w:val="0DAFFDEC4AB44CA584653480B00B048F"/>
          </w:pPr>
          <w:r>
            <w:t>Monday</w:t>
          </w:r>
        </w:p>
      </w:docPartBody>
    </w:docPart>
    <w:docPart>
      <w:docPartPr>
        <w:name w:val="CD364F271C824FF38D03E99972465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E795D-29E7-4D5B-92B7-E71EE1F07386}"/>
      </w:docPartPr>
      <w:docPartBody>
        <w:p w:rsidR="00FC3C56" w:rsidRDefault="0057140F" w:rsidP="0057140F">
          <w:pPr>
            <w:pStyle w:val="CD364F271C824FF38D03E99972465786"/>
          </w:pPr>
          <w:r>
            <w:t>Tuesday</w:t>
          </w:r>
        </w:p>
      </w:docPartBody>
    </w:docPart>
    <w:docPart>
      <w:docPartPr>
        <w:name w:val="B579424E6A4C47049A5291E70A033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7D118-6C8A-4B11-9477-6724F057024F}"/>
      </w:docPartPr>
      <w:docPartBody>
        <w:p w:rsidR="00FC3C56" w:rsidRDefault="0057140F" w:rsidP="0057140F">
          <w:pPr>
            <w:pStyle w:val="B579424E6A4C47049A5291E70A0339AD"/>
          </w:pPr>
          <w:r>
            <w:t>Wednesday</w:t>
          </w:r>
        </w:p>
      </w:docPartBody>
    </w:docPart>
    <w:docPart>
      <w:docPartPr>
        <w:name w:val="84152A44A03D472C83E02B53FF9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89FAA-4109-4E70-9A40-5E0D535857CD}"/>
      </w:docPartPr>
      <w:docPartBody>
        <w:p w:rsidR="00FC3C56" w:rsidRDefault="0057140F" w:rsidP="0057140F">
          <w:pPr>
            <w:pStyle w:val="84152A44A03D472C83E02B53FF9BE956"/>
          </w:pPr>
          <w:r>
            <w:t>Thursday</w:t>
          </w:r>
        </w:p>
      </w:docPartBody>
    </w:docPart>
    <w:docPart>
      <w:docPartPr>
        <w:name w:val="D36B13DC6BD8485A9B5B98ECA2F97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CE4B0-CBAA-4E03-BE22-92D964839E81}"/>
      </w:docPartPr>
      <w:docPartBody>
        <w:p w:rsidR="00FC3C56" w:rsidRDefault="0057140F" w:rsidP="0057140F">
          <w:pPr>
            <w:pStyle w:val="D36B13DC6BD8485A9B5B98ECA2F978D5"/>
          </w:pPr>
          <w:r>
            <w:t>Friday</w:t>
          </w:r>
        </w:p>
      </w:docPartBody>
    </w:docPart>
    <w:docPart>
      <w:docPartPr>
        <w:name w:val="8F871C86063D47FEB9C010A1FB70B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A2E39-9BC0-4E60-ACA5-3C6772E68319}"/>
      </w:docPartPr>
      <w:docPartBody>
        <w:p w:rsidR="00FC3C56" w:rsidRDefault="0057140F" w:rsidP="0057140F">
          <w:pPr>
            <w:pStyle w:val="8F871C86063D47FEB9C010A1FB70BB0F"/>
          </w:pPr>
          <w:r>
            <w:t>Saturday</w:t>
          </w:r>
        </w:p>
      </w:docPartBody>
    </w:docPart>
    <w:docPart>
      <w:docPartPr>
        <w:name w:val="A6C5A4695E7A4A40ADA6E8F2A42D5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5252E-57A1-4BC8-9957-43C56CB902A6}"/>
      </w:docPartPr>
      <w:docPartBody>
        <w:p w:rsidR="00FC3C56" w:rsidRDefault="0057140F" w:rsidP="0057140F">
          <w:pPr>
            <w:pStyle w:val="A6C5A4695E7A4A40ADA6E8F2A42D5900"/>
          </w:pPr>
          <w:r>
            <w:t>Sunday</w:t>
          </w:r>
        </w:p>
      </w:docPartBody>
    </w:docPart>
    <w:docPart>
      <w:docPartPr>
        <w:name w:val="A3CBF88C45F449B2B71D3087EA56A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47868-A06B-4492-BD0B-D9967EB23BBB}"/>
      </w:docPartPr>
      <w:docPartBody>
        <w:p w:rsidR="00FC3C56" w:rsidRDefault="0057140F" w:rsidP="0057140F">
          <w:pPr>
            <w:pStyle w:val="A3CBF88C45F449B2B71D3087EA56A480"/>
          </w:pPr>
          <w:r>
            <w:t>Monday</w:t>
          </w:r>
        </w:p>
      </w:docPartBody>
    </w:docPart>
    <w:docPart>
      <w:docPartPr>
        <w:name w:val="5A21CD9AA85F4FCA92215D4F4726A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2BE99-34E8-4B03-9EA8-73AE2037F8EA}"/>
      </w:docPartPr>
      <w:docPartBody>
        <w:p w:rsidR="00FC3C56" w:rsidRDefault="0057140F" w:rsidP="0057140F">
          <w:pPr>
            <w:pStyle w:val="5A21CD9AA85F4FCA92215D4F4726A03E"/>
          </w:pPr>
          <w:r>
            <w:t>Tuesday</w:t>
          </w:r>
        </w:p>
      </w:docPartBody>
    </w:docPart>
    <w:docPart>
      <w:docPartPr>
        <w:name w:val="10AA8F6806664002B3D7FFE906C9E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8D3B5-B962-41AE-858C-5179D29EB27F}"/>
      </w:docPartPr>
      <w:docPartBody>
        <w:p w:rsidR="00FC3C56" w:rsidRDefault="0057140F" w:rsidP="0057140F">
          <w:pPr>
            <w:pStyle w:val="10AA8F6806664002B3D7FFE906C9EB9A"/>
          </w:pPr>
          <w:r>
            <w:t>Wednesday</w:t>
          </w:r>
        </w:p>
      </w:docPartBody>
    </w:docPart>
    <w:docPart>
      <w:docPartPr>
        <w:name w:val="F3C230CC177A4997B82CC3E1AFD28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8873F-B488-46BF-9BD6-7ECE3E4A2B62}"/>
      </w:docPartPr>
      <w:docPartBody>
        <w:p w:rsidR="00FC3C56" w:rsidRDefault="0057140F" w:rsidP="0057140F">
          <w:pPr>
            <w:pStyle w:val="F3C230CC177A4997B82CC3E1AFD28617"/>
          </w:pPr>
          <w:r>
            <w:t>Thursday</w:t>
          </w:r>
        </w:p>
      </w:docPartBody>
    </w:docPart>
    <w:docPart>
      <w:docPartPr>
        <w:name w:val="B67E286FB4E04ACC901FE7BCB51F2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5EC2F3-C6D3-460F-9BA8-C24133AFB09C}"/>
      </w:docPartPr>
      <w:docPartBody>
        <w:p w:rsidR="00FC3C56" w:rsidRDefault="0057140F" w:rsidP="0057140F">
          <w:pPr>
            <w:pStyle w:val="B67E286FB4E04ACC901FE7BCB51F2165"/>
          </w:pPr>
          <w:r>
            <w:t>Friday</w:t>
          </w:r>
        </w:p>
      </w:docPartBody>
    </w:docPart>
    <w:docPart>
      <w:docPartPr>
        <w:name w:val="9407B227601B47939A4FB86A31C73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94E46-433C-472F-85F4-88467714F45E}"/>
      </w:docPartPr>
      <w:docPartBody>
        <w:p w:rsidR="00FC3C56" w:rsidRDefault="0057140F" w:rsidP="0057140F">
          <w:pPr>
            <w:pStyle w:val="9407B227601B47939A4FB86A31C733D2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B2"/>
    <w:rsid w:val="00002149"/>
    <w:rsid w:val="000132D6"/>
    <w:rsid w:val="0001766F"/>
    <w:rsid w:val="00022004"/>
    <w:rsid w:val="00024092"/>
    <w:rsid w:val="00051BED"/>
    <w:rsid w:val="000663F1"/>
    <w:rsid w:val="00092298"/>
    <w:rsid w:val="000A3B08"/>
    <w:rsid w:val="000B6662"/>
    <w:rsid w:val="000C5AB2"/>
    <w:rsid w:val="000D1F6B"/>
    <w:rsid w:val="000E2F28"/>
    <w:rsid w:val="000F52A3"/>
    <w:rsid w:val="000F6925"/>
    <w:rsid w:val="001071A3"/>
    <w:rsid w:val="001331EA"/>
    <w:rsid w:val="001606C2"/>
    <w:rsid w:val="00163E47"/>
    <w:rsid w:val="00163F2B"/>
    <w:rsid w:val="001707FA"/>
    <w:rsid w:val="00173AF5"/>
    <w:rsid w:val="001764E5"/>
    <w:rsid w:val="00176EB8"/>
    <w:rsid w:val="0018729E"/>
    <w:rsid w:val="001A79B0"/>
    <w:rsid w:val="001B1999"/>
    <w:rsid w:val="001B2150"/>
    <w:rsid w:val="001B2608"/>
    <w:rsid w:val="001C67B1"/>
    <w:rsid w:val="001E079B"/>
    <w:rsid w:val="00203A8E"/>
    <w:rsid w:val="00207444"/>
    <w:rsid w:val="0024336B"/>
    <w:rsid w:val="00267FD4"/>
    <w:rsid w:val="00273390"/>
    <w:rsid w:val="00297897"/>
    <w:rsid w:val="002A1CA0"/>
    <w:rsid w:val="002A38C0"/>
    <w:rsid w:val="002B7B79"/>
    <w:rsid w:val="002D00AA"/>
    <w:rsid w:val="002D3768"/>
    <w:rsid w:val="002E722F"/>
    <w:rsid w:val="002F59D5"/>
    <w:rsid w:val="003134B6"/>
    <w:rsid w:val="00327908"/>
    <w:rsid w:val="003349BE"/>
    <w:rsid w:val="00341537"/>
    <w:rsid w:val="003432BE"/>
    <w:rsid w:val="00350299"/>
    <w:rsid w:val="00360C93"/>
    <w:rsid w:val="00360EC8"/>
    <w:rsid w:val="00374A9C"/>
    <w:rsid w:val="003A30FB"/>
    <w:rsid w:val="003B4CCA"/>
    <w:rsid w:val="003B7D72"/>
    <w:rsid w:val="003F337E"/>
    <w:rsid w:val="003F376D"/>
    <w:rsid w:val="003F5309"/>
    <w:rsid w:val="003F5847"/>
    <w:rsid w:val="00400D71"/>
    <w:rsid w:val="0041301E"/>
    <w:rsid w:val="0041431C"/>
    <w:rsid w:val="00427ADC"/>
    <w:rsid w:val="004569FC"/>
    <w:rsid w:val="004572BE"/>
    <w:rsid w:val="00467E64"/>
    <w:rsid w:val="0047376E"/>
    <w:rsid w:val="00484442"/>
    <w:rsid w:val="0049123E"/>
    <w:rsid w:val="004A6D3A"/>
    <w:rsid w:val="004C32E9"/>
    <w:rsid w:val="004C3515"/>
    <w:rsid w:val="004D0570"/>
    <w:rsid w:val="004F3255"/>
    <w:rsid w:val="004F43CA"/>
    <w:rsid w:val="005201E2"/>
    <w:rsid w:val="0052772A"/>
    <w:rsid w:val="0054059C"/>
    <w:rsid w:val="0054211F"/>
    <w:rsid w:val="0057140F"/>
    <w:rsid w:val="00582577"/>
    <w:rsid w:val="00583DE2"/>
    <w:rsid w:val="00585E75"/>
    <w:rsid w:val="005B2CDF"/>
    <w:rsid w:val="005B7171"/>
    <w:rsid w:val="005D39B9"/>
    <w:rsid w:val="005E75BE"/>
    <w:rsid w:val="00606F3B"/>
    <w:rsid w:val="00625B06"/>
    <w:rsid w:val="00650675"/>
    <w:rsid w:val="006679FD"/>
    <w:rsid w:val="006711D0"/>
    <w:rsid w:val="00687975"/>
    <w:rsid w:val="006B4787"/>
    <w:rsid w:val="006D76FD"/>
    <w:rsid w:val="006E0300"/>
    <w:rsid w:val="006F4F91"/>
    <w:rsid w:val="006F706F"/>
    <w:rsid w:val="007038AE"/>
    <w:rsid w:val="00716D8B"/>
    <w:rsid w:val="00756F3C"/>
    <w:rsid w:val="007610F0"/>
    <w:rsid w:val="00762532"/>
    <w:rsid w:val="00771AC6"/>
    <w:rsid w:val="007A2B2F"/>
    <w:rsid w:val="007C475F"/>
    <w:rsid w:val="007F28F7"/>
    <w:rsid w:val="008026FF"/>
    <w:rsid w:val="008162CF"/>
    <w:rsid w:val="00842138"/>
    <w:rsid w:val="00851065"/>
    <w:rsid w:val="00885E48"/>
    <w:rsid w:val="00893F42"/>
    <w:rsid w:val="008A5129"/>
    <w:rsid w:val="008B601D"/>
    <w:rsid w:val="008D6D39"/>
    <w:rsid w:val="008E4E9B"/>
    <w:rsid w:val="008E79E0"/>
    <w:rsid w:val="008F3A2E"/>
    <w:rsid w:val="00900B7B"/>
    <w:rsid w:val="00903879"/>
    <w:rsid w:val="0093490E"/>
    <w:rsid w:val="00954600"/>
    <w:rsid w:val="009576EF"/>
    <w:rsid w:val="00965F5C"/>
    <w:rsid w:val="009738F6"/>
    <w:rsid w:val="00994B42"/>
    <w:rsid w:val="009972A2"/>
    <w:rsid w:val="009B1FF8"/>
    <w:rsid w:val="009B6C2A"/>
    <w:rsid w:val="009E12E0"/>
    <w:rsid w:val="009E1BE5"/>
    <w:rsid w:val="00A06A41"/>
    <w:rsid w:val="00A11F01"/>
    <w:rsid w:val="00A53619"/>
    <w:rsid w:val="00A56AE8"/>
    <w:rsid w:val="00A65BF8"/>
    <w:rsid w:val="00A8313D"/>
    <w:rsid w:val="00AA35DB"/>
    <w:rsid w:val="00AA5700"/>
    <w:rsid w:val="00AE6C40"/>
    <w:rsid w:val="00AF7B63"/>
    <w:rsid w:val="00B0271C"/>
    <w:rsid w:val="00B0438E"/>
    <w:rsid w:val="00B11235"/>
    <w:rsid w:val="00B15BF4"/>
    <w:rsid w:val="00B25B12"/>
    <w:rsid w:val="00B27BF5"/>
    <w:rsid w:val="00B27D56"/>
    <w:rsid w:val="00B44143"/>
    <w:rsid w:val="00B664B6"/>
    <w:rsid w:val="00B66AF7"/>
    <w:rsid w:val="00B70434"/>
    <w:rsid w:val="00B754D1"/>
    <w:rsid w:val="00B97387"/>
    <w:rsid w:val="00BA5FA1"/>
    <w:rsid w:val="00BF2946"/>
    <w:rsid w:val="00C20A85"/>
    <w:rsid w:val="00C31089"/>
    <w:rsid w:val="00C3213C"/>
    <w:rsid w:val="00C520D2"/>
    <w:rsid w:val="00C56125"/>
    <w:rsid w:val="00C746C1"/>
    <w:rsid w:val="00C801DD"/>
    <w:rsid w:val="00C81FF5"/>
    <w:rsid w:val="00C84239"/>
    <w:rsid w:val="00C96489"/>
    <w:rsid w:val="00CA0978"/>
    <w:rsid w:val="00CA517C"/>
    <w:rsid w:val="00CC0E72"/>
    <w:rsid w:val="00CC7125"/>
    <w:rsid w:val="00CD2610"/>
    <w:rsid w:val="00CE6DA9"/>
    <w:rsid w:val="00D0603D"/>
    <w:rsid w:val="00D636D0"/>
    <w:rsid w:val="00D662EA"/>
    <w:rsid w:val="00D84111"/>
    <w:rsid w:val="00D86D70"/>
    <w:rsid w:val="00D90E73"/>
    <w:rsid w:val="00D91B06"/>
    <w:rsid w:val="00D93767"/>
    <w:rsid w:val="00DB5A4C"/>
    <w:rsid w:val="00DC21D6"/>
    <w:rsid w:val="00DC2BCF"/>
    <w:rsid w:val="00DC4BD8"/>
    <w:rsid w:val="00DC71BE"/>
    <w:rsid w:val="00E159F9"/>
    <w:rsid w:val="00E42382"/>
    <w:rsid w:val="00E45D73"/>
    <w:rsid w:val="00E463CC"/>
    <w:rsid w:val="00E74B49"/>
    <w:rsid w:val="00E9120F"/>
    <w:rsid w:val="00EA0222"/>
    <w:rsid w:val="00EA71FD"/>
    <w:rsid w:val="00EB76E0"/>
    <w:rsid w:val="00EC33F0"/>
    <w:rsid w:val="00EC454C"/>
    <w:rsid w:val="00EC458A"/>
    <w:rsid w:val="00F10D30"/>
    <w:rsid w:val="00F15F0A"/>
    <w:rsid w:val="00F2425F"/>
    <w:rsid w:val="00F849D6"/>
    <w:rsid w:val="00FA7CCA"/>
    <w:rsid w:val="00FC3AD4"/>
    <w:rsid w:val="00FC3C56"/>
    <w:rsid w:val="00FC5268"/>
    <w:rsid w:val="00FD7E8E"/>
    <w:rsid w:val="00FE531D"/>
    <w:rsid w:val="00FE7A83"/>
    <w:rsid w:val="00FF18E4"/>
    <w:rsid w:val="00FF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22BA39DED449D08951BB00D5CB1274">
    <w:name w:val="5222BA39DED449D08951BB00D5CB1274"/>
  </w:style>
  <w:style w:type="paragraph" w:customStyle="1" w:styleId="6ABD4354C5314AE6B1DA4ECBA2A2F3E8">
    <w:name w:val="6ABD4354C5314AE6B1DA4ECBA2A2F3E8"/>
  </w:style>
  <w:style w:type="paragraph" w:customStyle="1" w:styleId="19D1DA12242F4D859AFC24808B6FA776">
    <w:name w:val="19D1DA12242F4D859AFC24808B6FA776"/>
  </w:style>
  <w:style w:type="paragraph" w:customStyle="1" w:styleId="DC687C7CE7614B688EEDEE6ED91FCF71">
    <w:name w:val="DC687C7CE7614B688EEDEE6ED91FCF71"/>
  </w:style>
  <w:style w:type="paragraph" w:customStyle="1" w:styleId="93A5F213B0594D78A19045806943A212">
    <w:name w:val="93A5F213B0594D78A19045806943A212"/>
  </w:style>
  <w:style w:type="paragraph" w:customStyle="1" w:styleId="F8502AD13C2C4718A5D16F185468D53D">
    <w:name w:val="F8502AD13C2C4718A5D16F185468D53D"/>
  </w:style>
  <w:style w:type="paragraph" w:customStyle="1" w:styleId="3423F9FD30CC4311B5D1D83730844721">
    <w:name w:val="3423F9FD30CC4311B5D1D83730844721"/>
  </w:style>
  <w:style w:type="paragraph" w:customStyle="1" w:styleId="C0F2FD83E39D4D6783CD2CB503533EBD">
    <w:name w:val="C0F2FD83E39D4D6783CD2CB503533EBD"/>
  </w:style>
  <w:style w:type="paragraph" w:customStyle="1" w:styleId="FB80A8817D9F487F9974D7E513820FBC">
    <w:name w:val="FB80A8817D9F487F9974D7E513820FBC"/>
  </w:style>
  <w:style w:type="paragraph" w:customStyle="1" w:styleId="58F3C9B9AA924F12BD71447CD6731052">
    <w:name w:val="58F3C9B9AA924F12BD71447CD6731052"/>
  </w:style>
  <w:style w:type="paragraph" w:customStyle="1" w:styleId="D085F614D24C47E386C7A0A6CFB63B09">
    <w:name w:val="D085F614D24C47E386C7A0A6CFB63B09"/>
  </w:style>
  <w:style w:type="paragraph" w:customStyle="1" w:styleId="47117BCDD8A0402CB65844A8591F44A7">
    <w:name w:val="47117BCDD8A0402CB65844A8591F44A7"/>
  </w:style>
  <w:style w:type="paragraph" w:customStyle="1" w:styleId="E29D040195E647C9AA625FDF404536F2">
    <w:name w:val="E29D040195E647C9AA625FDF404536F2"/>
  </w:style>
  <w:style w:type="paragraph" w:customStyle="1" w:styleId="92B985AD48B64D5682D645C4399A32C2">
    <w:name w:val="92B985AD48B64D5682D645C4399A32C2"/>
  </w:style>
  <w:style w:type="paragraph" w:customStyle="1" w:styleId="3460923E2C374FE9BDE656B7A0E27CF3">
    <w:name w:val="3460923E2C374FE9BDE656B7A0E27CF3"/>
    <w:rsid w:val="006E0300"/>
  </w:style>
  <w:style w:type="paragraph" w:customStyle="1" w:styleId="7B5621E738FB44CCB0E8408532316EE1">
    <w:name w:val="7B5621E738FB44CCB0E8408532316EE1"/>
    <w:rsid w:val="006E0300"/>
  </w:style>
  <w:style w:type="paragraph" w:customStyle="1" w:styleId="EE8E166702654B119DE9C1352A696F64">
    <w:name w:val="EE8E166702654B119DE9C1352A696F64"/>
    <w:rsid w:val="006E0300"/>
  </w:style>
  <w:style w:type="paragraph" w:customStyle="1" w:styleId="EAA6BF6012D54BC39E2F7EB52016A3F9">
    <w:name w:val="EAA6BF6012D54BC39E2F7EB52016A3F9"/>
    <w:rsid w:val="006E0300"/>
  </w:style>
  <w:style w:type="paragraph" w:customStyle="1" w:styleId="46D8094CEB6C43ACB127F3E021DD74EF">
    <w:name w:val="46D8094CEB6C43ACB127F3E021DD74EF"/>
    <w:rsid w:val="006E0300"/>
  </w:style>
  <w:style w:type="paragraph" w:customStyle="1" w:styleId="54D67C7CE9F84C4193E156C43ABE5A3E">
    <w:name w:val="54D67C7CE9F84C4193E156C43ABE5A3E"/>
    <w:rsid w:val="006E0300"/>
  </w:style>
  <w:style w:type="paragraph" w:customStyle="1" w:styleId="CE5CA82DB8314B12A9ADA03E5C79B512">
    <w:name w:val="CE5CA82DB8314B12A9ADA03E5C79B512"/>
    <w:rsid w:val="006E0300"/>
  </w:style>
  <w:style w:type="paragraph" w:customStyle="1" w:styleId="1DC1E3F3794B4AEDB0AF5F3571833F41">
    <w:name w:val="1DC1E3F3794B4AEDB0AF5F3571833F41"/>
    <w:rsid w:val="006E0300"/>
  </w:style>
  <w:style w:type="paragraph" w:customStyle="1" w:styleId="4EDE8D8A793046BCA6EC73E59D5BDF6C">
    <w:name w:val="4EDE8D8A793046BCA6EC73E59D5BDF6C"/>
    <w:rsid w:val="006E0300"/>
  </w:style>
  <w:style w:type="paragraph" w:customStyle="1" w:styleId="C5CB5F4F2B554C3EBE3E09A0518B17B3">
    <w:name w:val="C5CB5F4F2B554C3EBE3E09A0518B17B3"/>
    <w:rsid w:val="006E0300"/>
  </w:style>
  <w:style w:type="paragraph" w:customStyle="1" w:styleId="E02A46C991564FF48A697784B6FC46F6">
    <w:name w:val="E02A46C991564FF48A697784B6FC46F6"/>
    <w:rsid w:val="006E0300"/>
  </w:style>
  <w:style w:type="paragraph" w:customStyle="1" w:styleId="E3D7C4ED0D954D298347B465903B7862">
    <w:name w:val="E3D7C4ED0D954D298347B465903B7862"/>
    <w:rsid w:val="006E0300"/>
  </w:style>
  <w:style w:type="paragraph" w:customStyle="1" w:styleId="3826BC8596B1460BAA324FBD24AF35E6">
    <w:name w:val="3826BC8596B1460BAA324FBD24AF35E6"/>
    <w:rsid w:val="006E0300"/>
  </w:style>
  <w:style w:type="paragraph" w:customStyle="1" w:styleId="0E0B2BCA5F324470951A025054308FE1">
    <w:name w:val="0E0B2BCA5F324470951A025054308FE1"/>
    <w:rsid w:val="006E0300"/>
  </w:style>
  <w:style w:type="paragraph" w:customStyle="1" w:styleId="03E629AA537B42FE8891B3C3F9A69949">
    <w:name w:val="03E629AA537B42FE8891B3C3F9A69949"/>
    <w:rsid w:val="006E0300"/>
  </w:style>
  <w:style w:type="paragraph" w:customStyle="1" w:styleId="FCA8EA2FFCB24BC8831E3E274BA2B3C4">
    <w:name w:val="FCA8EA2FFCB24BC8831E3E274BA2B3C4"/>
    <w:rsid w:val="006E0300"/>
  </w:style>
  <w:style w:type="paragraph" w:customStyle="1" w:styleId="E974D985E894463387ACEDDA4785EF6E">
    <w:name w:val="E974D985E894463387ACEDDA4785EF6E"/>
    <w:rsid w:val="006E0300"/>
  </w:style>
  <w:style w:type="paragraph" w:customStyle="1" w:styleId="7D367E634313417F91CA0BA32D410F0A">
    <w:name w:val="7D367E634313417F91CA0BA32D410F0A"/>
    <w:rsid w:val="006E0300"/>
  </w:style>
  <w:style w:type="paragraph" w:customStyle="1" w:styleId="FC29EC40FA51440EA597B97D183F032B">
    <w:name w:val="FC29EC40FA51440EA597B97D183F032B"/>
    <w:rsid w:val="006E0300"/>
  </w:style>
  <w:style w:type="paragraph" w:customStyle="1" w:styleId="9C83331CE111425C841289335305FCA8">
    <w:name w:val="9C83331CE111425C841289335305FCA8"/>
    <w:rsid w:val="006E0300"/>
  </w:style>
  <w:style w:type="paragraph" w:customStyle="1" w:styleId="29CEF99C454746C79932685E7FDFB976">
    <w:name w:val="29CEF99C454746C79932685E7FDFB976"/>
    <w:rsid w:val="006E0300"/>
  </w:style>
  <w:style w:type="paragraph" w:customStyle="1" w:styleId="13959A0AC2B445B796FCA7E587F2E4FB">
    <w:name w:val="13959A0AC2B445B796FCA7E587F2E4FB"/>
    <w:rsid w:val="00207444"/>
  </w:style>
  <w:style w:type="paragraph" w:customStyle="1" w:styleId="82018A7C28C24E53857CC970E6B08194">
    <w:name w:val="82018A7C28C24E53857CC970E6B08194"/>
    <w:rsid w:val="00207444"/>
  </w:style>
  <w:style w:type="paragraph" w:customStyle="1" w:styleId="1472F0A4C9CE40C48641F3706CBE7EF4">
    <w:name w:val="1472F0A4C9CE40C48641F3706CBE7EF4"/>
    <w:rsid w:val="00207444"/>
  </w:style>
  <w:style w:type="paragraph" w:customStyle="1" w:styleId="521178ED681946EA9ECE72D96DBF9EFF">
    <w:name w:val="521178ED681946EA9ECE72D96DBF9EFF"/>
    <w:rsid w:val="00207444"/>
  </w:style>
  <w:style w:type="paragraph" w:customStyle="1" w:styleId="71AC15B09D3A4AB2847DF90EFED02721">
    <w:name w:val="71AC15B09D3A4AB2847DF90EFED02721"/>
    <w:rsid w:val="00207444"/>
  </w:style>
  <w:style w:type="paragraph" w:customStyle="1" w:styleId="28211B72EB1B404A89F24FCEDA9AB1E8">
    <w:name w:val="28211B72EB1B404A89F24FCEDA9AB1E8"/>
    <w:rsid w:val="00207444"/>
  </w:style>
  <w:style w:type="paragraph" w:customStyle="1" w:styleId="4AD437549AA6459DA76B41B7C985A914">
    <w:name w:val="4AD437549AA6459DA76B41B7C985A914"/>
    <w:rsid w:val="00207444"/>
  </w:style>
  <w:style w:type="paragraph" w:customStyle="1" w:styleId="106D335C91E94EC28E1ABBD749B2F2A9">
    <w:name w:val="106D335C91E94EC28E1ABBD749B2F2A9"/>
    <w:rsid w:val="00207444"/>
  </w:style>
  <w:style w:type="paragraph" w:customStyle="1" w:styleId="871B3313ED60439F8A35E8C482DA6832">
    <w:name w:val="871B3313ED60439F8A35E8C482DA6832"/>
    <w:rsid w:val="00207444"/>
  </w:style>
  <w:style w:type="paragraph" w:customStyle="1" w:styleId="A95A6F1521FE4862AE8DA97FBE1CFB7C">
    <w:name w:val="A95A6F1521FE4862AE8DA97FBE1CFB7C"/>
    <w:rsid w:val="00207444"/>
  </w:style>
  <w:style w:type="paragraph" w:customStyle="1" w:styleId="5B652B0908DE45F4A52516B218422DCC">
    <w:name w:val="5B652B0908DE45F4A52516B218422DCC"/>
    <w:rsid w:val="00207444"/>
  </w:style>
  <w:style w:type="paragraph" w:customStyle="1" w:styleId="CA7C19E20AA24A95989CE9A2511E0F1C">
    <w:name w:val="CA7C19E20AA24A95989CE9A2511E0F1C"/>
    <w:rsid w:val="00207444"/>
  </w:style>
  <w:style w:type="paragraph" w:customStyle="1" w:styleId="4AD72335B8FE4A90A5694476794C2977">
    <w:name w:val="4AD72335B8FE4A90A5694476794C2977"/>
    <w:rsid w:val="00207444"/>
  </w:style>
  <w:style w:type="paragraph" w:customStyle="1" w:styleId="31033E6EB2884BFDAED006094BC45617">
    <w:name w:val="31033E6EB2884BFDAED006094BC45617"/>
    <w:rsid w:val="00207444"/>
  </w:style>
  <w:style w:type="paragraph" w:customStyle="1" w:styleId="89CB55FEFCF84499BFD84D8F8FAB83AF">
    <w:name w:val="89CB55FEFCF84499BFD84D8F8FAB83AF"/>
    <w:rsid w:val="00207444"/>
  </w:style>
  <w:style w:type="paragraph" w:customStyle="1" w:styleId="55E7A2FE905147F69D5311D30AB9539F">
    <w:name w:val="55E7A2FE905147F69D5311D30AB9539F"/>
    <w:rsid w:val="00207444"/>
  </w:style>
  <w:style w:type="paragraph" w:customStyle="1" w:styleId="4676749761C24993BCC7138AF8D2F62B">
    <w:name w:val="4676749761C24993BCC7138AF8D2F62B"/>
    <w:rsid w:val="00207444"/>
  </w:style>
  <w:style w:type="paragraph" w:customStyle="1" w:styleId="17B4256DF9CA45F1AB5F831384C5826B">
    <w:name w:val="17B4256DF9CA45F1AB5F831384C5826B"/>
    <w:rsid w:val="00207444"/>
  </w:style>
  <w:style w:type="paragraph" w:customStyle="1" w:styleId="CCDADDA8CE2C499D86318B19D957FD77">
    <w:name w:val="CCDADDA8CE2C499D86318B19D957FD77"/>
    <w:rsid w:val="00207444"/>
  </w:style>
  <w:style w:type="paragraph" w:customStyle="1" w:styleId="B575974F602345A6A4DCA7E55AD808AD">
    <w:name w:val="B575974F602345A6A4DCA7E55AD808AD"/>
    <w:rsid w:val="00207444"/>
  </w:style>
  <w:style w:type="paragraph" w:customStyle="1" w:styleId="4CF5229F3D714629AC4E2784D37ED047">
    <w:name w:val="4CF5229F3D714629AC4E2784D37ED047"/>
    <w:rsid w:val="00207444"/>
  </w:style>
  <w:style w:type="paragraph" w:customStyle="1" w:styleId="8A8883296457442EB350D7322219984E">
    <w:name w:val="8A8883296457442EB350D7322219984E"/>
    <w:rsid w:val="00207444"/>
  </w:style>
  <w:style w:type="paragraph" w:customStyle="1" w:styleId="54159007AC844C728FB4DC4895E61362">
    <w:name w:val="54159007AC844C728FB4DC4895E61362"/>
    <w:rsid w:val="00207444"/>
  </w:style>
  <w:style w:type="paragraph" w:customStyle="1" w:styleId="D495347CA7634D508E696996AABB7FB8">
    <w:name w:val="D495347CA7634D508E696996AABB7FB8"/>
    <w:rsid w:val="00207444"/>
  </w:style>
  <w:style w:type="paragraph" w:customStyle="1" w:styleId="423E6FFC5ADE465F82E9778BDFBDC9E5">
    <w:name w:val="423E6FFC5ADE465F82E9778BDFBDC9E5"/>
    <w:rsid w:val="00207444"/>
  </w:style>
  <w:style w:type="paragraph" w:customStyle="1" w:styleId="C4B9508346FE4A8483D284EDCAD12905">
    <w:name w:val="C4B9508346FE4A8483D284EDCAD12905"/>
    <w:rsid w:val="00207444"/>
  </w:style>
  <w:style w:type="paragraph" w:customStyle="1" w:styleId="0273C8D96B454FB7A8D50568A3AE755D">
    <w:name w:val="0273C8D96B454FB7A8D50568A3AE755D"/>
    <w:rsid w:val="00207444"/>
  </w:style>
  <w:style w:type="paragraph" w:customStyle="1" w:styleId="2B17642E19584E56B4167D32225EC8D0">
    <w:name w:val="2B17642E19584E56B4167D32225EC8D0"/>
    <w:rsid w:val="00207444"/>
  </w:style>
  <w:style w:type="paragraph" w:customStyle="1" w:styleId="1B41531EC3BC46B586A1CE4BFFEC2BBD">
    <w:name w:val="1B41531EC3BC46B586A1CE4BFFEC2BBD"/>
    <w:rsid w:val="00207444"/>
  </w:style>
  <w:style w:type="paragraph" w:customStyle="1" w:styleId="CB0794AB883C49F1892F55781B9FCE3F">
    <w:name w:val="CB0794AB883C49F1892F55781B9FCE3F"/>
    <w:rsid w:val="00207444"/>
  </w:style>
  <w:style w:type="paragraph" w:customStyle="1" w:styleId="C3D850E3E8D34F1A85F6ED931BE1FDC9">
    <w:name w:val="C3D850E3E8D34F1A85F6ED931BE1FDC9"/>
    <w:rsid w:val="00207444"/>
  </w:style>
  <w:style w:type="paragraph" w:customStyle="1" w:styleId="B9AD10FD94F44C1E896CC2049723721F">
    <w:name w:val="B9AD10FD94F44C1E896CC2049723721F"/>
    <w:rsid w:val="00207444"/>
  </w:style>
  <w:style w:type="paragraph" w:customStyle="1" w:styleId="E60780BC60024FB58FB01532A3E9EB04">
    <w:name w:val="E60780BC60024FB58FB01532A3E9EB04"/>
    <w:rsid w:val="00207444"/>
  </w:style>
  <w:style w:type="paragraph" w:customStyle="1" w:styleId="A305488285594DFDB013C8ABEB69058A">
    <w:name w:val="A305488285594DFDB013C8ABEB69058A"/>
    <w:rsid w:val="00207444"/>
  </w:style>
  <w:style w:type="paragraph" w:customStyle="1" w:styleId="DB3040D937E54F4C80A9118F2825B34A">
    <w:name w:val="DB3040D937E54F4C80A9118F2825B34A"/>
    <w:rsid w:val="00207444"/>
  </w:style>
  <w:style w:type="paragraph" w:customStyle="1" w:styleId="82AEB12D886E4FE3AAB3E21D3A0817D5">
    <w:name w:val="82AEB12D886E4FE3AAB3E21D3A0817D5"/>
    <w:rsid w:val="00207444"/>
  </w:style>
  <w:style w:type="paragraph" w:customStyle="1" w:styleId="84B5456CED234E27AC0AD1419018925C">
    <w:name w:val="84B5456CED234E27AC0AD1419018925C"/>
    <w:rsid w:val="00207444"/>
  </w:style>
  <w:style w:type="paragraph" w:customStyle="1" w:styleId="90284E00D03E42BE9DA27C8718BE0EDA">
    <w:name w:val="90284E00D03E42BE9DA27C8718BE0EDA"/>
    <w:rsid w:val="00207444"/>
  </w:style>
  <w:style w:type="paragraph" w:customStyle="1" w:styleId="6931712E318F4470AC42A16A078FA489">
    <w:name w:val="6931712E318F4470AC42A16A078FA489"/>
    <w:rsid w:val="00207444"/>
  </w:style>
  <w:style w:type="paragraph" w:customStyle="1" w:styleId="E15F1120B0C84271A0FC0D73B67D2DF2">
    <w:name w:val="E15F1120B0C84271A0FC0D73B67D2DF2"/>
    <w:rsid w:val="00207444"/>
  </w:style>
  <w:style w:type="paragraph" w:customStyle="1" w:styleId="B4CEDD7ABF5443D494AE2FEAF187480E">
    <w:name w:val="B4CEDD7ABF5443D494AE2FEAF187480E"/>
    <w:rsid w:val="00207444"/>
  </w:style>
  <w:style w:type="paragraph" w:customStyle="1" w:styleId="E6E610DD2A324D4FACA10C379AE4C9AD">
    <w:name w:val="E6E610DD2A324D4FACA10C379AE4C9AD"/>
    <w:rsid w:val="00207444"/>
  </w:style>
  <w:style w:type="paragraph" w:customStyle="1" w:styleId="D1EB1A30C96A4AD583C627236FDF9531">
    <w:name w:val="D1EB1A30C96A4AD583C627236FDF9531"/>
    <w:rsid w:val="004F43CA"/>
  </w:style>
  <w:style w:type="paragraph" w:customStyle="1" w:styleId="299E0993DA9540F5876F415F9A9F41C1">
    <w:name w:val="299E0993DA9540F5876F415F9A9F41C1"/>
    <w:rsid w:val="004F43CA"/>
  </w:style>
  <w:style w:type="paragraph" w:customStyle="1" w:styleId="A1136451257C498593552D9872CEDC5A">
    <w:name w:val="A1136451257C498593552D9872CEDC5A"/>
    <w:rsid w:val="004F43CA"/>
  </w:style>
  <w:style w:type="paragraph" w:customStyle="1" w:styleId="2CDCC0D27D6747CE9C04C75BE1371476">
    <w:name w:val="2CDCC0D27D6747CE9C04C75BE1371476"/>
    <w:rsid w:val="004F43CA"/>
  </w:style>
  <w:style w:type="paragraph" w:customStyle="1" w:styleId="6BBF4E5AA9F14B4396485B2E2280787A">
    <w:name w:val="6BBF4E5AA9F14B4396485B2E2280787A"/>
    <w:rsid w:val="004F43CA"/>
  </w:style>
  <w:style w:type="paragraph" w:customStyle="1" w:styleId="F1F9AAB53EB2404792D4C7EA96FFD420">
    <w:name w:val="F1F9AAB53EB2404792D4C7EA96FFD420"/>
    <w:rsid w:val="004F43CA"/>
  </w:style>
  <w:style w:type="paragraph" w:customStyle="1" w:styleId="AEF3254111EB42E6BA7A0057F65018ED">
    <w:name w:val="AEF3254111EB42E6BA7A0057F65018ED"/>
    <w:rsid w:val="004F43CA"/>
  </w:style>
  <w:style w:type="paragraph" w:customStyle="1" w:styleId="322E552EFAEE467BA0EB6898CE7697A7">
    <w:name w:val="322E552EFAEE467BA0EB6898CE7697A7"/>
    <w:rsid w:val="004F43CA"/>
  </w:style>
  <w:style w:type="paragraph" w:customStyle="1" w:styleId="B3B8619487934A0689115F62E2B9E9E2">
    <w:name w:val="B3B8619487934A0689115F62E2B9E9E2"/>
    <w:rsid w:val="004F43CA"/>
  </w:style>
  <w:style w:type="paragraph" w:customStyle="1" w:styleId="7CDDE39D70C1486899E375B438942EB8">
    <w:name w:val="7CDDE39D70C1486899E375B438942EB8"/>
    <w:rsid w:val="004F43CA"/>
  </w:style>
  <w:style w:type="paragraph" w:customStyle="1" w:styleId="BE44453867E44F7C955D6C1E7CB06816">
    <w:name w:val="BE44453867E44F7C955D6C1E7CB06816"/>
    <w:rsid w:val="004F43CA"/>
  </w:style>
  <w:style w:type="paragraph" w:customStyle="1" w:styleId="8D0E2C95645444D59C5AADCB41A39C10">
    <w:name w:val="8D0E2C95645444D59C5AADCB41A39C10"/>
    <w:rsid w:val="004F43CA"/>
  </w:style>
  <w:style w:type="paragraph" w:customStyle="1" w:styleId="BAFE399F774E4E8FAC0174223499CAD9">
    <w:name w:val="BAFE399F774E4E8FAC0174223499CAD9"/>
    <w:rsid w:val="004F43CA"/>
  </w:style>
  <w:style w:type="paragraph" w:customStyle="1" w:styleId="AFE2BC357E7B466A81B9580ACEBEFB12">
    <w:name w:val="AFE2BC357E7B466A81B9580ACEBEFB12"/>
    <w:rsid w:val="004F43CA"/>
  </w:style>
  <w:style w:type="paragraph" w:customStyle="1" w:styleId="6A731D4B3863497F8438D0317FDB24CA">
    <w:name w:val="6A731D4B3863497F8438D0317FDB24CA"/>
    <w:rsid w:val="004F43CA"/>
  </w:style>
  <w:style w:type="paragraph" w:customStyle="1" w:styleId="EE4CDF7802B541C495AE87CC6F3EFF1C">
    <w:name w:val="EE4CDF7802B541C495AE87CC6F3EFF1C"/>
    <w:rsid w:val="004F43CA"/>
  </w:style>
  <w:style w:type="paragraph" w:customStyle="1" w:styleId="6F88616E865644AFB1220F1EF5427474">
    <w:name w:val="6F88616E865644AFB1220F1EF5427474"/>
    <w:rsid w:val="004F43CA"/>
  </w:style>
  <w:style w:type="paragraph" w:customStyle="1" w:styleId="F5E5397BA7384E2598A472EC88AB92CA">
    <w:name w:val="F5E5397BA7384E2598A472EC88AB92CA"/>
    <w:rsid w:val="004F43CA"/>
  </w:style>
  <w:style w:type="paragraph" w:customStyle="1" w:styleId="CBC7957E9F1E45EC95E5A72327B4A6F1">
    <w:name w:val="CBC7957E9F1E45EC95E5A72327B4A6F1"/>
    <w:rsid w:val="004F43CA"/>
  </w:style>
  <w:style w:type="paragraph" w:customStyle="1" w:styleId="46E9F447853D49D5A387B2437DD255DC">
    <w:name w:val="46E9F447853D49D5A387B2437DD255DC"/>
    <w:rsid w:val="004F43CA"/>
  </w:style>
  <w:style w:type="paragraph" w:customStyle="1" w:styleId="15270839922B491786BDD230211D0B2E">
    <w:name w:val="15270839922B491786BDD230211D0B2E"/>
    <w:rsid w:val="004F43CA"/>
  </w:style>
  <w:style w:type="paragraph" w:customStyle="1" w:styleId="C96300EEC090498BA8AD466463E1FB55">
    <w:name w:val="C96300EEC090498BA8AD466463E1FB55"/>
    <w:rsid w:val="004F43CA"/>
  </w:style>
  <w:style w:type="paragraph" w:customStyle="1" w:styleId="727F6A6B753C481E8F0DB6791CDAF05C">
    <w:name w:val="727F6A6B753C481E8F0DB6791CDAF05C"/>
    <w:rsid w:val="004F43CA"/>
  </w:style>
  <w:style w:type="paragraph" w:customStyle="1" w:styleId="9F56EB7E10E84487BB5F0A93F9A993B7">
    <w:name w:val="9F56EB7E10E84487BB5F0A93F9A993B7"/>
    <w:rsid w:val="004F43CA"/>
  </w:style>
  <w:style w:type="paragraph" w:customStyle="1" w:styleId="D91A2B8F4A7E402AB157313ED5A36041">
    <w:name w:val="D91A2B8F4A7E402AB157313ED5A36041"/>
    <w:rsid w:val="004F43CA"/>
  </w:style>
  <w:style w:type="paragraph" w:customStyle="1" w:styleId="3049715FA1FC462CB69F3E353C8FFA9F">
    <w:name w:val="3049715FA1FC462CB69F3E353C8FFA9F"/>
    <w:rsid w:val="004F43CA"/>
  </w:style>
  <w:style w:type="paragraph" w:customStyle="1" w:styleId="B99D2B6857B14E36830056010D865F3F">
    <w:name w:val="B99D2B6857B14E36830056010D865F3F"/>
    <w:rsid w:val="004F43CA"/>
  </w:style>
  <w:style w:type="paragraph" w:customStyle="1" w:styleId="EA10791FF2C04207B436B0392FEDD397">
    <w:name w:val="EA10791FF2C04207B436B0392FEDD397"/>
    <w:rsid w:val="004F43CA"/>
  </w:style>
  <w:style w:type="paragraph" w:customStyle="1" w:styleId="A0544254E5FB4A498A72EF79ADC0E2B3">
    <w:name w:val="A0544254E5FB4A498A72EF79ADC0E2B3"/>
    <w:rsid w:val="004F43CA"/>
  </w:style>
  <w:style w:type="paragraph" w:customStyle="1" w:styleId="D6D4D28FED794322974ED4426AAFB17F">
    <w:name w:val="D6D4D28FED794322974ED4426AAFB17F"/>
    <w:rsid w:val="004F43CA"/>
  </w:style>
  <w:style w:type="paragraph" w:customStyle="1" w:styleId="90237764056D40CEBB920F109698260E">
    <w:name w:val="90237764056D40CEBB920F109698260E"/>
    <w:rsid w:val="004F43CA"/>
  </w:style>
  <w:style w:type="paragraph" w:customStyle="1" w:styleId="40B21E4B5B3B4398B5D9A6DEE39EBEF9">
    <w:name w:val="40B21E4B5B3B4398B5D9A6DEE39EBEF9"/>
    <w:rsid w:val="004F43CA"/>
  </w:style>
  <w:style w:type="paragraph" w:customStyle="1" w:styleId="CC1BDE7207224A80A5A823E94EF9AD3C">
    <w:name w:val="CC1BDE7207224A80A5A823E94EF9AD3C"/>
    <w:rsid w:val="004F43CA"/>
  </w:style>
  <w:style w:type="paragraph" w:customStyle="1" w:styleId="C9124623F7BA43DB9939349C1F97C8EA">
    <w:name w:val="C9124623F7BA43DB9939349C1F97C8EA"/>
    <w:rsid w:val="004F43CA"/>
  </w:style>
  <w:style w:type="paragraph" w:customStyle="1" w:styleId="A90055CAFD0D49C7B1E66174B0C91724">
    <w:name w:val="A90055CAFD0D49C7B1E66174B0C91724"/>
    <w:rsid w:val="004F43CA"/>
  </w:style>
  <w:style w:type="paragraph" w:customStyle="1" w:styleId="6AE5F105538945D081F07368AA264A8C">
    <w:name w:val="6AE5F105538945D081F07368AA264A8C"/>
    <w:rsid w:val="004F43CA"/>
  </w:style>
  <w:style w:type="paragraph" w:customStyle="1" w:styleId="635FD4A6AAAA40E98976B42A85106C03">
    <w:name w:val="635FD4A6AAAA40E98976B42A85106C03"/>
    <w:rsid w:val="004F43CA"/>
  </w:style>
  <w:style w:type="paragraph" w:customStyle="1" w:styleId="E8E11EDC1FE44A18817692D942A78177">
    <w:name w:val="E8E11EDC1FE44A18817692D942A78177"/>
    <w:rsid w:val="004F43CA"/>
  </w:style>
  <w:style w:type="paragraph" w:customStyle="1" w:styleId="69F5FCF82396482A97C9BEBBD5A80836">
    <w:name w:val="69F5FCF82396482A97C9BEBBD5A80836"/>
    <w:rsid w:val="004F43CA"/>
  </w:style>
  <w:style w:type="paragraph" w:customStyle="1" w:styleId="C45FB3A09C9A4A8A825A098D454B1665">
    <w:name w:val="C45FB3A09C9A4A8A825A098D454B1665"/>
    <w:rsid w:val="004F43CA"/>
  </w:style>
  <w:style w:type="paragraph" w:customStyle="1" w:styleId="C649DB17CD184A3BAFBB57E806A5453C">
    <w:name w:val="C649DB17CD184A3BAFBB57E806A5453C"/>
    <w:rsid w:val="004F43CA"/>
  </w:style>
  <w:style w:type="paragraph" w:customStyle="1" w:styleId="A339BB0E9E464F5E9A41E6AD90BCCDB7">
    <w:name w:val="A339BB0E9E464F5E9A41E6AD90BCCDB7"/>
    <w:rsid w:val="004F43CA"/>
  </w:style>
  <w:style w:type="paragraph" w:customStyle="1" w:styleId="025C6BD4700A444D921330067593FCA9">
    <w:name w:val="025C6BD4700A444D921330067593FCA9"/>
    <w:rsid w:val="004F43CA"/>
  </w:style>
  <w:style w:type="paragraph" w:customStyle="1" w:styleId="0778D642E4AA410295C5B0C62E80655F">
    <w:name w:val="0778D642E4AA410295C5B0C62E80655F"/>
    <w:rsid w:val="004F43CA"/>
  </w:style>
  <w:style w:type="paragraph" w:customStyle="1" w:styleId="F93357171D7041F0A3457C8880D10AEC">
    <w:name w:val="F93357171D7041F0A3457C8880D10AEC"/>
    <w:rsid w:val="004F43CA"/>
  </w:style>
  <w:style w:type="paragraph" w:customStyle="1" w:styleId="7D4768589B324CF2B11AD55850F39F5A">
    <w:name w:val="7D4768589B324CF2B11AD55850F39F5A"/>
    <w:rsid w:val="004F43CA"/>
  </w:style>
  <w:style w:type="paragraph" w:customStyle="1" w:styleId="CF47D01F1A854566BA3B496920709F67">
    <w:name w:val="CF47D01F1A854566BA3B496920709F67"/>
    <w:rsid w:val="004F43CA"/>
  </w:style>
  <w:style w:type="paragraph" w:customStyle="1" w:styleId="8E825FFFABA842739FF1ABB5AAF7403B">
    <w:name w:val="8E825FFFABA842739FF1ABB5AAF7403B"/>
    <w:rsid w:val="004F43CA"/>
  </w:style>
  <w:style w:type="paragraph" w:customStyle="1" w:styleId="EE38338E4AB2424A92A3B4F75C6C9475">
    <w:name w:val="EE38338E4AB2424A92A3B4F75C6C9475"/>
    <w:rsid w:val="004F43CA"/>
  </w:style>
  <w:style w:type="paragraph" w:customStyle="1" w:styleId="5AD5155C6EA949AEA32F9080D69254B5">
    <w:name w:val="5AD5155C6EA949AEA32F9080D69254B5"/>
    <w:rsid w:val="004F43CA"/>
  </w:style>
  <w:style w:type="paragraph" w:customStyle="1" w:styleId="BD3784F5B9994D6F96EC99D3ABF24859">
    <w:name w:val="BD3784F5B9994D6F96EC99D3ABF24859"/>
    <w:rsid w:val="004F43CA"/>
  </w:style>
  <w:style w:type="paragraph" w:customStyle="1" w:styleId="6BA5E6D0DAF243E18CBF483FEF6DC2D9">
    <w:name w:val="6BA5E6D0DAF243E18CBF483FEF6DC2D9"/>
    <w:rsid w:val="004F43CA"/>
  </w:style>
  <w:style w:type="paragraph" w:customStyle="1" w:styleId="70D6A6D8CCDD4E87A300C7E79DF67715">
    <w:name w:val="70D6A6D8CCDD4E87A300C7E79DF67715"/>
    <w:rsid w:val="004F43CA"/>
  </w:style>
  <w:style w:type="paragraph" w:customStyle="1" w:styleId="57790657A7494ACBBA2692ED4B123540">
    <w:name w:val="57790657A7494ACBBA2692ED4B123540"/>
    <w:rsid w:val="004F43CA"/>
  </w:style>
  <w:style w:type="paragraph" w:customStyle="1" w:styleId="58A49B1328E34CB99DFA2641DB571962">
    <w:name w:val="58A49B1328E34CB99DFA2641DB571962"/>
    <w:rsid w:val="004F43CA"/>
  </w:style>
  <w:style w:type="paragraph" w:customStyle="1" w:styleId="B6EBB300D5D4474193544D2A8110EB20">
    <w:name w:val="B6EBB300D5D4474193544D2A8110EB20"/>
    <w:rsid w:val="004F43CA"/>
  </w:style>
  <w:style w:type="paragraph" w:customStyle="1" w:styleId="20807FABF0B249F29A36CED73A0CD07D">
    <w:name w:val="20807FABF0B249F29A36CED73A0CD07D"/>
    <w:rsid w:val="004F43CA"/>
  </w:style>
  <w:style w:type="paragraph" w:customStyle="1" w:styleId="551C522FDD11434AA0F80AEDE4596472">
    <w:name w:val="551C522FDD11434AA0F80AEDE4596472"/>
    <w:rsid w:val="004F43CA"/>
  </w:style>
  <w:style w:type="paragraph" w:customStyle="1" w:styleId="82474A3ED88641298EAE0999211F69C0">
    <w:name w:val="82474A3ED88641298EAE0999211F69C0"/>
    <w:rsid w:val="004F43CA"/>
  </w:style>
  <w:style w:type="paragraph" w:customStyle="1" w:styleId="D4AF6A35E64E451BB3E354113EAD104B">
    <w:name w:val="D4AF6A35E64E451BB3E354113EAD104B"/>
    <w:rsid w:val="004F43CA"/>
  </w:style>
  <w:style w:type="paragraph" w:customStyle="1" w:styleId="36B91C389206486E928B202233264FEB">
    <w:name w:val="36B91C389206486E928B202233264FEB"/>
    <w:rsid w:val="004F43CA"/>
  </w:style>
  <w:style w:type="paragraph" w:customStyle="1" w:styleId="83046C4FEA7640709EEEBC371133FF8A">
    <w:name w:val="83046C4FEA7640709EEEBC371133FF8A"/>
    <w:rsid w:val="004F43CA"/>
  </w:style>
  <w:style w:type="paragraph" w:customStyle="1" w:styleId="DF08A0E7053B4A14A999CE3177455EA4">
    <w:name w:val="DF08A0E7053B4A14A999CE3177455EA4"/>
    <w:rsid w:val="004F43CA"/>
  </w:style>
  <w:style w:type="paragraph" w:customStyle="1" w:styleId="3689ABE13A464BA9AADA02C11C56BB7D">
    <w:name w:val="3689ABE13A464BA9AADA02C11C56BB7D"/>
    <w:rsid w:val="004F43CA"/>
  </w:style>
  <w:style w:type="paragraph" w:customStyle="1" w:styleId="602DEF14E5F04089917743F6599C43DE">
    <w:name w:val="602DEF14E5F04089917743F6599C43DE"/>
    <w:rsid w:val="004F43CA"/>
  </w:style>
  <w:style w:type="paragraph" w:customStyle="1" w:styleId="3907472DF9B24BC1AA30C2AC4B2B77FC">
    <w:name w:val="3907472DF9B24BC1AA30C2AC4B2B77FC"/>
    <w:rsid w:val="004F43CA"/>
  </w:style>
  <w:style w:type="paragraph" w:customStyle="1" w:styleId="A87716C290EF485686E807F5337179FE">
    <w:name w:val="A87716C290EF485686E807F5337179FE"/>
    <w:rsid w:val="004F43CA"/>
  </w:style>
  <w:style w:type="paragraph" w:customStyle="1" w:styleId="56343E386D1640B09715E5E4BDCCFCEA">
    <w:name w:val="56343E386D1640B09715E5E4BDCCFCEA"/>
    <w:rsid w:val="004F43CA"/>
  </w:style>
  <w:style w:type="paragraph" w:customStyle="1" w:styleId="23C1713696C747FB846EF0BD4627AD9A">
    <w:name w:val="23C1713696C747FB846EF0BD4627AD9A"/>
    <w:rsid w:val="004F43CA"/>
  </w:style>
  <w:style w:type="paragraph" w:customStyle="1" w:styleId="9F3870453CC94497AF2291E1F105A882">
    <w:name w:val="9F3870453CC94497AF2291E1F105A882"/>
    <w:rsid w:val="004F43CA"/>
  </w:style>
  <w:style w:type="paragraph" w:customStyle="1" w:styleId="FA5DA3662B734CEA9411EB558E7B569F">
    <w:name w:val="FA5DA3662B734CEA9411EB558E7B569F"/>
    <w:rsid w:val="004F43CA"/>
  </w:style>
  <w:style w:type="paragraph" w:customStyle="1" w:styleId="0B1E42E5775347B98B47C34E51E0F889">
    <w:name w:val="0B1E42E5775347B98B47C34E51E0F889"/>
    <w:rsid w:val="004F43CA"/>
  </w:style>
  <w:style w:type="paragraph" w:customStyle="1" w:styleId="4AC6765DB7E54B47B7D429DF7D9524C3">
    <w:name w:val="4AC6765DB7E54B47B7D429DF7D9524C3"/>
    <w:rsid w:val="004F43CA"/>
  </w:style>
  <w:style w:type="paragraph" w:customStyle="1" w:styleId="750469A6C29344BABD3C354438FB3B4D">
    <w:name w:val="750469A6C29344BABD3C354438FB3B4D"/>
    <w:rsid w:val="004F43CA"/>
  </w:style>
  <w:style w:type="paragraph" w:customStyle="1" w:styleId="79B839724F914A04A23F38579B0D1BD1">
    <w:name w:val="79B839724F914A04A23F38579B0D1BD1"/>
    <w:rsid w:val="004F43CA"/>
  </w:style>
  <w:style w:type="paragraph" w:customStyle="1" w:styleId="F68FD617B2C047C2BE561F0F745E6373">
    <w:name w:val="F68FD617B2C047C2BE561F0F745E6373"/>
    <w:rsid w:val="004F43CA"/>
  </w:style>
  <w:style w:type="paragraph" w:customStyle="1" w:styleId="0A6870AD96FB443FAD02475563B3437F">
    <w:name w:val="0A6870AD96FB443FAD02475563B3437F"/>
    <w:rsid w:val="004F43CA"/>
  </w:style>
  <w:style w:type="paragraph" w:customStyle="1" w:styleId="340AE9A687574C059A53AE404061BD66">
    <w:name w:val="340AE9A687574C059A53AE404061BD66"/>
    <w:rsid w:val="004F43CA"/>
  </w:style>
  <w:style w:type="paragraph" w:customStyle="1" w:styleId="F565DF2062794AF68575EF06B70CB7AD">
    <w:name w:val="F565DF2062794AF68575EF06B70CB7AD"/>
    <w:rsid w:val="004F43CA"/>
  </w:style>
  <w:style w:type="paragraph" w:customStyle="1" w:styleId="E2DB7F16D0BA4448B34C8E5602DBECE4">
    <w:name w:val="E2DB7F16D0BA4448B34C8E5602DBECE4"/>
    <w:rsid w:val="004F43CA"/>
  </w:style>
  <w:style w:type="paragraph" w:customStyle="1" w:styleId="8BC12E6FE1D7431D9E0D001E1D71A39A">
    <w:name w:val="8BC12E6FE1D7431D9E0D001E1D71A39A"/>
    <w:rsid w:val="004F43CA"/>
  </w:style>
  <w:style w:type="paragraph" w:customStyle="1" w:styleId="D1107AB88838425DB3B011ED53E3DCA8">
    <w:name w:val="D1107AB88838425DB3B011ED53E3DCA8"/>
    <w:rsid w:val="004F43CA"/>
  </w:style>
  <w:style w:type="paragraph" w:customStyle="1" w:styleId="66B6BDABB8384B9AA124C31702585B49">
    <w:name w:val="66B6BDABB8384B9AA124C31702585B49"/>
    <w:rsid w:val="004F43CA"/>
  </w:style>
  <w:style w:type="paragraph" w:customStyle="1" w:styleId="2AE827E0DBB8447888E9FF7075E56A35">
    <w:name w:val="2AE827E0DBB8447888E9FF7075E56A35"/>
    <w:rsid w:val="004F43CA"/>
  </w:style>
  <w:style w:type="paragraph" w:customStyle="1" w:styleId="5C77D6D9573443BDB4793315CEA07B43">
    <w:name w:val="5C77D6D9573443BDB4793315CEA07B43"/>
    <w:rsid w:val="004F43CA"/>
  </w:style>
  <w:style w:type="paragraph" w:customStyle="1" w:styleId="6A4762D002B244A3823DAF970B71DF31">
    <w:name w:val="6A4762D002B244A3823DAF970B71DF31"/>
    <w:rsid w:val="004F43CA"/>
  </w:style>
  <w:style w:type="paragraph" w:customStyle="1" w:styleId="CA5C919AEA3F4296AF24D274ACBCE1B5">
    <w:name w:val="CA5C919AEA3F4296AF24D274ACBCE1B5"/>
    <w:rsid w:val="004F43CA"/>
  </w:style>
  <w:style w:type="paragraph" w:customStyle="1" w:styleId="C448B2346C5945AABA48E39B8B70244C">
    <w:name w:val="C448B2346C5945AABA48E39B8B70244C"/>
    <w:rsid w:val="004F43CA"/>
  </w:style>
  <w:style w:type="paragraph" w:customStyle="1" w:styleId="BB81D209F07945E9815342200C6BD534">
    <w:name w:val="BB81D209F07945E9815342200C6BD534"/>
    <w:rsid w:val="004F43CA"/>
  </w:style>
  <w:style w:type="paragraph" w:customStyle="1" w:styleId="7384BBDD73DC45A18D38DC21CDA75905">
    <w:name w:val="7384BBDD73DC45A18D38DC21CDA75905"/>
    <w:rsid w:val="004F43CA"/>
  </w:style>
  <w:style w:type="paragraph" w:customStyle="1" w:styleId="D8ADC20C8F4046F3AEE83BC39330D1A5">
    <w:name w:val="D8ADC20C8F4046F3AEE83BC39330D1A5"/>
    <w:rsid w:val="004F43CA"/>
  </w:style>
  <w:style w:type="paragraph" w:customStyle="1" w:styleId="10D3807101F0468292E05EBB0B4CBC0B">
    <w:name w:val="10D3807101F0468292E05EBB0B4CBC0B"/>
    <w:rsid w:val="004F43CA"/>
  </w:style>
  <w:style w:type="paragraph" w:customStyle="1" w:styleId="A282197CBE05459EA196F784580BCD27">
    <w:name w:val="A282197CBE05459EA196F784580BCD27"/>
    <w:rsid w:val="004F43CA"/>
  </w:style>
  <w:style w:type="paragraph" w:customStyle="1" w:styleId="2913102148194358ADF6E8E084A6AA84">
    <w:name w:val="2913102148194358ADF6E8E084A6AA84"/>
    <w:rsid w:val="004F43CA"/>
  </w:style>
  <w:style w:type="paragraph" w:customStyle="1" w:styleId="EBF795AB31BF401DBF53A2A2043D143E">
    <w:name w:val="EBF795AB31BF401DBF53A2A2043D143E"/>
    <w:rsid w:val="004F43CA"/>
  </w:style>
  <w:style w:type="paragraph" w:customStyle="1" w:styleId="E070E2D4DEBD47D0AF30F664DCFB8EA6">
    <w:name w:val="E070E2D4DEBD47D0AF30F664DCFB8EA6"/>
    <w:rsid w:val="004F43CA"/>
  </w:style>
  <w:style w:type="paragraph" w:customStyle="1" w:styleId="02498B597B5547E4AAC4780B33973EA5">
    <w:name w:val="02498B597B5547E4AAC4780B33973EA5"/>
    <w:rsid w:val="004F43CA"/>
  </w:style>
  <w:style w:type="paragraph" w:customStyle="1" w:styleId="EDA1CDE17FE64D8DBACDD2C1EEA432DF">
    <w:name w:val="EDA1CDE17FE64D8DBACDD2C1EEA432DF"/>
    <w:rsid w:val="004F43CA"/>
  </w:style>
  <w:style w:type="paragraph" w:customStyle="1" w:styleId="9DF0DAEBB5BB4100A504A62A2AF9FB5F">
    <w:name w:val="9DF0DAEBB5BB4100A504A62A2AF9FB5F"/>
    <w:rsid w:val="00BF2946"/>
  </w:style>
  <w:style w:type="paragraph" w:customStyle="1" w:styleId="5ED3B333286B4344AA9FFF9F377B8245">
    <w:name w:val="5ED3B333286B4344AA9FFF9F377B8245"/>
    <w:rsid w:val="00BF2946"/>
  </w:style>
  <w:style w:type="paragraph" w:customStyle="1" w:styleId="E88404AD0C404ED49408F4DAF1B31737">
    <w:name w:val="E88404AD0C404ED49408F4DAF1B31737"/>
    <w:rsid w:val="00BF2946"/>
  </w:style>
  <w:style w:type="paragraph" w:customStyle="1" w:styleId="819988FBCBAC436BBFD953F6C064F2FF">
    <w:name w:val="819988FBCBAC436BBFD953F6C064F2FF"/>
    <w:rsid w:val="00BF2946"/>
  </w:style>
  <w:style w:type="paragraph" w:customStyle="1" w:styleId="F68DA799D17A465A8BCD1D8BF9357FCF">
    <w:name w:val="F68DA799D17A465A8BCD1D8BF9357FCF"/>
    <w:rsid w:val="00BF2946"/>
  </w:style>
  <w:style w:type="paragraph" w:customStyle="1" w:styleId="3793938B2C9946678B5492FA6572733F">
    <w:name w:val="3793938B2C9946678B5492FA6572733F"/>
    <w:rsid w:val="00BF2946"/>
  </w:style>
  <w:style w:type="paragraph" w:customStyle="1" w:styleId="C4F20EC68A1445EA99E06BA1670BC748">
    <w:name w:val="C4F20EC68A1445EA99E06BA1670BC748"/>
    <w:rsid w:val="00BF2946"/>
  </w:style>
  <w:style w:type="paragraph" w:customStyle="1" w:styleId="6907CAE83E8243A5BD3B979C722EDBDC">
    <w:name w:val="6907CAE83E8243A5BD3B979C722EDBDC"/>
    <w:rsid w:val="00BF2946"/>
  </w:style>
  <w:style w:type="paragraph" w:customStyle="1" w:styleId="EE320B6F0D014504B758941D2DC8FAE3">
    <w:name w:val="EE320B6F0D014504B758941D2DC8FAE3"/>
    <w:rsid w:val="00BF2946"/>
  </w:style>
  <w:style w:type="paragraph" w:customStyle="1" w:styleId="5BA511A25F0042F79E74ADADA1A62FC7">
    <w:name w:val="5BA511A25F0042F79E74ADADA1A62FC7"/>
    <w:rsid w:val="00BF2946"/>
  </w:style>
  <w:style w:type="paragraph" w:customStyle="1" w:styleId="6A4DCE7B9889446294D85944B8A4D21C">
    <w:name w:val="6A4DCE7B9889446294D85944B8A4D21C"/>
    <w:rsid w:val="00BF2946"/>
  </w:style>
  <w:style w:type="paragraph" w:customStyle="1" w:styleId="14697A43B65943BDAD226C14517FBA08">
    <w:name w:val="14697A43B65943BDAD226C14517FBA08"/>
    <w:rsid w:val="00BF2946"/>
  </w:style>
  <w:style w:type="paragraph" w:customStyle="1" w:styleId="C2B6D37AC65C43F28BE32553BBB152A5">
    <w:name w:val="C2B6D37AC65C43F28BE32553BBB152A5"/>
    <w:rsid w:val="00BF2946"/>
  </w:style>
  <w:style w:type="paragraph" w:customStyle="1" w:styleId="26B85D1F0D27404D8422211709648BE2">
    <w:name w:val="26B85D1F0D27404D8422211709648BE2"/>
    <w:rsid w:val="00BF2946"/>
  </w:style>
  <w:style w:type="paragraph" w:customStyle="1" w:styleId="3D603DE7BF854E078D80E31BB88FDBDB">
    <w:name w:val="3D603DE7BF854E078D80E31BB88FDBDB"/>
    <w:rsid w:val="00BF2946"/>
  </w:style>
  <w:style w:type="paragraph" w:customStyle="1" w:styleId="91A753C64AC6471C934C0FB0633FFFE2">
    <w:name w:val="91A753C64AC6471C934C0FB0633FFFE2"/>
    <w:rsid w:val="00BF2946"/>
  </w:style>
  <w:style w:type="paragraph" w:customStyle="1" w:styleId="94F7CBEE9F134BB5A3F23B6C8AE847BC">
    <w:name w:val="94F7CBEE9F134BB5A3F23B6C8AE847BC"/>
    <w:rsid w:val="00BF2946"/>
  </w:style>
  <w:style w:type="paragraph" w:customStyle="1" w:styleId="5D3FB86E585F4CD58653670E72AD698A">
    <w:name w:val="5D3FB86E585F4CD58653670E72AD698A"/>
    <w:rsid w:val="00BF2946"/>
  </w:style>
  <w:style w:type="paragraph" w:customStyle="1" w:styleId="2A2F50B70D274E7BB0C90921A9503E40">
    <w:name w:val="2A2F50B70D274E7BB0C90921A9503E40"/>
    <w:rsid w:val="00BF2946"/>
  </w:style>
  <w:style w:type="paragraph" w:customStyle="1" w:styleId="285A1556E0DE48DCBC3FE2E090D21750">
    <w:name w:val="285A1556E0DE48DCBC3FE2E090D21750"/>
    <w:rsid w:val="00BF2946"/>
  </w:style>
  <w:style w:type="paragraph" w:customStyle="1" w:styleId="92FA479E131048BEBEB20EB2E6E38FB7">
    <w:name w:val="92FA479E131048BEBEB20EB2E6E38FB7"/>
    <w:rsid w:val="00BF2946"/>
  </w:style>
  <w:style w:type="paragraph" w:customStyle="1" w:styleId="8F049102A3C7485EB0B2F70A89BEA93E">
    <w:name w:val="8F049102A3C7485EB0B2F70A89BEA93E"/>
    <w:rsid w:val="00BF2946"/>
  </w:style>
  <w:style w:type="paragraph" w:customStyle="1" w:styleId="5B6DAE56901543AC8851042884B0EDC9">
    <w:name w:val="5B6DAE56901543AC8851042884B0EDC9"/>
    <w:rsid w:val="00BF2946"/>
  </w:style>
  <w:style w:type="paragraph" w:customStyle="1" w:styleId="9AA73480519542FA83B6CE25871A73D7">
    <w:name w:val="9AA73480519542FA83B6CE25871A73D7"/>
    <w:rsid w:val="00BF2946"/>
  </w:style>
  <w:style w:type="paragraph" w:customStyle="1" w:styleId="47B05AF2E0994EADB5110848E7A28592">
    <w:name w:val="47B05AF2E0994EADB5110848E7A28592"/>
    <w:rsid w:val="00BF2946"/>
  </w:style>
  <w:style w:type="paragraph" w:customStyle="1" w:styleId="2AA0930ED32D414CB85586A2BCCD64E2">
    <w:name w:val="2AA0930ED32D414CB85586A2BCCD64E2"/>
    <w:rsid w:val="00BF2946"/>
  </w:style>
  <w:style w:type="paragraph" w:customStyle="1" w:styleId="1154477B5892475DB911FB075F61A591">
    <w:name w:val="1154477B5892475DB911FB075F61A591"/>
    <w:rsid w:val="00BF2946"/>
  </w:style>
  <w:style w:type="paragraph" w:customStyle="1" w:styleId="895C6AA8ED044C26A6A1AE8D127AEC03">
    <w:name w:val="895C6AA8ED044C26A6A1AE8D127AEC03"/>
    <w:rsid w:val="00BF2946"/>
  </w:style>
  <w:style w:type="paragraph" w:customStyle="1" w:styleId="535A93BB66F74DAAB98E7F5FE2D0123B">
    <w:name w:val="535A93BB66F74DAAB98E7F5FE2D0123B"/>
    <w:rsid w:val="00BF2946"/>
  </w:style>
  <w:style w:type="paragraph" w:customStyle="1" w:styleId="2CE864F1F5BC4500834D8667ACDB3C6C">
    <w:name w:val="2CE864F1F5BC4500834D8667ACDB3C6C"/>
    <w:rsid w:val="00BF2946"/>
  </w:style>
  <w:style w:type="paragraph" w:customStyle="1" w:styleId="EE1C36C9A9D04E68BB4320E243953907">
    <w:name w:val="EE1C36C9A9D04E68BB4320E243953907"/>
    <w:rsid w:val="00BF2946"/>
  </w:style>
  <w:style w:type="paragraph" w:customStyle="1" w:styleId="0AE97137EB59466DBFD1A8D428B68315">
    <w:name w:val="0AE97137EB59466DBFD1A8D428B68315"/>
    <w:rsid w:val="00BF2946"/>
  </w:style>
  <w:style w:type="paragraph" w:customStyle="1" w:styleId="F9EE16DD155A48B9979FA2BE816E95E2">
    <w:name w:val="F9EE16DD155A48B9979FA2BE816E95E2"/>
    <w:rsid w:val="00BF2946"/>
  </w:style>
  <w:style w:type="paragraph" w:customStyle="1" w:styleId="F98621FBFD994E34BB98BEF83F2DAFC1">
    <w:name w:val="F98621FBFD994E34BB98BEF83F2DAFC1"/>
    <w:rsid w:val="00BF2946"/>
  </w:style>
  <w:style w:type="paragraph" w:customStyle="1" w:styleId="049C607EE2564E5890A9BC91081D93A2">
    <w:name w:val="049C607EE2564E5890A9BC91081D93A2"/>
    <w:rsid w:val="00BF2946"/>
  </w:style>
  <w:style w:type="paragraph" w:customStyle="1" w:styleId="98D472380CEA4163B5F8A9288FF93128">
    <w:name w:val="98D472380CEA4163B5F8A9288FF93128"/>
    <w:rsid w:val="00BF2946"/>
  </w:style>
  <w:style w:type="paragraph" w:customStyle="1" w:styleId="74D1EC51E233446ABF3BA3B4985B2EF9">
    <w:name w:val="74D1EC51E233446ABF3BA3B4985B2EF9"/>
    <w:rsid w:val="00BF2946"/>
  </w:style>
  <w:style w:type="paragraph" w:customStyle="1" w:styleId="D866BC54866E4EBE99EE3C2F1B440C96">
    <w:name w:val="D866BC54866E4EBE99EE3C2F1B440C96"/>
    <w:rsid w:val="00BF2946"/>
  </w:style>
  <w:style w:type="paragraph" w:customStyle="1" w:styleId="E1B20ADEE393475ABA4E7DEEF5E5EFE7">
    <w:name w:val="E1B20ADEE393475ABA4E7DEEF5E5EFE7"/>
    <w:rsid w:val="00BF2946"/>
  </w:style>
  <w:style w:type="paragraph" w:customStyle="1" w:styleId="B7477AF209094DEF8A34D99C33B125F2">
    <w:name w:val="B7477AF209094DEF8A34D99C33B125F2"/>
    <w:rsid w:val="00BF2946"/>
  </w:style>
  <w:style w:type="paragraph" w:customStyle="1" w:styleId="2E5255730EDD4BCA8484B37FE3AB6794">
    <w:name w:val="2E5255730EDD4BCA8484B37FE3AB6794"/>
    <w:rsid w:val="00BF2946"/>
  </w:style>
  <w:style w:type="paragraph" w:customStyle="1" w:styleId="CF190BA8F4AF44D98434CB3F3F32AA19">
    <w:name w:val="CF190BA8F4AF44D98434CB3F3F32AA19"/>
    <w:rsid w:val="00BF2946"/>
  </w:style>
  <w:style w:type="paragraph" w:customStyle="1" w:styleId="ACDD1C29E9104FF3B4BEA26DC7027F19">
    <w:name w:val="ACDD1C29E9104FF3B4BEA26DC7027F19"/>
    <w:rsid w:val="00BF2946"/>
  </w:style>
  <w:style w:type="paragraph" w:customStyle="1" w:styleId="14AAC111CF8D4DF5839B2BD390C336AC">
    <w:name w:val="14AAC111CF8D4DF5839B2BD390C336AC"/>
    <w:rsid w:val="00BF2946"/>
  </w:style>
  <w:style w:type="paragraph" w:customStyle="1" w:styleId="A0650D1B6E3843CD876B24AF92AC2FB0">
    <w:name w:val="A0650D1B6E3843CD876B24AF92AC2FB0"/>
    <w:rsid w:val="00BF2946"/>
  </w:style>
  <w:style w:type="paragraph" w:customStyle="1" w:styleId="76D37819203C4C969E541298C0EB61DC">
    <w:name w:val="76D37819203C4C969E541298C0EB61DC"/>
    <w:rsid w:val="00BF2946"/>
  </w:style>
  <w:style w:type="paragraph" w:customStyle="1" w:styleId="86DBDA150B7E47519D36730DB432DB6C">
    <w:name w:val="86DBDA150B7E47519D36730DB432DB6C"/>
    <w:rsid w:val="00BF2946"/>
  </w:style>
  <w:style w:type="paragraph" w:customStyle="1" w:styleId="A138A28E76EA4CBA9E057513E1AEB226">
    <w:name w:val="A138A28E76EA4CBA9E057513E1AEB226"/>
    <w:rsid w:val="00BF2946"/>
  </w:style>
  <w:style w:type="paragraph" w:customStyle="1" w:styleId="B41355654D284D088B101EA3FB9A3FDE">
    <w:name w:val="B41355654D284D088B101EA3FB9A3FDE"/>
    <w:rsid w:val="00BF2946"/>
  </w:style>
  <w:style w:type="paragraph" w:customStyle="1" w:styleId="EBE194DA3B414F7AAE2F0593ACAD3AE6">
    <w:name w:val="EBE194DA3B414F7AAE2F0593ACAD3AE6"/>
    <w:rsid w:val="007A2B2F"/>
  </w:style>
  <w:style w:type="paragraph" w:customStyle="1" w:styleId="87E018EF5D6A444C9FC7BAFD0371976E">
    <w:name w:val="87E018EF5D6A444C9FC7BAFD0371976E"/>
    <w:rsid w:val="007A2B2F"/>
  </w:style>
  <w:style w:type="paragraph" w:customStyle="1" w:styleId="E99934515A4B42D1B9AF0EF9959C26BC">
    <w:name w:val="E99934515A4B42D1B9AF0EF9959C26BC"/>
    <w:rsid w:val="007A2B2F"/>
  </w:style>
  <w:style w:type="paragraph" w:customStyle="1" w:styleId="82DDD3DA4BBB42228BBE0F0C5E474CE1">
    <w:name w:val="82DDD3DA4BBB42228BBE0F0C5E474CE1"/>
    <w:rsid w:val="007A2B2F"/>
  </w:style>
  <w:style w:type="paragraph" w:customStyle="1" w:styleId="411008C1BDEF4902BE3C8F7F791BF800">
    <w:name w:val="411008C1BDEF4902BE3C8F7F791BF800"/>
    <w:rsid w:val="007A2B2F"/>
  </w:style>
  <w:style w:type="paragraph" w:customStyle="1" w:styleId="284F77BD4211420D8879685C229BF182">
    <w:name w:val="284F77BD4211420D8879685C229BF182"/>
    <w:rsid w:val="007A2B2F"/>
  </w:style>
  <w:style w:type="paragraph" w:customStyle="1" w:styleId="E05FFDCB550048CDBDD3F7A900F9D8A4">
    <w:name w:val="E05FFDCB550048CDBDD3F7A900F9D8A4"/>
    <w:rsid w:val="007A2B2F"/>
  </w:style>
  <w:style w:type="paragraph" w:customStyle="1" w:styleId="F9467441A7834BCFAB1935F01557C71E">
    <w:name w:val="F9467441A7834BCFAB1935F01557C71E"/>
    <w:rsid w:val="007A2B2F"/>
  </w:style>
  <w:style w:type="paragraph" w:customStyle="1" w:styleId="6D6E2D98AF5A40A0A5582AF0FAF54F4D">
    <w:name w:val="6D6E2D98AF5A40A0A5582AF0FAF54F4D"/>
    <w:rsid w:val="007A2B2F"/>
  </w:style>
  <w:style w:type="paragraph" w:customStyle="1" w:styleId="DDA5BDC5C0F84D098D6E60C37212862C">
    <w:name w:val="DDA5BDC5C0F84D098D6E60C37212862C"/>
    <w:rsid w:val="007A2B2F"/>
  </w:style>
  <w:style w:type="paragraph" w:customStyle="1" w:styleId="4D1809C2ABFB409E942E21650BF35057">
    <w:name w:val="4D1809C2ABFB409E942E21650BF35057"/>
    <w:rsid w:val="007A2B2F"/>
  </w:style>
  <w:style w:type="paragraph" w:customStyle="1" w:styleId="5D418EEE3FEF4BF69A9FCE46E83C4480">
    <w:name w:val="5D418EEE3FEF4BF69A9FCE46E83C4480"/>
    <w:rsid w:val="007A2B2F"/>
  </w:style>
  <w:style w:type="paragraph" w:customStyle="1" w:styleId="AC67994B6F264242957217CA060373E3">
    <w:name w:val="AC67994B6F264242957217CA060373E3"/>
    <w:rsid w:val="007A2B2F"/>
  </w:style>
  <w:style w:type="paragraph" w:customStyle="1" w:styleId="DF83D5C7CD434DDAB0C439C4F6372A1E">
    <w:name w:val="DF83D5C7CD434DDAB0C439C4F6372A1E"/>
    <w:rsid w:val="007A2B2F"/>
  </w:style>
  <w:style w:type="paragraph" w:customStyle="1" w:styleId="E825B647D5724F159540FB92E3CD0428">
    <w:name w:val="E825B647D5724F159540FB92E3CD0428"/>
    <w:rsid w:val="007A2B2F"/>
  </w:style>
  <w:style w:type="paragraph" w:customStyle="1" w:styleId="ADCDEC766BBC415F82BE5D07081FC596">
    <w:name w:val="ADCDEC766BBC415F82BE5D07081FC596"/>
    <w:rsid w:val="007A2B2F"/>
  </w:style>
  <w:style w:type="paragraph" w:customStyle="1" w:styleId="66DE1FB737444AF29376460B25DA5014">
    <w:name w:val="66DE1FB737444AF29376460B25DA5014"/>
    <w:rsid w:val="007A2B2F"/>
  </w:style>
  <w:style w:type="paragraph" w:customStyle="1" w:styleId="24E59AAD7E274560B7874F1992985FDE">
    <w:name w:val="24E59AAD7E274560B7874F1992985FDE"/>
    <w:rsid w:val="007A2B2F"/>
  </w:style>
  <w:style w:type="paragraph" w:customStyle="1" w:styleId="082020F6DE394551805695928929F6AE">
    <w:name w:val="082020F6DE394551805695928929F6AE"/>
    <w:rsid w:val="007A2B2F"/>
  </w:style>
  <w:style w:type="paragraph" w:customStyle="1" w:styleId="CFB5CFA0C4554A3BBD22322E94E73BD0">
    <w:name w:val="CFB5CFA0C4554A3BBD22322E94E73BD0"/>
    <w:rsid w:val="007A2B2F"/>
  </w:style>
  <w:style w:type="paragraph" w:customStyle="1" w:styleId="4E3392099EA1412EB903FDA293D8208B">
    <w:name w:val="4E3392099EA1412EB903FDA293D8208B"/>
    <w:rsid w:val="007A2B2F"/>
  </w:style>
  <w:style w:type="paragraph" w:customStyle="1" w:styleId="DADF675642444E03BEF28034B7A68895">
    <w:name w:val="DADF675642444E03BEF28034B7A68895"/>
    <w:rsid w:val="007A2B2F"/>
  </w:style>
  <w:style w:type="paragraph" w:customStyle="1" w:styleId="3F8A916DBED148EE8709C95F67F626E2">
    <w:name w:val="3F8A916DBED148EE8709C95F67F626E2"/>
    <w:rsid w:val="007A2B2F"/>
  </w:style>
  <w:style w:type="paragraph" w:customStyle="1" w:styleId="ACCC9342A2BA4C3D8F2920C332186AF8">
    <w:name w:val="ACCC9342A2BA4C3D8F2920C332186AF8"/>
    <w:rsid w:val="007A2B2F"/>
  </w:style>
  <w:style w:type="paragraph" w:customStyle="1" w:styleId="BB31142B0F3E4790B8D7EDBBE46F96B7">
    <w:name w:val="BB31142B0F3E4790B8D7EDBBE46F96B7"/>
    <w:rsid w:val="007A2B2F"/>
  </w:style>
  <w:style w:type="paragraph" w:customStyle="1" w:styleId="3B6D75A5A3844B9A89F63D95537D5447">
    <w:name w:val="3B6D75A5A3844B9A89F63D95537D5447"/>
    <w:rsid w:val="007A2B2F"/>
  </w:style>
  <w:style w:type="paragraph" w:customStyle="1" w:styleId="15328C30E61F4A6F86DAE8CC3D909293">
    <w:name w:val="15328C30E61F4A6F86DAE8CC3D909293"/>
    <w:rsid w:val="007A2B2F"/>
  </w:style>
  <w:style w:type="paragraph" w:customStyle="1" w:styleId="478C3F08CC824EC285CA8280C472855C">
    <w:name w:val="478C3F08CC824EC285CA8280C472855C"/>
    <w:rsid w:val="007A2B2F"/>
  </w:style>
  <w:style w:type="paragraph" w:customStyle="1" w:styleId="D8D1D9FA70F24802993228A3B79C9BC5">
    <w:name w:val="D8D1D9FA70F24802993228A3B79C9BC5"/>
    <w:rsid w:val="007A2B2F"/>
  </w:style>
  <w:style w:type="paragraph" w:customStyle="1" w:styleId="F9060D71CBF4428EAD33A4CB0AC2541C">
    <w:name w:val="F9060D71CBF4428EAD33A4CB0AC2541C"/>
    <w:rsid w:val="007A2B2F"/>
  </w:style>
  <w:style w:type="paragraph" w:customStyle="1" w:styleId="56F4EB6D1B414D6A89679E0032EF7ED7">
    <w:name w:val="56F4EB6D1B414D6A89679E0032EF7ED7"/>
    <w:rsid w:val="007A2B2F"/>
  </w:style>
  <w:style w:type="paragraph" w:customStyle="1" w:styleId="3D6B74ED61D743308BE2268C1FA142DD">
    <w:name w:val="3D6B74ED61D743308BE2268C1FA142DD"/>
    <w:rsid w:val="007A2B2F"/>
  </w:style>
  <w:style w:type="paragraph" w:customStyle="1" w:styleId="B18205CBAA97434E983602E2AE236555">
    <w:name w:val="B18205CBAA97434E983602E2AE236555"/>
    <w:rsid w:val="007A2B2F"/>
  </w:style>
  <w:style w:type="paragraph" w:customStyle="1" w:styleId="5D675C2B6A8346AFAE4121D03063D7CA">
    <w:name w:val="5D675C2B6A8346AFAE4121D03063D7CA"/>
    <w:rsid w:val="007A2B2F"/>
  </w:style>
  <w:style w:type="paragraph" w:customStyle="1" w:styleId="EBDEF2A8EDE34A70B4D72BB8B870BC93">
    <w:name w:val="EBDEF2A8EDE34A70B4D72BB8B870BC93"/>
    <w:rsid w:val="007A2B2F"/>
  </w:style>
  <w:style w:type="paragraph" w:customStyle="1" w:styleId="10770D9C52D44CF1BC19CBEB68843C7E">
    <w:name w:val="10770D9C52D44CF1BC19CBEB68843C7E"/>
    <w:rsid w:val="007A2B2F"/>
  </w:style>
  <w:style w:type="paragraph" w:customStyle="1" w:styleId="D04B0FD1BA5747E7BD8A97213117726B">
    <w:name w:val="D04B0FD1BA5747E7BD8A97213117726B"/>
    <w:rsid w:val="007A2B2F"/>
  </w:style>
  <w:style w:type="paragraph" w:customStyle="1" w:styleId="6B15AED4E81D4564BB27A2BAFAA2963C">
    <w:name w:val="6B15AED4E81D4564BB27A2BAFAA2963C"/>
    <w:rsid w:val="007A2B2F"/>
  </w:style>
  <w:style w:type="paragraph" w:customStyle="1" w:styleId="00B601EC36D24735AAD2C814C14427A9">
    <w:name w:val="00B601EC36D24735AAD2C814C14427A9"/>
    <w:rsid w:val="007A2B2F"/>
  </w:style>
  <w:style w:type="paragraph" w:customStyle="1" w:styleId="B8A0467ACE894E678AA45E61602D29B8">
    <w:name w:val="B8A0467ACE894E678AA45E61602D29B8"/>
    <w:rsid w:val="007A2B2F"/>
  </w:style>
  <w:style w:type="paragraph" w:customStyle="1" w:styleId="7257DE4D7AF0465C92983190B51D6574">
    <w:name w:val="7257DE4D7AF0465C92983190B51D6574"/>
    <w:rsid w:val="007A2B2F"/>
  </w:style>
  <w:style w:type="paragraph" w:customStyle="1" w:styleId="899AFF1499AF45D7A5FB7E08125AA281">
    <w:name w:val="899AFF1499AF45D7A5FB7E08125AA281"/>
    <w:rsid w:val="007A2B2F"/>
  </w:style>
  <w:style w:type="paragraph" w:customStyle="1" w:styleId="915B9CD8C147442C8F56434DD558A777">
    <w:name w:val="915B9CD8C147442C8F56434DD558A777"/>
    <w:rsid w:val="00893F42"/>
  </w:style>
  <w:style w:type="paragraph" w:customStyle="1" w:styleId="F91D6139C83748189CD35DF5AA67BB04">
    <w:name w:val="F91D6139C83748189CD35DF5AA67BB04"/>
    <w:rsid w:val="00893F42"/>
  </w:style>
  <w:style w:type="paragraph" w:customStyle="1" w:styleId="A6F24259369443D9B704A2A81DE565AC">
    <w:name w:val="A6F24259369443D9B704A2A81DE565AC"/>
    <w:rsid w:val="00893F42"/>
  </w:style>
  <w:style w:type="paragraph" w:customStyle="1" w:styleId="72D3E9FA5F2E4D62A0E7A4251398E080">
    <w:name w:val="72D3E9FA5F2E4D62A0E7A4251398E080"/>
    <w:rsid w:val="00893F42"/>
  </w:style>
  <w:style w:type="paragraph" w:customStyle="1" w:styleId="C7D3B6EAFCFF47628AE83F045E7F50B0">
    <w:name w:val="C7D3B6EAFCFF47628AE83F045E7F50B0"/>
    <w:rsid w:val="00893F42"/>
  </w:style>
  <w:style w:type="paragraph" w:customStyle="1" w:styleId="217538EFB1144E568ABA895340A97F94">
    <w:name w:val="217538EFB1144E568ABA895340A97F94"/>
    <w:rsid w:val="00893F42"/>
  </w:style>
  <w:style w:type="paragraph" w:customStyle="1" w:styleId="75AC9E7B4C1141BAA744D442696E23AC">
    <w:name w:val="75AC9E7B4C1141BAA744D442696E23AC"/>
    <w:rsid w:val="00893F42"/>
  </w:style>
  <w:style w:type="paragraph" w:customStyle="1" w:styleId="02555EAA03E64577B09516A2A499A757">
    <w:name w:val="02555EAA03E64577B09516A2A499A757"/>
    <w:rsid w:val="00893F42"/>
  </w:style>
  <w:style w:type="paragraph" w:customStyle="1" w:styleId="D17E88FD670A4B5BBC18227AED0DEBF4">
    <w:name w:val="D17E88FD670A4B5BBC18227AED0DEBF4"/>
    <w:rsid w:val="00893F42"/>
  </w:style>
  <w:style w:type="paragraph" w:customStyle="1" w:styleId="9DB598A078FF48E69EACB74886D2C4C9">
    <w:name w:val="9DB598A078FF48E69EACB74886D2C4C9"/>
    <w:rsid w:val="00893F42"/>
  </w:style>
  <w:style w:type="paragraph" w:customStyle="1" w:styleId="671DA888C7504EFF9A26734F56FE1A7E">
    <w:name w:val="671DA888C7504EFF9A26734F56FE1A7E"/>
    <w:rsid w:val="00893F42"/>
  </w:style>
  <w:style w:type="paragraph" w:customStyle="1" w:styleId="E93178B8847A4400A63B893151BD4C18">
    <w:name w:val="E93178B8847A4400A63B893151BD4C18"/>
    <w:rsid w:val="00893F42"/>
  </w:style>
  <w:style w:type="paragraph" w:customStyle="1" w:styleId="662145AA6DEB41C0AC056DDD7FF7A161">
    <w:name w:val="662145AA6DEB41C0AC056DDD7FF7A161"/>
    <w:rsid w:val="00893F42"/>
  </w:style>
  <w:style w:type="paragraph" w:customStyle="1" w:styleId="E7E82EEC845F44AD80E914D1E303231A">
    <w:name w:val="E7E82EEC845F44AD80E914D1E303231A"/>
    <w:rsid w:val="00893F42"/>
  </w:style>
  <w:style w:type="paragraph" w:customStyle="1" w:styleId="28DB1260ADA84DA395D049240CEF03BF">
    <w:name w:val="28DB1260ADA84DA395D049240CEF03BF"/>
    <w:rsid w:val="00893F42"/>
  </w:style>
  <w:style w:type="paragraph" w:customStyle="1" w:styleId="38AB44BCBD424C2791A2BE3B7EFC95F5">
    <w:name w:val="38AB44BCBD424C2791A2BE3B7EFC95F5"/>
    <w:rsid w:val="00893F42"/>
  </w:style>
  <w:style w:type="paragraph" w:customStyle="1" w:styleId="78763A0F5E434C05ACE0FABCD540FC07">
    <w:name w:val="78763A0F5E434C05ACE0FABCD540FC07"/>
    <w:rsid w:val="00893F42"/>
  </w:style>
  <w:style w:type="paragraph" w:customStyle="1" w:styleId="D1889C63A2254FEF9B711F105A95C399">
    <w:name w:val="D1889C63A2254FEF9B711F105A95C399"/>
    <w:rsid w:val="00893F42"/>
  </w:style>
  <w:style w:type="paragraph" w:customStyle="1" w:styleId="A5FBD1921A4446F992E13F3DD2B36F33">
    <w:name w:val="A5FBD1921A4446F992E13F3DD2B36F33"/>
    <w:rsid w:val="00893F42"/>
  </w:style>
  <w:style w:type="paragraph" w:customStyle="1" w:styleId="7330B45435914BC3A9D51BDE6FD86D58">
    <w:name w:val="7330B45435914BC3A9D51BDE6FD86D58"/>
    <w:rsid w:val="00893F42"/>
  </w:style>
  <w:style w:type="paragraph" w:customStyle="1" w:styleId="2E0966D9703D41B2950AF401A9D145BF">
    <w:name w:val="2E0966D9703D41B2950AF401A9D145BF"/>
    <w:rsid w:val="00893F42"/>
  </w:style>
  <w:style w:type="paragraph" w:customStyle="1" w:styleId="E0CA9A8301B444B7989086D20764A1BA">
    <w:name w:val="E0CA9A8301B444B7989086D20764A1BA"/>
    <w:rsid w:val="00893F42"/>
  </w:style>
  <w:style w:type="paragraph" w:customStyle="1" w:styleId="1AEB8D0C128547789AFD7337993F3E6D">
    <w:name w:val="1AEB8D0C128547789AFD7337993F3E6D"/>
    <w:rsid w:val="00893F42"/>
  </w:style>
  <w:style w:type="paragraph" w:customStyle="1" w:styleId="C21192EAB9E24E6C90AF5EF94A151F14">
    <w:name w:val="C21192EAB9E24E6C90AF5EF94A151F14"/>
    <w:rsid w:val="00893F42"/>
  </w:style>
  <w:style w:type="paragraph" w:customStyle="1" w:styleId="C71F092D14704C918F27BED2F0F6ED73">
    <w:name w:val="C71F092D14704C918F27BED2F0F6ED73"/>
    <w:rsid w:val="00893F42"/>
  </w:style>
  <w:style w:type="paragraph" w:customStyle="1" w:styleId="871768868D7341FAAFF5F6FABB6982F1">
    <w:name w:val="871768868D7341FAAFF5F6FABB6982F1"/>
    <w:rsid w:val="00893F42"/>
  </w:style>
  <w:style w:type="paragraph" w:customStyle="1" w:styleId="E575FC09D92949E687A5AC268DB931E2">
    <w:name w:val="E575FC09D92949E687A5AC268DB931E2"/>
    <w:rsid w:val="00893F42"/>
  </w:style>
  <w:style w:type="paragraph" w:customStyle="1" w:styleId="3308BF4C83B24BDA95AAF4773CC128AC">
    <w:name w:val="3308BF4C83B24BDA95AAF4773CC128AC"/>
    <w:rsid w:val="00893F42"/>
  </w:style>
  <w:style w:type="paragraph" w:customStyle="1" w:styleId="F0EDE20286034F0D8AEDFA81F2393FF1">
    <w:name w:val="F0EDE20286034F0D8AEDFA81F2393FF1"/>
    <w:rsid w:val="00893F42"/>
  </w:style>
  <w:style w:type="paragraph" w:customStyle="1" w:styleId="1D4F0E6A59DC41668113DDB09EBD3E6F">
    <w:name w:val="1D4F0E6A59DC41668113DDB09EBD3E6F"/>
    <w:rsid w:val="00893F42"/>
  </w:style>
  <w:style w:type="paragraph" w:customStyle="1" w:styleId="6566F11C25A247E69A0740513DCFCD07">
    <w:name w:val="6566F11C25A247E69A0740513DCFCD07"/>
    <w:rsid w:val="00893F42"/>
  </w:style>
  <w:style w:type="paragraph" w:customStyle="1" w:styleId="89FE6857C0E541C4941E06DFB47CEAA7">
    <w:name w:val="89FE6857C0E541C4941E06DFB47CEAA7"/>
    <w:rsid w:val="00893F42"/>
  </w:style>
  <w:style w:type="paragraph" w:customStyle="1" w:styleId="67B19798706F4E2F94407EEE081A5EDC">
    <w:name w:val="67B19798706F4E2F94407EEE081A5EDC"/>
    <w:rsid w:val="00893F42"/>
  </w:style>
  <w:style w:type="paragraph" w:customStyle="1" w:styleId="84120D9D0E66494EAD4365FC7EB0D738">
    <w:name w:val="84120D9D0E66494EAD4365FC7EB0D738"/>
    <w:rsid w:val="00893F42"/>
  </w:style>
  <w:style w:type="paragraph" w:customStyle="1" w:styleId="E785C5DA59134530AC1AF5F14E4267FF">
    <w:name w:val="E785C5DA59134530AC1AF5F14E4267FF"/>
    <w:rsid w:val="00893F42"/>
  </w:style>
  <w:style w:type="paragraph" w:customStyle="1" w:styleId="C1B64252453F4B8585DAE6B07B609DD9">
    <w:name w:val="C1B64252453F4B8585DAE6B07B609DD9"/>
    <w:rsid w:val="00893F42"/>
  </w:style>
  <w:style w:type="paragraph" w:customStyle="1" w:styleId="CF77E0F73CBF4BA9A2B14ADE24288D16">
    <w:name w:val="CF77E0F73CBF4BA9A2B14ADE24288D16"/>
    <w:rsid w:val="00893F42"/>
  </w:style>
  <w:style w:type="paragraph" w:customStyle="1" w:styleId="E7ED418933284BB896FA48212B01841A">
    <w:name w:val="E7ED418933284BB896FA48212B01841A"/>
    <w:rsid w:val="00893F42"/>
  </w:style>
  <w:style w:type="paragraph" w:customStyle="1" w:styleId="1F9792130BC04D2D93D7E399AA69FCA7">
    <w:name w:val="1F9792130BC04D2D93D7E399AA69FCA7"/>
    <w:rsid w:val="00893F42"/>
  </w:style>
  <w:style w:type="paragraph" w:customStyle="1" w:styleId="96890697550C4EED8C2B75556D0605CD">
    <w:name w:val="96890697550C4EED8C2B75556D0605CD"/>
    <w:rsid w:val="00893F42"/>
  </w:style>
  <w:style w:type="paragraph" w:customStyle="1" w:styleId="1C2E32089C5B478D8692B0F06DBD1C1B">
    <w:name w:val="1C2E32089C5B478D8692B0F06DBD1C1B"/>
    <w:rsid w:val="00893F42"/>
  </w:style>
  <w:style w:type="paragraph" w:customStyle="1" w:styleId="C9A0FA90AA7A4A64A865FB2067648AB5">
    <w:name w:val="C9A0FA90AA7A4A64A865FB2067648AB5"/>
    <w:rsid w:val="00893F42"/>
  </w:style>
  <w:style w:type="paragraph" w:customStyle="1" w:styleId="CA5919FBF9364C5B9B70C751826086D2">
    <w:name w:val="CA5919FBF9364C5B9B70C751826086D2"/>
    <w:rsid w:val="00893F42"/>
  </w:style>
  <w:style w:type="paragraph" w:customStyle="1" w:styleId="6F0488C4F1F94257BF6C5923CBC65977">
    <w:name w:val="6F0488C4F1F94257BF6C5923CBC65977"/>
    <w:rsid w:val="00893F42"/>
  </w:style>
  <w:style w:type="paragraph" w:customStyle="1" w:styleId="35CEFF35896D49F9AE750F1FD3CCFE6E">
    <w:name w:val="35CEFF35896D49F9AE750F1FD3CCFE6E"/>
    <w:rsid w:val="00893F42"/>
  </w:style>
  <w:style w:type="paragraph" w:customStyle="1" w:styleId="10D6FCAC96E742528B3B4DAEAFD77087">
    <w:name w:val="10D6FCAC96E742528B3B4DAEAFD77087"/>
    <w:rsid w:val="00893F42"/>
  </w:style>
  <w:style w:type="paragraph" w:customStyle="1" w:styleId="C7D4358251024D088E49783C8A1EEC0B">
    <w:name w:val="C7D4358251024D088E49783C8A1EEC0B"/>
    <w:rsid w:val="00893F42"/>
  </w:style>
  <w:style w:type="paragraph" w:customStyle="1" w:styleId="2339082B9857470DBF95AFE19E770A92">
    <w:name w:val="2339082B9857470DBF95AFE19E770A92"/>
    <w:rsid w:val="00893F42"/>
  </w:style>
  <w:style w:type="paragraph" w:customStyle="1" w:styleId="3A266B63B41B4E8B91BFEC737DA736BB">
    <w:name w:val="3A266B63B41B4E8B91BFEC737DA736BB"/>
    <w:rsid w:val="00893F42"/>
  </w:style>
  <w:style w:type="paragraph" w:customStyle="1" w:styleId="478EC617998C4E7CABBFCCA3C3D106A7">
    <w:name w:val="478EC617998C4E7CABBFCCA3C3D106A7"/>
    <w:rsid w:val="00893F42"/>
  </w:style>
  <w:style w:type="paragraph" w:customStyle="1" w:styleId="5547F4D11E94436A9BC100739ED815F2">
    <w:name w:val="5547F4D11E94436A9BC100739ED815F2"/>
    <w:rsid w:val="00893F42"/>
  </w:style>
  <w:style w:type="paragraph" w:customStyle="1" w:styleId="B90814023A614D0487AE168179201F82">
    <w:name w:val="B90814023A614D0487AE168179201F82"/>
    <w:rsid w:val="00893F42"/>
  </w:style>
  <w:style w:type="paragraph" w:customStyle="1" w:styleId="D927F1B7049A4E71991A555B6B75E1CD">
    <w:name w:val="D927F1B7049A4E71991A555B6B75E1CD"/>
    <w:rsid w:val="00893F42"/>
  </w:style>
  <w:style w:type="paragraph" w:customStyle="1" w:styleId="F5826CAC1DE14C479662BD69F782F6DF">
    <w:name w:val="F5826CAC1DE14C479662BD69F782F6DF"/>
    <w:rsid w:val="00893F42"/>
  </w:style>
  <w:style w:type="paragraph" w:customStyle="1" w:styleId="0686C90AF88A432D88AFB63389FC5F83">
    <w:name w:val="0686C90AF88A432D88AFB63389FC5F83"/>
    <w:rsid w:val="00893F42"/>
  </w:style>
  <w:style w:type="paragraph" w:customStyle="1" w:styleId="3234E9F0FA96458991BC8CE2B0C74483">
    <w:name w:val="3234E9F0FA96458991BC8CE2B0C74483"/>
    <w:rsid w:val="00893F42"/>
  </w:style>
  <w:style w:type="paragraph" w:customStyle="1" w:styleId="075F5C09EEBB4A74B76348497801996B">
    <w:name w:val="075F5C09EEBB4A74B76348497801996B"/>
    <w:rsid w:val="00893F42"/>
  </w:style>
  <w:style w:type="paragraph" w:customStyle="1" w:styleId="60D60B1694434E48AF0B09E26C11B87C">
    <w:name w:val="60D60B1694434E48AF0B09E26C11B87C"/>
    <w:rsid w:val="00893F42"/>
  </w:style>
  <w:style w:type="paragraph" w:customStyle="1" w:styleId="DC74E3B1C33F4636BECD05D650944538">
    <w:name w:val="DC74E3B1C33F4636BECD05D650944538"/>
    <w:rsid w:val="00893F42"/>
  </w:style>
  <w:style w:type="paragraph" w:customStyle="1" w:styleId="A06C53987E0F4788BCA5AFDEC6DEB95F">
    <w:name w:val="A06C53987E0F4788BCA5AFDEC6DEB95F"/>
    <w:rsid w:val="00893F42"/>
  </w:style>
  <w:style w:type="paragraph" w:customStyle="1" w:styleId="6254D855FCB44D9B9D45826D5D6E7FB2">
    <w:name w:val="6254D855FCB44D9B9D45826D5D6E7FB2"/>
    <w:rsid w:val="00893F42"/>
  </w:style>
  <w:style w:type="paragraph" w:customStyle="1" w:styleId="6ED7E72A1A6346EE9DC617F172308D2D">
    <w:name w:val="6ED7E72A1A6346EE9DC617F172308D2D"/>
    <w:rsid w:val="00893F42"/>
  </w:style>
  <w:style w:type="paragraph" w:customStyle="1" w:styleId="CB350E354D44425BBD30539236D16562">
    <w:name w:val="CB350E354D44425BBD30539236D16562"/>
    <w:rsid w:val="00893F42"/>
  </w:style>
  <w:style w:type="paragraph" w:customStyle="1" w:styleId="100DEDB767F447158B1E8911694B842C">
    <w:name w:val="100DEDB767F447158B1E8911694B842C"/>
    <w:rsid w:val="00893F42"/>
  </w:style>
  <w:style w:type="paragraph" w:customStyle="1" w:styleId="F96BF916674949B9965DC5F2EE1F1545">
    <w:name w:val="F96BF916674949B9965DC5F2EE1F1545"/>
    <w:rsid w:val="00893F42"/>
  </w:style>
  <w:style w:type="paragraph" w:customStyle="1" w:styleId="1EE635A238744A77982900C1FA84FF32">
    <w:name w:val="1EE635A238744A77982900C1FA84FF32"/>
    <w:rsid w:val="00893F42"/>
  </w:style>
  <w:style w:type="paragraph" w:customStyle="1" w:styleId="AB0032B812E64C538B81FEDD7C15D71C">
    <w:name w:val="AB0032B812E64C538B81FEDD7C15D71C"/>
    <w:rsid w:val="00893F42"/>
  </w:style>
  <w:style w:type="paragraph" w:customStyle="1" w:styleId="6DE10103B48B4130AC8AFD6B7FA2BBB4">
    <w:name w:val="6DE10103B48B4130AC8AFD6B7FA2BBB4"/>
    <w:rsid w:val="00893F42"/>
  </w:style>
  <w:style w:type="paragraph" w:customStyle="1" w:styleId="7A849D1DF5EB43B9A433F9431C295445">
    <w:name w:val="7A849D1DF5EB43B9A433F9431C295445"/>
    <w:rsid w:val="00893F42"/>
  </w:style>
  <w:style w:type="paragraph" w:customStyle="1" w:styleId="67F7B7D9D171491C9E1899358F29FD3D">
    <w:name w:val="67F7B7D9D171491C9E1899358F29FD3D"/>
    <w:rsid w:val="00893F42"/>
  </w:style>
  <w:style w:type="paragraph" w:customStyle="1" w:styleId="1E1C9F218BC048A6AD36A085FD69AE10">
    <w:name w:val="1E1C9F218BC048A6AD36A085FD69AE10"/>
    <w:rsid w:val="00893F42"/>
  </w:style>
  <w:style w:type="paragraph" w:customStyle="1" w:styleId="DCDB25F203024AFFB5A52B9622430444">
    <w:name w:val="DCDB25F203024AFFB5A52B9622430444"/>
    <w:rsid w:val="00893F42"/>
  </w:style>
  <w:style w:type="paragraph" w:customStyle="1" w:styleId="51DB4DACE62245E084FE55F44238B924">
    <w:name w:val="51DB4DACE62245E084FE55F44238B924"/>
    <w:rsid w:val="00893F42"/>
  </w:style>
  <w:style w:type="paragraph" w:customStyle="1" w:styleId="375A283C9AC442738E33C6EE13E44AAC">
    <w:name w:val="375A283C9AC442738E33C6EE13E44AAC"/>
    <w:rsid w:val="00893F42"/>
  </w:style>
  <w:style w:type="paragraph" w:customStyle="1" w:styleId="EE99C1E5E2CB4424B14E79BE4093020E">
    <w:name w:val="EE99C1E5E2CB4424B14E79BE4093020E"/>
    <w:rsid w:val="00893F42"/>
  </w:style>
  <w:style w:type="paragraph" w:customStyle="1" w:styleId="143EB70C994D409ABD7559D193830FD0">
    <w:name w:val="143EB70C994D409ABD7559D193830FD0"/>
    <w:rsid w:val="00893F42"/>
  </w:style>
  <w:style w:type="paragraph" w:customStyle="1" w:styleId="57554449BDA54859A8D2F55EC97BDAFC">
    <w:name w:val="57554449BDA54859A8D2F55EC97BDAFC"/>
    <w:rsid w:val="00893F42"/>
  </w:style>
  <w:style w:type="paragraph" w:customStyle="1" w:styleId="35EA7647633F49F7BE2E9EF5992D630D">
    <w:name w:val="35EA7647633F49F7BE2E9EF5992D630D"/>
    <w:rsid w:val="00893F42"/>
  </w:style>
  <w:style w:type="paragraph" w:customStyle="1" w:styleId="B2B3A4662D204DBC812A9CE27758F8B6">
    <w:name w:val="B2B3A4662D204DBC812A9CE27758F8B6"/>
    <w:rsid w:val="00893F42"/>
  </w:style>
  <w:style w:type="paragraph" w:customStyle="1" w:styleId="29C58903D5834635AF460C2CB029F360">
    <w:name w:val="29C58903D5834635AF460C2CB029F360"/>
    <w:rsid w:val="00893F42"/>
  </w:style>
  <w:style w:type="paragraph" w:customStyle="1" w:styleId="54A3A7F67E9E4A24B494CA30F645FCD2">
    <w:name w:val="54A3A7F67E9E4A24B494CA30F645FCD2"/>
    <w:rsid w:val="00893F42"/>
  </w:style>
  <w:style w:type="paragraph" w:customStyle="1" w:styleId="25F1682A9BC045EFAE4D148F7312C5B5">
    <w:name w:val="25F1682A9BC045EFAE4D148F7312C5B5"/>
    <w:rsid w:val="00893F42"/>
  </w:style>
  <w:style w:type="paragraph" w:customStyle="1" w:styleId="63A81FEA439842F7B0168009151DC7E8">
    <w:name w:val="63A81FEA439842F7B0168009151DC7E8"/>
    <w:rsid w:val="00893F42"/>
  </w:style>
  <w:style w:type="paragraph" w:customStyle="1" w:styleId="B0AC5BE2F56C48AF8A6E76EB21B20991">
    <w:name w:val="B0AC5BE2F56C48AF8A6E76EB21B20991"/>
    <w:rsid w:val="00893F42"/>
  </w:style>
  <w:style w:type="paragraph" w:customStyle="1" w:styleId="A0854DFEDEE04F74B0FCF7F1E30E0009">
    <w:name w:val="A0854DFEDEE04F74B0FCF7F1E30E0009"/>
    <w:rsid w:val="00893F42"/>
  </w:style>
  <w:style w:type="paragraph" w:customStyle="1" w:styleId="D3356166B9A54ABFBD99590B8BE201BA">
    <w:name w:val="D3356166B9A54ABFBD99590B8BE201BA"/>
    <w:rsid w:val="00893F42"/>
  </w:style>
  <w:style w:type="paragraph" w:customStyle="1" w:styleId="91C8922C630F4E5CB58A86D6D3503838">
    <w:name w:val="91C8922C630F4E5CB58A86D6D3503838"/>
    <w:rsid w:val="00893F42"/>
  </w:style>
  <w:style w:type="paragraph" w:customStyle="1" w:styleId="C36E1E62EBDF45BFBE9489E776A1C499">
    <w:name w:val="C36E1E62EBDF45BFBE9489E776A1C499"/>
    <w:rsid w:val="00893F42"/>
  </w:style>
  <w:style w:type="paragraph" w:customStyle="1" w:styleId="A702A8F01328436BB0BDFCC90180A254">
    <w:name w:val="A702A8F01328436BB0BDFCC90180A254"/>
    <w:rsid w:val="00893F42"/>
  </w:style>
  <w:style w:type="paragraph" w:customStyle="1" w:styleId="BEA5425F566A452A9B4C1C5C3E93AB8E">
    <w:name w:val="BEA5425F566A452A9B4C1C5C3E93AB8E"/>
    <w:rsid w:val="00893F42"/>
  </w:style>
  <w:style w:type="paragraph" w:customStyle="1" w:styleId="09175F872431499CBCE5AA916EABD5B2">
    <w:name w:val="09175F872431499CBCE5AA916EABD5B2"/>
    <w:rsid w:val="00893F42"/>
  </w:style>
  <w:style w:type="paragraph" w:customStyle="1" w:styleId="4FAC7696955E439884B7670D44CF2983">
    <w:name w:val="4FAC7696955E439884B7670D44CF2983"/>
    <w:rsid w:val="00893F42"/>
  </w:style>
  <w:style w:type="paragraph" w:customStyle="1" w:styleId="06E597877E4D4C9EB3D876A9E12F2981">
    <w:name w:val="06E597877E4D4C9EB3D876A9E12F2981"/>
    <w:rsid w:val="00893F42"/>
  </w:style>
  <w:style w:type="paragraph" w:customStyle="1" w:styleId="04D80BA8E05D447795E9717A4D24C556">
    <w:name w:val="04D80BA8E05D447795E9717A4D24C556"/>
    <w:rsid w:val="00893F42"/>
  </w:style>
  <w:style w:type="paragraph" w:customStyle="1" w:styleId="3CB60A922782436481DA192C226A1C97">
    <w:name w:val="3CB60A922782436481DA192C226A1C97"/>
    <w:rsid w:val="00893F42"/>
  </w:style>
  <w:style w:type="paragraph" w:customStyle="1" w:styleId="4FF47BD4C13F41C8896197EBB4B1138D">
    <w:name w:val="4FF47BD4C13F41C8896197EBB4B1138D"/>
    <w:rsid w:val="00893F42"/>
  </w:style>
  <w:style w:type="paragraph" w:customStyle="1" w:styleId="C949900FCA704AA8AF937E3BF90C78E6">
    <w:name w:val="C949900FCA704AA8AF937E3BF90C78E6"/>
    <w:rsid w:val="00893F42"/>
  </w:style>
  <w:style w:type="paragraph" w:customStyle="1" w:styleId="5A7F0F60B70D4A56A62B12FF0F385633">
    <w:name w:val="5A7F0F60B70D4A56A62B12FF0F385633"/>
    <w:rsid w:val="00893F42"/>
  </w:style>
  <w:style w:type="paragraph" w:customStyle="1" w:styleId="CFEAA3DDB8064FD7B8863D0C021586CD">
    <w:name w:val="CFEAA3DDB8064FD7B8863D0C021586CD"/>
    <w:rsid w:val="00893F42"/>
  </w:style>
  <w:style w:type="paragraph" w:customStyle="1" w:styleId="41D8F17FF60746FFA0B26EF2BCBE8627">
    <w:name w:val="41D8F17FF60746FFA0B26EF2BCBE8627"/>
    <w:rsid w:val="00893F42"/>
  </w:style>
  <w:style w:type="paragraph" w:customStyle="1" w:styleId="6010D35C5A4244159CDFEE6C95E493C0">
    <w:name w:val="6010D35C5A4244159CDFEE6C95E493C0"/>
    <w:rsid w:val="00893F42"/>
  </w:style>
  <w:style w:type="paragraph" w:customStyle="1" w:styleId="80D2F4EEAB2F48D7A5B04ACD26AB927C">
    <w:name w:val="80D2F4EEAB2F48D7A5B04ACD26AB927C"/>
    <w:rsid w:val="00893F42"/>
  </w:style>
  <w:style w:type="paragraph" w:customStyle="1" w:styleId="5CAC710F08B748C2B66C916B9DC447D3">
    <w:name w:val="5CAC710F08B748C2B66C916B9DC447D3"/>
    <w:rsid w:val="00893F42"/>
  </w:style>
  <w:style w:type="paragraph" w:customStyle="1" w:styleId="FE1BD2AEB40840B9AFA9FE5E0B8D7E73">
    <w:name w:val="FE1BD2AEB40840B9AFA9FE5E0B8D7E73"/>
    <w:rsid w:val="00893F42"/>
  </w:style>
  <w:style w:type="paragraph" w:customStyle="1" w:styleId="97BDF03B23814A14BB9AF01A6BD02EC7">
    <w:name w:val="97BDF03B23814A14BB9AF01A6BD02EC7"/>
    <w:rsid w:val="00893F42"/>
  </w:style>
  <w:style w:type="paragraph" w:customStyle="1" w:styleId="E81745654A4D4C33B2EBFD76A3FCCC59">
    <w:name w:val="E81745654A4D4C33B2EBFD76A3FCCC59"/>
    <w:rsid w:val="00893F42"/>
  </w:style>
  <w:style w:type="paragraph" w:customStyle="1" w:styleId="D5EB377374BA41BCA10F2B9C2E09FA6A">
    <w:name w:val="D5EB377374BA41BCA10F2B9C2E09FA6A"/>
    <w:rsid w:val="00893F42"/>
  </w:style>
  <w:style w:type="paragraph" w:customStyle="1" w:styleId="060B86B7756B47338C5FA27D66EDFD21">
    <w:name w:val="060B86B7756B47338C5FA27D66EDFD21"/>
    <w:rsid w:val="00893F42"/>
  </w:style>
  <w:style w:type="paragraph" w:customStyle="1" w:styleId="35343E53D98246C1877876B906E0E66A">
    <w:name w:val="35343E53D98246C1877876B906E0E66A"/>
    <w:rsid w:val="00893F42"/>
  </w:style>
  <w:style w:type="paragraph" w:customStyle="1" w:styleId="FD908BADA2214E8F91D80479494C2CA9">
    <w:name w:val="FD908BADA2214E8F91D80479494C2CA9"/>
    <w:rsid w:val="009E1BE5"/>
  </w:style>
  <w:style w:type="paragraph" w:customStyle="1" w:styleId="FB2B64FD87304F9D8440771E9DA06545">
    <w:name w:val="FB2B64FD87304F9D8440771E9DA06545"/>
    <w:rsid w:val="009E1BE5"/>
  </w:style>
  <w:style w:type="paragraph" w:customStyle="1" w:styleId="6ABA0081EB1B4C6688C306BB91429B84">
    <w:name w:val="6ABA0081EB1B4C6688C306BB91429B84"/>
    <w:rsid w:val="009E1BE5"/>
  </w:style>
  <w:style w:type="paragraph" w:customStyle="1" w:styleId="B5108D7F493643B4A1EB76C5DAEF2A4F">
    <w:name w:val="B5108D7F493643B4A1EB76C5DAEF2A4F"/>
    <w:rsid w:val="009E1BE5"/>
  </w:style>
  <w:style w:type="paragraph" w:customStyle="1" w:styleId="4C23224699F04FBB9BCACD771498DA42">
    <w:name w:val="4C23224699F04FBB9BCACD771498DA42"/>
    <w:rsid w:val="009E1BE5"/>
  </w:style>
  <w:style w:type="paragraph" w:customStyle="1" w:styleId="A48402E6CE624EB0B692E82991B260CB">
    <w:name w:val="A48402E6CE624EB0B692E82991B260CB"/>
    <w:rsid w:val="009E1BE5"/>
  </w:style>
  <w:style w:type="paragraph" w:customStyle="1" w:styleId="42DA16FE5CE1400BBD763DD31945DA00">
    <w:name w:val="42DA16FE5CE1400BBD763DD31945DA00"/>
    <w:rsid w:val="009E1BE5"/>
  </w:style>
  <w:style w:type="paragraph" w:customStyle="1" w:styleId="D0BF3F9CBDAB4C2CB87C22648F22C9DB">
    <w:name w:val="D0BF3F9CBDAB4C2CB87C22648F22C9DB"/>
    <w:rsid w:val="009E1BE5"/>
  </w:style>
  <w:style w:type="paragraph" w:customStyle="1" w:styleId="43F46DD529BF4C3BB592B04680C0EF6A">
    <w:name w:val="43F46DD529BF4C3BB592B04680C0EF6A"/>
    <w:rsid w:val="009E1BE5"/>
  </w:style>
  <w:style w:type="paragraph" w:customStyle="1" w:styleId="44C7FAD264E543AFA9FA60D4AB0A6F39">
    <w:name w:val="44C7FAD264E543AFA9FA60D4AB0A6F39"/>
    <w:rsid w:val="009E1BE5"/>
  </w:style>
  <w:style w:type="paragraph" w:customStyle="1" w:styleId="89A73E5689B64D23846B548EC6B2DCA5">
    <w:name w:val="89A73E5689B64D23846B548EC6B2DCA5"/>
    <w:rsid w:val="009E1BE5"/>
  </w:style>
  <w:style w:type="paragraph" w:customStyle="1" w:styleId="BE3D575BAB60401F8F119CAE9205CFB5">
    <w:name w:val="BE3D575BAB60401F8F119CAE9205CFB5"/>
    <w:rsid w:val="009E1BE5"/>
  </w:style>
  <w:style w:type="paragraph" w:customStyle="1" w:styleId="A6772F9A03264F0E9535BCE324EDDAAC">
    <w:name w:val="A6772F9A03264F0E9535BCE324EDDAAC"/>
    <w:rsid w:val="009E1BE5"/>
  </w:style>
  <w:style w:type="paragraph" w:customStyle="1" w:styleId="F4C947FB1E68442DB66E2A4A8D301DFE">
    <w:name w:val="F4C947FB1E68442DB66E2A4A8D301DFE"/>
    <w:rsid w:val="009E1BE5"/>
  </w:style>
  <w:style w:type="paragraph" w:customStyle="1" w:styleId="C421B0078F1B4E0AB246EE15B468707E">
    <w:name w:val="C421B0078F1B4E0AB246EE15B468707E"/>
    <w:rsid w:val="0041431C"/>
  </w:style>
  <w:style w:type="paragraph" w:customStyle="1" w:styleId="B084D266B4904880AF164F13948BB203">
    <w:name w:val="B084D266B4904880AF164F13948BB203"/>
    <w:rsid w:val="0041431C"/>
  </w:style>
  <w:style w:type="paragraph" w:customStyle="1" w:styleId="A4AD753FB27B49319C579783597108B2">
    <w:name w:val="A4AD753FB27B49319C579783597108B2"/>
    <w:rsid w:val="0041431C"/>
  </w:style>
  <w:style w:type="paragraph" w:customStyle="1" w:styleId="BBF7747D381C49788EB678B921037F34">
    <w:name w:val="BBF7747D381C49788EB678B921037F34"/>
    <w:rsid w:val="0041431C"/>
  </w:style>
  <w:style w:type="paragraph" w:customStyle="1" w:styleId="3CBBED01C2CA4840A4BA3A4543C1A8C3">
    <w:name w:val="3CBBED01C2CA4840A4BA3A4543C1A8C3"/>
    <w:rsid w:val="0041431C"/>
  </w:style>
  <w:style w:type="paragraph" w:customStyle="1" w:styleId="E633859BC2B2422B8D9E2E09E82F667A">
    <w:name w:val="E633859BC2B2422B8D9E2E09E82F667A"/>
    <w:rsid w:val="0041431C"/>
  </w:style>
  <w:style w:type="paragraph" w:customStyle="1" w:styleId="5E4EBCD03F86430E96ED29BA59D44772">
    <w:name w:val="5E4EBCD03F86430E96ED29BA59D44772"/>
    <w:rsid w:val="0041431C"/>
  </w:style>
  <w:style w:type="paragraph" w:customStyle="1" w:styleId="BA9C144D924147D1BE2CF19A39E4F554">
    <w:name w:val="BA9C144D924147D1BE2CF19A39E4F554"/>
    <w:rsid w:val="0041431C"/>
  </w:style>
  <w:style w:type="paragraph" w:customStyle="1" w:styleId="DE0988AD652B4D97B37187B5DAE00901">
    <w:name w:val="DE0988AD652B4D97B37187B5DAE00901"/>
    <w:rsid w:val="0041431C"/>
  </w:style>
  <w:style w:type="paragraph" w:customStyle="1" w:styleId="3FEC0D0DA6B7450C819752C6850C7F9C">
    <w:name w:val="3FEC0D0DA6B7450C819752C6850C7F9C"/>
    <w:rsid w:val="0041431C"/>
  </w:style>
  <w:style w:type="paragraph" w:customStyle="1" w:styleId="357549FE24AD4BF2811DBAE65E028EC4">
    <w:name w:val="357549FE24AD4BF2811DBAE65E028EC4"/>
    <w:rsid w:val="0041431C"/>
  </w:style>
  <w:style w:type="paragraph" w:customStyle="1" w:styleId="64170E6B9B60473BBF66DD5A86A4204C">
    <w:name w:val="64170E6B9B60473BBF66DD5A86A4204C"/>
    <w:rsid w:val="0041431C"/>
  </w:style>
  <w:style w:type="paragraph" w:customStyle="1" w:styleId="EEF8F4D5BBF84617B5599496255B02A1">
    <w:name w:val="EEF8F4D5BBF84617B5599496255B02A1"/>
    <w:rsid w:val="0041431C"/>
  </w:style>
  <w:style w:type="paragraph" w:customStyle="1" w:styleId="6BE8124AEA124DCCBA3924FBFB17027B">
    <w:name w:val="6BE8124AEA124DCCBA3924FBFB17027B"/>
    <w:rsid w:val="0041431C"/>
  </w:style>
  <w:style w:type="paragraph" w:customStyle="1" w:styleId="127EC3696E7E4291A8CBA033B2490CB7">
    <w:name w:val="127EC3696E7E4291A8CBA033B2490CB7"/>
    <w:rsid w:val="0041431C"/>
  </w:style>
  <w:style w:type="paragraph" w:customStyle="1" w:styleId="36C4690CECAF45FF87A0B9E82F9BF3F8">
    <w:name w:val="36C4690CECAF45FF87A0B9E82F9BF3F8"/>
    <w:rsid w:val="0041431C"/>
  </w:style>
  <w:style w:type="paragraph" w:customStyle="1" w:styleId="12272F86EBC040109CFE4178610645E9">
    <w:name w:val="12272F86EBC040109CFE4178610645E9"/>
    <w:rsid w:val="0041431C"/>
  </w:style>
  <w:style w:type="paragraph" w:customStyle="1" w:styleId="CACA37620FE44E8CA941D35B97D1E46A">
    <w:name w:val="CACA37620FE44E8CA941D35B97D1E46A"/>
    <w:rsid w:val="0041431C"/>
  </w:style>
  <w:style w:type="paragraph" w:customStyle="1" w:styleId="4433F4E20A9745E48D0B9B4A663A21DF">
    <w:name w:val="4433F4E20A9745E48D0B9B4A663A21DF"/>
    <w:rsid w:val="0041431C"/>
  </w:style>
  <w:style w:type="paragraph" w:customStyle="1" w:styleId="C4BD540845D94CEB8657049A0A88A72A">
    <w:name w:val="C4BD540845D94CEB8657049A0A88A72A"/>
    <w:rsid w:val="0041431C"/>
  </w:style>
  <w:style w:type="paragraph" w:customStyle="1" w:styleId="DF4DD165E30948B18B477471A83692C4">
    <w:name w:val="DF4DD165E30948B18B477471A83692C4"/>
    <w:rsid w:val="0041431C"/>
  </w:style>
  <w:style w:type="paragraph" w:customStyle="1" w:styleId="44B9616285E84246B76CCD279A87683D">
    <w:name w:val="44B9616285E84246B76CCD279A87683D"/>
    <w:rsid w:val="0041431C"/>
  </w:style>
  <w:style w:type="paragraph" w:customStyle="1" w:styleId="3B4E13C1AB47496B84CCAE340693CC3F">
    <w:name w:val="3B4E13C1AB47496B84CCAE340693CC3F"/>
    <w:rsid w:val="0041431C"/>
  </w:style>
  <w:style w:type="paragraph" w:customStyle="1" w:styleId="31BDF33FDB4D4EBEBB8B3F493D59CE04">
    <w:name w:val="31BDF33FDB4D4EBEBB8B3F493D59CE04"/>
    <w:rsid w:val="0041431C"/>
  </w:style>
  <w:style w:type="paragraph" w:customStyle="1" w:styleId="275F66E5AC1E4856BEBC8F569DBC7C1B">
    <w:name w:val="275F66E5AC1E4856BEBC8F569DBC7C1B"/>
    <w:rsid w:val="0041431C"/>
  </w:style>
  <w:style w:type="paragraph" w:customStyle="1" w:styleId="4D074C22724F41618FBEA5F85AAEA8F0">
    <w:name w:val="4D074C22724F41618FBEA5F85AAEA8F0"/>
    <w:rsid w:val="0041431C"/>
  </w:style>
  <w:style w:type="paragraph" w:customStyle="1" w:styleId="355262B3F3BB47249E6B162D86736273">
    <w:name w:val="355262B3F3BB47249E6B162D86736273"/>
    <w:rsid w:val="0041431C"/>
  </w:style>
  <w:style w:type="paragraph" w:customStyle="1" w:styleId="CC113EF44A44406682FF396A6EA0CE9F">
    <w:name w:val="CC113EF44A44406682FF396A6EA0CE9F"/>
    <w:rsid w:val="0041431C"/>
  </w:style>
  <w:style w:type="paragraph" w:customStyle="1" w:styleId="C9A96F580CD94847ABFCAFEA76B19E54">
    <w:name w:val="C9A96F580CD94847ABFCAFEA76B19E54"/>
    <w:rsid w:val="0041431C"/>
  </w:style>
  <w:style w:type="paragraph" w:customStyle="1" w:styleId="33984AA1ABCB42DA94024702491847DA">
    <w:name w:val="33984AA1ABCB42DA94024702491847DA"/>
    <w:rsid w:val="0041431C"/>
  </w:style>
  <w:style w:type="paragraph" w:customStyle="1" w:styleId="4BD98AC12FA949BBA364258E32C05636">
    <w:name w:val="4BD98AC12FA949BBA364258E32C05636"/>
    <w:rsid w:val="0041431C"/>
  </w:style>
  <w:style w:type="paragraph" w:customStyle="1" w:styleId="5F8C7A9521AA4AA391CAFE318BD65C76">
    <w:name w:val="5F8C7A9521AA4AA391CAFE318BD65C76"/>
    <w:rsid w:val="0041431C"/>
  </w:style>
  <w:style w:type="paragraph" w:customStyle="1" w:styleId="483B0FBC883D400CA3D3F453159D117E">
    <w:name w:val="483B0FBC883D400CA3D3F453159D117E"/>
    <w:rsid w:val="0041431C"/>
  </w:style>
  <w:style w:type="paragraph" w:customStyle="1" w:styleId="FB27E56D146D4495A11DEB707D05DAE9">
    <w:name w:val="FB27E56D146D4495A11DEB707D05DAE9"/>
    <w:rsid w:val="0041431C"/>
  </w:style>
  <w:style w:type="paragraph" w:customStyle="1" w:styleId="E4C8E9C6D0064DE786C8C5823775A452">
    <w:name w:val="E4C8E9C6D0064DE786C8C5823775A452"/>
    <w:rsid w:val="0041431C"/>
  </w:style>
  <w:style w:type="paragraph" w:customStyle="1" w:styleId="9DFEF1CB0A4B46139FEE019BF7A52AAE">
    <w:name w:val="9DFEF1CB0A4B46139FEE019BF7A52AAE"/>
    <w:rsid w:val="0041431C"/>
  </w:style>
  <w:style w:type="paragraph" w:customStyle="1" w:styleId="B25D498E48F546DDB293862D2BFDCF6A">
    <w:name w:val="B25D498E48F546DDB293862D2BFDCF6A"/>
    <w:rsid w:val="0041431C"/>
  </w:style>
  <w:style w:type="paragraph" w:customStyle="1" w:styleId="25CBC64DF69B4132A9CB3182709CCA71">
    <w:name w:val="25CBC64DF69B4132A9CB3182709CCA71"/>
    <w:rsid w:val="0041431C"/>
  </w:style>
  <w:style w:type="paragraph" w:customStyle="1" w:styleId="A94E5427C5484EC6A1E7EA997A1274D8">
    <w:name w:val="A94E5427C5484EC6A1E7EA997A1274D8"/>
    <w:rsid w:val="0041431C"/>
  </w:style>
  <w:style w:type="paragraph" w:customStyle="1" w:styleId="F24B85248D9D45779D762A86F510808A">
    <w:name w:val="F24B85248D9D45779D762A86F510808A"/>
    <w:rsid w:val="0041431C"/>
  </w:style>
  <w:style w:type="paragraph" w:customStyle="1" w:styleId="35A615759C0B47EFB4A02FC1CD396B31">
    <w:name w:val="35A615759C0B47EFB4A02FC1CD396B31"/>
    <w:rsid w:val="0041431C"/>
  </w:style>
  <w:style w:type="paragraph" w:customStyle="1" w:styleId="13D5FEE546E04C1683F958243BB4F556">
    <w:name w:val="13D5FEE546E04C1683F958243BB4F556"/>
    <w:rsid w:val="0041431C"/>
  </w:style>
  <w:style w:type="paragraph" w:customStyle="1" w:styleId="67A0018762924A02B6ACF793402CC561">
    <w:name w:val="67A0018762924A02B6ACF793402CC561"/>
    <w:rsid w:val="0041431C"/>
  </w:style>
  <w:style w:type="paragraph" w:customStyle="1" w:styleId="44E67C6A5631450BB348BEC3AA24DEB4">
    <w:name w:val="44E67C6A5631450BB348BEC3AA24DEB4"/>
    <w:rsid w:val="0041431C"/>
  </w:style>
  <w:style w:type="paragraph" w:customStyle="1" w:styleId="1349C24C0EB04AD88F3405E48813F8EA">
    <w:name w:val="1349C24C0EB04AD88F3405E48813F8EA"/>
    <w:rsid w:val="0041431C"/>
  </w:style>
  <w:style w:type="paragraph" w:customStyle="1" w:styleId="2904CC156C734CE38CB15098A5E3CD83">
    <w:name w:val="2904CC156C734CE38CB15098A5E3CD83"/>
    <w:rsid w:val="0041431C"/>
  </w:style>
  <w:style w:type="paragraph" w:customStyle="1" w:styleId="12D5E64D332D473889060D3E68EE5B1B">
    <w:name w:val="12D5E64D332D473889060D3E68EE5B1B"/>
    <w:rsid w:val="0041431C"/>
  </w:style>
  <w:style w:type="paragraph" w:customStyle="1" w:styleId="718865C8A46B4CCC89E392108563490F">
    <w:name w:val="718865C8A46B4CCC89E392108563490F"/>
    <w:rsid w:val="0041431C"/>
  </w:style>
  <w:style w:type="paragraph" w:customStyle="1" w:styleId="9CD9DF7F02084B4FB5D0DBD1415240BD">
    <w:name w:val="9CD9DF7F02084B4FB5D0DBD1415240BD"/>
    <w:rsid w:val="0041431C"/>
  </w:style>
  <w:style w:type="paragraph" w:customStyle="1" w:styleId="D6F685823D51442F83B3B59E63D422F1">
    <w:name w:val="D6F685823D51442F83B3B59E63D422F1"/>
    <w:rsid w:val="0041431C"/>
  </w:style>
  <w:style w:type="paragraph" w:customStyle="1" w:styleId="EE571735D1574521A3BB00921989FE7A">
    <w:name w:val="EE571735D1574521A3BB00921989FE7A"/>
    <w:rsid w:val="0041431C"/>
  </w:style>
  <w:style w:type="paragraph" w:customStyle="1" w:styleId="EE2742E482524A7E8D9C8F0EA133D742">
    <w:name w:val="EE2742E482524A7E8D9C8F0EA133D742"/>
    <w:rsid w:val="0041431C"/>
  </w:style>
  <w:style w:type="paragraph" w:customStyle="1" w:styleId="10432EAA493E4AE596EAC59D9EFC7477">
    <w:name w:val="10432EAA493E4AE596EAC59D9EFC7477"/>
    <w:rsid w:val="0041431C"/>
  </w:style>
  <w:style w:type="paragraph" w:customStyle="1" w:styleId="A53183C497C24712BD82B263B2D65A09">
    <w:name w:val="A53183C497C24712BD82B263B2D65A09"/>
    <w:rsid w:val="0041431C"/>
  </w:style>
  <w:style w:type="paragraph" w:customStyle="1" w:styleId="4F2A7ADEDED846BD890A7C083104FE5A">
    <w:name w:val="4F2A7ADEDED846BD890A7C083104FE5A"/>
    <w:rsid w:val="0041431C"/>
  </w:style>
  <w:style w:type="paragraph" w:customStyle="1" w:styleId="05932C00A6F14ECC873B7FE6C5F245A7">
    <w:name w:val="05932C00A6F14ECC873B7FE6C5F245A7"/>
    <w:rsid w:val="0041431C"/>
  </w:style>
  <w:style w:type="paragraph" w:customStyle="1" w:styleId="4A4258CD463E4CE9BC045DA60EA1D541">
    <w:name w:val="4A4258CD463E4CE9BC045DA60EA1D541"/>
    <w:rsid w:val="0041431C"/>
  </w:style>
  <w:style w:type="paragraph" w:customStyle="1" w:styleId="0E655B2B84514BC5A0958691E7D51DDF">
    <w:name w:val="0E655B2B84514BC5A0958691E7D51DDF"/>
    <w:rsid w:val="0041431C"/>
  </w:style>
  <w:style w:type="paragraph" w:customStyle="1" w:styleId="B44733E3455C45CA8BDEF89B34AA9F43">
    <w:name w:val="B44733E3455C45CA8BDEF89B34AA9F43"/>
    <w:rsid w:val="0041431C"/>
  </w:style>
  <w:style w:type="paragraph" w:customStyle="1" w:styleId="50FA9AA02945469FA1BDB12FF51D20B6">
    <w:name w:val="50FA9AA02945469FA1BDB12FF51D20B6"/>
    <w:rsid w:val="0041431C"/>
  </w:style>
  <w:style w:type="paragraph" w:customStyle="1" w:styleId="3D85125BC76440CE90EFA352FB213C88">
    <w:name w:val="3D85125BC76440CE90EFA352FB213C88"/>
    <w:rsid w:val="0041431C"/>
  </w:style>
  <w:style w:type="paragraph" w:customStyle="1" w:styleId="FD46F36D56364702A21F3F9FF6FCD3E6">
    <w:name w:val="FD46F36D56364702A21F3F9FF6FCD3E6"/>
    <w:rsid w:val="0041431C"/>
  </w:style>
  <w:style w:type="paragraph" w:customStyle="1" w:styleId="003D9B29F5544FF2845535752DDD4DA4">
    <w:name w:val="003D9B29F5544FF2845535752DDD4DA4"/>
    <w:rsid w:val="0041431C"/>
  </w:style>
  <w:style w:type="paragraph" w:customStyle="1" w:styleId="173B94E37CA44ADBB11B1952BFE73DFF">
    <w:name w:val="173B94E37CA44ADBB11B1952BFE73DFF"/>
    <w:rsid w:val="0041431C"/>
  </w:style>
  <w:style w:type="paragraph" w:customStyle="1" w:styleId="6A81EEE2AC1144979CFA39B6E59863EE">
    <w:name w:val="6A81EEE2AC1144979CFA39B6E59863EE"/>
    <w:rsid w:val="0041431C"/>
  </w:style>
  <w:style w:type="paragraph" w:customStyle="1" w:styleId="67DEE4AF9B4644E7B55DCB74E031AAA7">
    <w:name w:val="67DEE4AF9B4644E7B55DCB74E031AAA7"/>
    <w:rsid w:val="0041431C"/>
  </w:style>
  <w:style w:type="paragraph" w:customStyle="1" w:styleId="234405E1CB2449BB9EA087BD3FE944AD">
    <w:name w:val="234405E1CB2449BB9EA087BD3FE944AD"/>
    <w:rsid w:val="0041431C"/>
  </w:style>
  <w:style w:type="paragraph" w:customStyle="1" w:styleId="22D83718D0A14B3C895608AF8C3F1C07">
    <w:name w:val="22D83718D0A14B3C895608AF8C3F1C07"/>
    <w:rsid w:val="0041431C"/>
  </w:style>
  <w:style w:type="paragraph" w:customStyle="1" w:styleId="E11E6AE7E88B4CAA9E14C3EB9A06A8A8">
    <w:name w:val="E11E6AE7E88B4CAA9E14C3EB9A06A8A8"/>
    <w:rsid w:val="0041431C"/>
  </w:style>
  <w:style w:type="paragraph" w:customStyle="1" w:styleId="218AABCA8A2045AA8D250B1AB838FF1A">
    <w:name w:val="218AABCA8A2045AA8D250B1AB838FF1A"/>
    <w:rsid w:val="0041431C"/>
  </w:style>
  <w:style w:type="paragraph" w:customStyle="1" w:styleId="1AF70013249444C1B2E874773A818F44">
    <w:name w:val="1AF70013249444C1B2E874773A818F44"/>
    <w:rsid w:val="0041431C"/>
  </w:style>
  <w:style w:type="paragraph" w:customStyle="1" w:styleId="24EF32C7B02E4734AB58CCC1AA152266">
    <w:name w:val="24EF32C7B02E4734AB58CCC1AA152266"/>
    <w:rsid w:val="0041431C"/>
  </w:style>
  <w:style w:type="paragraph" w:customStyle="1" w:styleId="F3E95F933E784676AF2FF8908605F0C5">
    <w:name w:val="F3E95F933E784676AF2FF8908605F0C5"/>
    <w:rsid w:val="0041431C"/>
  </w:style>
  <w:style w:type="paragraph" w:customStyle="1" w:styleId="FFBEB2079A414BDF8E40878EA0821526">
    <w:name w:val="FFBEB2079A414BDF8E40878EA0821526"/>
    <w:rsid w:val="0041431C"/>
  </w:style>
  <w:style w:type="paragraph" w:customStyle="1" w:styleId="8B561CC250DA4451BDED6E1A3869B9A8">
    <w:name w:val="8B561CC250DA4451BDED6E1A3869B9A8"/>
    <w:rsid w:val="0041431C"/>
  </w:style>
  <w:style w:type="paragraph" w:customStyle="1" w:styleId="168DB5FF0A104F8A8695F60E9FBBC924">
    <w:name w:val="168DB5FF0A104F8A8695F60E9FBBC924"/>
    <w:rsid w:val="0041431C"/>
  </w:style>
  <w:style w:type="paragraph" w:customStyle="1" w:styleId="FEA59B834C31415BBFDCE384586FB434">
    <w:name w:val="FEA59B834C31415BBFDCE384586FB434"/>
    <w:rsid w:val="0041431C"/>
  </w:style>
  <w:style w:type="paragraph" w:customStyle="1" w:styleId="D9BE9087B12E4664AF0072DE57F23170">
    <w:name w:val="D9BE9087B12E4664AF0072DE57F23170"/>
    <w:rsid w:val="0041431C"/>
  </w:style>
  <w:style w:type="paragraph" w:customStyle="1" w:styleId="293C1CBE9D4C4E0FA5BE610EE1792E7A">
    <w:name w:val="293C1CBE9D4C4E0FA5BE610EE1792E7A"/>
    <w:rsid w:val="0041431C"/>
  </w:style>
  <w:style w:type="paragraph" w:customStyle="1" w:styleId="3A4622F38313412B808D3342C3ED25B2">
    <w:name w:val="3A4622F38313412B808D3342C3ED25B2"/>
    <w:rsid w:val="0041431C"/>
  </w:style>
  <w:style w:type="paragraph" w:customStyle="1" w:styleId="AADF8B3E1FD04D8F83D18990EA12B453">
    <w:name w:val="AADF8B3E1FD04D8F83D18990EA12B453"/>
    <w:rsid w:val="0041431C"/>
  </w:style>
  <w:style w:type="paragraph" w:customStyle="1" w:styleId="83CDFB8BF9DB41F9B81F74C2BF4AC8C1">
    <w:name w:val="83CDFB8BF9DB41F9B81F74C2BF4AC8C1"/>
    <w:rsid w:val="0041431C"/>
  </w:style>
  <w:style w:type="paragraph" w:customStyle="1" w:styleId="27D83E0B1B6C458DA140E5939653A38F">
    <w:name w:val="27D83E0B1B6C458DA140E5939653A38F"/>
    <w:rsid w:val="0041431C"/>
  </w:style>
  <w:style w:type="paragraph" w:customStyle="1" w:styleId="8B5E635726504B84961F4C3F4898B81E">
    <w:name w:val="8B5E635726504B84961F4C3F4898B81E"/>
    <w:rsid w:val="0041431C"/>
  </w:style>
  <w:style w:type="paragraph" w:customStyle="1" w:styleId="C7C55A4573384382B0B928844AD0EB66">
    <w:name w:val="C7C55A4573384382B0B928844AD0EB66"/>
    <w:rsid w:val="0041431C"/>
  </w:style>
  <w:style w:type="paragraph" w:customStyle="1" w:styleId="4AE54AC112084269B03608C827C5C152">
    <w:name w:val="4AE54AC112084269B03608C827C5C152"/>
    <w:rsid w:val="0041431C"/>
  </w:style>
  <w:style w:type="paragraph" w:customStyle="1" w:styleId="F44CE6A9E7D04B919D86C9DA2F3C64CD">
    <w:name w:val="F44CE6A9E7D04B919D86C9DA2F3C64CD"/>
    <w:rsid w:val="0041431C"/>
  </w:style>
  <w:style w:type="paragraph" w:customStyle="1" w:styleId="A5C9017D001B4A7EBB5484C9B590D0E3">
    <w:name w:val="A5C9017D001B4A7EBB5484C9B590D0E3"/>
    <w:rsid w:val="0041431C"/>
  </w:style>
  <w:style w:type="paragraph" w:customStyle="1" w:styleId="24A2E29AEF4349AD83BB5389B9F153D4">
    <w:name w:val="24A2E29AEF4349AD83BB5389B9F153D4"/>
    <w:rsid w:val="0041431C"/>
  </w:style>
  <w:style w:type="paragraph" w:customStyle="1" w:styleId="87FD7BA4706E4A099F9DB6654089F163">
    <w:name w:val="87FD7BA4706E4A099F9DB6654089F163"/>
    <w:rsid w:val="0041431C"/>
  </w:style>
  <w:style w:type="paragraph" w:customStyle="1" w:styleId="EC17867F45F84D0FBECC284785BAA10A">
    <w:name w:val="EC17867F45F84D0FBECC284785BAA10A"/>
    <w:rsid w:val="0041431C"/>
  </w:style>
  <w:style w:type="paragraph" w:customStyle="1" w:styleId="DDA9E8F78EC94C3ABB14F8ECAAC35D8E">
    <w:name w:val="DDA9E8F78EC94C3ABB14F8ECAAC35D8E"/>
    <w:rsid w:val="0041431C"/>
  </w:style>
  <w:style w:type="paragraph" w:customStyle="1" w:styleId="5864FE47A1F14DC1A8BD0E64E9DCF10B">
    <w:name w:val="5864FE47A1F14DC1A8BD0E64E9DCF10B"/>
    <w:rsid w:val="0041431C"/>
  </w:style>
  <w:style w:type="paragraph" w:customStyle="1" w:styleId="E0A34B0BB1F14CE6A5DAAFD2EC43878B">
    <w:name w:val="E0A34B0BB1F14CE6A5DAAFD2EC43878B"/>
    <w:rsid w:val="0041431C"/>
  </w:style>
  <w:style w:type="paragraph" w:customStyle="1" w:styleId="4B03C3DAFF9744AF95318B0FAC91FAB0">
    <w:name w:val="4B03C3DAFF9744AF95318B0FAC91FAB0"/>
    <w:rsid w:val="0041431C"/>
  </w:style>
  <w:style w:type="paragraph" w:customStyle="1" w:styleId="79377975D14D4218B1CCD4AE979ED533">
    <w:name w:val="79377975D14D4218B1CCD4AE979ED533"/>
    <w:rsid w:val="0041431C"/>
  </w:style>
  <w:style w:type="paragraph" w:customStyle="1" w:styleId="1AD52A74F025473DAFED2897BC25D957">
    <w:name w:val="1AD52A74F025473DAFED2897BC25D957"/>
    <w:rsid w:val="0041431C"/>
  </w:style>
  <w:style w:type="paragraph" w:customStyle="1" w:styleId="ACBC3C310EE5418C97E37074757D6D5A">
    <w:name w:val="ACBC3C310EE5418C97E37074757D6D5A"/>
    <w:rsid w:val="0041431C"/>
  </w:style>
  <w:style w:type="paragraph" w:customStyle="1" w:styleId="0B046AAE31134277A7658B12480FD04E">
    <w:name w:val="0B046AAE31134277A7658B12480FD04E"/>
    <w:rsid w:val="0041431C"/>
  </w:style>
  <w:style w:type="paragraph" w:customStyle="1" w:styleId="B7A400DF73AB49AA9B78D908781FC0FD">
    <w:name w:val="B7A400DF73AB49AA9B78D908781FC0FD"/>
    <w:rsid w:val="0041431C"/>
  </w:style>
  <w:style w:type="paragraph" w:customStyle="1" w:styleId="B9711D1DB40B4625BB7A245910A7E815">
    <w:name w:val="B9711D1DB40B4625BB7A245910A7E815"/>
    <w:rsid w:val="0041431C"/>
  </w:style>
  <w:style w:type="paragraph" w:customStyle="1" w:styleId="81504D7CCC6C4186B69D5081841015C7">
    <w:name w:val="81504D7CCC6C4186B69D5081841015C7"/>
    <w:rsid w:val="0041431C"/>
  </w:style>
  <w:style w:type="paragraph" w:customStyle="1" w:styleId="CA7F2FED544742CB96E4EE2F63836BE4">
    <w:name w:val="CA7F2FED544742CB96E4EE2F63836BE4"/>
    <w:rsid w:val="0041431C"/>
  </w:style>
  <w:style w:type="paragraph" w:customStyle="1" w:styleId="F65201AE65E04FA3B2788EBC2AF18C3F">
    <w:name w:val="F65201AE65E04FA3B2788EBC2AF18C3F"/>
    <w:rsid w:val="0041431C"/>
  </w:style>
  <w:style w:type="paragraph" w:customStyle="1" w:styleId="03BC5D0A82DF420EA8EE67081423F56F">
    <w:name w:val="03BC5D0A82DF420EA8EE67081423F56F"/>
    <w:rsid w:val="0041431C"/>
  </w:style>
  <w:style w:type="paragraph" w:customStyle="1" w:styleId="AC1E576EB2234125BC51649BEABC3E4F">
    <w:name w:val="AC1E576EB2234125BC51649BEABC3E4F"/>
    <w:rsid w:val="0041431C"/>
  </w:style>
  <w:style w:type="paragraph" w:customStyle="1" w:styleId="A6D125295D5D450295EF29EDDF753A54">
    <w:name w:val="A6D125295D5D450295EF29EDDF753A54"/>
    <w:rsid w:val="0041431C"/>
  </w:style>
  <w:style w:type="paragraph" w:customStyle="1" w:styleId="62BA7ABF077B4281810D4B624C17C2E5">
    <w:name w:val="62BA7ABF077B4281810D4B624C17C2E5"/>
    <w:rsid w:val="0041431C"/>
  </w:style>
  <w:style w:type="paragraph" w:customStyle="1" w:styleId="670451696E47450EA7C0255E23FDA8E1">
    <w:name w:val="670451696E47450EA7C0255E23FDA8E1"/>
    <w:rsid w:val="0041431C"/>
  </w:style>
  <w:style w:type="paragraph" w:customStyle="1" w:styleId="51A372F0AC5C4EAB839431C4D222DD98">
    <w:name w:val="51A372F0AC5C4EAB839431C4D222DD98"/>
    <w:rsid w:val="0041431C"/>
  </w:style>
  <w:style w:type="paragraph" w:customStyle="1" w:styleId="B8707953E9064E72A9B934B074BD47AE">
    <w:name w:val="B8707953E9064E72A9B934B074BD47AE"/>
    <w:rsid w:val="0041431C"/>
  </w:style>
  <w:style w:type="paragraph" w:customStyle="1" w:styleId="9699E4F5B5BC4B608DF4628C81C4B2F0">
    <w:name w:val="9699E4F5B5BC4B608DF4628C81C4B2F0"/>
    <w:rsid w:val="0041431C"/>
  </w:style>
  <w:style w:type="paragraph" w:customStyle="1" w:styleId="DF17B4C1C1A248CB91FCB670E48C21D9">
    <w:name w:val="DF17B4C1C1A248CB91FCB670E48C21D9"/>
    <w:rsid w:val="0041431C"/>
  </w:style>
  <w:style w:type="paragraph" w:customStyle="1" w:styleId="912404A108E240168EAA157FFD347A80">
    <w:name w:val="912404A108E240168EAA157FFD347A80"/>
    <w:rsid w:val="0041431C"/>
  </w:style>
  <w:style w:type="paragraph" w:customStyle="1" w:styleId="CBA6D449DE104EAAB10F215FFF0C4B12">
    <w:name w:val="CBA6D449DE104EAAB10F215FFF0C4B12"/>
    <w:rsid w:val="0041431C"/>
  </w:style>
  <w:style w:type="paragraph" w:customStyle="1" w:styleId="7AAD379E872E46609CC5956C1EDA73F1">
    <w:name w:val="7AAD379E872E46609CC5956C1EDA73F1"/>
    <w:rsid w:val="0041431C"/>
  </w:style>
  <w:style w:type="paragraph" w:customStyle="1" w:styleId="B6C2B2F3B4E94E65A12746FD80BE5311">
    <w:name w:val="B6C2B2F3B4E94E65A12746FD80BE5311"/>
    <w:rsid w:val="0041431C"/>
  </w:style>
  <w:style w:type="paragraph" w:customStyle="1" w:styleId="F2DC032833C24F7891C3E991B83D718C">
    <w:name w:val="F2DC032833C24F7891C3E991B83D718C"/>
    <w:rsid w:val="0041431C"/>
  </w:style>
  <w:style w:type="paragraph" w:customStyle="1" w:styleId="9330240E5F454FCABA187D5537A54C40">
    <w:name w:val="9330240E5F454FCABA187D5537A54C40"/>
    <w:rsid w:val="0041431C"/>
  </w:style>
  <w:style w:type="paragraph" w:customStyle="1" w:styleId="63EC25ECC99D42C9BC9E5A167344D074">
    <w:name w:val="63EC25ECC99D42C9BC9E5A167344D074"/>
    <w:rsid w:val="0041431C"/>
  </w:style>
  <w:style w:type="paragraph" w:customStyle="1" w:styleId="92445A93A3654D73BEEAF1B11025E47F">
    <w:name w:val="92445A93A3654D73BEEAF1B11025E47F"/>
    <w:rsid w:val="0041431C"/>
  </w:style>
  <w:style w:type="paragraph" w:customStyle="1" w:styleId="43F0EDAC855949EC93ED77FA0756B414">
    <w:name w:val="43F0EDAC855949EC93ED77FA0756B414"/>
    <w:rsid w:val="0041431C"/>
  </w:style>
  <w:style w:type="paragraph" w:customStyle="1" w:styleId="E4F63D4FE1ED448B93DCEA32A8E2DC0C">
    <w:name w:val="E4F63D4FE1ED448B93DCEA32A8E2DC0C"/>
    <w:rsid w:val="0041431C"/>
  </w:style>
  <w:style w:type="paragraph" w:customStyle="1" w:styleId="540E4DD23A1E4BCCB2E393F7E5FEE2EA">
    <w:name w:val="540E4DD23A1E4BCCB2E393F7E5FEE2EA"/>
    <w:rsid w:val="0041431C"/>
  </w:style>
  <w:style w:type="paragraph" w:customStyle="1" w:styleId="1CD64CF3808048C2AA79C43E87DD9DE3">
    <w:name w:val="1CD64CF3808048C2AA79C43E87DD9DE3"/>
    <w:rsid w:val="0041431C"/>
  </w:style>
  <w:style w:type="paragraph" w:customStyle="1" w:styleId="671C4C62106B438785D1E42E85DBF92F">
    <w:name w:val="671C4C62106B438785D1E42E85DBF92F"/>
    <w:rsid w:val="0041431C"/>
  </w:style>
  <w:style w:type="paragraph" w:customStyle="1" w:styleId="133226808DF44DA09012639F5E6AEA28">
    <w:name w:val="133226808DF44DA09012639F5E6AEA28"/>
    <w:rsid w:val="0041431C"/>
  </w:style>
  <w:style w:type="paragraph" w:customStyle="1" w:styleId="18BBC85C241A45DF99B2EDBB19B625B9">
    <w:name w:val="18BBC85C241A45DF99B2EDBB19B625B9"/>
    <w:rsid w:val="0041431C"/>
  </w:style>
  <w:style w:type="paragraph" w:customStyle="1" w:styleId="37540B71C8D940A88CFBBEB69FE17D7D">
    <w:name w:val="37540B71C8D940A88CFBBEB69FE17D7D"/>
    <w:rsid w:val="006D76FD"/>
  </w:style>
  <w:style w:type="paragraph" w:customStyle="1" w:styleId="3CE6318FF3074E62B179D074DBD57E10">
    <w:name w:val="3CE6318FF3074E62B179D074DBD57E10"/>
    <w:rsid w:val="006D76FD"/>
  </w:style>
  <w:style w:type="paragraph" w:customStyle="1" w:styleId="A67F6CC2675C43D2922EFDE8824A0577">
    <w:name w:val="A67F6CC2675C43D2922EFDE8824A0577"/>
    <w:rsid w:val="006D76FD"/>
  </w:style>
  <w:style w:type="paragraph" w:customStyle="1" w:styleId="1B09E68C0765423EA16712F56B3EB54B">
    <w:name w:val="1B09E68C0765423EA16712F56B3EB54B"/>
    <w:rsid w:val="006D76FD"/>
  </w:style>
  <w:style w:type="paragraph" w:customStyle="1" w:styleId="5EB253A58652431B830AFABD0121D468">
    <w:name w:val="5EB253A58652431B830AFABD0121D468"/>
    <w:rsid w:val="006D76FD"/>
  </w:style>
  <w:style w:type="paragraph" w:customStyle="1" w:styleId="D90EB10988894815AA4FA01EECBA841A">
    <w:name w:val="D90EB10988894815AA4FA01EECBA841A"/>
    <w:rsid w:val="006D76FD"/>
  </w:style>
  <w:style w:type="paragraph" w:customStyle="1" w:styleId="0B084DA6593544869F9E43B50A0020D1">
    <w:name w:val="0B084DA6593544869F9E43B50A0020D1"/>
    <w:rsid w:val="006D76FD"/>
  </w:style>
  <w:style w:type="paragraph" w:customStyle="1" w:styleId="2FCBF08AE9A94B1A94169EEB3834A827">
    <w:name w:val="2FCBF08AE9A94B1A94169EEB3834A827"/>
    <w:rsid w:val="006D76FD"/>
  </w:style>
  <w:style w:type="paragraph" w:customStyle="1" w:styleId="E2DC598F7C6E4AE389C7BE1EA327D52F">
    <w:name w:val="E2DC598F7C6E4AE389C7BE1EA327D52F"/>
    <w:rsid w:val="006D76FD"/>
  </w:style>
  <w:style w:type="paragraph" w:customStyle="1" w:styleId="2D97DC5346F04D06906F2E6E4BB52349">
    <w:name w:val="2D97DC5346F04D06906F2E6E4BB52349"/>
    <w:rsid w:val="006D76FD"/>
  </w:style>
  <w:style w:type="paragraph" w:customStyle="1" w:styleId="FA1A5CE3363241E4AF7472B108E9DF08">
    <w:name w:val="FA1A5CE3363241E4AF7472B108E9DF08"/>
    <w:rsid w:val="006D76FD"/>
  </w:style>
  <w:style w:type="paragraph" w:customStyle="1" w:styleId="68F0FCDFF293400BBAA91942FA6410F2">
    <w:name w:val="68F0FCDFF293400BBAA91942FA6410F2"/>
    <w:rsid w:val="006D76FD"/>
  </w:style>
  <w:style w:type="paragraph" w:customStyle="1" w:styleId="82AF8DC9368C4C5C8B74F774FF97C8AD">
    <w:name w:val="82AF8DC9368C4C5C8B74F774FF97C8AD"/>
    <w:rsid w:val="006D76FD"/>
  </w:style>
  <w:style w:type="paragraph" w:customStyle="1" w:styleId="398E53D65F6A433483C7160D829EF9DF">
    <w:name w:val="398E53D65F6A433483C7160D829EF9DF"/>
    <w:rsid w:val="006D76FD"/>
  </w:style>
  <w:style w:type="paragraph" w:customStyle="1" w:styleId="B0A116278B244580B657EFB50AD46305">
    <w:name w:val="B0A116278B244580B657EFB50AD46305"/>
    <w:rsid w:val="006D76FD"/>
  </w:style>
  <w:style w:type="paragraph" w:customStyle="1" w:styleId="CA74D2B066D24FAEA68A4E7815166E80">
    <w:name w:val="CA74D2B066D24FAEA68A4E7815166E80"/>
    <w:rsid w:val="006D76FD"/>
  </w:style>
  <w:style w:type="paragraph" w:customStyle="1" w:styleId="FD476CB1365B44C99ED965928253D98B">
    <w:name w:val="FD476CB1365B44C99ED965928253D98B"/>
    <w:rsid w:val="006D76FD"/>
  </w:style>
  <w:style w:type="paragraph" w:customStyle="1" w:styleId="045E58C5E1594B3182693538C8030FBE">
    <w:name w:val="045E58C5E1594B3182693538C8030FBE"/>
    <w:rsid w:val="006D76FD"/>
  </w:style>
  <w:style w:type="paragraph" w:customStyle="1" w:styleId="B28E72F4B78A487889B19B3E269E9B90">
    <w:name w:val="B28E72F4B78A487889B19B3E269E9B90"/>
    <w:rsid w:val="006D76FD"/>
  </w:style>
  <w:style w:type="paragraph" w:customStyle="1" w:styleId="764C6240A9934804AD2A928EDC61F814">
    <w:name w:val="764C6240A9934804AD2A928EDC61F814"/>
    <w:rsid w:val="006D76FD"/>
  </w:style>
  <w:style w:type="paragraph" w:customStyle="1" w:styleId="1BDA0DD5EDCF41409A04196AF3AB5F50">
    <w:name w:val="1BDA0DD5EDCF41409A04196AF3AB5F50"/>
    <w:rsid w:val="006D76FD"/>
  </w:style>
  <w:style w:type="paragraph" w:customStyle="1" w:styleId="6CBE42CA969B4382BCA3B4A9439962C9">
    <w:name w:val="6CBE42CA969B4382BCA3B4A9439962C9"/>
    <w:rsid w:val="006D76FD"/>
  </w:style>
  <w:style w:type="paragraph" w:customStyle="1" w:styleId="D8B1BCFCD4924B0583D0D5F66A21BABB">
    <w:name w:val="D8B1BCFCD4924B0583D0D5F66A21BABB"/>
    <w:rsid w:val="006D76FD"/>
  </w:style>
  <w:style w:type="paragraph" w:customStyle="1" w:styleId="1A1C8AC428B546F9AAA9EE5D0AC1D598">
    <w:name w:val="1A1C8AC428B546F9AAA9EE5D0AC1D598"/>
    <w:rsid w:val="006D76FD"/>
  </w:style>
  <w:style w:type="paragraph" w:customStyle="1" w:styleId="0A9798E34D134A1895FD58C5DB3C7089">
    <w:name w:val="0A9798E34D134A1895FD58C5DB3C7089"/>
    <w:rsid w:val="006D76FD"/>
  </w:style>
  <w:style w:type="paragraph" w:customStyle="1" w:styleId="C504F5A4FDF84A51BEC6131C3C95C2E1">
    <w:name w:val="C504F5A4FDF84A51BEC6131C3C95C2E1"/>
    <w:rsid w:val="006D76FD"/>
  </w:style>
  <w:style w:type="paragraph" w:customStyle="1" w:styleId="53D0C86B26FF4C64A78D405E59BA4FF5">
    <w:name w:val="53D0C86B26FF4C64A78D405E59BA4FF5"/>
    <w:rsid w:val="006D76FD"/>
  </w:style>
  <w:style w:type="paragraph" w:customStyle="1" w:styleId="E314276548D04094B9C80CA6C1D9B5FD">
    <w:name w:val="E314276548D04094B9C80CA6C1D9B5FD"/>
    <w:rsid w:val="006D76FD"/>
  </w:style>
  <w:style w:type="paragraph" w:customStyle="1" w:styleId="7E75999EB6ED4F328FE7F9451A499F70">
    <w:name w:val="7E75999EB6ED4F328FE7F9451A499F70"/>
    <w:rsid w:val="006D76FD"/>
  </w:style>
  <w:style w:type="paragraph" w:customStyle="1" w:styleId="E120F1C4DB9547D2A612F8FCC4275256">
    <w:name w:val="E120F1C4DB9547D2A612F8FCC4275256"/>
    <w:rsid w:val="006D76FD"/>
  </w:style>
  <w:style w:type="paragraph" w:customStyle="1" w:styleId="DB8EC729B5EB4E988BD9C79160B06E15">
    <w:name w:val="DB8EC729B5EB4E988BD9C79160B06E15"/>
    <w:rsid w:val="006D76FD"/>
  </w:style>
  <w:style w:type="paragraph" w:customStyle="1" w:styleId="BE3470FFA06D4738926567349676F774">
    <w:name w:val="BE3470FFA06D4738926567349676F774"/>
    <w:rsid w:val="006D76FD"/>
  </w:style>
  <w:style w:type="paragraph" w:customStyle="1" w:styleId="489DFF0437E64EF388D33FF5220C37FF">
    <w:name w:val="489DFF0437E64EF388D33FF5220C37FF"/>
    <w:rsid w:val="006D76FD"/>
  </w:style>
  <w:style w:type="paragraph" w:customStyle="1" w:styleId="7EF27EE06BB24CD8AA44A32364B3E170">
    <w:name w:val="7EF27EE06BB24CD8AA44A32364B3E170"/>
    <w:rsid w:val="006D76FD"/>
  </w:style>
  <w:style w:type="paragraph" w:customStyle="1" w:styleId="3B874980ABC040D7A0759BAE598ED9F4">
    <w:name w:val="3B874980ABC040D7A0759BAE598ED9F4"/>
    <w:rsid w:val="006D76FD"/>
  </w:style>
  <w:style w:type="paragraph" w:customStyle="1" w:styleId="72B601C2D80046FA9A0A7525CB009706">
    <w:name w:val="72B601C2D80046FA9A0A7525CB009706"/>
    <w:rsid w:val="006D76FD"/>
  </w:style>
  <w:style w:type="paragraph" w:customStyle="1" w:styleId="D27AFF169C634A70A61BC7B254604C21">
    <w:name w:val="D27AFF169C634A70A61BC7B254604C21"/>
    <w:rsid w:val="006D76FD"/>
  </w:style>
  <w:style w:type="paragraph" w:customStyle="1" w:styleId="4A2B0847060544D88A370F5BA8BFE8E5">
    <w:name w:val="4A2B0847060544D88A370F5BA8BFE8E5"/>
    <w:rsid w:val="006D76FD"/>
  </w:style>
  <w:style w:type="paragraph" w:customStyle="1" w:styleId="A633006F762C49089CFD6340CD01A968">
    <w:name w:val="A633006F762C49089CFD6340CD01A968"/>
    <w:rsid w:val="006D76FD"/>
  </w:style>
  <w:style w:type="paragraph" w:customStyle="1" w:styleId="6717117FB5F74A868BDACD622AF801AC">
    <w:name w:val="6717117FB5F74A868BDACD622AF801AC"/>
    <w:rsid w:val="006D76FD"/>
  </w:style>
  <w:style w:type="paragraph" w:customStyle="1" w:styleId="A2AE38F725504DA0BE31AA18B88A1282">
    <w:name w:val="A2AE38F725504DA0BE31AA18B88A1282"/>
    <w:rsid w:val="006D76FD"/>
  </w:style>
  <w:style w:type="paragraph" w:customStyle="1" w:styleId="07DED5B9FB1F466D9998BC4A86022912">
    <w:name w:val="07DED5B9FB1F466D9998BC4A86022912"/>
    <w:rsid w:val="006D76FD"/>
  </w:style>
  <w:style w:type="paragraph" w:customStyle="1" w:styleId="B799435E3B4642FB8ED24C53FA6357A8">
    <w:name w:val="B799435E3B4642FB8ED24C53FA6357A8"/>
    <w:rsid w:val="006D76FD"/>
  </w:style>
  <w:style w:type="paragraph" w:customStyle="1" w:styleId="1F544E65E0584485A93E4C64829FA7A5">
    <w:name w:val="1F544E65E0584485A93E4C64829FA7A5"/>
    <w:rsid w:val="006D76FD"/>
  </w:style>
  <w:style w:type="paragraph" w:customStyle="1" w:styleId="75106B3FF94A48B9A5F603ACB4A95DF8">
    <w:name w:val="75106B3FF94A48B9A5F603ACB4A95DF8"/>
    <w:rsid w:val="006D76FD"/>
  </w:style>
  <w:style w:type="paragraph" w:customStyle="1" w:styleId="3B552EB0DAA74B1AA979510612FF89E9">
    <w:name w:val="3B552EB0DAA74B1AA979510612FF89E9"/>
    <w:rsid w:val="006D76FD"/>
  </w:style>
  <w:style w:type="paragraph" w:customStyle="1" w:styleId="CDFA6A978B334EADBB4E1CC6C062AD41">
    <w:name w:val="CDFA6A978B334EADBB4E1CC6C062AD41"/>
    <w:rsid w:val="006D76FD"/>
  </w:style>
  <w:style w:type="paragraph" w:customStyle="1" w:styleId="F82D636A63324D1B94406307156444E3">
    <w:name w:val="F82D636A63324D1B94406307156444E3"/>
    <w:rsid w:val="006D76FD"/>
  </w:style>
  <w:style w:type="paragraph" w:customStyle="1" w:styleId="35158DBD15E745DA99B1D0EFAF045542">
    <w:name w:val="35158DBD15E745DA99B1D0EFAF045542"/>
    <w:rsid w:val="006D76FD"/>
  </w:style>
  <w:style w:type="paragraph" w:customStyle="1" w:styleId="DB678503F97448EC993B672C1E864D81">
    <w:name w:val="DB678503F97448EC993B672C1E864D81"/>
    <w:rsid w:val="006D76FD"/>
  </w:style>
  <w:style w:type="paragraph" w:customStyle="1" w:styleId="B35C0DB25AA84C60937DE01C126E80F3">
    <w:name w:val="B35C0DB25AA84C60937DE01C126E80F3"/>
    <w:rsid w:val="006D76FD"/>
  </w:style>
  <w:style w:type="paragraph" w:customStyle="1" w:styleId="770C34295A6545198C085701E74E52FD">
    <w:name w:val="770C34295A6545198C085701E74E52FD"/>
    <w:rsid w:val="006D76FD"/>
  </w:style>
  <w:style w:type="paragraph" w:customStyle="1" w:styleId="0A68495599234BACA9790A728C5A4AC5">
    <w:name w:val="0A68495599234BACA9790A728C5A4AC5"/>
    <w:rsid w:val="006D76FD"/>
  </w:style>
  <w:style w:type="paragraph" w:customStyle="1" w:styleId="9C37A3A8FDC14359A509691E71F20F21">
    <w:name w:val="9C37A3A8FDC14359A509691E71F20F21"/>
    <w:rsid w:val="006D76FD"/>
  </w:style>
  <w:style w:type="paragraph" w:customStyle="1" w:styleId="AF21FDCE5DAF4FB1B2C1883940FFA752">
    <w:name w:val="AF21FDCE5DAF4FB1B2C1883940FFA752"/>
    <w:rsid w:val="006D76FD"/>
  </w:style>
  <w:style w:type="paragraph" w:customStyle="1" w:styleId="6948ED05313B420DB3F7888AC7486361">
    <w:name w:val="6948ED05313B420DB3F7888AC7486361"/>
    <w:rsid w:val="006D76FD"/>
  </w:style>
  <w:style w:type="paragraph" w:customStyle="1" w:styleId="3C23C780270042248C073A0241A95B41">
    <w:name w:val="3C23C780270042248C073A0241A95B41"/>
    <w:rsid w:val="006D76FD"/>
  </w:style>
  <w:style w:type="paragraph" w:customStyle="1" w:styleId="BBB049AFFFCC4108B4735843534FA57A">
    <w:name w:val="BBB049AFFFCC4108B4735843534FA57A"/>
    <w:rsid w:val="006D76FD"/>
  </w:style>
  <w:style w:type="paragraph" w:customStyle="1" w:styleId="119F2C025EA44C24BF8835CDD468A0D0">
    <w:name w:val="119F2C025EA44C24BF8835CDD468A0D0"/>
    <w:rsid w:val="006D76FD"/>
  </w:style>
  <w:style w:type="paragraph" w:customStyle="1" w:styleId="52B9BFB7C6174F57A846B8E7CCF1C7D9">
    <w:name w:val="52B9BFB7C6174F57A846B8E7CCF1C7D9"/>
    <w:rsid w:val="006D76FD"/>
  </w:style>
  <w:style w:type="paragraph" w:customStyle="1" w:styleId="384B44CECE2644269429E41F1BF934F5">
    <w:name w:val="384B44CECE2644269429E41F1BF934F5"/>
    <w:rsid w:val="006D76FD"/>
  </w:style>
  <w:style w:type="paragraph" w:customStyle="1" w:styleId="4DCEFDD441954A2BB067A6F8A7992682">
    <w:name w:val="4DCEFDD441954A2BB067A6F8A7992682"/>
    <w:rsid w:val="006D76FD"/>
  </w:style>
  <w:style w:type="paragraph" w:customStyle="1" w:styleId="3A7EE6AA62304E5FB2524E5E79868B51">
    <w:name w:val="3A7EE6AA62304E5FB2524E5E79868B51"/>
    <w:rsid w:val="006D76FD"/>
  </w:style>
  <w:style w:type="paragraph" w:customStyle="1" w:styleId="06A1C8B340AF442A8BFA19401F1E0BE1">
    <w:name w:val="06A1C8B340AF442A8BFA19401F1E0BE1"/>
    <w:rsid w:val="006D76FD"/>
  </w:style>
  <w:style w:type="paragraph" w:customStyle="1" w:styleId="362A8A72E53A4995AE54D757C0B1AC4A">
    <w:name w:val="362A8A72E53A4995AE54D757C0B1AC4A"/>
    <w:rsid w:val="006D76FD"/>
  </w:style>
  <w:style w:type="paragraph" w:customStyle="1" w:styleId="B832DCDC818D449286617B3DA86B7232">
    <w:name w:val="B832DCDC818D449286617B3DA86B7232"/>
    <w:rsid w:val="006D76FD"/>
  </w:style>
  <w:style w:type="paragraph" w:customStyle="1" w:styleId="475B2FF8083743F3955D6D4BC41D1E2A">
    <w:name w:val="475B2FF8083743F3955D6D4BC41D1E2A"/>
    <w:rsid w:val="006D76FD"/>
  </w:style>
  <w:style w:type="paragraph" w:customStyle="1" w:styleId="A5DDF18A4186427F85C1126A5F12C09C">
    <w:name w:val="A5DDF18A4186427F85C1126A5F12C09C"/>
    <w:rsid w:val="006D76FD"/>
  </w:style>
  <w:style w:type="paragraph" w:customStyle="1" w:styleId="0B7B4C3045874DFDBFBCDC905C97181F">
    <w:name w:val="0B7B4C3045874DFDBFBCDC905C97181F"/>
    <w:rsid w:val="006D76FD"/>
  </w:style>
  <w:style w:type="paragraph" w:customStyle="1" w:styleId="EF0B70BCCBA6418B87A7A06A2BCACA5B">
    <w:name w:val="EF0B70BCCBA6418B87A7A06A2BCACA5B"/>
    <w:rsid w:val="006D76FD"/>
  </w:style>
  <w:style w:type="paragraph" w:customStyle="1" w:styleId="18651FEF0E07412EB33F6E84243110DF">
    <w:name w:val="18651FEF0E07412EB33F6E84243110DF"/>
    <w:rsid w:val="006D76FD"/>
  </w:style>
  <w:style w:type="paragraph" w:customStyle="1" w:styleId="33AE2D5264274F6DA62F7F8581FB683A">
    <w:name w:val="33AE2D5264274F6DA62F7F8581FB683A"/>
    <w:rsid w:val="006D76FD"/>
  </w:style>
  <w:style w:type="paragraph" w:customStyle="1" w:styleId="4FE822BA55AF494C801DA091ED21B29C">
    <w:name w:val="4FE822BA55AF494C801DA091ED21B29C"/>
    <w:rsid w:val="006D76FD"/>
  </w:style>
  <w:style w:type="paragraph" w:customStyle="1" w:styleId="F0F26478D668438A907407B81DA2CEDC">
    <w:name w:val="F0F26478D668438A907407B81DA2CEDC"/>
    <w:rsid w:val="006D76FD"/>
  </w:style>
  <w:style w:type="paragraph" w:customStyle="1" w:styleId="ADA41F71F9E341C88302C5D22199200F">
    <w:name w:val="ADA41F71F9E341C88302C5D22199200F"/>
    <w:rsid w:val="006D76FD"/>
  </w:style>
  <w:style w:type="paragraph" w:customStyle="1" w:styleId="7B7CE275BF144BF3A7D4C409FDA16E6F">
    <w:name w:val="7B7CE275BF144BF3A7D4C409FDA16E6F"/>
    <w:rsid w:val="006D76FD"/>
  </w:style>
  <w:style w:type="paragraph" w:customStyle="1" w:styleId="49DCF255902A4EEF953D042108286789">
    <w:name w:val="49DCF255902A4EEF953D042108286789"/>
    <w:rsid w:val="006D76FD"/>
  </w:style>
  <w:style w:type="paragraph" w:customStyle="1" w:styleId="49EB6C19CBFB46BA9EBD6C0A6A324B6E">
    <w:name w:val="49EB6C19CBFB46BA9EBD6C0A6A324B6E"/>
    <w:rsid w:val="006D76FD"/>
  </w:style>
  <w:style w:type="paragraph" w:customStyle="1" w:styleId="F1AB510BE9AC44C99FCC878A71CA7529">
    <w:name w:val="F1AB510BE9AC44C99FCC878A71CA7529"/>
    <w:rsid w:val="006D76FD"/>
  </w:style>
  <w:style w:type="paragraph" w:customStyle="1" w:styleId="395CF37776754CB1814E6EA1ACE56B60">
    <w:name w:val="395CF37776754CB1814E6EA1ACE56B60"/>
    <w:rsid w:val="006D76FD"/>
  </w:style>
  <w:style w:type="paragraph" w:customStyle="1" w:styleId="4CA9A2C8CB7248A6BD5F2B649AD9186B">
    <w:name w:val="4CA9A2C8CB7248A6BD5F2B649AD9186B"/>
    <w:rsid w:val="006D76FD"/>
  </w:style>
  <w:style w:type="paragraph" w:customStyle="1" w:styleId="D3DE66F51B7843A0AEA971433BA3214A">
    <w:name w:val="D3DE66F51B7843A0AEA971433BA3214A"/>
    <w:rsid w:val="006D76FD"/>
  </w:style>
  <w:style w:type="paragraph" w:customStyle="1" w:styleId="B653D43249674BE8985BEC36E0437AF2">
    <w:name w:val="B653D43249674BE8985BEC36E0437AF2"/>
    <w:rsid w:val="006D76FD"/>
  </w:style>
  <w:style w:type="paragraph" w:customStyle="1" w:styleId="9EFCA99F266940C9905C2EAFEEDD9F93">
    <w:name w:val="9EFCA99F266940C9905C2EAFEEDD9F93"/>
    <w:rsid w:val="006D76FD"/>
  </w:style>
  <w:style w:type="paragraph" w:customStyle="1" w:styleId="69C2C64A19374C9ABA09E3ADAD3B3E0B">
    <w:name w:val="69C2C64A19374C9ABA09E3ADAD3B3E0B"/>
    <w:rsid w:val="006D76FD"/>
  </w:style>
  <w:style w:type="paragraph" w:customStyle="1" w:styleId="D74FC3A8C32146329EF9815A6B9B3E9D">
    <w:name w:val="D74FC3A8C32146329EF9815A6B9B3E9D"/>
    <w:rsid w:val="006D76FD"/>
  </w:style>
  <w:style w:type="paragraph" w:customStyle="1" w:styleId="70D2EB2837E343069856B634559FE893">
    <w:name w:val="70D2EB2837E343069856B634559FE893"/>
    <w:rsid w:val="006D76FD"/>
  </w:style>
  <w:style w:type="paragraph" w:customStyle="1" w:styleId="02FA6B441FC74E2AB451A93E026371D6">
    <w:name w:val="02FA6B441FC74E2AB451A93E026371D6"/>
    <w:rsid w:val="006D76FD"/>
  </w:style>
  <w:style w:type="paragraph" w:customStyle="1" w:styleId="85FB7A68F5C7475BA6FD8B25F59C238B">
    <w:name w:val="85FB7A68F5C7475BA6FD8B25F59C238B"/>
    <w:rsid w:val="006D76FD"/>
  </w:style>
  <w:style w:type="paragraph" w:customStyle="1" w:styleId="F45A30510F844517B2FA272C6120A490">
    <w:name w:val="F45A30510F844517B2FA272C6120A490"/>
    <w:rsid w:val="006D76FD"/>
  </w:style>
  <w:style w:type="paragraph" w:customStyle="1" w:styleId="BA0E736C53AE43A39E91126A40529FED">
    <w:name w:val="BA0E736C53AE43A39E91126A40529FED"/>
    <w:rsid w:val="006D76FD"/>
  </w:style>
  <w:style w:type="paragraph" w:customStyle="1" w:styleId="D3A4681B0C78414CA5478970CE83DB37">
    <w:name w:val="D3A4681B0C78414CA5478970CE83DB37"/>
    <w:rsid w:val="006D76FD"/>
  </w:style>
  <w:style w:type="paragraph" w:customStyle="1" w:styleId="0B9F10B7044A41319C3931B2F36ECCAE">
    <w:name w:val="0B9F10B7044A41319C3931B2F36ECCAE"/>
    <w:rsid w:val="006D76FD"/>
  </w:style>
  <w:style w:type="paragraph" w:customStyle="1" w:styleId="36ABE774351F428C8C80583EBA1A1BE2">
    <w:name w:val="36ABE774351F428C8C80583EBA1A1BE2"/>
    <w:rsid w:val="006D76FD"/>
  </w:style>
  <w:style w:type="paragraph" w:customStyle="1" w:styleId="F2510E0CEB754FBEB21B5D42640E1C26">
    <w:name w:val="F2510E0CEB754FBEB21B5D42640E1C26"/>
    <w:rsid w:val="006D76FD"/>
  </w:style>
  <w:style w:type="paragraph" w:customStyle="1" w:styleId="8F211A364CA94A01822EB2BC3507B26A">
    <w:name w:val="8F211A364CA94A01822EB2BC3507B26A"/>
    <w:rsid w:val="006D76FD"/>
  </w:style>
  <w:style w:type="paragraph" w:customStyle="1" w:styleId="08230C80FDF04D43A4B63D211E3E8B87">
    <w:name w:val="08230C80FDF04D43A4B63D211E3E8B87"/>
    <w:rsid w:val="006D76FD"/>
  </w:style>
  <w:style w:type="paragraph" w:customStyle="1" w:styleId="CDBBD28598B44D2FA7D2A2B28BC43C66">
    <w:name w:val="CDBBD28598B44D2FA7D2A2B28BC43C66"/>
    <w:rsid w:val="006D76FD"/>
  </w:style>
  <w:style w:type="paragraph" w:customStyle="1" w:styleId="B28407CF5B2F4510B82844D42A3C46F9">
    <w:name w:val="B28407CF5B2F4510B82844D42A3C46F9"/>
    <w:rsid w:val="006D76FD"/>
  </w:style>
  <w:style w:type="paragraph" w:customStyle="1" w:styleId="A99B997AE5BC4D0B9FCA1BB5CFE8543D">
    <w:name w:val="A99B997AE5BC4D0B9FCA1BB5CFE8543D"/>
    <w:rsid w:val="006D76FD"/>
  </w:style>
  <w:style w:type="paragraph" w:customStyle="1" w:styleId="260666E3CB0047BAA4B04196F33AF5BC">
    <w:name w:val="260666E3CB0047BAA4B04196F33AF5BC"/>
    <w:rsid w:val="006D76FD"/>
  </w:style>
  <w:style w:type="paragraph" w:customStyle="1" w:styleId="7E5CA7B7D7BB48A1B2A85BB2A887F325">
    <w:name w:val="7E5CA7B7D7BB48A1B2A85BB2A887F325"/>
    <w:rsid w:val="006D76FD"/>
  </w:style>
  <w:style w:type="paragraph" w:customStyle="1" w:styleId="B9834B24F8964471ACF508E368D14678">
    <w:name w:val="B9834B24F8964471ACF508E368D14678"/>
    <w:rsid w:val="006D76FD"/>
  </w:style>
  <w:style w:type="paragraph" w:customStyle="1" w:styleId="8C173DA8C80B4116A7A0D87A4E684B7B">
    <w:name w:val="8C173DA8C80B4116A7A0D87A4E684B7B"/>
    <w:rsid w:val="006D76FD"/>
  </w:style>
  <w:style w:type="paragraph" w:customStyle="1" w:styleId="FED9BA76376D465FB8397FF387F666CD">
    <w:name w:val="FED9BA76376D465FB8397FF387F666CD"/>
    <w:rsid w:val="006D76FD"/>
  </w:style>
  <w:style w:type="paragraph" w:customStyle="1" w:styleId="E793A288D0304EB5830413CCC1F37BE3">
    <w:name w:val="E793A288D0304EB5830413CCC1F37BE3"/>
    <w:rsid w:val="006D76FD"/>
  </w:style>
  <w:style w:type="paragraph" w:customStyle="1" w:styleId="E9AF2496556B464B9E53E28A51D04E64">
    <w:name w:val="E9AF2496556B464B9E53E28A51D04E64"/>
    <w:rsid w:val="006D76FD"/>
  </w:style>
  <w:style w:type="paragraph" w:customStyle="1" w:styleId="E479689F4E0A4899B3591ED8BD2FE79C">
    <w:name w:val="E479689F4E0A4899B3591ED8BD2FE79C"/>
    <w:rsid w:val="006D76FD"/>
  </w:style>
  <w:style w:type="paragraph" w:customStyle="1" w:styleId="F1AABB248D3F40B99EE04CFE3C2EE750">
    <w:name w:val="F1AABB248D3F40B99EE04CFE3C2EE750"/>
    <w:rsid w:val="006D76FD"/>
  </w:style>
  <w:style w:type="paragraph" w:customStyle="1" w:styleId="24DEF2F7A56843CB8905F36A685AF3B5">
    <w:name w:val="24DEF2F7A56843CB8905F36A685AF3B5"/>
    <w:rsid w:val="006D76FD"/>
  </w:style>
  <w:style w:type="paragraph" w:customStyle="1" w:styleId="6F148B355FC64BC18AB3D6E5CC7779D8">
    <w:name w:val="6F148B355FC64BC18AB3D6E5CC7779D8"/>
    <w:rsid w:val="006D76FD"/>
  </w:style>
  <w:style w:type="paragraph" w:customStyle="1" w:styleId="187C92BD710B4F908F831CDC8280BD20">
    <w:name w:val="187C92BD710B4F908F831CDC8280BD20"/>
    <w:rsid w:val="006D76FD"/>
  </w:style>
  <w:style w:type="paragraph" w:customStyle="1" w:styleId="A2BF5A3947F94F4BAE306710EE2F8BCB">
    <w:name w:val="A2BF5A3947F94F4BAE306710EE2F8BCB"/>
    <w:rsid w:val="006D76FD"/>
  </w:style>
  <w:style w:type="paragraph" w:customStyle="1" w:styleId="BBB827FB12F34A9793C6D53904CC4A95">
    <w:name w:val="BBB827FB12F34A9793C6D53904CC4A95"/>
    <w:rsid w:val="006D76FD"/>
  </w:style>
  <w:style w:type="paragraph" w:customStyle="1" w:styleId="663539012B7947F8AC5384BD6123D1C9">
    <w:name w:val="663539012B7947F8AC5384BD6123D1C9"/>
    <w:rsid w:val="006D76FD"/>
  </w:style>
  <w:style w:type="paragraph" w:customStyle="1" w:styleId="5BACA79FBEA24C4EA5220866C5E43EE6">
    <w:name w:val="5BACA79FBEA24C4EA5220866C5E43EE6"/>
    <w:rsid w:val="006D76FD"/>
  </w:style>
  <w:style w:type="paragraph" w:customStyle="1" w:styleId="CCBB429D467F4BD5877C5376DEC7976C">
    <w:name w:val="CCBB429D467F4BD5877C5376DEC7976C"/>
    <w:rsid w:val="006D76FD"/>
  </w:style>
  <w:style w:type="paragraph" w:customStyle="1" w:styleId="1B1478D38C7C486094627464F4CA3B43">
    <w:name w:val="1B1478D38C7C486094627464F4CA3B43"/>
    <w:rsid w:val="006D76FD"/>
  </w:style>
  <w:style w:type="paragraph" w:customStyle="1" w:styleId="9C990B3D0E764DBFA888E28E0F967CE1">
    <w:name w:val="9C990B3D0E764DBFA888E28E0F967CE1"/>
    <w:rsid w:val="006D76FD"/>
  </w:style>
  <w:style w:type="paragraph" w:customStyle="1" w:styleId="920CFBD49F8841DCA9617794E664ACD4">
    <w:name w:val="920CFBD49F8841DCA9617794E664ACD4"/>
    <w:rsid w:val="006D76FD"/>
  </w:style>
  <w:style w:type="paragraph" w:customStyle="1" w:styleId="3CE92246453944D5ACBD61E3AE491CE1">
    <w:name w:val="3CE92246453944D5ACBD61E3AE491CE1"/>
    <w:rsid w:val="006D76FD"/>
  </w:style>
  <w:style w:type="paragraph" w:customStyle="1" w:styleId="C0FB5E8A9D9A44DEBC1249B4794DF383">
    <w:name w:val="C0FB5E8A9D9A44DEBC1249B4794DF383"/>
    <w:rsid w:val="006D76FD"/>
  </w:style>
  <w:style w:type="paragraph" w:customStyle="1" w:styleId="B3D8C297A79C4EE1B1182B02CEFC6402">
    <w:name w:val="B3D8C297A79C4EE1B1182B02CEFC6402"/>
    <w:rsid w:val="006D76FD"/>
  </w:style>
  <w:style w:type="paragraph" w:customStyle="1" w:styleId="85D0C91824EB420FAD773605398E9394">
    <w:name w:val="85D0C91824EB420FAD773605398E9394"/>
    <w:rsid w:val="006D76FD"/>
  </w:style>
  <w:style w:type="paragraph" w:customStyle="1" w:styleId="23532B5D45E8443FBE9BD48856B9D4A4">
    <w:name w:val="23532B5D45E8443FBE9BD48856B9D4A4"/>
    <w:rsid w:val="006D76FD"/>
  </w:style>
  <w:style w:type="paragraph" w:customStyle="1" w:styleId="62F7C4D7ECAD478E8B9F335FE10CBE0C">
    <w:name w:val="62F7C4D7ECAD478E8B9F335FE10CBE0C"/>
    <w:rsid w:val="006D76FD"/>
  </w:style>
  <w:style w:type="paragraph" w:customStyle="1" w:styleId="F9E225983C0F4C70ACF54D1F9ED69F0B">
    <w:name w:val="F9E225983C0F4C70ACF54D1F9ED69F0B"/>
    <w:rsid w:val="006D76FD"/>
  </w:style>
  <w:style w:type="paragraph" w:customStyle="1" w:styleId="3E60D1A199CE467CB1243148F8F67BB2">
    <w:name w:val="3E60D1A199CE467CB1243148F8F67BB2"/>
    <w:rsid w:val="006D76FD"/>
  </w:style>
  <w:style w:type="paragraph" w:customStyle="1" w:styleId="9B39BE4C1C98425D8BF2EAFF475C008C">
    <w:name w:val="9B39BE4C1C98425D8BF2EAFF475C008C"/>
    <w:rsid w:val="006D76FD"/>
  </w:style>
  <w:style w:type="paragraph" w:customStyle="1" w:styleId="E17FB13CD3914DE0877E755502A787C6">
    <w:name w:val="E17FB13CD3914DE0877E755502A787C6"/>
    <w:rsid w:val="006D76FD"/>
  </w:style>
  <w:style w:type="paragraph" w:customStyle="1" w:styleId="7C8B3210CB264B02803FCE7C9C0F81E5">
    <w:name w:val="7C8B3210CB264B02803FCE7C9C0F81E5"/>
    <w:rsid w:val="006D76FD"/>
  </w:style>
  <w:style w:type="paragraph" w:customStyle="1" w:styleId="013D625952174C97BABC32A2C9EF0DE5">
    <w:name w:val="013D625952174C97BABC32A2C9EF0DE5"/>
    <w:rsid w:val="006D76FD"/>
  </w:style>
  <w:style w:type="paragraph" w:customStyle="1" w:styleId="A3A7030AC9594A6AB6220A372BB58F10">
    <w:name w:val="A3A7030AC9594A6AB6220A372BB58F10"/>
    <w:rsid w:val="006D76FD"/>
  </w:style>
  <w:style w:type="paragraph" w:customStyle="1" w:styleId="D9BC9984B04A45C9929449758C735594">
    <w:name w:val="D9BC9984B04A45C9929449758C735594"/>
    <w:rsid w:val="006D76FD"/>
  </w:style>
  <w:style w:type="paragraph" w:customStyle="1" w:styleId="FEE12ED4E1994F2BA934EDAB5B51BB50">
    <w:name w:val="FEE12ED4E1994F2BA934EDAB5B51BB50"/>
    <w:rsid w:val="0057140F"/>
  </w:style>
  <w:style w:type="paragraph" w:customStyle="1" w:styleId="54704481BACE4629A6EA781AC2B078CE">
    <w:name w:val="54704481BACE4629A6EA781AC2B078CE"/>
    <w:rsid w:val="0057140F"/>
  </w:style>
  <w:style w:type="paragraph" w:customStyle="1" w:styleId="C143D82B9666417BAB74F488DDF74E33">
    <w:name w:val="C143D82B9666417BAB74F488DDF74E33"/>
    <w:rsid w:val="0057140F"/>
  </w:style>
  <w:style w:type="paragraph" w:customStyle="1" w:styleId="EE167A66F4974AEB8DF06F4ADD3D7FA3">
    <w:name w:val="EE167A66F4974AEB8DF06F4ADD3D7FA3"/>
    <w:rsid w:val="0057140F"/>
  </w:style>
  <w:style w:type="paragraph" w:customStyle="1" w:styleId="4A725AF44D1B43798EF99B905B1E027A">
    <w:name w:val="4A725AF44D1B43798EF99B905B1E027A"/>
    <w:rsid w:val="0057140F"/>
  </w:style>
  <w:style w:type="paragraph" w:customStyle="1" w:styleId="4B75CA9D5C7F4777B9E641FC63F4A00A">
    <w:name w:val="4B75CA9D5C7F4777B9E641FC63F4A00A"/>
    <w:rsid w:val="0057140F"/>
  </w:style>
  <w:style w:type="paragraph" w:customStyle="1" w:styleId="554BD80F30314B1D85055D5A4DF359EC">
    <w:name w:val="554BD80F30314B1D85055D5A4DF359EC"/>
    <w:rsid w:val="0057140F"/>
  </w:style>
  <w:style w:type="paragraph" w:customStyle="1" w:styleId="0407320500CD4BE99DD605EFD25EB119">
    <w:name w:val="0407320500CD4BE99DD605EFD25EB119"/>
    <w:rsid w:val="0057140F"/>
  </w:style>
  <w:style w:type="paragraph" w:customStyle="1" w:styleId="F771F4994F35452DA13573E1806DD675">
    <w:name w:val="F771F4994F35452DA13573E1806DD675"/>
    <w:rsid w:val="0057140F"/>
  </w:style>
  <w:style w:type="paragraph" w:customStyle="1" w:styleId="6C11196595C141FEBAE4EA058F133C9C">
    <w:name w:val="6C11196595C141FEBAE4EA058F133C9C"/>
    <w:rsid w:val="0057140F"/>
  </w:style>
  <w:style w:type="paragraph" w:customStyle="1" w:styleId="2ACC0F7A149C4E5E9DFD6D2A26181112">
    <w:name w:val="2ACC0F7A149C4E5E9DFD6D2A26181112"/>
    <w:rsid w:val="0057140F"/>
  </w:style>
  <w:style w:type="paragraph" w:customStyle="1" w:styleId="43B4A1A9DE9746D2945801D4E12DB124">
    <w:name w:val="43B4A1A9DE9746D2945801D4E12DB124"/>
    <w:rsid w:val="0057140F"/>
  </w:style>
  <w:style w:type="paragraph" w:customStyle="1" w:styleId="02F1E877EB4F46418D8F6981D770D61C">
    <w:name w:val="02F1E877EB4F46418D8F6981D770D61C"/>
    <w:rsid w:val="0057140F"/>
  </w:style>
  <w:style w:type="paragraph" w:customStyle="1" w:styleId="2BEEEAA96B904193B4C77B64DE02E97F">
    <w:name w:val="2BEEEAA96B904193B4C77B64DE02E97F"/>
    <w:rsid w:val="0057140F"/>
  </w:style>
  <w:style w:type="paragraph" w:customStyle="1" w:styleId="DE0F60B3DF14423194D475298B361808">
    <w:name w:val="DE0F60B3DF14423194D475298B361808"/>
    <w:rsid w:val="0057140F"/>
  </w:style>
  <w:style w:type="paragraph" w:customStyle="1" w:styleId="62441C74B16A4B4AB430C56140A6D9F1">
    <w:name w:val="62441C74B16A4B4AB430C56140A6D9F1"/>
    <w:rsid w:val="0057140F"/>
  </w:style>
  <w:style w:type="paragraph" w:customStyle="1" w:styleId="606090F073124E93A29B545D868B1B77">
    <w:name w:val="606090F073124E93A29B545D868B1B77"/>
    <w:rsid w:val="0057140F"/>
  </w:style>
  <w:style w:type="paragraph" w:customStyle="1" w:styleId="E6F0B8696BCF4EFF9340065A940C4FE4">
    <w:name w:val="E6F0B8696BCF4EFF9340065A940C4FE4"/>
    <w:rsid w:val="0057140F"/>
  </w:style>
  <w:style w:type="paragraph" w:customStyle="1" w:styleId="865ACFF9558A45BB9873B9981515901E">
    <w:name w:val="865ACFF9558A45BB9873B9981515901E"/>
    <w:rsid w:val="0057140F"/>
  </w:style>
  <w:style w:type="paragraph" w:customStyle="1" w:styleId="559D11C5519B45C59AD276002EE0371A">
    <w:name w:val="559D11C5519B45C59AD276002EE0371A"/>
    <w:rsid w:val="0057140F"/>
  </w:style>
  <w:style w:type="paragraph" w:customStyle="1" w:styleId="CBB5DB5BE55148599B1F101B31A82921">
    <w:name w:val="CBB5DB5BE55148599B1F101B31A82921"/>
    <w:rsid w:val="0057140F"/>
  </w:style>
  <w:style w:type="paragraph" w:customStyle="1" w:styleId="35F9096C5EA344C4B1D4F7984CD0E03F">
    <w:name w:val="35F9096C5EA344C4B1D4F7984CD0E03F"/>
    <w:rsid w:val="0057140F"/>
  </w:style>
  <w:style w:type="paragraph" w:customStyle="1" w:styleId="EA0707CFFAF948D9BDB130B5A714AF64">
    <w:name w:val="EA0707CFFAF948D9BDB130B5A714AF64"/>
    <w:rsid w:val="0057140F"/>
  </w:style>
  <w:style w:type="paragraph" w:customStyle="1" w:styleId="BB6F8D9B2BD642579C13BFFD3D3914A9">
    <w:name w:val="BB6F8D9B2BD642579C13BFFD3D3914A9"/>
    <w:rsid w:val="0057140F"/>
  </w:style>
  <w:style w:type="paragraph" w:customStyle="1" w:styleId="DE00296AAD004DA98F597CE1A824046A">
    <w:name w:val="DE00296AAD004DA98F597CE1A824046A"/>
    <w:rsid w:val="0057140F"/>
  </w:style>
  <w:style w:type="paragraph" w:customStyle="1" w:styleId="9CB8F0AA85D5478DACCE9177CB5C26F6">
    <w:name w:val="9CB8F0AA85D5478DACCE9177CB5C26F6"/>
    <w:rsid w:val="0057140F"/>
  </w:style>
  <w:style w:type="paragraph" w:customStyle="1" w:styleId="2476F674B17A4F7EA3CA38227762625F">
    <w:name w:val="2476F674B17A4F7EA3CA38227762625F"/>
    <w:rsid w:val="0057140F"/>
  </w:style>
  <w:style w:type="paragraph" w:customStyle="1" w:styleId="859B8688E4AA406595C06883085EF449">
    <w:name w:val="859B8688E4AA406595C06883085EF449"/>
    <w:rsid w:val="0057140F"/>
  </w:style>
  <w:style w:type="paragraph" w:customStyle="1" w:styleId="BFD123E86D794B5181201A41F9C1A318">
    <w:name w:val="BFD123E86D794B5181201A41F9C1A318"/>
    <w:rsid w:val="0057140F"/>
  </w:style>
  <w:style w:type="paragraph" w:customStyle="1" w:styleId="F9D3D814485D4874A590BF7EDA673158">
    <w:name w:val="F9D3D814485D4874A590BF7EDA673158"/>
    <w:rsid w:val="0057140F"/>
  </w:style>
  <w:style w:type="paragraph" w:customStyle="1" w:styleId="F1CFDBD8AA3D4EE9A346219BDB748BDB">
    <w:name w:val="F1CFDBD8AA3D4EE9A346219BDB748BDB"/>
    <w:rsid w:val="0057140F"/>
  </w:style>
  <w:style w:type="paragraph" w:customStyle="1" w:styleId="658B9560BE7D4E398762020776F51CFF">
    <w:name w:val="658B9560BE7D4E398762020776F51CFF"/>
    <w:rsid w:val="0057140F"/>
  </w:style>
  <w:style w:type="paragraph" w:customStyle="1" w:styleId="120175BC7B9E4B4584EA288BC9630029">
    <w:name w:val="120175BC7B9E4B4584EA288BC9630029"/>
    <w:rsid w:val="0057140F"/>
  </w:style>
  <w:style w:type="paragraph" w:customStyle="1" w:styleId="35D54FE46F3D4F2EA2602B2851D21627">
    <w:name w:val="35D54FE46F3D4F2EA2602B2851D21627"/>
    <w:rsid w:val="0057140F"/>
  </w:style>
  <w:style w:type="paragraph" w:customStyle="1" w:styleId="04F06FE768B041AEA79DAF12AFD9B25E">
    <w:name w:val="04F06FE768B041AEA79DAF12AFD9B25E"/>
    <w:rsid w:val="0057140F"/>
  </w:style>
  <w:style w:type="paragraph" w:customStyle="1" w:styleId="D233CACBC9BA4480B85EB7EA9EAF3566">
    <w:name w:val="D233CACBC9BA4480B85EB7EA9EAF3566"/>
    <w:rsid w:val="0057140F"/>
  </w:style>
  <w:style w:type="paragraph" w:customStyle="1" w:styleId="95090B73B4F84AB586B0C387288EC931">
    <w:name w:val="95090B73B4F84AB586B0C387288EC931"/>
    <w:rsid w:val="0057140F"/>
  </w:style>
  <w:style w:type="paragraph" w:customStyle="1" w:styleId="E87BE3554DF04B7BBF75618277E42ADB">
    <w:name w:val="E87BE3554DF04B7BBF75618277E42ADB"/>
    <w:rsid w:val="0057140F"/>
  </w:style>
  <w:style w:type="paragraph" w:customStyle="1" w:styleId="4C9F60D7DC13433EB8557A5FBA342FAF">
    <w:name w:val="4C9F60D7DC13433EB8557A5FBA342FAF"/>
    <w:rsid w:val="0057140F"/>
  </w:style>
  <w:style w:type="paragraph" w:customStyle="1" w:styleId="4C33FB64783245DE882F2D6D8A4A8CB0">
    <w:name w:val="4C33FB64783245DE882F2D6D8A4A8CB0"/>
    <w:rsid w:val="0057140F"/>
  </w:style>
  <w:style w:type="paragraph" w:customStyle="1" w:styleId="1248A5213F194F92B079AA7425114AAC">
    <w:name w:val="1248A5213F194F92B079AA7425114AAC"/>
    <w:rsid w:val="0057140F"/>
  </w:style>
  <w:style w:type="paragraph" w:customStyle="1" w:styleId="6F7BDF5CAC034BCE85EE151376D1CA7B">
    <w:name w:val="6F7BDF5CAC034BCE85EE151376D1CA7B"/>
    <w:rsid w:val="0057140F"/>
  </w:style>
  <w:style w:type="paragraph" w:customStyle="1" w:styleId="672BB0C68DA0483787F5EB39A4C0DB4B">
    <w:name w:val="672BB0C68DA0483787F5EB39A4C0DB4B"/>
    <w:rsid w:val="0057140F"/>
  </w:style>
  <w:style w:type="paragraph" w:customStyle="1" w:styleId="7BA3E945D3A4491E93D12A7E03AC7566">
    <w:name w:val="7BA3E945D3A4491E93D12A7E03AC7566"/>
    <w:rsid w:val="0057140F"/>
  </w:style>
  <w:style w:type="paragraph" w:customStyle="1" w:styleId="8CD5C0D7A4EB4CFBAD98A79B2CD9730B">
    <w:name w:val="8CD5C0D7A4EB4CFBAD98A79B2CD9730B"/>
    <w:rsid w:val="0057140F"/>
  </w:style>
  <w:style w:type="paragraph" w:customStyle="1" w:styleId="8D4E7A5B46AD417290FCA4B01EC4C197">
    <w:name w:val="8D4E7A5B46AD417290FCA4B01EC4C197"/>
    <w:rsid w:val="0057140F"/>
  </w:style>
  <w:style w:type="paragraph" w:customStyle="1" w:styleId="3CD6DA0EA20F47C8B7A3FEE497F89AF1">
    <w:name w:val="3CD6DA0EA20F47C8B7A3FEE497F89AF1"/>
    <w:rsid w:val="0057140F"/>
  </w:style>
  <w:style w:type="paragraph" w:customStyle="1" w:styleId="A999DD125434482FAE7C9A8046370C8C">
    <w:name w:val="A999DD125434482FAE7C9A8046370C8C"/>
    <w:rsid w:val="0057140F"/>
  </w:style>
  <w:style w:type="paragraph" w:customStyle="1" w:styleId="FD6A897DA52B43A7B4CD7DBD9880385E">
    <w:name w:val="FD6A897DA52B43A7B4CD7DBD9880385E"/>
    <w:rsid w:val="0057140F"/>
  </w:style>
  <w:style w:type="paragraph" w:customStyle="1" w:styleId="DDCB99D9B66042ADA8EC63820BC3016E">
    <w:name w:val="DDCB99D9B66042ADA8EC63820BC3016E"/>
    <w:rsid w:val="0057140F"/>
  </w:style>
  <w:style w:type="paragraph" w:customStyle="1" w:styleId="1663A32435FA4E66947CE5DE1EDEDB04">
    <w:name w:val="1663A32435FA4E66947CE5DE1EDEDB04"/>
    <w:rsid w:val="0057140F"/>
  </w:style>
  <w:style w:type="paragraph" w:customStyle="1" w:styleId="5358354289F84FCBA1B607DB081E5EE7">
    <w:name w:val="5358354289F84FCBA1B607DB081E5EE7"/>
    <w:rsid w:val="0057140F"/>
  </w:style>
  <w:style w:type="paragraph" w:customStyle="1" w:styleId="773B032F0D10460F991206F6EF33B1C6">
    <w:name w:val="773B032F0D10460F991206F6EF33B1C6"/>
    <w:rsid w:val="0057140F"/>
  </w:style>
  <w:style w:type="paragraph" w:customStyle="1" w:styleId="F6270224597E443192B3C93E276A269E">
    <w:name w:val="F6270224597E443192B3C93E276A269E"/>
    <w:rsid w:val="0057140F"/>
  </w:style>
  <w:style w:type="paragraph" w:customStyle="1" w:styleId="B90CA4AF0E5B4EAC9B14D64F440AB193">
    <w:name w:val="B90CA4AF0E5B4EAC9B14D64F440AB193"/>
    <w:rsid w:val="0057140F"/>
  </w:style>
  <w:style w:type="paragraph" w:customStyle="1" w:styleId="272BD5CBC55341918A784112C7C08865">
    <w:name w:val="272BD5CBC55341918A784112C7C08865"/>
    <w:rsid w:val="0057140F"/>
  </w:style>
  <w:style w:type="paragraph" w:customStyle="1" w:styleId="2E5EE8AA4FE540439A4A637121A790D1">
    <w:name w:val="2E5EE8AA4FE540439A4A637121A790D1"/>
    <w:rsid w:val="0057140F"/>
  </w:style>
  <w:style w:type="paragraph" w:customStyle="1" w:styleId="9E0EC82F6A1947C1AC2016D1E689462E">
    <w:name w:val="9E0EC82F6A1947C1AC2016D1E689462E"/>
    <w:rsid w:val="0057140F"/>
  </w:style>
  <w:style w:type="paragraph" w:customStyle="1" w:styleId="7C5F56CB64CB4F699C56423266E24EF5">
    <w:name w:val="7C5F56CB64CB4F699C56423266E24EF5"/>
    <w:rsid w:val="0057140F"/>
  </w:style>
  <w:style w:type="paragraph" w:customStyle="1" w:styleId="53084F42A1CB4650BABDFCAD1430CF75">
    <w:name w:val="53084F42A1CB4650BABDFCAD1430CF75"/>
    <w:rsid w:val="0057140F"/>
  </w:style>
  <w:style w:type="paragraph" w:customStyle="1" w:styleId="C2FB7FAFCC4542EBBB40E5DC8CC14D3C">
    <w:name w:val="C2FB7FAFCC4542EBBB40E5DC8CC14D3C"/>
    <w:rsid w:val="0057140F"/>
  </w:style>
  <w:style w:type="paragraph" w:customStyle="1" w:styleId="704DAD6793A14EB9AAABA651BAF67504">
    <w:name w:val="704DAD6793A14EB9AAABA651BAF67504"/>
    <w:rsid w:val="0057140F"/>
  </w:style>
  <w:style w:type="paragraph" w:customStyle="1" w:styleId="0DAFFDEC4AB44CA584653480B00B048F">
    <w:name w:val="0DAFFDEC4AB44CA584653480B00B048F"/>
    <w:rsid w:val="0057140F"/>
  </w:style>
  <w:style w:type="paragraph" w:customStyle="1" w:styleId="CD364F271C824FF38D03E99972465786">
    <w:name w:val="CD364F271C824FF38D03E99972465786"/>
    <w:rsid w:val="0057140F"/>
  </w:style>
  <w:style w:type="paragraph" w:customStyle="1" w:styleId="B579424E6A4C47049A5291E70A0339AD">
    <w:name w:val="B579424E6A4C47049A5291E70A0339AD"/>
    <w:rsid w:val="0057140F"/>
  </w:style>
  <w:style w:type="paragraph" w:customStyle="1" w:styleId="84152A44A03D472C83E02B53FF9BE956">
    <w:name w:val="84152A44A03D472C83E02B53FF9BE956"/>
    <w:rsid w:val="0057140F"/>
  </w:style>
  <w:style w:type="paragraph" w:customStyle="1" w:styleId="D36B13DC6BD8485A9B5B98ECA2F978D5">
    <w:name w:val="D36B13DC6BD8485A9B5B98ECA2F978D5"/>
    <w:rsid w:val="0057140F"/>
  </w:style>
  <w:style w:type="paragraph" w:customStyle="1" w:styleId="8F871C86063D47FEB9C010A1FB70BB0F">
    <w:name w:val="8F871C86063D47FEB9C010A1FB70BB0F"/>
    <w:rsid w:val="0057140F"/>
  </w:style>
  <w:style w:type="paragraph" w:customStyle="1" w:styleId="DEB12403B0424A4D81324A6F7E77D5B0">
    <w:name w:val="DEB12403B0424A4D81324A6F7E77D5B0"/>
    <w:rsid w:val="0057140F"/>
  </w:style>
  <w:style w:type="paragraph" w:customStyle="1" w:styleId="A6C5A4695E7A4A40ADA6E8F2A42D5900">
    <w:name w:val="A6C5A4695E7A4A40ADA6E8F2A42D5900"/>
    <w:rsid w:val="0057140F"/>
  </w:style>
  <w:style w:type="paragraph" w:customStyle="1" w:styleId="A3CBF88C45F449B2B71D3087EA56A480">
    <w:name w:val="A3CBF88C45F449B2B71D3087EA56A480"/>
    <w:rsid w:val="0057140F"/>
  </w:style>
  <w:style w:type="paragraph" w:customStyle="1" w:styleId="5A21CD9AA85F4FCA92215D4F4726A03E">
    <w:name w:val="5A21CD9AA85F4FCA92215D4F4726A03E"/>
    <w:rsid w:val="0057140F"/>
  </w:style>
  <w:style w:type="paragraph" w:customStyle="1" w:styleId="10AA8F6806664002B3D7FFE906C9EB9A">
    <w:name w:val="10AA8F6806664002B3D7FFE906C9EB9A"/>
    <w:rsid w:val="0057140F"/>
  </w:style>
  <w:style w:type="paragraph" w:customStyle="1" w:styleId="F3C230CC177A4997B82CC3E1AFD28617">
    <w:name w:val="F3C230CC177A4997B82CC3E1AFD28617"/>
    <w:rsid w:val="0057140F"/>
  </w:style>
  <w:style w:type="paragraph" w:customStyle="1" w:styleId="B67E286FB4E04ACC901FE7BCB51F2165">
    <w:name w:val="B67E286FB4E04ACC901FE7BCB51F2165"/>
    <w:rsid w:val="0057140F"/>
  </w:style>
  <w:style w:type="paragraph" w:customStyle="1" w:styleId="9407B227601B47939A4FB86A31C733D2">
    <w:name w:val="9407B227601B47939A4FB86A31C733D2"/>
    <w:rsid w:val="005714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ky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26020-43FF-4972-BC64-AF6452C80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start).dotm</Template>
  <TotalTime>1001</TotalTime>
  <Pages>1</Pages>
  <Words>2015</Words>
  <Characters>11487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13476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VVA</dc:creator>
  <cp:keywords/>
  <dc:description/>
  <cp:lastModifiedBy>JoAnn Clarke</cp:lastModifiedBy>
  <cp:revision>227</cp:revision>
  <cp:lastPrinted>2018-11-15T20:34:00Z</cp:lastPrinted>
  <dcterms:created xsi:type="dcterms:W3CDTF">2017-07-02T20:49:00Z</dcterms:created>
  <dcterms:modified xsi:type="dcterms:W3CDTF">2020-07-05T22:56:00Z</dcterms:modified>
  <cp:category/>
</cp:coreProperties>
</file>