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3101" w14:textId="77777777" w:rsidR="002F59B1" w:rsidRDefault="002F59B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45802978" w14:textId="77777777" w:rsidTr="002F59B1">
        <w:trPr>
          <w:cantSplit/>
        </w:trPr>
        <w:tc>
          <w:tcPr>
            <w:tcW w:w="4437" w:type="dxa"/>
          </w:tcPr>
          <w:p w14:paraId="364CCCAE" w14:textId="77777777" w:rsidR="00CF06B1" w:rsidRDefault="004E77A9">
            <w:pPr>
              <w:pStyle w:val="Month"/>
            </w:pPr>
            <w:r>
              <w:t>March</w:t>
            </w:r>
          </w:p>
        </w:tc>
        <w:tc>
          <w:tcPr>
            <w:tcW w:w="4438" w:type="dxa"/>
          </w:tcPr>
          <w:p w14:paraId="3B54F678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0C3AC32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1B151EA6" w14:textId="77777777" w:rsidTr="00F63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DB1DE91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</w:tcPr>
          <w:p w14:paraId="3BB449CD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7" w:type="dxa"/>
          </w:tcPr>
          <w:p w14:paraId="0E80113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9" w:type="dxa"/>
          </w:tcPr>
          <w:p w14:paraId="62225435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5A05698B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1CAECFB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9" w:type="dxa"/>
          </w:tcPr>
          <w:p w14:paraId="7964621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2952CB" w:rsidRPr="00C517B1" w14:paraId="15D70781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44582A0" w14:textId="77777777" w:rsidR="002952CB" w:rsidRPr="00160AF0" w:rsidRDefault="002952CB" w:rsidP="002952CB">
            <w:pPr>
              <w:pStyle w:val="Off-MonthDate"/>
            </w:pPr>
            <w:r w:rsidRPr="002952CB">
              <w:t>26</w:t>
            </w:r>
          </w:p>
        </w:tc>
        <w:tc>
          <w:tcPr>
            <w:tcW w:w="1267" w:type="dxa"/>
          </w:tcPr>
          <w:p w14:paraId="49B0F011" w14:textId="77777777" w:rsidR="002952CB" w:rsidRPr="00160AF0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2CB">
              <w:t>27</w:t>
            </w:r>
          </w:p>
        </w:tc>
        <w:tc>
          <w:tcPr>
            <w:tcW w:w="1267" w:type="dxa"/>
          </w:tcPr>
          <w:p w14:paraId="23F6A201" w14:textId="77777777" w:rsidR="002952CB" w:rsidRPr="002952CB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2952CB">
              <w:rPr>
                <w:color w:val="BEA388" w:themeColor="accent4" w:themeTint="99"/>
                <w:sz w:val="22"/>
              </w:rPr>
              <w:t>28</w:t>
            </w:r>
          </w:p>
        </w:tc>
        <w:tc>
          <w:tcPr>
            <w:tcW w:w="1269" w:type="dxa"/>
          </w:tcPr>
          <w:p w14:paraId="47B1D46F" w14:textId="77777777" w:rsidR="002952CB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</w:t>
            </w:r>
          </w:p>
          <w:p w14:paraId="0C2F7886" w14:textId="77777777" w:rsidR="00250447" w:rsidRPr="00250447" w:rsidRDefault="00250447" w:rsidP="002504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42F6A20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7A06FF00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797197BC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4</w:t>
            </w:r>
          </w:p>
        </w:tc>
      </w:tr>
      <w:tr w:rsidR="00160AF0" w:rsidRPr="002F59B1" w14:paraId="0FF6AEAA" w14:textId="77777777" w:rsidTr="00F63077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5478B3E" w14:textId="77777777" w:rsidR="00160AF0" w:rsidRPr="002F59B1" w:rsidRDefault="00160AF0" w:rsidP="00160AF0"/>
        </w:tc>
        <w:tc>
          <w:tcPr>
            <w:tcW w:w="1267" w:type="dxa"/>
          </w:tcPr>
          <w:p w14:paraId="54B5D03E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E02CB24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C37FE25" w14:textId="77777777" w:rsidR="00160AF0" w:rsidRPr="00250447" w:rsidRDefault="005B2388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Dog Club 6:30</w:t>
            </w:r>
          </w:p>
        </w:tc>
        <w:tc>
          <w:tcPr>
            <w:tcW w:w="1268" w:type="dxa"/>
          </w:tcPr>
          <w:p w14:paraId="7B1D91A7" w14:textId="77777777" w:rsidR="00160AF0" w:rsidRPr="00250447" w:rsidRDefault="005B2388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Dog Club 6pm</w:t>
            </w:r>
          </w:p>
        </w:tc>
        <w:tc>
          <w:tcPr>
            <w:tcW w:w="1268" w:type="dxa"/>
          </w:tcPr>
          <w:p w14:paraId="3869A70F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83AB9CC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952CB" w:rsidRPr="00C517B1" w14:paraId="7BBAC955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05976449" w14:textId="77777777" w:rsidR="002952CB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5</w:t>
            </w:r>
          </w:p>
          <w:p w14:paraId="1BEF04A9" w14:textId="77777777" w:rsidR="005B2388" w:rsidRPr="005B2388" w:rsidRDefault="005B2388" w:rsidP="005B2388">
            <w:r>
              <w:t>P</w:t>
            </w:r>
          </w:p>
        </w:tc>
        <w:tc>
          <w:tcPr>
            <w:tcW w:w="1267" w:type="dxa"/>
          </w:tcPr>
          <w:p w14:paraId="3B928D74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7" w:type="dxa"/>
          </w:tcPr>
          <w:p w14:paraId="00496E9D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9" w:type="dxa"/>
          </w:tcPr>
          <w:p w14:paraId="1C253DDA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8" w:type="dxa"/>
          </w:tcPr>
          <w:p w14:paraId="5BC28C3E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518B09A7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5DFE316B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11</w:t>
            </w:r>
          </w:p>
        </w:tc>
      </w:tr>
      <w:tr w:rsidR="002952CB" w:rsidRPr="002F59B1" w14:paraId="6F15D4BD" w14:textId="77777777" w:rsidTr="00F63077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47CABE8F" w14:textId="77777777" w:rsidR="002952CB" w:rsidRPr="002F59B1" w:rsidRDefault="005B2388" w:rsidP="002952CB">
            <w:r>
              <w:t>Prairie Rose 4-H Club 1-3</w:t>
            </w:r>
          </w:p>
        </w:tc>
        <w:tc>
          <w:tcPr>
            <w:tcW w:w="1267" w:type="dxa"/>
          </w:tcPr>
          <w:p w14:paraId="304BA7D3" w14:textId="77777777" w:rsidR="002952CB" w:rsidRPr="009846CE" w:rsidRDefault="009846CE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846CE">
              <w:rPr>
                <w:b/>
                <w:bCs/>
                <w:sz w:val="16"/>
                <w:szCs w:val="16"/>
              </w:rPr>
              <w:t>Fair Committee 6-7pm</w:t>
            </w:r>
          </w:p>
          <w:p w14:paraId="47FD5761" w14:textId="3497A9FC" w:rsidR="009846CE" w:rsidRPr="009846CE" w:rsidRDefault="009846CE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846CE">
              <w:rPr>
                <w:b/>
                <w:bCs/>
                <w:sz w:val="16"/>
                <w:szCs w:val="16"/>
              </w:rPr>
              <w:t>Rodeo Committee 7-</w:t>
            </w:r>
            <w:r>
              <w:rPr>
                <w:b/>
                <w:bCs/>
              </w:rPr>
              <w:t>8</w:t>
            </w:r>
          </w:p>
        </w:tc>
        <w:tc>
          <w:tcPr>
            <w:tcW w:w="1267" w:type="dxa"/>
          </w:tcPr>
          <w:p w14:paraId="5D0DFF80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H2S</w:t>
            </w:r>
          </w:p>
        </w:tc>
        <w:tc>
          <w:tcPr>
            <w:tcW w:w="1269" w:type="dxa"/>
          </w:tcPr>
          <w:p w14:paraId="7D0FB47A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First Aid</w:t>
            </w:r>
          </w:p>
        </w:tc>
        <w:tc>
          <w:tcPr>
            <w:tcW w:w="1268" w:type="dxa"/>
          </w:tcPr>
          <w:p w14:paraId="5E8BAA7F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First Aid</w:t>
            </w:r>
          </w:p>
        </w:tc>
        <w:tc>
          <w:tcPr>
            <w:tcW w:w="1268" w:type="dxa"/>
          </w:tcPr>
          <w:p w14:paraId="2F18C5D8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46AC509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952CB" w:rsidRPr="00C517B1" w14:paraId="5A7E0126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38F5B22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7" w:type="dxa"/>
          </w:tcPr>
          <w:p w14:paraId="1DA80696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7" w:type="dxa"/>
          </w:tcPr>
          <w:p w14:paraId="52117D29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9" w:type="dxa"/>
          </w:tcPr>
          <w:p w14:paraId="03FB717A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8" w:type="dxa"/>
          </w:tcPr>
          <w:p w14:paraId="603D1828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22D49146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4FD5DCA2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18</w:t>
            </w:r>
          </w:p>
        </w:tc>
      </w:tr>
      <w:tr w:rsidR="002952CB" w:rsidRPr="002F59B1" w14:paraId="62ACDAE0" w14:textId="77777777" w:rsidTr="00F63077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EFF07E4" w14:textId="77777777" w:rsidR="002952CB" w:rsidRPr="002F59B1" w:rsidRDefault="005B2388" w:rsidP="002952CB">
            <w:r>
              <w:t>Prairie Rose 4-H 1-2pm</w:t>
            </w:r>
          </w:p>
        </w:tc>
        <w:tc>
          <w:tcPr>
            <w:tcW w:w="1267" w:type="dxa"/>
          </w:tcPr>
          <w:p w14:paraId="08DE7DB0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A8883D4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2365360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9297147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5EB7DC0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643D0C5" w14:textId="2EB51C79" w:rsidR="002952CB" w:rsidRPr="009846CE" w:rsidRDefault="009846CE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846CE">
              <w:rPr>
                <w:b/>
                <w:bCs/>
              </w:rPr>
              <w:t>Prairie Rose 4-H 9am to 3pm</w:t>
            </w:r>
          </w:p>
        </w:tc>
      </w:tr>
      <w:tr w:rsidR="002952CB" w:rsidRPr="00C517B1" w14:paraId="2687203A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C559DE4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7" w:type="dxa"/>
          </w:tcPr>
          <w:p w14:paraId="1B96F77E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7" w:type="dxa"/>
          </w:tcPr>
          <w:p w14:paraId="09A15114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9" w:type="dxa"/>
          </w:tcPr>
          <w:p w14:paraId="0CB01781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8" w:type="dxa"/>
          </w:tcPr>
          <w:p w14:paraId="5A825BEB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560D3F14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5539D401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25</w:t>
            </w:r>
          </w:p>
        </w:tc>
      </w:tr>
      <w:tr w:rsidR="002952CB" w:rsidRPr="002F59B1" w14:paraId="6E4C0183" w14:textId="77777777" w:rsidTr="00F63077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8EC2032" w14:textId="77777777" w:rsidR="002952CB" w:rsidRPr="002F59B1" w:rsidRDefault="005B2388" w:rsidP="002952CB">
            <w:r>
              <w:t>Prairie Rose 4-H 1-2</w:t>
            </w:r>
          </w:p>
        </w:tc>
        <w:tc>
          <w:tcPr>
            <w:tcW w:w="1267" w:type="dxa"/>
          </w:tcPr>
          <w:p w14:paraId="059BF0D0" w14:textId="77777777" w:rsidR="002952CB" w:rsidRPr="002F59B1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4A721C73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Board Meeting</w:t>
            </w:r>
          </w:p>
        </w:tc>
        <w:tc>
          <w:tcPr>
            <w:tcW w:w="1269" w:type="dxa"/>
          </w:tcPr>
          <w:p w14:paraId="16BA4D28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First Aid</w:t>
            </w:r>
          </w:p>
        </w:tc>
        <w:tc>
          <w:tcPr>
            <w:tcW w:w="1268" w:type="dxa"/>
          </w:tcPr>
          <w:p w14:paraId="042EC828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H2S</w:t>
            </w:r>
          </w:p>
        </w:tc>
        <w:tc>
          <w:tcPr>
            <w:tcW w:w="1268" w:type="dxa"/>
          </w:tcPr>
          <w:p w14:paraId="11C16B18" w14:textId="77777777" w:rsidR="002952CB" w:rsidRPr="00250447" w:rsidRDefault="002952CB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443632EA" w14:textId="77777777" w:rsidR="002952CB" w:rsidRPr="00250447" w:rsidRDefault="005B2388" w:rsidP="00295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Wild North Rabbit Show</w:t>
            </w:r>
          </w:p>
        </w:tc>
      </w:tr>
      <w:tr w:rsidR="002952CB" w:rsidRPr="00C517B1" w14:paraId="3391AE69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4E2FBDE" w14:textId="77777777" w:rsidR="002952CB" w:rsidRPr="00C517B1" w:rsidRDefault="002952CB" w:rsidP="002952CB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7" w:type="dxa"/>
          </w:tcPr>
          <w:p w14:paraId="42E56876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7" w:type="dxa"/>
          </w:tcPr>
          <w:p w14:paraId="75E55799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9" w:type="dxa"/>
          </w:tcPr>
          <w:p w14:paraId="7A5E7586" w14:textId="77777777" w:rsidR="002952CB" w:rsidRPr="00C517B1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8" w:type="dxa"/>
          </w:tcPr>
          <w:p w14:paraId="14CF9A15" w14:textId="77777777" w:rsidR="002952CB" w:rsidRPr="002952CB" w:rsidRDefault="002952CB" w:rsidP="002952CB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2952CB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8" w:type="dxa"/>
          </w:tcPr>
          <w:p w14:paraId="7B56C99A" w14:textId="77777777" w:rsidR="002952CB" w:rsidRPr="002952CB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952CB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9" w:type="dxa"/>
          </w:tcPr>
          <w:p w14:paraId="4B811F11" w14:textId="77777777" w:rsidR="002952CB" w:rsidRPr="00C517B1" w:rsidRDefault="002952CB" w:rsidP="002952CB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160AF0" w:rsidRPr="002F59B1" w14:paraId="242C544B" w14:textId="77777777" w:rsidTr="00F63077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6DCC6CF" w14:textId="77777777" w:rsidR="00160AF0" w:rsidRPr="002F59B1" w:rsidRDefault="005B2388" w:rsidP="00160AF0">
            <w:r>
              <w:t>Wild North Rabbit Show</w:t>
            </w:r>
          </w:p>
        </w:tc>
        <w:tc>
          <w:tcPr>
            <w:tcW w:w="1267" w:type="dxa"/>
          </w:tcPr>
          <w:p w14:paraId="0EC3FD25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0FD3375B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4FF5967" w14:textId="77777777" w:rsidR="00160AF0" w:rsidRPr="00250447" w:rsidRDefault="005B2388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First Aid</w:t>
            </w:r>
          </w:p>
        </w:tc>
        <w:tc>
          <w:tcPr>
            <w:tcW w:w="1268" w:type="dxa"/>
          </w:tcPr>
          <w:p w14:paraId="431598DD" w14:textId="77777777" w:rsidR="00160AF0" w:rsidRPr="00250447" w:rsidRDefault="005B2388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0447">
              <w:rPr>
                <w:b/>
                <w:bCs/>
              </w:rPr>
              <w:t>First Aid</w:t>
            </w:r>
          </w:p>
        </w:tc>
        <w:tc>
          <w:tcPr>
            <w:tcW w:w="1268" w:type="dxa"/>
          </w:tcPr>
          <w:p w14:paraId="2E9624F6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114C091" w14:textId="77777777" w:rsidR="00160AF0" w:rsidRPr="002F59B1" w:rsidRDefault="00160AF0" w:rsidP="0016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60AF0" w:rsidRPr="002F59B1" w14:paraId="2A089A0C" w14:textId="77777777" w:rsidTr="00F63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3AA7E03" w14:textId="77777777" w:rsidR="00160AF0" w:rsidRPr="002F59B1" w:rsidRDefault="00160AF0" w:rsidP="00160AF0"/>
        </w:tc>
        <w:tc>
          <w:tcPr>
            <w:tcW w:w="1267" w:type="dxa"/>
          </w:tcPr>
          <w:p w14:paraId="4EB11ED8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7BF91191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D23E45C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4FC5A7E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02848AC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478D178" w14:textId="77777777" w:rsidR="00160AF0" w:rsidRPr="002F59B1" w:rsidRDefault="00160AF0" w:rsidP="0016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70A93B4" w14:textId="77777777" w:rsidR="00CF06B1" w:rsidRDefault="004E77A9">
      <w:pPr>
        <w:pStyle w:val="Heading1"/>
      </w:pPr>
      <w:r>
        <w:t>Notes:</w:t>
      </w:r>
      <w:r w:rsidR="005B2388">
        <w:t xml:space="preserve"> Rabbits and More Rabbits!  Be sure to check out the </w:t>
      </w:r>
    </w:p>
    <w:p w14:paraId="5BD135F5" w14:textId="77777777" w:rsidR="005B2388" w:rsidRPr="005B2388" w:rsidRDefault="005B2388" w:rsidP="005B2388">
      <w:pPr>
        <w:rPr>
          <w:sz w:val="32"/>
          <w:szCs w:val="32"/>
        </w:rPr>
      </w:pPr>
      <w:r w:rsidRPr="005B2388">
        <w:rPr>
          <w:sz w:val="32"/>
          <w:szCs w:val="32"/>
        </w:rPr>
        <w:t>Rabbit Show on the 25 &amp; 26</w:t>
      </w:r>
    </w:p>
    <w:p w14:paraId="040FE27B" w14:textId="77777777" w:rsidR="002F59B1" w:rsidRDefault="002F59B1"/>
    <w:p w14:paraId="7070406D" w14:textId="77777777" w:rsidR="009726D0" w:rsidRDefault="009726D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752A2BD4" w14:textId="77777777" w:rsidTr="002F59B1">
        <w:trPr>
          <w:cantSplit/>
        </w:trPr>
        <w:tc>
          <w:tcPr>
            <w:tcW w:w="4437" w:type="dxa"/>
          </w:tcPr>
          <w:p w14:paraId="1D649B32" w14:textId="77777777"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</w:tcPr>
          <w:p w14:paraId="37A2A1E9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DE04917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4EF885E8" w14:textId="77777777" w:rsidTr="00972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060F8E8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3339B85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4862D10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11FAD6F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5F146849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2CF1B414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4F962AE5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2FDA2B48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F35F2A5" w14:textId="77777777" w:rsidR="00463519" w:rsidRPr="00C517B1" w:rsidRDefault="00463519" w:rsidP="00463519">
            <w:pPr>
              <w:pStyle w:val="Off-MonthDate"/>
            </w:pPr>
            <w:r w:rsidRPr="00463519">
              <w:t>26</w:t>
            </w:r>
          </w:p>
        </w:tc>
        <w:tc>
          <w:tcPr>
            <w:tcW w:w="1269" w:type="dxa"/>
          </w:tcPr>
          <w:p w14:paraId="43AA63DB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27</w:t>
            </w:r>
          </w:p>
        </w:tc>
        <w:tc>
          <w:tcPr>
            <w:tcW w:w="1269" w:type="dxa"/>
          </w:tcPr>
          <w:p w14:paraId="7AC5A012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28</w:t>
            </w:r>
          </w:p>
        </w:tc>
        <w:tc>
          <w:tcPr>
            <w:tcW w:w="1270" w:type="dxa"/>
          </w:tcPr>
          <w:p w14:paraId="0A9AD8BD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9" w:type="dxa"/>
          </w:tcPr>
          <w:p w14:paraId="71798A6C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30</w:t>
            </w:r>
          </w:p>
        </w:tc>
        <w:tc>
          <w:tcPr>
            <w:tcW w:w="1269" w:type="dxa"/>
          </w:tcPr>
          <w:p w14:paraId="5EC0412D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70" w:type="dxa"/>
          </w:tcPr>
          <w:p w14:paraId="1091439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</w:tr>
      <w:tr w:rsidR="007E2082" w:rsidRPr="00C517B1" w14:paraId="2CCC7228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FBB2A91" w14:textId="77777777" w:rsidR="007E2082" w:rsidRPr="00C517B1" w:rsidRDefault="007E2082" w:rsidP="007E2082"/>
        </w:tc>
        <w:tc>
          <w:tcPr>
            <w:tcW w:w="1269" w:type="dxa"/>
          </w:tcPr>
          <w:p w14:paraId="2A5CEC7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9E891BB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A2BA07A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6B85796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9050BA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91F75B9" w14:textId="77777777" w:rsidR="007D674D" w:rsidRPr="007D674D" w:rsidRDefault="007D674D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Prairie Rose 4-H Club</w:t>
            </w:r>
          </w:p>
          <w:p w14:paraId="719CF0BD" w14:textId="508E960E" w:rsidR="007E2082" w:rsidRPr="00C517B1" w:rsidRDefault="007D674D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74D">
              <w:rPr>
                <w:b/>
                <w:bCs/>
              </w:rPr>
              <w:t xml:space="preserve">  1 – 3pm</w:t>
            </w:r>
          </w:p>
        </w:tc>
      </w:tr>
      <w:tr w:rsidR="00463519" w:rsidRPr="00C517B1" w14:paraId="31FC5C7F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A4426CC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639137C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551594B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70" w:type="dxa"/>
          </w:tcPr>
          <w:p w14:paraId="37F674D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04ED1F78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9" w:type="dxa"/>
          </w:tcPr>
          <w:p w14:paraId="17DCFD6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70" w:type="dxa"/>
          </w:tcPr>
          <w:p w14:paraId="13F17AB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</w:tr>
      <w:tr w:rsidR="00463519" w:rsidRPr="00C517B1" w14:paraId="18032A26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F45D911" w14:textId="77777777" w:rsidR="00586736" w:rsidRDefault="00586736" w:rsidP="00463519">
            <w:pPr>
              <w:rPr>
                <w:b w:val="0"/>
                <w:bCs w:val="0"/>
              </w:rPr>
            </w:pPr>
            <w:r>
              <w:t xml:space="preserve">Prairie Rose 4-H Club </w:t>
            </w:r>
          </w:p>
          <w:p w14:paraId="39755492" w14:textId="0ACB90A7" w:rsidR="00463519" w:rsidRPr="00C517B1" w:rsidRDefault="00586736" w:rsidP="00463519">
            <w:r>
              <w:t>1-3 pm</w:t>
            </w:r>
          </w:p>
        </w:tc>
        <w:tc>
          <w:tcPr>
            <w:tcW w:w="1269" w:type="dxa"/>
          </w:tcPr>
          <w:p w14:paraId="653A361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A2F9470" w14:textId="77777777" w:rsidR="00463519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Farmer’s Market 5:30-6</w:t>
            </w:r>
          </w:p>
          <w:p w14:paraId="439ACE17" w14:textId="77777777" w:rsidR="007D674D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Rodeo 6-7pm</w:t>
            </w:r>
          </w:p>
          <w:p w14:paraId="053ABE8C" w14:textId="3523B2C6" w:rsidR="007D674D" w:rsidRPr="00C517B1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74D">
              <w:rPr>
                <w:b/>
                <w:bCs/>
              </w:rPr>
              <w:t>Building 7:15-8pm</w:t>
            </w:r>
          </w:p>
        </w:tc>
        <w:tc>
          <w:tcPr>
            <w:tcW w:w="1270" w:type="dxa"/>
          </w:tcPr>
          <w:p w14:paraId="39ACA35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F02964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14BBD3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1A6D341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2B0A120F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C74BCDC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357E219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42DB2CE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70" w:type="dxa"/>
          </w:tcPr>
          <w:p w14:paraId="6D56FA6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3CD122C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9" w:type="dxa"/>
          </w:tcPr>
          <w:p w14:paraId="3E2EF7C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70" w:type="dxa"/>
          </w:tcPr>
          <w:p w14:paraId="2AE4EAA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</w:tr>
      <w:tr w:rsidR="00463519" w:rsidRPr="00C517B1" w14:paraId="6AA9A6C5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C638EAF" w14:textId="77777777" w:rsidR="00463519" w:rsidRPr="00C517B1" w:rsidRDefault="00463519" w:rsidP="00463519"/>
        </w:tc>
        <w:tc>
          <w:tcPr>
            <w:tcW w:w="1269" w:type="dxa"/>
          </w:tcPr>
          <w:p w14:paraId="5265A31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BC5183F" w14:textId="77777777" w:rsidR="00463519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H2S</w:t>
            </w:r>
          </w:p>
          <w:p w14:paraId="202FA40C" w14:textId="03D16118" w:rsidR="007D674D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8am – 5pm</w:t>
            </w:r>
          </w:p>
        </w:tc>
        <w:tc>
          <w:tcPr>
            <w:tcW w:w="1270" w:type="dxa"/>
          </w:tcPr>
          <w:p w14:paraId="4F6987E7" w14:textId="77777777" w:rsidR="00463519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First Aid</w:t>
            </w:r>
          </w:p>
          <w:p w14:paraId="5EB51448" w14:textId="3B13E12E" w:rsidR="007D674D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8am – 5pm</w:t>
            </w:r>
          </w:p>
        </w:tc>
        <w:tc>
          <w:tcPr>
            <w:tcW w:w="1269" w:type="dxa"/>
          </w:tcPr>
          <w:p w14:paraId="7BE9E05C" w14:textId="77777777" w:rsidR="00463519" w:rsidRP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First Aid</w:t>
            </w:r>
          </w:p>
          <w:p w14:paraId="43F185D7" w14:textId="77777777" w:rsidR="007D674D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D674D">
              <w:rPr>
                <w:b/>
                <w:bCs/>
              </w:rPr>
              <w:t>8am – 5pm</w:t>
            </w:r>
          </w:p>
          <w:p w14:paraId="2F869D2B" w14:textId="77777777" w:rsidR="00586736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Dog Club</w:t>
            </w:r>
          </w:p>
          <w:p w14:paraId="63D809A3" w14:textId="73AF84CD" w:rsidR="00586736" w:rsidRPr="007D674D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 6-7pm</w:t>
            </w:r>
          </w:p>
        </w:tc>
        <w:tc>
          <w:tcPr>
            <w:tcW w:w="1269" w:type="dxa"/>
          </w:tcPr>
          <w:p w14:paraId="71F6993D" w14:textId="054DCBFC" w:rsidR="00463519" w:rsidRPr="00586736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586736">
              <w:rPr>
                <w:b/>
                <w:bCs/>
              </w:rPr>
              <w:t>Peace Prospects</w:t>
            </w:r>
          </w:p>
        </w:tc>
        <w:tc>
          <w:tcPr>
            <w:tcW w:w="1270" w:type="dxa"/>
          </w:tcPr>
          <w:p w14:paraId="570FC6ED" w14:textId="60EFE234" w:rsidR="00463519" w:rsidRPr="007D674D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Peace Prospects</w:t>
            </w:r>
          </w:p>
          <w:p w14:paraId="1C61B000" w14:textId="31CA3C3A" w:rsidR="007D674D" w:rsidRPr="00C517B1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74D">
              <w:rPr>
                <w:b/>
                <w:bCs/>
              </w:rPr>
              <w:t>8am – 8pm</w:t>
            </w:r>
          </w:p>
        </w:tc>
      </w:tr>
      <w:tr w:rsidR="00463519" w:rsidRPr="00C517B1" w14:paraId="73575375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96FCB4E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20D72CD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79E085E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70" w:type="dxa"/>
          </w:tcPr>
          <w:p w14:paraId="357DDF8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38F564E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9" w:type="dxa"/>
          </w:tcPr>
          <w:p w14:paraId="392D05D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70" w:type="dxa"/>
          </w:tcPr>
          <w:p w14:paraId="0F455EE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</w:tr>
      <w:tr w:rsidR="00463519" w:rsidRPr="00C517B1" w14:paraId="752D3177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950A8F6" w14:textId="7CC8CEFF" w:rsidR="007D674D" w:rsidRDefault="007D674D" w:rsidP="00463519">
            <w:pPr>
              <w:rPr>
                <w:b w:val="0"/>
                <w:bCs w:val="0"/>
              </w:rPr>
            </w:pPr>
            <w:r>
              <w:t>Prairie Rose 4-H Club</w:t>
            </w:r>
          </w:p>
          <w:p w14:paraId="78299388" w14:textId="16F3FD7F" w:rsidR="00463519" w:rsidRPr="00C517B1" w:rsidRDefault="007D674D" w:rsidP="00463519">
            <w:r>
              <w:t xml:space="preserve">  1-2pm</w:t>
            </w:r>
          </w:p>
        </w:tc>
        <w:tc>
          <w:tcPr>
            <w:tcW w:w="1269" w:type="dxa"/>
          </w:tcPr>
          <w:p w14:paraId="6E0DB520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EEA7C0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4A58FB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E87DBB0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D03D83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C8DD731" w14:textId="77777777" w:rsidR="00463519" w:rsidRPr="00586736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586736">
              <w:rPr>
                <w:b/>
                <w:bCs/>
              </w:rPr>
              <w:t>Prairie Rose 4-H Club</w:t>
            </w:r>
          </w:p>
          <w:p w14:paraId="578A7166" w14:textId="66AFFE83" w:rsidR="00586736" w:rsidRPr="00C517B1" w:rsidRDefault="00586736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6736">
              <w:rPr>
                <w:b/>
                <w:bCs/>
              </w:rPr>
              <w:t>10 am – 12pm</w:t>
            </w:r>
          </w:p>
        </w:tc>
      </w:tr>
      <w:tr w:rsidR="00463519" w:rsidRPr="00C517B1" w14:paraId="29716418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1CF9325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734CE87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687E873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70" w:type="dxa"/>
          </w:tcPr>
          <w:p w14:paraId="5915A07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2DB904F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9" w:type="dxa"/>
          </w:tcPr>
          <w:p w14:paraId="2E01340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70" w:type="dxa"/>
          </w:tcPr>
          <w:p w14:paraId="7F34D8E2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</w:tr>
      <w:tr w:rsidR="00463519" w:rsidRPr="00C517B1" w14:paraId="70E33903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E19A849" w14:textId="77777777" w:rsidR="00463519" w:rsidRPr="00C517B1" w:rsidRDefault="00463519" w:rsidP="00463519"/>
        </w:tc>
        <w:tc>
          <w:tcPr>
            <w:tcW w:w="1269" w:type="dxa"/>
          </w:tcPr>
          <w:p w14:paraId="3959E1D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7B81CEC" w14:textId="77777777" w:rsidR="00463519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H2S</w:t>
            </w:r>
          </w:p>
          <w:p w14:paraId="483AEA79" w14:textId="28A6B77D" w:rsidR="007D674D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8am - 5pm</w:t>
            </w:r>
          </w:p>
        </w:tc>
        <w:tc>
          <w:tcPr>
            <w:tcW w:w="1270" w:type="dxa"/>
          </w:tcPr>
          <w:p w14:paraId="34ECA414" w14:textId="77777777" w:rsidR="00463519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First Aid</w:t>
            </w:r>
          </w:p>
          <w:p w14:paraId="17420238" w14:textId="296A1594" w:rsidR="007D674D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8am -5 pm</w:t>
            </w:r>
          </w:p>
        </w:tc>
        <w:tc>
          <w:tcPr>
            <w:tcW w:w="1269" w:type="dxa"/>
          </w:tcPr>
          <w:p w14:paraId="60BCDE81" w14:textId="77777777" w:rsidR="00463519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First Aid</w:t>
            </w:r>
          </w:p>
          <w:p w14:paraId="5A5BE526" w14:textId="27129DC1" w:rsidR="007D674D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8am - 5pm</w:t>
            </w:r>
          </w:p>
        </w:tc>
        <w:tc>
          <w:tcPr>
            <w:tcW w:w="1269" w:type="dxa"/>
          </w:tcPr>
          <w:p w14:paraId="3EF0F11C" w14:textId="77777777" w:rsidR="00463519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Sturgeon Lake Resources</w:t>
            </w:r>
          </w:p>
          <w:p w14:paraId="1272D599" w14:textId="39536D22" w:rsidR="007D674D" w:rsidRPr="00D974C3" w:rsidRDefault="007D674D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74C3">
              <w:rPr>
                <w:b/>
                <w:bCs/>
              </w:rPr>
              <w:t>8am - 5pm</w:t>
            </w:r>
          </w:p>
        </w:tc>
        <w:tc>
          <w:tcPr>
            <w:tcW w:w="1270" w:type="dxa"/>
          </w:tcPr>
          <w:p w14:paraId="5A790C8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7E720EA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80F2658" w14:textId="77777777" w:rsidR="00463519" w:rsidRPr="008502DC" w:rsidRDefault="00463519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583EDA5B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1</w:t>
            </w:r>
          </w:p>
        </w:tc>
        <w:tc>
          <w:tcPr>
            <w:tcW w:w="1269" w:type="dxa"/>
          </w:tcPr>
          <w:p w14:paraId="7E4BAD78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70" w:type="dxa"/>
          </w:tcPr>
          <w:p w14:paraId="384AE1AF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9" w:type="dxa"/>
          </w:tcPr>
          <w:p w14:paraId="2BC0D19D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69" w:type="dxa"/>
          </w:tcPr>
          <w:p w14:paraId="1F36421D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70" w:type="dxa"/>
          </w:tcPr>
          <w:p w14:paraId="7F931059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7E2082" w:rsidRPr="00C517B1" w14:paraId="085D057E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F215F2D" w14:textId="77777777" w:rsidR="007E2082" w:rsidRDefault="00586736" w:rsidP="007E2082">
            <w:pPr>
              <w:rPr>
                <w:b w:val="0"/>
                <w:bCs w:val="0"/>
              </w:rPr>
            </w:pPr>
            <w:r>
              <w:t>Prairie Rose 4-H Club</w:t>
            </w:r>
          </w:p>
          <w:p w14:paraId="08E69125" w14:textId="26A6A9BF" w:rsidR="00586736" w:rsidRPr="00C517B1" w:rsidRDefault="00586736" w:rsidP="007E2082">
            <w:r>
              <w:t>1-2 pm</w:t>
            </w:r>
          </w:p>
        </w:tc>
        <w:tc>
          <w:tcPr>
            <w:tcW w:w="1269" w:type="dxa"/>
          </w:tcPr>
          <w:p w14:paraId="105AEDA5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B5B851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10CCADF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2CFA3DA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2CDD00B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4CB2F490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3A869B1" w14:textId="77777777" w:rsidR="00CF06B1" w:rsidRDefault="004E77A9">
      <w:pPr>
        <w:pStyle w:val="Heading1"/>
      </w:pPr>
      <w:r>
        <w:t>Notes:</w:t>
      </w:r>
    </w:p>
    <w:p w14:paraId="1EEBB0FA" w14:textId="77777777" w:rsidR="002F59B1" w:rsidRDefault="002F59B1"/>
    <w:p w14:paraId="52F11C18" w14:textId="77777777" w:rsidR="005B2388" w:rsidRDefault="005B2388"/>
    <w:p w14:paraId="06CFA42E" w14:textId="77777777" w:rsidR="005B2388" w:rsidRDefault="005B2388"/>
    <w:p w14:paraId="66DA3BEB" w14:textId="77777777" w:rsidR="005B2388" w:rsidRDefault="005B238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2B1F631F" w14:textId="77777777" w:rsidTr="002F59B1">
        <w:trPr>
          <w:cantSplit/>
        </w:trPr>
        <w:tc>
          <w:tcPr>
            <w:tcW w:w="4437" w:type="dxa"/>
          </w:tcPr>
          <w:p w14:paraId="5D39A3F3" w14:textId="77777777"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</w:tcPr>
          <w:p w14:paraId="07538B9B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E2A5D5F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5AFB11B2" w14:textId="77777777" w:rsidTr="00972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A4CFFC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26FDF95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7854773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5B6D902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15402407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58B2DDAF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60EF64C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3414D9AE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CE2B1DA" w14:textId="77777777" w:rsidR="00463519" w:rsidRPr="00C517B1" w:rsidRDefault="00463519" w:rsidP="00463519">
            <w:pPr>
              <w:pStyle w:val="Off-MonthDate"/>
            </w:pPr>
            <w:r w:rsidRPr="00463519">
              <w:t>30</w:t>
            </w:r>
          </w:p>
        </w:tc>
        <w:tc>
          <w:tcPr>
            <w:tcW w:w="1269" w:type="dxa"/>
          </w:tcPr>
          <w:p w14:paraId="4FCDF061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9" w:type="dxa"/>
          </w:tcPr>
          <w:p w14:paraId="2A8BA091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70" w:type="dxa"/>
          </w:tcPr>
          <w:p w14:paraId="499BA0A9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726F3FE5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9" w:type="dxa"/>
          </w:tcPr>
          <w:p w14:paraId="30F31F7D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70" w:type="dxa"/>
          </w:tcPr>
          <w:p w14:paraId="7A0BDC71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</w:tr>
      <w:tr w:rsidR="007E2082" w:rsidRPr="00C517B1" w14:paraId="012E27F9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EEFC127" w14:textId="77777777" w:rsidR="007E2082" w:rsidRPr="00C517B1" w:rsidRDefault="007E2082" w:rsidP="007E2082"/>
        </w:tc>
        <w:tc>
          <w:tcPr>
            <w:tcW w:w="1269" w:type="dxa"/>
          </w:tcPr>
          <w:p w14:paraId="6ED1BFF2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FBD8B64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5996B7F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BE72268" w14:textId="77777777" w:rsidR="007E2082" w:rsidRPr="009A6052" w:rsidRDefault="00586736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First Aid</w:t>
            </w:r>
          </w:p>
          <w:p w14:paraId="09BDBDD5" w14:textId="0E0EA993" w:rsidR="00586736" w:rsidRPr="009A6052" w:rsidRDefault="00586736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 xml:space="preserve">8am </w:t>
            </w:r>
            <w:r w:rsidR="009A6052" w:rsidRPr="009A6052">
              <w:rPr>
                <w:b/>
                <w:bCs/>
              </w:rPr>
              <w:t>–</w:t>
            </w:r>
            <w:r w:rsidRPr="009A6052">
              <w:rPr>
                <w:b/>
                <w:bCs/>
              </w:rPr>
              <w:t xml:space="preserve"> 5</w:t>
            </w:r>
            <w:r w:rsidR="009A6052" w:rsidRPr="009A6052">
              <w:rPr>
                <w:b/>
                <w:bCs/>
              </w:rPr>
              <w:t>pm</w:t>
            </w:r>
          </w:p>
        </w:tc>
        <w:tc>
          <w:tcPr>
            <w:tcW w:w="1269" w:type="dxa"/>
          </w:tcPr>
          <w:p w14:paraId="4F284DEC" w14:textId="7013B39F" w:rsidR="007E2082" w:rsidRPr="009A6052" w:rsidRDefault="009A6052" w:rsidP="009A6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ST 4-6 pm</w:t>
            </w:r>
          </w:p>
        </w:tc>
        <w:tc>
          <w:tcPr>
            <w:tcW w:w="1270" w:type="dxa"/>
          </w:tcPr>
          <w:p w14:paraId="4A2376BA" w14:textId="3FF9168D" w:rsidR="007E2082" w:rsidRPr="009A6052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ST 10 am-3pm</w:t>
            </w:r>
          </w:p>
          <w:p w14:paraId="584243C1" w14:textId="0A1BD540" w:rsidR="009A6052" w:rsidRPr="009A6052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CG 4pm-12am</w:t>
            </w:r>
          </w:p>
        </w:tc>
      </w:tr>
      <w:tr w:rsidR="00463519" w:rsidRPr="00C517B1" w14:paraId="50527E7F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2C01B4D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9" w:type="dxa"/>
          </w:tcPr>
          <w:p w14:paraId="7EE43A6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9" w:type="dxa"/>
          </w:tcPr>
          <w:p w14:paraId="14A085A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70" w:type="dxa"/>
          </w:tcPr>
          <w:p w14:paraId="6D33955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6EF5A76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9" w:type="dxa"/>
          </w:tcPr>
          <w:p w14:paraId="612461F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70" w:type="dxa"/>
          </w:tcPr>
          <w:p w14:paraId="4BCE9C6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</w:tr>
      <w:tr w:rsidR="00463519" w:rsidRPr="00C517B1" w14:paraId="5BEDED5F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CD79138" w14:textId="77777777" w:rsidR="009A6052" w:rsidRDefault="009A6052" w:rsidP="009A6052">
            <w:pPr>
              <w:rPr>
                <w:b w:val="0"/>
                <w:bCs w:val="0"/>
              </w:rPr>
            </w:pPr>
            <w:r>
              <w:t>Prairie Rose 4-H 1-3pm</w:t>
            </w:r>
          </w:p>
          <w:p w14:paraId="07CBA3A2" w14:textId="6DCC20D2" w:rsidR="009A6052" w:rsidRPr="00C517B1" w:rsidRDefault="009A6052" w:rsidP="009A6052">
            <w:r>
              <w:t>LC 4-6pm</w:t>
            </w:r>
          </w:p>
        </w:tc>
        <w:tc>
          <w:tcPr>
            <w:tcW w:w="1269" w:type="dxa"/>
          </w:tcPr>
          <w:p w14:paraId="2A513AF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9510482" w14:textId="1AD0BF43" w:rsidR="00463519" w:rsidRPr="009A6052" w:rsidRDefault="0023250A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Rodeo Committee at 6pm</w:t>
            </w:r>
          </w:p>
        </w:tc>
        <w:tc>
          <w:tcPr>
            <w:tcW w:w="1270" w:type="dxa"/>
          </w:tcPr>
          <w:p w14:paraId="0426A7BA" w14:textId="736E6945" w:rsidR="00463519" w:rsidRPr="009A6052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A6052">
              <w:rPr>
                <w:b/>
                <w:bCs/>
              </w:rPr>
              <w:t>H2S 8am-5pm</w:t>
            </w:r>
          </w:p>
        </w:tc>
        <w:tc>
          <w:tcPr>
            <w:tcW w:w="1269" w:type="dxa"/>
          </w:tcPr>
          <w:p w14:paraId="59FD3C6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302E6E0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058283E6" w14:textId="77777777" w:rsidR="009542DA" w:rsidRPr="00306A30" w:rsidRDefault="009542DA" w:rsidP="0095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 xml:space="preserve">Prairie Rose 4-H Club </w:t>
            </w:r>
          </w:p>
          <w:p w14:paraId="016006B5" w14:textId="7B0ACDA4" w:rsidR="00463519" w:rsidRPr="00C517B1" w:rsidRDefault="009542DA" w:rsidP="0095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6A30">
              <w:rPr>
                <w:b/>
                <w:bCs/>
              </w:rPr>
              <w:t>10am-12pm</w:t>
            </w:r>
          </w:p>
        </w:tc>
      </w:tr>
      <w:tr w:rsidR="00463519" w:rsidRPr="00C517B1" w14:paraId="7CCF99F0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1B84861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9" w:type="dxa"/>
          </w:tcPr>
          <w:p w14:paraId="25BD81A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9" w:type="dxa"/>
          </w:tcPr>
          <w:p w14:paraId="7223203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70" w:type="dxa"/>
          </w:tcPr>
          <w:p w14:paraId="4898655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1975198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9" w:type="dxa"/>
          </w:tcPr>
          <w:p w14:paraId="3C60C56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70" w:type="dxa"/>
          </w:tcPr>
          <w:p w14:paraId="6781E23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</w:tr>
      <w:tr w:rsidR="00463519" w:rsidRPr="00C517B1" w14:paraId="6A8A8173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BB8F431" w14:textId="77777777" w:rsidR="00463519" w:rsidRDefault="009A6052" w:rsidP="00463519">
            <w:pPr>
              <w:rPr>
                <w:b w:val="0"/>
                <w:bCs w:val="0"/>
              </w:rPr>
            </w:pPr>
            <w:r>
              <w:t>Prairie Rose 4-H Club</w:t>
            </w:r>
          </w:p>
          <w:p w14:paraId="43517D1B" w14:textId="1CAF6788" w:rsidR="009A6052" w:rsidRPr="00C517B1" w:rsidRDefault="009A6052" w:rsidP="00463519">
            <w:r>
              <w:t>1-2pm</w:t>
            </w:r>
          </w:p>
        </w:tc>
        <w:tc>
          <w:tcPr>
            <w:tcW w:w="1269" w:type="dxa"/>
          </w:tcPr>
          <w:p w14:paraId="04529F1D" w14:textId="77777777" w:rsidR="00463519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First Aid</w:t>
            </w:r>
          </w:p>
          <w:p w14:paraId="28394476" w14:textId="6676FB3D" w:rsidR="009A6052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8am-5pm</w:t>
            </w:r>
          </w:p>
        </w:tc>
        <w:tc>
          <w:tcPr>
            <w:tcW w:w="1269" w:type="dxa"/>
          </w:tcPr>
          <w:p w14:paraId="28FEA811" w14:textId="77777777" w:rsidR="00463519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First Aid</w:t>
            </w:r>
          </w:p>
          <w:p w14:paraId="7FA4C77D" w14:textId="6F8601D1" w:rsidR="00306A30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8am-5pm</w:t>
            </w:r>
          </w:p>
          <w:p w14:paraId="38041991" w14:textId="6F57274F" w:rsidR="009A6052" w:rsidRPr="00306A30" w:rsidRDefault="00306A30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Board Meeting 7pm</w:t>
            </w:r>
          </w:p>
        </w:tc>
        <w:tc>
          <w:tcPr>
            <w:tcW w:w="1270" w:type="dxa"/>
          </w:tcPr>
          <w:p w14:paraId="10559A15" w14:textId="77777777" w:rsidR="00463519" w:rsidRPr="00306A30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3F04D944" w14:textId="77777777" w:rsidR="00463519" w:rsidRPr="00306A30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69" w:type="dxa"/>
          </w:tcPr>
          <w:p w14:paraId="380FE40A" w14:textId="77777777" w:rsidR="00463519" w:rsidRPr="00306A30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11971C7A" w14:textId="77777777" w:rsidR="00463519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 xml:space="preserve">Prairie Rose 4-H Club </w:t>
            </w:r>
          </w:p>
          <w:p w14:paraId="54AC2168" w14:textId="1F451A07" w:rsidR="009A6052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10am-</w:t>
            </w:r>
            <w:r w:rsidR="009542DA">
              <w:rPr>
                <w:b/>
                <w:bCs/>
              </w:rPr>
              <w:t>12pm</w:t>
            </w:r>
          </w:p>
        </w:tc>
      </w:tr>
      <w:tr w:rsidR="00463519" w:rsidRPr="00C517B1" w14:paraId="33EAA817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E94FD7B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9" w:type="dxa"/>
          </w:tcPr>
          <w:p w14:paraId="14CD365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9" w:type="dxa"/>
          </w:tcPr>
          <w:p w14:paraId="1FA9AB1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70" w:type="dxa"/>
          </w:tcPr>
          <w:p w14:paraId="4B14D61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7965F03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9" w:type="dxa"/>
          </w:tcPr>
          <w:p w14:paraId="56BC7EB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70" w:type="dxa"/>
          </w:tcPr>
          <w:p w14:paraId="1855F026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</w:tr>
      <w:tr w:rsidR="00463519" w:rsidRPr="00C517B1" w14:paraId="71EDFFCB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C3F3C5E" w14:textId="77777777" w:rsidR="00463519" w:rsidRPr="00C517B1" w:rsidRDefault="00463519" w:rsidP="00463519"/>
        </w:tc>
        <w:tc>
          <w:tcPr>
            <w:tcW w:w="1269" w:type="dxa"/>
          </w:tcPr>
          <w:p w14:paraId="30FBBCF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48D08E7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19B501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5B57426" w14:textId="77777777" w:rsidR="00463519" w:rsidRPr="00306A30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H2S</w:t>
            </w:r>
          </w:p>
          <w:p w14:paraId="6E5CA22D" w14:textId="7B5D1A30" w:rsidR="009A6052" w:rsidRPr="00C517B1" w:rsidRDefault="009A6052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6A30">
              <w:rPr>
                <w:b/>
                <w:bCs/>
              </w:rPr>
              <w:t>8am-5pm</w:t>
            </w:r>
          </w:p>
        </w:tc>
        <w:tc>
          <w:tcPr>
            <w:tcW w:w="1269" w:type="dxa"/>
          </w:tcPr>
          <w:p w14:paraId="72C6831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44A10FF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278F62F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27B0E20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9" w:type="dxa"/>
          </w:tcPr>
          <w:p w14:paraId="55D9B35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9" w:type="dxa"/>
          </w:tcPr>
          <w:p w14:paraId="1BC323D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70" w:type="dxa"/>
          </w:tcPr>
          <w:p w14:paraId="2843EC1E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31</w:t>
            </w:r>
          </w:p>
        </w:tc>
        <w:tc>
          <w:tcPr>
            <w:tcW w:w="1269" w:type="dxa"/>
          </w:tcPr>
          <w:p w14:paraId="50C60706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69" w:type="dxa"/>
          </w:tcPr>
          <w:p w14:paraId="58085FFF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70" w:type="dxa"/>
          </w:tcPr>
          <w:p w14:paraId="5457AC47" w14:textId="77777777" w:rsidR="00463519" w:rsidRPr="007E2082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7E2082" w:rsidRPr="00C517B1" w14:paraId="62A2D758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8800A88" w14:textId="77777777" w:rsidR="009542DA" w:rsidRPr="00306A30" w:rsidRDefault="009542DA" w:rsidP="009542DA">
            <w:pPr>
              <w:rPr>
                <w:b w:val="0"/>
                <w:bCs w:val="0"/>
              </w:rPr>
            </w:pPr>
            <w:r w:rsidRPr="00306A30">
              <w:t xml:space="preserve">Prairie Rose 4-H Club </w:t>
            </w:r>
          </w:p>
          <w:p w14:paraId="35895379" w14:textId="1542B025" w:rsidR="007E2082" w:rsidRPr="00C517B1" w:rsidRDefault="009542DA" w:rsidP="009542DA">
            <w:r>
              <w:t>1-2pm</w:t>
            </w:r>
          </w:p>
        </w:tc>
        <w:tc>
          <w:tcPr>
            <w:tcW w:w="1269" w:type="dxa"/>
          </w:tcPr>
          <w:p w14:paraId="70542019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F42E35A" w14:textId="77777777" w:rsidR="007E2082" w:rsidRPr="00306A30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First Aid</w:t>
            </w:r>
          </w:p>
          <w:p w14:paraId="6660426F" w14:textId="4AD365D5" w:rsidR="009A6052" w:rsidRPr="00306A30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8am-5pm</w:t>
            </w:r>
          </w:p>
        </w:tc>
        <w:tc>
          <w:tcPr>
            <w:tcW w:w="1270" w:type="dxa"/>
          </w:tcPr>
          <w:p w14:paraId="2FD1C4C7" w14:textId="77777777" w:rsidR="007E2082" w:rsidRPr="00306A30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First Aid</w:t>
            </w:r>
          </w:p>
          <w:p w14:paraId="15E19722" w14:textId="1349C04B" w:rsidR="009A6052" w:rsidRPr="00306A30" w:rsidRDefault="009A605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06A30">
              <w:rPr>
                <w:b/>
                <w:bCs/>
              </w:rPr>
              <w:t>8am-5pm</w:t>
            </w:r>
          </w:p>
        </w:tc>
        <w:tc>
          <w:tcPr>
            <w:tcW w:w="1269" w:type="dxa"/>
          </w:tcPr>
          <w:p w14:paraId="0A6FC20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C7355BD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FAD33A3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2082" w:rsidRPr="00C517B1" w14:paraId="2F8070D8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C2C30CC" w14:textId="77777777" w:rsidR="007E2082" w:rsidRPr="008502DC" w:rsidRDefault="00463519" w:rsidP="007E2082">
            <w:pPr>
              <w:pStyle w:val="Off-MonthDate"/>
            </w:pPr>
            <w:r>
              <w:t>4</w:t>
            </w:r>
          </w:p>
        </w:tc>
        <w:tc>
          <w:tcPr>
            <w:tcW w:w="1269" w:type="dxa"/>
          </w:tcPr>
          <w:p w14:paraId="6658D62D" w14:textId="77777777" w:rsidR="007E2082" w:rsidRPr="008502DC" w:rsidRDefault="00463519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9" w:type="dxa"/>
          </w:tcPr>
          <w:p w14:paraId="791D74E7" w14:textId="77777777" w:rsidR="007E2082" w:rsidRPr="00C517B1" w:rsidRDefault="00463519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270" w:type="dxa"/>
          </w:tcPr>
          <w:p w14:paraId="7A1ACC15" w14:textId="77777777" w:rsidR="007E2082" w:rsidRPr="00C517B1" w:rsidRDefault="00463519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269" w:type="dxa"/>
          </w:tcPr>
          <w:p w14:paraId="71143FBB" w14:textId="77777777" w:rsidR="007E2082" w:rsidRPr="00C517B1" w:rsidRDefault="00463519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269" w:type="dxa"/>
          </w:tcPr>
          <w:p w14:paraId="30DDDDC0" w14:textId="77777777" w:rsidR="007E2082" w:rsidRPr="00C517B1" w:rsidRDefault="00463519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270" w:type="dxa"/>
          </w:tcPr>
          <w:p w14:paraId="4A90C91E" w14:textId="77777777" w:rsidR="007E2082" w:rsidRPr="00C517B1" w:rsidRDefault="007E2082" w:rsidP="007E2082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463519">
              <w:t>0</w:t>
            </w:r>
          </w:p>
        </w:tc>
      </w:tr>
      <w:tr w:rsidR="007E2082" w:rsidRPr="00C517B1" w14:paraId="4FFD00E6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D75EC5A" w14:textId="77777777" w:rsidR="007E2082" w:rsidRPr="00C517B1" w:rsidRDefault="00463519" w:rsidP="007E2082">
            <w:r>
              <w:t>9</w:t>
            </w:r>
          </w:p>
        </w:tc>
        <w:tc>
          <w:tcPr>
            <w:tcW w:w="1269" w:type="dxa"/>
          </w:tcPr>
          <w:p w14:paraId="5FF92963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4B59BFE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62E6817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D5C2E44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467E6E9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1122408" w14:textId="77777777" w:rsidR="007E2082" w:rsidRPr="00C517B1" w:rsidRDefault="007E2082" w:rsidP="007E2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186806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1F6FF128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1B5B7A4F" w14:textId="77777777" w:rsidR="00CF06B1" w:rsidRDefault="00CF06B1"/>
        </w:tc>
      </w:tr>
    </w:tbl>
    <w:p w14:paraId="248357CF" w14:textId="77777777" w:rsidR="00F676C9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6048B9C1" w14:textId="77777777" w:rsidTr="00F676C9">
        <w:trPr>
          <w:cantSplit/>
        </w:trPr>
        <w:tc>
          <w:tcPr>
            <w:tcW w:w="4437" w:type="dxa"/>
          </w:tcPr>
          <w:p w14:paraId="5DCC7697" w14:textId="77777777"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</w:tcPr>
          <w:p w14:paraId="07EE6942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610B0477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A9A7847" w14:textId="77777777" w:rsidTr="00972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7EB743E2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</w:tcPr>
          <w:p w14:paraId="57B44291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8" w:type="dxa"/>
          </w:tcPr>
          <w:p w14:paraId="396A8C1E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8" w:type="dxa"/>
          </w:tcPr>
          <w:p w14:paraId="478E33C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3564AA04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8" w:type="dxa"/>
          </w:tcPr>
          <w:p w14:paraId="71DB1DB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8" w:type="dxa"/>
          </w:tcPr>
          <w:p w14:paraId="7E0ED8A7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7A31AF25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3050E24" w14:textId="77777777" w:rsidR="00463519" w:rsidRPr="00C517B1" w:rsidRDefault="00463519" w:rsidP="00463519">
            <w:pPr>
              <w:pStyle w:val="Off-MonthDate"/>
            </w:pPr>
            <w:r w:rsidRPr="00463519">
              <w:t>28</w:t>
            </w:r>
          </w:p>
        </w:tc>
        <w:tc>
          <w:tcPr>
            <w:tcW w:w="1268" w:type="dxa"/>
          </w:tcPr>
          <w:p w14:paraId="63FC4674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8" w:type="dxa"/>
          </w:tcPr>
          <w:p w14:paraId="6027C600" w14:textId="77777777" w:rsidR="00463519" w:rsidRPr="00D0300E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30</w:t>
            </w:r>
          </w:p>
        </w:tc>
        <w:tc>
          <w:tcPr>
            <w:tcW w:w="1268" w:type="dxa"/>
          </w:tcPr>
          <w:p w14:paraId="70E3E37C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8" w:type="dxa"/>
          </w:tcPr>
          <w:p w14:paraId="719B050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8" w:type="dxa"/>
          </w:tcPr>
          <w:p w14:paraId="631DD16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09F7959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</w:tr>
      <w:tr w:rsidR="00D0300E" w:rsidRPr="00C517B1" w14:paraId="10229390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F19059E" w14:textId="77777777" w:rsidR="00D0300E" w:rsidRPr="00C517B1" w:rsidRDefault="00D0300E" w:rsidP="00D0300E"/>
        </w:tc>
        <w:tc>
          <w:tcPr>
            <w:tcW w:w="1268" w:type="dxa"/>
          </w:tcPr>
          <w:p w14:paraId="5DF95CE2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26D25D0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05082FD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BBE095D" w14:textId="10243889" w:rsidR="00D0300E" w:rsidRPr="00C4619E" w:rsidRDefault="00C4619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Horse Show Committee Meeting @ 7pm</w:t>
            </w:r>
          </w:p>
        </w:tc>
        <w:tc>
          <w:tcPr>
            <w:tcW w:w="1268" w:type="dxa"/>
          </w:tcPr>
          <w:p w14:paraId="247A0C8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93F656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3519" w:rsidRPr="00C517B1" w14:paraId="45A7F295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983BF20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8" w:type="dxa"/>
          </w:tcPr>
          <w:p w14:paraId="6E47F0D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8" w:type="dxa"/>
          </w:tcPr>
          <w:p w14:paraId="58F017A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8" w:type="dxa"/>
          </w:tcPr>
          <w:p w14:paraId="0DC7C1D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8" w:type="dxa"/>
          </w:tcPr>
          <w:p w14:paraId="43638DE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8" w:type="dxa"/>
          </w:tcPr>
          <w:p w14:paraId="5D48818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419D2BD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</w:tr>
      <w:tr w:rsidR="00463519" w:rsidRPr="00C517B1" w14:paraId="4661472B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5712144C" w14:textId="77777777" w:rsidR="00463519" w:rsidRPr="00C517B1" w:rsidRDefault="00463519" w:rsidP="00463519"/>
        </w:tc>
        <w:tc>
          <w:tcPr>
            <w:tcW w:w="1268" w:type="dxa"/>
          </w:tcPr>
          <w:p w14:paraId="6BA17D1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D4931F4" w14:textId="0EA70549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Market Media Work Shop</w:t>
            </w:r>
          </w:p>
        </w:tc>
        <w:tc>
          <w:tcPr>
            <w:tcW w:w="1268" w:type="dxa"/>
          </w:tcPr>
          <w:p w14:paraId="6C0E1982" w14:textId="45767AB5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Rodeo Committee Meeting @ 6pm</w:t>
            </w:r>
          </w:p>
        </w:tc>
        <w:tc>
          <w:tcPr>
            <w:tcW w:w="1268" w:type="dxa"/>
          </w:tcPr>
          <w:p w14:paraId="73F56F1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9B3775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4F5D7B6" w14:textId="4174F5C1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463519" w:rsidRPr="00C517B1" w14:paraId="6842E18D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1CF42599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8" w:type="dxa"/>
          </w:tcPr>
          <w:p w14:paraId="5D53246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8" w:type="dxa"/>
          </w:tcPr>
          <w:p w14:paraId="59A8DB6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8" w:type="dxa"/>
          </w:tcPr>
          <w:p w14:paraId="3DF724D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8" w:type="dxa"/>
          </w:tcPr>
          <w:p w14:paraId="4D4E0F9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8" w:type="dxa"/>
          </w:tcPr>
          <w:p w14:paraId="46B8335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2396B8F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</w:tr>
      <w:tr w:rsidR="00463519" w:rsidRPr="00C517B1" w14:paraId="623D7A75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8D3C7CB" w14:textId="77777777" w:rsidR="00463519" w:rsidRPr="00C517B1" w:rsidRDefault="00463519" w:rsidP="00463519"/>
        </w:tc>
        <w:tc>
          <w:tcPr>
            <w:tcW w:w="1268" w:type="dxa"/>
          </w:tcPr>
          <w:p w14:paraId="1FA4B454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CA6BE7B" w14:textId="03A9247C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Prairie Rose 4-H 6 – 8 pm</w:t>
            </w:r>
          </w:p>
        </w:tc>
        <w:tc>
          <w:tcPr>
            <w:tcW w:w="1268" w:type="dxa"/>
          </w:tcPr>
          <w:p w14:paraId="72BED1E4" w14:textId="77777777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 xml:space="preserve">First Aid </w:t>
            </w:r>
          </w:p>
          <w:p w14:paraId="73E61E7E" w14:textId="1DB5070B" w:rsidR="00C4619E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8am – 5pm</w:t>
            </w:r>
          </w:p>
        </w:tc>
        <w:tc>
          <w:tcPr>
            <w:tcW w:w="1268" w:type="dxa"/>
          </w:tcPr>
          <w:p w14:paraId="7AA89938" w14:textId="77777777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First Aid</w:t>
            </w:r>
          </w:p>
          <w:p w14:paraId="5E2CAF3F" w14:textId="0B4B11C7" w:rsidR="00C4619E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8am – 5pm</w:t>
            </w:r>
          </w:p>
        </w:tc>
        <w:tc>
          <w:tcPr>
            <w:tcW w:w="1268" w:type="dxa"/>
          </w:tcPr>
          <w:p w14:paraId="734BFE3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565821D" w14:textId="747947DD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Prairie Rose 4-H Achievement Day</w:t>
            </w:r>
          </w:p>
        </w:tc>
      </w:tr>
      <w:tr w:rsidR="00463519" w:rsidRPr="00C517B1" w14:paraId="041BF1B4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6B8FD83B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8" w:type="dxa"/>
          </w:tcPr>
          <w:p w14:paraId="086747B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8" w:type="dxa"/>
          </w:tcPr>
          <w:p w14:paraId="7D363FA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8" w:type="dxa"/>
          </w:tcPr>
          <w:p w14:paraId="2535725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8" w:type="dxa"/>
          </w:tcPr>
          <w:p w14:paraId="0E6F562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8" w:type="dxa"/>
          </w:tcPr>
          <w:p w14:paraId="604A0AD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138F863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</w:tr>
      <w:tr w:rsidR="00463519" w:rsidRPr="00C517B1" w14:paraId="13C2DFA9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F142915" w14:textId="77777777" w:rsidR="00463519" w:rsidRPr="00C517B1" w:rsidRDefault="00463519" w:rsidP="00463519"/>
        </w:tc>
        <w:tc>
          <w:tcPr>
            <w:tcW w:w="1268" w:type="dxa"/>
          </w:tcPr>
          <w:p w14:paraId="0378E84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50743AA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5FB9F8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1236C4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6FE047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09FEEC7B" w14:textId="6EE31913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Private Booking</w:t>
            </w:r>
          </w:p>
        </w:tc>
      </w:tr>
      <w:tr w:rsidR="00463519" w:rsidRPr="00C517B1" w14:paraId="618E082A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360B19FB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8" w:type="dxa"/>
          </w:tcPr>
          <w:p w14:paraId="62F085E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8" w:type="dxa"/>
          </w:tcPr>
          <w:p w14:paraId="404CDE7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8" w:type="dxa"/>
          </w:tcPr>
          <w:p w14:paraId="5FFF008C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8" w:type="dxa"/>
          </w:tcPr>
          <w:p w14:paraId="54C4F717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8" w:type="dxa"/>
          </w:tcPr>
          <w:p w14:paraId="23480D57" w14:textId="77777777" w:rsidR="00463519" w:rsidRPr="008502DC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8" w:type="dxa"/>
          </w:tcPr>
          <w:p w14:paraId="1E34903C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1</w:t>
            </w:r>
          </w:p>
        </w:tc>
      </w:tr>
      <w:tr w:rsidR="00D0300E" w:rsidRPr="00C517B1" w14:paraId="462536D9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14:paraId="20DC2035" w14:textId="77777777" w:rsidR="00D0300E" w:rsidRPr="00C517B1" w:rsidRDefault="00D0300E" w:rsidP="00D0300E"/>
        </w:tc>
        <w:tc>
          <w:tcPr>
            <w:tcW w:w="1268" w:type="dxa"/>
          </w:tcPr>
          <w:p w14:paraId="37CC48C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310C49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2553E8CC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1F169634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08D164B" w14:textId="7474C8D0" w:rsidR="00D0300E" w:rsidRPr="00C4619E" w:rsidRDefault="009726D0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All Breed Horse Show</w:t>
            </w:r>
            <w:r w:rsidR="0031770C">
              <w:rPr>
                <w:b/>
                <w:bCs/>
              </w:rPr>
              <w:t xml:space="preserve"> &amp; Ranch Horse Competition</w:t>
            </w:r>
          </w:p>
        </w:tc>
        <w:tc>
          <w:tcPr>
            <w:tcW w:w="1268" w:type="dxa"/>
          </w:tcPr>
          <w:p w14:paraId="7F9D0712" w14:textId="77777777" w:rsidR="00D0300E" w:rsidRPr="00C4619E" w:rsidRDefault="009726D0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All Breed Horse Show</w:t>
            </w:r>
          </w:p>
        </w:tc>
      </w:tr>
    </w:tbl>
    <w:p w14:paraId="1CB5FFA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5797778C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0D1E1EFD" w14:textId="77777777" w:rsidR="00CF06B1" w:rsidRDefault="00CF06B1"/>
        </w:tc>
      </w:tr>
    </w:tbl>
    <w:p w14:paraId="68D21311" w14:textId="77777777" w:rsidR="00F676C9" w:rsidRDefault="00F676C9"/>
    <w:p w14:paraId="5E3271E1" w14:textId="77777777" w:rsidR="009726D0" w:rsidRDefault="009726D0"/>
    <w:p w14:paraId="5047A47F" w14:textId="77777777" w:rsidR="009726D0" w:rsidRDefault="009726D0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03FFB483" w14:textId="77777777" w:rsidTr="00F676C9">
        <w:trPr>
          <w:cantSplit/>
        </w:trPr>
        <w:tc>
          <w:tcPr>
            <w:tcW w:w="4437" w:type="dxa"/>
          </w:tcPr>
          <w:p w14:paraId="677E7B38" w14:textId="77777777"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</w:tcPr>
          <w:p w14:paraId="7A4A0070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03BCC7C1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7"/>
        <w:gridCol w:w="1269"/>
        <w:gridCol w:w="1268"/>
        <w:gridCol w:w="1268"/>
        <w:gridCol w:w="1269"/>
      </w:tblGrid>
      <w:tr w:rsidR="00CF06B1" w14:paraId="5FF18AC4" w14:textId="77777777" w:rsidTr="00972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C47F97F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9" w:type="dxa"/>
          </w:tcPr>
          <w:p w14:paraId="703B7ACA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9" w:type="dxa"/>
          </w:tcPr>
          <w:p w14:paraId="34E288C0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70" w:type="dxa"/>
          </w:tcPr>
          <w:p w14:paraId="71A500D8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9" w:type="dxa"/>
          </w:tcPr>
          <w:p w14:paraId="621E492A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3EE9C346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70" w:type="dxa"/>
          </w:tcPr>
          <w:p w14:paraId="28F5274D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49E5D844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0655A38" w14:textId="77777777" w:rsidR="00463519" w:rsidRPr="00C517B1" w:rsidRDefault="00463519" w:rsidP="00463519">
            <w:pPr>
              <w:pStyle w:val="Off-MonthDate"/>
            </w:pPr>
            <w:r w:rsidRPr="00463519">
              <w:t>25</w:t>
            </w:r>
          </w:p>
        </w:tc>
        <w:tc>
          <w:tcPr>
            <w:tcW w:w="1269" w:type="dxa"/>
          </w:tcPr>
          <w:p w14:paraId="5B42E817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26</w:t>
            </w:r>
          </w:p>
        </w:tc>
        <w:tc>
          <w:tcPr>
            <w:tcW w:w="1269" w:type="dxa"/>
          </w:tcPr>
          <w:p w14:paraId="30CE9AB7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27</w:t>
            </w:r>
          </w:p>
        </w:tc>
        <w:tc>
          <w:tcPr>
            <w:tcW w:w="1270" w:type="dxa"/>
          </w:tcPr>
          <w:p w14:paraId="01122897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28</w:t>
            </w:r>
          </w:p>
        </w:tc>
        <w:tc>
          <w:tcPr>
            <w:tcW w:w="1269" w:type="dxa"/>
          </w:tcPr>
          <w:p w14:paraId="30ABCE9F" w14:textId="77777777" w:rsidR="00463519" w:rsidRPr="00463519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3519">
              <w:t>29</w:t>
            </w:r>
          </w:p>
        </w:tc>
        <w:tc>
          <w:tcPr>
            <w:tcW w:w="1269" w:type="dxa"/>
          </w:tcPr>
          <w:p w14:paraId="4A227238" w14:textId="77777777" w:rsidR="00463519" w:rsidRPr="00463519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463519">
              <w:rPr>
                <w:color w:val="BEA388" w:themeColor="accent4" w:themeTint="99"/>
                <w:sz w:val="22"/>
              </w:rPr>
              <w:t>30</w:t>
            </w:r>
          </w:p>
        </w:tc>
        <w:tc>
          <w:tcPr>
            <w:tcW w:w="1270" w:type="dxa"/>
          </w:tcPr>
          <w:p w14:paraId="2684A62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</w:tr>
      <w:tr w:rsidR="00D0300E" w:rsidRPr="00C517B1" w14:paraId="6EBA71A6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1A67CDA" w14:textId="77777777" w:rsidR="00D0300E" w:rsidRPr="00C517B1" w:rsidRDefault="00D0300E" w:rsidP="00D0300E"/>
        </w:tc>
        <w:tc>
          <w:tcPr>
            <w:tcW w:w="1269" w:type="dxa"/>
          </w:tcPr>
          <w:p w14:paraId="3B1069FF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FBF3B51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65390E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EEADF23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37F06CE" w14:textId="77777777" w:rsidR="00D0300E" w:rsidRPr="00C517B1" w:rsidRDefault="009726D0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 Breed Horse Show</w:t>
            </w:r>
          </w:p>
        </w:tc>
        <w:tc>
          <w:tcPr>
            <w:tcW w:w="1270" w:type="dxa"/>
          </w:tcPr>
          <w:p w14:paraId="3B34AC15" w14:textId="77777777" w:rsidR="00D0300E" w:rsidRPr="00C4619E" w:rsidRDefault="009726D0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All Breed Horse Show</w:t>
            </w:r>
          </w:p>
        </w:tc>
      </w:tr>
      <w:tr w:rsidR="00463519" w:rsidRPr="00C517B1" w14:paraId="61F6DAA7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1A6ED36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9" w:type="dxa"/>
          </w:tcPr>
          <w:p w14:paraId="7BE6E67D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64253A4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70" w:type="dxa"/>
          </w:tcPr>
          <w:p w14:paraId="0338A3C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  <w:tc>
          <w:tcPr>
            <w:tcW w:w="1269" w:type="dxa"/>
          </w:tcPr>
          <w:p w14:paraId="2EEF22A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9" w:type="dxa"/>
          </w:tcPr>
          <w:p w14:paraId="2710CD4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70" w:type="dxa"/>
          </w:tcPr>
          <w:p w14:paraId="4A9F7275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</w:tr>
      <w:tr w:rsidR="00463519" w:rsidRPr="00C517B1" w14:paraId="2692FB28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62F24F0" w14:textId="77777777" w:rsidR="00463519" w:rsidRPr="00C517B1" w:rsidRDefault="009726D0" w:rsidP="00463519">
            <w:r>
              <w:t>All Breed Horse Show</w:t>
            </w:r>
          </w:p>
        </w:tc>
        <w:tc>
          <w:tcPr>
            <w:tcW w:w="1269" w:type="dxa"/>
          </w:tcPr>
          <w:p w14:paraId="69A8F71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21BD00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0093A05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D03AD9B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127DA57" w14:textId="7B216488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Private Booking</w:t>
            </w:r>
          </w:p>
        </w:tc>
        <w:tc>
          <w:tcPr>
            <w:tcW w:w="1270" w:type="dxa"/>
          </w:tcPr>
          <w:p w14:paraId="50F01CF0" w14:textId="5DE83BAD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Private Booking</w:t>
            </w:r>
          </w:p>
        </w:tc>
      </w:tr>
      <w:tr w:rsidR="00463519" w:rsidRPr="00C517B1" w14:paraId="2BEEFD4A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FB9EA72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9" w:type="dxa"/>
          </w:tcPr>
          <w:p w14:paraId="4A640B1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7B0ACFA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70" w:type="dxa"/>
          </w:tcPr>
          <w:p w14:paraId="68CDAA3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  <w:tc>
          <w:tcPr>
            <w:tcW w:w="1269" w:type="dxa"/>
          </w:tcPr>
          <w:p w14:paraId="3506CFF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9" w:type="dxa"/>
          </w:tcPr>
          <w:p w14:paraId="616569CF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70" w:type="dxa"/>
          </w:tcPr>
          <w:p w14:paraId="0A9908B0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</w:tr>
      <w:tr w:rsidR="00463519" w:rsidRPr="00C517B1" w14:paraId="5264C309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A77BFF3" w14:textId="77777777" w:rsidR="00463519" w:rsidRPr="00C517B1" w:rsidRDefault="00463519" w:rsidP="00463519"/>
        </w:tc>
        <w:tc>
          <w:tcPr>
            <w:tcW w:w="1269" w:type="dxa"/>
          </w:tcPr>
          <w:p w14:paraId="2F0B8C5E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914C9B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D8C3E7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84516CC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D887976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37A8662E" w14:textId="77355AE4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Famer’s Market</w:t>
            </w:r>
          </w:p>
        </w:tc>
      </w:tr>
      <w:tr w:rsidR="00463519" w:rsidRPr="00C517B1" w14:paraId="76C1E696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E9AFF51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9" w:type="dxa"/>
          </w:tcPr>
          <w:p w14:paraId="1B41B878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434E98C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70" w:type="dxa"/>
          </w:tcPr>
          <w:p w14:paraId="3946F0B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  <w:tc>
          <w:tcPr>
            <w:tcW w:w="1269" w:type="dxa"/>
          </w:tcPr>
          <w:p w14:paraId="718C823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9" w:type="dxa"/>
          </w:tcPr>
          <w:p w14:paraId="366BDECE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70" w:type="dxa"/>
          </w:tcPr>
          <w:p w14:paraId="634F5D79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</w:tr>
      <w:tr w:rsidR="00463519" w:rsidRPr="00C517B1" w14:paraId="219D3FB3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7B7FD76" w14:textId="77777777" w:rsidR="00463519" w:rsidRPr="00C517B1" w:rsidRDefault="00463519" w:rsidP="00463519"/>
        </w:tc>
        <w:tc>
          <w:tcPr>
            <w:tcW w:w="1269" w:type="dxa"/>
          </w:tcPr>
          <w:p w14:paraId="388339C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1D4D9EE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45D5E28D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96124DF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ED05D32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A942D5D" w14:textId="748634D3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463519" w:rsidRPr="00C517B1" w14:paraId="36D6EB92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8A173B2" w14:textId="77777777" w:rsidR="00463519" w:rsidRPr="00C517B1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9" w:type="dxa"/>
          </w:tcPr>
          <w:p w14:paraId="54E039F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391BE14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70" w:type="dxa"/>
          </w:tcPr>
          <w:p w14:paraId="7D9EAEB1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  <w:tc>
          <w:tcPr>
            <w:tcW w:w="1269" w:type="dxa"/>
          </w:tcPr>
          <w:p w14:paraId="4BA0C232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9" w:type="dxa"/>
          </w:tcPr>
          <w:p w14:paraId="7146E8C7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70" w:type="dxa"/>
          </w:tcPr>
          <w:p w14:paraId="485D1AB8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</w:tr>
      <w:tr w:rsidR="00463519" w:rsidRPr="00C517B1" w14:paraId="79B820B0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E181B00" w14:textId="77777777" w:rsidR="00463519" w:rsidRPr="00C517B1" w:rsidRDefault="00463519" w:rsidP="00463519"/>
        </w:tc>
        <w:tc>
          <w:tcPr>
            <w:tcW w:w="1269" w:type="dxa"/>
          </w:tcPr>
          <w:p w14:paraId="2DD0BC79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BDB2FF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62CC17E8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ABDFED1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5E5621A" w14:textId="77777777" w:rsidR="00463519" w:rsidRPr="00C517B1" w:rsidRDefault="00463519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BF178E7" w14:textId="01BF6F76" w:rsidR="00463519" w:rsidRPr="00C4619E" w:rsidRDefault="00C4619E" w:rsidP="00463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463519" w:rsidRPr="00C517B1" w14:paraId="0BFDF906" w14:textId="77777777" w:rsidTr="00972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7CAF9FF" w14:textId="77777777" w:rsidR="00463519" w:rsidRPr="008502DC" w:rsidRDefault="00463519" w:rsidP="00463519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9" w:type="dxa"/>
          </w:tcPr>
          <w:p w14:paraId="30E5816E" w14:textId="77777777" w:rsidR="00463519" w:rsidRPr="008502DC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9" w:type="dxa"/>
          </w:tcPr>
          <w:p w14:paraId="6FA331F9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70" w:type="dxa"/>
          </w:tcPr>
          <w:p w14:paraId="62C11591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69" w:type="dxa"/>
          </w:tcPr>
          <w:p w14:paraId="24653C1C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9" w:type="dxa"/>
          </w:tcPr>
          <w:p w14:paraId="5ABFCF3E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70" w:type="dxa"/>
          </w:tcPr>
          <w:p w14:paraId="0B7E6BE5" w14:textId="77777777" w:rsidR="00463519" w:rsidRPr="00C517B1" w:rsidRDefault="00463519" w:rsidP="00463519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D0300E" w:rsidRPr="00C517B1" w14:paraId="2BAE0F5A" w14:textId="77777777" w:rsidTr="009726D0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94723F0" w14:textId="77777777" w:rsidR="00D0300E" w:rsidRPr="00C517B1" w:rsidRDefault="00D0300E" w:rsidP="00D0300E"/>
        </w:tc>
        <w:tc>
          <w:tcPr>
            <w:tcW w:w="1269" w:type="dxa"/>
          </w:tcPr>
          <w:p w14:paraId="293A6FFA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1E68FBB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4524BE78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DABCAA6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28A1FF7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77F92284" w14:textId="77777777" w:rsidR="00D0300E" w:rsidRPr="00C517B1" w:rsidRDefault="00D0300E" w:rsidP="00D03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F8FAAAA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0668837E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559313B9" w14:textId="77777777" w:rsidR="00CF06B1" w:rsidRDefault="00CF06B1"/>
        </w:tc>
      </w:tr>
    </w:tbl>
    <w:p w14:paraId="72891FBC" w14:textId="77777777" w:rsidR="00F676C9" w:rsidRDefault="00F676C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CF06B1" w14:paraId="0F67A6DD" w14:textId="77777777" w:rsidTr="00F676C9">
        <w:trPr>
          <w:cantSplit/>
        </w:trPr>
        <w:tc>
          <w:tcPr>
            <w:tcW w:w="4437" w:type="dxa"/>
          </w:tcPr>
          <w:p w14:paraId="11935A86" w14:textId="77777777"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</w:tcPr>
          <w:p w14:paraId="5D047775" w14:textId="77777777" w:rsidR="00CF06B1" w:rsidRDefault="002952CB" w:rsidP="00445DBA">
            <w:pPr>
              <w:pStyle w:val="Year"/>
            </w:pPr>
            <w:r>
              <w:t>2023</w:t>
            </w:r>
          </w:p>
        </w:tc>
      </w:tr>
    </w:tbl>
    <w:p w14:paraId="16791A38" w14:textId="77777777" w:rsidR="00CF06B1" w:rsidRDefault="00CF06B1" w:rsidP="002C3F23">
      <w:pPr>
        <w:pStyle w:val="NoSpacing"/>
        <w:keepNext/>
      </w:pPr>
    </w:p>
    <w:tbl>
      <w:tblPr>
        <w:tblStyle w:val="PlainTable1"/>
        <w:tblW w:w="5000" w:type="pct"/>
        <w:tblLayout w:type="fixed"/>
        <w:tblLook w:val="04A0" w:firstRow="1" w:lastRow="0" w:firstColumn="1" w:lastColumn="0" w:noHBand="0" w:noVBand="1"/>
        <w:tblDescription w:val="Month calendar"/>
      </w:tblPr>
      <w:tblGrid>
        <w:gridCol w:w="1266"/>
        <w:gridCol w:w="1267"/>
        <w:gridCol w:w="1267"/>
        <w:gridCol w:w="1269"/>
        <w:gridCol w:w="1268"/>
        <w:gridCol w:w="1269"/>
        <w:gridCol w:w="1269"/>
      </w:tblGrid>
      <w:tr w:rsidR="00CF06B1" w14:paraId="5FF4D905" w14:textId="77777777" w:rsidTr="001E6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EEF9715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</w:tcPr>
          <w:p w14:paraId="0883D813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1267" w:type="dxa"/>
          </w:tcPr>
          <w:p w14:paraId="45050367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1269" w:type="dxa"/>
          </w:tcPr>
          <w:p w14:paraId="6C607097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1268" w:type="dxa"/>
          </w:tcPr>
          <w:p w14:paraId="4ACC3974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Thursday</w:t>
            </w:r>
          </w:p>
        </w:tc>
        <w:tc>
          <w:tcPr>
            <w:tcW w:w="1269" w:type="dxa"/>
          </w:tcPr>
          <w:p w14:paraId="17C506DD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Friday</w:t>
            </w:r>
          </w:p>
        </w:tc>
        <w:tc>
          <w:tcPr>
            <w:tcW w:w="1269" w:type="dxa"/>
          </w:tcPr>
          <w:p w14:paraId="7CA4F917" w14:textId="77777777" w:rsidR="00CF06B1" w:rsidRDefault="004E77A9">
            <w:pPr>
              <w:pStyle w:val="Da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Saturday</w:t>
            </w:r>
          </w:p>
        </w:tc>
      </w:tr>
      <w:tr w:rsidR="00463519" w:rsidRPr="00C517B1" w14:paraId="17726CE0" w14:textId="77777777" w:rsidTr="001E6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4F3683C9" w14:textId="77777777" w:rsidR="00463519" w:rsidRPr="008502DC" w:rsidRDefault="00463519" w:rsidP="00463519">
            <w:pPr>
              <w:pStyle w:val="Off-MonthDate"/>
            </w:pPr>
            <w:r w:rsidRPr="008502DC">
              <w:t>30</w:t>
            </w:r>
          </w:p>
        </w:tc>
        <w:tc>
          <w:tcPr>
            <w:tcW w:w="1267" w:type="dxa"/>
          </w:tcPr>
          <w:p w14:paraId="796A903B" w14:textId="77777777" w:rsidR="00463519" w:rsidRPr="008502DC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BEA388" w:themeColor="accent4" w:themeTint="99"/>
                <w:sz w:val="22"/>
              </w:rPr>
            </w:pPr>
            <w:r w:rsidRPr="008502DC">
              <w:rPr>
                <w:color w:val="BEA388" w:themeColor="accent4" w:themeTint="99"/>
                <w:sz w:val="22"/>
              </w:rPr>
              <w:t>31</w:t>
            </w:r>
          </w:p>
        </w:tc>
        <w:tc>
          <w:tcPr>
            <w:tcW w:w="1267" w:type="dxa"/>
          </w:tcPr>
          <w:p w14:paraId="082C1BF3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269" w:type="dxa"/>
          </w:tcPr>
          <w:p w14:paraId="1F38FE24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268" w:type="dxa"/>
          </w:tcPr>
          <w:p w14:paraId="687A5BC8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</w:t>
            </w:r>
          </w:p>
        </w:tc>
        <w:tc>
          <w:tcPr>
            <w:tcW w:w="1269" w:type="dxa"/>
          </w:tcPr>
          <w:p w14:paraId="391FE40B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4</w:t>
            </w:r>
          </w:p>
        </w:tc>
        <w:tc>
          <w:tcPr>
            <w:tcW w:w="1269" w:type="dxa"/>
          </w:tcPr>
          <w:p w14:paraId="177C526A" w14:textId="77777777" w:rsidR="00463519" w:rsidRPr="00C517B1" w:rsidRDefault="00463519" w:rsidP="00463519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5</w:t>
            </w:r>
          </w:p>
        </w:tc>
      </w:tr>
      <w:tr w:rsidR="009505C7" w:rsidRPr="00C517B1" w14:paraId="6EFF0701" w14:textId="77777777" w:rsidTr="001E67FA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BC781FA" w14:textId="77777777" w:rsidR="009505C7" w:rsidRPr="00C517B1" w:rsidRDefault="009505C7" w:rsidP="009505C7"/>
        </w:tc>
        <w:tc>
          <w:tcPr>
            <w:tcW w:w="1267" w:type="dxa"/>
          </w:tcPr>
          <w:p w14:paraId="4FD21AED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4A5FDE66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AE3C2E6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EB8D535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3D8426C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5A78FFED" w14:textId="1106F9E3" w:rsidR="009505C7" w:rsidRPr="00C4619E" w:rsidRDefault="00C4619E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8502DC" w:rsidRPr="00C517B1" w14:paraId="791E5123" w14:textId="77777777" w:rsidTr="001E6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48BC9E62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6</w:t>
            </w:r>
          </w:p>
        </w:tc>
        <w:tc>
          <w:tcPr>
            <w:tcW w:w="1267" w:type="dxa"/>
          </w:tcPr>
          <w:p w14:paraId="0714FA89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7</w:t>
            </w:r>
          </w:p>
        </w:tc>
        <w:tc>
          <w:tcPr>
            <w:tcW w:w="1267" w:type="dxa"/>
          </w:tcPr>
          <w:p w14:paraId="4ADC0095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8</w:t>
            </w:r>
          </w:p>
        </w:tc>
        <w:tc>
          <w:tcPr>
            <w:tcW w:w="1269" w:type="dxa"/>
          </w:tcPr>
          <w:p w14:paraId="750F3169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9</w:t>
            </w:r>
          </w:p>
        </w:tc>
        <w:tc>
          <w:tcPr>
            <w:tcW w:w="1268" w:type="dxa"/>
          </w:tcPr>
          <w:p w14:paraId="62E78ED1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10</w:t>
            </w:r>
          </w:p>
        </w:tc>
        <w:tc>
          <w:tcPr>
            <w:tcW w:w="1269" w:type="dxa"/>
          </w:tcPr>
          <w:p w14:paraId="685EC390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11</w:t>
            </w:r>
          </w:p>
        </w:tc>
        <w:tc>
          <w:tcPr>
            <w:tcW w:w="1269" w:type="dxa"/>
          </w:tcPr>
          <w:p w14:paraId="16814AC6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12</w:t>
            </w:r>
          </w:p>
        </w:tc>
      </w:tr>
      <w:tr w:rsidR="008502DC" w:rsidRPr="00C517B1" w14:paraId="72A1083E" w14:textId="77777777" w:rsidTr="001E67FA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B1BA94C" w14:textId="77777777" w:rsidR="008502DC" w:rsidRPr="00C517B1" w:rsidRDefault="008502DC" w:rsidP="008502DC"/>
        </w:tc>
        <w:tc>
          <w:tcPr>
            <w:tcW w:w="1267" w:type="dxa"/>
          </w:tcPr>
          <w:p w14:paraId="0F3A8C93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42F8D36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F493818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76F9C4A3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6F98BD6" w14:textId="77777777" w:rsidR="008502DC" w:rsidRPr="009726D0" w:rsidRDefault="009726D0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Annual Fair &amp; Crocus Hill Stampede</w:t>
            </w:r>
          </w:p>
        </w:tc>
        <w:tc>
          <w:tcPr>
            <w:tcW w:w="1269" w:type="dxa"/>
          </w:tcPr>
          <w:p w14:paraId="3640041C" w14:textId="77777777" w:rsidR="008502DC" w:rsidRDefault="009726D0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726D0">
              <w:rPr>
                <w:b/>
                <w:bCs/>
              </w:rPr>
              <w:t>Fair &amp; Rodeo</w:t>
            </w:r>
          </w:p>
          <w:p w14:paraId="70D195A2" w14:textId="77777777" w:rsidR="00C4619E" w:rsidRDefault="00C4619E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Farmer’s Market</w:t>
            </w:r>
          </w:p>
          <w:p w14:paraId="0E767CDE" w14:textId="52BA2D70" w:rsidR="00C4619E" w:rsidRPr="009726D0" w:rsidRDefault="00C4619E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Rodeo Dance</w:t>
            </w:r>
          </w:p>
        </w:tc>
      </w:tr>
      <w:tr w:rsidR="008502DC" w:rsidRPr="00C517B1" w14:paraId="588635AD" w14:textId="77777777" w:rsidTr="001E6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26C62A30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13</w:t>
            </w:r>
          </w:p>
        </w:tc>
        <w:tc>
          <w:tcPr>
            <w:tcW w:w="1267" w:type="dxa"/>
          </w:tcPr>
          <w:p w14:paraId="1B4D2A10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14</w:t>
            </w:r>
          </w:p>
        </w:tc>
        <w:tc>
          <w:tcPr>
            <w:tcW w:w="1267" w:type="dxa"/>
          </w:tcPr>
          <w:p w14:paraId="7A536B3F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15</w:t>
            </w:r>
          </w:p>
        </w:tc>
        <w:tc>
          <w:tcPr>
            <w:tcW w:w="1269" w:type="dxa"/>
          </w:tcPr>
          <w:p w14:paraId="6D463C01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16</w:t>
            </w:r>
          </w:p>
        </w:tc>
        <w:tc>
          <w:tcPr>
            <w:tcW w:w="1268" w:type="dxa"/>
          </w:tcPr>
          <w:p w14:paraId="3A78F6C3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17</w:t>
            </w:r>
          </w:p>
        </w:tc>
        <w:tc>
          <w:tcPr>
            <w:tcW w:w="1269" w:type="dxa"/>
          </w:tcPr>
          <w:p w14:paraId="4D9F6F2E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18</w:t>
            </w:r>
          </w:p>
        </w:tc>
        <w:tc>
          <w:tcPr>
            <w:tcW w:w="1269" w:type="dxa"/>
          </w:tcPr>
          <w:p w14:paraId="78791777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19</w:t>
            </w:r>
          </w:p>
        </w:tc>
      </w:tr>
      <w:tr w:rsidR="008502DC" w:rsidRPr="00C517B1" w14:paraId="0F5A6502" w14:textId="77777777" w:rsidTr="001E67FA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2FC61B05" w14:textId="77777777" w:rsidR="008502DC" w:rsidRPr="00C517B1" w:rsidRDefault="009726D0" w:rsidP="008502DC">
            <w:r>
              <w:t>Fair &amp; Rodeo</w:t>
            </w:r>
          </w:p>
        </w:tc>
        <w:tc>
          <w:tcPr>
            <w:tcW w:w="1267" w:type="dxa"/>
          </w:tcPr>
          <w:p w14:paraId="5E075B3E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5B443DDA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405B659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4A317296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605C0CD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5C27049" w14:textId="146590EA" w:rsidR="008502DC" w:rsidRPr="00C4619E" w:rsidRDefault="00C4619E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8502DC" w:rsidRPr="00C517B1" w14:paraId="70469205" w14:textId="77777777" w:rsidTr="001E6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19E1B1F4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20</w:t>
            </w:r>
          </w:p>
        </w:tc>
        <w:tc>
          <w:tcPr>
            <w:tcW w:w="1267" w:type="dxa"/>
          </w:tcPr>
          <w:p w14:paraId="0274A846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21</w:t>
            </w:r>
          </w:p>
        </w:tc>
        <w:tc>
          <w:tcPr>
            <w:tcW w:w="1267" w:type="dxa"/>
          </w:tcPr>
          <w:p w14:paraId="5068359C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22</w:t>
            </w:r>
          </w:p>
        </w:tc>
        <w:tc>
          <w:tcPr>
            <w:tcW w:w="1269" w:type="dxa"/>
          </w:tcPr>
          <w:p w14:paraId="48DD73A5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23</w:t>
            </w:r>
          </w:p>
        </w:tc>
        <w:tc>
          <w:tcPr>
            <w:tcW w:w="1268" w:type="dxa"/>
          </w:tcPr>
          <w:p w14:paraId="72AA66D7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24</w:t>
            </w:r>
          </w:p>
        </w:tc>
        <w:tc>
          <w:tcPr>
            <w:tcW w:w="1269" w:type="dxa"/>
          </w:tcPr>
          <w:p w14:paraId="0E384783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25</w:t>
            </w:r>
          </w:p>
        </w:tc>
        <w:tc>
          <w:tcPr>
            <w:tcW w:w="1269" w:type="dxa"/>
          </w:tcPr>
          <w:p w14:paraId="201C1461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26</w:t>
            </w:r>
          </w:p>
        </w:tc>
      </w:tr>
      <w:tr w:rsidR="008502DC" w:rsidRPr="00C517B1" w14:paraId="66833AF7" w14:textId="77777777" w:rsidTr="001E67FA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5E5CC047" w14:textId="77777777" w:rsidR="008502DC" w:rsidRPr="00C517B1" w:rsidRDefault="008502DC" w:rsidP="008502DC"/>
        </w:tc>
        <w:tc>
          <w:tcPr>
            <w:tcW w:w="1267" w:type="dxa"/>
          </w:tcPr>
          <w:p w14:paraId="27494461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40D0F5E2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2B75C53B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601C3203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34B7852B" w14:textId="77777777" w:rsidR="008502DC" w:rsidRPr="00C517B1" w:rsidRDefault="008502DC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7F7C818F" w14:textId="2F379213" w:rsidR="008502DC" w:rsidRPr="00C4619E" w:rsidRDefault="00C4619E" w:rsidP="00850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619E">
              <w:rPr>
                <w:b/>
                <w:bCs/>
              </w:rPr>
              <w:t>Farmer’s Market</w:t>
            </w:r>
          </w:p>
        </w:tc>
      </w:tr>
      <w:tr w:rsidR="008502DC" w:rsidRPr="00C517B1" w14:paraId="4442B88B" w14:textId="77777777" w:rsidTr="001E6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537A04D9" w14:textId="77777777" w:rsidR="008502DC" w:rsidRPr="00C517B1" w:rsidRDefault="008502DC" w:rsidP="008502DC">
            <w:pPr>
              <w:pStyle w:val="Date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27</w:t>
            </w:r>
          </w:p>
        </w:tc>
        <w:tc>
          <w:tcPr>
            <w:tcW w:w="1267" w:type="dxa"/>
          </w:tcPr>
          <w:p w14:paraId="0B18E0FC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28</w:t>
            </w:r>
          </w:p>
        </w:tc>
        <w:tc>
          <w:tcPr>
            <w:tcW w:w="1267" w:type="dxa"/>
          </w:tcPr>
          <w:p w14:paraId="547BE974" w14:textId="77777777" w:rsidR="008502DC" w:rsidRPr="00C517B1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29</w:t>
            </w:r>
          </w:p>
        </w:tc>
        <w:tc>
          <w:tcPr>
            <w:tcW w:w="1269" w:type="dxa"/>
          </w:tcPr>
          <w:p w14:paraId="30B7F30A" w14:textId="77777777" w:rsidR="008502DC" w:rsidRPr="008502DC" w:rsidRDefault="008502DC" w:rsidP="008502DC">
            <w:pPr>
              <w:pStyle w:val="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Cs w:val="20"/>
              </w:rPr>
            </w:pPr>
            <w:r w:rsidRPr="008502DC">
              <w:rPr>
                <w:rFonts w:cstheme="minorHAnsi"/>
                <w:color w:val="000000"/>
                <w:szCs w:val="20"/>
              </w:rPr>
              <w:t>30</w:t>
            </w:r>
          </w:p>
        </w:tc>
        <w:tc>
          <w:tcPr>
            <w:tcW w:w="1268" w:type="dxa"/>
          </w:tcPr>
          <w:p w14:paraId="1BF38FB1" w14:textId="77777777" w:rsidR="008502DC" w:rsidRPr="008502DC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502DC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9" w:type="dxa"/>
          </w:tcPr>
          <w:p w14:paraId="69DC3098" w14:textId="77777777" w:rsidR="008502DC" w:rsidRPr="00C517B1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69" w:type="dxa"/>
          </w:tcPr>
          <w:p w14:paraId="3F41395F" w14:textId="77777777" w:rsidR="008502DC" w:rsidRPr="00C517B1" w:rsidRDefault="008502DC" w:rsidP="008502DC">
            <w:pPr>
              <w:pStyle w:val="Off-MonthDa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505C7" w:rsidRPr="00C517B1" w14:paraId="6CD548C5" w14:textId="77777777" w:rsidTr="001E67FA">
        <w:trPr>
          <w:trHeight w:hRule="exact"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4EAE8DD4" w14:textId="77777777" w:rsidR="009505C7" w:rsidRPr="00C517B1" w:rsidRDefault="009505C7" w:rsidP="009505C7"/>
        </w:tc>
        <w:tc>
          <w:tcPr>
            <w:tcW w:w="1267" w:type="dxa"/>
          </w:tcPr>
          <w:p w14:paraId="1983D5FC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7" w:type="dxa"/>
          </w:tcPr>
          <w:p w14:paraId="71B4E176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33A5F8E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8" w:type="dxa"/>
          </w:tcPr>
          <w:p w14:paraId="3170B5CF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4BFB9D44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0ECD1618" w14:textId="77777777" w:rsidR="009505C7" w:rsidRPr="00C517B1" w:rsidRDefault="009505C7" w:rsidP="00950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55944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58DDAA98" w14:textId="77777777" w:rsidTr="00F676C9">
        <w:trPr>
          <w:cantSplit/>
          <w:trHeight w:hRule="exact" w:val="1800"/>
        </w:trPr>
        <w:tc>
          <w:tcPr>
            <w:tcW w:w="7200" w:type="dxa"/>
          </w:tcPr>
          <w:p w14:paraId="6726DC48" w14:textId="77777777" w:rsidR="00CF06B1" w:rsidRDefault="00CF06B1"/>
        </w:tc>
      </w:tr>
    </w:tbl>
    <w:p w14:paraId="4AE66D66" w14:textId="77777777" w:rsidR="00CF06B1" w:rsidRDefault="00CF06B1" w:rsidP="002C3F23">
      <w:pPr>
        <w:pStyle w:val="NoSpacing"/>
        <w:keepNext/>
      </w:pPr>
    </w:p>
    <w:sectPr w:rsidR="00CF06B1" w:rsidSect="006528B5">
      <w:headerReference w:type="default" r:id="rId10"/>
      <w:pgSz w:w="12240" w:h="15840" w:code="1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669B1" w14:textId="77777777" w:rsidR="00217445" w:rsidRDefault="00217445">
      <w:pPr>
        <w:spacing w:after="0"/>
      </w:pPr>
      <w:r>
        <w:separator/>
      </w:r>
    </w:p>
  </w:endnote>
  <w:endnote w:type="continuationSeparator" w:id="0">
    <w:p w14:paraId="477B2A69" w14:textId="77777777" w:rsidR="00217445" w:rsidRDefault="002174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17EF4" w14:textId="77777777" w:rsidR="00217445" w:rsidRDefault="00217445">
      <w:pPr>
        <w:spacing w:after="0"/>
      </w:pPr>
      <w:r>
        <w:separator/>
      </w:r>
    </w:p>
  </w:footnote>
  <w:footnote w:type="continuationSeparator" w:id="0">
    <w:p w14:paraId="2ABA9999" w14:textId="77777777" w:rsidR="00217445" w:rsidRDefault="002174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946C" w14:textId="77777777" w:rsidR="00962551" w:rsidRDefault="0096255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6831697" wp14:editId="1E06A12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0555873" id="Group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l/VDa+ao4C6zaRNre4p2do7KhFrciA26cGr5iigbkORWt2ivNkN&#10;d5tIDX3DeTZHg116QJiOgvPMUWS0VxSp1b2mfELb5MCrZtYoeNUcxb+qG86z+Yqupr4bCBP14FVz&#10;FFR3NR7fcJ7NhBIz6l/VDa/afKiL4f5XdcN55ij+Vd1wnq3v7fGCiP444oZXbX3dMPMHIVZaeNUc&#10;BdQtNjlwnjmKXA9M1INXzVFQ3fUtzA2v2n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z161BwjViozExg73wKum&#10;KDISO4pEGF3Qqybcjw8QatLmPtu1IhGKAur+xGkz3G2iaMuDLGn7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9jmhXr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QZ8fn7fMFFf1wxA1W7fh0YOZHIUZasGrOAukWixyQ&#10;Z84ixwMz64FVcxZMdz0Lc4NV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VcE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v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sKw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lD+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zc4Zmt6BUbNlg1czyTivmh3/sC&#10;6RYnQKd4ZLbCWGDufs96jnWTVTNvVM7EU0K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2Kj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dM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j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lV0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Ize&#10;cJ4tRZHrgaJAJFYUiRC39ht51VwrUt3C3rDhPHMUqW5FgUi8JtNzWwbhbhM+kI28aktRQN3dMLPh&#10;PFMUQAjbz4bzzFHkeiBKbGzkVXMUuR4If9SG82yZBQQIUXNhkj3GjZijSISiSK0qXcDdpihSq24s&#10;EqEoUquOIhGKAur+6UdeG+42YerbcJ4tRQF1zzdP20fBeTalT3tIAkIYLDecZ6oVQAgn6obzTA03&#10;EMKyu+E8U9IDQlGkVh1FIhQF1S02OXC3Hb3k9bzHxBolNjlAK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ZNK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VTs+b48X&#10;RPTHETecZ8enG2Z+EGKlhVfNUUDdYpMD55mjyPXARD141RwF1V3fwtxwn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4+oqMSYQ4o4FVzFBm7zbE8nGeuo6BucYgK55mjyPVAnNM+8KqZjiJCUUCr//q3&#10;3gOv2pR0aov585MOzVBA3YYi1T0FH2u8mBziEVinmlpvRap76nvWwPrA3fbdPpaoN7ds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gVVNr&#10;FBAiq8mDvGqOAuru93oPnWdmMQdCZJiZAu0YCzOjEiFS8Tx0nildQN39+HFecEYrzq+fcP5C9Gvc&#10;KUCYFOKw6BfCUKS6z3fMKW0fBXebGQs4zxwFYrcYCzjP1FgAISrCT5nDHAsz3EAoCmhVUSRCJD17&#10;4Dwzx49EiNRtkwcpO0pN2kQoCmh1z16+TtpEKAqoe08d2kqRCDMWcJ7N10KnAEJRQN1Tura2Au42&#10;RQGtKopEmLGAV811VEZ7Udd+3mfnpFVjkQhFkVo9VUclQiTJfOBVcxS5lz/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e82C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oPDPL&#10;IBAiq8lD55migLr7vd5D55miyPVAZJiZAu0YCzOjEiFS8Tx0nildQN39+HFecEYrzq+fcP5C9Gvc&#10;KUCYFOKw6BfCUKS6z3fMKW0fBXebGQs4zxwFYrcYCzjP1FgAISrCT5nDHAsz3EAoCmhVUSRCJD17&#10;UHLTHD8SIVK3TR6k7Cg1aROhKKDVPXv5OmkToSig7j11aCtFIsxYwHk2XwudAghFAXVP6draCrjb&#10;FAW0qigSYcYCXjXXURntRV37eZ+dk1aNRSIURWr1VB2VCJEk84FXzVFk7D7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c8py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de/9W54&#10;1aakU1vM71/p0AwF1G0oUt1T8LHGixvutqmm1luR6p76njWw3nC3/Ww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18/8nrgbhOmvgfOs6UooO755mn7KDjP&#10;pvRpD0lACIPlA+eZagUQwon6wHmmhhsIYdl94DxT0gNCUaRWHUUiFAXVLTY5cLftXvJ63mNijRKb&#10;HCAURWrVDXcihAn8gVfNUeR6oChSq04XiRCG/AdeNUUBhHhW8MB55igQu/vjiAdeNRWSgBBPPB46&#10;z8z3BRCKIrWqPorhVVMUVLeQHvKqiec2D7xqbixyPRAPuB541dQyCMQxN0Mt6iFL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5yMr+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qfd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nlA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UxNHcVmW6zcQfyTC2sVIjtR7BqziLTLbpnTk2p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j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c2x9vbQklXbxiLXbvGNdZFVUxY5HyiLzKp6MyerZm5UZvUWbcMW&#10;6DY1FplVZ5EKYwHyTKUbiqtXsF4gz+7v54iWCyiuXohwod6Zs8i1W1kg3cdby7Essmq9YsACeXYr&#10;C6TbWGRW99t73U29hphy9rRKbhMIyDNnkelWFpnu/ZxiLFKhhjvTve8pLVwf2lSY1wNUP3MWSLd4&#10;AwF5tu/eVXRBYba8QJ7tPSeZ2o2CQrRwm3oe+Qgqi1Qoi0y3u4pUiA5uC3XQ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91dvA294yxRFavV+n36AAzuayCm+4RVzFLkeKIrUqrmOmlcigtjU3K1vFNxi5tLuBmJKyXaK1Kqj&#10;SISiSK2un9XvQlD0TNQ9uGEYcxQZuxVFatVcAd/wmIlKGjcsY5Mp23eDQJhRoISZo8j1QFGkutf0&#10;c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b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wKqJ4zYPWDU3FjkfiANcD1g1NQ1Ccc6Xobbqoa7acU5NmvZmDoWyyKw6i1QYC5Jn&#10;5iqgOI/6oecheWY2KKAQZycfVElTuYDiHMa3DTdYNWeRv7vFOdYHrJqzyPlAWSDdaixSIQozPmDV&#10;1EMLhSgG+IBVcxa5diuLXImP862fDqfWb7yzKIvM6nHNZ7o2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Hi5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UMDNbXj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yauYNBA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5Jm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9YNX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iGNBbpBpx5x1WdshMy2+6tw44FO1dI7Tqx8LfIMyMw4Q&#10;KIeMqGkHUmnmGjKie19/v1FyTV1DRnT/f5SdzY4tPbBUXwXdF6DL9Y+A92B4BQgx4DKA9xfZ5zuD&#10;WC20Y/WoJzsqumyH02WHM/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39NNw7udBZIt3mikNUpvdRvFBW9MwerdigL&#10;9Aezjt96WlRJO2YDRr8KpLsTFDfIs2P1Q+d/FOIqQJ45C/QHxgIj8ZoHpHUgoNtE9ekbrNqhLDB2&#10;i3SDPDtW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2Qusg7j8K/NSVnwAQ5o1JQiMQQ6r&#10;37X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g0qTT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ZYHjLGcJsZyMsaSAs8DjkQTYzkDUgGUJwWeBxyJJsZyBqRCHpiRyBjLaWIsZ0Aq&#10;5IEZiYyxnCbGcjLGkgLrKTDGcpoYyxmQCvaBibGcjLGkwGsC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e+9rQLM5EwAniL4ADgAAAAAAAAAAAAAAAAAuAgAAZHJzL2Uyb0RvYy54bWxQSwECLQAU&#10;AAYACAAAACEA+JBFV9wAAAAHAQAADwAAAAAAAAAAAAAAAAAN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88"/>
    <w:rsid w:val="00045529"/>
    <w:rsid w:val="0008671B"/>
    <w:rsid w:val="000A47AB"/>
    <w:rsid w:val="000B5C96"/>
    <w:rsid w:val="000D1B70"/>
    <w:rsid w:val="000E0AA3"/>
    <w:rsid w:val="000F671D"/>
    <w:rsid w:val="00160AF0"/>
    <w:rsid w:val="00162205"/>
    <w:rsid w:val="001D4983"/>
    <w:rsid w:val="001E67FA"/>
    <w:rsid w:val="00217445"/>
    <w:rsid w:val="0023250A"/>
    <w:rsid w:val="002363F7"/>
    <w:rsid w:val="00250447"/>
    <w:rsid w:val="00262E3A"/>
    <w:rsid w:val="002921B6"/>
    <w:rsid w:val="002952CB"/>
    <w:rsid w:val="002A0ACC"/>
    <w:rsid w:val="002B543F"/>
    <w:rsid w:val="002C1384"/>
    <w:rsid w:val="002C3F23"/>
    <w:rsid w:val="002C5A01"/>
    <w:rsid w:val="002F256A"/>
    <w:rsid w:val="002F59B1"/>
    <w:rsid w:val="00306A30"/>
    <w:rsid w:val="0031770C"/>
    <w:rsid w:val="003274A4"/>
    <w:rsid w:val="003524CF"/>
    <w:rsid w:val="00383053"/>
    <w:rsid w:val="003A6116"/>
    <w:rsid w:val="003B648D"/>
    <w:rsid w:val="003C3D1F"/>
    <w:rsid w:val="003E2ABC"/>
    <w:rsid w:val="0043706C"/>
    <w:rsid w:val="00445DBA"/>
    <w:rsid w:val="00463519"/>
    <w:rsid w:val="00472497"/>
    <w:rsid w:val="00484A74"/>
    <w:rsid w:val="004B4560"/>
    <w:rsid w:val="004E77A9"/>
    <w:rsid w:val="005106B4"/>
    <w:rsid w:val="00516EF0"/>
    <w:rsid w:val="00581AFF"/>
    <w:rsid w:val="00586736"/>
    <w:rsid w:val="005B2388"/>
    <w:rsid w:val="005B27AB"/>
    <w:rsid w:val="005B32AA"/>
    <w:rsid w:val="005F6E8D"/>
    <w:rsid w:val="006528B5"/>
    <w:rsid w:val="00684C15"/>
    <w:rsid w:val="006B5162"/>
    <w:rsid w:val="006F3D53"/>
    <w:rsid w:val="007414FF"/>
    <w:rsid w:val="007448D6"/>
    <w:rsid w:val="007529D6"/>
    <w:rsid w:val="0077378A"/>
    <w:rsid w:val="00784CE8"/>
    <w:rsid w:val="007A1042"/>
    <w:rsid w:val="007A1D65"/>
    <w:rsid w:val="007B33CD"/>
    <w:rsid w:val="007D674D"/>
    <w:rsid w:val="007E2082"/>
    <w:rsid w:val="007E6FFF"/>
    <w:rsid w:val="00824AF5"/>
    <w:rsid w:val="00831A51"/>
    <w:rsid w:val="008502DC"/>
    <w:rsid w:val="008D3B76"/>
    <w:rsid w:val="008F22A2"/>
    <w:rsid w:val="008F5B5E"/>
    <w:rsid w:val="008F7969"/>
    <w:rsid w:val="00912BAF"/>
    <w:rsid w:val="00923A1E"/>
    <w:rsid w:val="00930EE5"/>
    <w:rsid w:val="009505B0"/>
    <w:rsid w:val="009505C7"/>
    <w:rsid w:val="009525D2"/>
    <w:rsid w:val="009542DA"/>
    <w:rsid w:val="00962551"/>
    <w:rsid w:val="00970AB3"/>
    <w:rsid w:val="009726D0"/>
    <w:rsid w:val="009846CE"/>
    <w:rsid w:val="009A27C3"/>
    <w:rsid w:val="009A6052"/>
    <w:rsid w:val="009B3743"/>
    <w:rsid w:val="009C582A"/>
    <w:rsid w:val="00A409B1"/>
    <w:rsid w:val="00A53816"/>
    <w:rsid w:val="00A56926"/>
    <w:rsid w:val="00AC4744"/>
    <w:rsid w:val="00AF2013"/>
    <w:rsid w:val="00B161DE"/>
    <w:rsid w:val="00B16E02"/>
    <w:rsid w:val="00B82B35"/>
    <w:rsid w:val="00BA10DF"/>
    <w:rsid w:val="00BC2723"/>
    <w:rsid w:val="00BE553D"/>
    <w:rsid w:val="00C048E2"/>
    <w:rsid w:val="00C06FC2"/>
    <w:rsid w:val="00C4619E"/>
    <w:rsid w:val="00C517B1"/>
    <w:rsid w:val="00C71A75"/>
    <w:rsid w:val="00C75EFA"/>
    <w:rsid w:val="00C82D2B"/>
    <w:rsid w:val="00C94074"/>
    <w:rsid w:val="00CC0CFD"/>
    <w:rsid w:val="00CC713F"/>
    <w:rsid w:val="00CF06B1"/>
    <w:rsid w:val="00D0300E"/>
    <w:rsid w:val="00D0621E"/>
    <w:rsid w:val="00D16EFC"/>
    <w:rsid w:val="00D33C6C"/>
    <w:rsid w:val="00D73D58"/>
    <w:rsid w:val="00D76409"/>
    <w:rsid w:val="00D82CE4"/>
    <w:rsid w:val="00D974C3"/>
    <w:rsid w:val="00DA2910"/>
    <w:rsid w:val="00DE4E9D"/>
    <w:rsid w:val="00DF0369"/>
    <w:rsid w:val="00E01464"/>
    <w:rsid w:val="00E27AA6"/>
    <w:rsid w:val="00E41AC1"/>
    <w:rsid w:val="00E45564"/>
    <w:rsid w:val="00E6261B"/>
    <w:rsid w:val="00E6346A"/>
    <w:rsid w:val="00E75671"/>
    <w:rsid w:val="00E8733B"/>
    <w:rsid w:val="00EA11AF"/>
    <w:rsid w:val="00EB15B0"/>
    <w:rsid w:val="00EB3747"/>
    <w:rsid w:val="00ED036D"/>
    <w:rsid w:val="00ED5EA4"/>
    <w:rsid w:val="00EE370F"/>
    <w:rsid w:val="00EF3163"/>
    <w:rsid w:val="00F0017E"/>
    <w:rsid w:val="00F069F7"/>
    <w:rsid w:val="00F124FC"/>
    <w:rsid w:val="00F3250D"/>
    <w:rsid w:val="00F5586A"/>
    <w:rsid w:val="00F63077"/>
    <w:rsid w:val="00F676C9"/>
    <w:rsid w:val="00F80CDB"/>
    <w:rsid w:val="00FA4C95"/>
    <w:rsid w:val="00FB7057"/>
    <w:rsid w:val="00FD24EA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5CF7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8B5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sid w:val="002C3F23"/>
    <w:pPr>
      <w:keepNext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rsid w:val="00160AF0"/>
    <w:pPr>
      <w:spacing w:before="50" w:after="50"/>
    </w:pPr>
    <w:rPr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160AF0"/>
    <w:rPr>
      <w:sz w:val="20"/>
      <w:szCs w:val="22"/>
    </w:rPr>
  </w:style>
  <w:style w:type="paragraph" w:customStyle="1" w:styleId="Off-MonthDate">
    <w:name w:val="Off-Month Date"/>
    <w:basedOn w:val="Date"/>
    <w:uiPriority w:val="4"/>
    <w:qFormat/>
    <w:rsid w:val="00160AF0"/>
    <w:rPr>
      <w:color w:val="BEA388" w:themeColor="accent4" w:themeTint="99"/>
      <w:sz w:val="22"/>
    </w:rPr>
  </w:style>
  <w:style w:type="paragraph" w:styleId="Header">
    <w:name w:val="header"/>
    <w:basedOn w:val="Normal"/>
    <w:link w:val="HeaderChar"/>
    <w:uiPriority w:val="99"/>
    <w:semiHidden/>
    <w:rsid w:val="00E27AA6"/>
    <w:pPr>
      <w:spacing w:before="0" w:after="0"/>
    </w:pPr>
  </w:style>
  <w:style w:type="paragraph" w:styleId="NoSpacing">
    <w:name w:val="No Spacing"/>
    <w:uiPriority w:val="2"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528B5"/>
  </w:style>
  <w:style w:type="paragraph" w:styleId="Footer">
    <w:name w:val="footer"/>
    <w:basedOn w:val="Normal"/>
    <w:link w:val="FooterChar"/>
    <w:uiPriority w:val="99"/>
    <w:semiHidden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28B5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table" w:styleId="PlainTable1">
    <w:name w:val="Plain Table 1"/>
    <w:basedOn w:val="TableNormal"/>
    <w:uiPriority w:val="41"/>
    <w:rsid w:val="0025044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726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%20Clarke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782403-5093-46BF-AC99-B4C11B684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812B65-2B5E-4099-A851-061501BA1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374E8-4F1B-4E2C-8E16-F6F9CF3E49C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B29D0753-56A0-4D5D-B63F-D5E4E5F3C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6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2023-02-28T20:43:00Z</dcterms:created>
  <dcterms:modified xsi:type="dcterms:W3CDTF">2023-06-16T17:28:00Z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