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CA071" w14:textId="18522F1D" w:rsidR="00A90B90" w:rsidRDefault="00A90B90" w:rsidP="00541052">
      <w:pPr>
        <w:pStyle w:val="NoSpacing"/>
      </w:pPr>
    </w:p>
    <w:tbl>
      <w:tblPr>
        <w:tblW w:w="4950" w:type="pct"/>
        <w:tblLook w:val="04A0" w:firstRow="1" w:lastRow="0" w:firstColumn="1" w:lastColumn="0" w:noHBand="0" w:noVBand="1"/>
        <w:tblCaption w:val="Layout table"/>
      </w:tblPr>
      <w:tblGrid>
        <w:gridCol w:w="10692"/>
      </w:tblGrid>
      <w:tr w:rsidR="009900E8" w14:paraId="037EFC05" w14:textId="77777777" w:rsidTr="00DE5F72">
        <w:trPr>
          <w:trHeight w:val="978"/>
        </w:trPr>
        <w:tc>
          <w:tcPr>
            <w:tcW w:w="10692" w:type="dxa"/>
            <w:shd w:val="clear" w:color="auto" w:fill="BFBFBF" w:themeFill="background1" w:themeFillShade="BF"/>
          </w:tcPr>
          <w:p w14:paraId="37AD03FE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May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9900E8" w:rsidRPr="0026329B" w14:paraId="734DB513" w14:textId="77777777" w:rsidTr="00DE5F72">
        <w:trPr>
          <w:trHeight w:val="966"/>
        </w:trPr>
        <w:tc>
          <w:tcPr>
            <w:tcW w:w="10692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39971000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3BDDAD48" w14:textId="77777777" w:rsidTr="00DE5F72">
        <w:trPr>
          <w:trHeight w:val="445"/>
        </w:trPr>
        <w:tc>
          <w:tcPr>
            <w:tcW w:w="10692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7289B62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3742E569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424D8337" w14:textId="77777777" w:rsidR="009900E8" w:rsidRPr="0026329B" w:rsidRDefault="009900E8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4DD9AC54" w14:textId="77777777" w:rsidR="00DE5F72" w:rsidRDefault="00DE5F72" w:rsidP="004C5A50">
            <w:pPr>
              <w:pStyle w:val="Titl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Only scheduled</w:t>
            </w:r>
            <w:r w:rsidR="004C5A50">
              <w:rPr>
                <w:rFonts w:ascii="Times New Roman" w:hAnsi="Times New Roman" w:cs="Times New Roman"/>
                <w:sz w:val="24"/>
                <w:szCs w:val="24"/>
              </w:rPr>
              <w:t xml:space="preserve"> Drop ins at this time.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Please call </w:t>
            </w:r>
          </w:p>
          <w:p w14:paraId="7D41A1B0" w14:textId="6E18F0C5" w:rsidR="004C5A50" w:rsidRDefault="00DE5F72" w:rsidP="004C5A50">
            <w:pPr>
              <w:pStyle w:val="Titl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780-524-3473 to book a time. </w:t>
            </w:r>
            <w:r w:rsidR="004C5A50">
              <w:rPr>
                <w:rFonts w:ascii="Times New Roman" w:hAnsi="Times New Roman" w:cs="Times New Roman"/>
                <w:sz w:val="24"/>
                <w:szCs w:val="24"/>
              </w:rPr>
              <w:t xml:space="preserve">Thank you </w:t>
            </w:r>
          </w:p>
          <w:p w14:paraId="6DEF8291" w14:textId="4CBAC0B4" w:rsidR="004C5A50" w:rsidRDefault="004C5A50" w:rsidP="004C5A50">
            <w:pPr>
              <w:pStyle w:val="Titl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Board Meeting May 19, 6:30 pm</w:t>
            </w:r>
          </w:p>
          <w:p w14:paraId="32AFA993" w14:textId="77777777" w:rsidR="009900E8" w:rsidRDefault="009900E8" w:rsidP="009900E8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18094904" w14:textId="77777777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0DCC72" wp14:editId="7168E124">
                  <wp:extent cx="2512060" cy="1936115"/>
                  <wp:effectExtent l="0" t="0" r="254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456"/>
        <w:gridCol w:w="1638"/>
        <w:gridCol w:w="1544"/>
        <w:gridCol w:w="1534"/>
        <w:gridCol w:w="1543"/>
      </w:tblGrid>
      <w:tr w:rsidR="009900E8" w14:paraId="1C48FE8B" w14:textId="77777777" w:rsidTr="00821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224223814"/>
            <w:placeholder>
              <w:docPart w:val="CA809FD619224AA0BEA0C19A803B92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1C67C783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9" w:type="dxa"/>
          </w:tcPr>
          <w:p w14:paraId="545DA250" w14:textId="77777777" w:rsidR="009900E8" w:rsidRDefault="004739CE" w:rsidP="009900E8">
            <w:pPr>
              <w:pStyle w:val="Days"/>
            </w:pPr>
            <w:sdt>
              <w:sdtPr>
                <w:id w:val="1373811144"/>
                <w:placeholder>
                  <w:docPart w:val="AC5752E3158F4E29B8F4B573BE355C84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456" w:type="dxa"/>
          </w:tcPr>
          <w:p w14:paraId="2728B9F8" w14:textId="77777777" w:rsidR="009900E8" w:rsidRDefault="004739CE" w:rsidP="009900E8">
            <w:pPr>
              <w:pStyle w:val="Days"/>
            </w:pPr>
            <w:sdt>
              <w:sdtPr>
                <w:id w:val="-1419641050"/>
                <w:placeholder>
                  <w:docPart w:val="8D8F8B41BB4747E6B7F4CDC6728E1A26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638" w:type="dxa"/>
          </w:tcPr>
          <w:p w14:paraId="60732FF1" w14:textId="77777777" w:rsidR="009900E8" w:rsidRDefault="004739CE" w:rsidP="009900E8">
            <w:pPr>
              <w:pStyle w:val="Days"/>
            </w:pPr>
            <w:sdt>
              <w:sdtPr>
                <w:id w:val="-908687679"/>
                <w:placeholder>
                  <w:docPart w:val="387549EC77B741E6AC8693DCF5B58936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4" w:type="dxa"/>
          </w:tcPr>
          <w:p w14:paraId="3E030A04" w14:textId="77777777" w:rsidR="009900E8" w:rsidRDefault="004739CE" w:rsidP="009900E8">
            <w:pPr>
              <w:pStyle w:val="Days"/>
            </w:pPr>
            <w:sdt>
              <w:sdtPr>
                <w:id w:val="-263535119"/>
                <w:placeholder>
                  <w:docPart w:val="1197705F828443CAA00578D101D352FC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4" w:type="dxa"/>
          </w:tcPr>
          <w:p w14:paraId="15A410A6" w14:textId="77777777" w:rsidR="009900E8" w:rsidRDefault="004739CE" w:rsidP="009900E8">
            <w:pPr>
              <w:pStyle w:val="Days"/>
            </w:pPr>
            <w:sdt>
              <w:sdtPr>
                <w:id w:val="214172865"/>
                <w:placeholder>
                  <w:docPart w:val="A418575D28104642A1B296DF3B16F0D6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3" w:type="dxa"/>
          </w:tcPr>
          <w:p w14:paraId="521F77EF" w14:textId="77777777" w:rsidR="009900E8" w:rsidRDefault="004739CE" w:rsidP="009900E8">
            <w:pPr>
              <w:pStyle w:val="Days"/>
            </w:pPr>
            <w:sdt>
              <w:sdtPr>
                <w:id w:val="-1385563820"/>
                <w:placeholder>
                  <w:docPart w:val="48B94D9BB2334458ABEC0276A2443C10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403EA938" w14:textId="77777777" w:rsidTr="008212CA">
        <w:tc>
          <w:tcPr>
            <w:tcW w:w="1536" w:type="dxa"/>
            <w:tcBorders>
              <w:bottom w:val="nil"/>
            </w:tcBorders>
          </w:tcPr>
          <w:p w14:paraId="3759D17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9" w:type="dxa"/>
            <w:tcBorders>
              <w:bottom w:val="nil"/>
            </w:tcBorders>
          </w:tcPr>
          <w:p w14:paraId="0BC6B50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56" w:type="dxa"/>
            <w:tcBorders>
              <w:bottom w:val="nil"/>
            </w:tcBorders>
          </w:tcPr>
          <w:p w14:paraId="611C8B3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638" w:type="dxa"/>
            <w:tcBorders>
              <w:bottom w:val="nil"/>
            </w:tcBorders>
          </w:tcPr>
          <w:p w14:paraId="1F1682F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4" w:type="dxa"/>
            <w:tcBorders>
              <w:bottom w:val="nil"/>
            </w:tcBorders>
          </w:tcPr>
          <w:p w14:paraId="3DAC305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4" w:type="dxa"/>
            <w:tcBorders>
              <w:bottom w:val="nil"/>
            </w:tcBorders>
          </w:tcPr>
          <w:p w14:paraId="11C6C92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51F7C38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  <w:p w14:paraId="25FD3572" w14:textId="0CEF10AA" w:rsidR="00780930" w:rsidRDefault="00780930" w:rsidP="009900E8">
            <w:pPr>
              <w:pStyle w:val="Dates"/>
            </w:pPr>
            <w:r>
              <w:t>1</w:t>
            </w:r>
            <w:r w:rsidR="00DE5F72">
              <w:t>1</w:t>
            </w:r>
            <w:r>
              <w:t>-1</w:t>
            </w:r>
            <w:r w:rsidR="00DE5F72">
              <w:t>2</w:t>
            </w:r>
            <w:r>
              <w:t xml:space="preserve"> Marcel</w:t>
            </w:r>
          </w:p>
          <w:p w14:paraId="121EBCD3" w14:textId="3CB279F3" w:rsidR="00780930" w:rsidRDefault="00780930" w:rsidP="009900E8">
            <w:pPr>
              <w:pStyle w:val="Dates"/>
            </w:pPr>
          </w:p>
        </w:tc>
      </w:tr>
      <w:tr w:rsidR="009900E8" w14:paraId="3905E942" w14:textId="77777777" w:rsidTr="008212CA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EEE9685" w14:textId="77777777" w:rsidR="009900E8" w:rsidRDefault="009900E8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6211499A" w14:textId="77777777" w:rsidR="009900E8" w:rsidRDefault="009900E8" w:rsidP="009900E8"/>
        </w:tc>
        <w:tc>
          <w:tcPr>
            <w:tcW w:w="1456" w:type="dxa"/>
            <w:tcBorders>
              <w:top w:val="nil"/>
              <w:bottom w:val="single" w:sz="6" w:space="0" w:color="BFBFBF" w:themeColor="background1" w:themeShade="BF"/>
            </w:tcBorders>
          </w:tcPr>
          <w:p w14:paraId="4C417841" w14:textId="77777777" w:rsidR="009900E8" w:rsidRDefault="009900E8" w:rsidP="009900E8"/>
        </w:tc>
        <w:tc>
          <w:tcPr>
            <w:tcW w:w="1638" w:type="dxa"/>
            <w:tcBorders>
              <w:top w:val="nil"/>
              <w:bottom w:val="single" w:sz="6" w:space="0" w:color="BFBFBF" w:themeColor="background1" w:themeShade="BF"/>
            </w:tcBorders>
          </w:tcPr>
          <w:p w14:paraId="06AF3141" w14:textId="77777777" w:rsidR="009900E8" w:rsidRDefault="009900E8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0A0143B6" w14:textId="77777777" w:rsidR="009900E8" w:rsidRDefault="009900E8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6D8F6053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06F4DBC" w14:textId="77777777" w:rsidR="009900E8" w:rsidRDefault="009900E8" w:rsidP="009900E8"/>
        </w:tc>
      </w:tr>
      <w:tr w:rsidR="009900E8" w14:paraId="004AA479" w14:textId="77777777" w:rsidTr="008212C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2D2592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  <w:bottom w:val="nil"/>
            </w:tcBorders>
          </w:tcPr>
          <w:p w14:paraId="4AB2EE4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456" w:type="dxa"/>
            <w:tcBorders>
              <w:top w:val="single" w:sz="6" w:space="0" w:color="BFBFBF" w:themeColor="background1" w:themeShade="BF"/>
              <w:bottom w:val="nil"/>
            </w:tcBorders>
          </w:tcPr>
          <w:p w14:paraId="381DFDD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  <w:p w14:paraId="4D6C1413" w14:textId="2FB886CF" w:rsidR="008212CA" w:rsidRDefault="008212CA" w:rsidP="009900E8">
            <w:pPr>
              <w:pStyle w:val="Dates"/>
            </w:pPr>
          </w:p>
        </w:tc>
        <w:tc>
          <w:tcPr>
            <w:tcW w:w="1638" w:type="dxa"/>
            <w:tcBorders>
              <w:top w:val="single" w:sz="6" w:space="0" w:color="BFBFBF" w:themeColor="background1" w:themeShade="BF"/>
              <w:bottom w:val="nil"/>
            </w:tcBorders>
          </w:tcPr>
          <w:p w14:paraId="464B078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6" w:space="0" w:color="BFBFBF" w:themeColor="background1" w:themeShade="BF"/>
              <w:bottom w:val="nil"/>
            </w:tcBorders>
          </w:tcPr>
          <w:p w14:paraId="6DFD5A0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  <w:p w14:paraId="2CF9192D" w14:textId="77777777" w:rsidR="008212CA" w:rsidRDefault="008212CA" w:rsidP="009900E8">
            <w:pPr>
              <w:pStyle w:val="Dates"/>
            </w:pPr>
            <w:r>
              <w:t>5-8 4-H</w:t>
            </w:r>
          </w:p>
          <w:p w14:paraId="476C8BBA" w14:textId="1D500D5D" w:rsidR="008212CA" w:rsidRDefault="008212CA" w:rsidP="009900E8">
            <w:pPr>
              <w:pStyle w:val="Dates"/>
            </w:pPr>
            <w:r>
              <w:t xml:space="preserve">8-9KH </w:t>
            </w:r>
          </w:p>
        </w:tc>
        <w:tc>
          <w:tcPr>
            <w:tcW w:w="1534" w:type="dxa"/>
            <w:tcBorders>
              <w:top w:val="single" w:sz="6" w:space="0" w:color="BFBFBF" w:themeColor="background1" w:themeShade="BF"/>
              <w:bottom w:val="nil"/>
            </w:tcBorders>
          </w:tcPr>
          <w:p w14:paraId="2A39359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79A731B" w14:textId="7DF82BE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  <w:p w14:paraId="34B946C9" w14:textId="559CCB33" w:rsidR="00780930" w:rsidRDefault="00780930" w:rsidP="009900E8">
            <w:pPr>
              <w:pStyle w:val="Dates"/>
            </w:pPr>
            <w:r>
              <w:t>1</w:t>
            </w:r>
            <w:r w:rsidR="00DE5F72">
              <w:t>1</w:t>
            </w:r>
            <w:r>
              <w:t>-12 Marcel</w:t>
            </w:r>
          </w:p>
          <w:p w14:paraId="26015C03" w14:textId="77777777" w:rsidR="00780930" w:rsidRDefault="00780930" w:rsidP="009900E8">
            <w:pPr>
              <w:pStyle w:val="Dates"/>
            </w:pPr>
            <w:proofErr w:type="gramStart"/>
            <w:r>
              <w:t>So</w:t>
            </w:r>
            <w:proofErr w:type="gramEnd"/>
            <w:r>
              <w:t xml:space="preserve"> you want to Ride a Horse</w:t>
            </w:r>
          </w:p>
          <w:p w14:paraId="6FC8AABA" w14:textId="793DC440" w:rsidR="00780930" w:rsidRDefault="00665E45" w:rsidP="009900E8">
            <w:pPr>
              <w:pStyle w:val="Dates"/>
            </w:pPr>
            <w:r>
              <w:t>Postponed</w:t>
            </w:r>
          </w:p>
        </w:tc>
      </w:tr>
      <w:tr w:rsidR="009900E8" w14:paraId="5221BDA1" w14:textId="77777777" w:rsidTr="008212CA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A947605" w14:textId="77777777" w:rsidR="009900E8" w:rsidRDefault="009900E8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3C808345" w14:textId="77777777" w:rsidR="009900E8" w:rsidRDefault="009900E8" w:rsidP="009900E8"/>
        </w:tc>
        <w:tc>
          <w:tcPr>
            <w:tcW w:w="1456" w:type="dxa"/>
            <w:tcBorders>
              <w:top w:val="nil"/>
              <w:bottom w:val="single" w:sz="6" w:space="0" w:color="BFBFBF" w:themeColor="background1" w:themeShade="BF"/>
            </w:tcBorders>
          </w:tcPr>
          <w:p w14:paraId="2938D40C" w14:textId="77777777" w:rsidR="009900E8" w:rsidRDefault="009900E8" w:rsidP="009900E8"/>
        </w:tc>
        <w:tc>
          <w:tcPr>
            <w:tcW w:w="1638" w:type="dxa"/>
            <w:tcBorders>
              <w:top w:val="nil"/>
              <w:bottom w:val="single" w:sz="6" w:space="0" w:color="BFBFBF" w:themeColor="background1" w:themeShade="BF"/>
            </w:tcBorders>
          </w:tcPr>
          <w:p w14:paraId="042B8C02" w14:textId="77777777" w:rsidR="009900E8" w:rsidRDefault="009900E8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15A6CC52" w14:textId="77777777" w:rsidR="009900E8" w:rsidRDefault="009900E8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3AF923FB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2E624E3" w14:textId="77777777" w:rsidR="009900E8" w:rsidRDefault="009900E8" w:rsidP="009900E8"/>
        </w:tc>
      </w:tr>
      <w:tr w:rsidR="009900E8" w14:paraId="64219DEE" w14:textId="77777777" w:rsidTr="008212C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374A6E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  <w:bottom w:val="nil"/>
            </w:tcBorders>
          </w:tcPr>
          <w:p w14:paraId="5D34AFF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456" w:type="dxa"/>
            <w:tcBorders>
              <w:top w:val="single" w:sz="6" w:space="0" w:color="BFBFBF" w:themeColor="background1" w:themeShade="BF"/>
              <w:bottom w:val="nil"/>
            </w:tcBorders>
          </w:tcPr>
          <w:p w14:paraId="25CC652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  <w:p w14:paraId="7ED9270B" w14:textId="257093FD" w:rsidR="008212CA" w:rsidRDefault="00682CBF" w:rsidP="009900E8">
            <w:pPr>
              <w:pStyle w:val="Dates"/>
            </w:pPr>
            <w:r>
              <w:t>6-7</w:t>
            </w:r>
            <w:r w:rsidR="008212CA">
              <w:t xml:space="preserve"> DW</w:t>
            </w:r>
          </w:p>
          <w:p w14:paraId="495020F3" w14:textId="4971341D" w:rsidR="008212CA" w:rsidRDefault="008212CA" w:rsidP="009900E8">
            <w:pPr>
              <w:pStyle w:val="Dates"/>
            </w:pPr>
          </w:p>
        </w:tc>
        <w:tc>
          <w:tcPr>
            <w:tcW w:w="1638" w:type="dxa"/>
            <w:tcBorders>
              <w:top w:val="single" w:sz="6" w:space="0" w:color="BFBFBF" w:themeColor="background1" w:themeShade="BF"/>
              <w:bottom w:val="nil"/>
            </w:tcBorders>
          </w:tcPr>
          <w:p w14:paraId="220CF24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6" w:space="0" w:color="BFBFBF" w:themeColor="background1" w:themeShade="BF"/>
              <w:bottom w:val="nil"/>
            </w:tcBorders>
          </w:tcPr>
          <w:p w14:paraId="1685384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  <w:p w14:paraId="039512B9" w14:textId="77777777" w:rsidR="008212CA" w:rsidRDefault="008212CA" w:rsidP="009900E8">
            <w:pPr>
              <w:pStyle w:val="Dates"/>
            </w:pPr>
            <w:r>
              <w:t>5-8 4-H</w:t>
            </w:r>
          </w:p>
          <w:p w14:paraId="65B76C20" w14:textId="231D6840" w:rsidR="008212CA" w:rsidRDefault="008212CA" w:rsidP="009900E8">
            <w:pPr>
              <w:pStyle w:val="Dates"/>
            </w:pPr>
            <w:r>
              <w:t xml:space="preserve">8-9KH </w:t>
            </w:r>
          </w:p>
        </w:tc>
        <w:tc>
          <w:tcPr>
            <w:tcW w:w="1534" w:type="dxa"/>
            <w:tcBorders>
              <w:top w:val="single" w:sz="6" w:space="0" w:color="BFBFBF" w:themeColor="background1" w:themeShade="BF"/>
              <w:bottom w:val="nil"/>
            </w:tcBorders>
          </w:tcPr>
          <w:p w14:paraId="48BBFBC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FEEE67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  <w:p w14:paraId="6EB65682" w14:textId="22FF7EF3" w:rsidR="00780930" w:rsidRDefault="00780930" w:rsidP="009900E8">
            <w:pPr>
              <w:pStyle w:val="Dates"/>
            </w:pPr>
            <w:r>
              <w:t>1</w:t>
            </w:r>
            <w:r w:rsidR="00DE5F72">
              <w:t>1</w:t>
            </w:r>
            <w:r>
              <w:t>-1</w:t>
            </w:r>
            <w:r w:rsidR="00DE5F72">
              <w:t>2</w:t>
            </w:r>
            <w:r>
              <w:t xml:space="preserve"> Marcel</w:t>
            </w:r>
          </w:p>
        </w:tc>
      </w:tr>
      <w:tr w:rsidR="009900E8" w14:paraId="489248B0" w14:textId="77777777" w:rsidTr="008212CA">
        <w:trPr>
          <w:trHeight w:hRule="exact" w:val="293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8B49218" w14:textId="77777777" w:rsidR="009900E8" w:rsidRDefault="009900E8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42558C5E" w14:textId="77777777" w:rsidR="009900E8" w:rsidRDefault="009900E8" w:rsidP="009900E8"/>
        </w:tc>
        <w:tc>
          <w:tcPr>
            <w:tcW w:w="1456" w:type="dxa"/>
            <w:tcBorders>
              <w:top w:val="nil"/>
              <w:bottom w:val="single" w:sz="6" w:space="0" w:color="BFBFBF" w:themeColor="background1" w:themeShade="BF"/>
            </w:tcBorders>
          </w:tcPr>
          <w:p w14:paraId="66F6D07B" w14:textId="77777777" w:rsidR="009900E8" w:rsidRDefault="009900E8" w:rsidP="009900E8"/>
        </w:tc>
        <w:tc>
          <w:tcPr>
            <w:tcW w:w="1638" w:type="dxa"/>
            <w:tcBorders>
              <w:top w:val="nil"/>
              <w:bottom w:val="single" w:sz="6" w:space="0" w:color="BFBFBF" w:themeColor="background1" w:themeShade="BF"/>
            </w:tcBorders>
          </w:tcPr>
          <w:p w14:paraId="25A8F2D3" w14:textId="77777777" w:rsidR="009900E8" w:rsidRDefault="009900E8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5D7850F5" w14:textId="77777777" w:rsidR="009900E8" w:rsidRDefault="009900E8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6BC6ABB5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FB61D64" w14:textId="77777777" w:rsidR="009900E8" w:rsidRDefault="009900E8" w:rsidP="009900E8"/>
        </w:tc>
      </w:tr>
      <w:tr w:rsidR="009900E8" w14:paraId="53ED136A" w14:textId="77777777" w:rsidTr="008212C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EFB6D1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  <w:bottom w:val="nil"/>
            </w:tcBorders>
          </w:tcPr>
          <w:p w14:paraId="7E94ED6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456" w:type="dxa"/>
            <w:tcBorders>
              <w:top w:val="single" w:sz="6" w:space="0" w:color="BFBFBF" w:themeColor="background1" w:themeShade="BF"/>
              <w:bottom w:val="nil"/>
            </w:tcBorders>
          </w:tcPr>
          <w:p w14:paraId="7F750CE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  <w:p w14:paraId="12B26FBB" w14:textId="1D7B041C" w:rsidR="004C5A50" w:rsidRDefault="00682CBF" w:rsidP="009900E8">
            <w:pPr>
              <w:pStyle w:val="Dates"/>
            </w:pPr>
            <w:r>
              <w:t>6-7</w:t>
            </w:r>
            <w:r w:rsidR="004C5A50">
              <w:t xml:space="preserve"> DW</w:t>
            </w:r>
          </w:p>
          <w:p w14:paraId="3265B29C" w14:textId="16E91B19" w:rsidR="004C5A50" w:rsidRDefault="004C5A50" w:rsidP="009900E8">
            <w:pPr>
              <w:pStyle w:val="Dates"/>
            </w:pPr>
          </w:p>
        </w:tc>
        <w:tc>
          <w:tcPr>
            <w:tcW w:w="1638" w:type="dxa"/>
            <w:tcBorders>
              <w:top w:val="single" w:sz="6" w:space="0" w:color="BFBFBF" w:themeColor="background1" w:themeShade="BF"/>
              <w:bottom w:val="nil"/>
            </w:tcBorders>
          </w:tcPr>
          <w:p w14:paraId="0B34F43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  <w:p w14:paraId="0281EB1C" w14:textId="13391079" w:rsidR="00B309A9" w:rsidRDefault="00B309A9" w:rsidP="009900E8">
            <w:pPr>
              <w:pStyle w:val="Dates"/>
            </w:pPr>
            <w:r>
              <w:t>4-6</w:t>
            </w:r>
          </w:p>
        </w:tc>
        <w:tc>
          <w:tcPr>
            <w:tcW w:w="1544" w:type="dxa"/>
            <w:tcBorders>
              <w:top w:val="single" w:sz="6" w:space="0" w:color="BFBFBF" w:themeColor="background1" w:themeShade="BF"/>
              <w:bottom w:val="nil"/>
            </w:tcBorders>
          </w:tcPr>
          <w:p w14:paraId="3313038B" w14:textId="64B0B8B3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  <w:p w14:paraId="6AAAA3A9" w14:textId="59CE0746" w:rsidR="00B309A9" w:rsidRDefault="00B309A9" w:rsidP="009900E8">
            <w:pPr>
              <w:pStyle w:val="Dates"/>
            </w:pPr>
            <w:r>
              <w:t>4-6</w:t>
            </w:r>
          </w:p>
          <w:p w14:paraId="4D253BE1" w14:textId="11C599FA" w:rsidR="008212CA" w:rsidRDefault="008212CA" w:rsidP="00B309A9">
            <w:pPr>
              <w:pStyle w:val="Dates"/>
              <w:jc w:val="left"/>
            </w:pPr>
            <w:r>
              <w:t xml:space="preserve"> </w:t>
            </w:r>
          </w:p>
        </w:tc>
        <w:tc>
          <w:tcPr>
            <w:tcW w:w="1534" w:type="dxa"/>
            <w:tcBorders>
              <w:top w:val="single" w:sz="6" w:space="0" w:color="BFBFBF" w:themeColor="background1" w:themeShade="BF"/>
              <w:bottom w:val="nil"/>
            </w:tcBorders>
          </w:tcPr>
          <w:p w14:paraId="2877151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E64FC2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  <w:p w14:paraId="7B71B300" w14:textId="7AF0751C" w:rsidR="00780930" w:rsidRDefault="00780930" w:rsidP="009900E8">
            <w:pPr>
              <w:pStyle w:val="Dates"/>
            </w:pPr>
            <w:r>
              <w:t>1</w:t>
            </w:r>
            <w:r w:rsidR="00DE5F72">
              <w:t>1</w:t>
            </w:r>
            <w:r>
              <w:t>-1</w:t>
            </w:r>
            <w:r w:rsidR="00DE5F72">
              <w:t>2</w:t>
            </w:r>
            <w:r>
              <w:t xml:space="preserve"> Marcel</w:t>
            </w:r>
          </w:p>
        </w:tc>
      </w:tr>
      <w:tr w:rsidR="009900E8" w14:paraId="1A89D706" w14:textId="77777777" w:rsidTr="008212CA">
        <w:trPr>
          <w:trHeight w:hRule="exact" w:val="458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90EB2A2" w14:textId="77777777" w:rsidR="009900E8" w:rsidRDefault="009900E8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53E7C49F" w14:textId="77777777" w:rsidR="009900E8" w:rsidRDefault="009900E8" w:rsidP="009900E8"/>
        </w:tc>
        <w:tc>
          <w:tcPr>
            <w:tcW w:w="1456" w:type="dxa"/>
            <w:tcBorders>
              <w:top w:val="nil"/>
              <w:bottom w:val="single" w:sz="6" w:space="0" w:color="BFBFBF" w:themeColor="background1" w:themeShade="BF"/>
            </w:tcBorders>
          </w:tcPr>
          <w:p w14:paraId="7D6EE472" w14:textId="77777777" w:rsidR="009900E8" w:rsidRDefault="009900E8" w:rsidP="009900E8"/>
        </w:tc>
        <w:tc>
          <w:tcPr>
            <w:tcW w:w="1638" w:type="dxa"/>
            <w:tcBorders>
              <w:top w:val="nil"/>
              <w:bottom w:val="single" w:sz="6" w:space="0" w:color="BFBFBF" w:themeColor="background1" w:themeShade="BF"/>
            </w:tcBorders>
          </w:tcPr>
          <w:p w14:paraId="223EDDB4" w14:textId="77777777" w:rsidR="009900E8" w:rsidRDefault="009900E8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60CC18A2" w14:textId="77777777" w:rsidR="009900E8" w:rsidRDefault="009900E8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10D9DB51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0BF6B73" w14:textId="77777777" w:rsidR="009900E8" w:rsidRDefault="009900E8" w:rsidP="009900E8"/>
        </w:tc>
      </w:tr>
      <w:tr w:rsidR="009900E8" w14:paraId="216B3105" w14:textId="77777777" w:rsidTr="008212C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50AB62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  <w:bottom w:val="nil"/>
            </w:tcBorders>
          </w:tcPr>
          <w:p w14:paraId="76FAE01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456" w:type="dxa"/>
            <w:tcBorders>
              <w:top w:val="single" w:sz="6" w:space="0" w:color="BFBFBF" w:themeColor="background1" w:themeShade="BF"/>
              <w:bottom w:val="nil"/>
            </w:tcBorders>
          </w:tcPr>
          <w:p w14:paraId="66D6BB8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  <w:p w14:paraId="26BAD59C" w14:textId="04AE3387" w:rsidR="004C5A50" w:rsidRDefault="00B309A9" w:rsidP="009900E8">
            <w:pPr>
              <w:pStyle w:val="Dates"/>
            </w:pPr>
            <w:r>
              <w:t>4-6</w:t>
            </w:r>
          </w:p>
          <w:p w14:paraId="1174B299" w14:textId="07C14A67" w:rsidR="004C5A50" w:rsidRDefault="004C5A50" w:rsidP="009900E8">
            <w:pPr>
              <w:pStyle w:val="Dates"/>
            </w:pPr>
          </w:p>
        </w:tc>
        <w:tc>
          <w:tcPr>
            <w:tcW w:w="1638" w:type="dxa"/>
            <w:tcBorders>
              <w:top w:val="single" w:sz="6" w:space="0" w:color="BFBFBF" w:themeColor="background1" w:themeShade="BF"/>
              <w:bottom w:val="nil"/>
            </w:tcBorders>
          </w:tcPr>
          <w:p w14:paraId="2E3FE7D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  <w:p w14:paraId="44F44703" w14:textId="1EBB2CBA" w:rsidR="00B309A9" w:rsidRDefault="00B309A9" w:rsidP="009900E8">
            <w:pPr>
              <w:pStyle w:val="Dates"/>
            </w:pPr>
            <w:r>
              <w:t>4-6</w:t>
            </w:r>
          </w:p>
        </w:tc>
        <w:tc>
          <w:tcPr>
            <w:tcW w:w="1544" w:type="dxa"/>
            <w:tcBorders>
              <w:top w:val="single" w:sz="6" w:space="0" w:color="BFBFBF" w:themeColor="background1" w:themeShade="BF"/>
              <w:bottom w:val="nil"/>
            </w:tcBorders>
          </w:tcPr>
          <w:p w14:paraId="7DACC52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  <w:p w14:paraId="6A55171A" w14:textId="58A20F86" w:rsidR="008212CA" w:rsidRDefault="00B309A9" w:rsidP="00B309A9">
            <w:pPr>
              <w:pStyle w:val="Dates"/>
            </w:pPr>
            <w:r>
              <w:t>4-6</w:t>
            </w:r>
            <w:r w:rsidR="008212CA">
              <w:t xml:space="preserve"> </w:t>
            </w:r>
            <w:r w:rsidR="008212CA" w:rsidRPr="008212CA">
              <w:rPr>
                <w:color w:val="auto"/>
              </w:rPr>
              <w:t xml:space="preserve"> </w:t>
            </w:r>
          </w:p>
        </w:tc>
        <w:tc>
          <w:tcPr>
            <w:tcW w:w="1534" w:type="dxa"/>
            <w:tcBorders>
              <w:top w:val="single" w:sz="6" w:space="0" w:color="BFBFBF" w:themeColor="background1" w:themeShade="BF"/>
              <w:bottom w:val="nil"/>
            </w:tcBorders>
          </w:tcPr>
          <w:p w14:paraId="5D64388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5FC6A6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  <w:p w14:paraId="68DA7FF1" w14:textId="30CF46E4" w:rsidR="00780930" w:rsidRDefault="00780930" w:rsidP="009900E8">
            <w:pPr>
              <w:pStyle w:val="Dates"/>
            </w:pPr>
            <w:r>
              <w:t>1</w:t>
            </w:r>
            <w:r w:rsidR="00DE5F72">
              <w:t>1</w:t>
            </w:r>
            <w:r>
              <w:t>-1</w:t>
            </w:r>
            <w:r w:rsidR="00DE5F72">
              <w:t>2</w:t>
            </w:r>
            <w:r>
              <w:t xml:space="preserve"> Marcel</w:t>
            </w:r>
          </w:p>
        </w:tc>
      </w:tr>
      <w:tr w:rsidR="009900E8" w14:paraId="5A522476" w14:textId="77777777" w:rsidTr="00DE5F72">
        <w:trPr>
          <w:trHeight w:hRule="exact" w:val="107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84458F2" w14:textId="77777777" w:rsidR="009900E8" w:rsidRDefault="009900E8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6115045E" w14:textId="77777777" w:rsidR="009900E8" w:rsidRDefault="009900E8" w:rsidP="009900E8"/>
        </w:tc>
        <w:tc>
          <w:tcPr>
            <w:tcW w:w="1456" w:type="dxa"/>
            <w:tcBorders>
              <w:top w:val="nil"/>
              <w:bottom w:val="single" w:sz="6" w:space="0" w:color="BFBFBF" w:themeColor="background1" w:themeShade="BF"/>
            </w:tcBorders>
          </w:tcPr>
          <w:p w14:paraId="7E557CC9" w14:textId="77777777" w:rsidR="009900E8" w:rsidRDefault="009900E8" w:rsidP="009900E8"/>
        </w:tc>
        <w:tc>
          <w:tcPr>
            <w:tcW w:w="1638" w:type="dxa"/>
            <w:tcBorders>
              <w:top w:val="nil"/>
              <w:bottom w:val="single" w:sz="6" w:space="0" w:color="BFBFBF" w:themeColor="background1" w:themeShade="BF"/>
            </w:tcBorders>
          </w:tcPr>
          <w:p w14:paraId="30A127C7" w14:textId="77777777" w:rsidR="009900E8" w:rsidRDefault="009900E8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317FC167" w14:textId="77777777" w:rsidR="009900E8" w:rsidRDefault="009900E8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0D2B6A88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5A29C47" w14:textId="77777777" w:rsidR="009900E8" w:rsidRDefault="009900E8" w:rsidP="009900E8"/>
        </w:tc>
      </w:tr>
      <w:tr w:rsidR="009900E8" w14:paraId="151FB343" w14:textId="77777777" w:rsidTr="008212CA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1C4DA67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</w:tcBorders>
          </w:tcPr>
          <w:p w14:paraId="69F74C9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456" w:type="dxa"/>
            <w:tcBorders>
              <w:top w:val="single" w:sz="6" w:space="0" w:color="BFBFBF" w:themeColor="background1" w:themeShade="BF"/>
            </w:tcBorders>
          </w:tcPr>
          <w:p w14:paraId="4F42FDC6" w14:textId="77777777" w:rsidR="009900E8" w:rsidRDefault="009900E8" w:rsidP="009900E8">
            <w:pPr>
              <w:pStyle w:val="Dates"/>
            </w:pPr>
          </w:p>
        </w:tc>
        <w:tc>
          <w:tcPr>
            <w:tcW w:w="1638" w:type="dxa"/>
            <w:tcBorders>
              <w:top w:val="single" w:sz="6" w:space="0" w:color="BFBFBF" w:themeColor="background1" w:themeShade="BF"/>
            </w:tcBorders>
          </w:tcPr>
          <w:p w14:paraId="580E6D7E" w14:textId="77777777" w:rsidR="009900E8" w:rsidRDefault="009900E8" w:rsidP="009900E8">
            <w:pPr>
              <w:pStyle w:val="Dates"/>
            </w:pPr>
          </w:p>
        </w:tc>
        <w:tc>
          <w:tcPr>
            <w:tcW w:w="1544" w:type="dxa"/>
            <w:tcBorders>
              <w:top w:val="single" w:sz="6" w:space="0" w:color="BFBFBF" w:themeColor="background1" w:themeShade="BF"/>
            </w:tcBorders>
          </w:tcPr>
          <w:p w14:paraId="3C8B6F70" w14:textId="77777777" w:rsidR="009900E8" w:rsidRDefault="009900E8" w:rsidP="009900E8">
            <w:pPr>
              <w:pStyle w:val="Dates"/>
            </w:pPr>
          </w:p>
        </w:tc>
        <w:tc>
          <w:tcPr>
            <w:tcW w:w="1534" w:type="dxa"/>
            <w:tcBorders>
              <w:top w:val="single" w:sz="6" w:space="0" w:color="BFBFBF" w:themeColor="background1" w:themeShade="BF"/>
            </w:tcBorders>
          </w:tcPr>
          <w:p w14:paraId="4C3EEE68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254CFA01" w14:textId="77777777" w:rsidR="009900E8" w:rsidRDefault="009900E8" w:rsidP="009900E8">
            <w:pPr>
              <w:pStyle w:val="Dates"/>
            </w:pPr>
          </w:p>
        </w:tc>
      </w:tr>
      <w:tr w:rsidR="009900E8" w14:paraId="2937BD08" w14:textId="77777777" w:rsidTr="008212CA">
        <w:trPr>
          <w:trHeight w:hRule="exact" w:val="80"/>
        </w:trPr>
        <w:tc>
          <w:tcPr>
            <w:tcW w:w="1536" w:type="dxa"/>
          </w:tcPr>
          <w:p w14:paraId="7C2CBBF8" w14:textId="77777777" w:rsidR="009900E8" w:rsidRDefault="009900E8" w:rsidP="009900E8"/>
        </w:tc>
        <w:tc>
          <w:tcPr>
            <w:tcW w:w="1539" w:type="dxa"/>
          </w:tcPr>
          <w:p w14:paraId="5B3426DB" w14:textId="77777777" w:rsidR="009900E8" w:rsidRDefault="009900E8" w:rsidP="009900E8"/>
        </w:tc>
        <w:tc>
          <w:tcPr>
            <w:tcW w:w="1456" w:type="dxa"/>
          </w:tcPr>
          <w:p w14:paraId="7AC392DF" w14:textId="77777777" w:rsidR="009900E8" w:rsidRDefault="009900E8" w:rsidP="009900E8"/>
        </w:tc>
        <w:tc>
          <w:tcPr>
            <w:tcW w:w="1638" w:type="dxa"/>
          </w:tcPr>
          <w:p w14:paraId="3BE663C2" w14:textId="77777777" w:rsidR="009900E8" w:rsidRDefault="009900E8" w:rsidP="009900E8"/>
        </w:tc>
        <w:tc>
          <w:tcPr>
            <w:tcW w:w="1544" w:type="dxa"/>
          </w:tcPr>
          <w:p w14:paraId="108DCEF0" w14:textId="77777777" w:rsidR="009900E8" w:rsidRDefault="009900E8" w:rsidP="009900E8"/>
        </w:tc>
        <w:tc>
          <w:tcPr>
            <w:tcW w:w="1534" w:type="dxa"/>
          </w:tcPr>
          <w:p w14:paraId="2B488F47" w14:textId="77777777" w:rsidR="009900E8" w:rsidRDefault="009900E8" w:rsidP="009900E8"/>
        </w:tc>
        <w:tc>
          <w:tcPr>
            <w:tcW w:w="1543" w:type="dxa"/>
          </w:tcPr>
          <w:p w14:paraId="19AD5237" w14:textId="77777777" w:rsidR="009900E8" w:rsidRDefault="009900E8" w:rsidP="009900E8"/>
        </w:tc>
      </w:tr>
    </w:tbl>
    <w:p w14:paraId="23E62F7F" w14:textId="6DB7F9A9" w:rsidR="009900E8" w:rsidRDefault="009900E8" w:rsidP="00541052">
      <w:pPr>
        <w:pStyle w:val="NoSpacing"/>
      </w:pPr>
    </w:p>
    <w:p w14:paraId="45F1C1DA" w14:textId="630EADF3" w:rsidR="009900E8" w:rsidRDefault="009900E8" w:rsidP="00541052">
      <w:pPr>
        <w:pStyle w:val="NoSpacing"/>
      </w:pPr>
    </w:p>
    <w:p w14:paraId="4534255C" w14:textId="77777777" w:rsidR="008E702E" w:rsidRPr="008212CA" w:rsidRDefault="008E702E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9900E8" w14:paraId="27E2B2EF" w14:textId="77777777" w:rsidTr="009900E8">
        <w:tc>
          <w:tcPr>
            <w:tcW w:w="11016" w:type="dxa"/>
            <w:shd w:val="clear" w:color="auto" w:fill="F2F2F2" w:themeFill="background1" w:themeFillShade="F2"/>
          </w:tcPr>
          <w:p w14:paraId="788BD7CC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June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9900E8" w14:paraId="2E19763B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3EF73E2F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2DD6B618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1D97127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2F4327FE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211470CA" w14:textId="77777777" w:rsidR="009900E8" w:rsidRPr="0026329B" w:rsidRDefault="009900E8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4E2A209E" w14:textId="709747CE" w:rsidR="00DE5F72" w:rsidRDefault="00DE5F72" w:rsidP="009900E8">
            <w:pPr>
              <w:pStyle w:val="BodyText"/>
            </w:pPr>
            <w:r>
              <w:t>Only scheduled drop ins allowed</w:t>
            </w:r>
            <w:r w:rsidR="008E702E">
              <w:t xml:space="preserve"> at this time</w:t>
            </w:r>
            <w:r>
              <w:t xml:space="preserve">.  Please call ahead to book your time.  </w:t>
            </w:r>
          </w:p>
          <w:p w14:paraId="0DF6F1F2" w14:textId="630F7ED4" w:rsidR="009900E8" w:rsidRDefault="00DE5F72" w:rsidP="009900E8">
            <w:pPr>
              <w:pStyle w:val="BodyText"/>
            </w:pPr>
            <w:r>
              <w:t>780 524-3473.  Members can ride with a scheduled drop in when the arena is not booked.</w:t>
            </w:r>
            <w:r w:rsidR="008E702E">
              <w:t xml:space="preserve"> Indoor and outdoor arena available.</w:t>
            </w:r>
          </w:p>
          <w:p w14:paraId="64818359" w14:textId="37F83C7A" w:rsidR="00ED0356" w:rsidRDefault="00ED0356" w:rsidP="009900E8">
            <w:pPr>
              <w:pStyle w:val="BodyText"/>
            </w:pPr>
            <w:r>
              <w:t>Please contact Chrystal @ 587-985-6595 to book Discovery Series</w:t>
            </w:r>
          </w:p>
          <w:p w14:paraId="7EC53E82" w14:textId="0E24A57F" w:rsidR="00450E8C" w:rsidRPr="00DE5F72" w:rsidRDefault="00450E8C" w:rsidP="009900E8">
            <w:pPr>
              <w:pStyle w:val="BodyText"/>
            </w:pPr>
            <w:r>
              <w:t>Next Board Meeting: June 16 @ 6:30 p.m.</w:t>
            </w:r>
          </w:p>
        </w:tc>
        <w:tc>
          <w:tcPr>
            <w:tcW w:w="4186" w:type="dxa"/>
          </w:tcPr>
          <w:p w14:paraId="6FFBF06B" w14:textId="77777777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2BD6C" wp14:editId="3C39DEE2">
                  <wp:extent cx="2512060" cy="1941195"/>
                  <wp:effectExtent l="0" t="0" r="254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9900E8" w14:paraId="1C67B465" w14:textId="77777777" w:rsidTr="0099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2012446579"/>
            <w:placeholder>
              <w:docPart w:val="A74FACD46DD144A5ABD6FE56E946F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E61FD23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038F497" w14:textId="77777777" w:rsidR="009900E8" w:rsidRDefault="004739CE" w:rsidP="009900E8">
            <w:pPr>
              <w:pStyle w:val="Days"/>
            </w:pPr>
            <w:sdt>
              <w:sdtPr>
                <w:id w:val="-93555108"/>
                <w:placeholder>
                  <w:docPart w:val="18FA69B078D34E6B9C9499F1874512A5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540" w:type="dxa"/>
          </w:tcPr>
          <w:p w14:paraId="340C2CA2" w14:textId="77777777" w:rsidR="009900E8" w:rsidRDefault="004739CE" w:rsidP="009900E8">
            <w:pPr>
              <w:pStyle w:val="Days"/>
            </w:pPr>
            <w:sdt>
              <w:sdtPr>
                <w:id w:val="111712140"/>
                <w:placeholder>
                  <w:docPart w:val="6118E475A1364D9881A46BDDF5E3A020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552" w:type="dxa"/>
          </w:tcPr>
          <w:p w14:paraId="52190C48" w14:textId="77777777" w:rsidR="009900E8" w:rsidRDefault="004739CE" w:rsidP="009900E8">
            <w:pPr>
              <w:pStyle w:val="Days"/>
            </w:pPr>
            <w:sdt>
              <w:sdtPr>
                <w:id w:val="977106977"/>
                <w:placeholder>
                  <w:docPart w:val="7FB183FE46CF40B3845E352A01C5F418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3" w:type="dxa"/>
          </w:tcPr>
          <w:p w14:paraId="25F9004C" w14:textId="77777777" w:rsidR="009900E8" w:rsidRDefault="004739CE" w:rsidP="009900E8">
            <w:pPr>
              <w:pStyle w:val="Days"/>
            </w:pPr>
            <w:sdt>
              <w:sdtPr>
                <w:id w:val="-747263513"/>
                <w:placeholder>
                  <w:docPart w:val="05133DC814D84B1EA8E3441D47AD4F54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3" w:type="dxa"/>
          </w:tcPr>
          <w:p w14:paraId="5C8D2ACA" w14:textId="77777777" w:rsidR="009900E8" w:rsidRDefault="004739CE" w:rsidP="009900E8">
            <w:pPr>
              <w:pStyle w:val="Days"/>
            </w:pPr>
            <w:sdt>
              <w:sdtPr>
                <w:id w:val="1547560562"/>
                <w:placeholder>
                  <w:docPart w:val="6D3C6790E2934D1ABB9087339F5CBEAC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2" w:type="dxa"/>
          </w:tcPr>
          <w:p w14:paraId="2EAF76A7" w14:textId="77777777" w:rsidR="009900E8" w:rsidRDefault="004739CE" w:rsidP="009900E8">
            <w:pPr>
              <w:pStyle w:val="Days"/>
            </w:pPr>
            <w:sdt>
              <w:sdtPr>
                <w:id w:val="-31739326"/>
                <w:placeholder>
                  <w:docPart w:val="FAB67BD80A004C6BAD1DF2B44812CBDB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743C1579" w14:textId="77777777" w:rsidTr="009900E8">
        <w:tc>
          <w:tcPr>
            <w:tcW w:w="1536" w:type="dxa"/>
            <w:tcBorders>
              <w:bottom w:val="nil"/>
            </w:tcBorders>
          </w:tcPr>
          <w:p w14:paraId="5180445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40CB43B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6005D32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  <w:p w14:paraId="50F138C4" w14:textId="522C16D0" w:rsidR="00450E8C" w:rsidRDefault="00450E8C" w:rsidP="009900E8">
            <w:pPr>
              <w:pStyle w:val="Dates"/>
            </w:pPr>
            <w:r>
              <w:t>6-7 DW</w:t>
            </w:r>
          </w:p>
        </w:tc>
        <w:tc>
          <w:tcPr>
            <w:tcW w:w="1552" w:type="dxa"/>
            <w:tcBorders>
              <w:bottom w:val="nil"/>
            </w:tcBorders>
          </w:tcPr>
          <w:p w14:paraId="511B920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27155F3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  <w:p w14:paraId="0B70D875" w14:textId="77777777" w:rsidR="00DE5F72" w:rsidRDefault="00DE5F72" w:rsidP="009900E8">
            <w:pPr>
              <w:pStyle w:val="Dates"/>
            </w:pPr>
            <w:r>
              <w:t>5-8 4H</w:t>
            </w:r>
          </w:p>
          <w:p w14:paraId="29BD82FD" w14:textId="01AAAB27" w:rsidR="00DE5F72" w:rsidRDefault="00DE5F72" w:rsidP="009900E8">
            <w:pPr>
              <w:pStyle w:val="Dates"/>
            </w:pPr>
            <w:r>
              <w:t>8-9 KH</w:t>
            </w:r>
          </w:p>
        </w:tc>
        <w:tc>
          <w:tcPr>
            <w:tcW w:w="1533" w:type="dxa"/>
            <w:tcBorders>
              <w:bottom w:val="nil"/>
            </w:tcBorders>
          </w:tcPr>
          <w:p w14:paraId="19A56F2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  <w:p w14:paraId="6656EE16" w14:textId="2D4F2621" w:rsidR="00780930" w:rsidRDefault="00780930" w:rsidP="009900E8">
            <w:pPr>
              <w:pStyle w:val="Dates"/>
            </w:pPr>
            <w:r>
              <w:t>Gymkhana &amp; Games</w:t>
            </w:r>
          </w:p>
        </w:tc>
        <w:tc>
          <w:tcPr>
            <w:tcW w:w="1542" w:type="dxa"/>
            <w:tcBorders>
              <w:bottom w:val="nil"/>
            </w:tcBorders>
          </w:tcPr>
          <w:p w14:paraId="088F83A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  <w:p w14:paraId="28CD5157" w14:textId="77777777" w:rsidR="00DE5F72" w:rsidRDefault="00DE5F72" w:rsidP="009900E8">
            <w:pPr>
              <w:pStyle w:val="Dates"/>
            </w:pPr>
            <w:r>
              <w:t>11-12 Marcel</w:t>
            </w:r>
          </w:p>
          <w:p w14:paraId="2FF8BB74" w14:textId="72EA0BCD" w:rsidR="00AB197D" w:rsidRDefault="00AB197D" w:rsidP="009900E8">
            <w:pPr>
              <w:pStyle w:val="Dates"/>
            </w:pPr>
            <w:r>
              <w:t>1pm-8pm 4-H Set-up</w:t>
            </w:r>
          </w:p>
        </w:tc>
      </w:tr>
      <w:tr w:rsidR="009900E8" w14:paraId="4D5A9454" w14:textId="77777777" w:rsidTr="004C5A50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010B5F9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C21E467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B44202F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F93599B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2E1616D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B6395CC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6768F0C" w14:textId="77777777" w:rsidR="009900E8" w:rsidRDefault="009900E8" w:rsidP="009900E8"/>
        </w:tc>
      </w:tr>
      <w:tr w:rsidR="009900E8" w14:paraId="2BDA222E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6F9339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  <w:p w14:paraId="413D9A06" w14:textId="375134CB" w:rsidR="009900E8" w:rsidRDefault="009900E8" w:rsidP="009900E8">
            <w:pPr>
              <w:pStyle w:val="Dates"/>
            </w:pP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34AB46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  <w:p w14:paraId="13F8375A" w14:textId="4E5AE0DC" w:rsidR="009900E8" w:rsidRDefault="009900E8" w:rsidP="009900E8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5774BF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  <w:p w14:paraId="34704074" w14:textId="1CA25D24" w:rsidR="00DE5F72" w:rsidRDefault="00DE5F72" w:rsidP="009900E8">
            <w:pPr>
              <w:pStyle w:val="Dates"/>
            </w:pPr>
            <w:r>
              <w:t>6-7 DW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16563E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4D3C3EE" w14:textId="2B10796C" w:rsidR="00DE5F72" w:rsidRDefault="009900E8" w:rsidP="00DE5F7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  <w:p w14:paraId="03195D62" w14:textId="77777777" w:rsidR="00DE5F72" w:rsidRDefault="00DE5F72" w:rsidP="009900E8">
            <w:pPr>
              <w:pStyle w:val="Dates"/>
            </w:pPr>
            <w:r>
              <w:t>5-8 4-H</w:t>
            </w:r>
          </w:p>
          <w:p w14:paraId="39B7675F" w14:textId="178730D4" w:rsidR="00DE5F72" w:rsidRDefault="00DE5F72" w:rsidP="009900E8">
            <w:pPr>
              <w:pStyle w:val="Dates"/>
            </w:pPr>
            <w:r>
              <w:t>8-9 KH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C056D0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  <w:p w14:paraId="07352E6B" w14:textId="2105E4DB" w:rsidR="009900E8" w:rsidRDefault="009900E8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E42762C" w14:textId="0E8691BF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  <w:p w14:paraId="5B9209D4" w14:textId="036E20D8" w:rsidR="00DE5F72" w:rsidRDefault="00DE5F72" w:rsidP="009900E8">
            <w:pPr>
              <w:pStyle w:val="Dates"/>
            </w:pPr>
          </w:p>
          <w:p w14:paraId="76BC2B68" w14:textId="33AF619E" w:rsidR="009900E8" w:rsidRDefault="009900E8" w:rsidP="009900E8">
            <w:pPr>
              <w:pStyle w:val="Dates"/>
            </w:pPr>
          </w:p>
        </w:tc>
      </w:tr>
      <w:tr w:rsidR="009900E8" w14:paraId="19C7D18C" w14:textId="77777777" w:rsidTr="009900E8">
        <w:trPr>
          <w:trHeight w:hRule="exact" w:val="251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A5DF9AD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240602E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AB681A0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697CAD0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84C78C9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8C28E29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AD49E41" w14:textId="77777777" w:rsidR="009900E8" w:rsidRDefault="009900E8" w:rsidP="009900E8"/>
        </w:tc>
      </w:tr>
      <w:tr w:rsidR="009900E8" w14:paraId="3D1BE7B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1BEA89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  <w:p w14:paraId="2A56CD06" w14:textId="543E00DC" w:rsidR="009900E8" w:rsidRDefault="009900E8" w:rsidP="009900E8">
            <w:pPr>
              <w:pStyle w:val="Dates"/>
              <w:rPr>
                <w:noProof/>
              </w:rPr>
            </w:pP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F04380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CD07D1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  <w:p w14:paraId="3FE6E82B" w14:textId="6A377664" w:rsidR="00DE5F72" w:rsidRDefault="00BF0537" w:rsidP="009900E8">
            <w:pPr>
              <w:pStyle w:val="Dates"/>
            </w:pPr>
            <w:r>
              <w:t>7-8</w:t>
            </w:r>
            <w:r w:rsidR="00DE5F72">
              <w:t xml:space="preserve"> DW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865A23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EFED52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  <w:p w14:paraId="37F070C8" w14:textId="77777777" w:rsidR="00DE5F72" w:rsidRDefault="00DE5F72" w:rsidP="009900E8">
            <w:pPr>
              <w:pStyle w:val="Dates"/>
            </w:pPr>
            <w:r>
              <w:t>5-8 4-H</w:t>
            </w:r>
          </w:p>
          <w:p w14:paraId="0E0D2E11" w14:textId="57CF88B2" w:rsidR="00DE5F72" w:rsidRDefault="00DE5F72" w:rsidP="009900E8">
            <w:pPr>
              <w:pStyle w:val="Dates"/>
            </w:pPr>
            <w:r>
              <w:t>8-9 KH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AACEEF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8C8F3E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  <w:p w14:paraId="7D3A9D85" w14:textId="40FFFB1C" w:rsidR="00DE5F72" w:rsidRDefault="00DE5F72" w:rsidP="009900E8">
            <w:pPr>
              <w:pStyle w:val="Dates"/>
            </w:pPr>
          </w:p>
          <w:p w14:paraId="475904DA" w14:textId="15D14548" w:rsidR="00450E8C" w:rsidRDefault="00450E8C" w:rsidP="009900E8">
            <w:pPr>
              <w:pStyle w:val="Dates"/>
            </w:pPr>
          </w:p>
        </w:tc>
      </w:tr>
      <w:tr w:rsidR="009900E8" w14:paraId="3D7CFCF8" w14:textId="77777777" w:rsidTr="009900E8">
        <w:trPr>
          <w:trHeight w:hRule="exact" w:val="392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2959DD0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0D42D32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6D6C217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7E0A7A0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08B729B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0B850BE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9FE57D9" w14:textId="77777777" w:rsidR="009900E8" w:rsidRDefault="009900E8" w:rsidP="009900E8"/>
        </w:tc>
      </w:tr>
      <w:tr w:rsidR="009900E8" w14:paraId="2C1782F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F01877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8B6C41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5383E1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  <w:p w14:paraId="168E44F6" w14:textId="315C4EFA" w:rsidR="00DE5F72" w:rsidRDefault="00BF0537" w:rsidP="009900E8">
            <w:pPr>
              <w:pStyle w:val="Dates"/>
            </w:pPr>
            <w:r>
              <w:t>7-8</w:t>
            </w:r>
            <w:r w:rsidR="00DE5F72">
              <w:t xml:space="preserve"> DW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AF83C4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7ED5A3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  <w:p w14:paraId="5B015726" w14:textId="77777777" w:rsidR="00DE5F72" w:rsidRDefault="00DE5F72" w:rsidP="009900E8">
            <w:pPr>
              <w:pStyle w:val="Dates"/>
            </w:pPr>
            <w:r>
              <w:t>5-8 4-H</w:t>
            </w:r>
          </w:p>
          <w:p w14:paraId="502E32E2" w14:textId="1EC87BD1" w:rsidR="00DE5F72" w:rsidRDefault="00DE5F72" w:rsidP="009900E8">
            <w:pPr>
              <w:pStyle w:val="Dates"/>
            </w:pPr>
            <w:r>
              <w:t>8-9 KH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DB6913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  <w:p w14:paraId="1762EAEF" w14:textId="41631E7F" w:rsidR="00780930" w:rsidRDefault="00780930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FE14E9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  <w:p w14:paraId="48DB9CB4" w14:textId="7281CDCE" w:rsidR="009B0143" w:rsidRDefault="009B0143" w:rsidP="009B0143">
            <w:pPr>
              <w:pStyle w:val="Dates"/>
            </w:pPr>
            <w:proofErr w:type="gramStart"/>
            <w:r>
              <w:t>So</w:t>
            </w:r>
            <w:proofErr w:type="gramEnd"/>
            <w:r>
              <w:t xml:space="preserve"> You Want to </w:t>
            </w:r>
            <w:r w:rsidR="00ED0356">
              <w:t>r</w:t>
            </w:r>
            <w:r>
              <w:t xml:space="preserve">ide </w:t>
            </w:r>
            <w:r w:rsidR="00ED0356">
              <w:t>a</w:t>
            </w:r>
            <w:r>
              <w:t xml:space="preserve"> </w:t>
            </w:r>
            <w:r w:rsidR="00ED0356">
              <w:t>h</w:t>
            </w:r>
            <w:r>
              <w:t xml:space="preserve">orse </w:t>
            </w:r>
          </w:p>
        </w:tc>
      </w:tr>
      <w:tr w:rsidR="009900E8" w14:paraId="08A1F4F2" w14:textId="77777777" w:rsidTr="00780930">
        <w:trPr>
          <w:trHeight w:hRule="exact" w:val="401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D0885A4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AFBAFBB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49179E4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BFDFB77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9A4E3B1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5BFC0AA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84EF88B" w14:textId="77777777" w:rsidR="009900E8" w:rsidRDefault="009900E8" w:rsidP="009900E8"/>
        </w:tc>
      </w:tr>
      <w:tr w:rsidR="009900E8" w14:paraId="35CD13AF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83E928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388EC4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A771B6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  <w:p w14:paraId="56DC934A" w14:textId="53706FDD" w:rsidR="00DE5F72" w:rsidRDefault="00BF0537" w:rsidP="009900E8">
            <w:pPr>
              <w:pStyle w:val="Dates"/>
            </w:pPr>
            <w:r>
              <w:t>7-8</w:t>
            </w:r>
            <w:r w:rsidR="00DE5F72">
              <w:t xml:space="preserve"> DW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70B6CA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C5321C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C44699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794E2C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9900E8" w14:paraId="0A6720A3" w14:textId="77777777" w:rsidTr="00DE5F72">
        <w:trPr>
          <w:trHeight w:hRule="exact" w:val="277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778F22D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5EF5469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985EC21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1C0795E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FFCDAA7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25CE16D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0410B9B" w14:textId="77777777" w:rsidR="009900E8" w:rsidRDefault="009900E8" w:rsidP="009900E8"/>
        </w:tc>
      </w:tr>
      <w:tr w:rsidR="009900E8" w14:paraId="1F9D1FEF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15BD34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2AC4F7E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16719BB" w14:textId="77777777" w:rsidR="009900E8" w:rsidRDefault="009900E8" w:rsidP="009900E8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4B52F958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493479B6" w14:textId="77777777" w:rsidR="009900E8" w:rsidRDefault="009900E8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7D2E25A9" w14:textId="77777777" w:rsidR="009900E8" w:rsidRDefault="009900E8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6E67CFD5" w14:textId="77777777" w:rsidR="009900E8" w:rsidRDefault="009900E8" w:rsidP="009900E8">
            <w:pPr>
              <w:pStyle w:val="Dates"/>
            </w:pPr>
          </w:p>
        </w:tc>
      </w:tr>
      <w:tr w:rsidR="009900E8" w14:paraId="100D8D7E" w14:textId="77777777" w:rsidTr="009900E8">
        <w:trPr>
          <w:trHeight w:hRule="exact" w:val="864"/>
        </w:trPr>
        <w:tc>
          <w:tcPr>
            <w:tcW w:w="1536" w:type="dxa"/>
          </w:tcPr>
          <w:p w14:paraId="69DEC98C" w14:textId="77777777" w:rsidR="009900E8" w:rsidRDefault="009900E8" w:rsidP="009900E8"/>
        </w:tc>
        <w:tc>
          <w:tcPr>
            <w:tcW w:w="1538" w:type="dxa"/>
          </w:tcPr>
          <w:p w14:paraId="22E6E2C4" w14:textId="77777777" w:rsidR="009900E8" w:rsidRDefault="009900E8" w:rsidP="009900E8"/>
        </w:tc>
        <w:tc>
          <w:tcPr>
            <w:tcW w:w="1540" w:type="dxa"/>
          </w:tcPr>
          <w:p w14:paraId="0E964A0E" w14:textId="77777777" w:rsidR="009900E8" w:rsidRDefault="009900E8" w:rsidP="009900E8"/>
        </w:tc>
        <w:tc>
          <w:tcPr>
            <w:tcW w:w="1552" w:type="dxa"/>
          </w:tcPr>
          <w:p w14:paraId="36A3AE30" w14:textId="77777777" w:rsidR="009900E8" w:rsidRDefault="009900E8" w:rsidP="009900E8"/>
        </w:tc>
        <w:tc>
          <w:tcPr>
            <w:tcW w:w="1543" w:type="dxa"/>
          </w:tcPr>
          <w:p w14:paraId="405E3CA2" w14:textId="77777777" w:rsidR="009900E8" w:rsidRDefault="009900E8" w:rsidP="009900E8"/>
        </w:tc>
        <w:tc>
          <w:tcPr>
            <w:tcW w:w="1533" w:type="dxa"/>
          </w:tcPr>
          <w:p w14:paraId="7A48DA7B" w14:textId="77777777" w:rsidR="009900E8" w:rsidRDefault="009900E8" w:rsidP="009900E8"/>
        </w:tc>
        <w:tc>
          <w:tcPr>
            <w:tcW w:w="1542" w:type="dxa"/>
          </w:tcPr>
          <w:p w14:paraId="57F29366" w14:textId="77777777" w:rsidR="009900E8" w:rsidRDefault="009900E8" w:rsidP="009900E8"/>
        </w:tc>
      </w:tr>
    </w:tbl>
    <w:p w14:paraId="72F9E1A7" w14:textId="7307C31B" w:rsidR="009900E8" w:rsidRDefault="009900E8" w:rsidP="009900E8">
      <w:pPr>
        <w:pStyle w:val="Quote"/>
      </w:pPr>
    </w:p>
    <w:p w14:paraId="68CF3B99" w14:textId="44ED9F11" w:rsidR="009900E8" w:rsidRDefault="009900E8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9900E8" w14:paraId="28217C27" w14:textId="77777777" w:rsidTr="009900E8">
        <w:tc>
          <w:tcPr>
            <w:tcW w:w="11016" w:type="dxa"/>
            <w:shd w:val="clear" w:color="auto" w:fill="A6A6A6" w:themeFill="background1" w:themeFillShade="A6"/>
          </w:tcPr>
          <w:p w14:paraId="363847A6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  <w:color w:val="FFFFFF" w:themeColor="background1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July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9900E8" w14:paraId="760BC50B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27A4BDA2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73FEF09F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C9324FE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2954D4BD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662077D" w14:textId="77777777" w:rsidR="009900E8" w:rsidRPr="0026329B" w:rsidRDefault="009900E8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645D172D" w14:textId="77777777" w:rsidR="00B715A4" w:rsidRDefault="00B715A4" w:rsidP="00B715A4">
            <w:pPr>
              <w:pStyle w:val="BodyText"/>
            </w:pPr>
            <w:r>
              <w:t>Please contact Chrystal @ 587-985-6595 to book Discovery Series</w:t>
            </w:r>
          </w:p>
          <w:p w14:paraId="49C60679" w14:textId="0A877CB6" w:rsidR="009900E8" w:rsidRDefault="009900E8" w:rsidP="009900E8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4CF33569" w14:textId="5F46C391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974BB" wp14:editId="3BA393B3">
                  <wp:extent cx="2512060" cy="1674495"/>
                  <wp:effectExtent l="0" t="0" r="254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9900E8" w14:paraId="6883AAF9" w14:textId="77777777" w:rsidTr="0099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364321893"/>
            <w:placeholder>
              <w:docPart w:val="9EEAA26B7D854FF3A7C238BE9A66CF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6721719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1ECFC03" w14:textId="77777777" w:rsidR="009900E8" w:rsidRDefault="004739CE" w:rsidP="009900E8">
            <w:pPr>
              <w:pStyle w:val="Days"/>
            </w:pPr>
            <w:sdt>
              <w:sdtPr>
                <w:id w:val="189653531"/>
                <w:placeholder>
                  <w:docPart w:val="8BE309C50EC345A69554FDCD5A642961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540" w:type="dxa"/>
          </w:tcPr>
          <w:p w14:paraId="0B8CE871" w14:textId="77777777" w:rsidR="009900E8" w:rsidRDefault="004739CE" w:rsidP="009900E8">
            <w:pPr>
              <w:pStyle w:val="Days"/>
            </w:pPr>
            <w:sdt>
              <w:sdtPr>
                <w:id w:val="-1627763768"/>
                <w:placeholder>
                  <w:docPart w:val="A25B49FEBFC24239BF4FC58E422613C4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552" w:type="dxa"/>
          </w:tcPr>
          <w:p w14:paraId="37BDF95D" w14:textId="77777777" w:rsidR="009900E8" w:rsidRDefault="004739CE" w:rsidP="009900E8">
            <w:pPr>
              <w:pStyle w:val="Days"/>
            </w:pPr>
            <w:sdt>
              <w:sdtPr>
                <w:id w:val="2037777561"/>
                <w:placeholder>
                  <w:docPart w:val="A7A4A754230F4487A2A91977AFFD2DEF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3" w:type="dxa"/>
          </w:tcPr>
          <w:p w14:paraId="0E14351D" w14:textId="77777777" w:rsidR="009900E8" w:rsidRDefault="004739CE" w:rsidP="009900E8">
            <w:pPr>
              <w:pStyle w:val="Days"/>
            </w:pPr>
            <w:sdt>
              <w:sdtPr>
                <w:id w:val="-1443916084"/>
                <w:placeholder>
                  <w:docPart w:val="3A844223ADE74D02944069080D37DFDA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3" w:type="dxa"/>
          </w:tcPr>
          <w:p w14:paraId="38464239" w14:textId="77777777" w:rsidR="009900E8" w:rsidRDefault="004739CE" w:rsidP="009900E8">
            <w:pPr>
              <w:pStyle w:val="Days"/>
            </w:pPr>
            <w:sdt>
              <w:sdtPr>
                <w:id w:val="1948184004"/>
                <w:placeholder>
                  <w:docPart w:val="2B685E7F66D94A22B606EE1242C866D3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2" w:type="dxa"/>
          </w:tcPr>
          <w:p w14:paraId="7A675062" w14:textId="77777777" w:rsidR="009900E8" w:rsidRDefault="004739CE" w:rsidP="009900E8">
            <w:pPr>
              <w:pStyle w:val="Days"/>
            </w:pPr>
            <w:sdt>
              <w:sdtPr>
                <w:id w:val="-151457626"/>
                <w:placeholder>
                  <w:docPart w:val="978516FE9BDF455B81129241C42A1D80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37D19FDE" w14:textId="77777777" w:rsidTr="009900E8">
        <w:tc>
          <w:tcPr>
            <w:tcW w:w="1536" w:type="dxa"/>
            <w:tcBorders>
              <w:bottom w:val="nil"/>
            </w:tcBorders>
          </w:tcPr>
          <w:p w14:paraId="1E42F78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0A1F1DE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66CA3C2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7772377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73C7FE1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5A6BBB6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720152C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9900E8" w14:paraId="07314304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FEEDFFC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A13CCAC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49F9B5B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A17C6BA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D2FB127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9ABE802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2F04919" w14:textId="77777777" w:rsidR="009900E8" w:rsidRDefault="009900E8" w:rsidP="009900E8"/>
        </w:tc>
      </w:tr>
      <w:tr w:rsidR="009900E8" w14:paraId="003FCFA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7E4988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7BCC6C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023195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D90C06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53305E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176C6A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4AF32E1" w14:textId="4D89F2BA" w:rsidR="009B0143" w:rsidRDefault="009900E8" w:rsidP="009B014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</w:tr>
      <w:tr w:rsidR="009900E8" w14:paraId="17E0C919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B0E4BDB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E80D2A5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F1DF41D" w14:textId="6C4C657C" w:rsidR="009900E8" w:rsidRDefault="00BF0537" w:rsidP="009900E8">
            <w:r>
              <w:t>7-8 DW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B2AACCB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F339A52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9B42CED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02C8B18" w14:textId="48F50A1D" w:rsidR="009900E8" w:rsidRDefault="009B0143" w:rsidP="009900E8">
            <w:proofErr w:type="gramStart"/>
            <w:r>
              <w:t>So</w:t>
            </w:r>
            <w:proofErr w:type="gramEnd"/>
            <w:r>
              <w:t xml:space="preserve"> you want to try Western Dressage</w:t>
            </w:r>
          </w:p>
        </w:tc>
      </w:tr>
      <w:tr w:rsidR="009900E8" w14:paraId="26187C67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58F927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FF26C3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22D7DE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643C23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07D78E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BC53C7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  <w:p w14:paraId="18947BCE" w14:textId="116E34EE" w:rsidR="00682CBF" w:rsidRDefault="00682CBF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E3A11E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  <w:p w14:paraId="135E5CBD" w14:textId="1EA3EAAA" w:rsidR="00682CBF" w:rsidRDefault="00682CBF" w:rsidP="00682CBF">
            <w:pPr>
              <w:pStyle w:val="Dates"/>
              <w:jc w:val="center"/>
            </w:pPr>
          </w:p>
        </w:tc>
      </w:tr>
      <w:tr w:rsidR="009900E8" w14:paraId="789A0EBC" w14:textId="77777777" w:rsidTr="00682CBF">
        <w:trPr>
          <w:trHeight w:hRule="exact" w:val="558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46948AC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615AC61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882BA11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A28D3D3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B532197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F3C72D3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D0DE1BE" w14:textId="77777777" w:rsidR="009900E8" w:rsidRDefault="009900E8" w:rsidP="009900E8"/>
        </w:tc>
      </w:tr>
      <w:tr w:rsidR="009900E8" w14:paraId="260B2E57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93444E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543F61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B455FB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F76F8A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22D14F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6898DA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60C6F0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9900E8" w14:paraId="4FE85398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5FD8332" w14:textId="4BF158A4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99EC27F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A9857DB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16F3E9A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3C1962E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4AB1C55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36AB682" w14:textId="7D06405E" w:rsidR="009900E8" w:rsidRDefault="009B0143" w:rsidP="009900E8">
            <w:proofErr w:type="gramStart"/>
            <w:r>
              <w:t>So</w:t>
            </w:r>
            <w:proofErr w:type="gramEnd"/>
            <w:r>
              <w:t xml:space="preserve"> you want to ride a horse</w:t>
            </w:r>
          </w:p>
        </w:tc>
      </w:tr>
      <w:tr w:rsidR="009900E8" w14:paraId="67D17707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EDBDB2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373B82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96C2DC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624BF9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AD7330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CCDD40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F4C291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</w:tr>
      <w:tr w:rsidR="009900E8" w14:paraId="14B38073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9D0244D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10D993A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1BC3E8E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DB8AA6D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06ECD19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5BF0615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C5930D7" w14:textId="77777777" w:rsidR="009900E8" w:rsidRDefault="009900E8" w:rsidP="009900E8"/>
        </w:tc>
      </w:tr>
      <w:tr w:rsidR="009900E8" w14:paraId="7C769988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553752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2DC2F81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2BB39146" w14:textId="77777777" w:rsidR="009900E8" w:rsidRDefault="009900E8" w:rsidP="009900E8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22D8EFE4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7777BFE9" w14:textId="77777777" w:rsidR="009900E8" w:rsidRDefault="009900E8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480A55CA" w14:textId="77777777" w:rsidR="009900E8" w:rsidRDefault="009900E8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4F8A01DF" w14:textId="77777777" w:rsidR="009900E8" w:rsidRDefault="009900E8" w:rsidP="009900E8">
            <w:pPr>
              <w:pStyle w:val="Dates"/>
            </w:pPr>
          </w:p>
        </w:tc>
      </w:tr>
      <w:tr w:rsidR="009900E8" w14:paraId="2B33DE08" w14:textId="77777777" w:rsidTr="009900E8">
        <w:trPr>
          <w:trHeight w:hRule="exact" w:val="864"/>
        </w:trPr>
        <w:tc>
          <w:tcPr>
            <w:tcW w:w="1536" w:type="dxa"/>
          </w:tcPr>
          <w:p w14:paraId="6CECE838" w14:textId="77777777" w:rsidR="009900E8" w:rsidRDefault="009900E8" w:rsidP="009900E8"/>
        </w:tc>
        <w:tc>
          <w:tcPr>
            <w:tcW w:w="1538" w:type="dxa"/>
          </w:tcPr>
          <w:p w14:paraId="5795A940" w14:textId="77777777" w:rsidR="009900E8" w:rsidRDefault="009900E8" w:rsidP="009900E8"/>
        </w:tc>
        <w:tc>
          <w:tcPr>
            <w:tcW w:w="1540" w:type="dxa"/>
          </w:tcPr>
          <w:p w14:paraId="238ACE4C" w14:textId="77777777" w:rsidR="009900E8" w:rsidRDefault="009900E8" w:rsidP="009900E8"/>
        </w:tc>
        <w:tc>
          <w:tcPr>
            <w:tcW w:w="1552" w:type="dxa"/>
          </w:tcPr>
          <w:p w14:paraId="1F190F7B" w14:textId="77777777" w:rsidR="009900E8" w:rsidRDefault="009900E8" w:rsidP="009900E8"/>
        </w:tc>
        <w:tc>
          <w:tcPr>
            <w:tcW w:w="1543" w:type="dxa"/>
          </w:tcPr>
          <w:p w14:paraId="1F739B4E" w14:textId="77777777" w:rsidR="009900E8" w:rsidRDefault="009900E8" w:rsidP="009900E8"/>
        </w:tc>
        <w:tc>
          <w:tcPr>
            <w:tcW w:w="1533" w:type="dxa"/>
          </w:tcPr>
          <w:p w14:paraId="3119CCF6" w14:textId="77777777" w:rsidR="009900E8" w:rsidRDefault="009900E8" w:rsidP="009900E8"/>
        </w:tc>
        <w:tc>
          <w:tcPr>
            <w:tcW w:w="1542" w:type="dxa"/>
          </w:tcPr>
          <w:p w14:paraId="45D8DA19" w14:textId="77777777" w:rsidR="009900E8" w:rsidRDefault="009900E8" w:rsidP="009900E8"/>
        </w:tc>
      </w:tr>
    </w:tbl>
    <w:p w14:paraId="6AFC3839" w14:textId="3F001853" w:rsidR="009900E8" w:rsidRDefault="009900E8" w:rsidP="00541052">
      <w:pPr>
        <w:pStyle w:val="NoSpacing"/>
      </w:pPr>
    </w:p>
    <w:p w14:paraId="01B20B70" w14:textId="1C1F461D" w:rsidR="009900E8" w:rsidRDefault="009900E8" w:rsidP="00541052">
      <w:pPr>
        <w:pStyle w:val="NoSpacing"/>
      </w:pPr>
    </w:p>
    <w:p w14:paraId="76D199DA" w14:textId="62083FCC" w:rsidR="009900E8" w:rsidRDefault="009900E8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9900E8" w14:paraId="251D5074" w14:textId="77777777" w:rsidTr="009900E8">
        <w:tc>
          <w:tcPr>
            <w:tcW w:w="11016" w:type="dxa"/>
            <w:shd w:val="clear" w:color="auto" w:fill="1F3864" w:themeFill="accent1" w:themeFillShade="80"/>
          </w:tcPr>
          <w:p w14:paraId="741D5A47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August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6643990C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70A432F3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7B0F2BC6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A535C77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7B2FAB91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00F5660" w14:textId="77777777" w:rsidR="009900E8" w:rsidRPr="0026329B" w:rsidRDefault="009900E8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525E667C" w14:textId="77777777" w:rsidR="009900E8" w:rsidRDefault="009900E8" w:rsidP="009900E8">
            <w:pPr>
              <w:pStyle w:val="BodyText"/>
            </w:pPr>
            <w:r>
              <w:t>Annual Fair &amp; Rodeo</w:t>
            </w:r>
            <w:r w:rsidR="004C5A50">
              <w:t xml:space="preserve"> August 13-15 (tentative)</w:t>
            </w:r>
          </w:p>
          <w:p w14:paraId="1128A25D" w14:textId="0509E3BD" w:rsidR="00B715A4" w:rsidRDefault="00B715A4" w:rsidP="009900E8">
            <w:pPr>
              <w:pStyle w:val="BodyText"/>
            </w:pPr>
            <w:r>
              <w:t>Horse Show August in person or online depending on approval</w:t>
            </w:r>
          </w:p>
          <w:p w14:paraId="372F39EC" w14:textId="77777777" w:rsidR="00B715A4" w:rsidRDefault="00B715A4" w:rsidP="00B715A4">
            <w:pPr>
              <w:pStyle w:val="BodyText"/>
            </w:pPr>
            <w:r>
              <w:t>Please contact Chrystal @ 587-985-6595 to book Discovery Series</w:t>
            </w:r>
          </w:p>
          <w:p w14:paraId="377155B3" w14:textId="7DB12D6D" w:rsidR="00B715A4" w:rsidRDefault="00B715A4" w:rsidP="009900E8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11F1900B" w14:textId="77777777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56D14A" wp14:editId="57A7C3A5">
                  <wp:extent cx="1682750" cy="21031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9900E8" w14:paraId="18CC5727" w14:textId="77777777" w:rsidTr="0099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75053769"/>
            <w:placeholder>
              <w:docPart w:val="5D241844D69942508523019C193B58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6ED5D501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1C5986F8" w14:textId="77777777" w:rsidR="009900E8" w:rsidRDefault="004739CE" w:rsidP="009900E8">
            <w:pPr>
              <w:pStyle w:val="Days"/>
            </w:pPr>
            <w:sdt>
              <w:sdtPr>
                <w:id w:val="839578424"/>
                <w:placeholder>
                  <w:docPart w:val="BC148EFF3734401FB6B40D233E387328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540" w:type="dxa"/>
          </w:tcPr>
          <w:p w14:paraId="319B9875" w14:textId="77777777" w:rsidR="009900E8" w:rsidRDefault="004739CE" w:rsidP="009900E8">
            <w:pPr>
              <w:pStyle w:val="Days"/>
            </w:pPr>
            <w:sdt>
              <w:sdtPr>
                <w:id w:val="690116932"/>
                <w:placeholder>
                  <w:docPart w:val="1C4F2B27158D4146AAA7F89261E44FA0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552" w:type="dxa"/>
          </w:tcPr>
          <w:p w14:paraId="39349B78" w14:textId="77777777" w:rsidR="009900E8" w:rsidRDefault="004739CE" w:rsidP="009900E8">
            <w:pPr>
              <w:pStyle w:val="Days"/>
            </w:pPr>
            <w:sdt>
              <w:sdtPr>
                <w:id w:val="-784351439"/>
                <w:placeholder>
                  <w:docPart w:val="74E4A2153E364753A96F48181E6C90F3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3" w:type="dxa"/>
          </w:tcPr>
          <w:p w14:paraId="323D11B4" w14:textId="77777777" w:rsidR="009900E8" w:rsidRDefault="004739CE" w:rsidP="009900E8">
            <w:pPr>
              <w:pStyle w:val="Days"/>
            </w:pPr>
            <w:sdt>
              <w:sdtPr>
                <w:id w:val="418374164"/>
                <w:placeholder>
                  <w:docPart w:val="48B38F9366ED49A397CADE2FF7BF4469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3" w:type="dxa"/>
          </w:tcPr>
          <w:p w14:paraId="6BDCE853" w14:textId="77777777" w:rsidR="009900E8" w:rsidRDefault="004739CE" w:rsidP="009900E8">
            <w:pPr>
              <w:pStyle w:val="Days"/>
            </w:pPr>
            <w:sdt>
              <w:sdtPr>
                <w:id w:val="1907024212"/>
                <w:placeholder>
                  <w:docPart w:val="329CA30FBBA74684927559F1D97FDD2F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2" w:type="dxa"/>
          </w:tcPr>
          <w:p w14:paraId="14C9B25D" w14:textId="77777777" w:rsidR="009900E8" w:rsidRDefault="004739CE" w:rsidP="009900E8">
            <w:pPr>
              <w:pStyle w:val="Days"/>
            </w:pPr>
            <w:sdt>
              <w:sdtPr>
                <w:id w:val="-1280794254"/>
                <w:placeholder>
                  <w:docPart w:val="852CA5457464495EA36A416FE145207D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433CCB5A" w14:textId="77777777" w:rsidTr="009900E8">
        <w:tc>
          <w:tcPr>
            <w:tcW w:w="1536" w:type="dxa"/>
            <w:tcBorders>
              <w:bottom w:val="nil"/>
            </w:tcBorders>
          </w:tcPr>
          <w:p w14:paraId="723843F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7393470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741970B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0F07440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24CA798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06A4B22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7752EC3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9900E8" w14:paraId="3636E9FD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E521FBA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F97E8D9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1CCDB93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B104AEE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B174C9A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7E28D02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9485022" w14:textId="33A66DED" w:rsidR="009900E8" w:rsidRDefault="009B0143" w:rsidP="009900E8">
            <w:proofErr w:type="gramStart"/>
            <w:r>
              <w:t>So</w:t>
            </w:r>
            <w:proofErr w:type="gramEnd"/>
            <w:r>
              <w:t xml:space="preserve"> you want to Try Gymkhana</w:t>
            </w:r>
          </w:p>
        </w:tc>
      </w:tr>
      <w:tr w:rsidR="009900E8" w14:paraId="7CBCE9B9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3BB6D3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85AD7A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0105D3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ED4D35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5BC413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21FA77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3674B3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9900E8" w14:paraId="764DF762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65F5B42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33CF953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535B2DB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81B3CE5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7FC0604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A7FA5B6" w14:textId="5B7B4195" w:rsidR="009900E8" w:rsidRDefault="009B0143" w:rsidP="009900E8">
            <w:r>
              <w:t>Rodeo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E05244B" w14:textId="59324288" w:rsidR="009900E8" w:rsidRDefault="009B0143" w:rsidP="009900E8">
            <w:r>
              <w:t>Rodeo</w:t>
            </w:r>
          </w:p>
        </w:tc>
      </w:tr>
      <w:tr w:rsidR="009900E8" w14:paraId="43D10CC2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81855E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8A4369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ECF171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9B6D90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6B1AAE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8F732D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E656B4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9900E8" w14:paraId="656B7EBE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5E34E76" w14:textId="06FA7095" w:rsidR="009900E8" w:rsidRDefault="009B0143" w:rsidP="009900E8">
            <w:r>
              <w:t>Rodeo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C45D27E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DA90C81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9519DCF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B1FEC17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2B0D252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48174D2" w14:textId="2DB7642E" w:rsidR="009900E8" w:rsidRDefault="009B0143" w:rsidP="009900E8">
            <w:r>
              <w:t>Horse Show</w:t>
            </w:r>
          </w:p>
        </w:tc>
      </w:tr>
      <w:tr w:rsidR="009900E8" w14:paraId="648021ED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7EA32C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EAB3B3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A0B599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077C61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DF69BC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8C3B33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6BFBB4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9900E8" w14:paraId="05977248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2A27577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D810D14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ADF909B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DBB6A12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9E0ED69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500A9D1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57F7425" w14:textId="77777777" w:rsidR="009900E8" w:rsidRDefault="009900E8" w:rsidP="009900E8"/>
        </w:tc>
      </w:tr>
      <w:tr w:rsidR="009900E8" w14:paraId="08CD46D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E07E88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07081F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736FBC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365143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7C4B06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FAF80D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AEF48E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9900E8" w14:paraId="5F32AE97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623C6C0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58C9E5F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EA48E8F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9FDDAF0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AC524F8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8281AA2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59278D8" w14:textId="77777777" w:rsidR="009900E8" w:rsidRDefault="009900E8" w:rsidP="009900E8"/>
        </w:tc>
      </w:tr>
      <w:tr w:rsidR="009900E8" w14:paraId="5939CD49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660B29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6AF4B1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7DE109E5" w14:textId="77777777" w:rsidR="009900E8" w:rsidRDefault="009900E8" w:rsidP="009900E8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3D459425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1513652" w14:textId="77777777" w:rsidR="009900E8" w:rsidRDefault="009900E8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139DAA54" w14:textId="77777777" w:rsidR="009900E8" w:rsidRDefault="009900E8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29C1762" w14:textId="77777777" w:rsidR="009900E8" w:rsidRDefault="009900E8" w:rsidP="009900E8">
            <w:pPr>
              <w:pStyle w:val="Dates"/>
            </w:pPr>
          </w:p>
        </w:tc>
      </w:tr>
      <w:tr w:rsidR="009900E8" w14:paraId="165A67F7" w14:textId="77777777" w:rsidTr="009900E8">
        <w:trPr>
          <w:trHeight w:hRule="exact" w:val="864"/>
        </w:trPr>
        <w:tc>
          <w:tcPr>
            <w:tcW w:w="1536" w:type="dxa"/>
          </w:tcPr>
          <w:p w14:paraId="19855CB0" w14:textId="77777777" w:rsidR="009900E8" w:rsidRDefault="009900E8" w:rsidP="009900E8"/>
        </w:tc>
        <w:tc>
          <w:tcPr>
            <w:tcW w:w="1538" w:type="dxa"/>
          </w:tcPr>
          <w:p w14:paraId="2C418662" w14:textId="77777777" w:rsidR="009900E8" w:rsidRDefault="009900E8" w:rsidP="009900E8"/>
        </w:tc>
        <w:tc>
          <w:tcPr>
            <w:tcW w:w="1540" w:type="dxa"/>
          </w:tcPr>
          <w:p w14:paraId="68CD2B26" w14:textId="77777777" w:rsidR="009900E8" w:rsidRDefault="009900E8" w:rsidP="009900E8"/>
        </w:tc>
        <w:tc>
          <w:tcPr>
            <w:tcW w:w="1552" w:type="dxa"/>
          </w:tcPr>
          <w:p w14:paraId="21FD50EF" w14:textId="77777777" w:rsidR="009900E8" w:rsidRDefault="009900E8" w:rsidP="009900E8"/>
        </w:tc>
        <w:tc>
          <w:tcPr>
            <w:tcW w:w="1543" w:type="dxa"/>
          </w:tcPr>
          <w:p w14:paraId="0E16AB88" w14:textId="77777777" w:rsidR="009900E8" w:rsidRDefault="009900E8" w:rsidP="009900E8"/>
        </w:tc>
        <w:tc>
          <w:tcPr>
            <w:tcW w:w="1533" w:type="dxa"/>
          </w:tcPr>
          <w:p w14:paraId="16BF378E" w14:textId="77777777" w:rsidR="009900E8" w:rsidRDefault="009900E8" w:rsidP="009900E8"/>
        </w:tc>
        <w:tc>
          <w:tcPr>
            <w:tcW w:w="1542" w:type="dxa"/>
          </w:tcPr>
          <w:p w14:paraId="40C31070" w14:textId="77777777" w:rsidR="009900E8" w:rsidRDefault="009900E8" w:rsidP="009900E8"/>
        </w:tc>
      </w:tr>
    </w:tbl>
    <w:p w14:paraId="255328F4" w14:textId="244F64EE" w:rsidR="009900E8" w:rsidRDefault="009900E8" w:rsidP="009900E8">
      <w:pPr>
        <w:pStyle w:val="Quote"/>
      </w:pPr>
    </w:p>
    <w:p w14:paraId="14DFBAA2" w14:textId="77777777" w:rsidR="00E7070E" w:rsidRDefault="00E7070E" w:rsidP="009900E8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3568F0" w:rsidRPr="003568F0" w14:paraId="36101F96" w14:textId="77777777" w:rsidTr="003568F0">
        <w:tc>
          <w:tcPr>
            <w:tcW w:w="11016" w:type="dxa"/>
            <w:shd w:val="clear" w:color="auto" w:fill="1F3864" w:themeFill="accent1" w:themeFillShade="80"/>
          </w:tcPr>
          <w:p w14:paraId="2EB6CE2B" w14:textId="77777777" w:rsidR="003568F0" w:rsidRPr="0026329B" w:rsidRDefault="003568F0" w:rsidP="003568F0">
            <w:pPr>
              <w:pStyle w:val="Month"/>
              <w:jc w:val="left"/>
              <w:rPr>
                <w:rFonts w:ascii="Cooper Black" w:hAnsi="Cooper Black"/>
                <w:color w:val="FFFFFF" w:themeColor="background1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September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14:paraId="315C9942" w14:textId="77777777" w:rsidTr="003568F0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2398A0C6" w14:textId="77777777" w:rsidR="003568F0" w:rsidRPr="0026329B" w:rsidRDefault="003568F0" w:rsidP="003568F0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14:paraId="150111D0" w14:textId="77777777" w:rsidTr="003568F0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8703DD6" w14:textId="77777777" w:rsidR="003568F0" w:rsidRDefault="003568F0" w:rsidP="003568F0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3568F0" w14:paraId="155EEEC4" w14:textId="77777777" w:rsidTr="003568F0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65150E95" w14:textId="77777777" w:rsidR="003568F0" w:rsidRPr="0026329B" w:rsidRDefault="003568F0" w:rsidP="003568F0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73DD68E8" w14:textId="7F288FC6" w:rsidR="003568F0" w:rsidRDefault="003568F0" w:rsidP="003568F0">
            <w:pPr>
              <w:rPr>
                <w:lang w:val="fr-FR"/>
              </w:rPr>
            </w:pPr>
            <w:r>
              <w:rPr>
                <w:lang w:val="fr-FR"/>
              </w:rPr>
              <w:t xml:space="preserve">A BIG THANK YOU to all the </w:t>
            </w:r>
            <w:r w:rsidR="0026329B">
              <w:rPr>
                <w:lang w:val="fr-FR"/>
              </w:rPr>
              <w:t>S</w:t>
            </w:r>
            <w:r>
              <w:rPr>
                <w:lang w:val="fr-FR"/>
              </w:rPr>
              <w:t xml:space="preserve">ponsors and </w:t>
            </w:r>
            <w:proofErr w:type="spellStart"/>
            <w:r>
              <w:rPr>
                <w:lang w:val="fr-FR"/>
              </w:rPr>
              <w:t>Volunteers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that</w:t>
            </w:r>
            <w:proofErr w:type="spellEnd"/>
            <w:r>
              <w:rPr>
                <w:lang w:val="fr-FR"/>
              </w:rPr>
              <w:t xml:space="preserve"> help us </w:t>
            </w:r>
            <w:proofErr w:type="spellStart"/>
            <w:r>
              <w:rPr>
                <w:lang w:val="fr-FR"/>
              </w:rPr>
              <w:t>through</w:t>
            </w:r>
            <w:proofErr w:type="spellEnd"/>
            <w:r>
              <w:rPr>
                <w:lang w:val="fr-FR"/>
              </w:rPr>
              <w:t xml:space="preserve"> out the </w:t>
            </w:r>
            <w:proofErr w:type="spellStart"/>
            <w:r>
              <w:rPr>
                <w:lang w:val="fr-FR"/>
              </w:rPr>
              <w:t>year</w:t>
            </w:r>
            <w:proofErr w:type="spellEnd"/>
            <w:r>
              <w:rPr>
                <w:lang w:val="fr-FR"/>
              </w:rPr>
              <w:t xml:space="preserve">.  </w:t>
            </w:r>
            <w:proofErr w:type="spellStart"/>
            <w:r>
              <w:rPr>
                <w:lang w:val="fr-FR"/>
              </w:rPr>
              <w:t>Your</w:t>
            </w:r>
            <w:proofErr w:type="spellEnd"/>
            <w:r>
              <w:rPr>
                <w:lang w:val="fr-FR"/>
              </w:rPr>
              <w:t xml:space="preserve"> support </w:t>
            </w:r>
            <w:proofErr w:type="spellStart"/>
            <w:r>
              <w:rPr>
                <w:lang w:val="fr-FR"/>
              </w:rPr>
              <w:t>is</w:t>
            </w:r>
            <w:proofErr w:type="spellEnd"/>
            <w:r>
              <w:rPr>
                <w:lang w:val="fr-FR"/>
              </w:rPr>
              <w:t xml:space="preserve"> VERY MUCH APPRECIATED. </w:t>
            </w:r>
          </w:p>
        </w:tc>
        <w:tc>
          <w:tcPr>
            <w:tcW w:w="4186" w:type="dxa"/>
          </w:tcPr>
          <w:p w14:paraId="100E7303" w14:textId="77777777" w:rsidR="003568F0" w:rsidRDefault="003568F0" w:rsidP="003568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C8480A" wp14:editId="4A807735">
                  <wp:extent cx="2470830" cy="1235412"/>
                  <wp:effectExtent l="0" t="0" r="571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398" cy="128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3568F0" w14:paraId="6BCE2449" w14:textId="77777777" w:rsidTr="0035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422989618"/>
            <w:placeholder>
              <w:docPart w:val="D912A595BE9045ED82214AC1203DCA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75FAA347" w14:textId="77777777" w:rsidR="003568F0" w:rsidRDefault="003568F0" w:rsidP="003568F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2B56BEF9" w14:textId="77777777" w:rsidR="003568F0" w:rsidRDefault="004739CE" w:rsidP="003568F0">
            <w:pPr>
              <w:pStyle w:val="Days"/>
            </w:pPr>
            <w:sdt>
              <w:sdtPr>
                <w:id w:val="-830222189"/>
                <w:placeholder>
                  <w:docPart w:val="ECC335A01B1C4A5DAB5862426E2B3436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Monday</w:t>
                </w:r>
              </w:sdtContent>
            </w:sdt>
          </w:p>
        </w:tc>
        <w:tc>
          <w:tcPr>
            <w:tcW w:w="1540" w:type="dxa"/>
          </w:tcPr>
          <w:p w14:paraId="39E92AC1" w14:textId="77777777" w:rsidR="003568F0" w:rsidRDefault="004739CE" w:rsidP="003568F0">
            <w:pPr>
              <w:pStyle w:val="Days"/>
            </w:pPr>
            <w:sdt>
              <w:sdtPr>
                <w:id w:val="-110665227"/>
                <w:placeholder>
                  <w:docPart w:val="6233C5B98BCB4E9C9525D5EBA1D012FC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Tuesday</w:t>
                </w:r>
              </w:sdtContent>
            </w:sdt>
          </w:p>
        </w:tc>
        <w:tc>
          <w:tcPr>
            <w:tcW w:w="1552" w:type="dxa"/>
          </w:tcPr>
          <w:p w14:paraId="4119EEDA" w14:textId="77777777" w:rsidR="003568F0" w:rsidRDefault="004739CE" w:rsidP="003568F0">
            <w:pPr>
              <w:pStyle w:val="Days"/>
            </w:pPr>
            <w:sdt>
              <w:sdtPr>
                <w:id w:val="1527756120"/>
                <w:placeholder>
                  <w:docPart w:val="C2F1811E5DE44A20A912D9A8F7C23854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Wednesday</w:t>
                </w:r>
              </w:sdtContent>
            </w:sdt>
          </w:p>
        </w:tc>
        <w:tc>
          <w:tcPr>
            <w:tcW w:w="1543" w:type="dxa"/>
          </w:tcPr>
          <w:p w14:paraId="1AECF8A4" w14:textId="77777777" w:rsidR="003568F0" w:rsidRDefault="004739CE" w:rsidP="003568F0">
            <w:pPr>
              <w:pStyle w:val="Days"/>
            </w:pPr>
            <w:sdt>
              <w:sdtPr>
                <w:id w:val="1207140856"/>
                <w:placeholder>
                  <w:docPart w:val="A0FFF78133B245258C4D05909AC5A53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Thursday</w:t>
                </w:r>
              </w:sdtContent>
            </w:sdt>
          </w:p>
        </w:tc>
        <w:tc>
          <w:tcPr>
            <w:tcW w:w="1533" w:type="dxa"/>
          </w:tcPr>
          <w:p w14:paraId="100B5E15" w14:textId="77777777" w:rsidR="003568F0" w:rsidRDefault="004739CE" w:rsidP="003568F0">
            <w:pPr>
              <w:pStyle w:val="Days"/>
            </w:pPr>
            <w:sdt>
              <w:sdtPr>
                <w:id w:val="1674606498"/>
                <w:placeholder>
                  <w:docPart w:val="E7D2A1A90E3943899464E262CC6E0267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Friday</w:t>
                </w:r>
              </w:sdtContent>
            </w:sdt>
          </w:p>
        </w:tc>
        <w:tc>
          <w:tcPr>
            <w:tcW w:w="1542" w:type="dxa"/>
          </w:tcPr>
          <w:p w14:paraId="1F250F71" w14:textId="77777777" w:rsidR="003568F0" w:rsidRDefault="004739CE" w:rsidP="003568F0">
            <w:pPr>
              <w:pStyle w:val="Days"/>
            </w:pPr>
            <w:sdt>
              <w:sdtPr>
                <w:id w:val="-795207084"/>
                <w:placeholder>
                  <w:docPart w:val="3020DA925B834B4DA0558F46139E9024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Saturday</w:t>
                </w:r>
              </w:sdtContent>
            </w:sdt>
          </w:p>
        </w:tc>
      </w:tr>
      <w:tr w:rsidR="003568F0" w14:paraId="2C50CCA8" w14:textId="77777777" w:rsidTr="003568F0">
        <w:tc>
          <w:tcPr>
            <w:tcW w:w="1536" w:type="dxa"/>
            <w:tcBorders>
              <w:bottom w:val="nil"/>
            </w:tcBorders>
          </w:tcPr>
          <w:p w14:paraId="5E52F43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2F709B6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0E06B70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32A9587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25B4D3C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252C883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3872EF3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3568F0" w14:paraId="212A2527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2C8062D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EA1A837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ABF24D7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1F5244B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47E496E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BD3E849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B8324DD" w14:textId="77777777" w:rsidR="003568F0" w:rsidRDefault="003568F0" w:rsidP="003568F0"/>
        </w:tc>
      </w:tr>
      <w:tr w:rsidR="003568F0" w14:paraId="75BBB950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8E00E2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68CB95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FAF85D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BAE625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BFFB09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B2797C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8F5B8B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3568F0" w14:paraId="58707ED4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DC12FCB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75350CB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24F519E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7FAD406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CA49171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06C7CC9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CFBF19A" w14:textId="477D8116" w:rsidR="003568F0" w:rsidRDefault="00BF0537" w:rsidP="003568F0">
            <w:r>
              <w:t>Mounted Archery Clinic</w:t>
            </w:r>
          </w:p>
        </w:tc>
      </w:tr>
      <w:tr w:rsidR="003568F0" w14:paraId="674150D2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EBE7BB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C9CAFC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210948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11FB99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91FC3E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2AC2E6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27D981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3568F0" w14:paraId="379191BE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FC682A5" w14:textId="1B14C981" w:rsidR="003568F0" w:rsidRDefault="00BF0537" w:rsidP="003568F0">
            <w:r>
              <w:t>Mounted Archery Clinic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D8EE589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E087A55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649E63E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C12D0C9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8E076F4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6403081" w14:textId="727DFEA6" w:rsidR="003568F0" w:rsidRDefault="009B0143" w:rsidP="003568F0">
            <w:r>
              <w:t>Ladies Retreat</w:t>
            </w:r>
          </w:p>
        </w:tc>
      </w:tr>
      <w:tr w:rsidR="003568F0" w14:paraId="4054289A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690E76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00B7D1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3CBC20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ADFC0D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4F4DAD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07BED1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D43E27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3568F0" w14:paraId="0051E8FB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7A68451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A2F189A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BCFAB7B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8F257DD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4218C61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6134FEF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DEE76D7" w14:textId="77777777" w:rsidR="003568F0" w:rsidRDefault="003568F0" w:rsidP="003568F0"/>
        </w:tc>
      </w:tr>
      <w:tr w:rsidR="003568F0" w14:paraId="701B8E75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163949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449240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4F8E6D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BBD3B2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591ECC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A346F7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8A43F4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3568F0" w14:paraId="57A0A038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C350348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8CBC6D5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C97C5F3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591DCAE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7CC0481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8D5CE75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D5E599C" w14:textId="77777777" w:rsidR="003568F0" w:rsidRDefault="003568F0" w:rsidP="003568F0"/>
        </w:tc>
      </w:tr>
      <w:tr w:rsidR="003568F0" w14:paraId="13B21493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82F699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5DF1EF1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256E1229" w14:textId="77777777" w:rsidR="003568F0" w:rsidRDefault="003568F0" w:rsidP="003568F0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0ABB6958" w14:textId="77777777" w:rsidR="003568F0" w:rsidRDefault="003568F0" w:rsidP="003568F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52C4FC28" w14:textId="77777777" w:rsidR="003568F0" w:rsidRDefault="003568F0" w:rsidP="003568F0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6A0A644B" w14:textId="77777777" w:rsidR="003568F0" w:rsidRDefault="003568F0" w:rsidP="003568F0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BB68250" w14:textId="77777777" w:rsidR="003568F0" w:rsidRDefault="003568F0" w:rsidP="003568F0">
            <w:pPr>
              <w:pStyle w:val="Dates"/>
            </w:pPr>
          </w:p>
        </w:tc>
      </w:tr>
      <w:tr w:rsidR="003568F0" w14:paraId="1902212B" w14:textId="77777777" w:rsidTr="003568F0">
        <w:trPr>
          <w:trHeight w:hRule="exact" w:val="864"/>
        </w:trPr>
        <w:tc>
          <w:tcPr>
            <w:tcW w:w="1536" w:type="dxa"/>
          </w:tcPr>
          <w:p w14:paraId="31CC1941" w14:textId="77777777" w:rsidR="003568F0" w:rsidRDefault="003568F0" w:rsidP="003568F0"/>
        </w:tc>
        <w:tc>
          <w:tcPr>
            <w:tcW w:w="1538" w:type="dxa"/>
          </w:tcPr>
          <w:p w14:paraId="7DF1A1E2" w14:textId="77777777" w:rsidR="003568F0" w:rsidRDefault="003568F0" w:rsidP="003568F0"/>
        </w:tc>
        <w:tc>
          <w:tcPr>
            <w:tcW w:w="1540" w:type="dxa"/>
          </w:tcPr>
          <w:p w14:paraId="39DC620C" w14:textId="77777777" w:rsidR="003568F0" w:rsidRDefault="003568F0" w:rsidP="003568F0"/>
        </w:tc>
        <w:tc>
          <w:tcPr>
            <w:tcW w:w="1552" w:type="dxa"/>
          </w:tcPr>
          <w:p w14:paraId="56AA4571" w14:textId="77777777" w:rsidR="003568F0" w:rsidRDefault="003568F0" w:rsidP="003568F0"/>
        </w:tc>
        <w:tc>
          <w:tcPr>
            <w:tcW w:w="1543" w:type="dxa"/>
          </w:tcPr>
          <w:p w14:paraId="5D36ED25" w14:textId="77777777" w:rsidR="003568F0" w:rsidRDefault="003568F0" w:rsidP="003568F0"/>
        </w:tc>
        <w:tc>
          <w:tcPr>
            <w:tcW w:w="1533" w:type="dxa"/>
          </w:tcPr>
          <w:p w14:paraId="1F349044" w14:textId="77777777" w:rsidR="003568F0" w:rsidRDefault="003568F0" w:rsidP="003568F0"/>
        </w:tc>
        <w:tc>
          <w:tcPr>
            <w:tcW w:w="1542" w:type="dxa"/>
          </w:tcPr>
          <w:p w14:paraId="3E8F42CA" w14:textId="77777777" w:rsidR="003568F0" w:rsidRDefault="003568F0" w:rsidP="003568F0"/>
        </w:tc>
      </w:tr>
    </w:tbl>
    <w:p w14:paraId="71845BD5" w14:textId="56F14E13" w:rsidR="009900E8" w:rsidRDefault="009900E8" w:rsidP="00541052">
      <w:pPr>
        <w:pStyle w:val="NoSpacing"/>
      </w:pPr>
    </w:p>
    <w:p w14:paraId="024D1C3A" w14:textId="63409112" w:rsidR="003568F0" w:rsidRDefault="003568F0" w:rsidP="00541052">
      <w:pPr>
        <w:pStyle w:val="NoSpacing"/>
      </w:pPr>
    </w:p>
    <w:p w14:paraId="3F0A3BA1" w14:textId="069E630A" w:rsidR="003568F0" w:rsidRDefault="003568F0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3568F0" w14:paraId="7E570106" w14:textId="77777777" w:rsidTr="003568F0">
        <w:tc>
          <w:tcPr>
            <w:tcW w:w="11016" w:type="dxa"/>
            <w:shd w:val="clear" w:color="auto" w:fill="1F3864" w:themeFill="accent1" w:themeFillShade="80"/>
          </w:tcPr>
          <w:p w14:paraId="7FDDE2E9" w14:textId="77777777" w:rsidR="003568F0" w:rsidRPr="0026329B" w:rsidRDefault="003568F0" w:rsidP="003568F0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October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:rsidRPr="003568F0" w14:paraId="299B77E8" w14:textId="77777777" w:rsidTr="003568F0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6ACF3119" w14:textId="77777777" w:rsidR="003568F0" w:rsidRPr="0026329B" w:rsidRDefault="003568F0" w:rsidP="003568F0">
            <w:pPr>
              <w:pStyle w:val="Year"/>
              <w:rPr>
                <w:rFonts w:ascii="Cooper Black" w:hAnsi="Cooper Black"/>
                <w:color w:val="FFFFFF" w:themeColor="background1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14:paraId="4430F4CD" w14:textId="77777777" w:rsidTr="003568F0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C53C171" w14:textId="77777777" w:rsidR="003568F0" w:rsidRDefault="003568F0" w:rsidP="003568F0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3568F0" w14:paraId="2E462445" w14:textId="77777777" w:rsidTr="003568F0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252C33C4" w14:textId="77777777" w:rsidR="003568F0" w:rsidRPr="0026329B" w:rsidRDefault="003568F0" w:rsidP="003568F0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2BCAB122" w14:textId="77777777" w:rsidR="003568F0" w:rsidRDefault="003568F0" w:rsidP="003568F0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19FA3168" w14:textId="77777777" w:rsidR="003568F0" w:rsidRDefault="003568F0" w:rsidP="003568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0F5EC3" wp14:editId="41B31D55">
                  <wp:extent cx="1402080" cy="210312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3568F0" w14:paraId="31B45021" w14:textId="77777777" w:rsidTr="0035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19335040"/>
            <w:placeholder>
              <w:docPart w:val="62ABFDA2A1584B86AF2E61AD70C568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53EA3B77" w14:textId="77777777" w:rsidR="003568F0" w:rsidRDefault="003568F0" w:rsidP="003568F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BF81A3F" w14:textId="77777777" w:rsidR="003568F0" w:rsidRDefault="004739CE" w:rsidP="003568F0">
            <w:pPr>
              <w:pStyle w:val="Days"/>
            </w:pPr>
            <w:sdt>
              <w:sdtPr>
                <w:id w:val="-1752892979"/>
                <w:placeholder>
                  <w:docPart w:val="96B4DB6CEDA04AC4A54A66D3A3971A0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Monday</w:t>
                </w:r>
              </w:sdtContent>
            </w:sdt>
          </w:p>
        </w:tc>
        <w:tc>
          <w:tcPr>
            <w:tcW w:w="1540" w:type="dxa"/>
          </w:tcPr>
          <w:p w14:paraId="5813D0CE" w14:textId="77777777" w:rsidR="003568F0" w:rsidRDefault="004739CE" w:rsidP="003568F0">
            <w:pPr>
              <w:pStyle w:val="Days"/>
            </w:pPr>
            <w:sdt>
              <w:sdtPr>
                <w:id w:val="-1721202539"/>
                <w:placeholder>
                  <w:docPart w:val="0B08EF3FB0D0446C9D49B81CE95264F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Tuesday</w:t>
                </w:r>
              </w:sdtContent>
            </w:sdt>
          </w:p>
        </w:tc>
        <w:tc>
          <w:tcPr>
            <w:tcW w:w="1552" w:type="dxa"/>
          </w:tcPr>
          <w:p w14:paraId="0B3E5A96" w14:textId="77777777" w:rsidR="003568F0" w:rsidRDefault="004739CE" w:rsidP="003568F0">
            <w:pPr>
              <w:pStyle w:val="Days"/>
            </w:pPr>
            <w:sdt>
              <w:sdtPr>
                <w:id w:val="411744137"/>
                <w:placeholder>
                  <w:docPart w:val="74AC5669A58D447292A2E0970CAB2BDA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Wednesday</w:t>
                </w:r>
              </w:sdtContent>
            </w:sdt>
          </w:p>
        </w:tc>
        <w:tc>
          <w:tcPr>
            <w:tcW w:w="1543" w:type="dxa"/>
          </w:tcPr>
          <w:p w14:paraId="7225E79C" w14:textId="77777777" w:rsidR="003568F0" w:rsidRDefault="004739CE" w:rsidP="003568F0">
            <w:pPr>
              <w:pStyle w:val="Days"/>
            </w:pPr>
            <w:sdt>
              <w:sdtPr>
                <w:id w:val="1540629474"/>
                <w:placeholder>
                  <w:docPart w:val="E6C1F3745A7C48D0BD96D56FF57B275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Thursday</w:t>
                </w:r>
              </w:sdtContent>
            </w:sdt>
          </w:p>
        </w:tc>
        <w:tc>
          <w:tcPr>
            <w:tcW w:w="1533" w:type="dxa"/>
          </w:tcPr>
          <w:p w14:paraId="33333193" w14:textId="77777777" w:rsidR="003568F0" w:rsidRDefault="004739CE" w:rsidP="003568F0">
            <w:pPr>
              <w:pStyle w:val="Days"/>
            </w:pPr>
            <w:sdt>
              <w:sdtPr>
                <w:id w:val="-638417763"/>
                <w:placeholder>
                  <w:docPart w:val="E4D89268EED64C5E8F310BB15AA4A2AA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Friday</w:t>
                </w:r>
              </w:sdtContent>
            </w:sdt>
          </w:p>
        </w:tc>
        <w:tc>
          <w:tcPr>
            <w:tcW w:w="1542" w:type="dxa"/>
          </w:tcPr>
          <w:p w14:paraId="4E01AF71" w14:textId="77777777" w:rsidR="003568F0" w:rsidRDefault="004739CE" w:rsidP="003568F0">
            <w:pPr>
              <w:pStyle w:val="Days"/>
            </w:pPr>
            <w:sdt>
              <w:sdtPr>
                <w:id w:val="-899738067"/>
                <w:placeholder>
                  <w:docPart w:val="97E70772A8B444BAA2D04BE3BA63847C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Saturday</w:t>
                </w:r>
              </w:sdtContent>
            </w:sdt>
          </w:p>
        </w:tc>
      </w:tr>
      <w:tr w:rsidR="003568F0" w14:paraId="7B4C008E" w14:textId="77777777" w:rsidTr="003568F0">
        <w:tc>
          <w:tcPr>
            <w:tcW w:w="1536" w:type="dxa"/>
            <w:tcBorders>
              <w:bottom w:val="nil"/>
            </w:tcBorders>
          </w:tcPr>
          <w:p w14:paraId="6D72BFC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6635160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1D9BF73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0367FAE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47116EC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02D3694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037A063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3568F0" w14:paraId="53B66627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DBE435C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72AEDD2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4F2837B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6AAD8A2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3457541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AAFED25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A297690" w14:textId="77777777" w:rsidR="003568F0" w:rsidRDefault="003568F0" w:rsidP="003568F0"/>
        </w:tc>
      </w:tr>
      <w:tr w:rsidR="003568F0" w14:paraId="2304AD48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779B8F7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3B9AA8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4D0E6B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D30189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92BC9C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FE95D6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6B0ADB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3568F0" w14:paraId="4D261D70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578634C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68620AA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2A01398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21C6F2F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7E2240F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98E1FF3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C6C9893" w14:textId="77777777" w:rsidR="003568F0" w:rsidRDefault="003568F0" w:rsidP="003568F0"/>
        </w:tc>
      </w:tr>
      <w:tr w:rsidR="003568F0" w14:paraId="11BA1861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A4429F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40A4E6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A6FB52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A85F8F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0AD7E2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ACDE81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84DF4E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3568F0" w14:paraId="284F2B6D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B460F2A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9C09480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C0DCEF7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8C992C1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80FB25B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D3A2865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B2C94A3" w14:textId="77777777" w:rsidR="003568F0" w:rsidRDefault="003568F0" w:rsidP="003568F0"/>
        </w:tc>
      </w:tr>
      <w:tr w:rsidR="003568F0" w14:paraId="6A08677E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041B1F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355218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3F3245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1C6C53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187FEF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94CD72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3E66D9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3568F0" w14:paraId="2E695DBD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F773AFE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C1F0387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CD74967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A27DBE4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62BB41C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5A980CC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2BED7CB" w14:textId="77777777" w:rsidR="003568F0" w:rsidRDefault="003568F0" w:rsidP="003568F0"/>
        </w:tc>
      </w:tr>
      <w:tr w:rsidR="003568F0" w14:paraId="282AF672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B3DF11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25668C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7FF66D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C188B2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49E996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370D10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A0FB8A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3568F0" w14:paraId="7C8C95CD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33D33DB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DFB1421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43FF8FA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53F5121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91855AD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59B9CE5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DDEEF3B" w14:textId="77777777" w:rsidR="003568F0" w:rsidRDefault="003568F0" w:rsidP="003568F0"/>
        </w:tc>
      </w:tr>
      <w:tr w:rsidR="003568F0" w14:paraId="0D451125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85BE4D7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866E04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5DB5D06A" w14:textId="77777777" w:rsidR="003568F0" w:rsidRDefault="003568F0" w:rsidP="003568F0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23095231" w14:textId="77777777" w:rsidR="003568F0" w:rsidRDefault="003568F0" w:rsidP="003568F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7A2F9EB" w14:textId="77777777" w:rsidR="003568F0" w:rsidRDefault="003568F0" w:rsidP="003568F0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025A773B" w14:textId="77777777" w:rsidR="003568F0" w:rsidRDefault="003568F0" w:rsidP="003568F0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639CB127" w14:textId="77777777" w:rsidR="003568F0" w:rsidRDefault="003568F0" w:rsidP="003568F0">
            <w:pPr>
              <w:pStyle w:val="Dates"/>
            </w:pPr>
          </w:p>
        </w:tc>
      </w:tr>
      <w:tr w:rsidR="003568F0" w14:paraId="725A8B6F" w14:textId="77777777" w:rsidTr="003568F0">
        <w:trPr>
          <w:trHeight w:hRule="exact" w:val="864"/>
        </w:trPr>
        <w:tc>
          <w:tcPr>
            <w:tcW w:w="1536" w:type="dxa"/>
          </w:tcPr>
          <w:p w14:paraId="2DAF791B" w14:textId="77777777" w:rsidR="003568F0" w:rsidRDefault="003568F0" w:rsidP="003568F0"/>
        </w:tc>
        <w:tc>
          <w:tcPr>
            <w:tcW w:w="1538" w:type="dxa"/>
          </w:tcPr>
          <w:p w14:paraId="3FC5D148" w14:textId="77777777" w:rsidR="003568F0" w:rsidRDefault="003568F0" w:rsidP="003568F0"/>
        </w:tc>
        <w:tc>
          <w:tcPr>
            <w:tcW w:w="1540" w:type="dxa"/>
          </w:tcPr>
          <w:p w14:paraId="22FA9425" w14:textId="77777777" w:rsidR="003568F0" w:rsidRDefault="003568F0" w:rsidP="003568F0"/>
        </w:tc>
        <w:tc>
          <w:tcPr>
            <w:tcW w:w="1552" w:type="dxa"/>
          </w:tcPr>
          <w:p w14:paraId="021212E2" w14:textId="77777777" w:rsidR="003568F0" w:rsidRDefault="003568F0" w:rsidP="003568F0"/>
        </w:tc>
        <w:tc>
          <w:tcPr>
            <w:tcW w:w="1543" w:type="dxa"/>
          </w:tcPr>
          <w:p w14:paraId="0A6B0780" w14:textId="77777777" w:rsidR="003568F0" w:rsidRDefault="003568F0" w:rsidP="003568F0"/>
        </w:tc>
        <w:tc>
          <w:tcPr>
            <w:tcW w:w="1533" w:type="dxa"/>
          </w:tcPr>
          <w:p w14:paraId="470B7119" w14:textId="77777777" w:rsidR="003568F0" w:rsidRDefault="003568F0" w:rsidP="003568F0"/>
        </w:tc>
        <w:tc>
          <w:tcPr>
            <w:tcW w:w="1542" w:type="dxa"/>
          </w:tcPr>
          <w:p w14:paraId="1CFEB460" w14:textId="77777777" w:rsidR="003568F0" w:rsidRDefault="003568F0" w:rsidP="003568F0"/>
        </w:tc>
      </w:tr>
    </w:tbl>
    <w:p w14:paraId="16A402E2" w14:textId="04BB88F4" w:rsidR="003568F0" w:rsidRDefault="003568F0" w:rsidP="003568F0">
      <w:pPr>
        <w:pStyle w:val="Quote"/>
      </w:pPr>
    </w:p>
    <w:p w14:paraId="2981BD6D" w14:textId="77777777" w:rsidR="0017645E" w:rsidRDefault="0017645E" w:rsidP="003568F0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3568F0" w14:paraId="57E8829E" w14:textId="77777777" w:rsidTr="003568F0">
        <w:tc>
          <w:tcPr>
            <w:tcW w:w="11016" w:type="dxa"/>
            <w:shd w:val="clear" w:color="auto" w:fill="1F3864" w:themeFill="accent1" w:themeFillShade="80"/>
          </w:tcPr>
          <w:p w14:paraId="2DFCD79E" w14:textId="77777777" w:rsidR="003568F0" w:rsidRPr="003568F0" w:rsidRDefault="003568F0" w:rsidP="003568F0">
            <w:pPr>
              <w:pStyle w:val="Month"/>
              <w:jc w:val="left"/>
              <w:rPr>
                <w:rFonts w:ascii="Cooper Black" w:hAnsi="Cooper Black"/>
              </w:rPr>
            </w:pPr>
            <w:r w:rsidRPr="003568F0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3568F0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3568F0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3568F0">
              <w:rPr>
                <w:rFonts w:ascii="Cooper Black" w:hAnsi="Cooper Black"/>
                <w:color w:val="FFFFFF" w:themeColor="background1"/>
              </w:rPr>
              <w:t>November</w:t>
            </w:r>
            <w:r w:rsidRPr="003568F0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:rsidRPr="003568F0" w14:paraId="0FB369E9" w14:textId="77777777" w:rsidTr="003568F0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0DE7C669" w14:textId="77777777" w:rsidR="003568F0" w:rsidRPr="0026329B" w:rsidRDefault="003568F0" w:rsidP="003568F0">
            <w:pPr>
              <w:pStyle w:val="Year"/>
              <w:rPr>
                <w:rFonts w:ascii="Cooper Black" w:hAnsi="Cooper Black"/>
                <w:color w:val="FFFFFF" w:themeColor="background1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14:paraId="2F8447C9" w14:textId="77777777" w:rsidTr="003568F0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0F2D939" w14:textId="77777777" w:rsidR="003568F0" w:rsidRDefault="003568F0" w:rsidP="003568F0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3568F0" w14:paraId="249AD1C6" w14:textId="77777777" w:rsidTr="003568F0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0C2A90A" w14:textId="77777777" w:rsidR="003568F0" w:rsidRPr="0026329B" w:rsidRDefault="003568F0" w:rsidP="003568F0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46DB8EE4" w14:textId="77777777" w:rsidR="003568F0" w:rsidRDefault="003568F0" w:rsidP="003568F0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7005ABC0" w14:textId="77777777" w:rsidR="003568F0" w:rsidRDefault="003568F0" w:rsidP="003568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46384" wp14:editId="31CA6624">
                  <wp:extent cx="2295727" cy="172179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86" cy="173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3568F0" w14:paraId="37A0828F" w14:textId="77777777" w:rsidTr="0035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428465734"/>
            <w:placeholder>
              <w:docPart w:val="9B287B63737D49AFBED3A4EE179409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626E577E" w14:textId="77777777" w:rsidR="003568F0" w:rsidRDefault="003568F0" w:rsidP="003568F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3E1F7050" w14:textId="77777777" w:rsidR="003568F0" w:rsidRDefault="004739CE" w:rsidP="003568F0">
            <w:pPr>
              <w:pStyle w:val="Days"/>
            </w:pPr>
            <w:sdt>
              <w:sdtPr>
                <w:id w:val="-1893031989"/>
                <w:placeholder>
                  <w:docPart w:val="BB2EE882325E4229B2889BD2991E9E4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Monday</w:t>
                </w:r>
              </w:sdtContent>
            </w:sdt>
          </w:p>
        </w:tc>
        <w:tc>
          <w:tcPr>
            <w:tcW w:w="1540" w:type="dxa"/>
          </w:tcPr>
          <w:p w14:paraId="57248A59" w14:textId="77777777" w:rsidR="003568F0" w:rsidRDefault="004739CE" w:rsidP="003568F0">
            <w:pPr>
              <w:pStyle w:val="Days"/>
            </w:pPr>
            <w:sdt>
              <w:sdtPr>
                <w:id w:val="-1891336393"/>
                <w:placeholder>
                  <w:docPart w:val="474530B4E14D4B17BF38330A6920FC40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Tuesday</w:t>
                </w:r>
              </w:sdtContent>
            </w:sdt>
          </w:p>
        </w:tc>
        <w:tc>
          <w:tcPr>
            <w:tcW w:w="1552" w:type="dxa"/>
          </w:tcPr>
          <w:p w14:paraId="2FDC57A4" w14:textId="77777777" w:rsidR="003568F0" w:rsidRDefault="004739CE" w:rsidP="003568F0">
            <w:pPr>
              <w:pStyle w:val="Days"/>
            </w:pPr>
            <w:sdt>
              <w:sdtPr>
                <w:id w:val="-981924088"/>
                <w:placeholder>
                  <w:docPart w:val="90CCF95326E84FC3904BC1203084DD78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Wednesday</w:t>
                </w:r>
              </w:sdtContent>
            </w:sdt>
          </w:p>
        </w:tc>
        <w:tc>
          <w:tcPr>
            <w:tcW w:w="1543" w:type="dxa"/>
          </w:tcPr>
          <w:p w14:paraId="331B0A37" w14:textId="77777777" w:rsidR="003568F0" w:rsidRDefault="004739CE" w:rsidP="003568F0">
            <w:pPr>
              <w:pStyle w:val="Days"/>
            </w:pPr>
            <w:sdt>
              <w:sdtPr>
                <w:id w:val="253714275"/>
                <w:placeholder>
                  <w:docPart w:val="D61D4A07D43D4B1EB5C551D2631FC55D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Thursday</w:t>
                </w:r>
              </w:sdtContent>
            </w:sdt>
          </w:p>
        </w:tc>
        <w:tc>
          <w:tcPr>
            <w:tcW w:w="1533" w:type="dxa"/>
          </w:tcPr>
          <w:p w14:paraId="2F63BF71" w14:textId="77777777" w:rsidR="003568F0" w:rsidRDefault="004739CE" w:rsidP="003568F0">
            <w:pPr>
              <w:pStyle w:val="Days"/>
            </w:pPr>
            <w:sdt>
              <w:sdtPr>
                <w:id w:val="-1523785871"/>
                <w:placeholder>
                  <w:docPart w:val="A834EA1867ED4CBAAE7C332F154F0C90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Friday</w:t>
                </w:r>
              </w:sdtContent>
            </w:sdt>
          </w:p>
        </w:tc>
        <w:tc>
          <w:tcPr>
            <w:tcW w:w="1542" w:type="dxa"/>
          </w:tcPr>
          <w:p w14:paraId="20B41544" w14:textId="77777777" w:rsidR="003568F0" w:rsidRDefault="004739CE" w:rsidP="003568F0">
            <w:pPr>
              <w:pStyle w:val="Days"/>
            </w:pPr>
            <w:sdt>
              <w:sdtPr>
                <w:id w:val="1389609155"/>
                <w:placeholder>
                  <w:docPart w:val="577AEA2659AB43B58DF0BB7FCB02B4A7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Saturday</w:t>
                </w:r>
              </w:sdtContent>
            </w:sdt>
          </w:p>
        </w:tc>
      </w:tr>
      <w:tr w:rsidR="003568F0" w14:paraId="64A7EB6E" w14:textId="77777777" w:rsidTr="003568F0">
        <w:tc>
          <w:tcPr>
            <w:tcW w:w="1536" w:type="dxa"/>
            <w:tcBorders>
              <w:bottom w:val="nil"/>
            </w:tcBorders>
          </w:tcPr>
          <w:p w14:paraId="23BD6BE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34E199D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DD6CE67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44B9195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0C0DE2D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0BC5245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250FA7D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3568F0" w14:paraId="19699675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8FFB780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52F697E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6EEBEE6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01E32E8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193AE59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9944B6B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91E45D3" w14:textId="77777777" w:rsidR="003568F0" w:rsidRDefault="003568F0" w:rsidP="003568F0"/>
        </w:tc>
      </w:tr>
      <w:tr w:rsidR="003568F0" w14:paraId="6DE41DF8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2BDC21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4CB15E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E138E2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F40E26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73A75C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8C4ACB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C2260B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</w:tr>
      <w:tr w:rsidR="003568F0" w14:paraId="5D35F7C4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35EB1B9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2D4DF26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B817F94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2085B9C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5AF397B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E3CD3F0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E9B7720" w14:textId="77777777" w:rsidR="003568F0" w:rsidRDefault="003568F0" w:rsidP="003568F0"/>
        </w:tc>
      </w:tr>
      <w:tr w:rsidR="003568F0" w14:paraId="22BDCBF1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A6EFED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F33090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3EED8E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D0474C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EFFF19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BE43A3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D99722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3568F0" w14:paraId="455B9EDB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6459ABD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74E3BB9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F55F3BC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F7450BC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C4A032D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E68CF1B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5DE1F17" w14:textId="77777777" w:rsidR="003568F0" w:rsidRDefault="003568F0" w:rsidP="003568F0"/>
        </w:tc>
      </w:tr>
      <w:tr w:rsidR="003568F0" w14:paraId="07B15E5C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6EA07C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B3A584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85991F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F4128A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1C0DDB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F07846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E6F879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3568F0" w14:paraId="05F68DBA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A7DB33C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351C70A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34D6D9F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C73664B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22853FD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02AFDC9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C56B8A6" w14:textId="77777777" w:rsidR="003568F0" w:rsidRDefault="003568F0" w:rsidP="003568F0"/>
        </w:tc>
      </w:tr>
      <w:tr w:rsidR="003568F0" w14:paraId="54266503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EA7CEB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6B3356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413825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B7CDF2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08901C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31614D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1299AD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3568F0" w14:paraId="26FBF6A2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FFE150B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17A2D33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724CE13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A0292DC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FC8C13C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3AA074C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CE6A2B0" w14:textId="77777777" w:rsidR="003568F0" w:rsidRDefault="003568F0" w:rsidP="003568F0"/>
        </w:tc>
      </w:tr>
      <w:tr w:rsidR="003568F0" w14:paraId="1748ED39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2B315D4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1FD417A7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269C379D" w14:textId="77777777" w:rsidR="003568F0" w:rsidRDefault="003568F0" w:rsidP="003568F0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520E429F" w14:textId="77777777" w:rsidR="003568F0" w:rsidRDefault="003568F0" w:rsidP="003568F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081EBDA2" w14:textId="77777777" w:rsidR="003568F0" w:rsidRDefault="003568F0" w:rsidP="003568F0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1E5DAA99" w14:textId="77777777" w:rsidR="003568F0" w:rsidRDefault="003568F0" w:rsidP="003568F0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0A6672A5" w14:textId="77777777" w:rsidR="003568F0" w:rsidRDefault="003568F0" w:rsidP="003568F0">
            <w:pPr>
              <w:pStyle w:val="Dates"/>
            </w:pPr>
          </w:p>
        </w:tc>
      </w:tr>
      <w:tr w:rsidR="003568F0" w14:paraId="1368BDE3" w14:textId="77777777" w:rsidTr="003568F0">
        <w:trPr>
          <w:trHeight w:hRule="exact" w:val="864"/>
        </w:trPr>
        <w:tc>
          <w:tcPr>
            <w:tcW w:w="1536" w:type="dxa"/>
          </w:tcPr>
          <w:p w14:paraId="63C16FE8" w14:textId="77777777" w:rsidR="003568F0" w:rsidRDefault="003568F0" w:rsidP="003568F0"/>
        </w:tc>
        <w:tc>
          <w:tcPr>
            <w:tcW w:w="1538" w:type="dxa"/>
          </w:tcPr>
          <w:p w14:paraId="0EEF0D12" w14:textId="77777777" w:rsidR="003568F0" w:rsidRDefault="003568F0" w:rsidP="003568F0"/>
        </w:tc>
        <w:tc>
          <w:tcPr>
            <w:tcW w:w="1540" w:type="dxa"/>
          </w:tcPr>
          <w:p w14:paraId="03D533B3" w14:textId="77777777" w:rsidR="003568F0" w:rsidRDefault="003568F0" w:rsidP="003568F0"/>
        </w:tc>
        <w:tc>
          <w:tcPr>
            <w:tcW w:w="1552" w:type="dxa"/>
          </w:tcPr>
          <w:p w14:paraId="252D0A6F" w14:textId="77777777" w:rsidR="003568F0" w:rsidRDefault="003568F0" w:rsidP="003568F0"/>
        </w:tc>
        <w:tc>
          <w:tcPr>
            <w:tcW w:w="1543" w:type="dxa"/>
          </w:tcPr>
          <w:p w14:paraId="4BF604D6" w14:textId="77777777" w:rsidR="003568F0" w:rsidRDefault="003568F0" w:rsidP="003568F0"/>
        </w:tc>
        <w:tc>
          <w:tcPr>
            <w:tcW w:w="1533" w:type="dxa"/>
          </w:tcPr>
          <w:p w14:paraId="38246EA5" w14:textId="77777777" w:rsidR="003568F0" w:rsidRDefault="003568F0" w:rsidP="003568F0"/>
        </w:tc>
        <w:tc>
          <w:tcPr>
            <w:tcW w:w="1542" w:type="dxa"/>
          </w:tcPr>
          <w:p w14:paraId="68B56ECE" w14:textId="77777777" w:rsidR="003568F0" w:rsidRDefault="003568F0" w:rsidP="003568F0"/>
        </w:tc>
      </w:tr>
    </w:tbl>
    <w:p w14:paraId="34497A44" w14:textId="714CCEB1" w:rsidR="003568F0" w:rsidRDefault="003568F0" w:rsidP="003568F0">
      <w:pPr>
        <w:pStyle w:val="Quote"/>
      </w:pPr>
    </w:p>
    <w:p w14:paraId="2AA2632C" w14:textId="77777777" w:rsidR="0017645E" w:rsidRDefault="0017645E" w:rsidP="003568F0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6329B" w:rsidRPr="0026329B" w14:paraId="09E246EE" w14:textId="77777777" w:rsidTr="00DD7974">
        <w:tc>
          <w:tcPr>
            <w:tcW w:w="11016" w:type="dxa"/>
            <w:shd w:val="clear" w:color="auto" w:fill="1F3864" w:themeFill="accent1" w:themeFillShade="80"/>
          </w:tcPr>
          <w:p w14:paraId="305361F8" w14:textId="77777777" w:rsidR="0026329B" w:rsidRPr="0026329B" w:rsidRDefault="0026329B" w:rsidP="0026329B">
            <w:pPr>
              <w:pStyle w:val="Month"/>
              <w:jc w:val="left"/>
              <w:rPr>
                <w:rFonts w:ascii="Cooper Black" w:hAnsi="Cooper Black"/>
                <w:color w:val="FFFFFF" w:themeColor="background1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December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26329B" w:rsidRPr="0026329B" w14:paraId="35BC12C8" w14:textId="77777777" w:rsidTr="00DD7974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48C7D826" w14:textId="77777777" w:rsidR="0026329B" w:rsidRPr="0026329B" w:rsidRDefault="0026329B" w:rsidP="00DD7974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26329B" w14:paraId="49CEC857" w14:textId="77777777" w:rsidTr="00DD7974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B29487E" w14:textId="77777777" w:rsidR="0026329B" w:rsidRDefault="0026329B" w:rsidP="00DD7974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6329B" w14:paraId="2D3E1290" w14:textId="77777777" w:rsidTr="00DD7974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CE87EC9" w14:textId="77777777" w:rsidR="0026329B" w:rsidRPr="0026329B" w:rsidRDefault="0026329B" w:rsidP="00DD7974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1E549BF2" w14:textId="77777777" w:rsidR="0026329B" w:rsidRDefault="0026329B" w:rsidP="00DD7974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EEF4BDC" w14:textId="77777777" w:rsidR="0026329B" w:rsidRDefault="0026329B" w:rsidP="00DD79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BD32E9" wp14:editId="3E56ED23">
                  <wp:extent cx="2298700" cy="210312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26329B" w14:paraId="7D04B269" w14:textId="77777777" w:rsidTr="00DD79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815138528"/>
            <w:placeholder>
              <w:docPart w:val="5390216717A04C2C809908C11563FF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415AD768" w14:textId="77777777" w:rsidR="0026329B" w:rsidRDefault="0026329B" w:rsidP="00DD7974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5069A5B" w14:textId="77777777" w:rsidR="0026329B" w:rsidRDefault="004739CE" w:rsidP="00DD7974">
            <w:pPr>
              <w:pStyle w:val="Days"/>
            </w:pPr>
            <w:sdt>
              <w:sdtPr>
                <w:id w:val="-1829428444"/>
                <w:placeholder>
                  <w:docPart w:val="7344DF79428D49E7B27AA1990998AD5E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Monday</w:t>
                </w:r>
              </w:sdtContent>
            </w:sdt>
          </w:p>
        </w:tc>
        <w:tc>
          <w:tcPr>
            <w:tcW w:w="1540" w:type="dxa"/>
          </w:tcPr>
          <w:p w14:paraId="795C6C46" w14:textId="77777777" w:rsidR="0026329B" w:rsidRDefault="004739CE" w:rsidP="00DD7974">
            <w:pPr>
              <w:pStyle w:val="Days"/>
            </w:pPr>
            <w:sdt>
              <w:sdtPr>
                <w:id w:val="1548567566"/>
                <w:placeholder>
                  <w:docPart w:val="8329C7CF22344A4890033EBE541FE08A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Tuesday</w:t>
                </w:r>
              </w:sdtContent>
            </w:sdt>
          </w:p>
        </w:tc>
        <w:tc>
          <w:tcPr>
            <w:tcW w:w="1552" w:type="dxa"/>
          </w:tcPr>
          <w:p w14:paraId="69B2A3C0" w14:textId="77777777" w:rsidR="0026329B" w:rsidRDefault="004739CE" w:rsidP="00DD7974">
            <w:pPr>
              <w:pStyle w:val="Days"/>
            </w:pPr>
            <w:sdt>
              <w:sdtPr>
                <w:id w:val="274218907"/>
                <w:placeholder>
                  <w:docPart w:val="F00EE54C80C44F889715AA0DD9484B75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Wednesday</w:t>
                </w:r>
              </w:sdtContent>
            </w:sdt>
          </w:p>
        </w:tc>
        <w:tc>
          <w:tcPr>
            <w:tcW w:w="1543" w:type="dxa"/>
          </w:tcPr>
          <w:p w14:paraId="0540F35E" w14:textId="77777777" w:rsidR="0026329B" w:rsidRDefault="004739CE" w:rsidP="00DD7974">
            <w:pPr>
              <w:pStyle w:val="Days"/>
            </w:pPr>
            <w:sdt>
              <w:sdtPr>
                <w:id w:val="1653322641"/>
                <w:placeholder>
                  <w:docPart w:val="0EAB6F3B79884C10A65D909EDB5023FE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Thursday</w:t>
                </w:r>
              </w:sdtContent>
            </w:sdt>
          </w:p>
        </w:tc>
        <w:tc>
          <w:tcPr>
            <w:tcW w:w="1533" w:type="dxa"/>
          </w:tcPr>
          <w:p w14:paraId="27C4FEDE" w14:textId="77777777" w:rsidR="0026329B" w:rsidRDefault="004739CE" w:rsidP="00DD7974">
            <w:pPr>
              <w:pStyle w:val="Days"/>
            </w:pPr>
            <w:sdt>
              <w:sdtPr>
                <w:id w:val="696353321"/>
                <w:placeholder>
                  <w:docPart w:val="1C16470E06FF456CB25BCB17D53C19DB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Friday</w:t>
                </w:r>
              </w:sdtContent>
            </w:sdt>
          </w:p>
        </w:tc>
        <w:tc>
          <w:tcPr>
            <w:tcW w:w="1542" w:type="dxa"/>
          </w:tcPr>
          <w:p w14:paraId="4B725A72" w14:textId="77777777" w:rsidR="0026329B" w:rsidRDefault="004739CE" w:rsidP="00DD7974">
            <w:pPr>
              <w:pStyle w:val="Days"/>
            </w:pPr>
            <w:sdt>
              <w:sdtPr>
                <w:id w:val="-999416839"/>
                <w:placeholder>
                  <w:docPart w:val="6062B1700FE34D10B37772B77295D697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Saturday</w:t>
                </w:r>
              </w:sdtContent>
            </w:sdt>
          </w:p>
        </w:tc>
      </w:tr>
      <w:tr w:rsidR="0026329B" w14:paraId="2ACA5629" w14:textId="77777777" w:rsidTr="00DD7974">
        <w:tc>
          <w:tcPr>
            <w:tcW w:w="1536" w:type="dxa"/>
            <w:tcBorders>
              <w:bottom w:val="nil"/>
            </w:tcBorders>
          </w:tcPr>
          <w:p w14:paraId="383D4EAC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22FFDEF3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D18C82C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4AC42D28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630523F5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57415255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0000690A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26329B" w14:paraId="14DA93B7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F583F35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77DB37C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C5B9714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0BFBDD8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6E2F0AC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B37AADD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1A2927D" w14:textId="77777777" w:rsidR="0026329B" w:rsidRDefault="0026329B" w:rsidP="00DD7974"/>
        </w:tc>
      </w:tr>
      <w:tr w:rsidR="0026329B" w14:paraId="7744AECE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0617FD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77222F6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0B418A0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8218320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8B023AA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854FDB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F95F780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26329B" w14:paraId="573861BC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0F315B7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894D124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0282CBD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049469F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6271442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441014B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CDB6182" w14:textId="77777777" w:rsidR="0026329B" w:rsidRDefault="0026329B" w:rsidP="00DD7974"/>
        </w:tc>
      </w:tr>
      <w:tr w:rsidR="0026329B" w14:paraId="78B6FD97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90A5B44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D5BFDBF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D224B26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7A9C493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6E71816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A93F84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9A8B86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26329B" w14:paraId="14A6977A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F2B7036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07C7FE3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343111E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EF463B8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0A2700B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2B14CE8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6E0443C" w14:textId="77777777" w:rsidR="0026329B" w:rsidRDefault="0026329B" w:rsidP="00DD7974"/>
        </w:tc>
      </w:tr>
      <w:tr w:rsidR="0026329B" w14:paraId="144B764A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60DE98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EC4C172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D3E37B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6EC205A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BA1F15D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EB5605E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F3EB8FC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26329B" w14:paraId="4D50E542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E05A716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9E7C54B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B88A0F8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39411F4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2817888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BF9F0C5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E96769A" w14:textId="77777777" w:rsidR="0026329B" w:rsidRDefault="0026329B" w:rsidP="00DD7974"/>
        </w:tc>
      </w:tr>
      <w:tr w:rsidR="0026329B" w14:paraId="451198F8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37803B9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E339585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BFBC378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4869641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A3F1646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1467363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6C595D2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6329B" w14:paraId="2BE25416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F26295A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60D3193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33379A4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8CE6CFC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237C250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0262479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251EC47" w14:textId="77777777" w:rsidR="0026329B" w:rsidRDefault="0026329B" w:rsidP="00DD7974"/>
        </w:tc>
      </w:tr>
      <w:tr w:rsidR="0026329B" w14:paraId="731E432C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24C08E42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0A1E51A5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482EEE59" w14:textId="77777777" w:rsidR="0026329B" w:rsidRDefault="0026329B" w:rsidP="00DD7974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4B7AAA24" w14:textId="77777777" w:rsidR="0026329B" w:rsidRDefault="0026329B" w:rsidP="00DD7974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BDE10CD" w14:textId="77777777" w:rsidR="0026329B" w:rsidRDefault="0026329B" w:rsidP="00DD7974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1376DA0" w14:textId="77777777" w:rsidR="0026329B" w:rsidRDefault="0026329B" w:rsidP="00DD7974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56757535" w14:textId="77777777" w:rsidR="0026329B" w:rsidRDefault="0026329B" w:rsidP="00DD7974">
            <w:pPr>
              <w:pStyle w:val="Dates"/>
            </w:pPr>
          </w:p>
        </w:tc>
      </w:tr>
      <w:tr w:rsidR="0026329B" w14:paraId="1F377A88" w14:textId="77777777" w:rsidTr="00DD7974">
        <w:trPr>
          <w:trHeight w:hRule="exact" w:val="864"/>
        </w:trPr>
        <w:tc>
          <w:tcPr>
            <w:tcW w:w="1536" w:type="dxa"/>
          </w:tcPr>
          <w:p w14:paraId="6B03F5C7" w14:textId="77777777" w:rsidR="0026329B" w:rsidRDefault="0026329B" w:rsidP="00DD7974"/>
        </w:tc>
        <w:tc>
          <w:tcPr>
            <w:tcW w:w="1538" w:type="dxa"/>
          </w:tcPr>
          <w:p w14:paraId="11F8CACF" w14:textId="77777777" w:rsidR="0026329B" w:rsidRDefault="0026329B" w:rsidP="00DD7974"/>
        </w:tc>
        <w:tc>
          <w:tcPr>
            <w:tcW w:w="1540" w:type="dxa"/>
          </w:tcPr>
          <w:p w14:paraId="10890FE3" w14:textId="77777777" w:rsidR="0026329B" w:rsidRDefault="0026329B" w:rsidP="00DD7974"/>
        </w:tc>
        <w:tc>
          <w:tcPr>
            <w:tcW w:w="1552" w:type="dxa"/>
          </w:tcPr>
          <w:p w14:paraId="75334324" w14:textId="77777777" w:rsidR="0026329B" w:rsidRDefault="0026329B" w:rsidP="00DD7974"/>
        </w:tc>
        <w:tc>
          <w:tcPr>
            <w:tcW w:w="1543" w:type="dxa"/>
          </w:tcPr>
          <w:p w14:paraId="4AA3A773" w14:textId="77777777" w:rsidR="0026329B" w:rsidRDefault="0026329B" w:rsidP="00DD7974"/>
        </w:tc>
        <w:tc>
          <w:tcPr>
            <w:tcW w:w="1533" w:type="dxa"/>
          </w:tcPr>
          <w:p w14:paraId="035BCBDC" w14:textId="77777777" w:rsidR="0026329B" w:rsidRDefault="0026329B" w:rsidP="00DD7974"/>
        </w:tc>
        <w:tc>
          <w:tcPr>
            <w:tcW w:w="1542" w:type="dxa"/>
          </w:tcPr>
          <w:p w14:paraId="73A86BAB" w14:textId="77777777" w:rsidR="0026329B" w:rsidRDefault="0026329B" w:rsidP="00DD7974"/>
        </w:tc>
      </w:tr>
    </w:tbl>
    <w:p w14:paraId="054A180E" w14:textId="70D08100" w:rsidR="003568F0" w:rsidRDefault="003568F0" w:rsidP="00541052">
      <w:pPr>
        <w:pStyle w:val="NoSpacing"/>
      </w:pPr>
    </w:p>
    <w:sectPr w:rsidR="003568F0" w:rsidSect="00434457">
      <w:pgSz w:w="12240" w:h="15840"/>
      <w:pgMar w:top="11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EF148" w14:textId="77777777" w:rsidR="004739CE" w:rsidRDefault="004739CE">
      <w:pPr>
        <w:spacing w:before="0" w:after="0"/>
      </w:pPr>
      <w:r>
        <w:separator/>
      </w:r>
    </w:p>
  </w:endnote>
  <w:endnote w:type="continuationSeparator" w:id="0">
    <w:p w14:paraId="66C14ABA" w14:textId="77777777" w:rsidR="004739CE" w:rsidRDefault="004739C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C2482" w14:textId="77777777" w:rsidR="004739CE" w:rsidRDefault="004739CE">
      <w:pPr>
        <w:spacing w:before="0" w:after="0"/>
      </w:pPr>
      <w:r>
        <w:separator/>
      </w:r>
    </w:p>
  </w:footnote>
  <w:footnote w:type="continuationSeparator" w:id="0">
    <w:p w14:paraId="34C5013D" w14:textId="77777777" w:rsidR="004739CE" w:rsidRDefault="004739C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in;height:480pt;visibility:visible;mso-wrap-style:square" o:bullet="t">
        <v:imagedata r:id="rId1" o:title=""/>
      </v:shape>
    </w:pict>
  </w:numPicBullet>
  <w:abstractNum w:abstractNumId="0" w15:restartNumberingAfterBreak="0">
    <w:nsid w:val="2384337B"/>
    <w:multiLevelType w:val="hybridMultilevel"/>
    <w:tmpl w:val="FE443A26"/>
    <w:lvl w:ilvl="0" w:tplc="09A8CAD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D65DC"/>
    <w:multiLevelType w:val="hybridMultilevel"/>
    <w:tmpl w:val="01F21234"/>
    <w:lvl w:ilvl="0" w:tplc="959E46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64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FC36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62C2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96E3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5C51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1C1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4A06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0CA3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31/03/2020"/>
    <w:docVar w:name="MonthStart" w:val="01/03/2020"/>
  </w:docVars>
  <w:rsids>
    <w:rsidRoot w:val="0076394C"/>
    <w:rsid w:val="000057C9"/>
    <w:rsid w:val="00006E0F"/>
    <w:rsid w:val="0001244D"/>
    <w:rsid w:val="00025470"/>
    <w:rsid w:val="00025BD4"/>
    <w:rsid w:val="00025DAF"/>
    <w:rsid w:val="000270A3"/>
    <w:rsid w:val="00033ACC"/>
    <w:rsid w:val="0003490F"/>
    <w:rsid w:val="0003684C"/>
    <w:rsid w:val="00042603"/>
    <w:rsid w:val="000472BA"/>
    <w:rsid w:val="00054F31"/>
    <w:rsid w:val="00055F70"/>
    <w:rsid w:val="0006260A"/>
    <w:rsid w:val="00063320"/>
    <w:rsid w:val="0007044A"/>
    <w:rsid w:val="00073270"/>
    <w:rsid w:val="0008455F"/>
    <w:rsid w:val="00085404"/>
    <w:rsid w:val="000906AF"/>
    <w:rsid w:val="00094959"/>
    <w:rsid w:val="00094A56"/>
    <w:rsid w:val="000964DA"/>
    <w:rsid w:val="000A050F"/>
    <w:rsid w:val="000A1AFE"/>
    <w:rsid w:val="000A3063"/>
    <w:rsid w:val="000A33D4"/>
    <w:rsid w:val="000A54D2"/>
    <w:rsid w:val="000B1DE4"/>
    <w:rsid w:val="000B4040"/>
    <w:rsid w:val="000D401E"/>
    <w:rsid w:val="000E17D9"/>
    <w:rsid w:val="000E613A"/>
    <w:rsid w:val="000E6FF2"/>
    <w:rsid w:val="000F0766"/>
    <w:rsid w:val="000F1660"/>
    <w:rsid w:val="000F1E81"/>
    <w:rsid w:val="00101896"/>
    <w:rsid w:val="00102AA4"/>
    <w:rsid w:val="001037F9"/>
    <w:rsid w:val="001040C3"/>
    <w:rsid w:val="001068A1"/>
    <w:rsid w:val="00116668"/>
    <w:rsid w:val="001170AA"/>
    <w:rsid w:val="00145128"/>
    <w:rsid w:val="00153348"/>
    <w:rsid w:val="001538B2"/>
    <w:rsid w:val="00154A47"/>
    <w:rsid w:val="001646E9"/>
    <w:rsid w:val="001673CB"/>
    <w:rsid w:val="00170212"/>
    <w:rsid w:val="00172075"/>
    <w:rsid w:val="001735CB"/>
    <w:rsid w:val="0017645E"/>
    <w:rsid w:val="0017780F"/>
    <w:rsid w:val="00182621"/>
    <w:rsid w:val="001827FD"/>
    <w:rsid w:val="001A008E"/>
    <w:rsid w:val="001A223F"/>
    <w:rsid w:val="001A3BD0"/>
    <w:rsid w:val="001A406F"/>
    <w:rsid w:val="001A62DE"/>
    <w:rsid w:val="001B0D5B"/>
    <w:rsid w:val="001C1449"/>
    <w:rsid w:val="001F11B9"/>
    <w:rsid w:val="001F2AEA"/>
    <w:rsid w:val="001F2C74"/>
    <w:rsid w:val="001F49C5"/>
    <w:rsid w:val="001F5987"/>
    <w:rsid w:val="002059DC"/>
    <w:rsid w:val="00210F30"/>
    <w:rsid w:val="002141A9"/>
    <w:rsid w:val="00226489"/>
    <w:rsid w:val="00237C24"/>
    <w:rsid w:val="002404AE"/>
    <w:rsid w:val="00241921"/>
    <w:rsid w:val="00242828"/>
    <w:rsid w:val="00245A02"/>
    <w:rsid w:val="002570ED"/>
    <w:rsid w:val="00260A02"/>
    <w:rsid w:val="00262EE6"/>
    <w:rsid w:val="0026329B"/>
    <w:rsid w:val="00267FDE"/>
    <w:rsid w:val="002708E9"/>
    <w:rsid w:val="0027183F"/>
    <w:rsid w:val="002823DE"/>
    <w:rsid w:val="00282625"/>
    <w:rsid w:val="002909CA"/>
    <w:rsid w:val="002938D2"/>
    <w:rsid w:val="00296262"/>
    <w:rsid w:val="00296266"/>
    <w:rsid w:val="002A2916"/>
    <w:rsid w:val="002A29DD"/>
    <w:rsid w:val="002A2AE0"/>
    <w:rsid w:val="002A34A4"/>
    <w:rsid w:val="002A3938"/>
    <w:rsid w:val="002B351D"/>
    <w:rsid w:val="002C1B50"/>
    <w:rsid w:val="002C2CFA"/>
    <w:rsid w:val="002C3551"/>
    <w:rsid w:val="002C407F"/>
    <w:rsid w:val="002D37C5"/>
    <w:rsid w:val="002D5B31"/>
    <w:rsid w:val="002D6F2E"/>
    <w:rsid w:val="002E141A"/>
    <w:rsid w:val="002E3BBE"/>
    <w:rsid w:val="002E5C67"/>
    <w:rsid w:val="002E6581"/>
    <w:rsid w:val="002E6F99"/>
    <w:rsid w:val="002E7411"/>
    <w:rsid w:val="002F39C9"/>
    <w:rsid w:val="002F4EC6"/>
    <w:rsid w:val="002F7F1A"/>
    <w:rsid w:val="00300644"/>
    <w:rsid w:val="00302F42"/>
    <w:rsid w:val="00306D71"/>
    <w:rsid w:val="0031365A"/>
    <w:rsid w:val="00327ACD"/>
    <w:rsid w:val="003314AB"/>
    <w:rsid w:val="003319C5"/>
    <w:rsid w:val="003352A3"/>
    <w:rsid w:val="00335EBD"/>
    <w:rsid w:val="00336065"/>
    <w:rsid w:val="003360EB"/>
    <w:rsid w:val="003361AD"/>
    <w:rsid w:val="00336FEC"/>
    <w:rsid w:val="00337323"/>
    <w:rsid w:val="00340D48"/>
    <w:rsid w:val="0034278C"/>
    <w:rsid w:val="00343A19"/>
    <w:rsid w:val="00352A32"/>
    <w:rsid w:val="00353EC3"/>
    <w:rsid w:val="003568F0"/>
    <w:rsid w:val="0036235C"/>
    <w:rsid w:val="00372B38"/>
    <w:rsid w:val="0037342A"/>
    <w:rsid w:val="00376C71"/>
    <w:rsid w:val="00381A44"/>
    <w:rsid w:val="00381E15"/>
    <w:rsid w:val="00383C49"/>
    <w:rsid w:val="00387D69"/>
    <w:rsid w:val="0039571D"/>
    <w:rsid w:val="003957FF"/>
    <w:rsid w:val="00395E2B"/>
    <w:rsid w:val="0039671F"/>
    <w:rsid w:val="00396E52"/>
    <w:rsid w:val="003A67AA"/>
    <w:rsid w:val="003B7144"/>
    <w:rsid w:val="003C069C"/>
    <w:rsid w:val="003C35C9"/>
    <w:rsid w:val="003D3C5B"/>
    <w:rsid w:val="003D5086"/>
    <w:rsid w:val="003E0F30"/>
    <w:rsid w:val="003E3822"/>
    <w:rsid w:val="003F25D8"/>
    <w:rsid w:val="003F7A0B"/>
    <w:rsid w:val="003F7FD2"/>
    <w:rsid w:val="004019C0"/>
    <w:rsid w:val="004020C7"/>
    <w:rsid w:val="00413BFD"/>
    <w:rsid w:val="004300A6"/>
    <w:rsid w:val="00433723"/>
    <w:rsid w:val="00434457"/>
    <w:rsid w:val="00434892"/>
    <w:rsid w:val="0043727B"/>
    <w:rsid w:val="004435BF"/>
    <w:rsid w:val="00450E8C"/>
    <w:rsid w:val="00452D8B"/>
    <w:rsid w:val="00453377"/>
    <w:rsid w:val="004536FD"/>
    <w:rsid w:val="00453E12"/>
    <w:rsid w:val="00454716"/>
    <w:rsid w:val="00455EEB"/>
    <w:rsid w:val="00460514"/>
    <w:rsid w:val="00462EA6"/>
    <w:rsid w:val="00464DD2"/>
    <w:rsid w:val="004739CE"/>
    <w:rsid w:val="004748A8"/>
    <w:rsid w:val="004752E5"/>
    <w:rsid w:val="00475DFF"/>
    <w:rsid w:val="0048097B"/>
    <w:rsid w:val="00483923"/>
    <w:rsid w:val="00486F29"/>
    <w:rsid w:val="0049309C"/>
    <w:rsid w:val="00493E17"/>
    <w:rsid w:val="004952DB"/>
    <w:rsid w:val="0049535C"/>
    <w:rsid w:val="004A12AA"/>
    <w:rsid w:val="004A1EE0"/>
    <w:rsid w:val="004A2F21"/>
    <w:rsid w:val="004A63D9"/>
    <w:rsid w:val="004B183D"/>
    <w:rsid w:val="004B35A4"/>
    <w:rsid w:val="004B759E"/>
    <w:rsid w:val="004C0D76"/>
    <w:rsid w:val="004C4207"/>
    <w:rsid w:val="004C5A50"/>
    <w:rsid w:val="004D6FFB"/>
    <w:rsid w:val="004D72CC"/>
    <w:rsid w:val="004E2D0E"/>
    <w:rsid w:val="00501E1E"/>
    <w:rsid w:val="00505855"/>
    <w:rsid w:val="00505B86"/>
    <w:rsid w:val="00511A3A"/>
    <w:rsid w:val="005160C8"/>
    <w:rsid w:val="005233F0"/>
    <w:rsid w:val="00525D8F"/>
    <w:rsid w:val="00527C2A"/>
    <w:rsid w:val="00530437"/>
    <w:rsid w:val="005324F4"/>
    <w:rsid w:val="00533DC8"/>
    <w:rsid w:val="005342A5"/>
    <w:rsid w:val="00535032"/>
    <w:rsid w:val="00541052"/>
    <w:rsid w:val="00541F33"/>
    <w:rsid w:val="0054297C"/>
    <w:rsid w:val="00545151"/>
    <w:rsid w:val="00563318"/>
    <w:rsid w:val="0056377F"/>
    <w:rsid w:val="00564D18"/>
    <w:rsid w:val="005739BE"/>
    <w:rsid w:val="00574657"/>
    <w:rsid w:val="00574F18"/>
    <w:rsid w:val="00577BD1"/>
    <w:rsid w:val="005800AA"/>
    <w:rsid w:val="00582A57"/>
    <w:rsid w:val="00583E51"/>
    <w:rsid w:val="00584779"/>
    <w:rsid w:val="00585471"/>
    <w:rsid w:val="00587338"/>
    <w:rsid w:val="00591A5E"/>
    <w:rsid w:val="00596FC5"/>
    <w:rsid w:val="00597E77"/>
    <w:rsid w:val="005B074A"/>
    <w:rsid w:val="005B35E2"/>
    <w:rsid w:val="005B4906"/>
    <w:rsid w:val="005B49C6"/>
    <w:rsid w:val="005B6F4F"/>
    <w:rsid w:val="005B79EF"/>
    <w:rsid w:val="005B7C90"/>
    <w:rsid w:val="005D46A6"/>
    <w:rsid w:val="005D63D8"/>
    <w:rsid w:val="005D79A9"/>
    <w:rsid w:val="005D7B2D"/>
    <w:rsid w:val="005E0275"/>
    <w:rsid w:val="005E3544"/>
    <w:rsid w:val="005E4A29"/>
    <w:rsid w:val="005F2129"/>
    <w:rsid w:val="005F2C81"/>
    <w:rsid w:val="005F3551"/>
    <w:rsid w:val="005F3D91"/>
    <w:rsid w:val="006031F9"/>
    <w:rsid w:val="0061135A"/>
    <w:rsid w:val="0061149E"/>
    <w:rsid w:val="00615E46"/>
    <w:rsid w:val="00621854"/>
    <w:rsid w:val="00622004"/>
    <w:rsid w:val="00623A78"/>
    <w:rsid w:val="00626B0C"/>
    <w:rsid w:val="0063215A"/>
    <w:rsid w:val="00632B2A"/>
    <w:rsid w:val="00640BDE"/>
    <w:rsid w:val="00647390"/>
    <w:rsid w:val="00652146"/>
    <w:rsid w:val="0065511B"/>
    <w:rsid w:val="00657AAF"/>
    <w:rsid w:val="00657C18"/>
    <w:rsid w:val="0066554E"/>
    <w:rsid w:val="0066584C"/>
    <w:rsid w:val="00665E45"/>
    <w:rsid w:val="006672E1"/>
    <w:rsid w:val="006709E6"/>
    <w:rsid w:val="006748D0"/>
    <w:rsid w:val="00674DE3"/>
    <w:rsid w:val="006756FE"/>
    <w:rsid w:val="00676C0C"/>
    <w:rsid w:val="00682CBF"/>
    <w:rsid w:val="0068528A"/>
    <w:rsid w:val="00685300"/>
    <w:rsid w:val="00686493"/>
    <w:rsid w:val="00693621"/>
    <w:rsid w:val="00694B0E"/>
    <w:rsid w:val="006A03D6"/>
    <w:rsid w:val="006A0D79"/>
    <w:rsid w:val="006A24AC"/>
    <w:rsid w:val="006A5D99"/>
    <w:rsid w:val="006A7CA1"/>
    <w:rsid w:val="006B0DC0"/>
    <w:rsid w:val="006C0B87"/>
    <w:rsid w:val="006C6F3A"/>
    <w:rsid w:val="006E0F62"/>
    <w:rsid w:val="006E1985"/>
    <w:rsid w:val="006E4075"/>
    <w:rsid w:val="006E4996"/>
    <w:rsid w:val="006E533F"/>
    <w:rsid w:val="006E7721"/>
    <w:rsid w:val="006F1041"/>
    <w:rsid w:val="007004DB"/>
    <w:rsid w:val="00703BB8"/>
    <w:rsid w:val="00706955"/>
    <w:rsid w:val="00711DE7"/>
    <w:rsid w:val="00716087"/>
    <w:rsid w:val="00716CDB"/>
    <w:rsid w:val="00727F1D"/>
    <w:rsid w:val="00730223"/>
    <w:rsid w:val="0073363F"/>
    <w:rsid w:val="007357B0"/>
    <w:rsid w:val="00741A43"/>
    <w:rsid w:val="00746D73"/>
    <w:rsid w:val="00752085"/>
    <w:rsid w:val="00756F30"/>
    <w:rsid w:val="0076394C"/>
    <w:rsid w:val="00765B88"/>
    <w:rsid w:val="00773297"/>
    <w:rsid w:val="00775F4B"/>
    <w:rsid w:val="007768F7"/>
    <w:rsid w:val="00780930"/>
    <w:rsid w:val="00783510"/>
    <w:rsid w:val="00785C0E"/>
    <w:rsid w:val="00786E1A"/>
    <w:rsid w:val="00796550"/>
    <w:rsid w:val="007C1258"/>
    <w:rsid w:val="007C426A"/>
    <w:rsid w:val="007C6808"/>
    <w:rsid w:val="007D1E26"/>
    <w:rsid w:val="007D548A"/>
    <w:rsid w:val="007E11B6"/>
    <w:rsid w:val="007E2435"/>
    <w:rsid w:val="007E3F91"/>
    <w:rsid w:val="007E589F"/>
    <w:rsid w:val="00802E77"/>
    <w:rsid w:val="00811A8A"/>
    <w:rsid w:val="008212CA"/>
    <w:rsid w:val="00824EF4"/>
    <w:rsid w:val="0082793F"/>
    <w:rsid w:val="00827A61"/>
    <w:rsid w:val="00834745"/>
    <w:rsid w:val="0084060C"/>
    <w:rsid w:val="00842EC9"/>
    <w:rsid w:val="0084482C"/>
    <w:rsid w:val="0085111D"/>
    <w:rsid w:val="00853371"/>
    <w:rsid w:val="00855BF3"/>
    <w:rsid w:val="00865853"/>
    <w:rsid w:val="00867BF2"/>
    <w:rsid w:val="008722F6"/>
    <w:rsid w:val="008870A8"/>
    <w:rsid w:val="00891994"/>
    <w:rsid w:val="00894D94"/>
    <w:rsid w:val="00894E7F"/>
    <w:rsid w:val="00895B86"/>
    <w:rsid w:val="00897D9E"/>
    <w:rsid w:val="008A0329"/>
    <w:rsid w:val="008A425C"/>
    <w:rsid w:val="008A42B1"/>
    <w:rsid w:val="008A7F05"/>
    <w:rsid w:val="008B08DE"/>
    <w:rsid w:val="008B3318"/>
    <w:rsid w:val="008B3CB6"/>
    <w:rsid w:val="008B41F1"/>
    <w:rsid w:val="008B7C5C"/>
    <w:rsid w:val="008C50B2"/>
    <w:rsid w:val="008D0646"/>
    <w:rsid w:val="008D18F1"/>
    <w:rsid w:val="008D212F"/>
    <w:rsid w:val="008D34AA"/>
    <w:rsid w:val="008E23F8"/>
    <w:rsid w:val="008E55D7"/>
    <w:rsid w:val="008E5CE2"/>
    <w:rsid w:val="008E702E"/>
    <w:rsid w:val="008F3A79"/>
    <w:rsid w:val="00901E37"/>
    <w:rsid w:val="009061B2"/>
    <w:rsid w:val="00906C7B"/>
    <w:rsid w:val="00907CBE"/>
    <w:rsid w:val="0091522E"/>
    <w:rsid w:val="00915AD3"/>
    <w:rsid w:val="00930D0E"/>
    <w:rsid w:val="0093172B"/>
    <w:rsid w:val="00936D78"/>
    <w:rsid w:val="00936FFC"/>
    <w:rsid w:val="009419B6"/>
    <w:rsid w:val="00941E1C"/>
    <w:rsid w:val="009509B2"/>
    <w:rsid w:val="00951CAC"/>
    <w:rsid w:val="00976DB8"/>
    <w:rsid w:val="009809FB"/>
    <w:rsid w:val="0098138B"/>
    <w:rsid w:val="00984A9B"/>
    <w:rsid w:val="00987D46"/>
    <w:rsid w:val="009900E8"/>
    <w:rsid w:val="009A20D9"/>
    <w:rsid w:val="009A332D"/>
    <w:rsid w:val="009A750D"/>
    <w:rsid w:val="009B0143"/>
    <w:rsid w:val="009B0382"/>
    <w:rsid w:val="009B2B32"/>
    <w:rsid w:val="009B4D8F"/>
    <w:rsid w:val="009C04B7"/>
    <w:rsid w:val="009C1F26"/>
    <w:rsid w:val="009C2CD9"/>
    <w:rsid w:val="009C2F25"/>
    <w:rsid w:val="009C4902"/>
    <w:rsid w:val="009C6D3A"/>
    <w:rsid w:val="009D08A3"/>
    <w:rsid w:val="009D22E1"/>
    <w:rsid w:val="009D2402"/>
    <w:rsid w:val="009D5499"/>
    <w:rsid w:val="009E74CA"/>
    <w:rsid w:val="009E77D9"/>
    <w:rsid w:val="00A03AAB"/>
    <w:rsid w:val="00A1251B"/>
    <w:rsid w:val="00A12769"/>
    <w:rsid w:val="00A16BAB"/>
    <w:rsid w:val="00A17852"/>
    <w:rsid w:val="00A20C52"/>
    <w:rsid w:val="00A252DC"/>
    <w:rsid w:val="00A43101"/>
    <w:rsid w:val="00A44404"/>
    <w:rsid w:val="00A44411"/>
    <w:rsid w:val="00A501EB"/>
    <w:rsid w:val="00A51842"/>
    <w:rsid w:val="00A52644"/>
    <w:rsid w:val="00A54318"/>
    <w:rsid w:val="00A54EF0"/>
    <w:rsid w:val="00A56C99"/>
    <w:rsid w:val="00A7044E"/>
    <w:rsid w:val="00A76D11"/>
    <w:rsid w:val="00A83001"/>
    <w:rsid w:val="00A87B2E"/>
    <w:rsid w:val="00A90B90"/>
    <w:rsid w:val="00A97D82"/>
    <w:rsid w:val="00AA07CD"/>
    <w:rsid w:val="00AA45E5"/>
    <w:rsid w:val="00AA6693"/>
    <w:rsid w:val="00AB0A1D"/>
    <w:rsid w:val="00AB0A46"/>
    <w:rsid w:val="00AB197D"/>
    <w:rsid w:val="00AB1986"/>
    <w:rsid w:val="00AC2440"/>
    <w:rsid w:val="00AD5197"/>
    <w:rsid w:val="00AD5F09"/>
    <w:rsid w:val="00AD6543"/>
    <w:rsid w:val="00AE03B7"/>
    <w:rsid w:val="00AE2498"/>
    <w:rsid w:val="00AE4097"/>
    <w:rsid w:val="00AE73DD"/>
    <w:rsid w:val="00AF0884"/>
    <w:rsid w:val="00AF0B1C"/>
    <w:rsid w:val="00B00710"/>
    <w:rsid w:val="00B03223"/>
    <w:rsid w:val="00B07916"/>
    <w:rsid w:val="00B20597"/>
    <w:rsid w:val="00B2102E"/>
    <w:rsid w:val="00B309A9"/>
    <w:rsid w:val="00B31E55"/>
    <w:rsid w:val="00B40021"/>
    <w:rsid w:val="00B41EAE"/>
    <w:rsid w:val="00B5043D"/>
    <w:rsid w:val="00B51B57"/>
    <w:rsid w:val="00B5366B"/>
    <w:rsid w:val="00B54F23"/>
    <w:rsid w:val="00B64AE5"/>
    <w:rsid w:val="00B676A1"/>
    <w:rsid w:val="00B715A4"/>
    <w:rsid w:val="00B75308"/>
    <w:rsid w:val="00B8519D"/>
    <w:rsid w:val="00B861CA"/>
    <w:rsid w:val="00B966CB"/>
    <w:rsid w:val="00BA1C76"/>
    <w:rsid w:val="00BA219E"/>
    <w:rsid w:val="00BA21E2"/>
    <w:rsid w:val="00BA3C3A"/>
    <w:rsid w:val="00BA61BB"/>
    <w:rsid w:val="00BB1532"/>
    <w:rsid w:val="00BC738A"/>
    <w:rsid w:val="00BD16AE"/>
    <w:rsid w:val="00BD25C7"/>
    <w:rsid w:val="00BE2027"/>
    <w:rsid w:val="00BE662A"/>
    <w:rsid w:val="00BF0537"/>
    <w:rsid w:val="00BF1402"/>
    <w:rsid w:val="00C010E9"/>
    <w:rsid w:val="00C045D8"/>
    <w:rsid w:val="00C1106D"/>
    <w:rsid w:val="00C11FC9"/>
    <w:rsid w:val="00C16222"/>
    <w:rsid w:val="00C1638F"/>
    <w:rsid w:val="00C17864"/>
    <w:rsid w:val="00C30870"/>
    <w:rsid w:val="00C32726"/>
    <w:rsid w:val="00C346EC"/>
    <w:rsid w:val="00C35E20"/>
    <w:rsid w:val="00C37AA8"/>
    <w:rsid w:val="00C44C53"/>
    <w:rsid w:val="00C50CCC"/>
    <w:rsid w:val="00C518E0"/>
    <w:rsid w:val="00C541E8"/>
    <w:rsid w:val="00C602F2"/>
    <w:rsid w:val="00C62B09"/>
    <w:rsid w:val="00C664AF"/>
    <w:rsid w:val="00C7389F"/>
    <w:rsid w:val="00C7633B"/>
    <w:rsid w:val="00C7710F"/>
    <w:rsid w:val="00C85A15"/>
    <w:rsid w:val="00C90CA9"/>
    <w:rsid w:val="00C90D2A"/>
    <w:rsid w:val="00C95C96"/>
    <w:rsid w:val="00C97EB5"/>
    <w:rsid w:val="00CA60C8"/>
    <w:rsid w:val="00CA72BC"/>
    <w:rsid w:val="00CB2332"/>
    <w:rsid w:val="00CB522C"/>
    <w:rsid w:val="00CB5DC6"/>
    <w:rsid w:val="00CB615A"/>
    <w:rsid w:val="00CB6DE1"/>
    <w:rsid w:val="00CC7B65"/>
    <w:rsid w:val="00CD5622"/>
    <w:rsid w:val="00CE61B6"/>
    <w:rsid w:val="00CE692D"/>
    <w:rsid w:val="00CF2AC5"/>
    <w:rsid w:val="00D00ABE"/>
    <w:rsid w:val="00D040EB"/>
    <w:rsid w:val="00D04D09"/>
    <w:rsid w:val="00D10BAA"/>
    <w:rsid w:val="00D13086"/>
    <w:rsid w:val="00D154E3"/>
    <w:rsid w:val="00D161AB"/>
    <w:rsid w:val="00D16A0A"/>
    <w:rsid w:val="00D2301D"/>
    <w:rsid w:val="00D25397"/>
    <w:rsid w:val="00D275FE"/>
    <w:rsid w:val="00D32058"/>
    <w:rsid w:val="00D34D23"/>
    <w:rsid w:val="00D34E85"/>
    <w:rsid w:val="00D35D95"/>
    <w:rsid w:val="00D36A5C"/>
    <w:rsid w:val="00D4780E"/>
    <w:rsid w:val="00D51DE5"/>
    <w:rsid w:val="00D5766B"/>
    <w:rsid w:val="00D62ED0"/>
    <w:rsid w:val="00D64270"/>
    <w:rsid w:val="00D648E1"/>
    <w:rsid w:val="00D76C56"/>
    <w:rsid w:val="00D83558"/>
    <w:rsid w:val="00D85205"/>
    <w:rsid w:val="00D8521A"/>
    <w:rsid w:val="00D85660"/>
    <w:rsid w:val="00D95A28"/>
    <w:rsid w:val="00DA2697"/>
    <w:rsid w:val="00DA28C6"/>
    <w:rsid w:val="00DA796A"/>
    <w:rsid w:val="00DC033C"/>
    <w:rsid w:val="00DC1E0E"/>
    <w:rsid w:val="00DC4B14"/>
    <w:rsid w:val="00DC6FA5"/>
    <w:rsid w:val="00DD3C8D"/>
    <w:rsid w:val="00DD481D"/>
    <w:rsid w:val="00DD6491"/>
    <w:rsid w:val="00DD7974"/>
    <w:rsid w:val="00DD7CE7"/>
    <w:rsid w:val="00DE5F72"/>
    <w:rsid w:val="00E12700"/>
    <w:rsid w:val="00E151D7"/>
    <w:rsid w:val="00E1606A"/>
    <w:rsid w:val="00E249DA"/>
    <w:rsid w:val="00E25126"/>
    <w:rsid w:val="00E259AA"/>
    <w:rsid w:val="00E25F7F"/>
    <w:rsid w:val="00E2632B"/>
    <w:rsid w:val="00E2650B"/>
    <w:rsid w:val="00E335A0"/>
    <w:rsid w:val="00E36050"/>
    <w:rsid w:val="00E448F5"/>
    <w:rsid w:val="00E44940"/>
    <w:rsid w:val="00E45343"/>
    <w:rsid w:val="00E46EA5"/>
    <w:rsid w:val="00E533CC"/>
    <w:rsid w:val="00E637C3"/>
    <w:rsid w:val="00E64580"/>
    <w:rsid w:val="00E7070E"/>
    <w:rsid w:val="00E73B42"/>
    <w:rsid w:val="00E75B22"/>
    <w:rsid w:val="00E77AD2"/>
    <w:rsid w:val="00E80061"/>
    <w:rsid w:val="00E80FAA"/>
    <w:rsid w:val="00E869F7"/>
    <w:rsid w:val="00E961C6"/>
    <w:rsid w:val="00EA29B6"/>
    <w:rsid w:val="00EA3F1B"/>
    <w:rsid w:val="00EA40C1"/>
    <w:rsid w:val="00EA4C98"/>
    <w:rsid w:val="00EA4DC7"/>
    <w:rsid w:val="00EB0683"/>
    <w:rsid w:val="00EB17E1"/>
    <w:rsid w:val="00EC5B2F"/>
    <w:rsid w:val="00ED0356"/>
    <w:rsid w:val="00ED0C04"/>
    <w:rsid w:val="00ED5653"/>
    <w:rsid w:val="00EE2917"/>
    <w:rsid w:val="00EE510E"/>
    <w:rsid w:val="00EE7222"/>
    <w:rsid w:val="00EF18A5"/>
    <w:rsid w:val="00EF27B5"/>
    <w:rsid w:val="00EF6FD0"/>
    <w:rsid w:val="00F002BB"/>
    <w:rsid w:val="00F03180"/>
    <w:rsid w:val="00F11A5F"/>
    <w:rsid w:val="00F143AD"/>
    <w:rsid w:val="00F14AA0"/>
    <w:rsid w:val="00F1525E"/>
    <w:rsid w:val="00F253C0"/>
    <w:rsid w:val="00F25D31"/>
    <w:rsid w:val="00F31854"/>
    <w:rsid w:val="00F363FB"/>
    <w:rsid w:val="00F43276"/>
    <w:rsid w:val="00F449CF"/>
    <w:rsid w:val="00F46C15"/>
    <w:rsid w:val="00F55994"/>
    <w:rsid w:val="00F60A54"/>
    <w:rsid w:val="00F6606A"/>
    <w:rsid w:val="00F70283"/>
    <w:rsid w:val="00F70F8C"/>
    <w:rsid w:val="00F714AD"/>
    <w:rsid w:val="00F73655"/>
    <w:rsid w:val="00F73C84"/>
    <w:rsid w:val="00F77844"/>
    <w:rsid w:val="00F82AD0"/>
    <w:rsid w:val="00F84686"/>
    <w:rsid w:val="00F85C40"/>
    <w:rsid w:val="00F9184A"/>
    <w:rsid w:val="00F95E07"/>
    <w:rsid w:val="00FA1BD2"/>
    <w:rsid w:val="00FA1FDB"/>
    <w:rsid w:val="00FA7F0B"/>
    <w:rsid w:val="00FB6CD7"/>
    <w:rsid w:val="00FC1C13"/>
    <w:rsid w:val="00FE08E5"/>
    <w:rsid w:val="00FE3743"/>
    <w:rsid w:val="00FF24C2"/>
    <w:rsid w:val="00FF369D"/>
    <w:rsid w:val="00FF6D0F"/>
    <w:rsid w:val="00FF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107A2B"/>
  <w15:docId w15:val="{06D0E550-3E4A-4681-9007-44D9AF42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4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8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6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44546A" w:themeFill="text2"/>
      </w:tcPr>
    </w:tblStylePr>
  </w:style>
  <w:style w:type="paragraph" w:customStyle="1" w:styleId="Dates">
    <w:name w:val="Dates"/>
    <w:basedOn w:val="Normal"/>
    <w:uiPriority w:val="7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3E4F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odyText">
    <w:name w:val="Body Text"/>
    <w:basedOn w:val="Normal"/>
    <w:link w:val="BodyTextChar"/>
    <w:uiPriority w:val="5"/>
    <w:qFormat/>
    <w:rsid w:val="00006E0F"/>
    <w:pPr>
      <w:spacing w:after="120" w:line="276" w:lineRule="auto"/>
    </w:pPr>
    <w:rPr>
      <w:color w:val="auto"/>
    </w:rPr>
  </w:style>
  <w:style w:type="character" w:customStyle="1" w:styleId="BodyTextChar">
    <w:name w:val="Body Text Char"/>
    <w:basedOn w:val="DefaultParagraphFont"/>
    <w:link w:val="BodyText"/>
    <w:uiPriority w:val="5"/>
    <w:rsid w:val="00006E0F"/>
    <w:rPr>
      <w:color w:val="auto"/>
    </w:rPr>
  </w:style>
  <w:style w:type="paragraph" w:styleId="Subtitle">
    <w:name w:val="Subtitle"/>
    <w:basedOn w:val="Normal"/>
    <w:link w:val="SubtitleChar"/>
    <w:uiPriority w:val="3"/>
    <w:unhideWhenUsed/>
    <w:qFormat/>
    <w:rsid w:val="00006E0F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sid w:val="00006E0F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rsid w:val="00006E0F"/>
    <w:pPr>
      <w:spacing w:before="240" w:after="120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sid w:val="00006E0F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paragraph" w:styleId="Quote">
    <w:name w:val="Quote"/>
    <w:basedOn w:val="Normal"/>
    <w:link w:val="QuoteChar"/>
    <w:uiPriority w:val="8"/>
    <w:unhideWhenUsed/>
    <w:qFormat/>
    <w:rsid w:val="00006E0F"/>
    <w:pPr>
      <w:spacing w:before="240" w:after="0" w:line="276" w:lineRule="auto"/>
      <w:contextualSpacing/>
      <w:jc w:val="center"/>
    </w:pPr>
    <w:rPr>
      <w:iCs/>
      <w:color w:val="auto"/>
    </w:rPr>
  </w:style>
  <w:style w:type="character" w:customStyle="1" w:styleId="QuoteChar">
    <w:name w:val="Quote Char"/>
    <w:basedOn w:val="DefaultParagraphFont"/>
    <w:link w:val="Quote"/>
    <w:uiPriority w:val="8"/>
    <w:rsid w:val="00006E0F"/>
    <w:rPr>
      <w:i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VA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809FD619224AA0BEA0C19A803B9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0085E-DEC2-42E7-9871-3F1F4C907E04}"/>
      </w:docPartPr>
      <w:docPartBody>
        <w:p w:rsidR="00E62B0D" w:rsidRDefault="00E62B0D" w:rsidP="00E62B0D">
          <w:pPr>
            <w:pStyle w:val="CA809FD619224AA0BEA0C19A803B9263"/>
          </w:pPr>
          <w:r>
            <w:t>Sunday</w:t>
          </w:r>
        </w:p>
      </w:docPartBody>
    </w:docPart>
    <w:docPart>
      <w:docPartPr>
        <w:name w:val="AC5752E3158F4E29B8F4B573BE355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BEC0C-66FC-4F28-8EED-1C7923D3DD07}"/>
      </w:docPartPr>
      <w:docPartBody>
        <w:p w:rsidR="00E62B0D" w:rsidRDefault="00E62B0D" w:rsidP="00E62B0D">
          <w:pPr>
            <w:pStyle w:val="AC5752E3158F4E29B8F4B573BE355C84"/>
          </w:pPr>
          <w:r>
            <w:t>Monday</w:t>
          </w:r>
        </w:p>
      </w:docPartBody>
    </w:docPart>
    <w:docPart>
      <w:docPartPr>
        <w:name w:val="8D8F8B41BB4747E6B7F4CDC6728E1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11AA0-6AA8-495C-A93C-1B7CB7505627}"/>
      </w:docPartPr>
      <w:docPartBody>
        <w:p w:rsidR="00E62B0D" w:rsidRDefault="00E62B0D" w:rsidP="00E62B0D">
          <w:pPr>
            <w:pStyle w:val="8D8F8B41BB4747E6B7F4CDC6728E1A26"/>
          </w:pPr>
          <w:r>
            <w:t>Tuesday</w:t>
          </w:r>
        </w:p>
      </w:docPartBody>
    </w:docPart>
    <w:docPart>
      <w:docPartPr>
        <w:name w:val="387549EC77B741E6AC8693DCF5B58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ABD11-EB4C-46BB-A55A-CACD8A4109A5}"/>
      </w:docPartPr>
      <w:docPartBody>
        <w:p w:rsidR="00E62B0D" w:rsidRDefault="00E62B0D" w:rsidP="00E62B0D">
          <w:pPr>
            <w:pStyle w:val="387549EC77B741E6AC8693DCF5B58936"/>
          </w:pPr>
          <w:r>
            <w:t>Wednesday</w:t>
          </w:r>
        </w:p>
      </w:docPartBody>
    </w:docPart>
    <w:docPart>
      <w:docPartPr>
        <w:name w:val="1197705F828443CAA00578D101D35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8345C-F395-46A6-8259-F1A2E040E806}"/>
      </w:docPartPr>
      <w:docPartBody>
        <w:p w:rsidR="00E62B0D" w:rsidRDefault="00E62B0D" w:rsidP="00E62B0D">
          <w:pPr>
            <w:pStyle w:val="1197705F828443CAA00578D101D352FC"/>
          </w:pPr>
          <w:r>
            <w:t>Thursday</w:t>
          </w:r>
        </w:p>
      </w:docPartBody>
    </w:docPart>
    <w:docPart>
      <w:docPartPr>
        <w:name w:val="A418575D28104642A1B296DF3B16F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2FB8F-D85B-44B2-9159-03015FB3EE3C}"/>
      </w:docPartPr>
      <w:docPartBody>
        <w:p w:rsidR="00E62B0D" w:rsidRDefault="00E62B0D" w:rsidP="00E62B0D">
          <w:pPr>
            <w:pStyle w:val="A418575D28104642A1B296DF3B16F0D6"/>
          </w:pPr>
          <w:r>
            <w:t>Friday</w:t>
          </w:r>
        </w:p>
      </w:docPartBody>
    </w:docPart>
    <w:docPart>
      <w:docPartPr>
        <w:name w:val="48B94D9BB2334458ABEC0276A2443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DE6A8-B34E-4C4B-9D89-CC117DD54715}"/>
      </w:docPartPr>
      <w:docPartBody>
        <w:p w:rsidR="00E62B0D" w:rsidRDefault="00E62B0D" w:rsidP="00E62B0D">
          <w:pPr>
            <w:pStyle w:val="48B94D9BB2334458ABEC0276A2443C10"/>
          </w:pPr>
          <w:r>
            <w:t>Saturday</w:t>
          </w:r>
        </w:p>
      </w:docPartBody>
    </w:docPart>
    <w:docPart>
      <w:docPartPr>
        <w:name w:val="A74FACD46DD144A5ABD6FE56E946F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A49C8-8394-4E97-AE3F-082164F867FB}"/>
      </w:docPartPr>
      <w:docPartBody>
        <w:p w:rsidR="00E62B0D" w:rsidRDefault="00E62B0D" w:rsidP="00E62B0D">
          <w:pPr>
            <w:pStyle w:val="A74FACD46DD144A5ABD6FE56E946FE5D"/>
          </w:pPr>
          <w:r>
            <w:t>Sunday</w:t>
          </w:r>
        </w:p>
      </w:docPartBody>
    </w:docPart>
    <w:docPart>
      <w:docPartPr>
        <w:name w:val="18FA69B078D34E6B9C9499F187451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2AA2F-1B40-4B7E-9E78-8975DD82825A}"/>
      </w:docPartPr>
      <w:docPartBody>
        <w:p w:rsidR="00E62B0D" w:rsidRDefault="00E62B0D" w:rsidP="00E62B0D">
          <w:pPr>
            <w:pStyle w:val="18FA69B078D34E6B9C9499F1874512A5"/>
          </w:pPr>
          <w:r>
            <w:t>Monday</w:t>
          </w:r>
        </w:p>
      </w:docPartBody>
    </w:docPart>
    <w:docPart>
      <w:docPartPr>
        <w:name w:val="6118E475A1364D9881A46BDDF5E3A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DE45E-22E4-417C-8D26-3D1CE32A7354}"/>
      </w:docPartPr>
      <w:docPartBody>
        <w:p w:rsidR="00E62B0D" w:rsidRDefault="00E62B0D" w:rsidP="00E62B0D">
          <w:pPr>
            <w:pStyle w:val="6118E475A1364D9881A46BDDF5E3A020"/>
          </w:pPr>
          <w:r>
            <w:t>Tuesday</w:t>
          </w:r>
        </w:p>
      </w:docPartBody>
    </w:docPart>
    <w:docPart>
      <w:docPartPr>
        <w:name w:val="7FB183FE46CF40B3845E352A01C5F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A6CA7-C1B7-4383-A162-8D85A8664B19}"/>
      </w:docPartPr>
      <w:docPartBody>
        <w:p w:rsidR="00E62B0D" w:rsidRDefault="00E62B0D" w:rsidP="00E62B0D">
          <w:pPr>
            <w:pStyle w:val="7FB183FE46CF40B3845E352A01C5F418"/>
          </w:pPr>
          <w:r>
            <w:t>Wednesday</w:t>
          </w:r>
        </w:p>
      </w:docPartBody>
    </w:docPart>
    <w:docPart>
      <w:docPartPr>
        <w:name w:val="05133DC814D84B1EA8E3441D47AD4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211F3-A283-478F-9D61-488834197F2C}"/>
      </w:docPartPr>
      <w:docPartBody>
        <w:p w:rsidR="00E62B0D" w:rsidRDefault="00E62B0D" w:rsidP="00E62B0D">
          <w:pPr>
            <w:pStyle w:val="05133DC814D84B1EA8E3441D47AD4F54"/>
          </w:pPr>
          <w:r>
            <w:t>Thursday</w:t>
          </w:r>
        </w:p>
      </w:docPartBody>
    </w:docPart>
    <w:docPart>
      <w:docPartPr>
        <w:name w:val="6D3C6790E2934D1ABB9087339F5CB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479E-38AF-40A7-9673-1EEED6FB0CD7}"/>
      </w:docPartPr>
      <w:docPartBody>
        <w:p w:rsidR="00E62B0D" w:rsidRDefault="00E62B0D" w:rsidP="00E62B0D">
          <w:pPr>
            <w:pStyle w:val="6D3C6790E2934D1ABB9087339F5CBEAC"/>
          </w:pPr>
          <w:r>
            <w:t>Friday</w:t>
          </w:r>
        </w:p>
      </w:docPartBody>
    </w:docPart>
    <w:docPart>
      <w:docPartPr>
        <w:name w:val="FAB67BD80A004C6BAD1DF2B44812C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5E4AA-D8D7-4CA1-9DED-F51B28E71128}"/>
      </w:docPartPr>
      <w:docPartBody>
        <w:p w:rsidR="00E62B0D" w:rsidRDefault="00E62B0D" w:rsidP="00E62B0D">
          <w:pPr>
            <w:pStyle w:val="FAB67BD80A004C6BAD1DF2B44812CBDB"/>
          </w:pPr>
          <w:r>
            <w:t>Saturday</w:t>
          </w:r>
        </w:p>
      </w:docPartBody>
    </w:docPart>
    <w:docPart>
      <w:docPartPr>
        <w:name w:val="9EEAA26B7D854FF3A7C238BE9A66C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5F762-C4E3-4575-B647-E5FC8E677932}"/>
      </w:docPartPr>
      <w:docPartBody>
        <w:p w:rsidR="00E62B0D" w:rsidRDefault="00E62B0D" w:rsidP="00E62B0D">
          <w:pPr>
            <w:pStyle w:val="9EEAA26B7D854FF3A7C238BE9A66CF10"/>
          </w:pPr>
          <w:r>
            <w:t>Sunday</w:t>
          </w:r>
        </w:p>
      </w:docPartBody>
    </w:docPart>
    <w:docPart>
      <w:docPartPr>
        <w:name w:val="8BE309C50EC345A69554FDCD5A642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487A0-442D-48C6-9153-DDA723703B3E}"/>
      </w:docPartPr>
      <w:docPartBody>
        <w:p w:rsidR="00E62B0D" w:rsidRDefault="00E62B0D" w:rsidP="00E62B0D">
          <w:pPr>
            <w:pStyle w:val="8BE309C50EC345A69554FDCD5A642961"/>
          </w:pPr>
          <w:r>
            <w:t>Monday</w:t>
          </w:r>
        </w:p>
      </w:docPartBody>
    </w:docPart>
    <w:docPart>
      <w:docPartPr>
        <w:name w:val="A25B49FEBFC24239BF4FC58E42261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B7E46-D948-440D-81E1-7A21F8B28DF5}"/>
      </w:docPartPr>
      <w:docPartBody>
        <w:p w:rsidR="00E62B0D" w:rsidRDefault="00E62B0D" w:rsidP="00E62B0D">
          <w:pPr>
            <w:pStyle w:val="A25B49FEBFC24239BF4FC58E422613C4"/>
          </w:pPr>
          <w:r>
            <w:t>Tuesday</w:t>
          </w:r>
        </w:p>
      </w:docPartBody>
    </w:docPart>
    <w:docPart>
      <w:docPartPr>
        <w:name w:val="A7A4A754230F4487A2A91977AFFD2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23082-2294-43F0-A1D9-8F8276E2E163}"/>
      </w:docPartPr>
      <w:docPartBody>
        <w:p w:rsidR="00E62B0D" w:rsidRDefault="00E62B0D" w:rsidP="00E62B0D">
          <w:pPr>
            <w:pStyle w:val="A7A4A754230F4487A2A91977AFFD2DEF"/>
          </w:pPr>
          <w:r>
            <w:t>Wednesday</w:t>
          </w:r>
        </w:p>
      </w:docPartBody>
    </w:docPart>
    <w:docPart>
      <w:docPartPr>
        <w:name w:val="3A844223ADE74D02944069080D37D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6EB21-FAB6-4BB3-9479-7B20DC95C2EC}"/>
      </w:docPartPr>
      <w:docPartBody>
        <w:p w:rsidR="00E62B0D" w:rsidRDefault="00E62B0D" w:rsidP="00E62B0D">
          <w:pPr>
            <w:pStyle w:val="3A844223ADE74D02944069080D37DFDA"/>
          </w:pPr>
          <w:r>
            <w:t>Thursday</w:t>
          </w:r>
        </w:p>
      </w:docPartBody>
    </w:docPart>
    <w:docPart>
      <w:docPartPr>
        <w:name w:val="2B685E7F66D94A22B606EE1242C86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DE532-ACA7-4438-BD21-C82E435E5135}"/>
      </w:docPartPr>
      <w:docPartBody>
        <w:p w:rsidR="00E62B0D" w:rsidRDefault="00E62B0D" w:rsidP="00E62B0D">
          <w:pPr>
            <w:pStyle w:val="2B685E7F66D94A22B606EE1242C866D3"/>
          </w:pPr>
          <w:r>
            <w:t>Friday</w:t>
          </w:r>
        </w:p>
      </w:docPartBody>
    </w:docPart>
    <w:docPart>
      <w:docPartPr>
        <w:name w:val="978516FE9BDF455B81129241C42A1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DE28A-FDBA-425B-8F63-90BED145C4BE}"/>
      </w:docPartPr>
      <w:docPartBody>
        <w:p w:rsidR="00E62B0D" w:rsidRDefault="00E62B0D" w:rsidP="00E62B0D">
          <w:pPr>
            <w:pStyle w:val="978516FE9BDF455B81129241C42A1D80"/>
          </w:pPr>
          <w:r>
            <w:t>Saturday</w:t>
          </w:r>
        </w:p>
      </w:docPartBody>
    </w:docPart>
    <w:docPart>
      <w:docPartPr>
        <w:name w:val="5D241844D69942508523019C193B5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A339D-A9D6-41AF-8353-00A0332E8B73}"/>
      </w:docPartPr>
      <w:docPartBody>
        <w:p w:rsidR="00E62B0D" w:rsidRDefault="00E62B0D" w:rsidP="00E62B0D">
          <w:pPr>
            <w:pStyle w:val="5D241844D69942508523019C193B58D9"/>
          </w:pPr>
          <w:r>
            <w:t>Sunday</w:t>
          </w:r>
        </w:p>
      </w:docPartBody>
    </w:docPart>
    <w:docPart>
      <w:docPartPr>
        <w:name w:val="BC148EFF3734401FB6B40D233E387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8C8F-6E14-428A-BFBE-454E8CBFD2FA}"/>
      </w:docPartPr>
      <w:docPartBody>
        <w:p w:rsidR="00E62B0D" w:rsidRDefault="00E62B0D" w:rsidP="00E62B0D">
          <w:pPr>
            <w:pStyle w:val="BC148EFF3734401FB6B40D233E387328"/>
          </w:pPr>
          <w:r>
            <w:t>Monday</w:t>
          </w:r>
        </w:p>
      </w:docPartBody>
    </w:docPart>
    <w:docPart>
      <w:docPartPr>
        <w:name w:val="1C4F2B27158D4146AAA7F89261E44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8E5CD-DC30-4F6B-9EC6-72371667235C}"/>
      </w:docPartPr>
      <w:docPartBody>
        <w:p w:rsidR="00E62B0D" w:rsidRDefault="00E62B0D" w:rsidP="00E62B0D">
          <w:pPr>
            <w:pStyle w:val="1C4F2B27158D4146AAA7F89261E44FA0"/>
          </w:pPr>
          <w:r>
            <w:t>Tuesday</w:t>
          </w:r>
        </w:p>
      </w:docPartBody>
    </w:docPart>
    <w:docPart>
      <w:docPartPr>
        <w:name w:val="74E4A2153E364753A96F48181E6C9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74E9C-BB2F-429C-A420-48D546745E04}"/>
      </w:docPartPr>
      <w:docPartBody>
        <w:p w:rsidR="00E62B0D" w:rsidRDefault="00E62B0D" w:rsidP="00E62B0D">
          <w:pPr>
            <w:pStyle w:val="74E4A2153E364753A96F48181E6C90F3"/>
          </w:pPr>
          <w:r>
            <w:t>Wednesday</w:t>
          </w:r>
        </w:p>
      </w:docPartBody>
    </w:docPart>
    <w:docPart>
      <w:docPartPr>
        <w:name w:val="48B38F9366ED49A397CADE2FF7BF4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E1945-3764-4200-97A2-93E3328205C3}"/>
      </w:docPartPr>
      <w:docPartBody>
        <w:p w:rsidR="00E62B0D" w:rsidRDefault="00E62B0D" w:rsidP="00E62B0D">
          <w:pPr>
            <w:pStyle w:val="48B38F9366ED49A397CADE2FF7BF4469"/>
          </w:pPr>
          <w:r>
            <w:t>Thursday</w:t>
          </w:r>
        </w:p>
      </w:docPartBody>
    </w:docPart>
    <w:docPart>
      <w:docPartPr>
        <w:name w:val="329CA30FBBA74684927559F1D97FD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EE924-B5B6-4F18-8611-3614DBB40CEF}"/>
      </w:docPartPr>
      <w:docPartBody>
        <w:p w:rsidR="00E62B0D" w:rsidRDefault="00E62B0D" w:rsidP="00E62B0D">
          <w:pPr>
            <w:pStyle w:val="329CA30FBBA74684927559F1D97FDD2F"/>
          </w:pPr>
          <w:r>
            <w:t>Friday</w:t>
          </w:r>
        </w:p>
      </w:docPartBody>
    </w:docPart>
    <w:docPart>
      <w:docPartPr>
        <w:name w:val="852CA5457464495EA36A416FE1452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5AF78-499A-4390-9A2E-0C0BAE4D85D7}"/>
      </w:docPartPr>
      <w:docPartBody>
        <w:p w:rsidR="00E62B0D" w:rsidRDefault="00E62B0D" w:rsidP="00E62B0D">
          <w:pPr>
            <w:pStyle w:val="852CA5457464495EA36A416FE145207D"/>
          </w:pPr>
          <w:r>
            <w:t>Saturday</w:t>
          </w:r>
        </w:p>
      </w:docPartBody>
    </w:docPart>
    <w:docPart>
      <w:docPartPr>
        <w:name w:val="D912A595BE9045ED82214AC1203DC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68311-6996-4348-B018-BB76133591D7}"/>
      </w:docPartPr>
      <w:docPartBody>
        <w:p w:rsidR="00E62B0D" w:rsidRDefault="00E62B0D" w:rsidP="00E62B0D">
          <w:pPr>
            <w:pStyle w:val="D912A595BE9045ED82214AC1203DCAE5"/>
          </w:pPr>
          <w:r>
            <w:t>Sunday</w:t>
          </w:r>
        </w:p>
      </w:docPartBody>
    </w:docPart>
    <w:docPart>
      <w:docPartPr>
        <w:name w:val="ECC335A01B1C4A5DAB5862426E2B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D968B-7BE3-4AA5-BED6-1AD88708DA64}"/>
      </w:docPartPr>
      <w:docPartBody>
        <w:p w:rsidR="00E62B0D" w:rsidRDefault="00E62B0D" w:rsidP="00E62B0D">
          <w:pPr>
            <w:pStyle w:val="ECC335A01B1C4A5DAB5862426E2B3436"/>
          </w:pPr>
          <w:r>
            <w:t>Monday</w:t>
          </w:r>
        </w:p>
      </w:docPartBody>
    </w:docPart>
    <w:docPart>
      <w:docPartPr>
        <w:name w:val="6233C5B98BCB4E9C9525D5EBA1D01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560C7-9F7E-4C87-A92C-1E19D1337109}"/>
      </w:docPartPr>
      <w:docPartBody>
        <w:p w:rsidR="00E62B0D" w:rsidRDefault="00E62B0D" w:rsidP="00E62B0D">
          <w:pPr>
            <w:pStyle w:val="6233C5B98BCB4E9C9525D5EBA1D012FC"/>
          </w:pPr>
          <w:r>
            <w:t>Tuesday</w:t>
          </w:r>
        </w:p>
      </w:docPartBody>
    </w:docPart>
    <w:docPart>
      <w:docPartPr>
        <w:name w:val="C2F1811E5DE44A20A912D9A8F7C23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EBAF3-8D2F-4954-BE34-F0FE2C507426}"/>
      </w:docPartPr>
      <w:docPartBody>
        <w:p w:rsidR="00E62B0D" w:rsidRDefault="00E62B0D" w:rsidP="00E62B0D">
          <w:pPr>
            <w:pStyle w:val="C2F1811E5DE44A20A912D9A8F7C23854"/>
          </w:pPr>
          <w:r>
            <w:t>Wednesday</w:t>
          </w:r>
        </w:p>
      </w:docPartBody>
    </w:docPart>
    <w:docPart>
      <w:docPartPr>
        <w:name w:val="A0FFF78133B245258C4D05909AC5A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00907-0174-4532-A15D-9EF6C4A4B6BD}"/>
      </w:docPartPr>
      <w:docPartBody>
        <w:p w:rsidR="00E62B0D" w:rsidRDefault="00E62B0D" w:rsidP="00E62B0D">
          <w:pPr>
            <w:pStyle w:val="A0FFF78133B245258C4D05909AC5A533"/>
          </w:pPr>
          <w:r>
            <w:t>Thursday</w:t>
          </w:r>
        </w:p>
      </w:docPartBody>
    </w:docPart>
    <w:docPart>
      <w:docPartPr>
        <w:name w:val="E7D2A1A90E3943899464E262CC6E0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17797-4E36-4449-BEA2-FE0EA7E204AF}"/>
      </w:docPartPr>
      <w:docPartBody>
        <w:p w:rsidR="00E62B0D" w:rsidRDefault="00E62B0D" w:rsidP="00E62B0D">
          <w:pPr>
            <w:pStyle w:val="E7D2A1A90E3943899464E262CC6E0267"/>
          </w:pPr>
          <w:r>
            <w:t>Friday</w:t>
          </w:r>
        </w:p>
      </w:docPartBody>
    </w:docPart>
    <w:docPart>
      <w:docPartPr>
        <w:name w:val="3020DA925B834B4DA0558F46139E9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AC43F-2154-4C98-9F08-27345DA33DD3}"/>
      </w:docPartPr>
      <w:docPartBody>
        <w:p w:rsidR="00E62B0D" w:rsidRDefault="00E62B0D" w:rsidP="00E62B0D">
          <w:pPr>
            <w:pStyle w:val="3020DA925B834B4DA0558F46139E9024"/>
          </w:pPr>
          <w:r>
            <w:t>Saturday</w:t>
          </w:r>
        </w:p>
      </w:docPartBody>
    </w:docPart>
    <w:docPart>
      <w:docPartPr>
        <w:name w:val="62ABFDA2A1584B86AF2E61AD70C56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1D898-6C71-477E-BF16-836C1F2522C4}"/>
      </w:docPartPr>
      <w:docPartBody>
        <w:p w:rsidR="00E62B0D" w:rsidRDefault="00E62B0D" w:rsidP="00E62B0D">
          <w:pPr>
            <w:pStyle w:val="62ABFDA2A1584B86AF2E61AD70C568CD"/>
          </w:pPr>
          <w:r>
            <w:t>Sunday</w:t>
          </w:r>
        </w:p>
      </w:docPartBody>
    </w:docPart>
    <w:docPart>
      <w:docPartPr>
        <w:name w:val="96B4DB6CEDA04AC4A54A66D3A3971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F05A5-5D10-4B41-A694-EE1FBFE057C5}"/>
      </w:docPartPr>
      <w:docPartBody>
        <w:p w:rsidR="00E62B0D" w:rsidRDefault="00E62B0D" w:rsidP="00E62B0D">
          <w:pPr>
            <w:pStyle w:val="96B4DB6CEDA04AC4A54A66D3A3971A03"/>
          </w:pPr>
          <w:r>
            <w:t>Monday</w:t>
          </w:r>
        </w:p>
      </w:docPartBody>
    </w:docPart>
    <w:docPart>
      <w:docPartPr>
        <w:name w:val="0B08EF3FB0D0446C9D49B81CE9526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E4BAC-5F12-4A16-B8BF-9E5D874F1438}"/>
      </w:docPartPr>
      <w:docPartBody>
        <w:p w:rsidR="00E62B0D" w:rsidRDefault="00E62B0D" w:rsidP="00E62B0D">
          <w:pPr>
            <w:pStyle w:val="0B08EF3FB0D0446C9D49B81CE95264F3"/>
          </w:pPr>
          <w:r>
            <w:t>Tuesday</w:t>
          </w:r>
        </w:p>
      </w:docPartBody>
    </w:docPart>
    <w:docPart>
      <w:docPartPr>
        <w:name w:val="74AC5669A58D447292A2E0970CAB2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92BF8-D579-4FB8-A663-81DA9BA825D7}"/>
      </w:docPartPr>
      <w:docPartBody>
        <w:p w:rsidR="00E62B0D" w:rsidRDefault="00E62B0D" w:rsidP="00E62B0D">
          <w:pPr>
            <w:pStyle w:val="74AC5669A58D447292A2E0970CAB2BDA"/>
          </w:pPr>
          <w:r>
            <w:t>Wednesday</w:t>
          </w:r>
        </w:p>
      </w:docPartBody>
    </w:docPart>
    <w:docPart>
      <w:docPartPr>
        <w:name w:val="E6C1F3745A7C48D0BD96D56FF57B2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DAAE2-5CC0-4FD1-B39C-79C7E022880A}"/>
      </w:docPartPr>
      <w:docPartBody>
        <w:p w:rsidR="00E62B0D" w:rsidRDefault="00E62B0D" w:rsidP="00E62B0D">
          <w:pPr>
            <w:pStyle w:val="E6C1F3745A7C48D0BD96D56FF57B2753"/>
          </w:pPr>
          <w:r>
            <w:t>Thursday</w:t>
          </w:r>
        </w:p>
      </w:docPartBody>
    </w:docPart>
    <w:docPart>
      <w:docPartPr>
        <w:name w:val="E4D89268EED64C5E8F310BB15AA4A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50BB0-A943-4AF0-89EC-E2BE5C5BCE81}"/>
      </w:docPartPr>
      <w:docPartBody>
        <w:p w:rsidR="00E62B0D" w:rsidRDefault="00E62B0D" w:rsidP="00E62B0D">
          <w:pPr>
            <w:pStyle w:val="E4D89268EED64C5E8F310BB15AA4A2AA"/>
          </w:pPr>
          <w:r>
            <w:t>Friday</w:t>
          </w:r>
        </w:p>
      </w:docPartBody>
    </w:docPart>
    <w:docPart>
      <w:docPartPr>
        <w:name w:val="97E70772A8B444BAA2D04BE3BA638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DC43D-0466-468D-A256-FF3EF12F2731}"/>
      </w:docPartPr>
      <w:docPartBody>
        <w:p w:rsidR="00E62B0D" w:rsidRDefault="00E62B0D" w:rsidP="00E62B0D">
          <w:pPr>
            <w:pStyle w:val="97E70772A8B444BAA2D04BE3BA63847C"/>
          </w:pPr>
          <w:r>
            <w:t>Saturday</w:t>
          </w:r>
        </w:p>
      </w:docPartBody>
    </w:docPart>
    <w:docPart>
      <w:docPartPr>
        <w:name w:val="9B287B63737D49AFBED3A4EE17940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39C6F-99D3-42E8-99EF-D98BE1B08356}"/>
      </w:docPartPr>
      <w:docPartBody>
        <w:p w:rsidR="00E62B0D" w:rsidRDefault="00E62B0D" w:rsidP="00E62B0D">
          <w:pPr>
            <w:pStyle w:val="9B287B63737D49AFBED3A4EE17940920"/>
          </w:pPr>
          <w:r>
            <w:t>Sunday</w:t>
          </w:r>
        </w:p>
      </w:docPartBody>
    </w:docPart>
    <w:docPart>
      <w:docPartPr>
        <w:name w:val="BB2EE882325E4229B2889BD2991E9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C43B1-907B-4A38-86DF-F8456BD1306D}"/>
      </w:docPartPr>
      <w:docPartBody>
        <w:p w:rsidR="00E62B0D" w:rsidRDefault="00E62B0D" w:rsidP="00E62B0D">
          <w:pPr>
            <w:pStyle w:val="BB2EE882325E4229B2889BD2991E9E43"/>
          </w:pPr>
          <w:r>
            <w:t>Monday</w:t>
          </w:r>
        </w:p>
      </w:docPartBody>
    </w:docPart>
    <w:docPart>
      <w:docPartPr>
        <w:name w:val="474530B4E14D4B17BF38330A6920F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EF0C2-1FFC-4F08-A795-DB7AE214BDD1}"/>
      </w:docPartPr>
      <w:docPartBody>
        <w:p w:rsidR="00E62B0D" w:rsidRDefault="00E62B0D" w:rsidP="00E62B0D">
          <w:pPr>
            <w:pStyle w:val="474530B4E14D4B17BF38330A6920FC40"/>
          </w:pPr>
          <w:r>
            <w:t>Tuesday</w:t>
          </w:r>
        </w:p>
      </w:docPartBody>
    </w:docPart>
    <w:docPart>
      <w:docPartPr>
        <w:name w:val="90CCF95326E84FC3904BC1203084D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03CE3-3FD0-4E75-99B6-5D5CA73F7CFE}"/>
      </w:docPartPr>
      <w:docPartBody>
        <w:p w:rsidR="00E62B0D" w:rsidRDefault="00E62B0D" w:rsidP="00E62B0D">
          <w:pPr>
            <w:pStyle w:val="90CCF95326E84FC3904BC1203084DD78"/>
          </w:pPr>
          <w:r>
            <w:t>Wednesday</w:t>
          </w:r>
        </w:p>
      </w:docPartBody>
    </w:docPart>
    <w:docPart>
      <w:docPartPr>
        <w:name w:val="D61D4A07D43D4B1EB5C551D2631FC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6AA61-311A-414C-8A02-48944E080699}"/>
      </w:docPartPr>
      <w:docPartBody>
        <w:p w:rsidR="00E62B0D" w:rsidRDefault="00E62B0D" w:rsidP="00E62B0D">
          <w:pPr>
            <w:pStyle w:val="D61D4A07D43D4B1EB5C551D2631FC55D"/>
          </w:pPr>
          <w:r>
            <w:t>Thursday</w:t>
          </w:r>
        </w:p>
      </w:docPartBody>
    </w:docPart>
    <w:docPart>
      <w:docPartPr>
        <w:name w:val="A834EA1867ED4CBAAE7C332F154F0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2CF8B-E5D3-4717-92A7-7800A5C35223}"/>
      </w:docPartPr>
      <w:docPartBody>
        <w:p w:rsidR="00E62B0D" w:rsidRDefault="00E62B0D" w:rsidP="00E62B0D">
          <w:pPr>
            <w:pStyle w:val="A834EA1867ED4CBAAE7C332F154F0C90"/>
          </w:pPr>
          <w:r>
            <w:t>Friday</w:t>
          </w:r>
        </w:p>
      </w:docPartBody>
    </w:docPart>
    <w:docPart>
      <w:docPartPr>
        <w:name w:val="577AEA2659AB43B58DF0BB7FCB02B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05C56-65A8-456C-9F41-2286082CC7DA}"/>
      </w:docPartPr>
      <w:docPartBody>
        <w:p w:rsidR="00E62B0D" w:rsidRDefault="00E62B0D" w:rsidP="00E62B0D">
          <w:pPr>
            <w:pStyle w:val="577AEA2659AB43B58DF0BB7FCB02B4A7"/>
          </w:pPr>
          <w:r>
            <w:t>Saturday</w:t>
          </w:r>
        </w:p>
      </w:docPartBody>
    </w:docPart>
    <w:docPart>
      <w:docPartPr>
        <w:name w:val="5390216717A04C2C809908C11563F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9E539-AB52-4313-A312-876060159B2E}"/>
      </w:docPartPr>
      <w:docPartBody>
        <w:p w:rsidR="001F711D" w:rsidRDefault="00E62B0D" w:rsidP="00E62B0D">
          <w:pPr>
            <w:pStyle w:val="5390216717A04C2C809908C11563FF8F"/>
          </w:pPr>
          <w:r>
            <w:t>Sunday</w:t>
          </w:r>
        </w:p>
      </w:docPartBody>
    </w:docPart>
    <w:docPart>
      <w:docPartPr>
        <w:name w:val="7344DF79428D49E7B27AA1990998A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CEEBD-31C7-40E7-8B58-717688509399}"/>
      </w:docPartPr>
      <w:docPartBody>
        <w:p w:rsidR="001F711D" w:rsidRDefault="00E62B0D" w:rsidP="00E62B0D">
          <w:pPr>
            <w:pStyle w:val="7344DF79428D49E7B27AA1990998AD5E"/>
          </w:pPr>
          <w:r>
            <w:t>Monday</w:t>
          </w:r>
        </w:p>
      </w:docPartBody>
    </w:docPart>
    <w:docPart>
      <w:docPartPr>
        <w:name w:val="8329C7CF22344A4890033EBE541FE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EEE9F-7EE1-4BDC-903A-152B5BFE7575}"/>
      </w:docPartPr>
      <w:docPartBody>
        <w:p w:rsidR="001F711D" w:rsidRDefault="00E62B0D" w:rsidP="00E62B0D">
          <w:pPr>
            <w:pStyle w:val="8329C7CF22344A4890033EBE541FE08A"/>
          </w:pPr>
          <w:r>
            <w:t>Tuesday</w:t>
          </w:r>
        </w:p>
      </w:docPartBody>
    </w:docPart>
    <w:docPart>
      <w:docPartPr>
        <w:name w:val="F00EE54C80C44F889715AA0DD9484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5E11-116E-410F-B890-FF51BD147111}"/>
      </w:docPartPr>
      <w:docPartBody>
        <w:p w:rsidR="001F711D" w:rsidRDefault="00E62B0D" w:rsidP="00E62B0D">
          <w:pPr>
            <w:pStyle w:val="F00EE54C80C44F889715AA0DD9484B75"/>
          </w:pPr>
          <w:r>
            <w:t>Wednesday</w:t>
          </w:r>
        </w:p>
      </w:docPartBody>
    </w:docPart>
    <w:docPart>
      <w:docPartPr>
        <w:name w:val="0EAB6F3B79884C10A65D909EDB502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13E0-DF06-445E-ADB9-E2B0F0810DFB}"/>
      </w:docPartPr>
      <w:docPartBody>
        <w:p w:rsidR="001F711D" w:rsidRDefault="00E62B0D" w:rsidP="00E62B0D">
          <w:pPr>
            <w:pStyle w:val="0EAB6F3B79884C10A65D909EDB5023FE"/>
          </w:pPr>
          <w:r>
            <w:t>Thursday</w:t>
          </w:r>
        </w:p>
      </w:docPartBody>
    </w:docPart>
    <w:docPart>
      <w:docPartPr>
        <w:name w:val="1C16470E06FF456CB25BCB17D53C1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71C3F-B8B3-4FC6-B329-40A491738D1D}"/>
      </w:docPartPr>
      <w:docPartBody>
        <w:p w:rsidR="001F711D" w:rsidRDefault="00E62B0D" w:rsidP="00E62B0D">
          <w:pPr>
            <w:pStyle w:val="1C16470E06FF456CB25BCB17D53C19DB"/>
          </w:pPr>
          <w:r>
            <w:t>Friday</w:t>
          </w:r>
        </w:p>
      </w:docPartBody>
    </w:docPart>
    <w:docPart>
      <w:docPartPr>
        <w:name w:val="6062B1700FE34D10B37772B77295D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55348-9906-42F0-B2CA-EF4AB6C2CA81}"/>
      </w:docPartPr>
      <w:docPartBody>
        <w:p w:rsidR="001F711D" w:rsidRDefault="00E62B0D" w:rsidP="00E62B0D">
          <w:pPr>
            <w:pStyle w:val="6062B1700FE34D10B37772B77295D697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B2"/>
    <w:rsid w:val="00002149"/>
    <w:rsid w:val="0001006A"/>
    <w:rsid w:val="000132D6"/>
    <w:rsid w:val="0001766F"/>
    <w:rsid w:val="00022004"/>
    <w:rsid w:val="00024092"/>
    <w:rsid w:val="00051BED"/>
    <w:rsid w:val="000663F1"/>
    <w:rsid w:val="00082B91"/>
    <w:rsid w:val="00092298"/>
    <w:rsid w:val="000A3B08"/>
    <w:rsid w:val="000B6662"/>
    <w:rsid w:val="000C5AB2"/>
    <w:rsid w:val="000D1F6B"/>
    <w:rsid w:val="000E2F28"/>
    <w:rsid w:val="000F52A3"/>
    <w:rsid w:val="000F6925"/>
    <w:rsid w:val="001015AA"/>
    <w:rsid w:val="001071A3"/>
    <w:rsid w:val="00113FF6"/>
    <w:rsid w:val="001331EA"/>
    <w:rsid w:val="001606C2"/>
    <w:rsid w:val="00163E47"/>
    <w:rsid w:val="00163F2B"/>
    <w:rsid w:val="001707FA"/>
    <w:rsid w:val="00170B0D"/>
    <w:rsid w:val="00172C41"/>
    <w:rsid w:val="00173AF5"/>
    <w:rsid w:val="001764E5"/>
    <w:rsid w:val="00176EB8"/>
    <w:rsid w:val="0018729E"/>
    <w:rsid w:val="001A49E7"/>
    <w:rsid w:val="001A79B0"/>
    <w:rsid w:val="001B1999"/>
    <w:rsid w:val="001B2150"/>
    <w:rsid w:val="001B2608"/>
    <w:rsid w:val="001C67B1"/>
    <w:rsid w:val="001E079B"/>
    <w:rsid w:val="001E7145"/>
    <w:rsid w:val="001F711D"/>
    <w:rsid w:val="001F773C"/>
    <w:rsid w:val="00203A8E"/>
    <w:rsid w:val="00203CB7"/>
    <w:rsid w:val="00207444"/>
    <w:rsid w:val="0024336B"/>
    <w:rsid w:val="002436C3"/>
    <w:rsid w:val="00267FD4"/>
    <w:rsid w:val="00273390"/>
    <w:rsid w:val="00294C29"/>
    <w:rsid w:val="00297897"/>
    <w:rsid w:val="002A1CA0"/>
    <w:rsid w:val="002A38C0"/>
    <w:rsid w:val="002A5FA4"/>
    <w:rsid w:val="002B7B79"/>
    <w:rsid w:val="002C1E7B"/>
    <w:rsid w:val="002D00AA"/>
    <w:rsid w:val="002D3768"/>
    <w:rsid w:val="002E722F"/>
    <w:rsid w:val="002F59D5"/>
    <w:rsid w:val="003106ED"/>
    <w:rsid w:val="003134B6"/>
    <w:rsid w:val="00327908"/>
    <w:rsid w:val="00333BD1"/>
    <w:rsid w:val="003349BE"/>
    <w:rsid w:val="00341537"/>
    <w:rsid w:val="003432BE"/>
    <w:rsid w:val="00346B79"/>
    <w:rsid w:val="00350299"/>
    <w:rsid w:val="00360C93"/>
    <w:rsid w:val="00360EC8"/>
    <w:rsid w:val="003645A1"/>
    <w:rsid w:val="00366598"/>
    <w:rsid w:val="00374A9C"/>
    <w:rsid w:val="003A30FB"/>
    <w:rsid w:val="003B4CCA"/>
    <w:rsid w:val="003B7D72"/>
    <w:rsid w:val="003C48EE"/>
    <w:rsid w:val="003D23BB"/>
    <w:rsid w:val="003F337E"/>
    <w:rsid w:val="003F376D"/>
    <w:rsid w:val="003F5309"/>
    <w:rsid w:val="003F5847"/>
    <w:rsid w:val="00400D71"/>
    <w:rsid w:val="0041301E"/>
    <w:rsid w:val="0041431C"/>
    <w:rsid w:val="004171C4"/>
    <w:rsid w:val="00427ADC"/>
    <w:rsid w:val="004318CD"/>
    <w:rsid w:val="004377B0"/>
    <w:rsid w:val="00445CC3"/>
    <w:rsid w:val="00454C45"/>
    <w:rsid w:val="004569FC"/>
    <w:rsid w:val="004572BE"/>
    <w:rsid w:val="00467E64"/>
    <w:rsid w:val="0047376E"/>
    <w:rsid w:val="00484442"/>
    <w:rsid w:val="0049123E"/>
    <w:rsid w:val="004A6D3A"/>
    <w:rsid w:val="004C32E9"/>
    <w:rsid w:val="004C3515"/>
    <w:rsid w:val="004D0570"/>
    <w:rsid w:val="004F1214"/>
    <w:rsid w:val="004F3255"/>
    <w:rsid w:val="004F43CA"/>
    <w:rsid w:val="0051630C"/>
    <w:rsid w:val="005201E2"/>
    <w:rsid w:val="0052772A"/>
    <w:rsid w:val="0054059C"/>
    <w:rsid w:val="0054211F"/>
    <w:rsid w:val="0057140F"/>
    <w:rsid w:val="00582577"/>
    <w:rsid w:val="00583DE2"/>
    <w:rsid w:val="00585E75"/>
    <w:rsid w:val="005B23AB"/>
    <w:rsid w:val="005B2CDF"/>
    <w:rsid w:val="005B7171"/>
    <w:rsid w:val="005C1FD6"/>
    <w:rsid w:val="005D39B9"/>
    <w:rsid w:val="005E75BE"/>
    <w:rsid w:val="005F4E96"/>
    <w:rsid w:val="00606F3B"/>
    <w:rsid w:val="00625B06"/>
    <w:rsid w:val="006462EC"/>
    <w:rsid w:val="00650675"/>
    <w:rsid w:val="006679FD"/>
    <w:rsid w:val="006711D0"/>
    <w:rsid w:val="00687975"/>
    <w:rsid w:val="00692143"/>
    <w:rsid w:val="00695324"/>
    <w:rsid w:val="006B4787"/>
    <w:rsid w:val="006D76FD"/>
    <w:rsid w:val="006E0300"/>
    <w:rsid w:val="006F4F91"/>
    <w:rsid w:val="006F706F"/>
    <w:rsid w:val="007038AE"/>
    <w:rsid w:val="00715FFB"/>
    <w:rsid w:val="00716D8B"/>
    <w:rsid w:val="00722AD2"/>
    <w:rsid w:val="00756F3C"/>
    <w:rsid w:val="007610F0"/>
    <w:rsid w:val="00762532"/>
    <w:rsid w:val="00771AC6"/>
    <w:rsid w:val="007772F8"/>
    <w:rsid w:val="007A2640"/>
    <w:rsid w:val="007A2B2F"/>
    <w:rsid w:val="007B61FC"/>
    <w:rsid w:val="007C475F"/>
    <w:rsid w:val="007E0A97"/>
    <w:rsid w:val="007F28F7"/>
    <w:rsid w:val="008026FF"/>
    <w:rsid w:val="008162CF"/>
    <w:rsid w:val="00842138"/>
    <w:rsid w:val="00851065"/>
    <w:rsid w:val="00885E48"/>
    <w:rsid w:val="00893F42"/>
    <w:rsid w:val="008A5129"/>
    <w:rsid w:val="008B601D"/>
    <w:rsid w:val="008C5664"/>
    <w:rsid w:val="008D6D39"/>
    <w:rsid w:val="008E4E9B"/>
    <w:rsid w:val="008E79E0"/>
    <w:rsid w:val="008F3A2E"/>
    <w:rsid w:val="00900B7B"/>
    <w:rsid w:val="00903879"/>
    <w:rsid w:val="009143A7"/>
    <w:rsid w:val="00924456"/>
    <w:rsid w:val="0093490E"/>
    <w:rsid w:val="00954600"/>
    <w:rsid w:val="009576EF"/>
    <w:rsid w:val="00965F5C"/>
    <w:rsid w:val="009738F6"/>
    <w:rsid w:val="00994B42"/>
    <w:rsid w:val="009972A2"/>
    <w:rsid w:val="009A7270"/>
    <w:rsid w:val="009B1FF8"/>
    <w:rsid w:val="009B6C2A"/>
    <w:rsid w:val="009E12E0"/>
    <w:rsid w:val="009E1BE5"/>
    <w:rsid w:val="009F11A8"/>
    <w:rsid w:val="009F5BCB"/>
    <w:rsid w:val="00A06A41"/>
    <w:rsid w:val="00A11F01"/>
    <w:rsid w:val="00A27F9E"/>
    <w:rsid w:val="00A53619"/>
    <w:rsid w:val="00A56AE8"/>
    <w:rsid w:val="00A65BF8"/>
    <w:rsid w:val="00A8313D"/>
    <w:rsid w:val="00AA35DB"/>
    <w:rsid w:val="00AA5700"/>
    <w:rsid w:val="00AB02E7"/>
    <w:rsid w:val="00AD06C8"/>
    <w:rsid w:val="00AE6C40"/>
    <w:rsid w:val="00AF7B63"/>
    <w:rsid w:val="00B0271C"/>
    <w:rsid w:val="00B0438E"/>
    <w:rsid w:val="00B10D80"/>
    <w:rsid w:val="00B11235"/>
    <w:rsid w:val="00B15BF4"/>
    <w:rsid w:val="00B25B12"/>
    <w:rsid w:val="00B26E4A"/>
    <w:rsid w:val="00B27BF5"/>
    <w:rsid w:val="00B27D56"/>
    <w:rsid w:val="00B44143"/>
    <w:rsid w:val="00B664B6"/>
    <w:rsid w:val="00B66AF7"/>
    <w:rsid w:val="00B70434"/>
    <w:rsid w:val="00B7299A"/>
    <w:rsid w:val="00B754D1"/>
    <w:rsid w:val="00B95BD6"/>
    <w:rsid w:val="00B97387"/>
    <w:rsid w:val="00BA5FA1"/>
    <w:rsid w:val="00BF2946"/>
    <w:rsid w:val="00C20A85"/>
    <w:rsid w:val="00C238FD"/>
    <w:rsid w:val="00C31089"/>
    <w:rsid w:val="00C3213C"/>
    <w:rsid w:val="00C417B4"/>
    <w:rsid w:val="00C520D2"/>
    <w:rsid w:val="00C56125"/>
    <w:rsid w:val="00C746C1"/>
    <w:rsid w:val="00C7603F"/>
    <w:rsid w:val="00C801DD"/>
    <w:rsid w:val="00C81FF5"/>
    <w:rsid w:val="00C84239"/>
    <w:rsid w:val="00C96489"/>
    <w:rsid w:val="00CA0978"/>
    <w:rsid w:val="00CA517C"/>
    <w:rsid w:val="00CB76E1"/>
    <w:rsid w:val="00CC0E72"/>
    <w:rsid w:val="00CC7125"/>
    <w:rsid w:val="00CD2610"/>
    <w:rsid w:val="00CD7D76"/>
    <w:rsid w:val="00CE6DA9"/>
    <w:rsid w:val="00D0603D"/>
    <w:rsid w:val="00D61335"/>
    <w:rsid w:val="00D636D0"/>
    <w:rsid w:val="00D662EA"/>
    <w:rsid w:val="00D84111"/>
    <w:rsid w:val="00D86D70"/>
    <w:rsid w:val="00D90E73"/>
    <w:rsid w:val="00D91B06"/>
    <w:rsid w:val="00D93767"/>
    <w:rsid w:val="00D94BCE"/>
    <w:rsid w:val="00DA1A88"/>
    <w:rsid w:val="00DB5A4C"/>
    <w:rsid w:val="00DC21D6"/>
    <w:rsid w:val="00DC2BCF"/>
    <w:rsid w:val="00DC4BD8"/>
    <w:rsid w:val="00DC71BE"/>
    <w:rsid w:val="00E10D9E"/>
    <w:rsid w:val="00E159F9"/>
    <w:rsid w:val="00E20376"/>
    <w:rsid w:val="00E42382"/>
    <w:rsid w:val="00E45D73"/>
    <w:rsid w:val="00E463CC"/>
    <w:rsid w:val="00E62B0D"/>
    <w:rsid w:val="00E74B49"/>
    <w:rsid w:val="00E9120F"/>
    <w:rsid w:val="00EA0222"/>
    <w:rsid w:val="00EA2475"/>
    <w:rsid w:val="00EA71FD"/>
    <w:rsid w:val="00EB6EF0"/>
    <w:rsid w:val="00EB76E0"/>
    <w:rsid w:val="00EC33F0"/>
    <w:rsid w:val="00EC454C"/>
    <w:rsid w:val="00EC458A"/>
    <w:rsid w:val="00F10D30"/>
    <w:rsid w:val="00F15F0A"/>
    <w:rsid w:val="00F2425F"/>
    <w:rsid w:val="00F849D6"/>
    <w:rsid w:val="00FA7CCA"/>
    <w:rsid w:val="00FC3AD4"/>
    <w:rsid w:val="00FC3C56"/>
    <w:rsid w:val="00FC5268"/>
    <w:rsid w:val="00FD7E8E"/>
    <w:rsid w:val="00FE531D"/>
    <w:rsid w:val="00FE7A83"/>
    <w:rsid w:val="00FE7C39"/>
    <w:rsid w:val="00FF18E4"/>
    <w:rsid w:val="00FF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809FD619224AA0BEA0C19A803B9263">
    <w:name w:val="CA809FD619224AA0BEA0C19A803B9263"/>
    <w:rsid w:val="00E62B0D"/>
  </w:style>
  <w:style w:type="paragraph" w:customStyle="1" w:styleId="AC5752E3158F4E29B8F4B573BE355C84">
    <w:name w:val="AC5752E3158F4E29B8F4B573BE355C84"/>
    <w:rsid w:val="00E62B0D"/>
  </w:style>
  <w:style w:type="paragraph" w:customStyle="1" w:styleId="8D8F8B41BB4747E6B7F4CDC6728E1A26">
    <w:name w:val="8D8F8B41BB4747E6B7F4CDC6728E1A26"/>
    <w:rsid w:val="00E62B0D"/>
  </w:style>
  <w:style w:type="paragraph" w:customStyle="1" w:styleId="387549EC77B741E6AC8693DCF5B58936">
    <w:name w:val="387549EC77B741E6AC8693DCF5B58936"/>
    <w:rsid w:val="00E62B0D"/>
  </w:style>
  <w:style w:type="paragraph" w:customStyle="1" w:styleId="1197705F828443CAA00578D101D352FC">
    <w:name w:val="1197705F828443CAA00578D101D352FC"/>
    <w:rsid w:val="00E62B0D"/>
  </w:style>
  <w:style w:type="paragraph" w:customStyle="1" w:styleId="A418575D28104642A1B296DF3B16F0D6">
    <w:name w:val="A418575D28104642A1B296DF3B16F0D6"/>
    <w:rsid w:val="00E62B0D"/>
  </w:style>
  <w:style w:type="paragraph" w:customStyle="1" w:styleId="48B94D9BB2334458ABEC0276A2443C10">
    <w:name w:val="48B94D9BB2334458ABEC0276A2443C10"/>
    <w:rsid w:val="00E62B0D"/>
  </w:style>
  <w:style w:type="paragraph" w:customStyle="1" w:styleId="A74FACD46DD144A5ABD6FE56E946FE5D">
    <w:name w:val="A74FACD46DD144A5ABD6FE56E946FE5D"/>
    <w:rsid w:val="00E62B0D"/>
  </w:style>
  <w:style w:type="paragraph" w:customStyle="1" w:styleId="18FA69B078D34E6B9C9499F1874512A5">
    <w:name w:val="18FA69B078D34E6B9C9499F1874512A5"/>
    <w:rsid w:val="00E62B0D"/>
  </w:style>
  <w:style w:type="paragraph" w:customStyle="1" w:styleId="6118E475A1364D9881A46BDDF5E3A020">
    <w:name w:val="6118E475A1364D9881A46BDDF5E3A020"/>
    <w:rsid w:val="00E62B0D"/>
  </w:style>
  <w:style w:type="paragraph" w:customStyle="1" w:styleId="7FB183FE46CF40B3845E352A01C5F418">
    <w:name w:val="7FB183FE46CF40B3845E352A01C5F418"/>
    <w:rsid w:val="00E62B0D"/>
  </w:style>
  <w:style w:type="paragraph" w:customStyle="1" w:styleId="05133DC814D84B1EA8E3441D47AD4F54">
    <w:name w:val="05133DC814D84B1EA8E3441D47AD4F54"/>
    <w:rsid w:val="00E62B0D"/>
  </w:style>
  <w:style w:type="paragraph" w:customStyle="1" w:styleId="6D3C6790E2934D1ABB9087339F5CBEAC">
    <w:name w:val="6D3C6790E2934D1ABB9087339F5CBEAC"/>
    <w:rsid w:val="00E62B0D"/>
  </w:style>
  <w:style w:type="paragraph" w:customStyle="1" w:styleId="FAB67BD80A004C6BAD1DF2B44812CBDB">
    <w:name w:val="FAB67BD80A004C6BAD1DF2B44812CBDB"/>
    <w:rsid w:val="00E62B0D"/>
  </w:style>
  <w:style w:type="paragraph" w:customStyle="1" w:styleId="9EEAA26B7D854FF3A7C238BE9A66CF10">
    <w:name w:val="9EEAA26B7D854FF3A7C238BE9A66CF10"/>
    <w:rsid w:val="00E62B0D"/>
  </w:style>
  <w:style w:type="paragraph" w:customStyle="1" w:styleId="8BE309C50EC345A69554FDCD5A642961">
    <w:name w:val="8BE309C50EC345A69554FDCD5A642961"/>
    <w:rsid w:val="00E62B0D"/>
  </w:style>
  <w:style w:type="paragraph" w:customStyle="1" w:styleId="A25B49FEBFC24239BF4FC58E422613C4">
    <w:name w:val="A25B49FEBFC24239BF4FC58E422613C4"/>
    <w:rsid w:val="00E62B0D"/>
  </w:style>
  <w:style w:type="paragraph" w:customStyle="1" w:styleId="A7A4A754230F4487A2A91977AFFD2DEF">
    <w:name w:val="A7A4A754230F4487A2A91977AFFD2DEF"/>
    <w:rsid w:val="00E62B0D"/>
  </w:style>
  <w:style w:type="paragraph" w:customStyle="1" w:styleId="3A844223ADE74D02944069080D37DFDA">
    <w:name w:val="3A844223ADE74D02944069080D37DFDA"/>
    <w:rsid w:val="00E62B0D"/>
  </w:style>
  <w:style w:type="paragraph" w:customStyle="1" w:styleId="2B685E7F66D94A22B606EE1242C866D3">
    <w:name w:val="2B685E7F66D94A22B606EE1242C866D3"/>
    <w:rsid w:val="00E62B0D"/>
  </w:style>
  <w:style w:type="paragraph" w:customStyle="1" w:styleId="978516FE9BDF455B81129241C42A1D80">
    <w:name w:val="978516FE9BDF455B81129241C42A1D80"/>
    <w:rsid w:val="00E62B0D"/>
  </w:style>
  <w:style w:type="paragraph" w:customStyle="1" w:styleId="5D241844D69942508523019C193B58D9">
    <w:name w:val="5D241844D69942508523019C193B58D9"/>
    <w:rsid w:val="00E62B0D"/>
  </w:style>
  <w:style w:type="paragraph" w:customStyle="1" w:styleId="BC148EFF3734401FB6B40D233E387328">
    <w:name w:val="BC148EFF3734401FB6B40D233E387328"/>
    <w:rsid w:val="00E62B0D"/>
  </w:style>
  <w:style w:type="paragraph" w:customStyle="1" w:styleId="1C4F2B27158D4146AAA7F89261E44FA0">
    <w:name w:val="1C4F2B27158D4146AAA7F89261E44FA0"/>
    <w:rsid w:val="00E62B0D"/>
  </w:style>
  <w:style w:type="paragraph" w:customStyle="1" w:styleId="74E4A2153E364753A96F48181E6C90F3">
    <w:name w:val="74E4A2153E364753A96F48181E6C90F3"/>
    <w:rsid w:val="00E62B0D"/>
  </w:style>
  <w:style w:type="paragraph" w:customStyle="1" w:styleId="48B38F9366ED49A397CADE2FF7BF4469">
    <w:name w:val="48B38F9366ED49A397CADE2FF7BF4469"/>
    <w:rsid w:val="00E62B0D"/>
  </w:style>
  <w:style w:type="paragraph" w:customStyle="1" w:styleId="329CA30FBBA74684927559F1D97FDD2F">
    <w:name w:val="329CA30FBBA74684927559F1D97FDD2F"/>
    <w:rsid w:val="00E62B0D"/>
  </w:style>
  <w:style w:type="paragraph" w:customStyle="1" w:styleId="852CA5457464495EA36A416FE145207D">
    <w:name w:val="852CA5457464495EA36A416FE145207D"/>
    <w:rsid w:val="00E62B0D"/>
  </w:style>
  <w:style w:type="paragraph" w:customStyle="1" w:styleId="D912A595BE9045ED82214AC1203DCAE5">
    <w:name w:val="D912A595BE9045ED82214AC1203DCAE5"/>
    <w:rsid w:val="00E62B0D"/>
  </w:style>
  <w:style w:type="paragraph" w:customStyle="1" w:styleId="ECC335A01B1C4A5DAB5862426E2B3436">
    <w:name w:val="ECC335A01B1C4A5DAB5862426E2B3436"/>
    <w:rsid w:val="00E62B0D"/>
  </w:style>
  <w:style w:type="paragraph" w:customStyle="1" w:styleId="6233C5B98BCB4E9C9525D5EBA1D012FC">
    <w:name w:val="6233C5B98BCB4E9C9525D5EBA1D012FC"/>
    <w:rsid w:val="00E62B0D"/>
  </w:style>
  <w:style w:type="paragraph" w:customStyle="1" w:styleId="C2F1811E5DE44A20A912D9A8F7C23854">
    <w:name w:val="C2F1811E5DE44A20A912D9A8F7C23854"/>
    <w:rsid w:val="00E62B0D"/>
  </w:style>
  <w:style w:type="paragraph" w:customStyle="1" w:styleId="A0FFF78133B245258C4D05909AC5A533">
    <w:name w:val="A0FFF78133B245258C4D05909AC5A533"/>
    <w:rsid w:val="00E62B0D"/>
  </w:style>
  <w:style w:type="paragraph" w:customStyle="1" w:styleId="E7D2A1A90E3943899464E262CC6E0267">
    <w:name w:val="E7D2A1A90E3943899464E262CC6E0267"/>
    <w:rsid w:val="00E62B0D"/>
  </w:style>
  <w:style w:type="paragraph" w:customStyle="1" w:styleId="3020DA925B834B4DA0558F46139E9024">
    <w:name w:val="3020DA925B834B4DA0558F46139E9024"/>
    <w:rsid w:val="00E62B0D"/>
  </w:style>
  <w:style w:type="paragraph" w:customStyle="1" w:styleId="62ABFDA2A1584B86AF2E61AD70C568CD">
    <w:name w:val="62ABFDA2A1584B86AF2E61AD70C568CD"/>
    <w:rsid w:val="00E62B0D"/>
  </w:style>
  <w:style w:type="paragraph" w:customStyle="1" w:styleId="96B4DB6CEDA04AC4A54A66D3A3971A03">
    <w:name w:val="96B4DB6CEDA04AC4A54A66D3A3971A03"/>
    <w:rsid w:val="00E62B0D"/>
  </w:style>
  <w:style w:type="paragraph" w:customStyle="1" w:styleId="0B08EF3FB0D0446C9D49B81CE95264F3">
    <w:name w:val="0B08EF3FB0D0446C9D49B81CE95264F3"/>
    <w:rsid w:val="00E62B0D"/>
  </w:style>
  <w:style w:type="paragraph" w:customStyle="1" w:styleId="74AC5669A58D447292A2E0970CAB2BDA">
    <w:name w:val="74AC5669A58D447292A2E0970CAB2BDA"/>
    <w:rsid w:val="00E62B0D"/>
  </w:style>
  <w:style w:type="paragraph" w:customStyle="1" w:styleId="E6C1F3745A7C48D0BD96D56FF57B2753">
    <w:name w:val="E6C1F3745A7C48D0BD96D56FF57B2753"/>
    <w:rsid w:val="00E62B0D"/>
  </w:style>
  <w:style w:type="paragraph" w:customStyle="1" w:styleId="E4D89268EED64C5E8F310BB15AA4A2AA">
    <w:name w:val="E4D89268EED64C5E8F310BB15AA4A2AA"/>
    <w:rsid w:val="00E62B0D"/>
  </w:style>
  <w:style w:type="paragraph" w:customStyle="1" w:styleId="97E70772A8B444BAA2D04BE3BA63847C">
    <w:name w:val="97E70772A8B444BAA2D04BE3BA63847C"/>
    <w:rsid w:val="00E62B0D"/>
  </w:style>
  <w:style w:type="paragraph" w:customStyle="1" w:styleId="9B287B63737D49AFBED3A4EE17940920">
    <w:name w:val="9B287B63737D49AFBED3A4EE17940920"/>
    <w:rsid w:val="00E62B0D"/>
  </w:style>
  <w:style w:type="paragraph" w:customStyle="1" w:styleId="BB2EE882325E4229B2889BD2991E9E43">
    <w:name w:val="BB2EE882325E4229B2889BD2991E9E43"/>
    <w:rsid w:val="00E62B0D"/>
  </w:style>
  <w:style w:type="paragraph" w:customStyle="1" w:styleId="474530B4E14D4B17BF38330A6920FC40">
    <w:name w:val="474530B4E14D4B17BF38330A6920FC40"/>
    <w:rsid w:val="00E62B0D"/>
  </w:style>
  <w:style w:type="paragraph" w:customStyle="1" w:styleId="90CCF95326E84FC3904BC1203084DD78">
    <w:name w:val="90CCF95326E84FC3904BC1203084DD78"/>
    <w:rsid w:val="00E62B0D"/>
  </w:style>
  <w:style w:type="paragraph" w:customStyle="1" w:styleId="D61D4A07D43D4B1EB5C551D2631FC55D">
    <w:name w:val="D61D4A07D43D4B1EB5C551D2631FC55D"/>
    <w:rsid w:val="00E62B0D"/>
  </w:style>
  <w:style w:type="paragraph" w:customStyle="1" w:styleId="A834EA1867ED4CBAAE7C332F154F0C90">
    <w:name w:val="A834EA1867ED4CBAAE7C332F154F0C90"/>
    <w:rsid w:val="00E62B0D"/>
  </w:style>
  <w:style w:type="paragraph" w:customStyle="1" w:styleId="577AEA2659AB43B58DF0BB7FCB02B4A7">
    <w:name w:val="577AEA2659AB43B58DF0BB7FCB02B4A7"/>
    <w:rsid w:val="00E62B0D"/>
  </w:style>
  <w:style w:type="paragraph" w:customStyle="1" w:styleId="5390216717A04C2C809908C11563FF8F">
    <w:name w:val="5390216717A04C2C809908C11563FF8F"/>
    <w:rsid w:val="00E62B0D"/>
  </w:style>
  <w:style w:type="paragraph" w:customStyle="1" w:styleId="7344DF79428D49E7B27AA1990998AD5E">
    <w:name w:val="7344DF79428D49E7B27AA1990998AD5E"/>
    <w:rsid w:val="00E62B0D"/>
  </w:style>
  <w:style w:type="paragraph" w:customStyle="1" w:styleId="8329C7CF22344A4890033EBE541FE08A">
    <w:name w:val="8329C7CF22344A4890033EBE541FE08A"/>
    <w:rsid w:val="00E62B0D"/>
  </w:style>
  <w:style w:type="paragraph" w:customStyle="1" w:styleId="F00EE54C80C44F889715AA0DD9484B75">
    <w:name w:val="F00EE54C80C44F889715AA0DD9484B75"/>
    <w:rsid w:val="00E62B0D"/>
  </w:style>
  <w:style w:type="paragraph" w:customStyle="1" w:styleId="0EAB6F3B79884C10A65D909EDB5023FE">
    <w:name w:val="0EAB6F3B79884C10A65D909EDB5023FE"/>
    <w:rsid w:val="00E62B0D"/>
  </w:style>
  <w:style w:type="paragraph" w:customStyle="1" w:styleId="1C16470E06FF456CB25BCB17D53C19DB">
    <w:name w:val="1C16470E06FF456CB25BCB17D53C19DB"/>
    <w:rsid w:val="00E62B0D"/>
  </w:style>
  <w:style w:type="paragraph" w:customStyle="1" w:styleId="6062B1700FE34D10B37772B77295D697">
    <w:name w:val="6062B1700FE34D10B37772B77295D697"/>
    <w:rsid w:val="00E62B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k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26020-43FF-4972-BC64-AF6452C80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start).dotm</Template>
  <TotalTime>1395</TotalTime>
  <Pages>8</Pages>
  <Words>2774</Words>
  <Characters>15812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18549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VVA</dc:creator>
  <cp:keywords/>
  <dc:description/>
  <cp:lastModifiedBy>Valleyview Ag Society</cp:lastModifiedBy>
  <cp:revision>350</cp:revision>
  <cp:lastPrinted>2018-11-15T20:34:00Z</cp:lastPrinted>
  <dcterms:created xsi:type="dcterms:W3CDTF">2017-07-02T20:49:00Z</dcterms:created>
  <dcterms:modified xsi:type="dcterms:W3CDTF">2021-06-14T21:05:00Z</dcterms:modified>
  <cp:category/>
</cp:coreProperties>
</file>