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739"/>
        <w:gridCol w:w="3119"/>
        <w:gridCol w:w="1649"/>
        <w:gridCol w:w="2842"/>
      </w:tblGrid>
      <w:tr w:rsidR="00650259" w:rsidRPr="00846B76" w14:paraId="27351C9C" w14:textId="77777777" w:rsidTr="00A94C18">
        <w:sdt>
          <w:sdtPr>
            <w:id w:val="1621259925"/>
            <w:placeholder>
              <w:docPart w:val="778240BF68434BD09375D36B7D0ECD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6F13D7C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674A448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2FB2F5C" w14:textId="77777777" w:rsidTr="00A94C18">
        <w:sdt>
          <w:sdtPr>
            <w:id w:val="-1470592894"/>
            <w:placeholder>
              <w:docPart w:val="D83B692607C747AE8557ED1811563F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3B974D69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36818C9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A06829F" w14:textId="77777777" w:rsidTr="00A94C18">
        <w:tc>
          <w:tcPr>
            <w:tcW w:w="935" w:type="pct"/>
            <w:gridSpan w:val="2"/>
            <w:vAlign w:val="bottom"/>
          </w:tcPr>
          <w:p w14:paraId="1954A03C" w14:textId="7B0B2AF6" w:rsidR="00650259" w:rsidRDefault="00762E46" w:rsidP="00346DE2">
            <w:r>
              <w:t>Age</w:t>
            </w:r>
          </w:p>
        </w:tc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5E93E00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1336D83" w14:textId="77777777" w:rsidTr="00A94C18">
        <w:sdt>
          <w:sdtPr>
            <w:id w:val="83577009"/>
            <w:placeholder>
              <w:docPart w:val="14D8D12527FA4031B1DD1B14C2213B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34299761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14:paraId="3AA13683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9B7EB1840E1B4A3782A641B1287273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1" w:type="pct"/>
                <w:vAlign w:val="bottom"/>
              </w:tcPr>
              <w:p w14:paraId="55B50400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518" w:type="pct"/>
            <w:tcBorders>
              <w:bottom w:val="single" w:sz="4" w:space="0" w:color="auto"/>
            </w:tcBorders>
            <w:vAlign w:val="bottom"/>
          </w:tcPr>
          <w:p w14:paraId="1C67479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93688AD" w14:textId="77777777" w:rsidTr="00A94C18">
        <w:sdt>
          <w:sdtPr>
            <w:id w:val="-965116832"/>
            <w:placeholder>
              <w:docPart w:val="10516CA9A11B479093020E232FBF4A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6CFD10C1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4065" w:type="pct"/>
            <w:gridSpan w:val="3"/>
            <w:vAlign w:val="bottom"/>
          </w:tcPr>
          <w:p w14:paraId="4378B7F8" w14:textId="37549BB9" w:rsidR="00650259" w:rsidRPr="00846B76" w:rsidRDefault="00762E46" w:rsidP="00346DE2">
            <w:pPr>
              <w:spacing w:before="240"/>
            </w:pPr>
            <w:r>
              <w:t>_____________________________________________________</w:t>
            </w:r>
          </w:p>
        </w:tc>
      </w:tr>
      <w:tr w:rsidR="00762E46" w:rsidRPr="00846B76" w14:paraId="0920CA80" w14:textId="77777777" w:rsidTr="00762E46">
        <w:tc>
          <w:tcPr>
            <w:tcW w:w="5000" w:type="pct"/>
            <w:gridSpan w:val="5"/>
            <w:vAlign w:val="bottom"/>
          </w:tcPr>
          <w:p w14:paraId="6540FC6D" w14:textId="21FC09A6" w:rsidR="00762E46" w:rsidRPr="00A94C18" w:rsidRDefault="00A94C18" w:rsidP="00346DE2">
            <w:pPr>
              <w:spacing w:before="240"/>
            </w:pPr>
            <w:r>
              <w:t>Please list any prior convention or volunteer experience you have: _________________________________________________________________</w:t>
            </w:r>
          </w:p>
        </w:tc>
      </w:tr>
      <w:tr w:rsidR="00650259" w:rsidRPr="00846B76" w14:paraId="2C676F50" w14:textId="77777777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C2617B0" w14:textId="77777777" w:rsidR="00650259" w:rsidRPr="00762E46" w:rsidRDefault="00650259" w:rsidP="00346DE2">
            <w:pPr>
              <w:rPr>
                <w:rFonts w:asciiTheme="majorHAnsi" w:hAnsiTheme="majorHAnsi"/>
                <w:b/>
                <w:sz w:val="8"/>
                <w:u w:val="single"/>
              </w:rPr>
            </w:pPr>
          </w:p>
        </w:tc>
      </w:tr>
      <w:tr w:rsidR="00346DE2" w:rsidRPr="00846B76" w14:paraId="2DF176CA" w14:textId="77777777" w:rsidTr="00346DE2">
        <w:sdt>
          <w:sdtPr>
            <w:id w:val="1576013153"/>
            <w:placeholder>
              <w:docPart w:val="74FEB8058ADF482793E4B7325D80C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vAlign w:val="bottom"/>
              </w:tcPr>
              <w:p w14:paraId="172628A1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490A2804" w14:textId="77777777" w:rsidTr="00762E46">
        <w:tc>
          <w:tcPr>
            <w:tcW w:w="540" w:type="pct"/>
          </w:tcPr>
          <w:p w14:paraId="2366F61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3FFC31AA" w14:textId="5423513D" w:rsidR="00346DE2" w:rsidRDefault="00A94C18" w:rsidP="00346DE2">
            <w:r>
              <w:t>Guest relations/floor</w:t>
            </w:r>
          </w:p>
        </w:tc>
      </w:tr>
      <w:tr w:rsidR="00346DE2" w:rsidRPr="00846B76" w14:paraId="7D756AA9" w14:textId="77777777" w:rsidTr="00762E46">
        <w:tc>
          <w:tcPr>
            <w:tcW w:w="540" w:type="pct"/>
          </w:tcPr>
          <w:p w14:paraId="25ADF27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1D3B0D2E" w14:textId="4FE1A9B4" w:rsidR="00346DE2" w:rsidRDefault="00A94C18" w:rsidP="00346DE2">
            <w:r>
              <w:t>Guest relations/celebrity area</w:t>
            </w:r>
          </w:p>
        </w:tc>
      </w:tr>
      <w:tr w:rsidR="00346DE2" w:rsidRPr="00846B76" w14:paraId="7CD59637" w14:textId="77777777" w:rsidTr="00762E46">
        <w:tc>
          <w:tcPr>
            <w:tcW w:w="540" w:type="pct"/>
          </w:tcPr>
          <w:p w14:paraId="1C89C42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6C365E89" w14:textId="6F75CE1D" w:rsidR="00346DE2" w:rsidRDefault="00A94C18" w:rsidP="00346DE2">
            <w:r>
              <w:t>Runner</w:t>
            </w:r>
          </w:p>
        </w:tc>
      </w:tr>
      <w:tr w:rsidR="00346DE2" w:rsidRPr="00846B76" w14:paraId="0D8F8CD8" w14:textId="77777777" w:rsidTr="00762E46">
        <w:tc>
          <w:tcPr>
            <w:tcW w:w="540" w:type="pct"/>
          </w:tcPr>
          <w:p w14:paraId="28F0C44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37A69ADB" w14:textId="36E44F33" w:rsidR="00A94C18" w:rsidRDefault="00A94C18" w:rsidP="00346DE2">
            <w:r>
              <w:t>Door control/Line control</w:t>
            </w:r>
          </w:p>
        </w:tc>
      </w:tr>
      <w:tr w:rsidR="00650259" w:rsidRPr="00846B76" w14:paraId="69DC70B8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8FC15C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8DD4598" w14:textId="4AEEEF52" w:rsidR="00CE6104" w:rsidRDefault="00CE6104" w:rsidP="00E677FE">
      <w:pPr>
        <w:spacing w:after="0"/>
        <w:rPr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8349"/>
      </w:tblGrid>
      <w:tr w:rsidR="00A94C18" w14:paraId="5B506A91" w14:textId="77777777" w:rsidTr="006837FA">
        <w:tc>
          <w:tcPr>
            <w:tcW w:w="5000" w:type="pct"/>
            <w:gridSpan w:val="2"/>
            <w:vAlign w:val="bottom"/>
          </w:tcPr>
          <w:p w14:paraId="3B0C20BB" w14:textId="5DBC711B" w:rsidR="00A94C18" w:rsidRDefault="00A94C18" w:rsidP="006837FA">
            <w:pPr>
              <w:spacing w:before="240"/>
            </w:pPr>
            <w:r>
              <w:t>Which hours and days can you work?</w:t>
            </w:r>
          </w:p>
        </w:tc>
      </w:tr>
      <w:tr w:rsidR="00776B18" w14:paraId="7567C115" w14:textId="77777777" w:rsidTr="006837FA">
        <w:tc>
          <w:tcPr>
            <w:tcW w:w="540" w:type="pct"/>
          </w:tcPr>
          <w:p w14:paraId="37152534" w14:textId="6C123817" w:rsidR="00776B18" w:rsidRPr="00346DE2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4140FE47" w14:textId="731B8AD2" w:rsidR="00776B18" w:rsidRDefault="00776B18" w:rsidP="00776B18">
            <w:r>
              <w:t>Saturday:  9 am – 7 pm</w:t>
            </w:r>
          </w:p>
        </w:tc>
      </w:tr>
      <w:tr w:rsidR="00776B18" w14:paraId="1932795D" w14:textId="77777777" w:rsidTr="006837FA">
        <w:tc>
          <w:tcPr>
            <w:tcW w:w="540" w:type="pct"/>
          </w:tcPr>
          <w:p w14:paraId="4D614DE8" w14:textId="36BDC2B8" w:rsidR="00776B18" w:rsidRPr="00CF7AEA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28F6A55C" w14:textId="61240DD6" w:rsidR="00776B18" w:rsidRDefault="00776B18" w:rsidP="00776B18">
            <w:r>
              <w:t xml:space="preserve">Saturday:  9 am – </w:t>
            </w:r>
            <w:r>
              <w:t>2</w:t>
            </w:r>
            <w:r>
              <w:t xml:space="preserve"> pm</w:t>
            </w:r>
          </w:p>
        </w:tc>
      </w:tr>
      <w:tr w:rsidR="00776B18" w14:paraId="4FA59360" w14:textId="77777777" w:rsidTr="006837FA">
        <w:tc>
          <w:tcPr>
            <w:tcW w:w="540" w:type="pct"/>
          </w:tcPr>
          <w:p w14:paraId="57BB5AA1" w14:textId="6AE72AFE" w:rsidR="00776B18" w:rsidRPr="00CF7AEA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4990B611" w14:textId="0F18B519" w:rsidR="00776B18" w:rsidRDefault="00776B18" w:rsidP="00776B18">
            <w:r>
              <w:t xml:space="preserve">Saturday:  </w:t>
            </w:r>
            <w:r>
              <w:t>2</w:t>
            </w:r>
            <w:r>
              <w:t xml:space="preserve"> </w:t>
            </w:r>
            <w:r w:rsidR="001D61CE">
              <w:t>p</w:t>
            </w:r>
            <w:r>
              <w:t xml:space="preserve">m – </w:t>
            </w:r>
            <w:r>
              <w:t>7</w:t>
            </w:r>
            <w:r>
              <w:t xml:space="preserve"> pm</w:t>
            </w:r>
          </w:p>
        </w:tc>
      </w:tr>
      <w:tr w:rsidR="00A94C18" w14:paraId="186DF6DF" w14:textId="77777777" w:rsidTr="006837FA">
        <w:tc>
          <w:tcPr>
            <w:tcW w:w="540" w:type="pct"/>
          </w:tcPr>
          <w:p w14:paraId="286733EC" w14:textId="77777777" w:rsidR="00A94C18" w:rsidRPr="00346DE2" w:rsidRDefault="00A94C18" w:rsidP="006837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1A3FB0CA" w14:textId="52E3D3C5" w:rsidR="00A94C18" w:rsidRDefault="00776B18" w:rsidP="006837FA">
            <w:r>
              <w:t xml:space="preserve">Sunday:  9 am – </w:t>
            </w:r>
            <w:r w:rsidR="001D61CE">
              <w:t>2</w:t>
            </w:r>
            <w:r>
              <w:t xml:space="preserve"> pm</w:t>
            </w:r>
          </w:p>
        </w:tc>
      </w:tr>
      <w:tr w:rsidR="001D61CE" w14:paraId="104930BC" w14:textId="77777777" w:rsidTr="006837FA">
        <w:tc>
          <w:tcPr>
            <w:tcW w:w="540" w:type="pct"/>
          </w:tcPr>
          <w:p w14:paraId="40C27E39" w14:textId="1FFFB370" w:rsidR="001D61CE" w:rsidRPr="00CF7AEA" w:rsidRDefault="001D61CE" w:rsidP="001D61CE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00712947" w14:textId="165D2DC0" w:rsidR="001D61CE" w:rsidRDefault="001D61CE" w:rsidP="001D61CE">
            <w:r>
              <w:t xml:space="preserve">Sunday:  </w:t>
            </w:r>
            <w:r>
              <w:t>2</w:t>
            </w:r>
            <w:r>
              <w:t xml:space="preserve"> </w:t>
            </w:r>
            <w:r>
              <w:t>p</w:t>
            </w:r>
            <w:r>
              <w:t>m – 6 pm</w:t>
            </w:r>
          </w:p>
        </w:tc>
      </w:tr>
      <w:tr w:rsidR="001D61CE" w14:paraId="52A6510C" w14:textId="77777777" w:rsidTr="006837FA">
        <w:tc>
          <w:tcPr>
            <w:tcW w:w="5000" w:type="pct"/>
            <w:gridSpan w:val="2"/>
            <w:vAlign w:val="bottom"/>
          </w:tcPr>
          <w:p w14:paraId="72341213" w14:textId="3729ED80" w:rsidR="001D61CE" w:rsidRDefault="001D61CE" w:rsidP="00770547">
            <w:pPr>
              <w:spacing w:before="480"/>
            </w:pPr>
            <w:r>
              <w:t>W</w:t>
            </w:r>
            <w:r>
              <w:t>hat is your T-shirt size</w:t>
            </w:r>
            <w:r>
              <w:t>?</w:t>
            </w:r>
            <w:r>
              <w:t xml:space="preserve"> _____________________________</w:t>
            </w:r>
          </w:p>
        </w:tc>
      </w:tr>
    </w:tbl>
    <w:p w14:paraId="2389FDF3" w14:textId="37953DE6" w:rsidR="00A94C18" w:rsidRPr="00E677FE" w:rsidRDefault="00A94C18" w:rsidP="00E677FE">
      <w:pPr>
        <w:spacing w:after="0"/>
        <w:rPr>
          <w:sz w:val="16"/>
          <w:szCs w:val="16"/>
        </w:rPr>
      </w:pPr>
    </w:p>
    <w:sectPr w:rsidR="00A94C18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38C70" w14:textId="77777777" w:rsidR="008E1003" w:rsidRDefault="008E1003" w:rsidP="00650259">
      <w:pPr>
        <w:spacing w:after="0" w:line="240" w:lineRule="auto"/>
      </w:pPr>
      <w:r>
        <w:separator/>
      </w:r>
    </w:p>
  </w:endnote>
  <w:endnote w:type="continuationSeparator" w:id="0">
    <w:p w14:paraId="6A537FC6" w14:textId="77777777" w:rsidR="008E1003" w:rsidRDefault="008E10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56AE00-1D09-4B4A-97FA-7E210C02A0F3}"/>
    <w:embedBold r:id="rId2" w:fontKey="{79E91AE2-CBA3-40E6-99FB-86C029A789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27BF11-FD5C-42BE-B1AF-A76562F3BF0A}"/>
    <w:embedBold r:id="rId4" w:fontKey="{E8B29062-6757-4444-8C8A-FAE555219247}"/>
    <w:embedItalic r:id="rId5" w:fontKey="{85F382BD-D0EF-4411-AA0E-80FF5535C41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978937F7-D79B-4C61-A4EB-45B4590D9CF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CFF9265-6300-4BB8-BF61-0DAA453D7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CB0AC48" w14:textId="77777777" w:rsidTr="00C4167A">
      <w:tc>
        <w:tcPr>
          <w:tcW w:w="4675" w:type="dxa"/>
          <w:vAlign w:val="center"/>
        </w:tcPr>
        <w:p w14:paraId="78495F91" w14:textId="32FC49AB" w:rsidR="002462F3" w:rsidRPr="002462F3" w:rsidRDefault="00DB303D" w:rsidP="0077054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BED8143" wp14:editId="2AEA7727">
                <wp:extent cx="2019870" cy="1097280"/>
                <wp:effectExtent l="0" t="0" r="0" b="7620"/>
                <wp:docPr id="2" name="Picture 2" descr="A red and white sig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red and white sign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870" cy="1097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31E4417A" w14:textId="1830D21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0CDFA2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B388F" w14:textId="77777777" w:rsidR="008E1003" w:rsidRDefault="008E1003" w:rsidP="00650259">
      <w:pPr>
        <w:spacing w:after="0" w:line="240" w:lineRule="auto"/>
      </w:pPr>
      <w:r>
        <w:separator/>
      </w:r>
    </w:p>
  </w:footnote>
  <w:footnote w:type="continuationSeparator" w:id="0">
    <w:p w14:paraId="4ACF6200" w14:textId="77777777" w:rsidR="008E1003" w:rsidRDefault="008E100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7360DAAB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6C119DB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4D5DD2E" wp14:editId="4B932D8A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>
              <w:docPart w:val="A96681DDCAB34DB0B92B8630EAC17882"/>
            </w:placeholder>
            <w:temporary/>
            <w:showingPlcHdr/>
            <w15:appearance w15:val="hidden"/>
          </w:sdtPr>
          <w:sdtEndPr/>
          <w:sdtContent>
            <w:p w14:paraId="2909ADE4" w14:textId="77777777" w:rsidR="00576892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65B1BFF7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46"/>
    <w:rsid w:val="00052382"/>
    <w:rsid w:val="0006568A"/>
    <w:rsid w:val="00076F0F"/>
    <w:rsid w:val="00084253"/>
    <w:rsid w:val="000D1F49"/>
    <w:rsid w:val="001727CA"/>
    <w:rsid w:val="001C4A3D"/>
    <w:rsid w:val="001D61CE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62E46"/>
    <w:rsid w:val="00770547"/>
    <w:rsid w:val="00770F25"/>
    <w:rsid w:val="00776B18"/>
    <w:rsid w:val="007A35A8"/>
    <w:rsid w:val="007B0A85"/>
    <w:rsid w:val="007C6A52"/>
    <w:rsid w:val="0082043E"/>
    <w:rsid w:val="008E1003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94C18"/>
    <w:rsid w:val="00B25CE8"/>
    <w:rsid w:val="00B752FA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03D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A5C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89030636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8240BF68434BD09375D36B7D0EC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94F5F-F625-485D-A785-BC3F79CCC9CA}"/>
      </w:docPartPr>
      <w:docPartBody>
        <w:p w:rsidR="00000000" w:rsidRDefault="00592F7D">
          <w:pPr>
            <w:pStyle w:val="778240BF68434BD09375D36B7D0ECDED"/>
          </w:pPr>
          <w:r w:rsidRPr="00346DE2">
            <w:t>First Name</w:t>
          </w:r>
        </w:p>
      </w:docPartBody>
    </w:docPart>
    <w:docPart>
      <w:docPartPr>
        <w:name w:val="D83B692607C747AE8557ED1811563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CE459-446B-4AAD-9E14-0E8F42F279ED}"/>
      </w:docPartPr>
      <w:docPartBody>
        <w:p w:rsidR="00000000" w:rsidRDefault="00592F7D">
          <w:pPr>
            <w:pStyle w:val="D83B692607C747AE8557ED1811563F4C"/>
          </w:pPr>
          <w:r w:rsidRPr="00346DE2">
            <w:t>Last Name</w:t>
          </w:r>
        </w:p>
      </w:docPartBody>
    </w:docPart>
    <w:docPart>
      <w:docPartPr>
        <w:name w:val="14D8D12527FA4031B1DD1B14C2213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F7949-2412-49CF-BAF1-E941E1340A30}"/>
      </w:docPartPr>
      <w:docPartBody>
        <w:p w:rsidR="00000000" w:rsidRDefault="00592F7D">
          <w:pPr>
            <w:pStyle w:val="14D8D12527FA4031B1DD1B14C2213B5E"/>
          </w:pPr>
          <w:r w:rsidRPr="00346DE2">
            <w:t>Home Phone</w:t>
          </w:r>
        </w:p>
      </w:docPartBody>
    </w:docPart>
    <w:docPart>
      <w:docPartPr>
        <w:name w:val="9B7EB1840E1B4A3782A641B128727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3215E-3CA0-45CF-9BAB-B9C5B9F96B7E}"/>
      </w:docPartPr>
      <w:docPartBody>
        <w:p w:rsidR="00000000" w:rsidRDefault="00592F7D">
          <w:pPr>
            <w:pStyle w:val="9B7EB1840E1B4A3782A641B128727371"/>
          </w:pPr>
          <w:r w:rsidRPr="00346DE2">
            <w:t>Cell Phone</w:t>
          </w:r>
        </w:p>
      </w:docPartBody>
    </w:docPart>
    <w:docPart>
      <w:docPartPr>
        <w:name w:val="10516CA9A11B479093020E232FBF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50A3D-6877-40B2-BB79-44859625284F}"/>
      </w:docPartPr>
      <w:docPartBody>
        <w:p w:rsidR="00000000" w:rsidRDefault="00592F7D">
          <w:pPr>
            <w:pStyle w:val="10516CA9A11B479093020E232FBF4A7C"/>
          </w:pPr>
          <w:r w:rsidRPr="00346DE2">
            <w:t>Email</w:t>
          </w:r>
        </w:p>
      </w:docPartBody>
    </w:docPart>
    <w:docPart>
      <w:docPartPr>
        <w:name w:val="74FEB8058ADF482793E4B7325D80C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A0118-1FF9-4C83-9341-5E7B7FD33444}"/>
      </w:docPartPr>
      <w:docPartBody>
        <w:p w:rsidR="00000000" w:rsidRDefault="00592F7D">
          <w:pPr>
            <w:pStyle w:val="74FEB8058ADF482793E4B7325D80C6C3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A96681DDCAB34DB0B92B8630EAC17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4BF08-1E2A-491F-9067-CF664EDDD7CD}"/>
      </w:docPartPr>
      <w:docPartBody>
        <w:p w:rsidR="00000000" w:rsidRDefault="00237335" w:rsidP="00237335">
          <w:pPr>
            <w:pStyle w:val="A96681DDCAB34DB0B92B8630EAC17882"/>
          </w:pPr>
          <w:r w:rsidRPr="00346DE2">
            <w:t>I am interested in volunteering for the following types of activities: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35"/>
    <w:rsid w:val="00237335"/>
    <w:rsid w:val="0059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8240BF68434BD09375D36B7D0ECDED">
    <w:name w:val="778240BF68434BD09375D36B7D0ECDED"/>
  </w:style>
  <w:style w:type="paragraph" w:customStyle="1" w:styleId="D83B692607C747AE8557ED1811563F4C">
    <w:name w:val="D83B692607C747AE8557ED1811563F4C"/>
  </w:style>
  <w:style w:type="paragraph" w:customStyle="1" w:styleId="F6964D5CD8CF484B81560E5DD5AFD5E5">
    <w:name w:val="F6964D5CD8CF484B81560E5DD5AFD5E5"/>
  </w:style>
  <w:style w:type="paragraph" w:customStyle="1" w:styleId="2CD33A2FD3754B938E793946D2F09708">
    <w:name w:val="2CD33A2FD3754B938E793946D2F09708"/>
  </w:style>
  <w:style w:type="paragraph" w:customStyle="1" w:styleId="14D8D12527FA4031B1DD1B14C2213B5E">
    <w:name w:val="14D8D12527FA4031B1DD1B14C2213B5E"/>
  </w:style>
  <w:style w:type="paragraph" w:customStyle="1" w:styleId="9B7EB1840E1B4A3782A641B128727371">
    <w:name w:val="9B7EB1840E1B4A3782A641B128727371"/>
  </w:style>
  <w:style w:type="paragraph" w:customStyle="1" w:styleId="10516CA9A11B479093020E232FBF4A7C">
    <w:name w:val="10516CA9A11B479093020E232FBF4A7C"/>
  </w:style>
  <w:style w:type="paragraph" w:customStyle="1" w:styleId="74FEB8058ADF482793E4B7325D80C6C3">
    <w:name w:val="74FEB8058ADF482793E4B7325D80C6C3"/>
  </w:style>
  <w:style w:type="paragraph" w:customStyle="1" w:styleId="CEBEA200ED9047BABCAFF0C104831147">
    <w:name w:val="CEBEA200ED9047BABCAFF0C104831147"/>
  </w:style>
  <w:style w:type="paragraph" w:customStyle="1" w:styleId="6411DB21834B4511BEE3AC2B42B60DBF">
    <w:name w:val="6411DB21834B4511BEE3AC2B42B60DBF"/>
  </w:style>
  <w:style w:type="paragraph" w:customStyle="1" w:styleId="F3AB4D5930684377923D255F7005818F">
    <w:name w:val="F3AB4D5930684377923D255F7005818F"/>
  </w:style>
  <w:style w:type="paragraph" w:customStyle="1" w:styleId="2D430BFDF16E4FAF95E437B5C95EF3D3">
    <w:name w:val="2D430BFDF16E4FAF95E437B5C95EF3D3"/>
  </w:style>
  <w:style w:type="paragraph" w:customStyle="1" w:styleId="9F1DBCDB2FDD4E95952274FEF983CB69">
    <w:name w:val="9F1DBCDB2FDD4E95952274FEF983CB69"/>
  </w:style>
  <w:style w:type="paragraph" w:customStyle="1" w:styleId="74579B13280446C3BA26E7FEFC567859">
    <w:name w:val="74579B13280446C3BA26E7FEFC567859"/>
  </w:style>
  <w:style w:type="paragraph" w:customStyle="1" w:styleId="AA7E63526F914299A8F089FAD0930841">
    <w:name w:val="AA7E63526F914299A8F089FAD0930841"/>
  </w:style>
  <w:style w:type="paragraph" w:customStyle="1" w:styleId="BAC72BE1F4B24DAAB60189D3B29CA953">
    <w:name w:val="BAC72BE1F4B24DAAB60189D3B29CA953"/>
  </w:style>
  <w:style w:type="paragraph" w:customStyle="1" w:styleId="2CB89153BE4F4F48B46A17BDED18FD2F">
    <w:name w:val="2CB89153BE4F4F48B46A17BDED18FD2F"/>
  </w:style>
  <w:style w:type="paragraph" w:customStyle="1" w:styleId="E886B3D094D84D0F95CDA64E8DEA926B">
    <w:name w:val="E886B3D094D84D0F95CDA64E8DEA926B"/>
  </w:style>
  <w:style w:type="paragraph" w:customStyle="1" w:styleId="998F61BAB79344A1A1B06376CA79FA6F">
    <w:name w:val="998F61BAB79344A1A1B06376CA79FA6F"/>
  </w:style>
  <w:style w:type="paragraph" w:customStyle="1" w:styleId="2EB4DD94F6774804BE2E4BB4664E4D3B">
    <w:name w:val="2EB4DD94F6774804BE2E4BB4664E4D3B"/>
  </w:style>
  <w:style w:type="paragraph" w:customStyle="1" w:styleId="EBE036E4FF8C4881B0B8DE122A264264">
    <w:name w:val="EBE036E4FF8C4881B0B8DE122A264264"/>
  </w:style>
  <w:style w:type="paragraph" w:customStyle="1" w:styleId="8ED2A512814F4DC0B3848FE2523BC9B2">
    <w:name w:val="8ED2A512814F4DC0B3848FE2523BC9B2"/>
  </w:style>
  <w:style w:type="paragraph" w:customStyle="1" w:styleId="A5A790D5420044F3AD2CBD62D66BD880">
    <w:name w:val="A5A790D5420044F3AD2CBD62D66BD880"/>
  </w:style>
  <w:style w:type="paragraph" w:customStyle="1" w:styleId="A96681DDCAB34DB0B92B8630EAC17882">
    <w:name w:val="A96681DDCAB34DB0B92B8630EAC17882"/>
    <w:rsid w:val="00237335"/>
  </w:style>
  <w:style w:type="paragraph" w:customStyle="1" w:styleId="788C6EDB31284F99BB4283EB7D450463">
    <w:name w:val="788C6EDB31284F99BB4283EB7D450463"/>
    <w:rsid w:val="00237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tf89030636_win32 (1)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2022-01-08T23:07:00Z</dcterms:created>
  <dcterms:modified xsi:type="dcterms:W3CDTF">2022-01-08T23:38:00Z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