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8"/>
        <w:gridCol w:w="2768"/>
        <w:gridCol w:w="1687"/>
        <w:gridCol w:w="2406"/>
      </w:tblGrid>
      <w:tr w:rsidR="000172E5" w:rsidRPr="00637200" w14:paraId="22772852" w14:textId="77777777" w:rsidTr="00420D69">
        <w:sdt>
          <w:sdtPr>
            <w:id w:val="-1908759595"/>
            <w:placeholder>
              <w:docPart w:val="1E69D408CFD645FFAAC7800386B48F66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4"/>
                <w:shd w:val="clear" w:color="auto" w:fill="731F1C" w:themeFill="accent5"/>
                <w:vAlign w:val="bottom"/>
              </w:tcPr>
              <w:p w14:paraId="6D925942" w14:textId="77777777" w:rsidR="000172E5" w:rsidRPr="00637200" w:rsidRDefault="007147D7" w:rsidP="00637200">
                <w:pPr>
                  <w:pStyle w:val="Heading1"/>
                </w:pPr>
                <w:r w:rsidRPr="00637200">
                  <w:rPr>
                    <w:rStyle w:val="Heading1Char"/>
                    <w:b/>
                  </w:rPr>
                  <w:t>Parent 1 Info</w:t>
                </w:r>
              </w:p>
            </w:tc>
          </w:sdtContent>
        </w:sdt>
      </w:tr>
      <w:tr w:rsidR="000172E5" w:rsidRPr="00846B76" w14:paraId="66919FA8" w14:textId="77777777" w:rsidTr="00420D69">
        <w:sdt>
          <w:sdtPr>
            <w:id w:val="1621259925"/>
            <w:placeholder>
              <w:docPart w:val="41FE48A14F5341A6B571B4D30CEA62EA"/>
            </w:placeholder>
            <w:temporary/>
            <w:showingPlcHdr/>
            <w15:appearance w15:val="hidden"/>
          </w:sdtPr>
          <w:sdtContent>
            <w:tc>
              <w:tcPr>
                <w:tcW w:w="1470" w:type="pct"/>
                <w:vAlign w:val="bottom"/>
              </w:tcPr>
              <w:p w14:paraId="5052A8A1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530" w:type="pct"/>
            <w:gridSpan w:val="3"/>
            <w:tcBorders>
              <w:bottom w:val="single" w:sz="4" w:space="0" w:color="auto"/>
            </w:tcBorders>
            <w:vAlign w:val="bottom"/>
          </w:tcPr>
          <w:p w14:paraId="0E1C1656" w14:textId="77777777" w:rsidR="000172E5" w:rsidRPr="00846B76" w:rsidRDefault="000172E5" w:rsidP="00311D4F"/>
        </w:tc>
      </w:tr>
      <w:tr w:rsidR="000172E5" w:rsidRPr="00846B76" w14:paraId="2862A0E0" w14:textId="77777777" w:rsidTr="00420D69">
        <w:sdt>
          <w:sdtPr>
            <w:id w:val="-1470592894"/>
            <w:placeholder>
              <w:docPart w:val="2A71E62521F441E4B744C4C37D9DDF0B"/>
            </w:placeholder>
            <w:temporary/>
            <w:showingPlcHdr/>
            <w15:appearance w15:val="hidden"/>
          </w:sdtPr>
          <w:sdtContent>
            <w:tc>
              <w:tcPr>
                <w:tcW w:w="1470" w:type="pct"/>
                <w:vAlign w:val="bottom"/>
              </w:tcPr>
              <w:p w14:paraId="7BA6D5A1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5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E8D61" w14:textId="77777777" w:rsidR="000172E5" w:rsidRPr="00846B76" w:rsidRDefault="000172E5" w:rsidP="00311D4F"/>
        </w:tc>
      </w:tr>
      <w:tr w:rsidR="000172E5" w:rsidRPr="00846B76" w14:paraId="6E6DDD88" w14:textId="77777777" w:rsidTr="00420D69">
        <w:sdt>
          <w:sdtPr>
            <w:id w:val="946660661"/>
            <w:placeholder>
              <w:docPart w:val="4D08F785E2684A8A93A699A3E0650D05"/>
            </w:placeholder>
            <w:temporary/>
            <w:showingPlcHdr/>
            <w15:appearance w15:val="hidden"/>
          </w:sdtPr>
          <w:sdtContent>
            <w:tc>
              <w:tcPr>
                <w:tcW w:w="1470" w:type="pct"/>
                <w:vAlign w:val="bottom"/>
              </w:tcPr>
              <w:p w14:paraId="6AC274A9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025594" w14:textId="77777777" w:rsidR="000172E5" w:rsidRPr="00846B76" w:rsidRDefault="000172E5" w:rsidP="00311D4F"/>
        </w:tc>
        <w:sdt>
          <w:sdtPr>
            <w:id w:val="-1223447272"/>
            <w:placeholder>
              <w:docPart w:val="2D634FC2FA1F4B06B299DE4F4EFCECF8"/>
            </w:placeholder>
            <w:temporary/>
            <w:showingPlcHdr/>
            <w15:appearance w15:val="hidden"/>
          </w:sdtPr>
          <w:sdtContent>
            <w:tc>
              <w:tcPr>
                <w:tcW w:w="868" w:type="pct"/>
                <w:tcBorders>
                  <w:top w:val="single" w:sz="4" w:space="0" w:color="auto"/>
                </w:tcBorders>
                <w:vAlign w:val="bottom"/>
              </w:tcPr>
              <w:p w14:paraId="1199F4F9" w14:textId="77777777" w:rsidR="000172E5" w:rsidRDefault="007147D7" w:rsidP="00311D4F">
                <w:r w:rsidRPr="00311D4F">
                  <w:t>Work Phone</w:t>
                </w:r>
              </w:p>
            </w:tc>
          </w:sdtContent>
        </w:sdt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579EA4" w14:textId="77777777" w:rsidR="000172E5" w:rsidRPr="00846B76" w:rsidRDefault="000172E5" w:rsidP="00311D4F"/>
        </w:tc>
      </w:tr>
      <w:tr w:rsidR="000172E5" w:rsidRPr="00846B76" w14:paraId="4DF01FEF" w14:textId="77777777" w:rsidTr="00420D69">
        <w:sdt>
          <w:sdtPr>
            <w:id w:val="1334104394"/>
            <w:placeholder>
              <w:docPart w:val="ADF7F443C3614A4DACF88035E18D2DD6"/>
            </w:placeholder>
            <w:temporary/>
            <w:showingPlcHdr/>
            <w15:appearance w15:val="hidden"/>
          </w:sdtPr>
          <w:sdtContent>
            <w:tc>
              <w:tcPr>
                <w:tcW w:w="1470" w:type="pct"/>
                <w:vAlign w:val="bottom"/>
              </w:tcPr>
              <w:p w14:paraId="07D89016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530" w:type="pct"/>
            <w:gridSpan w:val="3"/>
            <w:tcBorders>
              <w:bottom w:val="single" w:sz="4" w:space="0" w:color="auto"/>
            </w:tcBorders>
            <w:vAlign w:val="bottom"/>
          </w:tcPr>
          <w:p w14:paraId="1A1C6234" w14:textId="77777777" w:rsidR="000172E5" w:rsidRPr="00846B76" w:rsidRDefault="000172E5" w:rsidP="00311D4F"/>
        </w:tc>
      </w:tr>
      <w:tr w:rsidR="000172E5" w:rsidRPr="00846B76" w14:paraId="4F3EDBA3" w14:textId="77777777" w:rsidTr="00420D6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005F2C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35AFDB6" w14:textId="77777777" w:rsidTr="00420D69">
        <w:sdt>
          <w:sdtPr>
            <w:id w:val="-1631782448"/>
            <w:placeholder>
              <w:docPart w:val="5E96AE2B6A604AFFB4AD7CFCA4AB3C8A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4"/>
                <w:shd w:val="clear" w:color="auto" w:fill="731F1C" w:themeFill="accent5"/>
                <w:vAlign w:val="bottom"/>
              </w:tcPr>
              <w:p w14:paraId="397CC9EB" w14:textId="77777777" w:rsidR="000172E5" w:rsidRPr="00846B76" w:rsidRDefault="007147D7" w:rsidP="00637200">
                <w:pPr>
                  <w:pStyle w:val="Heading1"/>
                </w:pPr>
                <w:r w:rsidRPr="006145D8">
                  <w:t>Parent 2 Info</w:t>
                </w:r>
              </w:p>
            </w:tc>
          </w:sdtContent>
        </w:sdt>
      </w:tr>
      <w:tr w:rsidR="000172E5" w:rsidRPr="00846B76" w14:paraId="3056685A" w14:textId="77777777" w:rsidTr="00420D69">
        <w:sdt>
          <w:sdtPr>
            <w:id w:val="-2047821762"/>
            <w:placeholder>
              <w:docPart w:val="820F0B08DF7C48E482530E3748214BA8"/>
            </w:placeholder>
            <w:temporary/>
            <w:showingPlcHdr/>
            <w15:appearance w15:val="hidden"/>
          </w:sdtPr>
          <w:sdtContent>
            <w:tc>
              <w:tcPr>
                <w:tcW w:w="1470" w:type="pct"/>
                <w:vAlign w:val="bottom"/>
              </w:tcPr>
              <w:p w14:paraId="54C3F194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530" w:type="pct"/>
            <w:gridSpan w:val="3"/>
            <w:tcBorders>
              <w:bottom w:val="single" w:sz="4" w:space="0" w:color="auto"/>
            </w:tcBorders>
            <w:vAlign w:val="bottom"/>
          </w:tcPr>
          <w:p w14:paraId="7C179906" w14:textId="77777777" w:rsidR="000172E5" w:rsidRPr="00846B76" w:rsidRDefault="000172E5" w:rsidP="00311D4F"/>
        </w:tc>
      </w:tr>
      <w:tr w:rsidR="000172E5" w:rsidRPr="00846B76" w14:paraId="4A970AE7" w14:textId="77777777" w:rsidTr="00420D69">
        <w:sdt>
          <w:sdtPr>
            <w:id w:val="-1368443858"/>
            <w:placeholder>
              <w:docPart w:val="A7B73E67339045DFB8B00D61AE5737D3"/>
            </w:placeholder>
            <w:temporary/>
            <w:showingPlcHdr/>
            <w15:appearance w15:val="hidden"/>
          </w:sdtPr>
          <w:sdtContent>
            <w:tc>
              <w:tcPr>
                <w:tcW w:w="1470" w:type="pct"/>
                <w:vAlign w:val="bottom"/>
              </w:tcPr>
              <w:p w14:paraId="7DEE1132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5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169676" w14:textId="77777777" w:rsidR="000172E5" w:rsidRPr="00846B76" w:rsidRDefault="000172E5" w:rsidP="00311D4F"/>
        </w:tc>
      </w:tr>
      <w:tr w:rsidR="000172E5" w:rsidRPr="00846B76" w14:paraId="2E7EB955" w14:textId="77777777" w:rsidTr="00420D69">
        <w:sdt>
          <w:sdtPr>
            <w:id w:val="-201941420"/>
            <w:placeholder>
              <w:docPart w:val="BD1D1EA550CB4ACFA28A3A2EC9321EBA"/>
            </w:placeholder>
            <w:temporary/>
            <w:showingPlcHdr/>
            <w15:appearance w15:val="hidden"/>
          </w:sdtPr>
          <w:sdtContent>
            <w:tc>
              <w:tcPr>
                <w:tcW w:w="1470" w:type="pct"/>
                <w:vAlign w:val="bottom"/>
              </w:tcPr>
              <w:p w14:paraId="1F8A1830" w14:textId="77777777" w:rsidR="000172E5" w:rsidRPr="00846B76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CE9BDE" w14:textId="77777777" w:rsidR="000172E5" w:rsidRPr="00846B76" w:rsidRDefault="000172E5" w:rsidP="00311D4F"/>
        </w:tc>
        <w:sdt>
          <w:sdtPr>
            <w:id w:val="-448942189"/>
            <w:placeholder>
              <w:docPart w:val="B4B59407C8BD4023B8D7C47B51A02543"/>
            </w:placeholder>
            <w:temporary/>
            <w:showingPlcHdr/>
            <w15:appearance w15:val="hidden"/>
          </w:sdtPr>
          <w:sdtContent>
            <w:tc>
              <w:tcPr>
                <w:tcW w:w="868" w:type="pct"/>
                <w:tcBorders>
                  <w:top w:val="single" w:sz="4" w:space="0" w:color="auto"/>
                </w:tcBorders>
                <w:vAlign w:val="bottom"/>
              </w:tcPr>
              <w:p w14:paraId="043E507F" w14:textId="77777777" w:rsidR="000172E5" w:rsidRPr="00846B76" w:rsidRDefault="007147D7" w:rsidP="00637200">
                <w:r w:rsidRPr="006145D8">
                  <w:t>Work Phone</w:t>
                </w:r>
              </w:p>
            </w:tc>
          </w:sdtContent>
        </w:sdt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A2B821" w14:textId="77777777" w:rsidR="000172E5" w:rsidRPr="00846B76" w:rsidRDefault="000172E5" w:rsidP="00311D4F"/>
        </w:tc>
      </w:tr>
      <w:tr w:rsidR="000172E5" w:rsidRPr="00846B76" w14:paraId="58EDF8EF" w14:textId="77777777" w:rsidTr="00420D69">
        <w:sdt>
          <w:sdtPr>
            <w:id w:val="-1359804501"/>
            <w:placeholder>
              <w:docPart w:val="BC3DBA6A95B34517B17782BDA521B69D"/>
            </w:placeholder>
            <w:temporary/>
            <w:showingPlcHdr/>
            <w15:appearance w15:val="hidden"/>
          </w:sdtPr>
          <w:sdtContent>
            <w:tc>
              <w:tcPr>
                <w:tcW w:w="1470" w:type="pct"/>
                <w:vAlign w:val="bottom"/>
              </w:tcPr>
              <w:p w14:paraId="4E98C892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530" w:type="pct"/>
            <w:gridSpan w:val="3"/>
            <w:tcBorders>
              <w:bottom w:val="single" w:sz="4" w:space="0" w:color="auto"/>
            </w:tcBorders>
            <w:vAlign w:val="bottom"/>
          </w:tcPr>
          <w:p w14:paraId="565368F2" w14:textId="77777777" w:rsidR="000172E5" w:rsidRPr="00846B76" w:rsidRDefault="000172E5" w:rsidP="00311D4F"/>
        </w:tc>
      </w:tr>
      <w:tr w:rsidR="000172E5" w:rsidRPr="00846B76" w14:paraId="24B4B448" w14:textId="77777777" w:rsidTr="00420D69">
        <w:tc>
          <w:tcPr>
            <w:tcW w:w="1470" w:type="pct"/>
            <w:vAlign w:val="bottom"/>
          </w:tcPr>
          <w:p w14:paraId="3C73CDAE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30" w:type="pct"/>
            <w:gridSpan w:val="3"/>
            <w:vAlign w:val="bottom"/>
          </w:tcPr>
          <w:p w14:paraId="41A6526B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88781A0" w14:textId="5BECE146" w:rsidR="000172E5" w:rsidRPr="0006568A" w:rsidRDefault="000172E5" w:rsidP="00637200"/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450D0" w14:textId="77777777" w:rsidR="000D2DEC" w:rsidRDefault="000D2DEC" w:rsidP="000172E5">
      <w:pPr>
        <w:spacing w:after="0" w:line="240" w:lineRule="auto"/>
      </w:pPr>
      <w:r>
        <w:separator/>
      </w:r>
    </w:p>
  </w:endnote>
  <w:endnote w:type="continuationSeparator" w:id="0">
    <w:p w14:paraId="4E85D063" w14:textId="77777777" w:rsidR="000D2DEC" w:rsidRDefault="000D2DE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DDC2A0-8F03-4AEB-8B1C-5BDDEE6D3A4D}"/>
    <w:embedBold r:id="rId2" w:fontKey="{DCABD869-6AD3-4541-BA35-34C02E8119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826EF82-FABF-43BC-BF2B-10C750C06F72}"/>
    <w:embedBold r:id="rId4" w:fontKey="{69627E9D-FEFC-4C67-8F59-D38F9C9EFBA2}"/>
    <w:embedItalic r:id="rId5" w:fontKey="{28A4B2E8-4E41-405F-8583-D25189B764F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2BAF3C8-45E9-4E68-BA49-767E8BF0EB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72E0AF1-E214-41C3-BDFE-FE2A19C6FB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36644609" w14:textId="77777777" w:rsidTr="00637200">
      <w:sdt>
        <w:sdtPr>
          <w:id w:val="14823600"/>
          <w:temporary/>
          <w:showingPlcHdr/>
          <w15:appearance w15:val="hidden"/>
        </w:sdtPr>
        <w:sdtContent>
          <w:tc>
            <w:tcPr>
              <w:tcW w:w="4675" w:type="dxa"/>
              <w:vAlign w:val="center"/>
            </w:tcPr>
            <w:p w14:paraId="68587889" w14:textId="77777777" w:rsidR="00311D4F" w:rsidRPr="00311D4F" w:rsidRDefault="00637200" w:rsidP="00637200">
              <w:pPr>
                <w:pStyle w:val="Footer"/>
              </w:pPr>
              <w:r w:rsidRPr="00311D4F">
                <w:rPr>
                  <w:rStyle w:val="FooterChar"/>
                </w:rPr>
                <w:t xml:space="preserve">Double click in Footer to put School Name </w:t>
              </w:r>
              <w:r w:rsidRPr="00311D4F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25151F73" w14:textId="77777777"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</w:rPr>
            <w:drawing>
              <wp:inline distT="0" distB="0" distL="0" distR="0" wp14:anchorId="399BE95F" wp14:editId="2D54AF70">
                <wp:extent cx="1280160" cy="493920"/>
                <wp:effectExtent l="0" t="0" r="0" b="1905"/>
                <wp:docPr id="3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FDF9725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638649" w14:textId="77777777" w:rsidR="000D2DEC" w:rsidRDefault="000D2DEC" w:rsidP="000172E5">
      <w:pPr>
        <w:spacing w:after="0" w:line="240" w:lineRule="auto"/>
      </w:pPr>
      <w:r>
        <w:separator/>
      </w:r>
    </w:p>
  </w:footnote>
  <w:footnote w:type="continuationSeparator" w:id="0">
    <w:p w14:paraId="41E3AFAE" w14:textId="77777777" w:rsidR="000D2DEC" w:rsidRDefault="000D2DE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6994CC42" w14:textId="77777777" w:rsidTr="00384B05">
      <w:trPr>
        <w:trHeight w:val="990"/>
      </w:trPr>
      <w:tc>
        <w:tcPr>
          <w:tcW w:w="1350" w:type="dxa"/>
          <w:vAlign w:val="center"/>
        </w:tcPr>
        <w:p w14:paraId="05DBE4E1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2ED7962E" wp14:editId="1FA9367C">
                <wp:extent cx="640080" cy="640080"/>
                <wp:effectExtent l="0" t="0" r="0" b="0"/>
                <wp:docPr id="2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FE83060" w14:textId="1CA0E147" w:rsidR="00B337A2" w:rsidRPr="00637200" w:rsidRDefault="00420D69" w:rsidP="00637200">
          <w:pPr>
            <w:pStyle w:val="Header"/>
          </w:pPr>
          <w:r>
            <w:t>Registration Form</w:t>
          </w:r>
        </w:p>
      </w:tc>
    </w:tr>
  </w:tbl>
  <w:p w14:paraId="0C6CE3B6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96239499">
    <w:abstractNumId w:val="11"/>
  </w:num>
  <w:num w:numId="2" w16cid:durableId="1986740706">
    <w:abstractNumId w:val="7"/>
  </w:num>
  <w:num w:numId="3" w16cid:durableId="1292176556">
    <w:abstractNumId w:val="15"/>
  </w:num>
  <w:num w:numId="4" w16cid:durableId="148446362">
    <w:abstractNumId w:val="12"/>
  </w:num>
  <w:num w:numId="5" w16cid:durableId="229269793">
    <w:abstractNumId w:val="13"/>
  </w:num>
  <w:num w:numId="6" w16cid:durableId="1757362697">
    <w:abstractNumId w:val="19"/>
  </w:num>
  <w:num w:numId="7" w16cid:durableId="1650359518">
    <w:abstractNumId w:val="6"/>
  </w:num>
  <w:num w:numId="8" w16cid:durableId="432475971">
    <w:abstractNumId w:val="10"/>
  </w:num>
  <w:num w:numId="9" w16cid:durableId="255409253">
    <w:abstractNumId w:val="17"/>
  </w:num>
  <w:num w:numId="10" w16cid:durableId="1095319767">
    <w:abstractNumId w:val="1"/>
  </w:num>
  <w:num w:numId="11" w16cid:durableId="528418469">
    <w:abstractNumId w:val="5"/>
  </w:num>
  <w:num w:numId="12" w16cid:durableId="1581602925">
    <w:abstractNumId w:val="0"/>
  </w:num>
  <w:num w:numId="13" w16cid:durableId="1519344892">
    <w:abstractNumId w:val="2"/>
  </w:num>
  <w:num w:numId="14" w16cid:durableId="1729526735">
    <w:abstractNumId w:val="9"/>
  </w:num>
  <w:num w:numId="15" w16cid:durableId="1807308359">
    <w:abstractNumId w:val="8"/>
  </w:num>
  <w:num w:numId="16" w16cid:durableId="742261909">
    <w:abstractNumId w:val="16"/>
  </w:num>
  <w:num w:numId="17" w16cid:durableId="1679234567">
    <w:abstractNumId w:val="3"/>
  </w:num>
  <w:num w:numId="18" w16cid:durableId="1692027708">
    <w:abstractNumId w:val="21"/>
  </w:num>
  <w:num w:numId="19" w16cid:durableId="367536040">
    <w:abstractNumId w:val="18"/>
  </w:num>
  <w:num w:numId="20" w16cid:durableId="177038149">
    <w:abstractNumId w:val="14"/>
  </w:num>
  <w:num w:numId="21" w16cid:durableId="867446037">
    <w:abstractNumId w:val="20"/>
  </w:num>
  <w:num w:numId="22" w16cid:durableId="89897600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D69"/>
    <w:rsid w:val="000172E5"/>
    <w:rsid w:val="00052382"/>
    <w:rsid w:val="0006568A"/>
    <w:rsid w:val="00076F0F"/>
    <w:rsid w:val="00084253"/>
    <w:rsid w:val="000D1F49"/>
    <w:rsid w:val="000D2DEC"/>
    <w:rsid w:val="001727CA"/>
    <w:rsid w:val="001800AB"/>
    <w:rsid w:val="002062AF"/>
    <w:rsid w:val="002C56E6"/>
    <w:rsid w:val="00311D4F"/>
    <w:rsid w:val="0034390E"/>
    <w:rsid w:val="00344849"/>
    <w:rsid w:val="00361E11"/>
    <w:rsid w:val="003738AA"/>
    <w:rsid w:val="003769BA"/>
    <w:rsid w:val="003F0847"/>
    <w:rsid w:val="0040090B"/>
    <w:rsid w:val="00420D69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A5563"/>
    <w:rsid w:val="00B337A2"/>
    <w:rsid w:val="00B6693A"/>
    <w:rsid w:val="00BA0B08"/>
    <w:rsid w:val="00BA2D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753E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na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E69D408CFD645FFAAC7800386B48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77EB2-4D16-47BA-AAF7-3A1D0436BF6F}"/>
      </w:docPartPr>
      <w:docPartBody>
        <w:p w:rsidR="00C87006" w:rsidRDefault="00000000">
          <w:pPr>
            <w:pStyle w:val="1E69D408CFD645FFAAC7800386B48F66"/>
          </w:pPr>
          <w:r w:rsidRPr="006145D8">
            <w:rPr>
              <w:rStyle w:val="Heading1Char"/>
            </w:rPr>
            <w:t>Parent 1 Info</w:t>
          </w:r>
        </w:p>
      </w:docPartBody>
    </w:docPart>
    <w:docPart>
      <w:docPartPr>
        <w:name w:val="41FE48A14F5341A6B571B4D30CEA6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70A36-8055-4DFE-A262-776A1E7145A5}"/>
      </w:docPartPr>
      <w:docPartBody>
        <w:p w:rsidR="00C87006" w:rsidRDefault="00000000">
          <w:pPr>
            <w:pStyle w:val="41FE48A14F5341A6B571B4D30CEA62EA"/>
          </w:pPr>
          <w:r w:rsidRPr="006145D8">
            <w:t>First Name</w:t>
          </w:r>
        </w:p>
      </w:docPartBody>
    </w:docPart>
    <w:docPart>
      <w:docPartPr>
        <w:name w:val="2A71E62521F441E4B744C4C37D9D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D97B1-1126-4D1D-B8B5-626FA388540A}"/>
      </w:docPartPr>
      <w:docPartBody>
        <w:p w:rsidR="00C87006" w:rsidRDefault="00000000">
          <w:pPr>
            <w:pStyle w:val="2A71E62521F441E4B744C4C37D9DDF0B"/>
          </w:pPr>
          <w:r w:rsidRPr="006145D8">
            <w:t>Last Name</w:t>
          </w:r>
        </w:p>
      </w:docPartBody>
    </w:docPart>
    <w:docPart>
      <w:docPartPr>
        <w:name w:val="4D08F785E2684A8A93A699A3E0650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4E523-EFEA-4245-AA8B-CEBE47A07A94}"/>
      </w:docPartPr>
      <w:docPartBody>
        <w:p w:rsidR="00C87006" w:rsidRDefault="00000000">
          <w:pPr>
            <w:pStyle w:val="4D08F785E2684A8A93A699A3E0650D05"/>
          </w:pPr>
          <w:r w:rsidRPr="006145D8">
            <w:t>Cell Phone</w:t>
          </w:r>
        </w:p>
      </w:docPartBody>
    </w:docPart>
    <w:docPart>
      <w:docPartPr>
        <w:name w:val="2D634FC2FA1F4B06B299DE4F4EFC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C7BBF-EC5C-48A5-9801-BEBB7FE08596}"/>
      </w:docPartPr>
      <w:docPartBody>
        <w:p w:rsidR="00C87006" w:rsidRDefault="00000000">
          <w:pPr>
            <w:pStyle w:val="2D634FC2FA1F4B06B299DE4F4EFCECF8"/>
          </w:pPr>
          <w:r w:rsidRPr="00311D4F">
            <w:t>Work Phone</w:t>
          </w:r>
        </w:p>
      </w:docPartBody>
    </w:docPart>
    <w:docPart>
      <w:docPartPr>
        <w:name w:val="ADF7F443C3614A4DACF88035E18D2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3DDA4-A1AC-436D-91BB-A1FD808E23F5}"/>
      </w:docPartPr>
      <w:docPartBody>
        <w:p w:rsidR="00C87006" w:rsidRDefault="00000000">
          <w:pPr>
            <w:pStyle w:val="ADF7F443C3614A4DACF88035E18D2DD6"/>
          </w:pPr>
          <w:r w:rsidRPr="006145D8">
            <w:t>Email</w:t>
          </w:r>
        </w:p>
      </w:docPartBody>
    </w:docPart>
    <w:docPart>
      <w:docPartPr>
        <w:name w:val="5E96AE2B6A604AFFB4AD7CFCA4AB3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9BEAA-838D-42D5-BC1F-4F6F7535C393}"/>
      </w:docPartPr>
      <w:docPartBody>
        <w:p w:rsidR="00C87006" w:rsidRDefault="00000000">
          <w:pPr>
            <w:pStyle w:val="5E96AE2B6A604AFFB4AD7CFCA4AB3C8A"/>
          </w:pPr>
          <w:r w:rsidRPr="006145D8">
            <w:rPr>
              <w:rFonts w:asciiTheme="majorHAnsi" w:hAnsiTheme="majorHAnsi"/>
              <w:b/>
            </w:rPr>
            <w:t>Parent 2 Info</w:t>
          </w:r>
        </w:p>
      </w:docPartBody>
    </w:docPart>
    <w:docPart>
      <w:docPartPr>
        <w:name w:val="820F0B08DF7C48E482530E3748214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F82CC-DF0A-4E2F-BDC9-1D4F0FA3E579}"/>
      </w:docPartPr>
      <w:docPartBody>
        <w:p w:rsidR="00C87006" w:rsidRDefault="00000000">
          <w:pPr>
            <w:pStyle w:val="820F0B08DF7C48E482530E3748214BA8"/>
          </w:pPr>
          <w:r w:rsidRPr="006145D8">
            <w:t>First Name</w:t>
          </w:r>
        </w:p>
      </w:docPartBody>
    </w:docPart>
    <w:docPart>
      <w:docPartPr>
        <w:name w:val="A7B73E67339045DFB8B00D61AE573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EE5E1-256B-44CF-BB3D-D15CD11F054A}"/>
      </w:docPartPr>
      <w:docPartBody>
        <w:p w:rsidR="00C87006" w:rsidRDefault="00000000">
          <w:pPr>
            <w:pStyle w:val="A7B73E67339045DFB8B00D61AE5737D3"/>
          </w:pPr>
          <w:r w:rsidRPr="006145D8">
            <w:t>Last Name</w:t>
          </w:r>
        </w:p>
      </w:docPartBody>
    </w:docPart>
    <w:docPart>
      <w:docPartPr>
        <w:name w:val="BD1D1EA550CB4ACFA28A3A2EC9321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D72A5-0752-486F-B8B5-A4FD109C5F61}"/>
      </w:docPartPr>
      <w:docPartBody>
        <w:p w:rsidR="00C87006" w:rsidRDefault="00000000">
          <w:pPr>
            <w:pStyle w:val="BD1D1EA550CB4ACFA28A3A2EC9321EBA"/>
          </w:pPr>
          <w:r w:rsidRPr="006145D8">
            <w:t>Cell Phone</w:t>
          </w:r>
        </w:p>
      </w:docPartBody>
    </w:docPart>
    <w:docPart>
      <w:docPartPr>
        <w:name w:val="B4B59407C8BD4023B8D7C47B51A02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19DEF-8544-43BC-8A36-C29CADB4BA58}"/>
      </w:docPartPr>
      <w:docPartBody>
        <w:p w:rsidR="00C87006" w:rsidRDefault="00000000">
          <w:pPr>
            <w:pStyle w:val="B4B59407C8BD4023B8D7C47B51A02543"/>
          </w:pPr>
          <w:r w:rsidRPr="006145D8">
            <w:t>Work Phone</w:t>
          </w:r>
        </w:p>
      </w:docPartBody>
    </w:docPart>
    <w:docPart>
      <w:docPartPr>
        <w:name w:val="BC3DBA6A95B34517B17782BDA521B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AA161-2053-4C2E-B041-E42C917D7E25}"/>
      </w:docPartPr>
      <w:docPartBody>
        <w:p w:rsidR="00C87006" w:rsidRDefault="00000000">
          <w:pPr>
            <w:pStyle w:val="BC3DBA6A95B34517B17782BDA521B69D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F02"/>
    <w:rsid w:val="003738AA"/>
    <w:rsid w:val="006379E1"/>
    <w:rsid w:val="00C87006"/>
    <w:rsid w:val="00CB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1E69D408CFD645FFAAC7800386B48F66">
    <w:name w:val="1E69D408CFD645FFAAC7800386B48F66"/>
  </w:style>
  <w:style w:type="paragraph" w:customStyle="1" w:styleId="41FE48A14F5341A6B571B4D30CEA62EA">
    <w:name w:val="41FE48A14F5341A6B571B4D30CEA62EA"/>
  </w:style>
  <w:style w:type="paragraph" w:customStyle="1" w:styleId="2A71E62521F441E4B744C4C37D9DDF0B">
    <w:name w:val="2A71E62521F441E4B744C4C37D9DDF0B"/>
  </w:style>
  <w:style w:type="paragraph" w:customStyle="1" w:styleId="4D08F785E2684A8A93A699A3E0650D05">
    <w:name w:val="4D08F785E2684A8A93A699A3E0650D05"/>
  </w:style>
  <w:style w:type="paragraph" w:customStyle="1" w:styleId="2D634FC2FA1F4B06B299DE4F4EFCECF8">
    <w:name w:val="2D634FC2FA1F4B06B299DE4F4EFCECF8"/>
  </w:style>
  <w:style w:type="paragraph" w:customStyle="1" w:styleId="ADF7F443C3614A4DACF88035E18D2DD6">
    <w:name w:val="ADF7F443C3614A4DACF88035E18D2DD6"/>
  </w:style>
  <w:style w:type="paragraph" w:customStyle="1" w:styleId="5E96AE2B6A604AFFB4AD7CFCA4AB3C8A">
    <w:name w:val="5E96AE2B6A604AFFB4AD7CFCA4AB3C8A"/>
  </w:style>
  <w:style w:type="paragraph" w:customStyle="1" w:styleId="820F0B08DF7C48E482530E3748214BA8">
    <w:name w:val="820F0B08DF7C48E482530E3748214BA8"/>
  </w:style>
  <w:style w:type="paragraph" w:customStyle="1" w:styleId="A7B73E67339045DFB8B00D61AE5737D3">
    <w:name w:val="A7B73E67339045DFB8B00D61AE5737D3"/>
  </w:style>
  <w:style w:type="paragraph" w:customStyle="1" w:styleId="BD1D1EA550CB4ACFA28A3A2EC9321EBA">
    <w:name w:val="BD1D1EA550CB4ACFA28A3A2EC9321EBA"/>
  </w:style>
  <w:style w:type="paragraph" w:customStyle="1" w:styleId="B4B59407C8BD4023B8D7C47B51A02543">
    <w:name w:val="B4B59407C8BD4023B8D7C47B51A02543"/>
  </w:style>
  <w:style w:type="paragraph" w:customStyle="1" w:styleId="BC3DBA6A95B34517B17782BDA521B69D">
    <w:name w:val="BC3DBA6A95B34517B17782BDA521B6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2024-08-04T05:00:00Z</dcterms:created>
  <dcterms:modified xsi:type="dcterms:W3CDTF">2024-08-04T05:00:00Z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