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EA183" w14:textId="4911B239" w:rsidR="00670090" w:rsidRDefault="00670090">
      <w:r w:rsidRPr="009C472A">
        <w:rPr>
          <w:rFonts w:ascii="Ink Free" w:hAnsi="Ink Free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2689B" wp14:editId="3BF86DBE">
                <wp:simplePos x="0" y="0"/>
                <wp:positionH relativeFrom="column">
                  <wp:posOffset>5669280</wp:posOffset>
                </wp:positionH>
                <wp:positionV relativeFrom="paragraph">
                  <wp:posOffset>5923661</wp:posOffset>
                </wp:positionV>
                <wp:extent cx="2973230" cy="38420"/>
                <wp:effectExtent l="0" t="0" r="3683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3230" cy="38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90D73" id="Straight Connector 1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4pt,466.45pt" to="680.5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1E14A5" wp14:editId="20A3BE29">
                <wp:simplePos x="0" y="0"/>
                <wp:positionH relativeFrom="column">
                  <wp:posOffset>4986528</wp:posOffset>
                </wp:positionH>
                <wp:positionV relativeFrom="paragraph">
                  <wp:posOffset>5526024</wp:posOffset>
                </wp:positionV>
                <wp:extent cx="3767328" cy="43891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328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28E62" w14:textId="323B353D" w:rsidR="00670090" w:rsidRPr="00670090" w:rsidRDefault="00670090">
                            <w:pPr>
                              <w:rPr>
                                <w:rFonts w:ascii="Modern Love Caps" w:hAnsi="Modern Love Caps"/>
                                <w:sz w:val="40"/>
                                <w:szCs w:val="40"/>
                              </w:rPr>
                            </w:pPr>
                            <w:r w:rsidRPr="00670090">
                              <w:rPr>
                                <w:rFonts w:ascii="Modern Love Caps" w:hAnsi="Modern Love Caps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1E14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2.65pt;margin-top:435.1pt;width:296.65pt;height:3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" filled="f" stroked="f" strokeweight=".5pt">
                <v:textbox>
                  <w:txbxContent>
                    <w:p w14:paraId="09828E62" w14:textId="323B353D" w:rsidR="00670090" w:rsidRPr="00670090" w:rsidRDefault="00670090">
                      <w:pPr>
                        <w:rPr>
                          <w:rFonts w:ascii="Modern Love Caps" w:hAnsi="Modern Love Caps"/>
                          <w:sz w:val="40"/>
                          <w:szCs w:val="40"/>
                        </w:rPr>
                      </w:pPr>
                      <w:r w:rsidRPr="00670090">
                        <w:rPr>
                          <w:rFonts w:ascii="Modern Love Caps" w:hAnsi="Modern Love Caps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341B4B7" wp14:editId="002C4348">
            <wp:simplePos x="0" y="0"/>
            <wp:positionH relativeFrom="column">
              <wp:posOffset>4206240</wp:posOffset>
            </wp:positionH>
            <wp:positionV relativeFrom="paragraph">
              <wp:posOffset>-1121664</wp:posOffset>
            </wp:positionV>
            <wp:extent cx="4900119" cy="3563552"/>
            <wp:effectExtent l="0" t="0" r="0" b="0"/>
            <wp:wrapNone/>
            <wp:docPr id="11" name="Picture 11" descr="Prayer Bible Study for Kids (Printable) | Wildly Anchored // Fa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ayer Bible Study for Kids (Printable) | Wildly Anchored // Fa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08"/>
                    <a:stretch/>
                  </pic:blipFill>
                  <pic:spPr bwMode="auto">
                    <a:xfrm>
                      <a:off x="0" y="0"/>
                      <a:ext cx="4900119" cy="356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F27">
        <w:br w:type="page"/>
      </w:r>
    </w:p>
    <w:p w14:paraId="4D976DDB" w14:textId="47237772" w:rsidR="00D84F27" w:rsidRDefault="00D84F27" w:rsidP="00AF5FBA"/>
    <w:p w14:paraId="455E3E41" w14:textId="77777777" w:rsidR="000353B9" w:rsidRDefault="000353B9" w:rsidP="00AF5FBA">
      <w:pPr>
        <w:sectPr w:rsidR="000353B9" w:rsidSect="0067009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oddPage"/>
          <w:pgSz w:w="15840" w:h="12240" w:orient="landscape"/>
          <w:pgMar w:top="1800" w:right="1440" w:bottom="1440" w:left="1440" w:header="720" w:footer="720" w:gutter="0"/>
          <w:pgNumType w:start="1"/>
          <w:cols w:space="720"/>
          <w:docGrid w:linePitch="360"/>
        </w:sectPr>
      </w:pPr>
    </w:p>
    <w:p w14:paraId="18E3A3EE" w14:textId="1F0E1AAE" w:rsidR="00CB3518" w:rsidRDefault="00670090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B22512F" wp14:editId="498D7BA2">
            <wp:simplePos x="0" y="0"/>
            <wp:positionH relativeFrom="column">
              <wp:posOffset>-829056</wp:posOffset>
            </wp:positionH>
            <wp:positionV relativeFrom="paragraph">
              <wp:posOffset>-1067545</wp:posOffset>
            </wp:positionV>
            <wp:extent cx="4898334" cy="7511143"/>
            <wp:effectExtent l="0" t="0" r="0" b="0"/>
            <wp:wrapNone/>
            <wp:docPr id="8" name="Picture 8" descr="Build positivity with these 5 printable gratitude journal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ild positivity with these 5 printable gratitude journal p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"/>
                    <a:stretch/>
                  </pic:blipFill>
                  <pic:spPr bwMode="auto">
                    <a:xfrm>
                      <a:off x="0" y="0"/>
                      <a:ext cx="4898334" cy="75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31652D7" wp14:editId="0C3861C5">
            <wp:simplePos x="0" y="0"/>
            <wp:positionH relativeFrom="column">
              <wp:posOffset>4328160</wp:posOffset>
            </wp:positionH>
            <wp:positionV relativeFrom="paragraph">
              <wp:posOffset>-1024128</wp:posOffset>
            </wp:positionV>
            <wp:extent cx="4670854" cy="7464358"/>
            <wp:effectExtent l="0" t="0" r="0" b="3810"/>
            <wp:wrapNone/>
            <wp:docPr id="7" name="Picture 7" descr="Printable Prayer Journals for Kids | Bible lessons for kids,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ntable Prayer Journals for Kids | Bible lessons for kids, Kid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54" cy="746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518">
        <w:br w:type="page"/>
      </w:r>
    </w:p>
    <w:p w14:paraId="5DD9CDD6" w14:textId="14B43D91" w:rsidR="00670090" w:rsidRDefault="00670090" w:rsidP="000C45B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23E8A1E" wp14:editId="50EF3F0C">
            <wp:simplePos x="0" y="0"/>
            <wp:positionH relativeFrom="column">
              <wp:posOffset>4465828</wp:posOffset>
            </wp:positionH>
            <wp:positionV relativeFrom="paragraph">
              <wp:posOffset>-629285</wp:posOffset>
            </wp:positionV>
            <wp:extent cx="4542503" cy="6718204"/>
            <wp:effectExtent l="0" t="0" r="0" b="6985"/>
            <wp:wrapNone/>
            <wp:docPr id="10" name="Picture 10" descr="How to teach children to pray with free printable prayer jour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to teach children to pray with free printable prayer journal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03" cy="671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60FE664" wp14:editId="53575BE4">
            <wp:simplePos x="0" y="0"/>
            <wp:positionH relativeFrom="column">
              <wp:posOffset>-781050</wp:posOffset>
            </wp:positionH>
            <wp:positionV relativeFrom="paragraph">
              <wp:posOffset>-777748</wp:posOffset>
            </wp:positionV>
            <wp:extent cx="5075555" cy="6948750"/>
            <wp:effectExtent l="0" t="0" r="0" b="5080"/>
            <wp:wrapNone/>
            <wp:docPr id="9" name="Picture 9" descr="Prayer Worksheets! | Prayers for children, Prayer workshe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yer Worksheets! | Prayers for children, Prayer worksheet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69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C04C8" w14:textId="01DCF51E" w:rsidR="00670090" w:rsidRDefault="00670090">
      <w:r>
        <w:br w:type="page"/>
      </w:r>
    </w:p>
    <w:p w14:paraId="466D0DA5" w14:textId="22C4048F" w:rsidR="00670090" w:rsidRDefault="00670090" w:rsidP="000C45B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8CADBC7" wp14:editId="3D8F6DA6">
            <wp:simplePos x="0" y="0"/>
            <wp:positionH relativeFrom="column">
              <wp:posOffset>-731519</wp:posOffset>
            </wp:positionH>
            <wp:positionV relativeFrom="paragraph">
              <wp:posOffset>-1021080</wp:posOffset>
            </wp:positionV>
            <wp:extent cx="4791456" cy="7497129"/>
            <wp:effectExtent l="0" t="0" r="9525" b="8890"/>
            <wp:wrapNone/>
            <wp:docPr id="12" name="Picture 12" descr="Five Finger Prayer for Children (Easy Print PDF) Ministry-To-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ve Finger Prayer for Children (Easy Print PDF) Ministry-To-Childr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97" cy="75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F1B36D3" wp14:editId="2642521E">
            <wp:simplePos x="0" y="0"/>
            <wp:positionH relativeFrom="column">
              <wp:posOffset>4255008</wp:posOffset>
            </wp:positionH>
            <wp:positionV relativeFrom="paragraph">
              <wp:posOffset>-1021080</wp:posOffset>
            </wp:positionV>
            <wp:extent cx="4783328" cy="7216118"/>
            <wp:effectExtent l="0" t="0" r="0" b="4445"/>
            <wp:wrapNone/>
            <wp:docPr id="14" name="Picture 14" descr="Pray clipart prayer journal, Picture #3107418 pray clipart pray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ay clipart prayer journal, Picture #3107418 pray clipart pray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/>
                    <a:stretch/>
                  </pic:blipFill>
                  <pic:spPr bwMode="auto">
                    <a:xfrm>
                      <a:off x="0" y="0"/>
                      <a:ext cx="4783479" cy="72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5A697" w14:textId="2184EE3A" w:rsidR="00670090" w:rsidRDefault="00670090">
      <w:r>
        <w:br w:type="page"/>
      </w:r>
    </w:p>
    <w:p w14:paraId="5FDF5B19" w14:textId="4C4EFC26" w:rsidR="00670090" w:rsidRDefault="00670090" w:rsidP="000C45B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C9A2598" wp14:editId="77C08445">
            <wp:simplePos x="0" y="0"/>
            <wp:positionH relativeFrom="column">
              <wp:posOffset>4389120</wp:posOffset>
            </wp:positionH>
            <wp:positionV relativeFrom="paragraph">
              <wp:posOffset>-972312</wp:posOffset>
            </wp:positionV>
            <wp:extent cx="4527042" cy="3584549"/>
            <wp:effectExtent l="0" t="0" r="6985" b="0"/>
            <wp:wrapNone/>
            <wp:docPr id="3" name="Picture 3" descr="Free Printable Coloring Pages On 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Coloring Pages On Pray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20" cy="358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6FC35F4" wp14:editId="1D6F74CF">
            <wp:simplePos x="0" y="0"/>
            <wp:positionH relativeFrom="column">
              <wp:posOffset>-792480</wp:posOffset>
            </wp:positionH>
            <wp:positionV relativeFrom="paragraph">
              <wp:posOffset>-987552</wp:posOffset>
            </wp:positionV>
            <wp:extent cx="4770918" cy="3592285"/>
            <wp:effectExtent l="0" t="0" r="0" b="8255"/>
            <wp:wrapNone/>
            <wp:docPr id="16" name="Picture 16" descr="Kids Prayer Journal by Sarah Chesworth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ids Prayer Journal by Sarah Chesworth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18" cy="35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C2416" w14:textId="40DE7144" w:rsidR="00670090" w:rsidRDefault="00670090">
      <w:r>
        <w:rPr>
          <w:noProof/>
        </w:rPr>
        <w:drawing>
          <wp:anchor distT="0" distB="0" distL="114300" distR="114300" simplePos="0" relativeHeight="251682816" behindDoc="1" locked="0" layoutInCell="1" allowOverlap="1" wp14:anchorId="2D9DE316" wp14:editId="2576F714">
            <wp:simplePos x="0" y="0"/>
            <wp:positionH relativeFrom="column">
              <wp:posOffset>-560832</wp:posOffset>
            </wp:positionH>
            <wp:positionV relativeFrom="paragraph">
              <wp:posOffset>2632837</wp:posOffset>
            </wp:positionV>
            <wp:extent cx="4423719" cy="3415985"/>
            <wp:effectExtent l="0" t="0" r="0" b="0"/>
            <wp:wrapNone/>
            <wp:docPr id="4" name="Picture 4" descr="Family&quot; doodle coloring page zentangle word wuote | Fami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ily&quot; doodle coloring page zentangle word wuote | Family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19" cy="34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BFE2000" wp14:editId="1052D774">
            <wp:simplePos x="0" y="0"/>
            <wp:positionH relativeFrom="column">
              <wp:posOffset>4285488</wp:posOffset>
            </wp:positionH>
            <wp:positionV relativeFrom="paragraph">
              <wp:posOffset>2637536</wp:posOffset>
            </wp:positionV>
            <wp:extent cx="4770918" cy="3592285"/>
            <wp:effectExtent l="0" t="0" r="0" b="8255"/>
            <wp:wrapNone/>
            <wp:docPr id="2" name="Picture 2" descr="Kids Prayer Journal by Sarah Chesworth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ids Prayer Journal by Sarah Chesworth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18" cy="35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C6410D8" w14:textId="6AF23144" w:rsidR="00670090" w:rsidRDefault="00670090" w:rsidP="000C45B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04FC4D32" wp14:editId="5B0AC321">
            <wp:simplePos x="0" y="0"/>
            <wp:positionH relativeFrom="column">
              <wp:posOffset>4608576</wp:posOffset>
            </wp:positionH>
            <wp:positionV relativeFrom="paragraph">
              <wp:posOffset>-799973</wp:posOffset>
            </wp:positionV>
            <wp:extent cx="4216957" cy="7042150"/>
            <wp:effectExtent l="0" t="0" r="0" b="6350"/>
            <wp:wrapNone/>
            <wp:docPr id="17" name="Picture 17" descr="Free Printable Prayer Journal Page | Prayer journal templa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Printable Prayer Journal Page | Prayer journal templa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/>
                    <a:stretch/>
                  </pic:blipFill>
                  <pic:spPr bwMode="auto">
                    <a:xfrm>
                      <a:off x="0" y="0"/>
                      <a:ext cx="4216957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C7BECBF" wp14:editId="12B981B3">
            <wp:simplePos x="0" y="0"/>
            <wp:positionH relativeFrom="column">
              <wp:posOffset>-755904</wp:posOffset>
            </wp:positionH>
            <wp:positionV relativeFrom="paragraph">
              <wp:posOffset>-604520</wp:posOffset>
            </wp:positionV>
            <wp:extent cx="4624718" cy="6647935"/>
            <wp:effectExtent l="0" t="0" r="4445" b="635"/>
            <wp:wrapNone/>
            <wp:docPr id="5" name="Picture 5" descr="Free prayer journal pages designed for children and teens! |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prayer journal pages designed for children and teens! | Kids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18" cy="66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6500E" w14:textId="3859DFF9" w:rsidR="00670090" w:rsidRDefault="00670090">
      <w:r>
        <w:br w:type="page"/>
      </w:r>
    </w:p>
    <w:p w14:paraId="27425B78" w14:textId="1DA44978" w:rsidR="00670090" w:rsidRDefault="00670090" w:rsidP="000C45B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74A94C0B" wp14:editId="466A4BB9">
            <wp:simplePos x="0" y="0"/>
            <wp:positionH relativeFrom="column">
              <wp:posOffset>-877823</wp:posOffset>
            </wp:positionH>
            <wp:positionV relativeFrom="paragraph">
              <wp:posOffset>-960120</wp:posOffset>
            </wp:positionV>
            <wp:extent cx="4925568" cy="7392737"/>
            <wp:effectExtent l="0" t="0" r="8890" b="0"/>
            <wp:wrapNone/>
            <wp:docPr id="13" name="Picture 13" descr="Worksheets On Prayer | Printable Worksheets and Activitie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rksheets On Prayer | Printable Worksheets and Activities for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10" cy="73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8E7EB53" wp14:editId="19C2147F">
            <wp:simplePos x="0" y="0"/>
            <wp:positionH relativeFrom="column">
              <wp:posOffset>4206240</wp:posOffset>
            </wp:positionH>
            <wp:positionV relativeFrom="paragraph">
              <wp:posOffset>-960120</wp:posOffset>
            </wp:positionV>
            <wp:extent cx="5074158" cy="7392868"/>
            <wp:effectExtent l="0" t="0" r="0" b="0"/>
            <wp:wrapNone/>
            <wp:docPr id="15" name="Picture 15" descr="54 Bible Worksheets for You to Complete | KittyBabyLo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4 Bible Worksheets for You to Complete | KittyBabyLov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b="2650"/>
                    <a:stretch/>
                  </pic:blipFill>
                  <pic:spPr bwMode="auto">
                    <a:xfrm>
                      <a:off x="0" y="0"/>
                      <a:ext cx="5075645" cy="73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CA210" w14:textId="7F60B470" w:rsidR="00670090" w:rsidRDefault="00670090">
      <w:r>
        <w:br w:type="page"/>
      </w:r>
    </w:p>
    <w:p w14:paraId="701490F6" w14:textId="58A4C0BF" w:rsidR="00E52D4D" w:rsidRDefault="00670090" w:rsidP="000C45B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7683E07" wp14:editId="53AE44A6">
            <wp:simplePos x="0" y="0"/>
            <wp:positionH relativeFrom="column">
              <wp:posOffset>-829056</wp:posOffset>
            </wp:positionH>
            <wp:positionV relativeFrom="paragraph">
              <wp:posOffset>-1060704</wp:posOffset>
            </wp:positionV>
            <wp:extent cx="9855042" cy="7602583"/>
            <wp:effectExtent l="0" t="0" r="0" b="0"/>
            <wp:wrapNone/>
            <wp:docPr id="6" name="Picture 6" descr="Free Sample of An Illustrated Summer for Churches | Childr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ample of An Illustrated Summer for Churches | Childrens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042" cy="76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2D4D" w:rsidSect="00670090">
      <w:footerReference w:type="even" r:id="rId30"/>
      <w:footerReference w:type="default" r:id="rId31"/>
      <w:pgSz w:w="15840" w:h="12240" w:orient="landscape"/>
      <w:pgMar w:top="180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AA45B" w14:textId="77777777" w:rsidR="00670090" w:rsidRDefault="00670090" w:rsidP="00B8645F">
      <w:pPr>
        <w:spacing w:after="0" w:line="240" w:lineRule="auto"/>
      </w:pPr>
      <w:r>
        <w:separator/>
      </w:r>
    </w:p>
  </w:endnote>
  <w:endnote w:type="continuationSeparator" w:id="0">
    <w:p w14:paraId="4A2EE782" w14:textId="77777777" w:rsidR="00670090" w:rsidRDefault="00670090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C14BE" w14:textId="77777777" w:rsidR="00C52B23" w:rsidRDefault="00C52B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1921D" w14:textId="77777777" w:rsidR="00C52B23" w:rsidRDefault="00C52B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82FE9" w14:textId="77777777" w:rsidR="00C52B23" w:rsidRDefault="00C52B2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49235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A9DD0F" w14:textId="77777777" w:rsidR="00ED200E" w:rsidRDefault="00ED200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928641" w14:textId="77777777" w:rsidR="00ED200E" w:rsidRDefault="00ED200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883136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90E67F" w14:textId="77777777" w:rsidR="00ED200E" w:rsidRDefault="00ED20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E7585F" w14:textId="77777777" w:rsidR="00ED200E" w:rsidRDefault="00ED20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A33B6" w14:textId="77777777" w:rsidR="00670090" w:rsidRDefault="00670090" w:rsidP="00B8645F">
      <w:pPr>
        <w:spacing w:after="0" w:line="240" w:lineRule="auto"/>
      </w:pPr>
      <w:r>
        <w:separator/>
      </w:r>
    </w:p>
  </w:footnote>
  <w:footnote w:type="continuationSeparator" w:id="0">
    <w:p w14:paraId="6DF5E969" w14:textId="77777777" w:rsidR="00670090" w:rsidRDefault="00670090" w:rsidP="00B8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A2BDE" w14:textId="77777777" w:rsidR="00C52B23" w:rsidRDefault="00C52B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2501E" w14:textId="77777777" w:rsidR="00C52B23" w:rsidRDefault="00C52B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EBB0E" w14:textId="77777777" w:rsidR="00C52B23" w:rsidRDefault="00C52B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removePersonalInformation/>
  <w:removeDateAndTime/>
  <w:mirrorMargin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090"/>
    <w:rsid w:val="00002DD0"/>
    <w:rsid w:val="00010610"/>
    <w:rsid w:val="000353B9"/>
    <w:rsid w:val="0007402C"/>
    <w:rsid w:val="000A7ED3"/>
    <w:rsid w:val="000C45B8"/>
    <w:rsid w:val="000F1BAD"/>
    <w:rsid w:val="001830F0"/>
    <w:rsid w:val="002619A0"/>
    <w:rsid w:val="00276F66"/>
    <w:rsid w:val="002919EA"/>
    <w:rsid w:val="002F59EC"/>
    <w:rsid w:val="003E4767"/>
    <w:rsid w:val="0041147B"/>
    <w:rsid w:val="004F050C"/>
    <w:rsid w:val="00505FF9"/>
    <w:rsid w:val="00511C7C"/>
    <w:rsid w:val="00564636"/>
    <w:rsid w:val="005C2359"/>
    <w:rsid w:val="005E1570"/>
    <w:rsid w:val="00614FD9"/>
    <w:rsid w:val="00670090"/>
    <w:rsid w:val="006D5BF0"/>
    <w:rsid w:val="006D77FE"/>
    <w:rsid w:val="006D7D64"/>
    <w:rsid w:val="006E0ACB"/>
    <w:rsid w:val="006E2040"/>
    <w:rsid w:val="007113C1"/>
    <w:rsid w:val="00737B23"/>
    <w:rsid w:val="0075472F"/>
    <w:rsid w:val="007856DD"/>
    <w:rsid w:val="007C57DD"/>
    <w:rsid w:val="007E0A2B"/>
    <w:rsid w:val="007E2345"/>
    <w:rsid w:val="007E55CE"/>
    <w:rsid w:val="007F68B6"/>
    <w:rsid w:val="00843C57"/>
    <w:rsid w:val="008640D7"/>
    <w:rsid w:val="008C66CF"/>
    <w:rsid w:val="00910B31"/>
    <w:rsid w:val="00936010"/>
    <w:rsid w:val="00975CBD"/>
    <w:rsid w:val="009845D4"/>
    <w:rsid w:val="009A06EA"/>
    <w:rsid w:val="00A0625D"/>
    <w:rsid w:val="00A11CBB"/>
    <w:rsid w:val="00A51DD4"/>
    <w:rsid w:val="00AA6259"/>
    <w:rsid w:val="00AA6BD8"/>
    <w:rsid w:val="00AA7204"/>
    <w:rsid w:val="00AC0A73"/>
    <w:rsid w:val="00AF5FBA"/>
    <w:rsid w:val="00B8645F"/>
    <w:rsid w:val="00BF4EDB"/>
    <w:rsid w:val="00C52B23"/>
    <w:rsid w:val="00C66B23"/>
    <w:rsid w:val="00C85B9F"/>
    <w:rsid w:val="00C90D13"/>
    <w:rsid w:val="00CB3518"/>
    <w:rsid w:val="00CC29A1"/>
    <w:rsid w:val="00CD67C9"/>
    <w:rsid w:val="00D30A36"/>
    <w:rsid w:val="00D4520B"/>
    <w:rsid w:val="00D5606F"/>
    <w:rsid w:val="00D77433"/>
    <w:rsid w:val="00D82C71"/>
    <w:rsid w:val="00D84F27"/>
    <w:rsid w:val="00DC31E9"/>
    <w:rsid w:val="00DC7A30"/>
    <w:rsid w:val="00E52D4D"/>
    <w:rsid w:val="00E62D59"/>
    <w:rsid w:val="00E85292"/>
    <w:rsid w:val="00ED200E"/>
    <w:rsid w:val="00EE08AE"/>
    <w:rsid w:val="00EE30C4"/>
    <w:rsid w:val="00F6202E"/>
    <w:rsid w:val="00FD1A0E"/>
    <w:rsid w:val="00FE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AB4E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paragraph" w:styleId="BalloonText">
    <w:name w:val="Balloon Text"/>
    <w:basedOn w:val="Normal"/>
    <w:link w:val="BalloonTextChar"/>
    <w:uiPriority w:val="99"/>
    <w:semiHidden/>
    <w:unhideWhenUsed/>
    <w:rsid w:val="00670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4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ooklet%20page%20number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46917140D694AAEAF39165F579555" ma:contentTypeVersion="12" ma:contentTypeDescription="Create a new document." ma:contentTypeScope="" ma:versionID="db3d14a080c3d05a25fadac5b68fa9d4">
  <xsd:schema xmlns:xsd="http://www.w3.org/2001/XMLSchema" xmlns:xs="http://www.w3.org/2001/XMLSchema" xmlns:p="http://schemas.microsoft.com/office/2006/metadata/properties" xmlns:ns1="http://schemas.microsoft.com/sharepoint/v3" xmlns:ns2="876de33e-aaa5-4507-9b92-b84e676ded0d" xmlns:ns3="9a0666c7-4cba-45e4-bb78-1ed48d50e5d1" xmlns:ns4="10dd7f8a-f247-48ee-8534-441ce336aea6" targetNamespace="http://schemas.microsoft.com/office/2006/metadata/properties" ma:root="true" ma:fieldsID="515485ad6e36e5036d2a1cb74e47cf80" ns1:_="" ns2:_="" ns3:_="" ns4:_="">
    <xsd:import namespace="http://schemas.microsoft.com/sharepoint/v3"/>
    <xsd:import namespace="876de33e-aaa5-4507-9b92-b84e676ded0d"/>
    <xsd:import namespace="9a0666c7-4cba-45e4-bb78-1ed48d50e5d1"/>
    <xsd:import namespace="10dd7f8a-f247-48ee-8534-441ce336ae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666c7-4cba-45e4-bb78-1ed48d50e5d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7f8a-f247-48ee-8534-441ce336a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7D540D-394A-4F2E-BE56-9BDE9C4D5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33e-aaa5-4507-9b92-b84e676ded0d"/>
    <ds:schemaRef ds:uri="9a0666c7-4cba-45e4-bb78-1ed48d50e5d1"/>
    <ds:schemaRef ds:uri="10dd7f8a-f247-48ee-8534-441ce336a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BB71B9-748B-44D7-B7AD-D7A5200A5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E0C10DE-88A9-47E0-9674-1A63748F47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 page numbering</Template>
  <TotalTime>0</TotalTime>
  <Pages>9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2020-08-07T19:42:00Z</dcterms:created>
  <dcterms:modified xsi:type="dcterms:W3CDTF">2020-08-07T19:50:00Z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0x010100D9F46917140D694AAEAF39165F579555</vt:lpwstr>
  </property>
</Properties>
</file>