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text" w:horzAnchor="page" w:tblpX="10685" w:tblpY="2"/>
        <w:tblW w:w="0" w:type="auto"/>
        <w:tblLayout w:type="fixed"/>
        <w:tblCellMar>
          <w:left w:w="115" w:type="dxa"/>
          <w:right w:w="115" w:type="dxa"/>
        </w:tblCellMar>
        <w:tblLook w:val="0000" w:firstRow="0" w:lastRow="0" w:firstColumn="0" w:lastColumn="0" w:noHBand="0" w:noVBand="0"/>
      </w:tblPr>
      <w:tblGrid>
        <w:gridCol w:w="5270"/>
      </w:tblGrid>
      <w:tr w:rsidR="00A1699A" w:rsidRPr="005D242E" w:rsidTr="0052390F">
        <w:trPr>
          <w:trHeight w:hRule="exact" w:val="12178"/>
        </w:trPr>
        <w:tc>
          <w:tcPr>
            <w:tcW w:w="5270" w:type="dxa"/>
            <w:tcMar>
              <w:top w:w="0" w:type="dxa"/>
              <w:bottom w:w="0" w:type="dxa"/>
            </w:tcMar>
          </w:tcPr>
          <w:p w:rsidR="00A1699A" w:rsidRDefault="00A1699A" w:rsidP="0052390F">
            <w:pPr>
              <w:pStyle w:val="AveryStyle1"/>
              <w:rPr>
                <w:b/>
              </w:rPr>
            </w:pPr>
            <w:r>
              <w:rPr>
                <w:b/>
              </w:rPr>
              <w:br/>
            </w:r>
            <w:r w:rsidRPr="00192D64">
              <w:rPr>
                <w:b/>
              </w:rPr>
              <w:t>Enrollment Information:</w:t>
            </w:r>
          </w:p>
          <w:p w:rsidR="00A1699A" w:rsidRDefault="00A1699A" w:rsidP="0052390F">
            <w:pPr>
              <w:pStyle w:val="AveryStyle1"/>
              <w:rPr>
                <w:sz w:val="24"/>
                <w:szCs w:val="24"/>
              </w:rPr>
            </w:pPr>
          </w:p>
          <w:p w:rsidR="00A1699A" w:rsidRDefault="00A1699A" w:rsidP="0052390F">
            <w:pPr>
              <w:pStyle w:val="AveryStyle1"/>
              <w:rPr>
                <w:sz w:val="24"/>
                <w:szCs w:val="24"/>
              </w:rPr>
            </w:pPr>
            <w:r>
              <w:rPr>
                <w:sz w:val="24"/>
                <w:szCs w:val="24"/>
              </w:rPr>
              <w:t xml:space="preserve">The enrollment fee for the 9-week program, including the concert and materials, is $180. If you are a current student at World of Music, the total fee is $120. Payments can be made by a check or a debit/credit card at the front desk of World of Music. Extra copies of this form can be requested if you have friends who would like to be in the same band. We will make every attempt to accommodate everyone however, anyone who is not able to find a group will receive a full refund. </w:t>
            </w:r>
          </w:p>
          <w:p w:rsidR="00A1699A" w:rsidRPr="00192D64" w:rsidRDefault="00A1699A" w:rsidP="0052390F">
            <w:pPr>
              <w:pStyle w:val="AveryStyle1"/>
              <w:rPr>
                <w:sz w:val="24"/>
                <w:szCs w:val="24"/>
              </w:rPr>
            </w:pPr>
            <w:r>
              <w:rPr>
                <w:sz w:val="24"/>
                <w:szCs w:val="24"/>
              </w:rPr>
              <w:t>If you have any additional questions, please call World of Music at 814-459-2585.</w:t>
            </w:r>
          </w:p>
          <w:p w:rsidR="00A1699A" w:rsidRPr="00192D64" w:rsidRDefault="00A06B3A" w:rsidP="0052390F">
            <w:pPr>
              <w:pStyle w:val="AveryStyle1"/>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21.45pt;margin-top:57.6pt;width:3in;height:154.45pt;z-index:-3;mso-position-horizontal-relative:text;mso-position-vertical-relative:text;mso-width-relative:page;mso-height-relative:page">
                  <v:imagedata r:id="rId7" o:title="Girl with Mic"/>
                </v:shape>
              </w:pict>
            </w:r>
          </w:p>
        </w:tc>
      </w:tr>
      <w:tr w:rsidR="00A1699A" w:rsidRPr="005D242E" w:rsidTr="0052390F">
        <w:trPr>
          <w:trHeight w:hRule="exact" w:val="20"/>
        </w:trPr>
        <w:tc>
          <w:tcPr>
            <w:tcW w:w="5270" w:type="dxa"/>
            <w:tcBorders>
              <w:left w:val="single" w:sz="8" w:space="0" w:color="FFFFFF"/>
              <w:bottom w:val="single" w:sz="8" w:space="0" w:color="FFFFFF"/>
              <w:right w:val="single" w:sz="8" w:space="0" w:color="FFFFFF"/>
            </w:tcBorders>
            <w:tcMar>
              <w:top w:w="0" w:type="dxa"/>
              <w:bottom w:w="0" w:type="dxa"/>
            </w:tcMar>
          </w:tcPr>
          <w:p w:rsidR="00A1699A" w:rsidRPr="005D242E" w:rsidRDefault="00A06B3A" w:rsidP="0052390F">
            <w:r>
              <w:pict>
                <v:rect id="_x0000_s1046" alt="" style="position:absolute;margin-left:0;margin-top:0;width:.75pt;height:.75pt;z-index:4;mso-position-horizontal-relative:text;mso-position-vertical-relative:text" print="f" filled="f" stroked="f">
                  <w10:anchorlock/>
                </v:rect>
              </w:pict>
            </w:r>
          </w:p>
        </w:tc>
      </w:tr>
    </w:tbl>
    <w:p w:rsidR="00A1699A" w:rsidRPr="009517F4" w:rsidRDefault="00A1699A" w:rsidP="00A1699A">
      <w:pPr>
        <w:spacing w:after="0"/>
        <w:rPr>
          <w:vanish/>
        </w:rPr>
      </w:pPr>
    </w:p>
    <w:tbl>
      <w:tblPr>
        <w:tblpPr w:vertAnchor="text" w:horzAnchor="page" w:tblpX="5354" w:tblpY="2"/>
        <w:tblW w:w="0" w:type="auto"/>
        <w:tblLayout w:type="fixed"/>
        <w:tblCellMar>
          <w:left w:w="115" w:type="dxa"/>
          <w:right w:w="115" w:type="dxa"/>
        </w:tblCellMar>
        <w:tblLook w:val="0000" w:firstRow="0" w:lastRow="0" w:firstColumn="0" w:lastColumn="0" w:noHBand="0" w:noVBand="0"/>
      </w:tblPr>
      <w:tblGrid>
        <w:gridCol w:w="5330"/>
      </w:tblGrid>
      <w:tr w:rsidR="00A1699A" w:rsidRPr="005D242E" w:rsidTr="0052390F">
        <w:trPr>
          <w:trHeight w:hRule="exact" w:val="12178"/>
        </w:trPr>
        <w:tc>
          <w:tcPr>
            <w:tcW w:w="5305" w:type="dxa"/>
            <w:tcMar>
              <w:top w:w="0" w:type="dxa"/>
              <w:bottom w:w="0" w:type="dxa"/>
            </w:tcMar>
          </w:tcPr>
          <w:p w:rsidR="00A1699A" w:rsidRDefault="00A06B3A" w:rsidP="0052390F">
            <w:pPr>
              <w:pStyle w:val="AveryStyle2"/>
              <w:rPr>
                <w:b/>
              </w:rPr>
            </w:pPr>
            <w:r>
              <w:rPr>
                <w:noProof/>
              </w:rPr>
              <w:pict>
                <v:shape id="_x0000_s1049" type="#_x0000_t75" style="position:absolute;left:0;text-align:left;margin-left:21.05pt;margin-top:24.2pt;width:217.45pt;height:145.3pt;z-index:-2;mso-position-horizontal-relative:text;mso-position-vertical-relative:text;mso-width-relative:page;mso-height-relative:page">
                  <v:imagedata r:id="rId8" o:title="bass-guitar-chord-close-up-96380"/>
                </v:shape>
              </w:pict>
            </w:r>
          </w:p>
          <w:p w:rsidR="00A1699A" w:rsidRDefault="00A1699A" w:rsidP="0052390F">
            <w:pPr>
              <w:pStyle w:val="AveryStyle2"/>
              <w:rPr>
                <w:b/>
              </w:rPr>
            </w:pPr>
          </w:p>
          <w:p w:rsidR="00A1699A" w:rsidRDefault="00A1699A" w:rsidP="0052390F">
            <w:pPr>
              <w:pStyle w:val="AveryStyle2"/>
              <w:rPr>
                <w:b/>
              </w:rPr>
            </w:pPr>
          </w:p>
          <w:p w:rsidR="00A1699A" w:rsidRDefault="00A1699A" w:rsidP="0052390F">
            <w:pPr>
              <w:pStyle w:val="AveryStyle2"/>
              <w:rPr>
                <w:b/>
              </w:rPr>
            </w:pPr>
          </w:p>
          <w:p w:rsidR="00A1699A" w:rsidRDefault="00A1699A" w:rsidP="0052390F">
            <w:pPr>
              <w:pStyle w:val="AveryStyle2"/>
              <w:rPr>
                <w:b/>
              </w:rPr>
            </w:pPr>
          </w:p>
          <w:p w:rsidR="00A1699A" w:rsidRDefault="00A1699A" w:rsidP="0052390F">
            <w:pPr>
              <w:pStyle w:val="AveryStyle2"/>
              <w:rPr>
                <w:b/>
              </w:rPr>
            </w:pPr>
          </w:p>
          <w:p w:rsidR="00A1699A" w:rsidRPr="00E848DF" w:rsidRDefault="00A1699A" w:rsidP="0052390F">
            <w:pPr>
              <w:pStyle w:val="AveryStyle2"/>
              <w:rPr>
                <w:b/>
              </w:rPr>
            </w:pPr>
            <w:r w:rsidRPr="00E848DF">
              <w:rPr>
                <w:b/>
              </w:rPr>
              <w:t>Playing criteria:</w:t>
            </w:r>
          </w:p>
          <w:p w:rsidR="00A1699A" w:rsidRDefault="00A1699A" w:rsidP="0052390F">
            <w:pPr>
              <w:pStyle w:val="AveryStyle2"/>
              <w:rPr>
                <w:sz w:val="28"/>
                <w:szCs w:val="28"/>
              </w:rPr>
            </w:pPr>
          </w:p>
          <w:p w:rsidR="00A1699A" w:rsidRDefault="00A1699A" w:rsidP="0052390F">
            <w:pPr>
              <w:pStyle w:val="AveryStyle2"/>
              <w:rPr>
                <w:sz w:val="24"/>
                <w:szCs w:val="24"/>
              </w:rPr>
            </w:pPr>
            <w:r w:rsidRPr="00E848DF">
              <w:rPr>
                <w:sz w:val="24"/>
                <w:szCs w:val="24"/>
              </w:rPr>
              <w:t>Rock Academy is designed for beginners through intermediate musicians; generally ages 9 to 18. When you sign up, you can indicate the player’s level of experience so we can arrange the right group for you. Students who are in Rock Academy must be enrolled in private music lessons</w:t>
            </w:r>
            <w:r>
              <w:rPr>
                <w:sz w:val="24"/>
                <w:szCs w:val="24"/>
              </w:rPr>
              <w:t>; whether at World of Music or elsewhere.</w:t>
            </w:r>
          </w:p>
          <w:p w:rsidR="00A1699A" w:rsidRDefault="00A1699A" w:rsidP="0052390F">
            <w:pPr>
              <w:pStyle w:val="AveryStyle2"/>
              <w:rPr>
                <w:sz w:val="24"/>
                <w:szCs w:val="24"/>
              </w:rPr>
            </w:pPr>
          </w:p>
          <w:p w:rsidR="00A1699A" w:rsidRPr="00192D64" w:rsidRDefault="00A1699A" w:rsidP="0052390F">
            <w:pPr>
              <w:pStyle w:val="AveryStyle2"/>
              <w:rPr>
                <w:b/>
                <w:szCs w:val="40"/>
              </w:rPr>
            </w:pPr>
            <w:r w:rsidRPr="00192D64">
              <w:rPr>
                <w:b/>
                <w:szCs w:val="40"/>
              </w:rPr>
              <w:t>Creating the band:</w:t>
            </w:r>
          </w:p>
          <w:p w:rsidR="00A1699A" w:rsidRDefault="00A1699A" w:rsidP="0052390F">
            <w:pPr>
              <w:pStyle w:val="AveryStyle2"/>
              <w:rPr>
                <w:sz w:val="24"/>
                <w:szCs w:val="24"/>
              </w:rPr>
            </w:pPr>
          </w:p>
          <w:p w:rsidR="00A1699A" w:rsidRPr="00E848DF" w:rsidRDefault="00A1699A" w:rsidP="0052390F">
            <w:pPr>
              <w:pStyle w:val="AveryStyle2"/>
              <w:rPr>
                <w:sz w:val="24"/>
                <w:szCs w:val="24"/>
              </w:rPr>
            </w:pPr>
            <w:r>
              <w:rPr>
                <w:sz w:val="24"/>
                <w:szCs w:val="24"/>
              </w:rPr>
              <w:t>Students enrolling as individuals will be placed in bands according to age, interest, skill development and availability to rehearse together. Students may also elect to enroll with friends. If you do not have a complete band, we’ll help you establish one! The groups will rehearse once a week on a day and time you have indicated on the form that you are available.</w:t>
            </w:r>
          </w:p>
        </w:tc>
      </w:tr>
      <w:tr w:rsidR="00A1699A" w:rsidRPr="005D242E" w:rsidTr="0052390F">
        <w:trPr>
          <w:trHeight w:hRule="exact" w:val="20"/>
        </w:trPr>
        <w:tc>
          <w:tcPr>
            <w:tcW w:w="5330" w:type="dxa"/>
            <w:tcBorders>
              <w:left w:val="single" w:sz="8" w:space="0" w:color="FFFFFF"/>
              <w:bottom w:val="single" w:sz="8" w:space="0" w:color="FFFFFF"/>
              <w:right w:val="single" w:sz="8" w:space="0" w:color="FFFFFF"/>
            </w:tcBorders>
            <w:tcMar>
              <w:top w:w="0" w:type="dxa"/>
              <w:bottom w:w="0" w:type="dxa"/>
            </w:tcMar>
          </w:tcPr>
          <w:p w:rsidR="00A1699A" w:rsidRPr="005D242E" w:rsidRDefault="00A06B3A" w:rsidP="0052390F">
            <w:r>
              <w:pict>
                <v:rect id="_x0000_s1047" alt="" style="position:absolute;margin-left:0;margin-top:0;width:.75pt;height:.75pt;z-index:5;mso-position-horizontal-relative:text;mso-position-vertical-relative:text" print="f" filled="f" stroked="f">
                  <w10:anchorlock/>
                </v:rect>
              </w:pict>
            </w:r>
          </w:p>
        </w:tc>
      </w:tr>
    </w:tbl>
    <w:p w:rsidR="00A1699A" w:rsidRPr="009517F4" w:rsidRDefault="00A1699A" w:rsidP="00A1699A">
      <w:pPr>
        <w:spacing w:after="0"/>
        <w:rPr>
          <w:rFonts w:ascii="Arial" w:hAnsi="Arial" w:cs="Arial"/>
          <w:bCs/>
          <w:vanish/>
          <w:color w:val="000000"/>
          <w:sz w:val="40"/>
        </w:rPr>
      </w:pPr>
    </w:p>
    <w:tbl>
      <w:tblPr>
        <w:tblpPr w:vertAnchor="text" w:horzAnchor="page" w:tblpX="116" w:tblpY="2"/>
        <w:tblW w:w="0" w:type="auto"/>
        <w:tblLayout w:type="fixed"/>
        <w:tblCellMar>
          <w:left w:w="115" w:type="dxa"/>
          <w:right w:w="115" w:type="dxa"/>
        </w:tblCellMar>
        <w:tblLook w:val="0000" w:firstRow="0" w:lastRow="0" w:firstColumn="0" w:lastColumn="0" w:noHBand="0" w:noVBand="0"/>
      </w:tblPr>
      <w:tblGrid>
        <w:gridCol w:w="5213"/>
      </w:tblGrid>
      <w:tr w:rsidR="00A1699A" w:rsidRPr="005D242E" w:rsidTr="0052390F">
        <w:trPr>
          <w:trHeight w:hRule="exact" w:val="12178"/>
        </w:trPr>
        <w:tc>
          <w:tcPr>
            <w:tcW w:w="5213" w:type="dxa"/>
            <w:tcMar>
              <w:top w:w="0" w:type="dxa"/>
              <w:bottom w:w="0" w:type="dxa"/>
            </w:tcMar>
          </w:tcPr>
          <w:p w:rsidR="00A1699A" w:rsidRDefault="00A1699A" w:rsidP="0052390F">
            <w:pPr>
              <w:pStyle w:val="AveryStyle3"/>
              <w:rPr>
                <w:b/>
                <w:szCs w:val="40"/>
              </w:rPr>
            </w:pPr>
          </w:p>
          <w:p w:rsidR="00A1699A" w:rsidRPr="00E848DF" w:rsidRDefault="00A1699A" w:rsidP="0052390F">
            <w:pPr>
              <w:pStyle w:val="AveryStyle3"/>
              <w:rPr>
                <w:b/>
                <w:szCs w:val="40"/>
              </w:rPr>
            </w:pPr>
            <w:r w:rsidRPr="00E848DF">
              <w:rPr>
                <w:b/>
                <w:szCs w:val="40"/>
              </w:rPr>
              <w:t>What is Rock Academy?</w:t>
            </w:r>
          </w:p>
          <w:p w:rsidR="00A1699A" w:rsidRDefault="00A1699A" w:rsidP="0052390F">
            <w:pPr>
              <w:pStyle w:val="AveryStyle3"/>
              <w:jc w:val="left"/>
              <w:rPr>
                <w:sz w:val="24"/>
                <w:szCs w:val="24"/>
              </w:rPr>
            </w:pPr>
            <w:r>
              <w:rPr>
                <w:sz w:val="24"/>
                <w:szCs w:val="24"/>
              </w:rPr>
              <w:br/>
            </w:r>
          </w:p>
          <w:p w:rsidR="00A1699A" w:rsidRPr="00E848DF" w:rsidRDefault="00A1699A" w:rsidP="0052390F">
            <w:pPr>
              <w:pStyle w:val="AveryStyle3"/>
              <w:rPr>
                <w:sz w:val="24"/>
                <w:szCs w:val="24"/>
              </w:rPr>
            </w:pPr>
            <w:r w:rsidRPr="00E848DF">
              <w:rPr>
                <w:sz w:val="24"/>
                <w:szCs w:val="24"/>
              </w:rPr>
              <w:t>World of Music’s Rock Academy gives young musicians the opportunity to be in a rock band. We take interested students and create groups with typical rock band instrumentation. Young musicians will work together as a band under the supervision and guidance of our professional coaches, who will show the members the procedures and skills required to put together a successful rock group. We provide all the equipment and the students only need to bring their guitar, bass or drum sticks; the teacher will provide all other materials. At Rock Academy, our coaches will help students expand on their musical experience and tastes and help them mature as musicians and team players. Over the course of nine weeks, students will learn how to rehearse, put together songs, and work together with a group to play in a final public concert.</w:t>
            </w:r>
          </w:p>
        </w:tc>
      </w:tr>
    </w:tbl>
    <w:p w:rsidR="00A1699A" w:rsidRDefault="00A1699A">
      <w:r>
        <w:rPr>
          <w:bCs/>
        </w:rPr>
        <w:br w:type="page"/>
      </w:r>
    </w:p>
    <w:tbl>
      <w:tblPr>
        <w:tblpPr w:vertAnchor="text" w:horzAnchor="page" w:tblpX="10685" w:tblpY="2"/>
        <w:tblW w:w="0" w:type="auto"/>
        <w:tblLayout w:type="fixed"/>
        <w:tblCellMar>
          <w:left w:w="115" w:type="dxa"/>
          <w:right w:w="115" w:type="dxa"/>
        </w:tblCellMar>
        <w:tblLook w:val="0000" w:firstRow="0" w:lastRow="0" w:firstColumn="0" w:lastColumn="0" w:noHBand="0" w:noVBand="0"/>
      </w:tblPr>
      <w:tblGrid>
        <w:gridCol w:w="5270"/>
      </w:tblGrid>
      <w:tr w:rsidR="009517F4" w:rsidRPr="005D242E" w:rsidTr="006B174F">
        <w:trPr>
          <w:trHeight w:hRule="exact" w:val="12178"/>
        </w:trPr>
        <w:tc>
          <w:tcPr>
            <w:tcW w:w="5270" w:type="dxa"/>
            <w:tcMar>
              <w:top w:w="0" w:type="dxa"/>
              <w:bottom w:w="0" w:type="dxa"/>
            </w:tcMar>
            <w:vAlign w:val="center"/>
          </w:tcPr>
          <w:p w:rsidR="009517F4" w:rsidRPr="0026717C" w:rsidRDefault="009517F4" w:rsidP="006B174F">
            <w:pPr>
              <w:pStyle w:val="AveryStyle1"/>
              <w:rPr>
                <w:sz w:val="32"/>
                <w:szCs w:val="32"/>
              </w:rPr>
            </w:pPr>
            <w:r>
              <w:br/>
            </w:r>
            <w:r>
              <w:br/>
            </w:r>
            <w:r>
              <w:br/>
            </w:r>
            <w:r>
              <w:br/>
            </w:r>
            <w:r>
              <w:br/>
            </w:r>
            <w:r>
              <w:br/>
            </w:r>
            <w:r>
              <w:br/>
            </w:r>
            <w:r>
              <w:br/>
            </w:r>
            <w:r>
              <w:br/>
            </w:r>
            <w:r>
              <w:br/>
            </w:r>
            <w:r>
              <w:br/>
            </w:r>
            <w:r>
              <w:br/>
            </w:r>
            <w:r>
              <w:br/>
            </w:r>
            <w:r>
              <w:br/>
            </w:r>
            <w:r>
              <w:br/>
              <w:t>Call 814-459-2585 to get started!</w:t>
            </w:r>
            <w:r>
              <w:br/>
            </w:r>
            <w:r>
              <w:br/>
            </w:r>
            <w:r>
              <w:br/>
            </w:r>
            <w:r>
              <w:br/>
            </w:r>
            <w:r>
              <w:br/>
            </w:r>
            <w:r>
              <w:br/>
            </w:r>
            <w:r>
              <w:br/>
            </w:r>
            <w:r>
              <w:br/>
            </w:r>
            <w:r>
              <w:br/>
            </w:r>
            <w:r w:rsidRPr="0026717C">
              <w:rPr>
                <w:sz w:val="26"/>
                <w:szCs w:val="26"/>
              </w:rPr>
              <w:t>facebook.com/</w:t>
            </w:r>
            <w:proofErr w:type="spellStart"/>
            <w:r w:rsidRPr="0026717C">
              <w:rPr>
                <w:sz w:val="26"/>
                <w:szCs w:val="26"/>
              </w:rPr>
              <w:t>worldofmusicerie</w:t>
            </w:r>
            <w:proofErr w:type="spellEnd"/>
          </w:p>
        </w:tc>
      </w:tr>
      <w:tr w:rsidR="009517F4" w:rsidRPr="005D242E" w:rsidTr="006B174F">
        <w:trPr>
          <w:trHeight w:hRule="exact" w:val="20"/>
        </w:trPr>
        <w:tc>
          <w:tcPr>
            <w:tcW w:w="5270" w:type="dxa"/>
            <w:tcBorders>
              <w:left w:val="single" w:sz="8" w:space="0" w:color="FFFFFF"/>
              <w:bottom w:val="single" w:sz="8" w:space="0" w:color="FFFFFF"/>
              <w:right w:val="single" w:sz="8" w:space="0" w:color="FFFFFF"/>
            </w:tcBorders>
            <w:tcMar>
              <w:top w:w="0" w:type="dxa"/>
              <w:bottom w:w="0" w:type="dxa"/>
            </w:tcMar>
          </w:tcPr>
          <w:p w:rsidR="009517F4" w:rsidRPr="005D242E" w:rsidRDefault="00A06B3A" w:rsidP="006B174F">
            <w:r>
              <w:pict>
                <v:rect id="_x0000_s1031" alt="" style="position:absolute;margin-left:0;margin-top:0;width:.75pt;height:.75pt;z-index:1;mso-position-horizontal-relative:text;mso-position-vertical-relative:text" print="f" filled="f" stroked="f">
                  <w10:anchorlock/>
                </v:rect>
              </w:pict>
            </w:r>
          </w:p>
        </w:tc>
      </w:tr>
    </w:tbl>
    <w:p w:rsidR="009517F4" w:rsidRPr="009517F4" w:rsidRDefault="009517F4" w:rsidP="009517F4">
      <w:pPr>
        <w:spacing w:after="0"/>
        <w:rPr>
          <w:rFonts w:ascii="Arial" w:hAnsi="Arial" w:cs="Arial"/>
          <w:bCs/>
          <w:vanish/>
          <w:color w:val="000000"/>
          <w:sz w:val="40"/>
        </w:rPr>
      </w:pPr>
      <w:bookmarkStart w:id="0" w:name="Blank_MP3_panel2"/>
      <w:bookmarkEnd w:id="0"/>
    </w:p>
    <w:tbl>
      <w:tblPr>
        <w:tblpPr w:vertAnchor="text" w:horzAnchor="page" w:tblpX="5354" w:tblpY="2"/>
        <w:tblW w:w="0" w:type="auto"/>
        <w:tblLayout w:type="fixed"/>
        <w:tblCellMar>
          <w:left w:w="115" w:type="dxa"/>
          <w:right w:w="115" w:type="dxa"/>
        </w:tblCellMar>
        <w:tblLook w:val="0000" w:firstRow="0" w:lastRow="0" w:firstColumn="0" w:lastColumn="0" w:noHBand="0" w:noVBand="0"/>
      </w:tblPr>
      <w:tblGrid>
        <w:gridCol w:w="5330"/>
        <w:gridCol w:w="5330"/>
      </w:tblGrid>
      <w:tr w:rsidR="009517F4" w:rsidRPr="005D242E" w:rsidTr="006B174F">
        <w:trPr>
          <w:trHeight w:hRule="exact" w:val="12178"/>
        </w:trPr>
        <w:tc>
          <w:tcPr>
            <w:tcW w:w="5330" w:type="dxa"/>
            <w:tcMar>
              <w:top w:w="0" w:type="dxa"/>
              <w:bottom w:w="0" w:type="dxa"/>
            </w:tcMar>
          </w:tcPr>
          <w:p w:rsidR="00CB3BF5" w:rsidRDefault="00CB3BF5" w:rsidP="00CB3BF5">
            <w:pPr>
              <w:pStyle w:val="AveryStyle2"/>
              <w:spacing w:after="0"/>
              <w:ind w:left="180" w:right="240"/>
              <w:jc w:val="left"/>
              <w:rPr>
                <w:sz w:val="6"/>
                <w:szCs w:val="6"/>
              </w:rPr>
            </w:pPr>
          </w:p>
          <w:p w:rsidR="009517F4" w:rsidRPr="00916035" w:rsidRDefault="009517F4" w:rsidP="00CB3BF5">
            <w:pPr>
              <w:pStyle w:val="AveryStyle2"/>
              <w:spacing w:after="0"/>
              <w:ind w:left="180" w:right="240"/>
              <w:jc w:val="left"/>
              <w:rPr>
                <w:sz w:val="22"/>
              </w:rPr>
            </w:pPr>
            <w:r w:rsidRPr="00916035">
              <w:rPr>
                <w:sz w:val="22"/>
              </w:rPr>
              <w:t>Please indicate anyone who you would like to be in a band with (they will also need to fill out one of these forms):</w:t>
            </w:r>
          </w:p>
          <w:p w:rsidR="009517F4" w:rsidRPr="00916035" w:rsidRDefault="009517F4" w:rsidP="006B174F">
            <w:pPr>
              <w:pStyle w:val="AveryStyle2"/>
              <w:ind w:left="180" w:right="240"/>
              <w:jc w:val="left"/>
              <w:rPr>
                <w:sz w:val="22"/>
              </w:rPr>
            </w:pPr>
          </w:p>
          <w:p w:rsidR="009517F4" w:rsidRPr="00916035" w:rsidRDefault="009517F4" w:rsidP="006B174F">
            <w:pPr>
              <w:pStyle w:val="AveryStyle2"/>
              <w:ind w:left="180" w:right="240"/>
              <w:jc w:val="left"/>
              <w:rPr>
                <w:sz w:val="22"/>
              </w:rPr>
            </w:pPr>
            <w:r w:rsidRPr="00916035">
              <w:rPr>
                <w:sz w:val="22"/>
              </w:rPr>
              <w:t>Name:_______________________________</w:t>
            </w:r>
          </w:p>
          <w:p w:rsidR="009517F4" w:rsidRPr="00916035" w:rsidRDefault="00A06B3A" w:rsidP="006B174F">
            <w:pPr>
              <w:pStyle w:val="AveryStyle2"/>
              <w:ind w:left="180" w:right="240"/>
              <w:jc w:val="left"/>
              <w:rPr>
                <w:sz w:val="22"/>
              </w:rPr>
            </w:pPr>
            <w:bookmarkStart w:id="1" w:name="_GoBack"/>
            <w:r>
              <w:rPr>
                <w:noProof/>
              </w:rPr>
              <w:pict>
                <v:shape id="_x0000_s1050" type="#_x0000_t75" style="position:absolute;left:0;text-align:left;margin-left:260.4pt;margin-top:12.85pt;width:266.45pt;height:177.85pt;z-index:-1;mso-position-horizontal-relative:text;mso-position-vertical-relative:text;mso-width-relative:page;mso-height-relative:page">
                  <v:imagedata r:id="rId9" o:title="RA brochure image"/>
                </v:shape>
              </w:pict>
            </w:r>
            <w:bookmarkEnd w:id="1"/>
            <w:r w:rsidR="009517F4" w:rsidRPr="00916035">
              <w:rPr>
                <w:sz w:val="22"/>
              </w:rPr>
              <w:t>Instrument:___________________________</w:t>
            </w:r>
          </w:p>
          <w:p w:rsidR="009517F4" w:rsidRPr="00916035" w:rsidRDefault="009517F4" w:rsidP="006B174F">
            <w:pPr>
              <w:pStyle w:val="AveryStyle2"/>
              <w:ind w:left="180" w:right="240"/>
              <w:jc w:val="left"/>
              <w:rPr>
                <w:sz w:val="22"/>
              </w:rPr>
            </w:pPr>
            <w:r w:rsidRPr="00916035">
              <w:rPr>
                <w:sz w:val="22"/>
              </w:rPr>
              <w:t>Phone #:_____________________________</w:t>
            </w:r>
          </w:p>
          <w:p w:rsidR="009517F4" w:rsidRPr="00916035" w:rsidRDefault="009517F4" w:rsidP="006B174F">
            <w:pPr>
              <w:pStyle w:val="AveryStyle2"/>
              <w:ind w:left="180" w:right="240"/>
              <w:jc w:val="left"/>
              <w:rPr>
                <w:sz w:val="22"/>
              </w:rPr>
            </w:pPr>
          </w:p>
          <w:p w:rsidR="009517F4" w:rsidRPr="00916035" w:rsidRDefault="009517F4" w:rsidP="006B174F">
            <w:pPr>
              <w:pStyle w:val="AveryStyle2"/>
              <w:ind w:left="180" w:right="240"/>
              <w:jc w:val="left"/>
              <w:rPr>
                <w:sz w:val="22"/>
              </w:rPr>
            </w:pPr>
            <w:r w:rsidRPr="00916035">
              <w:rPr>
                <w:sz w:val="22"/>
              </w:rPr>
              <w:t>Name:_______________________________</w:t>
            </w:r>
          </w:p>
          <w:p w:rsidR="009517F4" w:rsidRPr="00916035" w:rsidRDefault="009517F4" w:rsidP="006B174F">
            <w:pPr>
              <w:pStyle w:val="AveryStyle2"/>
              <w:ind w:left="180" w:right="240"/>
              <w:jc w:val="left"/>
              <w:rPr>
                <w:sz w:val="22"/>
              </w:rPr>
            </w:pPr>
            <w:r w:rsidRPr="00916035">
              <w:rPr>
                <w:sz w:val="22"/>
              </w:rPr>
              <w:t>Instrument:___________________________</w:t>
            </w:r>
          </w:p>
          <w:p w:rsidR="009517F4" w:rsidRPr="00916035" w:rsidRDefault="009517F4" w:rsidP="006B174F">
            <w:pPr>
              <w:pStyle w:val="AveryStyle2"/>
              <w:ind w:left="180" w:right="240"/>
              <w:jc w:val="left"/>
              <w:rPr>
                <w:sz w:val="22"/>
              </w:rPr>
            </w:pPr>
            <w:r w:rsidRPr="00916035">
              <w:rPr>
                <w:sz w:val="22"/>
              </w:rPr>
              <w:t>Phone #:_____________________________</w:t>
            </w:r>
          </w:p>
          <w:p w:rsidR="009517F4" w:rsidRPr="00916035" w:rsidRDefault="009517F4" w:rsidP="006B174F">
            <w:pPr>
              <w:pStyle w:val="AveryStyle2"/>
              <w:ind w:left="180" w:right="240"/>
              <w:jc w:val="left"/>
              <w:rPr>
                <w:sz w:val="22"/>
              </w:rPr>
            </w:pPr>
          </w:p>
          <w:p w:rsidR="009517F4" w:rsidRPr="00916035" w:rsidRDefault="009517F4" w:rsidP="006B174F">
            <w:pPr>
              <w:pStyle w:val="AveryStyle2"/>
              <w:ind w:left="180" w:right="240"/>
              <w:jc w:val="left"/>
              <w:rPr>
                <w:sz w:val="22"/>
              </w:rPr>
            </w:pPr>
            <w:r w:rsidRPr="00916035">
              <w:rPr>
                <w:sz w:val="22"/>
              </w:rPr>
              <w:t>Name:_______________________________</w:t>
            </w:r>
          </w:p>
          <w:p w:rsidR="009517F4" w:rsidRPr="00916035" w:rsidRDefault="009517F4" w:rsidP="006B174F">
            <w:pPr>
              <w:pStyle w:val="AveryStyle2"/>
              <w:ind w:left="180" w:right="240"/>
              <w:jc w:val="left"/>
              <w:rPr>
                <w:sz w:val="22"/>
              </w:rPr>
            </w:pPr>
            <w:r w:rsidRPr="00916035">
              <w:rPr>
                <w:sz w:val="22"/>
              </w:rPr>
              <w:t>Instrument:___________________________</w:t>
            </w:r>
          </w:p>
          <w:p w:rsidR="009517F4" w:rsidRPr="00916035" w:rsidRDefault="009517F4" w:rsidP="006B174F">
            <w:pPr>
              <w:pStyle w:val="AveryStyle2"/>
              <w:ind w:left="180" w:right="240"/>
              <w:jc w:val="left"/>
              <w:rPr>
                <w:sz w:val="22"/>
              </w:rPr>
            </w:pPr>
            <w:r w:rsidRPr="00916035">
              <w:rPr>
                <w:sz w:val="22"/>
              </w:rPr>
              <w:t>Phone #:_____________________________</w:t>
            </w:r>
          </w:p>
          <w:p w:rsidR="009517F4" w:rsidRPr="00916035" w:rsidRDefault="009517F4" w:rsidP="006B174F">
            <w:pPr>
              <w:pStyle w:val="AveryStyle2"/>
              <w:ind w:left="180" w:right="240"/>
              <w:jc w:val="left"/>
              <w:rPr>
                <w:sz w:val="22"/>
              </w:rPr>
            </w:pPr>
          </w:p>
          <w:p w:rsidR="009517F4" w:rsidRPr="00916035" w:rsidRDefault="009517F4" w:rsidP="006B174F">
            <w:pPr>
              <w:pStyle w:val="AveryStyle2"/>
              <w:ind w:left="180" w:right="240"/>
              <w:jc w:val="left"/>
              <w:rPr>
                <w:sz w:val="22"/>
              </w:rPr>
            </w:pPr>
            <w:r w:rsidRPr="00916035">
              <w:rPr>
                <w:sz w:val="22"/>
              </w:rPr>
              <w:t>Please mark ALL the days and times you are available for practices. Practices are once a week, every week for an hour.</w:t>
            </w:r>
          </w:p>
          <w:p w:rsidR="009517F4" w:rsidRPr="00916035" w:rsidRDefault="009517F4" w:rsidP="006B174F">
            <w:pPr>
              <w:pStyle w:val="AveryStyle2"/>
              <w:ind w:left="180" w:right="240"/>
              <w:jc w:val="left"/>
              <w:rPr>
                <w:sz w:val="22"/>
              </w:rPr>
            </w:pPr>
          </w:p>
          <w:p w:rsidR="009517F4" w:rsidRPr="00916035" w:rsidRDefault="009517F4" w:rsidP="006B174F">
            <w:pPr>
              <w:pStyle w:val="AveryStyle2"/>
              <w:tabs>
                <w:tab w:val="left" w:pos="2520"/>
              </w:tabs>
              <w:ind w:left="180" w:right="240"/>
              <w:jc w:val="left"/>
              <w:rPr>
                <w:sz w:val="22"/>
              </w:rPr>
            </w:pPr>
            <w:r w:rsidRPr="00916035">
              <w:rPr>
                <w:sz w:val="22"/>
              </w:rPr>
              <w:t>Monday:</w:t>
            </w:r>
            <w:r w:rsidRPr="00916035">
              <w:rPr>
                <w:sz w:val="22"/>
              </w:rPr>
              <w:tab/>
              <w:t>Thursday:</w:t>
            </w:r>
          </w:p>
          <w:p w:rsidR="009517F4" w:rsidRPr="00916035" w:rsidRDefault="009517F4" w:rsidP="006B174F">
            <w:pPr>
              <w:pStyle w:val="AveryStyle2"/>
              <w:numPr>
                <w:ilvl w:val="0"/>
                <w:numId w:val="3"/>
              </w:numPr>
              <w:spacing w:before="0" w:after="0"/>
              <w:ind w:right="240" w:hanging="990"/>
              <w:jc w:val="left"/>
              <w:rPr>
                <w:sz w:val="22"/>
              </w:rPr>
            </w:pPr>
            <w:r w:rsidRPr="00916035">
              <w:rPr>
                <w:sz w:val="22"/>
              </w:rPr>
              <w:t>4:00-5:00PM</w:t>
            </w:r>
            <w:r w:rsidRPr="00916035">
              <w:rPr>
                <w:sz w:val="22"/>
              </w:rPr>
              <w:tab/>
              <w:t xml:space="preserve">    </w:t>
            </w:r>
            <w:r w:rsidRPr="00916035">
              <w:rPr>
                <w:sz w:val="22"/>
              </w:rPr>
              <w:tab/>
              <w:t>□ 4:00-5:00PM</w:t>
            </w:r>
          </w:p>
          <w:p w:rsidR="009517F4" w:rsidRPr="00916035" w:rsidRDefault="009517F4" w:rsidP="006B174F">
            <w:pPr>
              <w:pStyle w:val="AveryStyle2"/>
              <w:numPr>
                <w:ilvl w:val="0"/>
                <w:numId w:val="3"/>
              </w:numPr>
              <w:spacing w:before="0" w:after="0"/>
              <w:ind w:right="240" w:hanging="990"/>
              <w:jc w:val="left"/>
              <w:rPr>
                <w:sz w:val="22"/>
              </w:rPr>
            </w:pPr>
            <w:r w:rsidRPr="00916035">
              <w:rPr>
                <w:sz w:val="22"/>
              </w:rPr>
              <w:t>5:00-6:00PM</w:t>
            </w:r>
            <w:r w:rsidRPr="00916035">
              <w:rPr>
                <w:sz w:val="22"/>
              </w:rPr>
              <w:tab/>
            </w:r>
            <w:r w:rsidRPr="00916035">
              <w:rPr>
                <w:sz w:val="22"/>
              </w:rPr>
              <w:tab/>
              <w:t>□ 5:00-6:00PM</w:t>
            </w:r>
          </w:p>
          <w:p w:rsidR="009517F4" w:rsidRPr="00916035" w:rsidRDefault="009517F4" w:rsidP="006B174F">
            <w:pPr>
              <w:pStyle w:val="AveryStyle2"/>
              <w:numPr>
                <w:ilvl w:val="0"/>
                <w:numId w:val="3"/>
              </w:numPr>
              <w:spacing w:before="0" w:after="0"/>
              <w:ind w:right="240" w:hanging="990"/>
              <w:jc w:val="left"/>
              <w:rPr>
                <w:sz w:val="22"/>
              </w:rPr>
            </w:pPr>
            <w:r w:rsidRPr="00916035">
              <w:rPr>
                <w:sz w:val="22"/>
              </w:rPr>
              <w:t>6:00-7:00PM</w:t>
            </w:r>
            <w:r w:rsidRPr="00916035">
              <w:rPr>
                <w:sz w:val="22"/>
              </w:rPr>
              <w:tab/>
            </w:r>
            <w:r w:rsidRPr="00916035">
              <w:rPr>
                <w:sz w:val="22"/>
              </w:rPr>
              <w:tab/>
              <w:t>□ 6:00-7:00PM</w:t>
            </w:r>
          </w:p>
          <w:p w:rsidR="009517F4" w:rsidRPr="00916035" w:rsidRDefault="009517F4" w:rsidP="006B174F">
            <w:pPr>
              <w:pStyle w:val="AveryStyle2"/>
              <w:numPr>
                <w:ilvl w:val="0"/>
                <w:numId w:val="3"/>
              </w:numPr>
              <w:spacing w:before="0" w:after="0"/>
              <w:ind w:right="240" w:hanging="990"/>
              <w:jc w:val="left"/>
              <w:rPr>
                <w:sz w:val="22"/>
              </w:rPr>
            </w:pPr>
            <w:r w:rsidRPr="00916035">
              <w:rPr>
                <w:sz w:val="22"/>
              </w:rPr>
              <w:t>7:00-8:00PM</w:t>
            </w:r>
            <w:r w:rsidRPr="00916035">
              <w:rPr>
                <w:sz w:val="22"/>
              </w:rPr>
              <w:tab/>
            </w:r>
            <w:r w:rsidRPr="00916035">
              <w:rPr>
                <w:sz w:val="22"/>
              </w:rPr>
              <w:tab/>
              <w:t>□ 7:00-8:00PM</w:t>
            </w:r>
          </w:p>
          <w:p w:rsidR="009517F4" w:rsidRPr="00916035" w:rsidRDefault="009517F4" w:rsidP="006B174F">
            <w:pPr>
              <w:pStyle w:val="AveryStyle2"/>
              <w:ind w:right="240" w:hanging="424"/>
              <w:jc w:val="left"/>
              <w:rPr>
                <w:sz w:val="22"/>
              </w:rPr>
            </w:pPr>
            <w:r w:rsidRPr="00916035">
              <w:rPr>
                <w:sz w:val="22"/>
              </w:rPr>
              <w:t>Tuesday:</w:t>
            </w:r>
            <w:r w:rsidRPr="00916035">
              <w:rPr>
                <w:sz w:val="22"/>
              </w:rPr>
              <w:tab/>
            </w:r>
            <w:r w:rsidRPr="00916035">
              <w:rPr>
                <w:sz w:val="22"/>
              </w:rPr>
              <w:tab/>
              <w:t xml:space="preserve">       Friday:</w:t>
            </w:r>
          </w:p>
          <w:p w:rsidR="009517F4" w:rsidRPr="00916035" w:rsidRDefault="009517F4" w:rsidP="006B174F">
            <w:pPr>
              <w:pStyle w:val="AveryStyle2"/>
              <w:numPr>
                <w:ilvl w:val="0"/>
                <w:numId w:val="4"/>
              </w:numPr>
              <w:spacing w:before="0" w:after="0"/>
              <w:ind w:right="240"/>
              <w:jc w:val="left"/>
              <w:rPr>
                <w:sz w:val="22"/>
              </w:rPr>
            </w:pPr>
            <w:r w:rsidRPr="00916035">
              <w:rPr>
                <w:sz w:val="22"/>
              </w:rPr>
              <w:t>4:00-5:00PM</w:t>
            </w:r>
            <w:r w:rsidRPr="00916035">
              <w:rPr>
                <w:sz w:val="22"/>
              </w:rPr>
              <w:tab/>
            </w:r>
            <w:r w:rsidRPr="00916035">
              <w:rPr>
                <w:sz w:val="22"/>
              </w:rPr>
              <w:tab/>
              <w:t>□ 4:00-5:00PM</w:t>
            </w:r>
          </w:p>
          <w:p w:rsidR="009517F4" w:rsidRPr="00916035" w:rsidRDefault="009517F4" w:rsidP="006B174F">
            <w:pPr>
              <w:pStyle w:val="AveryStyle2"/>
              <w:numPr>
                <w:ilvl w:val="0"/>
                <w:numId w:val="4"/>
              </w:numPr>
              <w:spacing w:before="0" w:after="0"/>
              <w:ind w:right="240"/>
              <w:jc w:val="left"/>
              <w:rPr>
                <w:sz w:val="22"/>
              </w:rPr>
            </w:pPr>
            <w:r w:rsidRPr="00916035">
              <w:rPr>
                <w:sz w:val="22"/>
              </w:rPr>
              <w:t>5:00-6:00PM</w:t>
            </w:r>
            <w:r w:rsidRPr="00916035">
              <w:rPr>
                <w:sz w:val="22"/>
              </w:rPr>
              <w:tab/>
            </w:r>
            <w:r w:rsidRPr="00916035">
              <w:rPr>
                <w:sz w:val="22"/>
              </w:rPr>
              <w:tab/>
              <w:t>□ 5:00-6:00PM</w:t>
            </w:r>
          </w:p>
          <w:p w:rsidR="009517F4" w:rsidRPr="00916035" w:rsidRDefault="009517F4" w:rsidP="006B174F">
            <w:pPr>
              <w:pStyle w:val="AveryStyle2"/>
              <w:numPr>
                <w:ilvl w:val="0"/>
                <w:numId w:val="4"/>
              </w:numPr>
              <w:spacing w:before="0" w:after="0"/>
              <w:ind w:right="240"/>
              <w:jc w:val="left"/>
              <w:rPr>
                <w:sz w:val="22"/>
              </w:rPr>
            </w:pPr>
            <w:r w:rsidRPr="00916035">
              <w:rPr>
                <w:sz w:val="22"/>
              </w:rPr>
              <w:t>6:00-7:00PM</w:t>
            </w:r>
            <w:r w:rsidRPr="00916035">
              <w:rPr>
                <w:sz w:val="22"/>
              </w:rPr>
              <w:tab/>
            </w:r>
            <w:r w:rsidRPr="00916035">
              <w:rPr>
                <w:sz w:val="22"/>
              </w:rPr>
              <w:tab/>
              <w:t>□ 6:00-7:00PM</w:t>
            </w:r>
          </w:p>
          <w:p w:rsidR="009517F4" w:rsidRPr="00916035" w:rsidRDefault="009517F4" w:rsidP="006B174F">
            <w:pPr>
              <w:pStyle w:val="AveryStyle2"/>
              <w:numPr>
                <w:ilvl w:val="0"/>
                <w:numId w:val="4"/>
              </w:numPr>
              <w:spacing w:before="0" w:after="0"/>
              <w:ind w:right="240"/>
              <w:jc w:val="left"/>
              <w:rPr>
                <w:sz w:val="22"/>
              </w:rPr>
            </w:pPr>
            <w:r w:rsidRPr="00916035">
              <w:rPr>
                <w:sz w:val="22"/>
              </w:rPr>
              <w:t>7:00-8:00PM</w:t>
            </w:r>
            <w:r w:rsidRPr="00916035">
              <w:rPr>
                <w:sz w:val="22"/>
              </w:rPr>
              <w:tab/>
            </w:r>
            <w:r w:rsidRPr="00916035">
              <w:rPr>
                <w:sz w:val="22"/>
              </w:rPr>
              <w:tab/>
              <w:t>□ 7:00-8:00PM</w:t>
            </w:r>
          </w:p>
          <w:p w:rsidR="009517F4" w:rsidRPr="00916035" w:rsidRDefault="009517F4" w:rsidP="006B174F">
            <w:pPr>
              <w:pStyle w:val="AveryStyle2"/>
              <w:ind w:left="180" w:right="240"/>
              <w:jc w:val="left"/>
              <w:rPr>
                <w:sz w:val="22"/>
              </w:rPr>
            </w:pPr>
            <w:r w:rsidRPr="00916035">
              <w:rPr>
                <w:sz w:val="22"/>
              </w:rPr>
              <w:t>Wednesday:</w:t>
            </w:r>
            <w:r w:rsidRPr="00916035">
              <w:rPr>
                <w:sz w:val="22"/>
              </w:rPr>
              <w:tab/>
            </w:r>
            <w:r w:rsidRPr="00916035">
              <w:rPr>
                <w:sz w:val="22"/>
              </w:rPr>
              <w:tab/>
              <w:t xml:space="preserve">       Saturday:</w:t>
            </w:r>
          </w:p>
          <w:p w:rsidR="009517F4" w:rsidRPr="00916035" w:rsidRDefault="009517F4" w:rsidP="006B174F">
            <w:pPr>
              <w:pStyle w:val="AveryStyle2"/>
              <w:numPr>
                <w:ilvl w:val="0"/>
                <w:numId w:val="5"/>
              </w:numPr>
              <w:spacing w:before="0" w:after="0"/>
              <w:ind w:right="240"/>
              <w:jc w:val="left"/>
              <w:rPr>
                <w:sz w:val="22"/>
              </w:rPr>
            </w:pPr>
            <w:r w:rsidRPr="00916035">
              <w:rPr>
                <w:sz w:val="22"/>
              </w:rPr>
              <w:t>4:00-5:00PM</w:t>
            </w:r>
            <w:r w:rsidRPr="00916035">
              <w:rPr>
                <w:sz w:val="22"/>
              </w:rPr>
              <w:tab/>
            </w:r>
            <w:r w:rsidRPr="00916035">
              <w:rPr>
                <w:sz w:val="22"/>
              </w:rPr>
              <w:tab/>
              <w:t>□ 10:00-11:00AM</w:t>
            </w:r>
          </w:p>
          <w:p w:rsidR="009517F4" w:rsidRPr="00916035" w:rsidRDefault="009517F4" w:rsidP="006B174F">
            <w:pPr>
              <w:pStyle w:val="AveryStyle2"/>
              <w:numPr>
                <w:ilvl w:val="0"/>
                <w:numId w:val="5"/>
              </w:numPr>
              <w:spacing w:before="0" w:after="0"/>
              <w:ind w:right="240"/>
              <w:jc w:val="left"/>
              <w:rPr>
                <w:sz w:val="22"/>
              </w:rPr>
            </w:pPr>
            <w:r w:rsidRPr="00916035">
              <w:rPr>
                <w:sz w:val="22"/>
              </w:rPr>
              <w:t>5:00-6:00PM</w:t>
            </w:r>
            <w:r w:rsidRPr="00916035">
              <w:rPr>
                <w:sz w:val="22"/>
              </w:rPr>
              <w:tab/>
            </w:r>
            <w:r w:rsidRPr="00916035">
              <w:rPr>
                <w:sz w:val="22"/>
              </w:rPr>
              <w:tab/>
              <w:t>□ 11:00-12:00PM</w:t>
            </w:r>
          </w:p>
          <w:p w:rsidR="009517F4" w:rsidRPr="00916035" w:rsidRDefault="009517F4" w:rsidP="006B174F">
            <w:pPr>
              <w:pStyle w:val="AveryStyle2"/>
              <w:numPr>
                <w:ilvl w:val="0"/>
                <w:numId w:val="5"/>
              </w:numPr>
              <w:spacing w:before="0" w:after="0"/>
              <w:ind w:right="240"/>
              <w:jc w:val="left"/>
              <w:rPr>
                <w:sz w:val="22"/>
              </w:rPr>
            </w:pPr>
            <w:r w:rsidRPr="00916035">
              <w:rPr>
                <w:sz w:val="22"/>
              </w:rPr>
              <w:t>6:00-7:00PM</w:t>
            </w:r>
            <w:r w:rsidRPr="00916035">
              <w:rPr>
                <w:sz w:val="22"/>
              </w:rPr>
              <w:tab/>
            </w:r>
            <w:r w:rsidRPr="00916035">
              <w:rPr>
                <w:sz w:val="22"/>
              </w:rPr>
              <w:tab/>
              <w:t>□ 12:00-1:00PM</w:t>
            </w:r>
          </w:p>
          <w:p w:rsidR="009517F4" w:rsidRPr="00916035" w:rsidRDefault="009517F4" w:rsidP="006B174F">
            <w:pPr>
              <w:pStyle w:val="AveryStyle2"/>
              <w:numPr>
                <w:ilvl w:val="0"/>
                <w:numId w:val="5"/>
              </w:numPr>
              <w:spacing w:before="0" w:after="0"/>
              <w:ind w:right="240"/>
              <w:jc w:val="left"/>
              <w:rPr>
                <w:sz w:val="22"/>
              </w:rPr>
            </w:pPr>
            <w:r w:rsidRPr="00916035">
              <w:rPr>
                <w:sz w:val="22"/>
              </w:rPr>
              <w:t>7:00-8:00PM</w:t>
            </w:r>
            <w:r w:rsidRPr="00916035">
              <w:rPr>
                <w:sz w:val="22"/>
              </w:rPr>
              <w:tab/>
            </w:r>
            <w:r w:rsidRPr="00916035">
              <w:rPr>
                <w:sz w:val="22"/>
              </w:rPr>
              <w:tab/>
              <w:t>□ 1:00-2:00PM</w:t>
            </w:r>
          </w:p>
          <w:p w:rsidR="009517F4" w:rsidRPr="00916035" w:rsidRDefault="009517F4" w:rsidP="006B174F">
            <w:pPr>
              <w:pStyle w:val="AveryStyle2"/>
              <w:spacing w:before="0" w:after="0"/>
              <w:ind w:left="1440" w:right="240"/>
              <w:jc w:val="left"/>
              <w:rPr>
                <w:sz w:val="22"/>
              </w:rPr>
            </w:pPr>
            <w:r w:rsidRPr="00916035">
              <w:rPr>
                <w:sz w:val="22"/>
              </w:rPr>
              <w:tab/>
            </w:r>
            <w:r w:rsidRPr="00916035">
              <w:rPr>
                <w:sz w:val="22"/>
              </w:rPr>
              <w:tab/>
              <w:t>□</w:t>
            </w:r>
            <w:r>
              <w:rPr>
                <w:sz w:val="22"/>
              </w:rPr>
              <w:t xml:space="preserve"> </w:t>
            </w:r>
            <w:r w:rsidRPr="00916035">
              <w:rPr>
                <w:sz w:val="22"/>
              </w:rPr>
              <w:t>2:00-3:00PM</w:t>
            </w:r>
          </w:p>
          <w:p w:rsidR="009517F4" w:rsidRPr="00916035" w:rsidRDefault="009517F4" w:rsidP="006B174F">
            <w:pPr>
              <w:pStyle w:val="AveryStyle2"/>
              <w:ind w:left="180" w:right="240"/>
              <w:jc w:val="left"/>
              <w:rPr>
                <w:sz w:val="22"/>
              </w:rPr>
            </w:pPr>
          </w:p>
        </w:tc>
        <w:tc>
          <w:tcPr>
            <w:tcW w:w="5330" w:type="dxa"/>
          </w:tcPr>
          <w:p w:rsidR="009517F4" w:rsidRDefault="009517F4" w:rsidP="006B174F">
            <w:pPr>
              <w:pStyle w:val="AveryStyle2"/>
              <w:jc w:val="left"/>
              <w:rPr>
                <w:sz w:val="24"/>
                <w:szCs w:val="24"/>
              </w:rPr>
            </w:pPr>
          </w:p>
        </w:tc>
      </w:tr>
      <w:tr w:rsidR="009517F4" w:rsidRPr="005D242E" w:rsidTr="006B174F">
        <w:trPr>
          <w:trHeight w:hRule="exact" w:val="20"/>
        </w:trPr>
        <w:tc>
          <w:tcPr>
            <w:tcW w:w="5330" w:type="dxa"/>
            <w:tcBorders>
              <w:left w:val="single" w:sz="8" w:space="0" w:color="FFFFFF"/>
              <w:bottom w:val="single" w:sz="8" w:space="0" w:color="FFFFFF"/>
              <w:right w:val="single" w:sz="8" w:space="0" w:color="FFFFFF"/>
            </w:tcBorders>
            <w:tcMar>
              <w:top w:w="0" w:type="dxa"/>
              <w:bottom w:w="0" w:type="dxa"/>
            </w:tcMar>
          </w:tcPr>
          <w:p w:rsidR="009517F4" w:rsidRPr="00916035" w:rsidRDefault="00A06B3A" w:rsidP="006B174F">
            <w:r>
              <w:pict>
                <v:rect id="_x0000_s1034" alt="" style="position:absolute;margin-left:0;margin-top:0;width:.75pt;height:.75pt;z-index:3;mso-position-horizontal-relative:text;mso-position-vertical-relative:text" print="f" filled="f" stroked="f">
                  <w10:anchorlock/>
                </v:rect>
              </w:pict>
            </w:r>
          </w:p>
        </w:tc>
        <w:tc>
          <w:tcPr>
            <w:tcW w:w="5330" w:type="dxa"/>
            <w:tcBorders>
              <w:left w:val="single" w:sz="8" w:space="0" w:color="FFFFFF"/>
              <w:bottom w:val="single" w:sz="8" w:space="0" w:color="FFFFFF"/>
              <w:right w:val="single" w:sz="8" w:space="0" w:color="FFFFFF"/>
            </w:tcBorders>
          </w:tcPr>
          <w:p w:rsidR="009517F4" w:rsidRPr="005D242E" w:rsidRDefault="009517F4" w:rsidP="006B174F"/>
        </w:tc>
      </w:tr>
    </w:tbl>
    <w:p w:rsidR="009517F4" w:rsidRPr="009517F4" w:rsidRDefault="009517F4" w:rsidP="009517F4">
      <w:pPr>
        <w:spacing w:after="0"/>
        <w:rPr>
          <w:rFonts w:ascii="Arial" w:hAnsi="Arial" w:cs="Arial"/>
          <w:bCs/>
          <w:vanish/>
          <w:color w:val="000000"/>
          <w:sz w:val="40"/>
        </w:rPr>
      </w:pPr>
      <w:bookmarkStart w:id="2" w:name="Blank_MP4_panel3"/>
      <w:bookmarkEnd w:id="2"/>
    </w:p>
    <w:tbl>
      <w:tblPr>
        <w:tblpPr w:vertAnchor="text" w:horzAnchor="page" w:tblpX="116" w:tblpY="2"/>
        <w:tblW w:w="0" w:type="auto"/>
        <w:tblLayout w:type="fixed"/>
        <w:tblCellMar>
          <w:left w:w="115" w:type="dxa"/>
          <w:right w:w="115" w:type="dxa"/>
        </w:tblCellMar>
        <w:tblLook w:val="0000" w:firstRow="0" w:lastRow="0" w:firstColumn="0" w:lastColumn="0" w:noHBand="0" w:noVBand="0"/>
      </w:tblPr>
      <w:tblGrid>
        <w:gridCol w:w="5238"/>
      </w:tblGrid>
      <w:tr w:rsidR="009517F4" w:rsidRPr="005D242E" w:rsidTr="006B174F">
        <w:trPr>
          <w:trHeight w:hRule="exact" w:val="12178"/>
        </w:trPr>
        <w:tc>
          <w:tcPr>
            <w:tcW w:w="5213" w:type="dxa"/>
            <w:tcMar>
              <w:top w:w="0" w:type="dxa"/>
              <w:bottom w:w="0" w:type="dxa"/>
            </w:tcMar>
          </w:tcPr>
          <w:p w:rsidR="00CB3BF5" w:rsidRDefault="00CB3BF5" w:rsidP="00CB3BF5">
            <w:pPr>
              <w:pStyle w:val="AveryStyle3"/>
              <w:spacing w:before="120" w:after="0"/>
              <w:ind w:left="180" w:right="148"/>
              <w:jc w:val="left"/>
              <w:rPr>
                <w:sz w:val="6"/>
                <w:szCs w:val="6"/>
              </w:rPr>
            </w:pPr>
          </w:p>
          <w:p w:rsidR="009517F4" w:rsidRPr="00B900E1" w:rsidRDefault="009517F4" w:rsidP="00CB3BF5">
            <w:pPr>
              <w:pStyle w:val="AveryStyle3"/>
              <w:spacing w:before="120" w:after="0"/>
              <w:ind w:left="180" w:right="148"/>
              <w:jc w:val="left"/>
              <w:rPr>
                <w:sz w:val="22"/>
              </w:rPr>
            </w:pPr>
            <w:r w:rsidRPr="00B900E1">
              <w:rPr>
                <w:sz w:val="22"/>
              </w:rPr>
              <w:t>Parent/Guardian’s name:________</w:t>
            </w:r>
            <w:r>
              <w:rPr>
                <w:sz w:val="22"/>
              </w:rPr>
              <w:t>__________</w:t>
            </w:r>
          </w:p>
          <w:p w:rsidR="009517F4" w:rsidRPr="00B900E1" w:rsidRDefault="009517F4" w:rsidP="005962D7">
            <w:pPr>
              <w:pStyle w:val="AveryStyle3"/>
              <w:ind w:left="180" w:right="238"/>
              <w:jc w:val="left"/>
              <w:rPr>
                <w:sz w:val="22"/>
              </w:rPr>
            </w:pPr>
            <w:r>
              <w:rPr>
                <w:sz w:val="22"/>
              </w:rPr>
              <w:br/>
            </w:r>
            <w:r w:rsidRPr="00B900E1">
              <w:rPr>
                <w:sz w:val="22"/>
              </w:rPr>
              <w:t>Student’s Name:_______________</w:t>
            </w:r>
            <w:r>
              <w:rPr>
                <w:sz w:val="22"/>
              </w:rPr>
              <w:t>_________</w:t>
            </w:r>
          </w:p>
          <w:p w:rsidR="009517F4" w:rsidRDefault="009517F4" w:rsidP="005962D7">
            <w:pPr>
              <w:pStyle w:val="AveryStyle3"/>
              <w:ind w:left="180" w:right="148"/>
              <w:jc w:val="left"/>
              <w:rPr>
                <w:sz w:val="22"/>
              </w:rPr>
            </w:pPr>
            <w:r>
              <w:rPr>
                <w:sz w:val="22"/>
              </w:rPr>
              <w:br/>
              <w:t>Age:____          Instrument:________________</w:t>
            </w:r>
          </w:p>
          <w:p w:rsidR="009517F4" w:rsidRDefault="009517F4" w:rsidP="006B174F">
            <w:pPr>
              <w:pStyle w:val="AveryStyle3"/>
              <w:ind w:left="90"/>
              <w:jc w:val="left"/>
              <w:rPr>
                <w:sz w:val="22"/>
              </w:rPr>
            </w:pPr>
          </w:p>
          <w:p w:rsidR="009517F4" w:rsidRDefault="009517F4" w:rsidP="005962D7">
            <w:pPr>
              <w:pStyle w:val="AveryStyle3"/>
              <w:ind w:left="180" w:right="148"/>
              <w:jc w:val="left"/>
              <w:rPr>
                <w:sz w:val="22"/>
              </w:rPr>
            </w:pPr>
            <w:r>
              <w:rPr>
                <w:sz w:val="22"/>
              </w:rPr>
              <w:t>Address:_______________________________</w:t>
            </w:r>
          </w:p>
          <w:p w:rsidR="009517F4" w:rsidRDefault="009517F4" w:rsidP="006B174F">
            <w:pPr>
              <w:pStyle w:val="AveryStyle3"/>
              <w:ind w:left="90" w:right="148"/>
              <w:jc w:val="left"/>
              <w:rPr>
                <w:sz w:val="22"/>
              </w:rPr>
            </w:pPr>
          </w:p>
          <w:p w:rsidR="009517F4" w:rsidRDefault="009517F4" w:rsidP="005962D7">
            <w:pPr>
              <w:pStyle w:val="AveryStyle3"/>
              <w:ind w:left="180" w:right="148"/>
              <w:jc w:val="left"/>
              <w:rPr>
                <w:sz w:val="22"/>
              </w:rPr>
            </w:pPr>
            <w:r>
              <w:rPr>
                <w:sz w:val="22"/>
              </w:rPr>
              <w:t>______________________________________</w:t>
            </w:r>
          </w:p>
          <w:p w:rsidR="009517F4" w:rsidRDefault="009517F4" w:rsidP="006B174F">
            <w:pPr>
              <w:pStyle w:val="AveryStyle3"/>
              <w:ind w:left="90" w:right="148"/>
              <w:jc w:val="left"/>
              <w:rPr>
                <w:sz w:val="22"/>
              </w:rPr>
            </w:pPr>
          </w:p>
          <w:p w:rsidR="009517F4" w:rsidRDefault="009517F4" w:rsidP="005962D7">
            <w:pPr>
              <w:pStyle w:val="AveryStyle3"/>
              <w:ind w:left="180" w:right="148"/>
              <w:jc w:val="left"/>
              <w:rPr>
                <w:sz w:val="24"/>
                <w:szCs w:val="24"/>
              </w:rPr>
            </w:pPr>
            <w:r>
              <w:rPr>
                <w:sz w:val="24"/>
                <w:szCs w:val="24"/>
              </w:rPr>
              <w:t>Best phone number:___________________</w:t>
            </w:r>
          </w:p>
          <w:p w:rsidR="009517F4" w:rsidRDefault="009517F4" w:rsidP="006B174F">
            <w:pPr>
              <w:pStyle w:val="AveryStyle3"/>
              <w:ind w:left="90" w:right="148"/>
              <w:jc w:val="left"/>
              <w:rPr>
                <w:sz w:val="24"/>
                <w:szCs w:val="24"/>
              </w:rPr>
            </w:pPr>
          </w:p>
          <w:p w:rsidR="009517F4" w:rsidRDefault="009517F4" w:rsidP="005962D7">
            <w:pPr>
              <w:pStyle w:val="AveryStyle3"/>
              <w:ind w:left="180" w:right="148"/>
              <w:jc w:val="left"/>
              <w:rPr>
                <w:sz w:val="24"/>
                <w:szCs w:val="24"/>
              </w:rPr>
            </w:pPr>
            <w:r>
              <w:rPr>
                <w:sz w:val="24"/>
                <w:szCs w:val="24"/>
              </w:rPr>
              <w:t>Email:______________________________</w:t>
            </w:r>
          </w:p>
          <w:p w:rsidR="009517F4" w:rsidRDefault="009517F4" w:rsidP="006B174F">
            <w:pPr>
              <w:pStyle w:val="AveryStyle3"/>
              <w:ind w:left="90" w:right="148"/>
              <w:jc w:val="left"/>
              <w:rPr>
                <w:sz w:val="24"/>
                <w:szCs w:val="24"/>
              </w:rPr>
            </w:pPr>
          </w:p>
          <w:p w:rsidR="009517F4" w:rsidRDefault="009517F4" w:rsidP="005962D7">
            <w:pPr>
              <w:pStyle w:val="AveryStyle3"/>
              <w:ind w:left="180" w:right="148"/>
              <w:jc w:val="left"/>
              <w:rPr>
                <w:sz w:val="24"/>
                <w:szCs w:val="24"/>
              </w:rPr>
            </w:pPr>
            <w:r>
              <w:rPr>
                <w:sz w:val="24"/>
                <w:szCs w:val="24"/>
              </w:rPr>
              <w:t>Current</w:t>
            </w:r>
            <w:r w:rsidR="005962D7">
              <w:rPr>
                <w:sz w:val="24"/>
                <w:szCs w:val="24"/>
              </w:rPr>
              <w:t xml:space="preserve"> lesson instructor:____________</w:t>
            </w:r>
            <w:r>
              <w:rPr>
                <w:sz w:val="24"/>
                <w:szCs w:val="24"/>
              </w:rPr>
              <w:t>__</w:t>
            </w:r>
          </w:p>
          <w:p w:rsidR="009517F4" w:rsidRDefault="009517F4" w:rsidP="006B174F">
            <w:pPr>
              <w:pStyle w:val="AveryStyle3"/>
              <w:ind w:left="90" w:right="148"/>
              <w:jc w:val="left"/>
              <w:rPr>
                <w:sz w:val="24"/>
                <w:szCs w:val="24"/>
              </w:rPr>
            </w:pPr>
          </w:p>
          <w:p w:rsidR="009517F4" w:rsidRDefault="009517F4" w:rsidP="005962D7">
            <w:pPr>
              <w:pStyle w:val="AveryStyle3"/>
              <w:ind w:left="180" w:right="148"/>
              <w:jc w:val="left"/>
              <w:rPr>
                <w:sz w:val="24"/>
                <w:szCs w:val="24"/>
              </w:rPr>
            </w:pPr>
            <w:r>
              <w:rPr>
                <w:sz w:val="24"/>
                <w:szCs w:val="24"/>
              </w:rPr>
              <w:t xml:space="preserve">How long have you been taking private </w:t>
            </w:r>
            <w:r>
              <w:rPr>
                <w:sz w:val="24"/>
                <w:szCs w:val="24"/>
              </w:rPr>
              <w:br/>
            </w:r>
            <w:r>
              <w:rPr>
                <w:sz w:val="24"/>
                <w:szCs w:val="24"/>
              </w:rPr>
              <w:br/>
              <w:t>lessons</w:t>
            </w:r>
            <w:proofErr w:type="gramStart"/>
            <w:r>
              <w:rPr>
                <w:sz w:val="24"/>
                <w:szCs w:val="24"/>
              </w:rPr>
              <w:t>?_</w:t>
            </w:r>
            <w:proofErr w:type="gramEnd"/>
            <w:r>
              <w:rPr>
                <w:sz w:val="24"/>
                <w:szCs w:val="24"/>
              </w:rPr>
              <w:t>______________________</w:t>
            </w:r>
            <w:r w:rsidR="005962D7">
              <w:rPr>
                <w:sz w:val="24"/>
                <w:szCs w:val="24"/>
              </w:rPr>
              <w:t>____</w:t>
            </w:r>
          </w:p>
          <w:p w:rsidR="009517F4" w:rsidRDefault="009517F4" w:rsidP="006B174F">
            <w:pPr>
              <w:pStyle w:val="AveryStyle3"/>
              <w:ind w:left="90" w:right="148"/>
              <w:jc w:val="left"/>
              <w:rPr>
                <w:sz w:val="24"/>
                <w:szCs w:val="24"/>
              </w:rPr>
            </w:pPr>
          </w:p>
          <w:p w:rsidR="009517F4" w:rsidRDefault="00075ECB" w:rsidP="005962D7">
            <w:pPr>
              <w:pStyle w:val="AveryStyle3"/>
              <w:ind w:left="180" w:right="148"/>
              <w:jc w:val="left"/>
              <w:rPr>
                <w:sz w:val="24"/>
                <w:szCs w:val="24"/>
              </w:rPr>
            </w:pPr>
            <w:r>
              <w:rPr>
                <w:sz w:val="24"/>
                <w:szCs w:val="24"/>
              </w:rPr>
              <w:t>What are your favorite bands</w:t>
            </w:r>
            <w:proofErr w:type="gramStart"/>
            <w:r w:rsidR="009517F4">
              <w:rPr>
                <w:sz w:val="24"/>
                <w:szCs w:val="24"/>
              </w:rPr>
              <w:t>?</w:t>
            </w:r>
            <w:r>
              <w:rPr>
                <w:sz w:val="24"/>
                <w:szCs w:val="24"/>
              </w:rPr>
              <w:t>_</w:t>
            </w:r>
            <w:proofErr w:type="gramEnd"/>
            <w:r>
              <w:rPr>
                <w:sz w:val="24"/>
                <w:szCs w:val="24"/>
              </w:rPr>
              <w:t>____________________________</w:t>
            </w:r>
          </w:p>
          <w:p w:rsidR="009517F4" w:rsidRDefault="009517F4" w:rsidP="006B174F">
            <w:pPr>
              <w:pStyle w:val="AveryStyle3"/>
              <w:ind w:left="90" w:right="148"/>
              <w:jc w:val="left"/>
              <w:rPr>
                <w:sz w:val="24"/>
                <w:szCs w:val="24"/>
              </w:rPr>
            </w:pPr>
          </w:p>
          <w:p w:rsidR="009517F4" w:rsidRDefault="009517F4" w:rsidP="005962D7">
            <w:pPr>
              <w:pStyle w:val="AveryStyle3"/>
              <w:ind w:left="180" w:right="148"/>
              <w:jc w:val="left"/>
              <w:rPr>
                <w:sz w:val="24"/>
                <w:szCs w:val="24"/>
              </w:rPr>
            </w:pPr>
            <w:r>
              <w:rPr>
                <w:sz w:val="24"/>
                <w:szCs w:val="24"/>
              </w:rPr>
              <w:t>___________________________________</w:t>
            </w:r>
          </w:p>
          <w:p w:rsidR="009517F4" w:rsidRDefault="009517F4" w:rsidP="006B174F">
            <w:pPr>
              <w:pStyle w:val="AveryStyle3"/>
              <w:ind w:left="90" w:right="148"/>
              <w:jc w:val="left"/>
              <w:rPr>
                <w:sz w:val="24"/>
                <w:szCs w:val="24"/>
              </w:rPr>
            </w:pPr>
          </w:p>
          <w:p w:rsidR="009517F4" w:rsidRDefault="009517F4" w:rsidP="005962D7">
            <w:pPr>
              <w:pStyle w:val="AveryStyle3"/>
              <w:ind w:left="180" w:right="148"/>
              <w:jc w:val="left"/>
              <w:rPr>
                <w:sz w:val="24"/>
                <w:szCs w:val="24"/>
              </w:rPr>
            </w:pPr>
            <w:r>
              <w:rPr>
                <w:sz w:val="24"/>
                <w:szCs w:val="24"/>
              </w:rPr>
              <w:t>Do you sing or would you try to sing?  Y / N</w:t>
            </w:r>
          </w:p>
          <w:p w:rsidR="009517F4" w:rsidRDefault="009517F4" w:rsidP="006B174F">
            <w:pPr>
              <w:pStyle w:val="AveryStyle3"/>
              <w:ind w:left="90" w:right="148"/>
              <w:jc w:val="left"/>
              <w:rPr>
                <w:sz w:val="24"/>
                <w:szCs w:val="24"/>
              </w:rPr>
            </w:pPr>
          </w:p>
          <w:p w:rsidR="009517F4" w:rsidRDefault="009517F4" w:rsidP="005962D7">
            <w:pPr>
              <w:pStyle w:val="AveryStyle3"/>
              <w:ind w:left="180" w:right="148"/>
              <w:jc w:val="left"/>
              <w:rPr>
                <w:sz w:val="24"/>
                <w:szCs w:val="24"/>
              </w:rPr>
            </w:pPr>
            <w:r>
              <w:rPr>
                <w:sz w:val="24"/>
                <w:szCs w:val="24"/>
              </w:rPr>
              <w:t>How would you describe your skill level?</w:t>
            </w:r>
          </w:p>
          <w:p w:rsidR="009517F4" w:rsidRDefault="009517F4" w:rsidP="006B174F">
            <w:pPr>
              <w:pStyle w:val="AveryStyle3"/>
              <w:numPr>
                <w:ilvl w:val="0"/>
                <w:numId w:val="1"/>
              </w:numPr>
              <w:ind w:right="148"/>
              <w:jc w:val="left"/>
              <w:rPr>
                <w:sz w:val="24"/>
                <w:szCs w:val="24"/>
              </w:rPr>
            </w:pPr>
            <w:r>
              <w:rPr>
                <w:sz w:val="24"/>
                <w:szCs w:val="24"/>
              </w:rPr>
              <w:t>Beginner</w:t>
            </w:r>
          </w:p>
          <w:p w:rsidR="009517F4" w:rsidRDefault="009517F4" w:rsidP="006B174F">
            <w:pPr>
              <w:pStyle w:val="AveryStyle3"/>
              <w:numPr>
                <w:ilvl w:val="0"/>
                <w:numId w:val="1"/>
              </w:numPr>
              <w:ind w:right="148"/>
              <w:jc w:val="left"/>
              <w:rPr>
                <w:sz w:val="24"/>
                <w:szCs w:val="24"/>
              </w:rPr>
            </w:pPr>
            <w:r>
              <w:rPr>
                <w:sz w:val="24"/>
                <w:szCs w:val="24"/>
              </w:rPr>
              <w:t>I’ve been playing a few years</w:t>
            </w:r>
          </w:p>
          <w:p w:rsidR="009517F4" w:rsidRPr="00B900E1" w:rsidRDefault="009517F4" w:rsidP="006B174F">
            <w:pPr>
              <w:pStyle w:val="AveryStyle3"/>
              <w:numPr>
                <w:ilvl w:val="0"/>
                <w:numId w:val="1"/>
              </w:numPr>
              <w:ind w:right="148"/>
              <w:jc w:val="left"/>
              <w:rPr>
                <w:sz w:val="24"/>
                <w:szCs w:val="24"/>
              </w:rPr>
            </w:pPr>
            <w:r>
              <w:rPr>
                <w:sz w:val="24"/>
                <w:szCs w:val="24"/>
              </w:rPr>
              <w:t>I’m basically a rock star</w:t>
            </w:r>
          </w:p>
        </w:tc>
      </w:tr>
      <w:tr w:rsidR="009517F4" w:rsidRPr="005D242E" w:rsidTr="006B174F">
        <w:trPr>
          <w:trHeight w:hRule="exact" w:val="20"/>
        </w:trPr>
        <w:tc>
          <w:tcPr>
            <w:tcW w:w="5238" w:type="dxa"/>
            <w:tcBorders>
              <w:left w:val="single" w:sz="8" w:space="0" w:color="FFFFFF"/>
              <w:bottom w:val="single" w:sz="8" w:space="0" w:color="FFFFFF"/>
              <w:right w:val="single" w:sz="8" w:space="0" w:color="FFFFFF"/>
            </w:tcBorders>
            <w:tcMar>
              <w:top w:w="0" w:type="dxa"/>
              <w:bottom w:w="0" w:type="dxa"/>
            </w:tcMar>
          </w:tcPr>
          <w:p w:rsidR="009517F4" w:rsidRPr="005D242E" w:rsidRDefault="00A06B3A" w:rsidP="006B174F">
            <w:r>
              <w:pict>
                <v:rect id="_x0000_s1032" alt="" style="position:absolute;margin-left:0;margin-top:0;width:.75pt;height:.75pt;z-index:2;mso-position-horizontal-relative:text;mso-position-vertical-relative:text" print="f" filled="f" stroked="f">
                  <w10:anchorlock/>
                </v:rect>
              </w:pict>
            </w:r>
          </w:p>
        </w:tc>
      </w:tr>
    </w:tbl>
    <w:p w:rsidR="009517F4" w:rsidRDefault="009517F4" w:rsidP="00A1699A">
      <w:pPr>
        <w:spacing w:after="0" w:line="20" w:lineRule="exact"/>
      </w:pPr>
    </w:p>
    <w:sectPr w:rsidR="009517F4" w:rsidSect="00AC3E61">
      <w:pgSz w:w="15840" w:h="12240" w:orient="landscape"/>
      <w:pgMar w:top="0" w:right="446" w:bottom="0" w:left="446" w:header="0" w:footer="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E2516"/>
    <w:multiLevelType w:val="hybridMultilevel"/>
    <w:tmpl w:val="01AEDD1C"/>
    <w:lvl w:ilvl="0" w:tplc="92901114">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332977FC"/>
    <w:multiLevelType w:val="hybridMultilevel"/>
    <w:tmpl w:val="BE6A9842"/>
    <w:lvl w:ilvl="0" w:tplc="9290111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5A256C"/>
    <w:multiLevelType w:val="hybridMultilevel"/>
    <w:tmpl w:val="A94E9E18"/>
    <w:lvl w:ilvl="0" w:tplc="92901114">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5BBB715F"/>
    <w:multiLevelType w:val="hybridMultilevel"/>
    <w:tmpl w:val="32904C22"/>
    <w:lvl w:ilvl="0" w:tplc="58EA72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045EEE"/>
    <w:multiLevelType w:val="hybridMultilevel"/>
    <w:tmpl w:val="53B47960"/>
    <w:lvl w:ilvl="0" w:tplc="92901114">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717C"/>
    <w:rsid w:val="00075ECB"/>
    <w:rsid w:val="0021262A"/>
    <w:rsid w:val="00232C0D"/>
    <w:rsid w:val="0026717C"/>
    <w:rsid w:val="002B2C04"/>
    <w:rsid w:val="002B4B79"/>
    <w:rsid w:val="00382947"/>
    <w:rsid w:val="003F3E97"/>
    <w:rsid w:val="00564867"/>
    <w:rsid w:val="005962D7"/>
    <w:rsid w:val="005D242E"/>
    <w:rsid w:val="00916035"/>
    <w:rsid w:val="009517F4"/>
    <w:rsid w:val="00A06B3A"/>
    <w:rsid w:val="00A1699A"/>
    <w:rsid w:val="00AC3E61"/>
    <w:rsid w:val="00B900E1"/>
    <w:rsid w:val="00CB3BF5"/>
    <w:rsid w:val="00D4542C"/>
    <w:rsid w:val="00DF02CA"/>
    <w:rsid w:val="00EA3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veryStyle1">
    <w:name w:val="Avery Style 1"/>
    <w:uiPriority w:val="99"/>
    <w:rsid w:val="00232C0D"/>
    <w:pPr>
      <w:spacing w:before="115" w:after="115"/>
      <w:ind w:left="604" w:right="604"/>
      <w:jc w:val="center"/>
    </w:pPr>
    <w:rPr>
      <w:rFonts w:ascii="Arial" w:hAnsi="Arial" w:cs="Arial"/>
      <w:bCs/>
      <w:color w:val="000000"/>
      <w:sz w:val="40"/>
      <w:szCs w:val="22"/>
    </w:rPr>
  </w:style>
  <w:style w:type="paragraph" w:customStyle="1" w:styleId="AveryStyle2">
    <w:name w:val="Avery Style 2"/>
    <w:uiPriority w:val="99"/>
    <w:rsid w:val="00232C0D"/>
    <w:pPr>
      <w:spacing w:before="115" w:after="115"/>
      <w:ind w:left="604" w:right="604"/>
      <w:jc w:val="center"/>
    </w:pPr>
    <w:rPr>
      <w:rFonts w:ascii="Arial" w:hAnsi="Arial" w:cs="Arial"/>
      <w:bCs/>
      <w:color w:val="000000"/>
      <w:sz w:val="40"/>
      <w:szCs w:val="22"/>
    </w:rPr>
  </w:style>
  <w:style w:type="paragraph" w:customStyle="1" w:styleId="AveryStyle3">
    <w:name w:val="Avery Style 3"/>
    <w:uiPriority w:val="99"/>
    <w:rsid w:val="00232C0D"/>
    <w:pPr>
      <w:spacing w:before="115" w:after="115"/>
      <w:ind w:left="604" w:right="604"/>
      <w:jc w:val="center"/>
    </w:pPr>
    <w:rPr>
      <w:rFonts w:ascii="Arial" w:hAnsi="Arial" w:cs="Arial"/>
      <w:bCs/>
      <w:color w:val="000000"/>
      <w:sz w:val="4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ld%20Of%20Music\AppData\Roaming\Avery\Avery%20Wizard%204.0\Samples\U-0278-01-Page\Prtrait\U-0278-01_0_Blank_1005-01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BAA5A-AC1C-42EA-A454-32400735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U-0278-01_0_Blank_1005-01_en.dot</Template>
  <TotalTime>1</TotalTime>
  <Pages>2</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Avery Wizard Template</vt:lpstr>
    </vt:vector>
  </TitlesOfParts>
  <Company>Avery Dennison Corporation</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Avery Wizard Template</dc:title>
  <dc:subject>Avery Dennison Template</dc:subject>
  <dc:creator>World Of Music</dc:creator>
  <cp:keywords>Avery, Templates</cp:keywords>
  <dc:description>Copyright 2010 Avery Dennison Corporation. All rights reserved.</dc:description>
  <cp:lastModifiedBy>World Of Music</cp:lastModifiedBy>
  <cp:revision>3</cp:revision>
  <cp:lastPrinted>2018-07-23T21:40:00Z</cp:lastPrinted>
  <dcterms:created xsi:type="dcterms:W3CDTF">2018-07-30T15:49:00Z</dcterms:created>
  <dcterms:modified xsi:type="dcterms:W3CDTF">2018-08-03T21:49:00Z</dcterms:modified>
  <cp:category>Avery Dennison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Group">
    <vt:lpwstr>U-0278-01</vt:lpwstr>
  </property>
</Properties>
</file>