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0089D" w14:textId="77777777" w:rsidR="00FD5DD1" w:rsidRPr="00117DC0" w:rsidRDefault="00FD5DD1" w:rsidP="00FD5DD1">
      <w:pPr>
        <w:pStyle w:val="Graphicplaceholder"/>
        <w:rPr>
          <w:rFonts w:ascii="Calibri" w:hAnsi="Calibri" w:cs="Calibri"/>
        </w:rPr>
      </w:pPr>
      <w:r w:rsidRPr="00117DC0">
        <w:rPr>
          <w:rFonts w:ascii="Calibri" w:hAnsi="Calibri" w:cs="Calibri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64C34DA" wp14:editId="778051FC">
                <wp:simplePos x="0" y="0"/>
                <wp:positionH relativeFrom="column">
                  <wp:posOffset>-1024255</wp:posOffset>
                </wp:positionH>
                <wp:positionV relativeFrom="paragraph">
                  <wp:posOffset>-457200</wp:posOffset>
                </wp:positionV>
                <wp:extent cx="7772400" cy="10058400"/>
                <wp:effectExtent l="0" t="0" r="0" b="0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43CC21-B74F-5FE2-EB2E-40B02A3EC3D1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606664819" name="Rectangle 1606664819">
                          <a:extLst>
                            <a:ext uri="{FF2B5EF4-FFF2-40B4-BE49-F238E27FC236}">
                              <a16:creationId xmlns:a16="http://schemas.microsoft.com/office/drawing/2014/main" id="{275ED765-3A5E-E738-6881-121FF9BC0D5C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93114069" name="Freeform: Shape 1893114069">
                          <a:extLst>
                            <a:ext uri="{FF2B5EF4-FFF2-40B4-BE49-F238E27FC236}">
                              <a16:creationId xmlns:a16="http://schemas.microsoft.com/office/drawing/2014/main" id="{DF2D8236-4D50-55DC-A53B-750AAE9E1372}"/>
                            </a:ext>
                          </a:extLst>
                        </wps:cNvPr>
                        <wps:cNvSpPr/>
                        <wps:spPr>
                          <a:xfrm>
                            <a:off x="685800" y="0"/>
                            <a:ext cx="45085" cy="7498080"/>
                          </a:xfrm>
                          <a:custGeom>
                            <a:avLst/>
                            <a:gdLst>
                              <a:gd name="connsiteX0" fmla="*/ 0 w 45085"/>
                              <a:gd name="connsiteY0" fmla="*/ 0 h 6960616"/>
                              <a:gd name="connsiteX1" fmla="*/ 45085 w 45085"/>
                              <a:gd name="connsiteY1" fmla="*/ 0 h 6960616"/>
                              <a:gd name="connsiteX2" fmla="*/ 45085 w 45085"/>
                              <a:gd name="connsiteY2" fmla="*/ 6953102 h 6960616"/>
                              <a:gd name="connsiteX3" fmla="*/ 37571 w 45085"/>
                              <a:gd name="connsiteY3" fmla="*/ 6960616 h 6960616"/>
                              <a:gd name="connsiteX4" fmla="*/ 7514 w 45085"/>
                              <a:gd name="connsiteY4" fmla="*/ 6960616 h 6960616"/>
                              <a:gd name="connsiteX5" fmla="*/ 0 w 45085"/>
                              <a:gd name="connsiteY5" fmla="*/ 6953102 h 6960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085" h="6960616">
                                <a:moveTo>
                                  <a:pt x="0" y="0"/>
                                </a:moveTo>
                                <a:lnTo>
                                  <a:pt x="45085" y="0"/>
                                </a:lnTo>
                                <a:lnTo>
                                  <a:pt x="45085" y="6953102"/>
                                </a:lnTo>
                                <a:cubicBezTo>
                                  <a:pt x="45085" y="6957252"/>
                                  <a:pt x="41721" y="6960616"/>
                                  <a:pt x="37571" y="6960616"/>
                                </a:cubicBezTo>
                                <a:lnTo>
                                  <a:pt x="7514" y="6960616"/>
                                </a:lnTo>
                                <a:cubicBezTo>
                                  <a:pt x="3364" y="6960616"/>
                                  <a:pt x="0" y="6957252"/>
                                  <a:pt x="0" y="695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7B340C17" id="Group 26" o:spid="_x0000_s1026" alt="&quot;&quot;" style="position:absolute;margin-left:-80.65pt;margin-top:-36pt;width:612pt;height:11in;z-index:-251657216;mso-width-percent:1000;mso-height-percent:1000;mso-width-percent:1000;mso-height-percent:1000" coordsize="77724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">
                <v:rect id="Rectangle 1606664819" o:spid="_x0000_s1027" style="position:absolute;width:77724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" filled="f" stroked="f" strokeweight="1.5pt"/>
                <v:shape id="Freeform: Shape 1893114069" o:spid="_x0000_s1028" style="position:absolute;left:6858;width:450;height:74980;visibility:visible;mso-wrap-style:square;v-text-anchor:middle" coordsize="45085,6960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" path="m,l45085,r,6953102c45085,6957252,41721,6960616,37571,6960616r-30057,c3364,6960616,,6957252,,6953102l,xe" fillcolor="#d0e2dc [2895]" stroked="f" strokeweight="1.5pt">
                  <v:stroke joinstyle="miter"/>
                  <v:path arrowok="t" o:connecttype="custom" o:connectlocs="0,0;45085,0;45085,7489986;37571,7498080;7514,7498080;0,7489986" o:connectangles="0,0,0,0,0,0"/>
                </v:shape>
                <w10:anchorlock/>
              </v:group>
            </w:pict>
          </mc:Fallback>
        </mc:AlternateContent>
      </w:r>
    </w:p>
    <w:p w14:paraId="423FA869" w14:textId="4FE93D51" w:rsidR="00B16919" w:rsidRPr="00117DC0" w:rsidRDefault="00105134" w:rsidP="00B16919">
      <w:pPr>
        <w:pStyle w:val="Subtitle"/>
        <w:rPr>
          <w:rFonts w:ascii="Calibri" w:hAnsi="Calibri" w:cs="Calibri"/>
          <w:color w:val="0070C0"/>
          <w:sz w:val="24"/>
          <w:szCs w:val="20"/>
        </w:rPr>
      </w:pPr>
      <w:r>
        <w:rPr>
          <w:rFonts w:ascii="Calibri" w:hAnsi="Calibri" w:cs="Calibri"/>
          <w:color w:val="0070C0"/>
          <w:sz w:val="24"/>
          <w:szCs w:val="20"/>
        </w:rPr>
        <w:t>September 05</w:t>
      </w:r>
      <w:r w:rsidR="001E7E81" w:rsidRPr="00117DC0">
        <w:rPr>
          <w:rFonts w:ascii="Calibri" w:hAnsi="Calibri" w:cs="Calibri"/>
          <w:color w:val="0070C0"/>
          <w:sz w:val="24"/>
          <w:szCs w:val="20"/>
        </w:rPr>
        <w:t xml:space="preserve"> 2025</w:t>
      </w:r>
    </w:p>
    <w:p w14:paraId="0CD28870" w14:textId="77777777" w:rsidR="00B16919" w:rsidRPr="00117DC0" w:rsidRDefault="00B16919" w:rsidP="00B16919">
      <w:pPr>
        <w:pStyle w:val="Subtitle"/>
        <w:rPr>
          <w:rFonts w:ascii="Calibri" w:hAnsi="Calibri" w:cs="Calibri"/>
        </w:rPr>
      </w:pPr>
    </w:p>
    <w:p w14:paraId="5002FE1D" w14:textId="1F9957E6" w:rsidR="00997A98" w:rsidRPr="00117DC0" w:rsidRDefault="001E7E81" w:rsidP="00B16919">
      <w:pPr>
        <w:pStyle w:val="Subtitle"/>
        <w:rPr>
          <w:rFonts w:ascii="Calibri" w:hAnsi="Calibri" w:cs="Calibri"/>
          <w:color w:val="000000" w:themeColor="background1"/>
          <w:sz w:val="22"/>
          <w:szCs w:val="18"/>
        </w:rPr>
      </w:pPr>
      <w:r w:rsidRPr="00117DC0">
        <w:rPr>
          <w:rFonts w:ascii="Calibri" w:hAnsi="Calibri" w:cs="Calibri"/>
          <w:color w:val="000000" w:themeColor="background1"/>
          <w:szCs w:val="26"/>
        </w:rPr>
        <w:t xml:space="preserve">Town of Canton Airport Pollution </w:t>
      </w:r>
      <w:r w:rsidR="00B16919" w:rsidRPr="00117DC0">
        <w:rPr>
          <w:rFonts w:ascii="Calibri" w:hAnsi="Calibri" w:cs="Calibri"/>
          <w:color w:val="000000" w:themeColor="background1"/>
          <w:szCs w:val="26"/>
        </w:rPr>
        <w:t>C</w:t>
      </w:r>
      <w:r w:rsidRPr="00117DC0">
        <w:rPr>
          <w:rFonts w:ascii="Calibri" w:hAnsi="Calibri" w:cs="Calibri"/>
          <w:color w:val="000000" w:themeColor="background1"/>
          <w:szCs w:val="26"/>
        </w:rPr>
        <w:t>hallenge</w:t>
      </w:r>
    </w:p>
    <w:p w14:paraId="389BFFFB" w14:textId="77777777" w:rsidR="001E7E81" w:rsidRPr="00117DC0" w:rsidRDefault="001E7E81" w:rsidP="00997A98">
      <w:pPr>
        <w:pStyle w:val="Intro"/>
        <w:rPr>
          <w:rFonts w:ascii="Calibri" w:hAnsi="Calibri" w:cs="Calibri"/>
          <w:b/>
          <w:bCs/>
        </w:rPr>
      </w:pPr>
      <w:r w:rsidRPr="00117DC0">
        <w:rPr>
          <w:rFonts w:ascii="Calibri" w:hAnsi="Calibri" w:cs="Calibri"/>
          <w:b/>
          <w:bCs/>
        </w:rPr>
        <w:t>Document Overview:</w:t>
      </w:r>
    </w:p>
    <w:p w14:paraId="57FBA358" w14:textId="766A9D03" w:rsidR="001E7E81" w:rsidRPr="00117DC0" w:rsidRDefault="006A7E13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ab/>
      </w:r>
      <w:r w:rsidR="00997A98" w:rsidRPr="00117DC0">
        <w:rPr>
          <w:rFonts w:ascii="Calibri" w:hAnsi="Calibri" w:cs="Calibri"/>
        </w:rPr>
        <w:t xml:space="preserve">This </w:t>
      </w:r>
      <w:r w:rsidR="001E7E81" w:rsidRPr="00117DC0">
        <w:rPr>
          <w:rFonts w:ascii="Calibri" w:hAnsi="Calibri" w:cs="Calibri"/>
        </w:rPr>
        <w:t xml:space="preserve">document </w:t>
      </w:r>
      <w:r w:rsidR="00997A98" w:rsidRPr="00117DC0">
        <w:rPr>
          <w:rFonts w:ascii="Calibri" w:hAnsi="Calibri" w:cs="Calibri"/>
        </w:rPr>
        <w:t>outlines a</w:t>
      </w:r>
      <w:r w:rsidR="001E7E81" w:rsidRPr="00117DC0">
        <w:rPr>
          <w:rFonts w:ascii="Calibri" w:hAnsi="Calibri" w:cs="Calibri"/>
        </w:rPr>
        <w:t>n increasing</w:t>
      </w:r>
      <w:r w:rsidR="004E2232" w:rsidRPr="00117DC0">
        <w:rPr>
          <w:rFonts w:ascii="Calibri" w:hAnsi="Calibri" w:cs="Calibri"/>
        </w:rPr>
        <w:t>ly</w:t>
      </w:r>
      <w:r w:rsidR="001E7E81" w:rsidRPr="00117DC0">
        <w:rPr>
          <w:rFonts w:ascii="Calibri" w:hAnsi="Calibri" w:cs="Calibri"/>
        </w:rPr>
        <w:t xml:space="preserve"> severe situation impacting the residents of the town of Canton Massachusetts. The situation stems from the abuse of our </w:t>
      </w:r>
      <w:r w:rsidR="004E2232" w:rsidRPr="00117DC0">
        <w:rPr>
          <w:rFonts w:ascii="Calibri" w:hAnsi="Calibri" w:cs="Calibri"/>
        </w:rPr>
        <w:t>town’s</w:t>
      </w:r>
      <w:r w:rsidR="001E7E81" w:rsidRPr="00117DC0">
        <w:rPr>
          <w:rFonts w:ascii="Calibri" w:hAnsi="Calibri" w:cs="Calibri"/>
        </w:rPr>
        <w:t xml:space="preserve"> environment by the purposeful infringement of aircraft (planes and helicopters) from the Norwood Airport on our </w:t>
      </w:r>
      <w:r w:rsidR="00D8427D" w:rsidRPr="00117DC0">
        <w:rPr>
          <w:rFonts w:ascii="Calibri" w:hAnsi="Calibri" w:cs="Calibri"/>
        </w:rPr>
        <w:t>families’</w:t>
      </w:r>
      <w:r w:rsidR="001E7E81" w:rsidRPr="00117DC0">
        <w:rPr>
          <w:rFonts w:ascii="Calibri" w:hAnsi="Calibri" w:cs="Calibri"/>
        </w:rPr>
        <w:t xml:space="preserve"> homes, </w:t>
      </w:r>
      <w:r w:rsidR="00105134">
        <w:rPr>
          <w:rFonts w:ascii="Calibri" w:hAnsi="Calibri" w:cs="Calibri"/>
        </w:rPr>
        <w:t xml:space="preserve">schools: </w:t>
      </w:r>
      <w:r w:rsidR="001E7E81" w:rsidRPr="00117DC0">
        <w:rPr>
          <w:rFonts w:ascii="Calibri" w:hAnsi="Calibri" w:cs="Calibri"/>
        </w:rPr>
        <w:t xml:space="preserve">air </w:t>
      </w:r>
      <w:r w:rsidR="004E2232" w:rsidRPr="00117DC0">
        <w:rPr>
          <w:rFonts w:ascii="Calibri" w:hAnsi="Calibri" w:cs="Calibri"/>
        </w:rPr>
        <w:t xml:space="preserve">quality </w:t>
      </w:r>
      <w:r w:rsidR="001E7E81" w:rsidRPr="00117DC0">
        <w:rPr>
          <w:rFonts w:ascii="Calibri" w:hAnsi="Calibri" w:cs="Calibri"/>
        </w:rPr>
        <w:t>and liv</w:t>
      </w:r>
      <w:r w:rsidR="00105134">
        <w:rPr>
          <w:rFonts w:ascii="Calibri" w:hAnsi="Calibri" w:cs="Calibri"/>
        </w:rPr>
        <w:t>es</w:t>
      </w:r>
      <w:r w:rsidR="001E7E81" w:rsidRPr="00117DC0">
        <w:rPr>
          <w:rFonts w:ascii="Calibri" w:hAnsi="Calibri" w:cs="Calibri"/>
        </w:rPr>
        <w:t xml:space="preserve">.  These aircraft are polluting our environment with Lead, noise and invading our personal privacy.  </w:t>
      </w:r>
      <w:r w:rsidR="004E2232" w:rsidRPr="00117DC0">
        <w:rPr>
          <w:rFonts w:ascii="Calibri" w:hAnsi="Calibri" w:cs="Calibri"/>
        </w:rPr>
        <w:t>This is c</w:t>
      </w:r>
      <w:r w:rsidR="001E7E81" w:rsidRPr="00117DC0">
        <w:rPr>
          <w:rFonts w:ascii="Calibri" w:hAnsi="Calibri" w:cs="Calibri"/>
        </w:rPr>
        <w:t xml:space="preserve">ausing direct and severe health impacts to our children, grandchildren and </w:t>
      </w:r>
      <w:r w:rsidR="009C78A9" w:rsidRPr="00117DC0">
        <w:rPr>
          <w:rFonts w:ascii="Calibri" w:hAnsi="Calibri" w:cs="Calibri"/>
        </w:rPr>
        <w:t>family’s</w:t>
      </w:r>
      <w:r w:rsidR="001E7E81" w:rsidRPr="00117DC0">
        <w:rPr>
          <w:rFonts w:ascii="Calibri" w:hAnsi="Calibri" w:cs="Calibri"/>
        </w:rPr>
        <w:t xml:space="preserve"> quality of life.  This</w:t>
      </w:r>
      <w:r w:rsidR="002C2936" w:rsidRPr="00117DC0">
        <w:rPr>
          <w:rFonts w:ascii="Calibri" w:hAnsi="Calibri" w:cs="Calibri"/>
        </w:rPr>
        <w:t xml:space="preserve"> is</w:t>
      </w:r>
      <w:r w:rsidR="001E7E81" w:rsidRPr="00117DC0">
        <w:rPr>
          <w:rFonts w:ascii="Calibri" w:hAnsi="Calibri" w:cs="Calibri"/>
        </w:rPr>
        <w:t xml:space="preserve"> being done at our expense as taxpayers and benefitting a few elite </w:t>
      </w:r>
      <w:r w:rsidR="004E2232" w:rsidRPr="00117DC0">
        <w:rPr>
          <w:rFonts w:ascii="Calibri" w:hAnsi="Calibri" w:cs="Calibri"/>
        </w:rPr>
        <w:t>aircraft owner</w:t>
      </w:r>
      <w:r w:rsidR="009C78A9" w:rsidRPr="00117DC0">
        <w:rPr>
          <w:rFonts w:ascii="Calibri" w:hAnsi="Calibri" w:cs="Calibri"/>
        </w:rPr>
        <w:t>s</w:t>
      </w:r>
      <w:r w:rsidR="004E2232" w:rsidRPr="00117DC0">
        <w:rPr>
          <w:rFonts w:ascii="Calibri" w:hAnsi="Calibri" w:cs="Calibri"/>
        </w:rPr>
        <w:t xml:space="preserve"> and the Town of Norwood. </w:t>
      </w:r>
    </w:p>
    <w:p w14:paraId="1A5ADD99" w14:textId="241C7488" w:rsidR="00B16919" w:rsidRPr="00117DC0" w:rsidRDefault="00B16919" w:rsidP="00997A98">
      <w:pPr>
        <w:pStyle w:val="Intro"/>
        <w:rPr>
          <w:rFonts w:ascii="Calibri" w:hAnsi="Calibri" w:cs="Calibri"/>
          <w:b/>
          <w:bCs/>
          <w:sz w:val="22"/>
          <w:szCs w:val="20"/>
        </w:rPr>
      </w:pPr>
      <w:r w:rsidRPr="00117DC0">
        <w:rPr>
          <w:rFonts w:ascii="Calibri" w:hAnsi="Calibri" w:cs="Calibri"/>
          <w:b/>
          <w:bCs/>
          <w:sz w:val="22"/>
          <w:szCs w:val="20"/>
        </w:rPr>
        <w:t>Detailed Problem Statement:</w:t>
      </w:r>
    </w:p>
    <w:p w14:paraId="5DB0E5C0" w14:textId="6B428A91" w:rsidR="002B65AE" w:rsidRPr="00117DC0" w:rsidRDefault="006A7E13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ab/>
        <w:t xml:space="preserve">Norwood airport is attempting to operate </w:t>
      </w:r>
      <w:r w:rsidR="002B65AE" w:rsidRPr="00117DC0">
        <w:rPr>
          <w:rFonts w:ascii="Calibri" w:hAnsi="Calibri" w:cs="Calibri"/>
        </w:rPr>
        <w:t>increasing</w:t>
      </w:r>
      <w:r w:rsidRPr="00117DC0">
        <w:rPr>
          <w:rFonts w:ascii="Calibri" w:hAnsi="Calibri" w:cs="Calibri"/>
        </w:rPr>
        <w:t xml:space="preserve"> larger aircraft</w:t>
      </w:r>
      <w:r w:rsidR="00283CCC" w:rsidRPr="00117DC0">
        <w:rPr>
          <w:rFonts w:ascii="Calibri" w:hAnsi="Calibri" w:cs="Calibri"/>
        </w:rPr>
        <w:t xml:space="preserve"> and are</w:t>
      </w:r>
      <w:r w:rsidRPr="00117DC0">
        <w:rPr>
          <w:rFonts w:ascii="Calibri" w:hAnsi="Calibri" w:cs="Calibri"/>
        </w:rPr>
        <w:t xml:space="preserve"> </w:t>
      </w:r>
      <w:r w:rsidR="00283CCC" w:rsidRPr="00117DC0">
        <w:rPr>
          <w:rFonts w:ascii="Calibri" w:hAnsi="Calibri" w:cs="Calibri"/>
        </w:rPr>
        <w:t>hosting / providing</w:t>
      </w:r>
      <w:r w:rsidRPr="00117DC0">
        <w:rPr>
          <w:rFonts w:ascii="Calibri" w:hAnsi="Calibri" w:cs="Calibri"/>
        </w:rPr>
        <w:t xml:space="preserve"> large amounts of helicopter and small aircraft training flights. These aircraft and training flights are transiting increasingly at low altitude over our town of canton residential areas.</w:t>
      </w:r>
      <w:r w:rsidR="00D13955" w:rsidRPr="00117DC0">
        <w:rPr>
          <w:rFonts w:ascii="Calibri" w:hAnsi="Calibri" w:cs="Calibri"/>
        </w:rPr>
        <w:t xml:space="preserve"> </w:t>
      </w:r>
    </w:p>
    <w:p w14:paraId="79AFD96C" w14:textId="1E133020" w:rsidR="006A7E13" w:rsidRPr="00117DC0" w:rsidRDefault="00034E42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A0A00" wp14:editId="76D1BA58">
                <wp:simplePos x="0" y="0"/>
                <wp:positionH relativeFrom="column">
                  <wp:posOffset>3716426</wp:posOffset>
                </wp:positionH>
                <wp:positionV relativeFrom="paragraph">
                  <wp:posOffset>652780</wp:posOffset>
                </wp:positionV>
                <wp:extent cx="1871831" cy="3238791"/>
                <wp:effectExtent l="0" t="0" r="8255" b="12700"/>
                <wp:wrapNone/>
                <wp:docPr id="6491280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831" cy="32387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DAFE6" w14:textId="6C1E7394" w:rsidR="00034E42" w:rsidRDefault="00283CCC">
                            <w:r>
                              <w:rPr>
                                <w:noProof/>
                                <w14:ligatures w14:val="none"/>
                              </w:rPr>
                              <w:drawing>
                                <wp:inline distT="0" distB="0" distL="0" distR="0" wp14:anchorId="6744F172" wp14:editId="1A4BF2E2">
                                  <wp:extent cx="1656678" cy="3140710"/>
                                  <wp:effectExtent l="0" t="0" r="0" b="0"/>
                                  <wp:docPr id="381667305" name="Picture 6" descr="A map with yellow li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1667305" name="Picture 6" descr="A map with yellow lin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709" cy="3157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A0A0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2.65pt;margin-top:51.4pt;width:147.4pt;height:2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" filled="f" strokeweight=".5pt">
                <v:textbox>
                  <w:txbxContent>
                    <w:p w14:paraId="693DAFE6" w14:textId="6C1E7394" w:rsidR="00034E42" w:rsidRDefault="00283CCC">
                      <w:r>
                        <w:rPr>
                          <w:noProof/>
                          <w14:ligatures w14:val="none"/>
                        </w:rPr>
                        <w:drawing>
                          <wp:inline distT="0" distB="0" distL="0" distR="0" wp14:anchorId="6744F172" wp14:editId="1A4BF2E2">
                            <wp:extent cx="1656678" cy="3140710"/>
                            <wp:effectExtent l="0" t="0" r="0" b="0"/>
                            <wp:docPr id="381667305" name="Picture 6" descr="A map with yellow lin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1667305" name="Picture 6" descr="A map with yellow lines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709" cy="3157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E13" w:rsidRPr="00117DC0">
        <w:rPr>
          <w:rFonts w:ascii="Calibri" w:hAnsi="Calibri" w:cs="Calibri"/>
        </w:rPr>
        <w:t xml:space="preserve"> </w:t>
      </w:r>
      <w:r w:rsidR="006A7E13" w:rsidRPr="00117DC0">
        <w:rPr>
          <w:rFonts w:ascii="Calibri" w:hAnsi="Calibri" w:cs="Calibri"/>
        </w:rPr>
        <w:tab/>
      </w:r>
      <w:r w:rsidR="001E7E81" w:rsidRPr="00117DC0">
        <w:rPr>
          <w:rFonts w:ascii="Calibri" w:hAnsi="Calibri" w:cs="Calibri"/>
        </w:rPr>
        <w:t xml:space="preserve">These aircraft are </w:t>
      </w:r>
      <w:r w:rsidR="006A7E13" w:rsidRPr="00117DC0">
        <w:rPr>
          <w:rFonts w:ascii="Calibri" w:hAnsi="Calibri" w:cs="Calibri"/>
        </w:rPr>
        <w:t xml:space="preserve">directed to operate </w:t>
      </w:r>
      <w:r w:rsidR="001E7E81" w:rsidRPr="00117DC0">
        <w:rPr>
          <w:rFonts w:ascii="Calibri" w:hAnsi="Calibri" w:cs="Calibri"/>
        </w:rPr>
        <w:t xml:space="preserve">at low altitude levels purposefully and directly over our </w:t>
      </w:r>
      <w:r w:rsidR="006A7E13" w:rsidRPr="00117DC0">
        <w:rPr>
          <w:rFonts w:ascii="Calibri" w:hAnsi="Calibri" w:cs="Calibri"/>
        </w:rPr>
        <w:t xml:space="preserve">Canton </w:t>
      </w:r>
      <w:r w:rsidR="001E7E81" w:rsidRPr="00117DC0">
        <w:rPr>
          <w:rFonts w:ascii="Calibri" w:hAnsi="Calibri" w:cs="Calibri"/>
        </w:rPr>
        <w:t xml:space="preserve">homes, schools, playgrounds </w:t>
      </w:r>
      <w:r w:rsidR="006A7E13" w:rsidRPr="00117DC0">
        <w:rPr>
          <w:rFonts w:ascii="Calibri" w:hAnsi="Calibri" w:cs="Calibri"/>
        </w:rPr>
        <w:t xml:space="preserve">and to </w:t>
      </w:r>
      <w:r w:rsidR="006A7E13" w:rsidRPr="00117DC0">
        <w:rPr>
          <w:rFonts w:ascii="Calibri" w:hAnsi="Calibri" w:cs="Calibri"/>
          <w:color w:val="0070C0"/>
        </w:rPr>
        <w:t xml:space="preserve">avoid operating over the Town of Norwood.  </w:t>
      </w:r>
    </w:p>
    <w:p w14:paraId="71870A04" w14:textId="48C798B1" w:rsidR="00857627" w:rsidRPr="00117DC0" w:rsidRDefault="00857627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01740" wp14:editId="76403B6F">
                <wp:simplePos x="0" y="0"/>
                <wp:positionH relativeFrom="column">
                  <wp:posOffset>393700</wp:posOffset>
                </wp:positionH>
                <wp:positionV relativeFrom="paragraph">
                  <wp:posOffset>315493</wp:posOffset>
                </wp:positionV>
                <wp:extent cx="2896763" cy="2112892"/>
                <wp:effectExtent l="0" t="0" r="12065" b="8255"/>
                <wp:wrapNone/>
                <wp:docPr id="7758952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763" cy="21128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810D9" w14:textId="78665542" w:rsidR="006A7E13" w:rsidRDefault="00D63DF8">
                            <w:r>
                              <w:rPr>
                                <w:noProof/>
                                <w14:ligatures w14:val="none"/>
                              </w:rPr>
                              <w:drawing>
                                <wp:inline distT="0" distB="0" distL="0" distR="0" wp14:anchorId="08E1AB8F" wp14:editId="5C1A5CDD">
                                  <wp:extent cx="2670925" cy="1870680"/>
                                  <wp:effectExtent l="0" t="0" r="0" b="0"/>
                                  <wp:docPr id="142787783" name="Picture 3" descr="A yellow sign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787783" name="Picture 3" descr="A yellow sign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8717" cy="1960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1740" id="Text Box 2" o:spid="_x0000_s1027" type="#_x0000_t202" style="position:absolute;margin-left:31pt;margin-top:24.85pt;width:228.1pt;height:16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" filled="f" strokeweight=".5pt">
                <v:textbox>
                  <w:txbxContent>
                    <w:p w14:paraId="066810D9" w14:textId="78665542" w:rsidR="006A7E13" w:rsidRDefault="00D63DF8">
                      <w:r>
                        <w:rPr>
                          <w:noProof/>
                          <w14:ligatures w14:val="none"/>
                        </w:rPr>
                        <w:drawing>
                          <wp:inline distT="0" distB="0" distL="0" distR="0" wp14:anchorId="08E1AB8F" wp14:editId="5C1A5CDD">
                            <wp:extent cx="2670925" cy="1870680"/>
                            <wp:effectExtent l="0" t="0" r="0" b="0"/>
                            <wp:docPr id="142787783" name="Picture 3" descr="A yellow sign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787783" name="Picture 3" descr="A yellow sign with black text&#10;&#10;AI-generated content may be incorrect.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8717" cy="1960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35B155" w14:textId="43199DCD" w:rsidR="006A7E13" w:rsidRPr="00117DC0" w:rsidRDefault="006A7E13" w:rsidP="00997A98">
      <w:pPr>
        <w:pStyle w:val="Intro"/>
        <w:rPr>
          <w:rFonts w:ascii="Calibri" w:hAnsi="Calibri" w:cs="Calibri"/>
        </w:rPr>
      </w:pPr>
    </w:p>
    <w:p w14:paraId="1084BC97" w14:textId="77777777" w:rsidR="006A7E13" w:rsidRPr="00117DC0" w:rsidRDefault="006A7E13" w:rsidP="00997A98">
      <w:pPr>
        <w:pStyle w:val="Intro"/>
        <w:rPr>
          <w:rFonts w:ascii="Calibri" w:hAnsi="Calibri" w:cs="Calibri"/>
        </w:rPr>
      </w:pPr>
    </w:p>
    <w:p w14:paraId="29D97F90" w14:textId="77777777" w:rsidR="006A7E13" w:rsidRPr="00117DC0" w:rsidRDefault="006A7E13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ab/>
      </w:r>
    </w:p>
    <w:p w14:paraId="239D8D5A" w14:textId="77777777" w:rsidR="00D63DF8" w:rsidRPr="00117DC0" w:rsidRDefault="00D63DF8" w:rsidP="00997A98">
      <w:pPr>
        <w:pStyle w:val="Intro"/>
        <w:rPr>
          <w:rFonts w:ascii="Calibri" w:hAnsi="Calibri" w:cs="Calibri"/>
        </w:rPr>
      </w:pPr>
    </w:p>
    <w:p w14:paraId="54CDC8C3" w14:textId="77777777" w:rsidR="00D63DF8" w:rsidRPr="00117DC0" w:rsidRDefault="00D63DF8" w:rsidP="00997A98">
      <w:pPr>
        <w:pStyle w:val="Intro"/>
        <w:rPr>
          <w:rFonts w:ascii="Calibri" w:hAnsi="Calibri" w:cs="Calibri"/>
        </w:rPr>
      </w:pPr>
    </w:p>
    <w:p w14:paraId="3BF291FF" w14:textId="77777777" w:rsidR="00034E42" w:rsidRPr="00117DC0" w:rsidRDefault="00034E42" w:rsidP="00997A98">
      <w:pPr>
        <w:pStyle w:val="Intro"/>
        <w:rPr>
          <w:rFonts w:ascii="Calibri" w:hAnsi="Calibri" w:cs="Calibri"/>
        </w:rPr>
      </w:pPr>
    </w:p>
    <w:p w14:paraId="63C10331" w14:textId="77777777" w:rsidR="00034E42" w:rsidRPr="00117DC0" w:rsidRDefault="00034E42" w:rsidP="00997A98">
      <w:pPr>
        <w:pStyle w:val="Intro"/>
        <w:rPr>
          <w:rFonts w:ascii="Calibri" w:hAnsi="Calibri" w:cs="Calibri"/>
        </w:rPr>
      </w:pPr>
    </w:p>
    <w:p w14:paraId="3C9796F8" w14:textId="77777777" w:rsidR="00034E42" w:rsidRPr="00117DC0" w:rsidRDefault="00034E42" w:rsidP="00997A98">
      <w:pPr>
        <w:pStyle w:val="Intro"/>
        <w:rPr>
          <w:rFonts w:ascii="Calibri" w:hAnsi="Calibri" w:cs="Calibri"/>
        </w:rPr>
      </w:pPr>
    </w:p>
    <w:p w14:paraId="36FEE0BA" w14:textId="77777777" w:rsidR="00857627" w:rsidRPr="00117DC0" w:rsidRDefault="00857627" w:rsidP="00997A98">
      <w:pPr>
        <w:pStyle w:val="Intro"/>
        <w:rPr>
          <w:rFonts w:ascii="Calibri" w:hAnsi="Calibri" w:cs="Calibri"/>
        </w:rPr>
      </w:pPr>
    </w:p>
    <w:p w14:paraId="26299E0B" w14:textId="2ED124B7" w:rsidR="002C2936" w:rsidRPr="00117DC0" w:rsidRDefault="002C2936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The Airport looks to be trying to expand and profit at the Town of Canton’s </w:t>
      </w:r>
      <w:r w:rsidR="00541575" w:rsidRPr="00117DC0">
        <w:rPr>
          <w:rFonts w:ascii="Calibri" w:hAnsi="Calibri" w:cs="Calibri"/>
        </w:rPr>
        <w:t>residents’</w:t>
      </w:r>
      <w:r w:rsidRPr="00117DC0">
        <w:rPr>
          <w:rFonts w:ascii="Calibri" w:hAnsi="Calibri" w:cs="Calibri"/>
        </w:rPr>
        <w:t xml:space="preserve"> expense with no benefit to us. </w:t>
      </w:r>
    </w:p>
    <w:p w14:paraId="74951F40" w14:textId="77777777" w:rsidR="00541575" w:rsidRDefault="00541575" w:rsidP="00997A98">
      <w:pPr>
        <w:pStyle w:val="Intro"/>
        <w:rPr>
          <w:rFonts w:ascii="Calibri" w:hAnsi="Calibri" w:cs="Calibri"/>
        </w:rPr>
      </w:pPr>
    </w:p>
    <w:p w14:paraId="3E378777" w14:textId="287A3D79" w:rsidR="006A7E13" w:rsidRPr="00117DC0" w:rsidRDefault="006A7E13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lastRenderedPageBreak/>
        <w:t xml:space="preserve">These aircraft are operating with Leaded Aviation fuel even though Lead has been eliminated in our cars and trucks for over </w:t>
      </w:r>
      <w:r w:rsidR="002C2936" w:rsidRPr="00117DC0">
        <w:rPr>
          <w:rFonts w:ascii="Calibri" w:hAnsi="Calibri" w:cs="Calibri"/>
        </w:rPr>
        <w:t>3</w:t>
      </w:r>
      <w:r w:rsidRPr="00117DC0">
        <w:rPr>
          <w:rFonts w:ascii="Calibri" w:hAnsi="Calibri" w:cs="Calibri"/>
        </w:rPr>
        <w:t xml:space="preserve">0 years.  Recent FAA – EPA studies have shown severe Lead pollution impacts on </w:t>
      </w:r>
      <w:r w:rsidR="0016257A" w:rsidRPr="00117DC0">
        <w:rPr>
          <w:rFonts w:ascii="Calibri" w:hAnsi="Calibri" w:cs="Calibri"/>
        </w:rPr>
        <w:t>populations</w:t>
      </w:r>
      <w:r w:rsidRPr="00117DC0">
        <w:rPr>
          <w:rFonts w:ascii="Calibri" w:hAnsi="Calibri" w:cs="Calibri"/>
        </w:rPr>
        <w:t xml:space="preserve"> in proximity (with in 1500 feet) of small </w:t>
      </w:r>
      <w:r w:rsidR="0016257A" w:rsidRPr="00117DC0">
        <w:rPr>
          <w:rFonts w:ascii="Calibri" w:hAnsi="Calibri" w:cs="Calibri"/>
        </w:rPr>
        <w:t xml:space="preserve">aircraft operation.  </w:t>
      </w:r>
      <w:r w:rsidR="002C2936" w:rsidRPr="00117DC0">
        <w:rPr>
          <w:rFonts w:ascii="Calibri" w:hAnsi="Calibri" w:cs="Calibri"/>
        </w:rPr>
        <w:t xml:space="preserve">See appendix for additional information. </w:t>
      </w:r>
      <w:r w:rsidR="0016257A" w:rsidRPr="00117DC0">
        <w:rPr>
          <w:rFonts w:ascii="Calibri" w:hAnsi="Calibri" w:cs="Calibri"/>
        </w:rPr>
        <w:t xml:space="preserve">The Aircraft from Norwood airport are operating directly over our homes, schools, playgrounds and sports fields at altitudes of 400 </w:t>
      </w:r>
      <w:r w:rsidR="002C2936" w:rsidRPr="00117DC0">
        <w:rPr>
          <w:rFonts w:ascii="Calibri" w:hAnsi="Calibri" w:cs="Calibri"/>
        </w:rPr>
        <w:t>to</w:t>
      </w:r>
      <w:r w:rsidR="0016257A" w:rsidRPr="00117DC0">
        <w:rPr>
          <w:rFonts w:ascii="Calibri" w:hAnsi="Calibri" w:cs="Calibri"/>
        </w:rPr>
        <w:t>1000 feet.</w:t>
      </w:r>
    </w:p>
    <w:p w14:paraId="6034313D" w14:textId="57DB0BD4" w:rsidR="00D13955" w:rsidRPr="00117DC0" w:rsidRDefault="00D13955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>These aircraft repeatedly (</w:t>
      </w:r>
      <w:r w:rsidR="008B4DB7" w:rsidRPr="00117DC0">
        <w:rPr>
          <w:rFonts w:ascii="Calibri" w:hAnsi="Calibri" w:cs="Calibri"/>
        </w:rPr>
        <w:t xml:space="preserve">many </w:t>
      </w:r>
      <w:r w:rsidRPr="00117DC0">
        <w:rPr>
          <w:rFonts w:ascii="Calibri" w:hAnsi="Calibri" w:cs="Calibri"/>
        </w:rPr>
        <w:t xml:space="preserve">the same craft) circle over Canton, sometimes 3-5 at the same time. This is a continuous noise and pollution stream descending on our families. </w:t>
      </w:r>
    </w:p>
    <w:p w14:paraId="28B8374C" w14:textId="22558ED0" w:rsidR="0016257A" w:rsidRPr="00117DC0" w:rsidRDefault="0016257A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>The noise from these aircraft repeatedly circling starts</w:t>
      </w:r>
      <w:r w:rsidR="007E68BE" w:rsidRPr="00117DC0">
        <w:rPr>
          <w:rFonts w:ascii="Calibri" w:hAnsi="Calibri" w:cs="Calibri"/>
        </w:rPr>
        <w:t>,</w:t>
      </w:r>
      <w:r w:rsidRPr="00117DC0">
        <w:rPr>
          <w:rFonts w:ascii="Calibri" w:hAnsi="Calibri" w:cs="Calibri"/>
        </w:rPr>
        <w:t xml:space="preserve"> at approx. 8 AM in the morning and continues well into the night, including after 12AM the following morning.  (Night and day, </w:t>
      </w:r>
      <w:r w:rsidR="008B4DB7" w:rsidRPr="00117DC0">
        <w:rPr>
          <w:rFonts w:ascii="Calibri" w:hAnsi="Calibri" w:cs="Calibri"/>
        </w:rPr>
        <w:t>seven</w:t>
      </w:r>
      <w:r w:rsidRPr="00117DC0">
        <w:rPr>
          <w:rFonts w:ascii="Calibri" w:hAnsi="Calibri" w:cs="Calibri"/>
        </w:rPr>
        <w:t xml:space="preserve"> days a week).  We </w:t>
      </w:r>
      <w:r w:rsidR="00D13955" w:rsidRPr="00117DC0">
        <w:rPr>
          <w:rFonts w:ascii="Calibri" w:hAnsi="Calibri" w:cs="Calibri"/>
        </w:rPr>
        <w:t>can’t</w:t>
      </w:r>
      <w:r w:rsidRPr="00117DC0">
        <w:rPr>
          <w:rFonts w:ascii="Calibri" w:hAnsi="Calibri" w:cs="Calibri"/>
        </w:rPr>
        <w:t xml:space="preserve"> enjoy our own homes, backyards</w:t>
      </w:r>
      <w:r w:rsidR="00D13955" w:rsidRPr="00117DC0">
        <w:rPr>
          <w:rFonts w:ascii="Calibri" w:hAnsi="Calibri" w:cs="Calibri"/>
        </w:rPr>
        <w:t>, decks</w:t>
      </w:r>
      <w:r w:rsidRPr="00117DC0">
        <w:rPr>
          <w:rFonts w:ascii="Calibri" w:hAnsi="Calibri" w:cs="Calibri"/>
        </w:rPr>
        <w:t xml:space="preserve"> and get to sleep some evenings. </w:t>
      </w:r>
    </w:p>
    <w:p w14:paraId="1319EACE" w14:textId="7B216E13" w:rsidR="0016257A" w:rsidRPr="00117DC0" w:rsidRDefault="0016257A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Noise such as these aircraft have shown to cause major health issues </w:t>
      </w:r>
      <w:r w:rsidR="008B4DB7" w:rsidRPr="00117DC0">
        <w:rPr>
          <w:rFonts w:ascii="Calibri" w:hAnsi="Calibri" w:cs="Calibri"/>
        </w:rPr>
        <w:t>including</w:t>
      </w:r>
      <w:r w:rsidRPr="00117DC0">
        <w:rPr>
          <w:rFonts w:ascii="Calibri" w:hAnsi="Calibri" w:cs="Calibri"/>
        </w:rPr>
        <w:t xml:space="preserve"> </w:t>
      </w:r>
      <w:r w:rsidR="0083723C" w:rsidRPr="00117DC0">
        <w:rPr>
          <w:rFonts w:ascii="Calibri" w:hAnsi="Calibri" w:cs="Calibri"/>
        </w:rPr>
        <w:t xml:space="preserve">severe </w:t>
      </w:r>
      <w:r w:rsidRPr="00117DC0">
        <w:rPr>
          <w:rFonts w:ascii="Calibri" w:hAnsi="Calibri" w:cs="Calibri"/>
        </w:rPr>
        <w:t>stress</w:t>
      </w:r>
      <w:r w:rsidR="0083723C" w:rsidRPr="00117DC0">
        <w:rPr>
          <w:rFonts w:ascii="Calibri" w:hAnsi="Calibri" w:cs="Calibri"/>
        </w:rPr>
        <w:t xml:space="preserve"> </w:t>
      </w:r>
      <w:r w:rsidR="00D13955" w:rsidRPr="00117DC0">
        <w:rPr>
          <w:rFonts w:ascii="Calibri" w:hAnsi="Calibri" w:cs="Calibri"/>
        </w:rPr>
        <w:t>causing</w:t>
      </w:r>
      <w:r w:rsidRPr="00117DC0">
        <w:rPr>
          <w:rFonts w:ascii="Calibri" w:hAnsi="Calibri" w:cs="Calibri"/>
        </w:rPr>
        <w:t xml:space="preserve"> heart</w:t>
      </w:r>
      <w:r w:rsidR="0083723C" w:rsidRPr="00117DC0">
        <w:rPr>
          <w:rFonts w:ascii="Calibri" w:hAnsi="Calibri" w:cs="Calibri"/>
        </w:rPr>
        <w:t xml:space="preserve"> </w:t>
      </w:r>
      <w:r w:rsidR="00857627" w:rsidRPr="00117DC0">
        <w:rPr>
          <w:rFonts w:ascii="Calibri" w:hAnsi="Calibri" w:cs="Calibri"/>
        </w:rPr>
        <w:t>disease</w:t>
      </w:r>
      <w:r w:rsidRPr="00117DC0">
        <w:rPr>
          <w:rFonts w:ascii="Calibri" w:hAnsi="Calibri" w:cs="Calibri"/>
        </w:rPr>
        <w:t>,</w:t>
      </w:r>
      <w:r w:rsidR="00D13955" w:rsidRPr="00117DC0">
        <w:rPr>
          <w:rFonts w:ascii="Calibri" w:hAnsi="Calibri" w:cs="Calibri"/>
        </w:rPr>
        <w:t xml:space="preserve"> c</w:t>
      </w:r>
      <w:r w:rsidR="0083723C" w:rsidRPr="00117DC0">
        <w:rPr>
          <w:rFonts w:ascii="Calibri" w:hAnsi="Calibri" w:cs="Calibri"/>
        </w:rPr>
        <w:t>ancer</w:t>
      </w:r>
      <w:r w:rsidR="00D13955" w:rsidRPr="00117DC0">
        <w:rPr>
          <w:rFonts w:ascii="Calibri" w:hAnsi="Calibri" w:cs="Calibri"/>
        </w:rPr>
        <w:t xml:space="preserve">, </w:t>
      </w:r>
      <w:r w:rsidRPr="00117DC0">
        <w:rPr>
          <w:rFonts w:ascii="Calibri" w:hAnsi="Calibri" w:cs="Calibri"/>
        </w:rPr>
        <w:t>learning</w:t>
      </w:r>
      <w:r w:rsidR="0083723C" w:rsidRPr="00117DC0">
        <w:rPr>
          <w:rFonts w:ascii="Calibri" w:hAnsi="Calibri" w:cs="Calibri"/>
        </w:rPr>
        <w:t xml:space="preserve"> challenges</w:t>
      </w:r>
      <w:r w:rsidRPr="00117DC0">
        <w:rPr>
          <w:rFonts w:ascii="Calibri" w:hAnsi="Calibri" w:cs="Calibri"/>
        </w:rPr>
        <w:t xml:space="preserve"> and brain issues.  We in Canton are being directly and purposely exposed to this by the Norwood Airports operation. </w:t>
      </w:r>
    </w:p>
    <w:p w14:paraId="0444C6D3" w14:textId="2D50BE10" w:rsidR="0083723C" w:rsidRPr="00117DC0" w:rsidRDefault="0083723C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The helicopters not only produce incredible </w:t>
      </w:r>
      <w:r w:rsidR="002B65AE" w:rsidRPr="00117DC0">
        <w:rPr>
          <w:rFonts w:ascii="Calibri" w:hAnsi="Calibri" w:cs="Calibri"/>
        </w:rPr>
        <w:t>noise,</w:t>
      </w:r>
      <w:r w:rsidRPr="00117DC0">
        <w:rPr>
          <w:rFonts w:ascii="Calibri" w:hAnsi="Calibri" w:cs="Calibri"/>
        </w:rPr>
        <w:t xml:space="preserve"> but they fly and hover low of our back yards.  Question, what are they looking </w:t>
      </w:r>
      <w:proofErr w:type="gramStart"/>
      <w:r w:rsidRPr="00117DC0">
        <w:rPr>
          <w:rFonts w:ascii="Calibri" w:hAnsi="Calibri" w:cs="Calibri"/>
        </w:rPr>
        <w:t>at</w:t>
      </w:r>
      <w:r w:rsidR="000172DD" w:rsidRPr="00117DC0">
        <w:rPr>
          <w:rFonts w:ascii="Calibri" w:hAnsi="Calibri" w:cs="Calibri"/>
        </w:rPr>
        <w:t xml:space="preserve"> </w:t>
      </w:r>
      <w:r w:rsidRPr="00117DC0">
        <w:rPr>
          <w:rFonts w:ascii="Calibri" w:hAnsi="Calibri" w:cs="Calibri"/>
        </w:rPr>
        <w:t>?</w:t>
      </w:r>
      <w:proofErr w:type="gramEnd"/>
      <w:r w:rsidRPr="00117DC0">
        <w:rPr>
          <w:rFonts w:ascii="Calibri" w:hAnsi="Calibri" w:cs="Calibri"/>
        </w:rPr>
        <w:t xml:space="preserve"> </w:t>
      </w:r>
    </w:p>
    <w:p w14:paraId="56C67086" w14:textId="51F65492" w:rsidR="007E68BE" w:rsidRPr="00117DC0" w:rsidRDefault="007E68BE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>We have in this area and in proximity to the airport a large amount of open and non-residential space: Highways, golf courses, malls, car dealerships, green space.  There is plenty of operational non-residential space for aircraft operation with modification of the flight paths.</w:t>
      </w:r>
    </w:p>
    <w:p w14:paraId="00C2D031" w14:textId="6B7C48F6" w:rsidR="007E68BE" w:rsidRPr="00117DC0" w:rsidRDefault="007E68BE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The airport says, the FAA selected the flight paths, complain to them?  The FAA provides an unintelligible response?  </w:t>
      </w:r>
      <w:r w:rsidR="00A91F54" w:rsidRPr="00117DC0">
        <w:rPr>
          <w:rFonts w:ascii="Calibri" w:hAnsi="Calibri" w:cs="Calibri"/>
        </w:rPr>
        <w:t>It’s</w:t>
      </w:r>
      <w:r w:rsidRPr="00117DC0">
        <w:rPr>
          <w:rFonts w:ascii="Calibri" w:hAnsi="Calibri" w:cs="Calibri"/>
        </w:rPr>
        <w:t xml:space="preserve"> almost like the airport </w:t>
      </w:r>
      <w:r w:rsidR="00A91F54" w:rsidRPr="00117DC0">
        <w:rPr>
          <w:rFonts w:ascii="Calibri" w:hAnsi="Calibri" w:cs="Calibri"/>
        </w:rPr>
        <w:t>management,</w:t>
      </w:r>
      <w:r w:rsidRPr="00117DC0">
        <w:rPr>
          <w:rFonts w:ascii="Calibri" w:hAnsi="Calibri" w:cs="Calibri"/>
        </w:rPr>
        <w:t xml:space="preserve"> and the </w:t>
      </w:r>
      <w:r w:rsidR="00FD778B">
        <w:rPr>
          <w:rFonts w:ascii="Calibri" w:hAnsi="Calibri" w:cs="Calibri"/>
        </w:rPr>
        <w:t>regional</w:t>
      </w:r>
      <w:r w:rsidRPr="00117DC0">
        <w:rPr>
          <w:rFonts w:ascii="Calibri" w:hAnsi="Calibri" w:cs="Calibri"/>
        </w:rPr>
        <w:t xml:space="preserve"> FAA have a circular </w:t>
      </w:r>
      <w:r w:rsidR="00A91F54" w:rsidRPr="00117DC0">
        <w:rPr>
          <w:rFonts w:ascii="Calibri" w:hAnsi="Calibri" w:cs="Calibri"/>
        </w:rPr>
        <w:t>excuse chain that is designed to purposely frustrate anyone that attempts to complain.</w:t>
      </w:r>
    </w:p>
    <w:p w14:paraId="1AA08720" w14:textId="44F664A6" w:rsidR="00A91F54" w:rsidRPr="00117DC0" w:rsidRDefault="00A91F54" w:rsidP="00997A98">
      <w:pPr>
        <w:pStyle w:val="Intro"/>
        <w:rPr>
          <w:rFonts w:ascii="Calibri" w:hAnsi="Calibri" w:cs="Calibri"/>
          <w:b/>
          <w:bCs/>
        </w:rPr>
      </w:pPr>
      <w:r w:rsidRPr="00117DC0">
        <w:rPr>
          <w:rFonts w:ascii="Calibri" w:hAnsi="Calibri" w:cs="Calibri"/>
        </w:rPr>
        <w:tab/>
      </w:r>
      <w:r w:rsidRPr="00117DC0">
        <w:rPr>
          <w:rFonts w:ascii="Calibri" w:hAnsi="Calibri" w:cs="Calibri"/>
          <w:b/>
          <w:bCs/>
        </w:rPr>
        <w:t xml:space="preserve">I am positive that if the airport management wanted to, they could work with the towns and the FAA to create a workable noise and pollution operational </w:t>
      </w:r>
      <w:r w:rsidR="00CD46AB">
        <w:rPr>
          <w:rFonts w:ascii="Calibri" w:hAnsi="Calibri" w:cs="Calibri"/>
          <w:b/>
          <w:bCs/>
        </w:rPr>
        <w:t xml:space="preserve">flight </w:t>
      </w:r>
      <w:r w:rsidRPr="00117DC0">
        <w:rPr>
          <w:rFonts w:ascii="Calibri" w:hAnsi="Calibri" w:cs="Calibri"/>
          <w:b/>
          <w:bCs/>
        </w:rPr>
        <w:t>plan</w:t>
      </w:r>
      <w:r w:rsidR="00CD46AB">
        <w:rPr>
          <w:rFonts w:ascii="Calibri" w:hAnsi="Calibri" w:cs="Calibri"/>
          <w:b/>
          <w:bCs/>
        </w:rPr>
        <w:t xml:space="preserve"> system</w:t>
      </w:r>
      <w:r w:rsidRPr="00117DC0">
        <w:rPr>
          <w:rFonts w:ascii="Calibri" w:hAnsi="Calibri" w:cs="Calibri"/>
          <w:b/>
          <w:bCs/>
        </w:rPr>
        <w:t xml:space="preserve">. </w:t>
      </w:r>
      <w:r w:rsidR="00CD46AB">
        <w:rPr>
          <w:rFonts w:ascii="Calibri" w:hAnsi="Calibri" w:cs="Calibri"/>
          <w:b/>
          <w:bCs/>
        </w:rPr>
        <w:t xml:space="preserve"> </w:t>
      </w:r>
      <w:r w:rsidRPr="00117DC0">
        <w:rPr>
          <w:rFonts w:ascii="Calibri" w:hAnsi="Calibri" w:cs="Calibri"/>
          <w:b/>
          <w:bCs/>
        </w:rPr>
        <w:t>We need to make them want to!</w:t>
      </w:r>
    </w:p>
    <w:p w14:paraId="36AAAA18" w14:textId="40988A55" w:rsidR="001B3E96" w:rsidRPr="00117DC0" w:rsidRDefault="0016257A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To the best of our knowledge there is no environmental impact study for the airport including the impacts on the quality </w:t>
      </w:r>
      <w:r w:rsidR="00A91F54" w:rsidRPr="00117DC0">
        <w:rPr>
          <w:rFonts w:ascii="Calibri" w:hAnsi="Calibri" w:cs="Calibri"/>
        </w:rPr>
        <w:t>of life of the surrounding towns.</w:t>
      </w:r>
    </w:p>
    <w:p w14:paraId="1FD462CA" w14:textId="2A6EFC4B" w:rsidR="001B3E96" w:rsidRPr="00117DC0" w:rsidRDefault="0016257A" w:rsidP="00997A98">
      <w:pPr>
        <w:pStyle w:val="Intro"/>
        <w:rPr>
          <w:rFonts w:ascii="Calibri" w:hAnsi="Calibri" w:cs="Calibri"/>
          <w:color w:val="EE0000"/>
        </w:rPr>
      </w:pPr>
      <w:r w:rsidRPr="00117DC0">
        <w:rPr>
          <w:rFonts w:ascii="Calibri" w:hAnsi="Calibri" w:cs="Calibri"/>
          <w:color w:val="EE0000"/>
        </w:rPr>
        <w:t>There has not been a Noise study performed for the operation of the Airport since 1997 (OVER 27 YEARS)!</w:t>
      </w:r>
    </w:p>
    <w:p w14:paraId="4440A952" w14:textId="2C5E06E1" w:rsidR="0083723C" w:rsidRPr="00117DC0" w:rsidRDefault="0016257A" w:rsidP="00997A98">
      <w:pPr>
        <w:pStyle w:val="Intro"/>
        <w:rPr>
          <w:rFonts w:ascii="Calibri" w:hAnsi="Calibri" w:cs="Calibri"/>
        </w:rPr>
      </w:pPr>
      <w:r w:rsidRPr="000C1463">
        <w:rPr>
          <w:rFonts w:ascii="Calibri" w:hAnsi="Calibri" w:cs="Calibri"/>
          <w:szCs w:val="24"/>
        </w:rPr>
        <w:t xml:space="preserve">Many residents have complained via the </w:t>
      </w:r>
      <w:r w:rsidR="0083723C" w:rsidRPr="000C1463">
        <w:rPr>
          <w:rFonts w:ascii="Calibri" w:hAnsi="Calibri" w:cs="Calibri"/>
          <w:szCs w:val="24"/>
        </w:rPr>
        <w:t>Norwood Airport Noise complaint process (well over 150 with no response</w:t>
      </w:r>
      <w:r w:rsidR="000C1463" w:rsidRPr="000C1463">
        <w:rPr>
          <w:rFonts w:ascii="Calibri" w:hAnsi="Calibri" w:cs="Calibri"/>
          <w:szCs w:val="24"/>
        </w:rPr>
        <w:t>, engagement or mitigation</w:t>
      </w:r>
      <w:r w:rsidR="0083723C" w:rsidRPr="000C1463">
        <w:rPr>
          <w:rFonts w:ascii="Calibri" w:hAnsi="Calibri" w:cs="Calibri"/>
          <w:szCs w:val="24"/>
        </w:rPr>
        <w:t>).</w:t>
      </w:r>
      <w:r w:rsidR="000C1463">
        <w:rPr>
          <w:rFonts w:ascii="Calibri" w:hAnsi="Calibri" w:cs="Calibri"/>
          <w:szCs w:val="24"/>
        </w:rPr>
        <w:t xml:space="preserve"> Reaching out to</w:t>
      </w:r>
      <w:r w:rsidR="0083723C" w:rsidRPr="000C1463">
        <w:rPr>
          <w:rFonts w:ascii="Calibri" w:hAnsi="Calibri" w:cs="Calibri"/>
          <w:szCs w:val="24"/>
        </w:rPr>
        <w:t xml:space="preserve"> </w:t>
      </w:r>
      <w:r w:rsidR="000C1463" w:rsidRPr="000C1463">
        <w:rPr>
          <w:rFonts w:ascii="Calibri" w:eastAsia="Times New Roman" w:hAnsi="Calibri" w:cs="Calibri"/>
          <w:color w:val="333333"/>
          <w:kern w:val="36"/>
          <w:szCs w:val="24"/>
          <w14:ligatures w14:val="none"/>
        </w:rPr>
        <w:t>East Coast Aero Club</w:t>
      </w:r>
      <w:r w:rsidR="000C1463">
        <w:rPr>
          <w:rFonts w:ascii="Calibri" w:eastAsia="Times New Roman" w:hAnsi="Calibri" w:cs="Calibri"/>
          <w:color w:val="333333"/>
          <w:kern w:val="36"/>
          <w:szCs w:val="24"/>
          <w14:ligatures w14:val="none"/>
        </w:rPr>
        <w:t xml:space="preserve"> </w:t>
      </w:r>
      <w:r w:rsidR="0083723C" w:rsidRPr="00117DC0">
        <w:rPr>
          <w:rFonts w:ascii="Calibri" w:hAnsi="Calibri" w:cs="Calibri"/>
        </w:rPr>
        <w:t xml:space="preserve">one of the flight schools, the president told us that </w:t>
      </w:r>
      <w:r w:rsidR="0083723C" w:rsidRPr="00117DC0">
        <w:rPr>
          <w:rFonts w:ascii="Calibri" w:hAnsi="Calibri" w:cs="Calibri"/>
          <w:color w:val="0070C0"/>
        </w:rPr>
        <w:t xml:space="preserve">“If you don’t like it, </w:t>
      </w:r>
      <w:r w:rsidR="000172DD" w:rsidRPr="00117DC0">
        <w:rPr>
          <w:rFonts w:ascii="Calibri" w:hAnsi="Calibri" w:cs="Calibri"/>
          <w:color w:val="0070C0"/>
        </w:rPr>
        <w:t>y</w:t>
      </w:r>
      <w:r w:rsidR="0083723C" w:rsidRPr="00117DC0">
        <w:rPr>
          <w:rFonts w:ascii="Calibri" w:hAnsi="Calibri" w:cs="Calibri"/>
          <w:color w:val="0070C0"/>
        </w:rPr>
        <w:t>ou can move”</w:t>
      </w:r>
    </w:p>
    <w:p w14:paraId="088F3FF9" w14:textId="44E64840" w:rsidR="00A91F54" w:rsidRPr="00117DC0" w:rsidRDefault="000172DD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>Additionally</w:t>
      </w:r>
      <w:r w:rsidR="002C644F" w:rsidRPr="00117DC0">
        <w:rPr>
          <w:rFonts w:ascii="Calibri" w:hAnsi="Calibri" w:cs="Calibri"/>
        </w:rPr>
        <w:t>,</w:t>
      </w:r>
      <w:r w:rsidRPr="00117DC0">
        <w:rPr>
          <w:rFonts w:ascii="Calibri" w:hAnsi="Calibri" w:cs="Calibri"/>
        </w:rPr>
        <w:t xml:space="preserve"> the Airport has a Master plan for expansion of its runways!  </w:t>
      </w:r>
      <w:r w:rsidR="00A91F54" w:rsidRPr="00117DC0">
        <w:rPr>
          <w:rFonts w:ascii="Calibri" w:hAnsi="Calibri" w:cs="Calibri"/>
        </w:rPr>
        <w:t xml:space="preserve">This </w:t>
      </w:r>
      <w:r w:rsidR="004169CE" w:rsidRPr="00117DC0">
        <w:rPr>
          <w:rFonts w:ascii="Calibri" w:hAnsi="Calibri" w:cs="Calibri"/>
        </w:rPr>
        <w:t>can only</w:t>
      </w:r>
      <w:r w:rsidR="00A91F54" w:rsidRPr="00117DC0">
        <w:rPr>
          <w:rFonts w:ascii="Calibri" w:hAnsi="Calibri" w:cs="Calibri"/>
        </w:rPr>
        <w:t xml:space="preserve"> bring more and larger aircraft to the area (including more jets). </w:t>
      </w:r>
    </w:p>
    <w:p w14:paraId="7B0D2855" w14:textId="204E21ED" w:rsidR="0083723C" w:rsidRPr="00117DC0" w:rsidRDefault="000172DD" w:rsidP="00997A98">
      <w:pPr>
        <w:pStyle w:val="Intro"/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This </w:t>
      </w:r>
      <w:r w:rsidR="00A91F54" w:rsidRPr="00117DC0">
        <w:rPr>
          <w:rFonts w:ascii="Calibri" w:hAnsi="Calibri" w:cs="Calibri"/>
        </w:rPr>
        <w:t xml:space="preserve">expansion project </w:t>
      </w:r>
      <w:r w:rsidRPr="00117DC0">
        <w:rPr>
          <w:rFonts w:ascii="Calibri" w:hAnsi="Calibri" w:cs="Calibri"/>
        </w:rPr>
        <w:t xml:space="preserve">has been </w:t>
      </w:r>
      <w:r w:rsidR="00CB1C2F">
        <w:rPr>
          <w:rFonts w:ascii="Calibri" w:hAnsi="Calibri" w:cs="Calibri"/>
        </w:rPr>
        <w:t>covertly moved</w:t>
      </w:r>
      <w:r w:rsidRPr="00117DC0">
        <w:rPr>
          <w:rFonts w:ascii="Calibri" w:hAnsi="Calibri" w:cs="Calibri"/>
        </w:rPr>
        <w:t xml:space="preserve"> through the approval process without: Noise study, </w:t>
      </w:r>
      <w:r w:rsidR="00A91F54" w:rsidRPr="00117DC0">
        <w:rPr>
          <w:rFonts w:ascii="Calibri" w:hAnsi="Calibri" w:cs="Calibri"/>
        </w:rPr>
        <w:t>c</w:t>
      </w:r>
      <w:r w:rsidRPr="00117DC0">
        <w:rPr>
          <w:rFonts w:ascii="Calibri" w:hAnsi="Calibri" w:cs="Calibri"/>
        </w:rPr>
        <w:t xml:space="preserve">omprehensive environmental impact statement including the surrounding </w:t>
      </w:r>
      <w:r w:rsidRPr="00117DC0">
        <w:rPr>
          <w:rFonts w:ascii="Calibri" w:hAnsi="Calibri" w:cs="Calibri"/>
        </w:rPr>
        <w:lastRenderedPageBreak/>
        <w:t>towns</w:t>
      </w:r>
      <w:r w:rsidR="002C644F" w:rsidRPr="00117DC0">
        <w:rPr>
          <w:rFonts w:ascii="Calibri" w:hAnsi="Calibri" w:cs="Calibri"/>
        </w:rPr>
        <w:t>, without notifying or having input and voting by the surrounding town</w:t>
      </w:r>
      <w:r w:rsidR="00CB1C2F">
        <w:rPr>
          <w:rFonts w:ascii="Calibri" w:hAnsi="Calibri" w:cs="Calibri"/>
        </w:rPr>
        <w:t>'</w:t>
      </w:r>
      <w:r w:rsidR="002C644F" w:rsidRPr="00117DC0">
        <w:rPr>
          <w:rFonts w:ascii="Calibri" w:hAnsi="Calibri" w:cs="Calibri"/>
        </w:rPr>
        <w:t xml:space="preserve">s impacted residents. </w:t>
      </w:r>
      <w:r w:rsidRPr="00117DC0">
        <w:rPr>
          <w:rFonts w:ascii="Calibri" w:hAnsi="Calibri" w:cs="Calibri"/>
        </w:rPr>
        <w:t xml:space="preserve"> </w:t>
      </w:r>
      <w:r w:rsidR="002C644F" w:rsidRPr="00117DC0">
        <w:rPr>
          <w:rFonts w:ascii="Calibri" w:hAnsi="Calibri" w:cs="Calibri"/>
        </w:rPr>
        <w:t xml:space="preserve">This expansion will bring increased traffic, noise, pollution and severely impact the town of Cantons residents’ quality of life. </w:t>
      </w:r>
    </w:p>
    <w:p w14:paraId="06544849" w14:textId="3A2C31DB" w:rsidR="00A91F54" w:rsidRPr="00117DC0" w:rsidRDefault="002C644F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color w:val="0070C0"/>
        </w:rPr>
        <w:t>Question</w:t>
      </w:r>
      <w:r w:rsidR="00A91F54" w:rsidRPr="00117DC0">
        <w:rPr>
          <w:rFonts w:ascii="Calibri" w:hAnsi="Calibri" w:cs="Calibri"/>
          <w:color w:val="0070C0"/>
        </w:rPr>
        <w:t>s</w:t>
      </w:r>
      <w:r w:rsidRPr="00117DC0">
        <w:rPr>
          <w:rFonts w:ascii="Calibri" w:hAnsi="Calibri" w:cs="Calibri"/>
          <w:color w:val="0070C0"/>
        </w:rPr>
        <w:t xml:space="preserve">:  </w:t>
      </w:r>
    </w:p>
    <w:p w14:paraId="50486BEB" w14:textId="6A65BAD6" w:rsidR="002C644F" w:rsidRPr="00117DC0" w:rsidRDefault="00A91F54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color w:val="0070C0"/>
        </w:rPr>
        <w:tab/>
      </w:r>
      <w:r w:rsidR="002C644F" w:rsidRPr="00117DC0">
        <w:rPr>
          <w:rFonts w:ascii="Calibri" w:hAnsi="Calibri" w:cs="Calibri"/>
          <w:color w:val="0070C0"/>
        </w:rPr>
        <w:t>Is this what the residents of our Town want for our families and our future.?</w:t>
      </w:r>
    </w:p>
    <w:p w14:paraId="12B54DC0" w14:textId="207370C7" w:rsidR="00A91F54" w:rsidRPr="00117DC0" w:rsidRDefault="00A91F54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color w:val="0070C0"/>
        </w:rPr>
        <w:tab/>
        <w:t>Will the reduction of quality of life and impacts on our family’s health, children’s learning be a benefit to the property values in canton?</w:t>
      </w:r>
    </w:p>
    <w:p w14:paraId="104B5A1C" w14:textId="2B81BEB1" w:rsidR="00A91F54" w:rsidRPr="00117DC0" w:rsidRDefault="00A91F54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color w:val="0070C0"/>
        </w:rPr>
        <w:tab/>
        <w:t xml:space="preserve">Don’t we want to be able to safely enjoy the hard built lives and homes that we have </w:t>
      </w:r>
      <w:r w:rsidR="005B7441" w:rsidRPr="00117DC0">
        <w:rPr>
          <w:rFonts w:ascii="Calibri" w:hAnsi="Calibri" w:cs="Calibri"/>
          <w:color w:val="0070C0"/>
        </w:rPr>
        <w:t>created</w:t>
      </w:r>
      <w:r w:rsidRPr="00117DC0">
        <w:rPr>
          <w:rFonts w:ascii="Calibri" w:hAnsi="Calibri" w:cs="Calibri"/>
          <w:color w:val="0070C0"/>
        </w:rPr>
        <w:t xml:space="preserve"> in this town?</w:t>
      </w:r>
    </w:p>
    <w:p w14:paraId="6FB7120D" w14:textId="2B7D4FAA" w:rsidR="003860A0" w:rsidRPr="00117DC0" w:rsidRDefault="003860A0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color w:val="0070C0"/>
        </w:rPr>
        <w:tab/>
        <w:t>Does the town of Canton care if the Town of Norwood is taking advantage of our residents for their profit and the benefit of a few elite aircraft owners?</w:t>
      </w:r>
    </w:p>
    <w:p w14:paraId="1A1AFA97" w14:textId="3E0A3BF1" w:rsidR="003860A0" w:rsidRPr="00117DC0" w:rsidRDefault="003860A0" w:rsidP="00997A98">
      <w:pPr>
        <w:pStyle w:val="Intro"/>
        <w:rPr>
          <w:rFonts w:ascii="Calibri" w:hAnsi="Calibri" w:cs="Calibri"/>
          <w:color w:val="0070C0"/>
        </w:rPr>
      </w:pPr>
      <w:r w:rsidRPr="00117DC0">
        <w:rPr>
          <w:rFonts w:ascii="Calibri" w:hAnsi="Calibri" w:cs="Calibri"/>
          <w:color w:val="0070C0"/>
        </w:rPr>
        <w:tab/>
        <w:t xml:space="preserve">What will the select board do to act on this issue </w:t>
      </w:r>
      <w:r w:rsidR="005B7441" w:rsidRPr="00117DC0">
        <w:rPr>
          <w:rFonts w:ascii="Calibri" w:hAnsi="Calibri" w:cs="Calibri"/>
          <w:color w:val="0070C0"/>
        </w:rPr>
        <w:t>on</w:t>
      </w:r>
      <w:r w:rsidRPr="00117DC0">
        <w:rPr>
          <w:rFonts w:ascii="Calibri" w:hAnsi="Calibri" w:cs="Calibri"/>
          <w:color w:val="0070C0"/>
        </w:rPr>
        <w:t xml:space="preserve"> behalf of the town of Canton’s residents. </w:t>
      </w:r>
    </w:p>
    <w:p w14:paraId="31BE7120" w14:textId="77777777" w:rsidR="00B16919" w:rsidRPr="00117DC0" w:rsidRDefault="00B16919" w:rsidP="00997A98">
      <w:pPr>
        <w:pStyle w:val="Intro"/>
        <w:rPr>
          <w:rFonts w:ascii="Calibri" w:hAnsi="Calibri" w:cs="Calibri"/>
        </w:rPr>
      </w:pPr>
    </w:p>
    <w:p w14:paraId="059D550B" w14:textId="0FBA5300" w:rsidR="00B16919" w:rsidRPr="00117DC0" w:rsidRDefault="00B16919" w:rsidP="00997A98">
      <w:pPr>
        <w:pStyle w:val="Intro"/>
        <w:rPr>
          <w:rFonts w:ascii="Calibri" w:hAnsi="Calibri" w:cs="Calibri"/>
          <w:b/>
          <w:bCs/>
          <w:color w:val="000000" w:themeColor="background1"/>
        </w:rPr>
      </w:pPr>
      <w:r w:rsidRPr="00117DC0">
        <w:rPr>
          <w:rFonts w:ascii="Calibri" w:hAnsi="Calibri" w:cs="Calibri"/>
          <w:b/>
          <w:bCs/>
          <w:color w:val="000000" w:themeColor="background1"/>
        </w:rPr>
        <w:t>Proposed Solutions</w:t>
      </w:r>
      <w:r w:rsidR="003860A0" w:rsidRPr="00117DC0">
        <w:rPr>
          <w:rFonts w:ascii="Calibri" w:hAnsi="Calibri" w:cs="Calibri"/>
          <w:b/>
          <w:bCs/>
          <w:color w:val="000000" w:themeColor="background1"/>
        </w:rPr>
        <w:t xml:space="preserve"> / Actions</w:t>
      </w:r>
      <w:r w:rsidRPr="00117DC0">
        <w:rPr>
          <w:rFonts w:ascii="Calibri" w:hAnsi="Calibri" w:cs="Calibri"/>
          <w:b/>
          <w:bCs/>
          <w:color w:val="000000" w:themeColor="background1"/>
        </w:rPr>
        <w:t>:</w:t>
      </w:r>
    </w:p>
    <w:p w14:paraId="3B1D10F3" w14:textId="06636664" w:rsidR="00B16919" w:rsidRPr="00117DC0" w:rsidRDefault="006A445B" w:rsidP="001B3E96">
      <w:pPr>
        <w:pStyle w:val="Intro"/>
        <w:numPr>
          <w:ilvl w:val="0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 </w:t>
      </w:r>
      <w:r w:rsidR="001B3E96" w:rsidRPr="00117DC0">
        <w:rPr>
          <w:rFonts w:ascii="Calibri" w:hAnsi="Calibri" w:cs="Calibri"/>
        </w:rPr>
        <w:t xml:space="preserve">Immediately </w:t>
      </w:r>
      <w:r w:rsidR="00B674EC">
        <w:rPr>
          <w:rFonts w:ascii="Calibri" w:hAnsi="Calibri" w:cs="Calibri"/>
        </w:rPr>
        <w:t xml:space="preserve">seek to </w:t>
      </w:r>
      <w:r w:rsidR="001B3E96" w:rsidRPr="00117DC0">
        <w:rPr>
          <w:rFonts w:ascii="Calibri" w:hAnsi="Calibri" w:cs="Calibri"/>
        </w:rPr>
        <w:t xml:space="preserve">defund and </w:t>
      </w:r>
      <w:r w:rsidR="00B674EC">
        <w:rPr>
          <w:rFonts w:ascii="Calibri" w:hAnsi="Calibri" w:cs="Calibri"/>
        </w:rPr>
        <w:t>halt</w:t>
      </w:r>
      <w:r w:rsidR="001B3E96" w:rsidRPr="00117DC0">
        <w:rPr>
          <w:rFonts w:ascii="Calibri" w:hAnsi="Calibri" w:cs="Calibri"/>
        </w:rPr>
        <w:t xml:space="preserve"> any</w:t>
      </w:r>
      <w:r w:rsidR="00337088" w:rsidRPr="00117DC0">
        <w:rPr>
          <w:rFonts w:ascii="Calibri" w:hAnsi="Calibri" w:cs="Calibri"/>
        </w:rPr>
        <w:t xml:space="preserve"> / </w:t>
      </w:r>
      <w:r w:rsidR="001B3E96" w:rsidRPr="00117DC0">
        <w:rPr>
          <w:rFonts w:ascii="Calibri" w:hAnsi="Calibri" w:cs="Calibri"/>
        </w:rPr>
        <w:t xml:space="preserve">all airport expansion </w:t>
      </w:r>
    </w:p>
    <w:p w14:paraId="12A1D853" w14:textId="331A1828" w:rsidR="001B3E96" w:rsidRPr="00117DC0" w:rsidRDefault="003860A0" w:rsidP="001B3E96">
      <w:pPr>
        <w:pStyle w:val="Intro"/>
        <w:numPr>
          <w:ilvl w:val="1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>It’s</w:t>
      </w:r>
      <w:r w:rsidR="001B3E96" w:rsidRPr="00117DC0">
        <w:rPr>
          <w:rFonts w:ascii="Calibri" w:hAnsi="Calibri" w:cs="Calibri"/>
        </w:rPr>
        <w:t xml:space="preserve"> not needed for this area</w:t>
      </w:r>
      <w:r w:rsidRPr="00117DC0">
        <w:rPr>
          <w:rFonts w:ascii="Calibri" w:hAnsi="Calibri" w:cs="Calibri"/>
        </w:rPr>
        <w:t xml:space="preserve"> and brings no benefit other than for the profit of a few elites.</w:t>
      </w:r>
    </w:p>
    <w:p w14:paraId="15FB04D0" w14:textId="64EB612C" w:rsidR="003860A0" w:rsidRPr="00117DC0" w:rsidRDefault="003860A0" w:rsidP="001B3E96">
      <w:pPr>
        <w:pStyle w:val="Intro"/>
        <w:numPr>
          <w:ilvl w:val="1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>The funds</w:t>
      </w:r>
      <w:r w:rsidR="0091119A" w:rsidRPr="00117DC0">
        <w:rPr>
          <w:rFonts w:ascii="Calibri" w:hAnsi="Calibri" w:cs="Calibri"/>
        </w:rPr>
        <w:t xml:space="preserve"> </w:t>
      </w:r>
      <w:r w:rsidRPr="00117DC0">
        <w:rPr>
          <w:rFonts w:ascii="Calibri" w:hAnsi="Calibri" w:cs="Calibri"/>
        </w:rPr>
        <w:t xml:space="preserve">are sorely needed for our children’s education not </w:t>
      </w:r>
      <w:r w:rsidR="00993AF3" w:rsidRPr="00117DC0">
        <w:rPr>
          <w:rFonts w:ascii="Calibri" w:hAnsi="Calibri" w:cs="Calibri"/>
        </w:rPr>
        <w:t xml:space="preserve">for </w:t>
      </w:r>
      <w:r w:rsidRPr="00117DC0">
        <w:rPr>
          <w:rFonts w:ascii="Calibri" w:hAnsi="Calibri" w:cs="Calibri"/>
        </w:rPr>
        <w:t>longer runways!</w:t>
      </w:r>
    </w:p>
    <w:p w14:paraId="70F0206A" w14:textId="04AD4455" w:rsidR="001B3E96" w:rsidRPr="00117DC0" w:rsidRDefault="006A445B" w:rsidP="001B3E96">
      <w:pPr>
        <w:pStyle w:val="Intro"/>
        <w:numPr>
          <w:ilvl w:val="0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 </w:t>
      </w:r>
      <w:r w:rsidR="001B3E96" w:rsidRPr="00117DC0">
        <w:rPr>
          <w:rFonts w:ascii="Calibri" w:hAnsi="Calibri" w:cs="Calibri"/>
        </w:rPr>
        <w:t>Execute a comprehensive noise study for 2025 and implement an acceptable noise mitigation process, plan and active feedback to the mitigation process for the Airport’s operation.</w:t>
      </w:r>
    </w:p>
    <w:p w14:paraId="6AB2CAD9" w14:textId="150525D2" w:rsidR="000D6335" w:rsidRPr="00117DC0" w:rsidRDefault="000D6335" w:rsidP="000D6335">
      <w:pPr>
        <w:pStyle w:val="Intro"/>
        <w:numPr>
          <w:ilvl w:val="1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Study must be performed by a totally independent entity from the </w:t>
      </w:r>
      <w:r w:rsidR="00BE44DF" w:rsidRPr="00117DC0">
        <w:rPr>
          <w:rFonts w:ascii="Calibri" w:hAnsi="Calibri" w:cs="Calibri"/>
        </w:rPr>
        <w:t>airport.</w:t>
      </w:r>
      <w:r w:rsidRPr="00117DC0">
        <w:rPr>
          <w:rFonts w:ascii="Calibri" w:hAnsi="Calibri" w:cs="Calibri"/>
        </w:rPr>
        <w:t xml:space="preserve"> Preferably managed by an independent board of surrounding towns representatives. </w:t>
      </w:r>
    </w:p>
    <w:p w14:paraId="7746CC20" w14:textId="505269AF" w:rsidR="001B3E96" w:rsidRPr="00117DC0" w:rsidRDefault="006A445B" w:rsidP="001B3E96">
      <w:pPr>
        <w:pStyle w:val="Intro"/>
        <w:numPr>
          <w:ilvl w:val="0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 </w:t>
      </w:r>
      <w:r w:rsidR="001B3E96" w:rsidRPr="00117DC0">
        <w:rPr>
          <w:rFonts w:ascii="Calibri" w:hAnsi="Calibri" w:cs="Calibri"/>
        </w:rPr>
        <w:t xml:space="preserve">Execute a comprehensive environmental impact study for 2025 including all surrounding towns, including the impacts on health of all residents </w:t>
      </w:r>
      <w:r w:rsidR="000D6335" w:rsidRPr="00117DC0">
        <w:rPr>
          <w:rFonts w:ascii="Calibri" w:hAnsi="Calibri" w:cs="Calibri"/>
        </w:rPr>
        <w:t xml:space="preserve">from Noise, Lead and infringement of privacy. </w:t>
      </w:r>
    </w:p>
    <w:p w14:paraId="6893BB52" w14:textId="015430FD" w:rsidR="000D6335" w:rsidRPr="00117DC0" w:rsidRDefault="000D6335" w:rsidP="000D6335">
      <w:pPr>
        <w:pStyle w:val="Intro"/>
        <w:numPr>
          <w:ilvl w:val="1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Study must be performed by a totally independent entity from the </w:t>
      </w:r>
      <w:r w:rsidR="00BE44DF" w:rsidRPr="00117DC0">
        <w:rPr>
          <w:rFonts w:ascii="Calibri" w:hAnsi="Calibri" w:cs="Calibri"/>
        </w:rPr>
        <w:t>a</w:t>
      </w:r>
      <w:r w:rsidRPr="00117DC0">
        <w:rPr>
          <w:rFonts w:ascii="Calibri" w:hAnsi="Calibri" w:cs="Calibri"/>
        </w:rPr>
        <w:t>irport</w:t>
      </w:r>
      <w:r w:rsidR="00BE44DF" w:rsidRPr="00117DC0">
        <w:rPr>
          <w:rFonts w:ascii="Calibri" w:hAnsi="Calibri" w:cs="Calibri"/>
        </w:rPr>
        <w:t>.</w:t>
      </w:r>
      <w:r w:rsidRPr="00117DC0">
        <w:rPr>
          <w:rFonts w:ascii="Calibri" w:hAnsi="Calibri" w:cs="Calibri"/>
        </w:rPr>
        <w:t xml:space="preserve"> Preferably managed by an independent board of surrounding towns representatives. </w:t>
      </w:r>
    </w:p>
    <w:p w14:paraId="1C6E9C17" w14:textId="21C0EBD1" w:rsidR="000D6335" w:rsidRPr="00117DC0" w:rsidRDefault="006A445B" w:rsidP="001B3E96">
      <w:pPr>
        <w:pStyle w:val="Intro"/>
        <w:numPr>
          <w:ilvl w:val="0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 </w:t>
      </w:r>
      <w:r w:rsidR="000D6335" w:rsidRPr="00117DC0">
        <w:rPr>
          <w:rFonts w:ascii="Calibri" w:hAnsi="Calibri" w:cs="Calibri"/>
        </w:rPr>
        <w:t xml:space="preserve">Provide equal voting </w:t>
      </w:r>
      <w:r w:rsidR="0091119A" w:rsidRPr="00117DC0">
        <w:rPr>
          <w:rFonts w:ascii="Calibri" w:hAnsi="Calibri" w:cs="Calibri"/>
        </w:rPr>
        <w:t xml:space="preserve">and management </w:t>
      </w:r>
      <w:r w:rsidR="000D6335" w:rsidRPr="00117DC0">
        <w:rPr>
          <w:rFonts w:ascii="Calibri" w:hAnsi="Calibri" w:cs="Calibri"/>
        </w:rPr>
        <w:t xml:space="preserve">representation on the Norwood Airport board by residents / representatives of the surrounding towns (Canton, Westwood, Sharon, </w:t>
      </w:r>
      <w:r w:rsidR="00BE44DF" w:rsidRPr="00117DC0">
        <w:rPr>
          <w:rFonts w:ascii="Calibri" w:hAnsi="Calibri" w:cs="Calibri"/>
        </w:rPr>
        <w:t>other</w:t>
      </w:r>
      <w:r w:rsidR="00313B96" w:rsidRPr="00117DC0">
        <w:rPr>
          <w:rFonts w:ascii="Calibri" w:hAnsi="Calibri" w:cs="Calibri"/>
        </w:rPr>
        <w:t>).</w:t>
      </w:r>
    </w:p>
    <w:p w14:paraId="3E76C3FF" w14:textId="04DECCED" w:rsidR="001B3E96" w:rsidRPr="00117DC0" w:rsidRDefault="006A445B" w:rsidP="001B3E96">
      <w:pPr>
        <w:pStyle w:val="Intro"/>
        <w:numPr>
          <w:ilvl w:val="0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lastRenderedPageBreak/>
        <w:t xml:space="preserve"> </w:t>
      </w:r>
      <w:r w:rsidR="00BE44DF" w:rsidRPr="00117DC0">
        <w:rPr>
          <w:rFonts w:ascii="Calibri" w:hAnsi="Calibri" w:cs="Calibri"/>
        </w:rPr>
        <w:t>I</w:t>
      </w:r>
      <w:r w:rsidR="000D6335" w:rsidRPr="00117DC0">
        <w:rPr>
          <w:rFonts w:ascii="Calibri" w:hAnsi="Calibri" w:cs="Calibri"/>
        </w:rPr>
        <w:t>mmediately c</w:t>
      </w:r>
      <w:r w:rsidR="001B3E96" w:rsidRPr="00117DC0">
        <w:rPr>
          <w:rFonts w:ascii="Calibri" w:hAnsi="Calibri" w:cs="Calibri"/>
        </w:rPr>
        <w:t>ease all low level (under 1500 ft, other than for emergencies</w:t>
      </w:r>
      <w:r w:rsidR="00BE44DF" w:rsidRPr="00117DC0">
        <w:rPr>
          <w:rFonts w:ascii="Calibri" w:hAnsi="Calibri" w:cs="Calibri"/>
        </w:rPr>
        <w:t xml:space="preserve">, law enforcement, </w:t>
      </w:r>
      <w:r w:rsidR="00CB1C2F">
        <w:rPr>
          <w:rFonts w:ascii="Calibri" w:hAnsi="Calibri" w:cs="Calibri"/>
        </w:rPr>
        <w:t>emergency</w:t>
      </w:r>
      <w:r w:rsidR="001B3E96" w:rsidRPr="00117DC0">
        <w:rPr>
          <w:rFonts w:ascii="Calibri" w:hAnsi="Calibri" w:cs="Calibri"/>
        </w:rPr>
        <w:t xml:space="preserve">) </w:t>
      </w:r>
      <w:r w:rsidR="00CB1C2F" w:rsidRPr="00B674EC">
        <w:rPr>
          <w:rFonts w:ascii="Calibri" w:hAnsi="Calibri" w:cs="Calibri"/>
          <w:color w:val="0070C0"/>
        </w:rPr>
        <w:t xml:space="preserve">small airplane </w:t>
      </w:r>
      <w:r w:rsidR="001B3E96" w:rsidRPr="00B674EC">
        <w:rPr>
          <w:rFonts w:ascii="Calibri" w:hAnsi="Calibri" w:cs="Calibri"/>
          <w:color w:val="0070C0"/>
        </w:rPr>
        <w:t xml:space="preserve">flyovers </w:t>
      </w:r>
      <w:r w:rsidR="001B3E96" w:rsidRPr="00117DC0">
        <w:rPr>
          <w:rFonts w:ascii="Calibri" w:hAnsi="Calibri" w:cs="Calibri"/>
        </w:rPr>
        <w:t xml:space="preserve">of ALL </w:t>
      </w:r>
      <w:r w:rsidR="005D0C9D" w:rsidRPr="00117DC0">
        <w:rPr>
          <w:rFonts w:ascii="Calibri" w:hAnsi="Calibri" w:cs="Calibri"/>
        </w:rPr>
        <w:t xml:space="preserve">Canton </w:t>
      </w:r>
      <w:r w:rsidR="001B3E96" w:rsidRPr="00117DC0">
        <w:rPr>
          <w:rFonts w:ascii="Calibri" w:hAnsi="Calibri" w:cs="Calibri"/>
        </w:rPr>
        <w:t xml:space="preserve">residential areas. </w:t>
      </w:r>
      <w:r w:rsidR="007E4ECA" w:rsidRPr="00117DC0">
        <w:rPr>
          <w:rFonts w:ascii="Calibri" w:hAnsi="Calibri" w:cs="Calibri"/>
        </w:rPr>
        <w:t xml:space="preserve"> STOP poisoning our families!</w:t>
      </w:r>
    </w:p>
    <w:p w14:paraId="4938B518" w14:textId="236AEA97" w:rsidR="00F46052" w:rsidRPr="00117DC0" w:rsidRDefault="00F46052" w:rsidP="001B3E96">
      <w:pPr>
        <w:pStyle w:val="Intro"/>
        <w:numPr>
          <w:ilvl w:val="0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 Immediately cease all </w:t>
      </w:r>
      <w:r w:rsidR="00693AB4">
        <w:rPr>
          <w:rFonts w:ascii="Calibri" w:hAnsi="Calibri" w:cs="Calibri"/>
        </w:rPr>
        <w:t>(non-</w:t>
      </w:r>
      <w:r w:rsidR="00CB1C2F">
        <w:rPr>
          <w:rFonts w:ascii="Calibri" w:hAnsi="Calibri" w:cs="Calibri"/>
        </w:rPr>
        <w:t>LifeFlight</w:t>
      </w:r>
      <w:r w:rsidR="00693AB4">
        <w:rPr>
          <w:rFonts w:ascii="Calibri" w:hAnsi="Calibri" w:cs="Calibri"/>
        </w:rPr>
        <w:t xml:space="preserve">, law enforcement, military) </w:t>
      </w:r>
      <w:r w:rsidRPr="00B674EC">
        <w:rPr>
          <w:rFonts w:ascii="Calibri" w:hAnsi="Calibri" w:cs="Calibri"/>
          <w:color w:val="0070C0"/>
        </w:rPr>
        <w:t xml:space="preserve">helicopter overflights </w:t>
      </w:r>
      <w:r w:rsidRPr="00117DC0">
        <w:rPr>
          <w:rFonts w:ascii="Calibri" w:hAnsi="Calibri" w:cs="Calibri"/>
        </w:rPr>
        <w:t xml:space="preserve">of residential areas! They do not need runways, and they do not need to be looking </w:t>
      </w:r>
      <w:r w:rsidR="00313B96" w:rsidRPr="00117DC0">
        <w:rPr>
          <w:rFonts w:ascii="Calibri" w:hAnsi="Calibri" w:cs="Calibri"/>
        </w:rPr>
        <w:t>down on to</w:t>
      </w:r>
      <w:r w:rsidRPr="00117DC0">
        <w:rPr>
          <w:rFonts w:ascii="Calibri" w:hAnsi="Calibri" w:cs="Calibri"/>
        </w:rPr>
        <w:t xml:space="preserve"> our personal yards and spaces!</w:t>
      </w:r>
    </w:p>
    <w:p w14:paraId="6CD12CA1" w14:textId="3BD97A93" w:rsidR="00B16919" w:rsidRPr="00117DC0" w:rsidRDefault="006A445B" w:rsidP="00997A98">
      <w:pPr>
        <w:pStyle w:val="Intro"/>
        <w:numPr>
          <w:ilvl w:val="0"/>
          <w:numId w:val="8"/>
        </w:numPr>
        <w:rPr>
          <w:rFonts w:ascii="Calibri" w:hAnsi="Calibri" w:cs="Calibri"/>
        </w:rPr>
      </w:pPr>
      <w:r w:rsidRPr="00117DC0">
        <w:rPr>
          <w:rFonts w:ascii="Calibri" w:hAnsi="Calibri" w:cs="Calibri"/>
        </w:rPr>
        <w:t xml:space="preserve"> Implement and enforce limited hours of operation of the </w:t>
      </w:r>
      <w:r w:rsidR="00993AF3" w:rsidRPr="00117DC0">
        <w:rPr>
          <w:rFonts w:ascii="Calibri" w:hAnsi="Calibri" w:cs="Calibri"/>
        </w:rPr>
        <w:t>airport.</w:t>
      </w:r>
      <w:r w:rsidRPr="00117DC0">
        <w:rPr>
          <w:rFonts w:ascii="Calibri" w:hAnsi="Calibri" w:cs="Calibri"/>
        </w:rPr>
        <w:t xml:space="preserve"> especially evening and midnight repeated overflights are abusive and uncalled for.</w:t>
      </w:r>
    </w:p>
    <w:p w14:paraId="6DD10788" w14:textId="01997C51" w:rsidR="00B16919" w:rsidRPr="00117DC0" w:rsidRDefault="00832084" w:rsidP="00997A98">
      <w:pPr>
        <w:pStyle w:val="Intro"/>
        <w:rPr>
          <w:rFonts w:ascii="Calibri" w:hAnsi="Calibri" w:cs="Calibri"/>
          <w:b/>
          <w:bCs/>
        </w:rPr>
      </w:pPr>
      <w:r w:rsidRPr="00117DC0">
        <w:rPr>
          <w:rFonts w:ascii="Calibri" w:hAnsi="Calibri" w:cs="Calibri"/>
          <w:b/>
          <w:bCs/>
        </w:rPr>
        <w:t xml:space="preserve">Recommended </w:t>
      </w:r>
      <w:r w:rsidR="00B16919" w:rsidRPr="00117DC0">
        <w:rPr>
          <w:rFonts w:ascii="Calibri" w:hAnsi="Calibri" w:cs="Calibri"/>
          <w:b/>
          <w:bCs/>
        </w:rPr>
        <w:t>Next Steps:</w:t>
      </w:r>
    </w:p>
    <w:p w14:paraId="0634D6B4" w14:textId="04BCD499" w:rsidR="000D6335" w:rsidRPr="00117DC0" w:rsidRDefault="000D6335" w:rsidP="00A95BAE">
      <w:pPr>
        <w:pStyle w:val="Intro"/>
        <w:numPr>
          <w:ilvl w:val="0"/>
          <w:numId w:val="7"/>
        </w:numPr>
        <w:rPr>
          <w:rFonts w:ascii="Calibri" w:hAnsi="Calibri" w:cs="Calibri"/>
          <w:sz w:val="22"/>
          <w:szCs w:val="20"/>
        </w:rPr>
      </w:pPr>
      <w:r w:rsidRPr="00117DC0">
        <w:rPr>
          <w:rFonts w:ascii="Calibri" w:hAnsi="Calibri" w:cs="Calibri"/>
          <w:sz w:val="22"/>
          <w:szCs w:val="20"/>
        </w:rPr>
        <w:t>Effectively communicate the seriousness of the issues to all Canton residents</w:t>
      </w:r>
      <w:r w:rsidR="00CF0141" w:rsidRPr="00117DC0">
        <w:rPr>
          <w:rFonts w:ascii="Calibri" w:hAnsi="Calibri" w:cs="Calibri"/>
          <w:sz w:val="22"/>
          <w:szCs w:val="20"/>
        </w:rPr>
        <w:t xml:space="preserve"> for them to understan</w:t>
      </w:r>
      <w:r w:rsidR="001A024C" w:rsidRPr="00117DC0">
        <w:rPr>
          <w:rFonts w:ascii="Calibri" w:hAnsi="Calibri" w:cs="Calibri"/>
          <w:sz w:val="22"/>
          <w:szCs w:val="20"/>
        </w:rPr>
        <w:t xml:space="preserve">d, </w:t>
      </w:r>
      <w:r w:rsidR="00CF0141" w:rsidRPr="00117DC0">
        <w:rPr>
          <w:rFonts w:ascii="Calibri" w:hAnsi="Calibri" w:cs="Calibri"/>
          <w:sz w:val="22"/>
          <w:szCs w:val="20"/>
        </w:rPr>
        <w:t>weigh in</w:t>
      </w:r>
      <w:r w:rsidR="001A024C" w:rsidRPr="00117DC0">
        <w:rPr>
          <w:rFonts w:ascii="Calibri" w:hAnsi="Calibri" w:cs="Calibri"/>
          <w:sz w:val="22"/>
          <w:szCs w:val="20"/>
        </w:rPr>
        <w:t xml:space="preserve"> and </w:t>
      </w:r>
      <w:r w:rsidR="00313B96" w:rsidRPr="00117DC0">
        <w:rPr>
          <w:rFonts w:ascii="Calibri" w:hAnsi="Calibri" w:cs="Calibri"/>
          <w:sz w:val="22"/>
          <w:szCs w:val="20"/>
        </w:rPr>
        <w:t>act</w:t>
      </w:r>
      <w:r w:rsidR="00CF0141" w:rsidRPr="00117DC0">
        <w:rPr>
          <w:rFonts w:ascii="Calibri" w:hAnsi="Calibri" w:cs="Calibri"/>
          <w:sz w:val="22"/>
          <w:szCs w:val="20"/>
        </w:rPr>
        <w:t xml:space="preserve"> </w:t>
      </w:r>
      <w:r w:rsidR="00313B96" w:rsidRPr="00117DC0">
        <w:rPr>
          <w:rFonts w:ascii="Calibri" w:hAnsi="Calibri" w:cs="Calibri"/>
          <w:sz w:val="22"/>
          <w:szCs w:val="20"/>
        </w:rPr>
        <w:t>up</w:t>
      </w:r>
      <w:r w:rsidR="00CF0141" w:rsidRPr="00117DC0">
        <w:rPr>
          <w:rFonts w:ascii="Calibri" w:hAnsi="Calibri" w:cs="Calibri"/>
          <w:sz w:val="22"/>
          <w:szCs w:val="20"/>
        </w:rPr>
        <w:t xml:space="preserve">on. </w:t>
      </w:r>
    </w:p>
    <w:p w14:paraId="296538EB" w14:textId="4C3A9BDC" w:rsidR="000D6335" w:rsidRPr="00117DC0" w:rsidRDefault="000D6335" w:rsidP="00A95BAE">
      <w:pPr>
        <w:pStyle w:val="Intro"/>
        <w:numPr>
          <w:ilvl w:val="0"/>
          <w:numId w:val="7"/>
        </w:numPr>
        <w:rPr>
          <w:rFonts w:ascii="Calibri" w:hAnsi="Calibri" w:cs="Calibri"/>
          <w:sz w:val="22"/>
          <w:szCs w:val="20"/>
        </w:rPr>
      </w:pPr>
      <w:r w:rsidRPr="00117DC0">
        <w:rPr>
          <w:rFonts w:ascii="Calibri" w:hAnsi="Calibri" w:cs="Calibri"/>
          <w:sz w:val="22"/>
          <w:szCs w:val="20"/>
        </w:rPr>
        <w:t>BOS (Board of select persons) and BOH (board of health) immediately engage with the Town of Norwood to</w:t>
      </w:r>
      <w:r w:rsidR="00313B96" w:rsidRPr="00117DC0">
        <w:rPr>
          <w:rFonts w:ascii="Calibri" w:hAnsi="Calibri" w:cs="Calibri"/>
          <w:sz w:val="22"/>
          <w:szCs w:val="20"/>
        </w:rPr>
        <w:t xml:space="preserve"> hold </w:t>
      </w:r>
      <w:r w:rsidRPr="00117DC0">
        <w:rPr>
          <w:rFonts w:ascii="Calibri" w:hAnsi="Calibri" w:cs="Calibri"/>
          <w:sz w:val="22"/>
          <w:szCs w:val="20"/>
        </w:rPr>
        <w:t xml:space="preserve">mitigation </w:t>
      </w:r>
      <w:r w:rsidR="00CF0141" w:rsidRPr="00117DC0">
        <w:rPr>
          <w:rFonts w:ascii="Calibri" w:hAnsi="Calibri" w:cs="Calibri"/>
          <w:sz w:val="22"/>
          <w:szCs w:val="20"/>
        </w:rPr>
        <w:t>discussions</w:t>
      </w:r>
    </w:p>
    <w:p w14:paraId="08B76B59" w14:textId="262855A3" w:rsidR="006F1AB9" w:rsidRDefault="006F1AB9" w:rsidP="006F1AB9">
      <w:pPr>
        <w:pStyle w:val="Intro"/>
        <w:numPr>
          <w:ilvl w:val="1"/>
          <w:numId w:val="7"/>
        </w:numPr>
        <w:spacing w:before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 xml:space="preserve">Force action from Norwood </w:t>
      </w:r>
      <w:proofErr w:type="gramStart"/>
      <w:r>
        <w:rPr>
          <w:rFonts w:ascii="Calibri" w:hAnsi="Calibri" w:cs="Calibri"/>
          <w:sz w:val="22"/>
          <w:szCs w:val="20"/>
        </w:rPr>
        <w:t>not excuses</w:t>
      </w:r>
      <w:proofErr w:type="gramEnd"/>
      <w:r>
        <w:rPr>
          <w:rFonts w:ascii="Calibri" w:hAnsi="Calibri" w:cs="Calibri"/>
          <w:sz w:val="22"/>
          <w:szCs w:val="20"/>
        </w:rPr>
        <w:t>!</w:t>
      </w:r>
    </w:p>
    <w:p w14:paraId="60CBB79D" w14:textId="74002734" w:rsidR="006F1AB9" w:rsidRDefault="006F1AB9" w:rsidP="006F1AB9">
      <w:pPr>
        <w:pStyle w:val="Intro"/>
        <w:numPr>
          <w:ilvl w:val="1"/>
          <w:numId w:val="7"/>
        </w:numPr>
        <w:spacing w:before="0"/>
        <w:rPr>
          <w:rFonts w:ascii="Calibri" w:hAnsi="Calibri" w:cs="Calibri"/>
          <w:sz w:val="22"/>
          <w:szCs w:val="20"/>
        </w:rPr>
      </w:pPr>
      <w:r w:rsidRPr="00117DC0">
        <w:rPr>
          <w:rFonts w:ascii="Calibri" w:hAnsi="Calibri" w:cs="Calibri"/>
          <w:sz w:val="22"/>
          <w:szCs w:val="20"/>
        </w:rPr>
        <w:t>Take legal action if needed</w:t>
      </w:r>
    </w:p>
    <w:p w14:paraId="6AE57269" w14:textId="69B6C276" w:rsidR="000546FF" w:rsidRPr="006F1AB9" w:rsidRDefault="000546FF" w:rsidP="006F1AB9">
      <w:pPr>
        <w:pStyle w:val="Intro"/>
        <w:numPr>
          <w:ilvl w:val="1"/>
          <w:numId w:val="7"/>
        </w:numPr>
        <w:spacing w:before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 xml:space="preserve">Engage with our State and federal representatives to force Norwood to engage and collaborate with us to mitigate this severe health </w:t>
      </w:r>
      <w:r w:rsidR="007931B6">
        <w:rPr>
          <w:rFonts w:ascii="Calibri" w:hAnsi="Calibri" w:cs="Calibri"/>
          <w:sz w:val="22"/>
          <w:szCs w:val="20"/>
        </w:rPr>
        <w:t xml:space="preserve">and quality of life </w:t>
      </w:r>
      <w:r>
        <w:rPr>
          <w:rFonts w:ascii="Calibri" w:hAnsi="Calibri" w:cs="Calibri"/>
          <w:sz w:val="22"/>
          <w:szCs w:val="20"/>
        </w:rPr>
        <w:t xml:space="preserve">situation. </w:t>
      </w:r>
    </w:p>
    <w:p w14:paraId="3A5C6E0C" w14:textId="13706EFA" w:rsidR="00B16919" w:rsidRPr="00117DC0" w:rsidRDefault="00A95BAE" w:rsidP="00A95BAE">
      <w:pPr>
        <w:pStyle w:val="Intro"/>
        <w:numPr>
          <w:ilvl w:val="0"/>
          <w:numId w:val="7"/>
        </w:numPr>
        <w:rPr>
          <w:rFonts w:ascii="Calibri" w:hAnsi="Calibri" w:cs="Calibri"/>
          <w:sz w:val="22"/>
          <w:szCs w:val="20"/>
        </w:rPr>
      </w:pPr>
      <w:r w:rsidRPr="00117DC0">
        <w:rPr>
          <w:rFonts w:ascii="Calibri" w:hAnsi="Calibri" w:cs="Calibri"/>
          <w:sz w:val="22"/>
          <w:szCs w:val="20"/>
        </w:rPr>
        <w:t>Defund the expansion</w:t>
      </w:r>
      <w:r w:rsidR="000D6335" w:rsidRPr="00117DC0">
        <w:rPr>
          <w:rFonts w:ascii="Calibri" w:hAnsi="Calibri" w:cs="Calibri"/>
          <w:sz w:val="22"/>
          <w:szCs w:val="20"/>
        </w:rPr>
        <w:t xml:space="preserve"> </w:t>
      </w:r>
      <w:r w:rsidR="00CF0141" w:rsidRPr="00117DC0">
        <w:rPr>
          <w:rFonts w:ascii="Calibri" w:hAnsi="Calibri" w:cs="Calibri"/>
          <w:sz w:val="22"/>
          <w:szCs w:val="20"/>
        </w:rPr>
        <w:t xml:space="preserve">of the airport </w:t>
      </w:r>
      <w:r w:rsidR="000D6335" w:rsidRPr="00117DC0">
        <w:rPr>
          <w:rFonts w:ascii="Calibri" w:hAnsi="Calibri" w:cs="Calibri"/>
          <w:sz w:val="22"/>
          <w:szCs w:val="20"/>
        </w:rPr>
        <w:t>by engaging with our State and federal agencies to remove the funding for any work (Other than comprehensive Noise and Environmental studies).</w:t>
      </w:r>
    </w:p>
    <w:p w14:paraId="68CA4724" w14:textId="2572BC88" w:rsidR="00CF0141" w:rsidRPr="00117DC0" w:rsidRDefault="00CF0141" w:rsidP="00CF0141">
      <w:pPr>
        <w:pStyle w:val="Intro"/>
        <w:numPr>
          <w:ilvl w:val="1"/>
          <w:numId w:val="7"/>
        </w:numPr>
        <w:rPr>
          <w:rFonts w:ascii="Calibri" w:hAnsi="Calibri" w:cs="Calibri"/>
          <w:sz w:val="22"/>
          <w:szCs w:val="20"/>
        </w:rPr>
      </w:pPr>
      <w:r w:rsidRPr="00117DC0">
        <w:rPr>
          <w:rFonts w:ascii="Calibri" w:hAnsi="Calibri" w:cs="Calibri"/>
          <w:sz w:val="22"/>
          <w:szCs w:val="20"/>
        </w:rPr>
        <w:t>Step up communication with our state and federal representatives by town officials</w:t>
      </w:r>
      <w:r w:rsidR="00845322" w:rsidRPr="00117DC0">
        <w:rPr>
          <w:rFonts w:ascii="Calibri" w:hAnsi="Calibri" w:cs="Calibri"/>
          <w:sz w:val="22"/>
          <w:szCs w:val="20"/>
        </w:rPr>
        <w:t>, drive to an action plan and their commitment to address this situation</w:t>
      </w:r>
      <w:r w:rsidR="00E031E4" w:rsidRPr="00117DC0">
        <w:rPr>
          <w:rFonts w:ascii="Calibri" w:hAnsi="Calibri" w:cs="Calibri"/>
          <w:sz w:val="22"/>
          <w:szCs w:val="20"/>
        </w:rPr>
        <w:t xml:space="preserve"> before it’s too late.</w:t>
      </w:r>
    </w:p>
    <w:p w14:paraId="7F5A43E5" w14:textId="6A8E74B3" w:rsidR="00A95BAE" w:rsidRPr="00117DC0" w:rsidRDefault="000D6335" w:rsidP="00A95BAE">
      <w:pPr>
        <w:pStyle w:val="Intro"/>
        <w:numPr>
          <w:ilvl w:val="0"/>
          <w:numId w:val="7"/>
        </w:numPr>
        <w:rPr>
          <w:rFonts w:ascii="Calibri" w:hAnsi="Calibri" w:cs="Calibri"/>
          <w:sz w:val="22"/>
          <w:szCs w:val="20"/>
        </w:rPr>
      </w:pPr>
      <w:r w:rsidRPr="00117DC0">
        <w:rPr>
          <w:rFonts w:ascii="Calibri" w:hAnsi="Calibri" w:cs="Calibri"/>
          <w:sz w:val="22"/>
          <w:szCs w:val="20"/>
        </w:rPr>
        <w:t xml:space="preserve">Comprehensive </w:t>
      </w:r>
      <w:r w:rsidR="00F75C1B">
        <w:rPr>
          <w:rFonts w:ascii="Calibri" w:hAnsi="Calibri" w:cs="Calibri"/>
          <w:sz w:val="22"/>
          <w:szCs w:val="20"/>
        </w:rPr>
        <w:t xml:space="preserve">Independent </w:t>
      </w:r>
      <w:r w:rsidR="00A95BAE" w:rsidRPr="00117DC0">
        <w:rPr>
          <w:rFonts w:ascii="Calibri" w:hAnsi="Calibri" w:cs="Calibri"/>
          <w:sz w:val="22"/>
          <w:szCs w:val="20"/>
        </w:rPr>
        <w:t xml:space="preserve">Noise Study and </w:t>
      </w:r>
      <w:r w:rsidRPr="00117DC0">
        <w:rPr>
          <w:rFonts w:ascii="Calibri" w:hAnsi="Calibri" w:cs="Calibri"/>
          <w:sz w:val="22"/>
          <w:szCs w:val="20"/>
        </w:rPr>
        <w:t>mitigation</w:t>
      </w:r>
      <w:r w:rsidR="00A95BAE" w:rsidRPr="00117DC0">
        <w:rPr>
          <w:rFonts w:ascii="Calibri" w:hAnsi="Calibri" w:cs="Calibri"/>
          <w:sz w:val="22"/>
          <w:szCs w:val="20"/>
        </w:rPr>
        <w:t xml:space="preserve"> plan</w:t>
      </w:r>
      <w:r w:rsidRPr="00117DC0">
        <w:rPr>
          <w:rFonts w:ascii="Calibri" w:hAnsi="Calibri" w:cs="Calibri"/>
          <w:sz w:val="22"/>
          <w:szCs w:val="20"/>
        </w:rPr>
        <w:t xml:space="preserve"> executed immediately</w:t>
      </w:r>
    </w:p>
    <w:p w14:paraId="733CF904" w14:textId="1ABDDEFF" w:rsidR="000D6335" w:rsidRPr="00117DC0" w:rsidRDefault="000D6335" w:rsidP="000D6335">
      <w:pPr>
        <w:pStyle w:val="Intro"/>
        <w:numPr>
          <w:ilvl w:val="0"/>
          <w:numId w:val="7"/>
        </w:numPr>
        <w:rPr>
          <w:rFonts w:ascii="Calibri" w:hAnsi="Calibri" w:cs="Calibri"/>
          <w:sz w:val="22"/>
          <w:szCs w:val="20"/>
        </w:rPr>
      </w:pPr>
      <w:r w:rsidRPr="00117DC0">
        <w:rPr>
          <w:rFonts w:ascii="Calibri" w:hAnsi="Calibri" w:cs="Calibri"/>
          <w:sz w:val="22"/>
          <w:szCs w:val="20"/>
        </w:rPr>
        <w:t xml:space="preserve">Comprehensive </w:t>
      </w:r>
      <w:r w:rsidR="00F75C1B">
        <w:rPr>
          <w:rFonts w:ascii="Calibri" w:hAnsi="Calibri" w:cs="Calibri"/>
          <w:sz w:val="22"/>
          <w:szCs w:val="20"/>
        </w:rPr>
        <w:t xml:space="preserve">Independent </w:t>
      </w:r>
      <w:r w:rsidRPr="00117DC0">
        <w:rPr>
          <w:rFonts w:ascii="Calibri" w:hAnsi="Calibri" w:cs="Calibri"/>
          <w:sz w:val="22"/>
          <w:szCs w:val="20"/>
        </w:rPr>
        <w:t>Environmental Study and mitigation plan executed immediately</w:t>
      </w:r>
    </w:p>
    <w:p w14:paraId="0C9089E5" w14:textId="3DD1BF44" w:rsidR="000D6335" w:rsidRPr="00117DC0" w:rsidRDefault="000D6335" w:rsidP="000D6335">
      <w:pPr>
        <w:pStyle w:val="Intro"/>
        <w:ind w:left="720"/>
        <w:rPr>
          <w:rFonts w:ascii="Calibri" w:hAnsi="Calibri" w:cs="Calibri"/>
          <w:sz w:val="22"/>
          <w:szCs w:val="20"/>
        </w:rPr>
      </w:pPr>
    </w:p>
    <w:p w14:paraId="252168E7" w14:textId="77777777" w:rsidR="00DF4E29" w:rsidRPr="00117DC0" w:rsidRDefault="00DF4E29" w:rsidP="00832084">
      <w:pPr>
        <w:pStyle w:val="Contact"/>
        <w:ind w:firstLine="360"/>
        <w:rPr>
          <w:rFonts w:ascii="Calibri" w:hAnsi="Calibri" w:cs="Calibri"/>
          <w:b/>
          <w:bCs/>
          <w:sz w:val="20"/>
          <w:szCs w:val="24"/>
        </w:rPr>
      </w:pPr>
      <w:r w:rsidRPr="00117DC0">
        <w:rPr>
          <w:rFonts w:ascii="Calibri" w:hAnsi="Calibri" w:cs="Calibri"/>
          <w:b/>
          <w:bCs/>
          <w:sz w:val="20"/>
          <w:szCs w:val="24"/>
        </w:rPr>
        <w:t>Prepared for:</w:t>
      </w:r>
    </w:p>
    <w:p w14:paraId="6B913B23" w14:textId="77777777" w:rsidR="00DF4E29" w:rsidRPr="00117DC0" w:rsidRDefault="00DF4E29" w:rsidP="00832084">
      <w:pPr>
        <w:pStyle w:val="Contact"/>
        <w:ind w:firstLine="360"/>
        <w:rPr>
          <w:rFonts w:ascii="Calibri" w:hAnsi="Calibri" w:cs="Calibri"/>
          <w:sz w:val="20"/>
          <w:szCs w:val="24"/>
        </w:rPr>
      </w:pPr>
    </w:p>
    <w:p w14:paraId="53D818F3" w14:textId="428AC040" w:rsidR="00DF4E29" w:rsidRPr="00117DC0" w:rsidRDefault="00DF4E29" w:rsidP="00116B86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Town of Canton Board of Selectmen and Board of Health</w:t>
      </w:r>
    </w:p>
    <w:p w14:paraId="70E09870" w14:textId="123E4D2D" w:rsidR="00116B86" w:rsidRPr="00117DC0" w:rsidRDefault="00116B86" w:rsidP="00116B86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801 Washington St 2</w:t>
      </w:r>
      <w:r w:rsidRPr="00117DC0">
        <w:rPr>
          <w:rFonts w:ascii="Calibri" w:hAnsi="Calibri" w:cs="Calibri"/>
          <w:sz w:val="20"/>
          <w:szCs w:val="24"/>
          <w:vertAlign w:val="superscript"/>
        </w:rPr>
        <w:t>nd</w:t>
      </w:r>
      <w:r w:rsidRPr="00117DC0">
        <w:rPr>
          <w:rFonts w:ascii="Calibri" w:hAnsi="Calibri" w:cs="Calibri"/>
          <w:sz w:val="20"/>
          <w:szCs w:val="24"/>
        </w:rPr>
        <w:t xml:space="preserve"> floor</w:t>
      </w:r>
    </w:p>
    <w:p w14:paraId="1910AEF7" w14:textId="49F21637" w:rsidR="00116B86" w:rsidRPr="00117DC0" w:rsidRDefault="00116B86" w:rsidP="00116B86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Canton MA 02021</w:t>
      </w:r>
    </w:p>
    <w:p w14:paraId="25227F80" w14:textId="77777777" w:rsidR="00DF4E29" w:rsidRPr="00117DC0" w:rsidRDefault="00DF4E29" w:rsidP="00832084">
      <w:pPr>
        <w:pStyle w:val="Contact"/>
        <w:ind w:firstLine="360"/>
        <w:rPr>
          <w:rFonts w:ascii="Calibri" w:hAnsi="Calibri" w:cs="Calibri"/>
          <w:sz w:val="20"/>
          <w:szCs w:val="24"/>
        </w:rPr>
      </w:pPr>
    </w:p>
    <w:p w14:paraId="01D39615" w14:textId="3D968E26" w:rsidR="00832084" w:rsidRPr="00117DC0" w:rsidRDefault="00832084" w:rsidP="00832084">
      <w:pPr>
        <w:pStyle w:val="Contact"/>
        <w:ind w:firstLine="360"/>
        <w:rPr>
          <w:rFonts w:ascii="Calibri" w:hAnsi="Calibri" w:cs="Calibri"/>
          <w:b/>
          <w:bCs/>
          <w:sz w:val="20"/>
          <w:szCs w:val="24"/>
        </w:rPr>
      </w:pPr>
      <w:r w:rsidRPr="00117DC0">
        <w:rPr>
          <w:rFonts w:ascii="Calibri" w:hAnsi="Calibri" w:cs="Calibri"/>
          <w:b/>
          <w:bCs/>
          <w:sz w:val="20"/>
          <w:szCs w:val="24"/>
        </w:rPr>
        <w:t>Prepared by:</w:t>
      </w:r>
    </w:p>
    <w:p w14:paraId="7BC7930F" w14:textId="77777777" w:rsidR="00DF4E29" w:rsidRPr="00117DC0" w:rsidRDefault="00DF4E29" w:rsidP="00832084">
      <w:pPr>
        <w:pStyle w:val="Contact"/>
        <w:ind w:firstLine="360"/>
        <w:rPr>
          <w:rFonts w:ascii="Calibri" w:hAnsi="Calibri" w:cs="Calibri"/>
          <w:sz w:val="20"/>
          <w:szCs w:val="24"/>
        </w:rPr>
      </w:pPr>
    </w:p>
    <w:p w14:paraId="22E721C1" w14:textId="364EA318" w:rsidR="00832084" w:rsidRPr="00117DC0" w:rsidRDefault="00832084" w:rsidP="00116B86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Scott Haigh</w:t>
      </w:r>
    </w:p>
    <w:p w14:paraId="5660B594" w14:textId="38CE1E18" w:rsidR="00832084" w:rsidRPr="00117DC0" w:rsidRDefault="00832084" w:rsidP="00116B86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64 Oakdale Rd</w:t>
      </w:r>
    </w:p>
    <w:p w14:paraId="0A95A585" w14:textId="726D23D1" w:rsidR="00832084" w:rsidRPr="00117DC0" w:rsidRDefault="00832084" w:rsidP="00116B86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Canton Ma 02021</w:t>
      </w:r>
    </w:p>
    <w:p w14:paraId="1806A030" w14:textId="77777777" w:rsidR="00832084" w:rsidRPr="00117DC0" w:rsidRDefault="00832084" w:rsidP="00116B86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shaigh2009@gmail.com</w:t>
      </w:r>
    </w:p>
    <w:p w14:paraId="792AC478" w14:textId="78C03497" w:rsidR="00362F25" w:rsidRPr="00117DC0" w:rsidRDefault="00832084" w:rsidP="00362F25">
      <w:pPr>
        <w:pStyle w:val="Contact"/>
        <w:ind w:left="360" w:firstLine="360"/>
        <w:rPr>
          <w:rFonts w:ascii="Calibri" w:hAnsi="Calibri" w:cs="Calibri"/>
          <w:sz w:val="20"/>
          <w:szCs w:val="24"/>
        </w:rPr>
      </w:pPr>
      <w:r w:rsidRPr="00117DC0">
        <w:rPr>
          <w:rFonts w:ascii="Calibri" w:hAnsi="Calibri" w:cs="Calibri"/>
          <w:sz w:val="20"/>
          <w:szCs w:val="24"/>
        </w:rPr>
        <w:t>617-510-7400</w:t>
      </w:r>
    </w:p>
    <w:p w14:paraId="0E08E736" w14:textId="30FDB8BB" w:rsidR="00D63DF8" w:rsidRPr="00117DC0" w:rsidRDefault="00D63DF8">
      <w:pPr>
        <w:spacing w:before="0" w:after="160" w:line="278" w:lineRule="auto"/>
        <w:ind w:right="0"/>
        <w:rPr>
          <w:rFonts w:ascii="Calibri" w:hAnsi="Calibri" w:cs="Calibri"/>
          <w:noProof/>
          <w:sz w:val="8"/>
        </w:rPr>
      </w:pPr>
      <w:r w:rsidRPr="00117DC0">
        <w:rPr>
          <w:rFonts w:ascii="Calibri" w:hAnsi="Calibri" w:cs="Calibri"/>
        </w:rPr>
        <w:br w:type="page"/>
      </w:r>
    </w:p>
    <w:p w14:paraId="33C2E352" w14:textId="7AF1F873" w:rsidR="0067172B" w:rsidRPr="00117DC0" w:rsidRDefault="00D63DF8" w:rsidP="00D86923">
      <w:pPr>
        <w:pStyle w:val="Graphicplaceholder"/>
        <w:spacing w:before="0"/>
        <w:rPr>
          <w:rFonts w:ascii="Calibri" w:hAnsi="Calibri" w:cs="Calibri"/>
          <w:b/>
          <w:bCs/>
          <w:sz w:val="22"/>
          <w:szCs w:val="40"/>
        </w:rPr>
      </w:pPr>
      <w:r w:rsidRPr="00117DC0">
        <w:rPr>
          <w:rFonts w:ascii="Calibri" w:hAnsi="Calibri" w:cs="Calibri"/>
          <w:b/>
          <w:bCs/>
          <w:sz w:val="22"/>
          <w:szCs w:val="40"/>
        </w:rPr>
        <w:lastRenderedPageBreak/>
        <w:t>APPENDIX</w:t>
      </w:r>
    </w:p>
    <w:p w14:paraId="1CC5C32F" w14:textId="77777777" w:rsidR="00D63DF8" w:rsidRPr="00117DC0" w:rsidRDefault="00D63DF8" w:rsidP="00D86923">
      <w:pPr>
        <w:pStyle w:val="Graphicplaceholder"/>
        <w:spacing w:before="0"/>
        <w:rPr>
          <w:rFonts w:ascii="Calibri" w:hAnsi="Calibri" w:cs="Calibri"/>
          <w:sz w:val="22"/>
          <w:szCs w:val="40"/>
        </w:rPr>
      </w:pPr>
    </w:p>
    <w:p w14:paraId="771D989B" w14:textId="6246F66F" w:rsidR="00D63DF8" w:rsidRPr="00117DC0" w:rsidRDefault="00D63DF8" w:rsidP="00D86923">
      <w:pPr>
        <w:pStyle w:val="Graphicplaceholder"/>
        <w:spacing w:before="0"/>
        <w:rPr>
          <w:rFonts w:ascii="Calibri" w:hAnsi="Calibri" w:cs="Calibri"/>
          <w:sz w:val="22"/>
          <w:szCs w:val="40"/>
        </w:rPr>
      </w:pPr>
      <w:r w:rsidRPr="00117DC0">
        <w:rPr>
          <w:rFonts w:ascii="Calibri" w:hAnsi="Calibri" w:cs="Calibri"/>
          <w:sz w:val="22"/>
          <w:szCs w:val="40"/>
        </w:rPr>
        <w:t>References:</w:t>
      </w:r>
    </w:p>
    <w:p w14:paraId="4877A9CF" w14:textId="77777777" w:rsidR="002478D1" w:rsidRPr="00117DC0" w:rsidRDefault="002478D1" w:rsidP="001F563B">
      <w:pPr>
        <w:pStyle w:val="Graphicplaceholder"/>
        <w:spacing w:before="0"/>
        <w:rPr>
          <w:rFonts w:ascii="Calibri" w:hAnsi="Calibri" w:cs="Calibri"/>
          <w:sz w:val="22"/>
          <w:szCs w:val="40"/>
        </w:rPr>
      </w:pPr>
    </w:p>
    <w:p w14:paraId="4ED501E3" w14:textId="18F7693D" w:rsidR="002478D1" w:rsidRPr="00117DC0" w:rsidRDefault="002478D1" w:rsidP="00D96990">
      <w:pPr>
        <w:pStyle w:val="Graphicplaceholder"/>
        <w:spacing w:before="0"/>
        <w:ind w:left="720"/>
        <w:rPr>
          <w:rFonts w:ascii="Calibri" w:hAnsi="Calibri" w:cs="Calibri"/>
          <w:sz w:val="22"/>
          <w:szCs w:val="40"/>
        </w:rPr>
      </w:pPr>
      <w:r w:rsidRPr="00D96990">
        <w:rPr>
          <w:rFonts w:ascii="Calibri" w:hAnsi="Calibri" w:cs="Calibri"/>
          <w:color w:val="EE0000"/>
          <w:sz w:val="22"/>
          <w:szCs w:val="40"/>
        </w:rPr>
        <w:t>The Norwood Airport commision  knows this information</w:t>
      </w:r>
      <w:r w:rsidR="001F563B" w:rsidRPr="00D96990">
        <w:rPr>
          <w:rFonts w:ascii="Calibri" w:hAnsi="Calibri" w:cs="Calibri"/>
          <w:color w:val="EE0000"/>
          <w:sz w:val="22"/>
          <w:szCs w:val="40"/>
        </w:rPr>
        <w:t xml:space="preserve">, </w:t>
      </w:r>
      <w:r w:rsidRPr="00D96990">
        <w:rPr>
          <w:rFonts w:ascii="Calibri" w:hAnsi="Calibri" w:cs="Calibri"/>
          <w:color w:val="EE0000"/>
          <w:sz w:val="22"/>
          <w:szCs w:val="40"/>
        </w:rPr>
        <w:t xml:space="preserve">mitigates </w:t>
      </w:r>
      <w:r w:rsidR="00F75C1B" w:rsidRPr="00D96990">
        <w:rPr>
          <w:rFonts w:ascii="Calibri" w:hAnsi="Calibri" w:cs="Calibri"/>
          <w:color w:val="EE0000"/>
          <w:sz w:val="22"/>
          <w:szCs w:val="40"/>
        </w:rPr>
        <w:t xml:space="preserve">the health impacts </w:t>
      </w:r>
      <w:r w:rsidRPr="00D96990">
        <w:rPr>
          <w:rFonts w:ascii="Calibri" w:hAnsi="Calibri" w:cs="Calibri"/>
          <w:color w:val="EE0000"/>
          <w:sz w:val="22"/>
          <w:szCs w:val="40"/>
        </w:rPr>
        <w:t>for their town, their key mitigation is to directly route the aicraft over the town of Canton and away from the Town of Norwood!</w:t>
      </w:r>
    </w:p>
    <w:p w14:paraId="76CBFBCE" w14:textId="77777777" w:rsidR="00D63DF8" w:rsidRPr="00117DC0" w:rsidRDefault="00D63DF8" w:rsidP="00D63DF8">
      <w:pPr>
        <w:pStyle w:val="Graphicplaceholder"/>
        <w:spacing w:before="0"/>
        <w:ind w:left="720"/>
        <w:rPr>
          <w:rFonts w:ascii="Calibri" w:hAnsi="Calibri" w:cs="Calibri"/>
          <w:sz w:val="22"/>
          <w:szCs w:val="40"/>
        </w:rPr>
      </w:pPr>
    </w:p>
    <w:p w14:paraId="5C0BED34" w14:textId="6E635106" w:rsidR="002478D1" w:rsidRPr="004E26B3" w:rsidRDefault="002536EB" w:rsidP="002536EB">
      <w:pPr>
        <w:pStyle w:val="Graphicplaceholder"/>
        <w:spacing w:before="0"/>
        <w:rPr>
          <w:rFonts w:ascii="Calibri" w:hAnsi="Calibri" w:cs="Calibri"/>
          <w:b/>
          <w:bCs/>
          <w:sz w:val="22"/>
          <w:szCs w:val="40"/>
        </w:rPr>
      </w:pPr>
      <w:r>
        <w:rPr>
          <w:rFonts w:ascii="Calibri" w:hAnsi="Calibri" w:cs="Calibri"/>
          <w:sz w:val="22"/>
          <w:szCs w:val="40"/>
        </w:rPr>
        <w:tab/>
      </w:r>
      <w:r w:rsidRPr="004E26B3">
        <w:rPr>
          <w:rFonts w:ascii="Calibri" w:hAnsi="Calibri" w:cs="Calibri"/>
          <w:b/>
          <w:bCs/>
          <w:color w:val="0070C0"/>
          <w:sz w:val="22"/>
          <w:szCs w:val="40"/>
        </w:rPr>
        <w:t>Refer to attached documents</w:t>
      </w:r>
      <w:r w:rsidR="00666606">
        <w:rPr>
          <w:rFonts w:ascii="Calibri" w:hAnsi="Calibri" w:cs="Calibri"/>
          <w:b/>
          <w:bCs/>
          <w:color w:val="0070C0"/>
          <w:sz w:val="22"/>
          <w:szCs w:val="40"/>
        </w:rPr>
        <w:t xml:space="preserve"> for comprehensive small airport impact studies</w:t>
      </w:r>
      <w:r w:rsidRPr="004E26B3">
        <w:rPr>
          <w:rFonts w:ascii="Calibri" w:hAnsi="Calibri" w:cs="Calibri"/>
          <w:b/>
          <w:bCs/>
          <w:color w:val="0070C0"/>
          <w:sz w:val="22"/>
          <w:szCs w:val="40"/>
        </w:rPr>
        <w:t>:</w:t>
      </w:r>
    </w:p>
    <w:p w14:paraId="461A9223" w14:textId="7E38194E" w:rsidR="002536EB" w:rsidRDefault="004E26B3" w:rsidP="004E26B3">
      <w:pPr>
        <w:pStyle w:val="Graphicplaceholder"/>
        <w:numPr>
          <w:ilvl w:val="0"/>
          <w:numId w:val="12"/>
        </w:numPr>
        <w:spacing w:before="0"/>
        <w:rPr>
          <w:rFonts w:ascii="Calibri" w:hAnsi="Calibri" w:cs="Calibri"/>
          <w:sz w:val="22"/>
          <w:szCs w:val="40"/>
        </w:rPr>
      </w:pPr>
      <w:r w:rsidRPr="004E26B3">
        <w:rPr>
          <w:rFonts w:ascii="Calibri" w:hAnsi="Calibri" w:cs="Calibri"/>
          <w:sz w:val="22"/>
          <w:szCs w:val="40"/>
        </w:rPr>
        <w:t>Aircraft Noise and Health Impacts Studies in table format 090525 V1</w:t>
      </w:r>
    </w:p>
    <w:p w14:paraId="49AB8604" w14:textId="2F221590" w:rsidR="004E26B3" w:rsidRPr="00117DC0" w:rsidRDefault="004E26B3" w:rsidP="004E26B3">
      <w:pPr>
        <w:pStyle w:val="Graphicplaceholder"/>
        <w:numPr>
          <w:ilvl w:val="0"/>
          <w:numId w:val="12"/>
        </w:numPr>
        <w:spacing w:before="0"/>
        <w:rPr>
          <w:rFonts w:ascii="Calibri" w:hAnsi="Calibri" w:cs="Calibri"/>
          <w:sz w:val="22"/>
          <w:szCs w:val="40"/>
        </w:rPr>
      </w:pPr>
      <w:r w:rsidRPr="004E26B3">
        <w:rPr>
          <w:rFonts w:ascii="Calibri" w:hAnsi="Calibri" w:cs="Calibri"/>
          <w:sz w:val="22"/>
          <w:szCs w:val="40"/>
        </w:rPr>
        <w:t>Lead Pollution from Small Aircraft Operation  090525 V1</w:t>
      </w:r>
    </w:p>
    <w:p w14:paraId="7317840E" w14:textId="77777777" w:rsidR="00E20746" w:rsidRPr="00117DC0" w:rsidRDefault="00E20746" w:rsidP="00D63DF8">
      <w:pPr>
        <w:pStyle w:val="Graphicplaceholder"/>
        <w:spacing w:before="0"/>
        <w:ind w:left="720"/>
        <w:rPr>
          <w:rFonts w:ascii="Calibri" w:hAnsi="Calibri" w:cs="Calibri"/>
          <w:sz w:val="22"/>
          <w:szCs w:val="40"/>
        </w:rPr>
      </w:pPr>
    </w:p>
    <w:p w14:paraId="77ABEF74" w14:textId="4DB70178" w:rsidR="00E20746" w:rsidRPr="00816963" w:rsidRDefault="00E20746" w:rsidP="00816963">
      <w:pPr>
        <w:pStyle w:val="Graphicplaceholder"/>
        <w:spacing w:before="0"/>
        <w:ind w:left="720"/>
        <w:rPr>
          <w:rFonts w:ascii="Calibri" w:hAnsi="Calibri" w:cs="Calibri"/>
          <w:b/>
          <w:bCs/>
          <w:color w:val="0070C0"/>
          <w:sz w:val="22"/>
          <w:szCs w:val="40"/>
        </w:rPr>
      </w:pPr>
      <w:r w:rsidRPr="00DE7FDD">
        <w:rPr>
          <w:rFonts w:ascii="Calibri" w:hAnsi="Calibri" w:cs="Calibri"/>
          <w:b/>
          <w:bCs/>
          <w:color w:val="0070C0"/>
          <w:sz w:val="22"/>
          <w:szCs w:val="40"/>
        </w:rPr>
        <w:t>Websites other:</w:t>
      </w:r>
    </w:p>
    <w:p w14:paraId="15C4B3AB" w14:textId="77777777" w:rsidR="00E20746" w:rsidRPr="00117DC0" w:rsidRDefault="00E20746" w:rsidP="001D504D">
      <w:pPr>
        <w:pStyle w:val="Graphicplaceholder"/>
        <w:numPr>
          <w:ilvl w:val="0"/>
          <w:numId w:val="10"/>
        </w:numPr>
        <w:spacing w:before="0"/>
        <w:rPr>
          <w:rFonts w:ascii="Calibri" w:hAnsi="Calibri" w:cs="Calibri"/>
          <w:sz w:val="22"/>
          <w:szCs w:val="40"/>
        </w:rPr>
      </w:pPr>
      <w:hyperlink r:id="rId15" w:history="1">
        <w:r w:rsidRPr="00117DC0">
          <w:rPr>
            <w:rStyle w:val="Hyperlink"/>
            <w:rFonts w:ascii="Calibri" w:hAnsi="Calibri" w:cs="Calibri"/>
            <w:sz w:val="22"/>
            <w:szCs w:val="40"/>
          </w:rPr>
          <w:t>https://nomassairnoise.org/</w:t>
        </w:r>
      </w:hyperlink>
    </w:p>
    <w:p w14:paraId="367FE94B" w14:textId="60C19452" w:rsidR="00496A14" w:rsidRPr="00117DC0" w:rsidRDefault="00496A14" w:rsidP="001D504D">
      <w:pPr>
        <w:pStyle w:val="Graphicplaceholder"/>
        <w:numPr>
          <w:ilvl w:val="0"/>
          <w:numId w:val="10"/>
        </w:numPr>
        <w:spacing w:before="0"/>
        <w:rPr>
          <w:rFonts w:ascii="Calibri" w:hAnsi="Calibri" w:cs="Calibri"/>
          <w:sz w:val="22"/>
          <w:szCs w:val="40"/>
        </w:rPr>
      </w:pPr>
      <w:hyperlink r:id="rId16" w:history="1">
        <w:r w:rsidRPr="00117DC0">
          <w:rPr>
            <w:rStyle w:val="Hyperlink"/>
            <w:rFonts w:ascii="Calibri" w:hAnsi="Calibri" w:cs="Calibri"/>
            <w:sz w:val="22"/>
            <w:szCs w:val="40"/>
          </w:rPr>
          <w:t>Local airport pollution</w:t>
        </w:r>
      </w:hyperlink>
    </w:p>
    <w:p w14:paraId="51B4BEAC" w14:textId="22E3A66B" w:rsidR="00496A14" w:rsidRPr="00117DC0" w:rsidRDefault="00086A91" w:rsidP="001D504D">
      <w:pPr>
        <w:pStyle w:val="Graphicplaceholder"/>
        <w:numPr>
          <w:ilvl w:val="0"/>
          <w:numId w:val="10"/>
        </w:numPr>
        <w:spacing w:before="0"/>
        <w:rPr>
          <w:rFonts w:ascii="Calibri" w:hAnsi="Calibri" w:cs="Calibri"/>
          <w:sz w:val="22"/>
          <w:szCs w:val="40"/>
        </w:rPr>
      </w:pPr>
      <w:hyperlink r:id="rId17" w:history="1">
        <w:r w:rsidRPr="00117DC0">
          <w:rPr>
            <w:rStyle w:val="Hyperlink"/>
            <w:rFonts w:ascii="Calibri" w:hAnsi="Calibri" w:cs="Calibri"/>
            <w:sz w:val="22"/>
            <w:szCs w:val="40"/>
          </w:rPr>
          <w:t>Norwood Airport negative impacts</w:t>
        </w:r>
      </w:hyperlink>
    </w:p>
    <w:p w14:paraId="40B20FA9" w14:textId="77777777" w:rsidR="00086A91" w:rsidRPr="00117DC0" w:rsidRDefault="00086A91" w:rsidP="00086A91">
      <w:pPr>
        <w:pStyle w:val="Graphicplaceholder"/>
        <w:spacing w:before="0"/>
        <w:ind w:left="1440"/>
        <w:rPr>
          <w:rFonts w:ascii="Calibri" w:hAnsi="Calibri" w:cs="Calibri"/>
          <w:sz w:val="22"/>
          <w:szCs w:val="40"/>
        </w:rPr>
      </w:pPr>
    </w:p>
    <w:p w14:paraId="2CEAD0AF" w14:textId="77777777" w:rsidR="00E20746" w:rsidRPr="00117DC0" w:rsidRDefault="00E20746" w:rsidP="00496A14">
      <w:pPr>
        <w:pStyle w:val="Graphicplaceholder"/>
        <w:spacing w:before="0"/>
        <w:ind w:left="1080"/>
        <w:rPr>
          <w:rFonts w:ascii="Calibri" w:hAnsi="Calibri" w:cs="Calibri"/>
          <w:sz w:val="22"/>
          <w:szCs w:val="40"/>
        </w:rPr>
      </w:pPr>
    </w:p>
    <w:p w14:paraId="7100753D" w14:textId="683206C4" w:rsidR="00D63DF8" w:rsidRPr="00DE7FDD" w:rsidRDefault="00D63DF8" w:rsidP="00D63DF8">
      <w:pPr>
        <w:pStyle w:val="Graphicplaceholder"/>
        <w:spacing w:before="0"/>
        <w:ind w:left="720"/>
        <w:rPr>
          <w:rFonts w:ascii="Calibri" w:hAnsi="Calibri" w:cs="Calibri"/>
          <w:b/>
          <w:bCs/>
          <w:color w:val="0070C0"/>
          <w:sz w:val="22"/>
          <w:szCs w:val="40"/>
        </w:rPr>
      </w:pPr>
      <w:r w:rsidRPr="00DE7FDD">
        <w:rPr>
          <w:rFonts w:ascii="Calibri" w:hAnsi="Calibri" w:cs="Calibri"/>
          <w:b/>
          <w:bCs/>
          <w:color w:val="0070C0"/>
          <w:sz w:val="22"/>
          <w:szCs w:val="40"/>
        </w:rPr>
        <w:t>Norwood Airport Master Plan:</w:t>
      </w:r>
    </w:p>
    <w:p w14:paraId="40514B1D" w14:textId="7B719975" w:rsidR="0082053C" w:rsidRPr="00117DC0" w:rsidRDefault="00086A91" w:rsidP="0082053C">
      <w:pPr>
        <w:pStyle w:val="Graphicplaceholder"/>
        <w:numPr>
          <w:ilvl w:val="0"/>
          <w:numId w:val="9"/>
        </w:numPr>
        <w:spacing w:before="0"/>
        <w:rPr>
          <w:rFonts w:ascii="Calibri" w:hAnsi="Calibri" w:cs="Calibri"/>
          <w:sz w:val="22"/>
          <w:szCs w:val="40"/>
        </w:rPr>
      </w:pPr>
      <w:hyperlink r:id="rId18" w:history="1">
        <w:r w:rsidRPr="00117DC0">
          <w:rPr>
            <w:rStyle w:val="Hyperlink"/>
            <w:rFonts w:ascii="Calibri" w:hAnsi="Calibri" w:cs="Calibri"/>
            <w:sz w:val="22"/>
            <w:szCs w:val="40"/>
          </w:rPr>
          <w:t>Norwood Airport Technical Master Plan Update</w:t>
        </w:r>
      </w:hyperlink>
    </w:p>
    <w:p w14:paraId="4EA49096" w14:textId="4BB15C2E" w:rsidR="00D63DF8" w:rsidRPr="00117DC0" w:rsidRDefault="00D63DF8" w:rsidP="00086A91">
      <w:pPr>
        <w:pStyle w:val="Graphicplaceholder"/>
        <w:spacing w:before="0"/>
        <w:ind w:left="1440"/>
        <w:rPr>
          <w:rFonts w:ascii="Calibri" w:hAnsi="Calibri" w:cs="Calibri"/>
          <w:sz w:val="22"/>
          <w:szCs w:val="40"/>
        </w:rPr>
      </w:pPr>
    </w:p>
    <w:p w14:paraId="25993AA4" w14:textId="77777777" w:rsidR="00D63DF8" w:rsidRPr="00117DC0" w:rsidRDefault="00D63DF8" w:rsidP="00806150">
      <w:pPr>
        <w:pStyle w:val="Graphicplaceholder"/>
        <w:spacing w:before="0"/>
        <w:rPr>
          <w:rFonts w:ascii="Calibri" w:hAnsi="Calibri" w:cs="Calibri"/>
        </w:rPr>
      </w:pPr>
    </w:p>
    <w:sectPr w:rsidR="00D63DF8" w:rsidRPr="00117DC0" w:rsidSect="005E1B08">
      <w:headerReference w:type="even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720" w:right="720" w:bottom="360" w:left="151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A5E5C" w14:textId="77777777" w:rsidR="00934D93" w:rsidRDefault="00934D93" w:rsidP="003F7F34">
      <w:r>
        <w:separator/>
      </w:r>
    </w:p>
  </w:endnote>
  <w:endnote w:type="continuationSeparator" w:id="0">
    <w:p w14:paraId="7064D9A7" w14:textId="77777777" w:rsidR="00934D93" w:rsidRDefault="00934D93" w:rsidP="003F7F34">
      <w:r>
        <w:continuationSeparator/>
      </w:r>
    </w:p>
  </w:endnote>
  <w:endnote w:type="continuationNotice" w:id="1">
    <w:p w14:paraId="377F492C" w14:textId="77777777" w:rsidR="00934D93" w:rsidRDefault="00934D93" w:rsidP="003F7F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panose1 w:val="020B0604020202020204"/>
    <w:charset w:val="00"/>
    <w:family w:val="roman"/>
    <w:pitch w:val="default"/>
  </w:font>
  <w:font w:name="Daytona">
    <w:panose1 w:val="020B0604030500040204"/>
    <w:charset w:val="00"/>
    <w:family w:val="swiss"/>
    <w:pitch w:val="variable"/>
    <w:sig w:usb0="800002EF" w:usb1="0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Daytona Light">
    <w:panose1 w:val="020B0304030503040204"/>
    <w:charset w:val="00"/>
    <w:family w:val="swiss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22CF0" w14:textId="77777777" w:rsidR="00487737" w:rsidRDefault="0015225B" w:rsidP="003F7F34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0361C" w14:textId="77777777" w:rsidR="00487737" w:rsidRDefault="0015225B" w:rsidP="003F7F34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9D08A" w14:textId="77777777" w:rsidR="00487737" w:rsidRDefault="0015225B" w:rsidP="003F7F34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14153" w14:textId="77777777" w:rsidR="00934D93" w:rsidRDefault="00934D93" w:rsidP="003F7F34">
      <w:r>
        <w:separator/>
      </w:r>
    </w:p>
  </w:footnote>
  <w:footnote w:type="continuationSeparator" w:id="0">
    <w:p w14:paraId="7197D311" w14:textId="77777777" w:rsidR="00934D93" w:rsidRDefault="00934D93" w:rsidP="003F7F34">
      <w:r>
        <w:continuationSeparator/>
      </w:r>
    </w:p>
  </w:footnote>
  <w:footnote w:type="continuationNotice" w:id="1">
    <w:p w14:paraId="6F856470" w14:textId="77777777" w:rsidR="00934D93" w:rsidRDefault="00934D93" w:rsidP="003F7F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38463" w14:textId="77777777" w:rsidR="003A7000" w:rsidRDefault="00934D93" w:rsidP="003F7F34">
    <w:pPr>
      <w:pStyle w:val="Header"/>
    </w:pPr>
    <w:r>
      <w:rPr>
        <w:noProof/>
        <w14:ligatures w14:val="none"/>
      </w:rPr>
      <w:pict w14:anchorId="42706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14418" o:spid="_x0000_s1026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_One-page-business-proposal_KO_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DE8A5" w14:textId="77777777" w:rsidR="003A7000" w:rsidRDefault="00934D93" w:rsidP="003F7F34">
    <w:pPr>
      <w:pStyle w:val="Header"/>
    </w:pPr>
    <w:r>
      <w:rPr>
        <w:noProof/>
        <w14:ligatures w14:val="none"/>
      </w:rPr>
      <w:pict w14:anchorId="7DB809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14417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_One-page-business-proposal_KO_V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57FC4"/>
    <w:multiLevelType w:val="hybridMultilevel"/>
    <w:tmpl w:val="99446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C52234"/>
    <w:multiLevelType w:val="multilevel"/>
    <w:tmpl w:val="9BD2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46211"/>
    <w:multiLevelType w:val="hybridMultilevel"/>
    <w:tmpl w:val="C2665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67181"/>
    <w:multiLevelType w:val="multilevel"/>
    <w:tmpl w:val="70AC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F03670"/>
    <w:multiLevelType w:val="hybridMultilevel"/>
    <w:tmpl w:val="E6281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7D08A1"/>
    <w:multiLevelType w:val="multilevel"/>
    <w:tmpl w:val="7C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9622A0"/>
    <w:multiLevelType w:val="hybridMultilevel"/>
    <w:tmpl w:val="F8DA50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ADF76A8"/>
    <w:multiLevelType w:val="multilevel"/>
    <w:tmpl w:val="C4BE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FA6B71"/>
    <w:multiLevelType w:val="multilevel"/>
    <w:tmpl w:val="47C2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B431B7"/>
    <w:multiLevelType w:val="hybridMultilevel"/>
    <w:tmpl w:val="447236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80388C"/>
    <w:multiLevelType w:val="hybridMultilevel"/>
    <w:tmpl w:val="1396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E75E6"/>
    <w:multiLevelType w:val="multilevel"/>
    <w:tmpl w:val="B9EA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837100">
    <w:abstractNumId w:val="7"/>
  </w:num>
  <w:num w:numId="2" w16cid:durableId="1299990502">
    <w:abstractNumId w:val="1"/>
  </w:num>
  <w:num w:numId="3" w16cid:durableId="705056837">
    <w:abstractNumId w:val="8"/>
  </w:num>
  <w:num w:numId="4" w16cid:durableId="1472019271">
    <w:abstractNumId w:val="3"/>
  </w:num>
  <w:num w:numId="5" w16cid:durableId="287440906">
    <w:abstractNumId w:val="11"/>
  </w:num>
  <w:num w:numId="6" w16cid:durableId="1385789197">
    <w:abstractNumId w:val="5"/>
  </w:num>
  <w:num w:numId="7" w16cid:durableId="1093435006">
    <w:abstractNumId w:val="10"/>
  </w:num>
  <w:num w:numId="8" w16cid:durableId="1312833320">
    <w:abstractNumId w:val="2"/>
  </w:num>
  <w:num w:numId="9" w16cid:durableId="1265531179">
    <w:abstractNumId w:val="4"/>
  </w:num>
  <w:num w:numId="10" w16cid:durableId="383800558">
    <w:abstractNumId w:val="9"/>
  </w:num>
  <w:num w:numId="11" w16cid:durableId="1136026759">
    <w:abstractNumId w:val="6"/>
  </w:num>
  <w:num w:numId="12" w16cid:durableId="1470972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2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657"/>
    <w:rsid w:val="00010765"/>
    <w:rsid w:val="000124B7"/>
    <w:rsid w:val="00015068"/>
    <w:rsid w:val="000172DD"/>
    <w:rsid w:val="00033873"/>
    <w:rsid w:val="00034E42"/>
    <w:rsid w:val="000454C8"/>
    <w:rsid w:val="000546FF"/>
    <w:rsid w:val="000650AE"/>
    <w:rsid w:val="00076159"/>
    <w:rsid w:val="00082A0A"/>
    <w:rsid w:val="00086A91"/>
    <w:rsid w:val="00087298"/>
    <w:rsid w:val="00095C2F"/>
    <w:rsid w:val="000A0E1F"/>
    <w:rsid w:val="000A7503"/>
    <w:rsid w:val="000C1463"/>
    <w:rsid w:val="000C167C"/>
    <w:rsid w:val="000D1C54"/>
    <w:rsid w:val="000D6335"/>
    <w:rsid w:val="000E52B6"/>
    <w:rsid w:val="00105134"/>
    <w:rsid w:val="00116B86"/>
    <w:rsid w:val="00117DC0"/>
    <w:rsid w:val="001323BB"/>
    <w:rsid w:val="00135EF2"/>
    <w:rsid w:val="0015225B"/>
    <w:rsid w:val="0016257A"/>
    <w:rsid w:val="001646E6"/>
    <w:rsid w:val="00166ABA"/>
    <w:rsid w:val="00172AA7"/>
    <w:rsid w:val="00194290"/>
    <w:rsid w:val="001A024C"/>
    <w:rsid w:val="001A0A77"/>
    <w:rsid w:val="001B3E96"/>
    <w:rsid w:val="001C09F6"/>
    <w:rsid w:val="001D4C3E"/>
    <w:rsid w:val="001D504D"/>
    <w:rsid w:val="001D67A5"/>
    <w:rsid w:val="001E264D"/>
    <w:rsid w:val="001E4C10"/>
    <w:rsid w:val="001E7E81"/>
    <w:rsid w:val="001F3E65"/>
    <w:rsid w:val="001F563B"/>
    <w:rsid w:val="00244684"/>
    <w:rsid w:val="00246B66"/>
    <w:rsid w:val="002478D1"/>
    <w:rsid w:val="002536EB"/>
    <w:rsid w:val="0026143F"/>
    <w:rsid w:val="00283CCC"/>
    <w:rsid w:val="00286F5F"/>
    <w:rsid w:val="0028775E"/>
    <w:rsid w:val="002913F7"/>
    <w:rsid w:val="0029351E"/>
    <w:rsid w:val="00293A3A"/>
    <w:rsid w:val="002B65AE"/>
    <w:rsid w:val="002C2936"/>
    <w:rsid w:val="002C371E"/>
    <w:rsid w:val="002C644F"/>
    <w:rsid w:val="002C75AD"/>
    <w:rsid w:val="002F269C"/>
    <w:rsid w:val="002F5693"/>
    <w:rsid w:val="00300294"/>
    <w:rsid w:val="003018FD"/>
    <w:rsid w:val="00313B96"/>
    <w:rsid w:val="00337088"/>
    <w:rsid w:val="0034413E"/>
    <w:rsid w:val="00351AD8"/>
    <w:rsid w:val="00351C86"/>
    <w:rsid w:val="00362F25"/>
    <w:rsid w:val="00363CA9"/>
    <w:rsid w:val="00364740"/>
    <w:rsid w:val="003657D5"/>
    <w:rsid w:val="00371A37"/>
    <w:rsid w:val="0038335C"/>
    <w:rsid w:val="003860A0"/>
    <w:rsid w:val="00392EF2"/>
    <w:rsid w:val="00392FC7"/>
    <w:rsid w:val="003A7000"/>
    <w:rsid w:val="003A749E"/>
    <w:rsid w:val="003D3A10"/>
    <w:rsid w:val="003D4D95"/>
    <w:rsid w:val="003F4CF5"/>
    <w:rsid w:val="003F7F34"/>
    <w:rsid w:val="004169CE"/>
    <w:rsid w:val="00432CC6"/>
    <w:rsid w:val="00462B25"/>
    <w:rsid w:val="0047318C"/>
    <w:rsid w:val="00487737"/>
    <w:rsid w:val="00494D61"/>
    <w:rsid w:val="00496A14"/>
    <w:rsid w:val="004A33BC"/>
    <w:rsid w:val="004B392B"/>
    <w:rsid w:val="004B5F82"/>
    <w:rsid w:val="004D7505"/>
    <w:rsid w:val="004E2232"/>
    <w:rsid w:val="004E26B3"/>
    <w:rsid w:val="00504B3B"/>
    <w:rsid w:val="005144EE"/>
    <w:rsid w:val="0052081A"/>
    <w:rsid w:val="00521F7C"/>
    <w:rsid w:val="00522D10"/>
    <w:rsid w:val="00541575"/>
    <w:rsid w:val="0055063A"/>
    <w:rsid w:val="005545B4"/>
    <w:rsid w:val="00563EDC"/>
    <w:rsid w:val="00566892"/>
    <w:rsid w:val="0057228F"/>
    <w:rsid w:val="005A046E"/>
    <w:rsid w:val="005A19F5"/>
    <w:rsid w:val="005A70C7"/>
    <w:rsid w:val="005B7018"/>
    <w:rsid w:val="005B7441"/>
    <w:rsid w:val="005C0967"/>
    <w:rsid w:val="005C34DD"/>
    <w:rsid w:val="005D0C9D"/>
    <w:rsid w:val="005E0CAE"/>
    <w:rsid w:val="005E1B08"/>
    <w:rsid w:val="005F48E5"/>
    <w:rsid w:val="00607EFD"/>
    <w:rsid w:val="00617BCF"/>
    <w:rsid w:val="00632325"/>
    <w:rsid w:val="00636535"/>
    <w:rsid w:val="00645701"/>
    <w:rsid w:val="00657D62"/>
    <w:rsid w:val="00666606"/>
    <w:rsid w:val="0067172B"/>
    <w:rsid w:val="00685986"/>
    <w:rsid w:val="00686643"/>
    <w:rsid w:val="00693AB4"/>
    <w:rsid w:val="006940A6"/>
    <w:rsid w:val="006A445B"/>
    <w:rsid w:val="006A7E13"/>
    <w:rsid w:val="006C0062"/>
    <w:rsid w:val="006C20BB"/>
    <w:rsid w:val="006C3917"/>
    <w:rsid w:val="006D22B8"/>
    <w:rsid w:val="006E450E"/>
    <w:rsid w:val="006E4813"/>
    <w:rsid w:val="006F1AB9"/>
    <w:rsid w:val="007124C0"/>
    <w:rsid w:val="00714FF1"/>
    <w:rsid w:val="007325ED"/>
    <w:rsid w:val="0074579D"/>
    <w:rsid w:val="00746BED"/>
    <w:rsid w:val="007536F4"/>
    <w:rsid w:val="007576CD"/>
    <w:rsid w:val="00762514"/>
    <w:rsid w:val="00762CED"/>
    <w:rsid w:val="00775F1C"/>
    <w:rsid w:val="007931B6"/>
    <w:rsid w:val="007942A0"/>
    <w:rsid w:val="007A4F1F"/>
    <w:rsid w:val="007E4166"/>
    <w:rsid w:val="007E4ECA"/>
    <w:rsid w:val="007E68BE"/>
    <w:rsid w:val="007F1A22"/>
    <w:rsid w:val="00802B1A"/>
    <w:rsid w:val="00806150"/>
    <w:rsid w:val="00810BB3"/>
    <w:rsid w:val="00816963"/>
    <w:rsid w:val="0082053C"/>
    <w:rsid w:val="00832084"/>
    <w:rsid w:val="0083723C"/>
    <w:rsid w:val="00845322"/>
    <w:rsid w:val="008506C8"/>
    <w:rsid w:val="00857627"/>
    <w:rsid w:val="008606D5"/>
    <w:rsid w:val="00861FDA"/>
    <w:rsid w:val="0087556A"/>
    <w:rsid w:val="00890E8D"/>
    <w:rsid w:val="008A372D"/>
    <w:rsid w:val="008A49A9"/>
    <w:rsid w:val="008B4DB7"/>
    <w:rsid w:val="008B7DFD"/>
    <w:rsid w:val="008C6DBE"/>
    <w:rsid w:val="008C7F32"/>
    <w:rsid w:val="008D0C04"/>
    <w:rsid w:val="008E1E59"/>
    <w:rsid w:val="008E705D"/>
    <w:rsid w:val="008F1988"/>
    <w:rsid w:val="008F5767"/>
    <w:rsid w:val="00903DCE"/>
    <w:rsid w:val="00906DCE"/>
    <w:rsid w:val="00907E17"/>
    <w:rsid w:val="0091119A"/>
    <w:rsid w:val="00914E23"/>
    <w:rsid w:val="0092386A"/>
    <w:rsid w:val="00934D93"/>
    <w:rsid w:val="0094559C"/>
    <w:rsid w:val="009505A6"/>
    <w:rsid w:val="00951129"/>
    <w:rsid w:val="0096107D"/>
    <w:rsid w:val="009639ED"/>
    <w:rsid w:val="00966F6A"/>
    <w:rsid w:val="009752AE"/>
    <w:rsid w:val="00993AF3"/>
    <w:rsid w:val="00997A98"/>
    <w:rsid w:val="009A00F0"/>
    <w:rsid w:val="009C6D19"/>
    <w:rsid w:val="009C78A9"/>
    <w:rsid w:val="009E41F5"/>
    <w:rsid w:val="00A1735C"/>
    <w:rsid w:val="00A275B0"/>
    <w:rsid w:val="00A30C8A"/>
    <w:rsid w:val="00A3123C"/>
    <w:rsid w:val="00A37F60"/>
    <w:rsid w:val="00A457D9"/>
    <w:rsid w:val="00A46DA9"/>
    <w:rsid w:val="00A5051E"/>
    <w:rsid w:val="00A53828"/>
    <w:rsid w:val="00A76492"/>
    <w:rsid w:val="00A91F54"/>
    <w:rsid w:val="00A95BAE"/>
    <w:rsid w:val="00AB2E8E"/>
    <w:rsid w:val="00AB71DF"/>
    <w:rsid w:val="00AB7AD0"/>
    <w:rsid w:val="00AD59E8"/>
    <w:rsid w:val="00AD6CBA"/>
    <w:rsid w:val="00AF6657"/>
    <w:rsid w:val="00B07A02"/>
    <w:rsid w:val="00B16919"/>
    <w:rsid w:val="00B307D4"/>
    <w:rsid w:val="00B31C75"/>
    <w:rsid w:val="00B52EAD"/>
    <w:rsid w:val="00B635D1"/>
    <w:rsid w:val="00B64A53"/>
    <w:rsid w:val="00B66513"/>
    <w:rsid w:val="00B674EC"/>
    <w:rsid w:val="00B72386"/>
    <w:rsid w:val="00B8556B"/>
    <w:rsid w:val="00BA1B45"/>
    <w:rsid w:val="00BA7042"/>
    <w:rsid w:val="00BA7555"/>
    <w:rsid w:val="00BD3ABD"/>
    <w:rsid w:val="00BE44DF"/>
    <w:rsid w:val="00C00268"/>
    <w:rsid w:val="00C10515"/>
    <w:rsid w:val="00C14018"/>
    <w:rsid w:val="00C2153D"/>
    <w:rsid w:val="00C2510B"/>
    <w:rsid w:val="00C55C36"/>
    <w:rsid w:val="00CB1C2F"/>
    <w:rsid w:val="00CB5F6D"/>
    <w:rsid w:val="00CD07D8"/>
    <w:rsid w:val="00CD46AB"/>
    <w:rsid w:val="00CD5C79"/>
    <w:rsid w:val="00CE661E"/>
    <w:rsid w:val="00CF0141"/>
    <w:rsid w:val="00CF7931"/>
    <w:rsid w:val="00D01B9C"/>
    <w:rsid w:val="00D02286"/>
    <w:rsid w:val="00D071B2"/>
    <w:rsid w:val="00D13955"/>
    <w:rsid w:val="00D22F60"/>
    <w:rsid w:val="00D32862"/>
    <w:rsid w:val="00D455CA"/>
    <w:rsid w:val="00D60AFD"/>
    <w:rsid w:val="00D63DF8"/>
    <w:rsid w:val="00D64920"/>
    <w:rsid w:val="00D65CD8"/>
    <w:rsid w:val="00D760DC"/>
    <w:rsid w:val="00D8427D"/>
    <w:rsid w:val="00D86923"/>
    <w:rsid w:val="00D91F2A"/>
    <w:rsid w:val="00D96990"/>
    <w:rsid w:val="00D978FA"/>
    <w:rsid w:val="00DA121A"/>
    <w:rsid w:val="00DA23FD"/>
    <w:rsid w:val="00DA246F"/>
    <w:rsid w:val="00DB4C6C"/>
    <w:rsid w:val="00DB7A97"/>
    <w:rsid w:val="00DC0E86"/>
    <w:rsid w:val="00DE3131"/>
    <w:rsid w:val="00DE7FDD"/>
    <w:rsid w:val="00DF1542"/>
    <w:rsid w:val="00DF4E29"/>
    <w:rsid w:val="00DF7D6F"/>
    <w:rsid w:val="00E031E4"/>
    <w:rsid w:val="00E07967"/>
    <w:rsid w:val="00E145DB"/>
    <w:rsid w:val="00E20746"/>
    <w:rsid w:val="00E349F5"/>
    <w:rsid w:val="00E3603C"/>
    <w:rsid w:val="00E425EC"/>
    <w:rsid w:val="00E4266E"/>
    <w:rsid w:val="00E43E96"/>
    <w:rsid w:val="00E46559"/>
    <w:rsid w:val="00E81A38"/>
    <w:rsid w:val="00ED26D8"/>
    <w:rsid w:val="00ED4E02"/>
    <w:rsid w:val="00EE61A9"/>
    <w:rsid w:val="00F164CC"/>
    <w:rsid w:val="00F4352C"/>
    <w:rsid w:val="00F46052"/>
    <w:rsid w:val="00F55175"/>
    <w:rsid w:val="00F570BA"/>
    <w:rsid w:val="00F6559A"/>
    <w:rsid w:val="00F75C1B"/>
    <w:rsid w:val="00F767D4"/>
    <w:rsid w:val="00F90D41"/>
    <w:rsid w:val="00FC38F6"/>
    <w:rsid w:val="00FC489A"/>
    <w:rsid w:val="00FD4FDB"/>
    <w:rsid w:val="00FD5DD1"/>
    <w:rsid w:val="00FD778B"/>
    <w:rsid w:val="00FF4F72"/>
    <w:rsid w:val="5284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5FF6B"/>
  <w15:chartTrackingRefBased/>
  <w15:docId w15:val="{9FCE8591-F1BF-FF47-BC3C-41C7FEE1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A98"/>
    <w:pPr>
      <w:spacing w:before="120" w:after="0" w:line="240" w:lineRule="auto"/>
      <w:ind w:right="720"/>
    </w:pPr>
    <w:rPr>
      <w:rFonts w:eastAsiaTheme="minorHAnsi" w:cs="Arial (Body CS)"/>
      <w:color w:val="262626" w:themeColor="background1" w:themeTint="D9"/>
      <w:kern w:val="2"/>
      <w:sz w:val="18"/>
      <w:szCs w:val="22"/>
      <w:lang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A98"/>
    <w:pPr>
      <w:spacing w:before="480" w:line="120" w:lineRule="auto"/>
      <w:outlineLvl w:val="0"/>
    </w:pPr>
    <w:rPr>
      <w:rFonts w:asciiTheme="majorHAnsi" w:hAnsiTheme="majorHAnsi" w:cs="Arial"/>
      <w:caps/>
      <w:color w:val="2E4A41" w:themeColor="text2" w:themeShade="40"/>
      <w:sz w:val="30"/>
      <w:szCs w:val="1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86923"/>
    <w:pPr>
      <w:keepNext/>
      <w:keepLines/>
      <w:spacing w:before="720"/>
      <w:outlineLvl w:val="1"/>
    </w:pPr>
    <w:rPr>
      <w:rFonts w:asciiTheme="majorHAnsi" w:eastAsiaTheme="majorEastAsia" w:hAnsiTheme="majorHAnsi" w:cs="Arial"/>
      <w:caps/>
      <w:color w:val="2E4A41" w:themeColor="text2" w:themeShade="40"/>
      <w:sz w:val="2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0650AE"/>
    <w:pPr>
      <w:keepNext/>
      <w:keepLines/>
      <w:spacing w:before="240" w:line="120" w:lineRule="auto"/>
      <w:ind w:left="115"/>
      <w:outlineLvl w:val="2"/>
    </w:pPr>
    <w:rPr>
      <w:rFonts w:ascii="Daytona" w:eastAsiaTheme="majorEastAsia" w:hAnsi="Daytona" w:cs="Times New Roman (Headings CS)"/>
      <w:caps/>
      <w:color w:val="2E4A41" w:themeColor="text2" w:themeShade="40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C09F6"/>
    <w:pPr>
      <w:keepNext/>
      <w:keepLines/>
      <w:spacing w:before="0"/>
      <w:outlineLvl w:val="3"/>
    </w:pPr>
    <w:rPr>
      <w:rFonts w:ascii="Daytona" w:eastAsiaTheme="majorEastAsia" w:hAnsi="Daytona" w:cs="Times New Roman (Headings CS)"/>
      <w:caps/>
      <w:color w:val="2E4A41" w:themeColor="text2" w:themeShade="40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C09F6"/>
    <w:pPr>
      <w:spacing w:before="0" w:line="252" w:lineRule="auto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FFFFFF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outlineLvl w:val="6"/>
    </w:pPr>
    <w:rPr>
      <w:rFonts w:eastAsiaTheme="majorEastAsia" w:cstheme="majorBidi"/>
      <w:color w:val="FFFFFF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outlineLvl w:val="7"/>
    </w:pPr>
    <w:rPr>
      <w:rFonts w:eastAsiaTheme="majorEastAsia" w:cstheme="majorBidi"/>
      <w:i/>
      <w:iCs/>
      <w:color w:val="FFFFFF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outlineLvl w:val="8"/>
    </w:pPr>
    <w:rPr>
      <w:rFonts w:eastAsiaTheme="majorEastAsia" w:cstheme="majorBidi"/>
      <w:color w:val="FFFFFF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A98"/>
    <w:rPr>
      <w:rFonts w:asciiTheme="majorHAnsi" w:eastAsiaTheme="minorHAnsi" w:hAnsiTheme="majorHAnsi" w:cs="Arial"/>
      <w:caps/>
      <w:color w:val="2E4A41" w:themeColor="text2" w:themeShade="40"/>
      <w:kern w:val="2"/>
      <w:sz w:val="30"/>
      <w:szCs w:val="140"/>
      <w:lang w:eastAsia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D86923"/>
    <w:rPr>
      <w:rFonts w:asciiTheme="majorHAnsi" w:eastAsiaTheme="majorEastAsia" w:hAnsiTheme="majorHAnsi" w:cs="Arial"/>
      <w:caps/>
      <w:color w:val="2E4A41" w:themeColor="text2" w:themeShade="40"/>
      <w:kern w:val="2"/>
      <w:sz w:val="22"/>
      <w:szCs w:val="32"/>
      <w:lang w:eastAsia="en-US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A98"/>
    <w:rPr>
      <w:rFonts w:ascii="Daytona" w:eastAsiaTheme="majorEastAsia" w:hAnsi="Daytona" w:cs="Times New Roman (Headings CS)"/>
      <w:caps/>
      <w:color w:val="2E4A41" w:themeColor="text2" w:themeShade="40"/>
      <w:kern w:val="2"/>
      <w:sz w:val="30"/>
      <w:szCs w:val="30"/>
      <w:lang w:eastAsia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A98"/>
    <w:rPr>
      <w:rFonts w:ascii="Daytona" w:eastAsiaTheme="majorEastAsia" w:hAnsi="Daytona" w:cs="Times New Roman (Headings CS)"/>
      <w:caps/>
      <w:color w:val="2E4A41" w:themeColor="text2" w:themeShade="40"/>
      <w:kern w:val="2"/>
      <w:sz w:val="22"/>
      <w:szCs w:val="22"/>
      <w:lang w:eastAsia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A98"/>
    <w:rPr>
      <w:rFonts w:eastAsiaTheme="minorHAnsi" w:cs="Arial (Body CS)"/>
      <w:color w:val="262626" w:themeColor="background1" w:themeTint="D9"/>
      <w:kern w:val="2"/>
      <w:sz w:val="18"/>
      <w:szCs w:val="22"/>
      <w:lang w:eastAsia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A98"/>
    <w:rPr>
      <w:rFonts w:eastAsiaTheme="majorEastAsia" w:cstheme="majorBidi"/>
      <w:i/>
      <w:iCs/>
      <w:color w:val="FFFFFF" w:themeColor="text1" w:themeTint="A6"/>
      <w:kern w:val="2"/>
      <w:sz w:val="18"/>
      <w:szCs w:val="22"/>
      <w:lang w:eastAsia="en-US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A98"/>
    <w:rPr>
      <w:rFonts w:eastAsiaTheme="majorEastAsia" w:cstheme="majorBidi"/>
      <w:color w:val="FFFFFF" w:themeColor="text1" w:themeTint="A6"/>
      <w:kern w:val="2"/>
      <w:sz w:val="18"/>
      <w:szCs w:val="22"/>
      <w:lang w:eastAsia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A98"/>
    <w:rPr>
      <w:rFonts w:eastAsiaTheme="majorEastAsia" w:cstheme="majorBidi"/>
      <w:i/>
      <w:iCs/>
      <w:color w:val="FFFFFF" w:themeColor="text1" w:themeTint="D8"/>
      <w:kern w:val="2"/>
      <w:sz w:val="18"/>
      <w:szCs w:val="22"/>
      <w:lang w:eastAsia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A98"/>
    <w:rPr>
      <w:rFonts w:eastAsiaTheme="majorEastAsia" w:cstheme="majorBidi"/>
      <w:color w:val="FFFFFF" w:themeColor="text1" w:themeTint="D8"/>
      <w:kern w:val="2"/>
      <w:sz w:val="18"/>
      <w:szCs w:val="22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97A98"/>
    <w:rPr>
      <w:rFonts w:ascii="Daytona Light" w:eastAsiaTheme="majorEastAsia" w:hAnsi="Daytona Light" w:cstheme="majorBidi"/>
      <w:caps/>
      <w:color w:val="2E4A41" w:themeColor="text2" w:themeShade="40"/>
      <w:kern w:val="2"/>
      <w:sz w:val="140"/>
      <w:szCs w:val="56"/>
      <w:lang w:eastAsia="en-US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97A98"/>
    <w:pPr>
      <w:spacing w:before="1080" w:line="180" w:lineRule="auto"/>
      <w:ind w:left="-144"/>
      <w:contextualSpacing/>
    </w:pPr>
    <w:rPr>
      <w:rFonts w:ascii="Daytona Light" w:eastAsiaTheme="majorEastAsia" w:hAnsi="Daytona Light" w:cstheme="majorBidi"/>
      <w:caps/>
      <w:color w:val="2E4A41" w:themeColor="text2" w:themeShade="40"/>
      <w:sz w:val="140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D5DD1"/>
    <w:rPr>
      <w:rFonts w:eastAsiaTheme="majorEastAsia" w:cs="Times New Roman (Headings CS)"/>
      <w:noProof/>
      <w:color w:val="262626" w:themeColor="background1" w:themeTint="D9"/>
      <w:kern w:val="2"/>
      <w:sz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DD1"/>
    <w:pPr>
      <w:numPr>
        <w:ilvl w:val="1"/>
      </w:numPr>
      <w:spacing w:before="0"/>
    </w:pPr>
    <w:rPr>
      <w:rFonts w:eastAsiaTheme="majorEastAsia" w:cs="Times New Roman (Headings CS)"/>
      <w:noProof/>
      <w:sz w:val="32"/>
      <w:szCs w:val="24"/>
      <w14:ligatures w14:val="none"/>
    </w:r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D26D00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97A98"/>
    <w:rPr>
      <w:rFonts w:eastAsiaTheme="minorHAnsi" w:cs="Arial (Body CS)"/>
      <w:i/>
      <w:iCs/>
      <w:color w:val="FFFFFF" w:themeColor="text1" w:themeTint="BF"/>
      <w:kern w:val="2"/>
      <w:sz w:val="18"/>
      <w:szCs w:val="22"/>
      <w:lang w:eastAsia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semiHidden/>
    <w:qFormat/>
    <w:pPr>
      <w:spacing w:before="160"/>
      <w:jc w:val="center"/>
    </w:pPr>
    <w:rPr>
      <w:i/>
      <w:iCs/>
      <w:color w:val="FFFFFF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7A98"/>
    <w:rPr>
      <w:rFonts w:eastAsiaTheme="minorHAnsi" w:cs="Arial (Body CS)"/>
      <w:i/>
      <w:iCs/>
      <w:color w:val="D26D00" w:themeColor="accent1" w:themeShade="BF"/>
      <w:kern w:val="2"/>
      <w:sz w:val="18"/>
      <w:szCs w:val="22"/>
      <w:lang w:eastAsia="en-US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D26D00" w:themeColor="accent1" w:themeShade="BF"/>
        <w:bottom w:val="single" w:sz="4" w:space="10" w:color="D26D00" w:themeColor="accent1" w:themeShade="BF"/>
      </w:pBdr>
      <w:spacing w:before="360" w:after="360"/>
      <w:ind w:left="864" w:right="864"/>
      <w:jc w:val="center"/>
    </w:pPr>
    <w:rPr>
      <w:i/>
      <w:iCs/>
      <w:color w:val="D26D00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D26D00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rsid w:val="000D1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7A98"/>
    <w:rPr>
      <w:rFonts w:eastAsiaTheme="minorHAnsi" w:cs="Arial (Body CS)"/>
      <w:color w:val="262626" w:themeColor="background1" w:themeTint="D9"/>
      <w:kern w:val="2"/>
      <w:sz w:val="18"/>
      <w:szCs w:val="22"/>
      <w:lang w:eastAsia="en-US"/>
      <w14:ligatures w14:val="standardContextual"/>
    </w:rPr>
  </w:style>
  <w:style w:type="paragraph" w:styleId="Header">
    <w:name w:val="header"/>
    <w:basedOn w:val="Normal"/>
    <w:link w:val="HeaderChar"/>
    <w:uiPriority w:val="99"/>
    <w:semiHidden/>
    <w:rsid w:val="00AB2E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7A98"/>
    <w:rPr>
      <w:rFonts w:eastAsiaTheme="minorHAnsi" w:cs="Arial (Body CS)"/>
      <w:color w:val="262626" w:themeColor="background1" w:themeTint="D9"/>
      <w:kern w:val="2"/>
      <w:sz w:val="18"/>
      <w:szCs w:val="22"/>
      <w:lang w:eastAsia="en-US"/>
      <w14:ligatures w14:val="standardContextual"/>
    </w:rPr>
  </w:style>
  <w:style w:type="paragraph" w:customStyle="1" w:styleId="Graphicplaceholder">
    <w:name w:val="Graphic placeholder"/>
    <w:basedOn w:val="Normal"/>
    <w:qFormat/>
    <w:rsid w:val="00E3603C"/>
    <w:rPr>
      <w:noProof/>
      <w:sz w:val="8"/>
    </w:rPr>
  </w:style>
  <w:style w:type="character" w:styleId="PlaceholderText">
    <w:name w:val="Placeholder Text"/>
    <w:basedOn w:val="DefaultParagraphFont"/>
    <w:uiPriority w:val="99"/>
    <w:semiHidden/>
    <w:rsid w:val="00E3603C"/>
    <w:rPr>
      <w:color w:val="666666"/>
    </w:rPr>
  </w:style>
  <w:style w:type="table" w:styleId="TableGrid">
    <w:name w:val="Table Grid"/>
    <w:basedOn w:val="TableNormal"/>
    <w:uiPriority w:val="39"/>
    <w:rsid w:val="00E3603C"/>
    <w:pPr>
      <w:spacing w:after="0" w:line="240" w:lineRule="auto"/>
    </w:pPr>
    <w:rPr>
      <w:rFonts w:eastAsiaTheme="minorHAns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52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52B6"/>
    <w:rPr>
      <w:color w:val="605E5C"/>
      <w:shd w:val="clear" w:color="auto" w:fill="E1DFDD"/>
    </w:rPr>
  </w:style>
  <w:style w:type="paragraph" w:customStyle="1" w:styleId="Intro">
    <w:name w:val="Intro"/>
    <w:basedOn w:val="Normal"/>
    <w:qFormat/>
    <w:rsid w:val="00997A98"/>
    <w:pPr>
      <w:tabs>
        <w:tab w:val="left" w:pos="576"/>
      </w:tabs>
      <w:spacing w:before="240"/>
      <w:ind w:right="1152"/>
    </w:pPr>
    <w:rPr>
      <w:sz w:val="24"/>
    </w:rPr>
  </w:style>
  <w:style w:type="paragraph" w:customStyle="1" w:styleId="Contact">
    <w:name w:val="Contact"/>
    <w:basedOn w:val="Normal"/>
    <w:qFormat/>
    <w:rsid w:val="0057228F"/>
    <w:pPr>
      <w:spacing w:before="0" w:line="252" w:lineRule="auto"/>
    </w:pPr>
  </w:style>
  <w:style w:type="character" w:customStyle="1" w:styleId="oxzekf">
    <w:name w:val="oxzekf"/>
    <w:basedOn w:val="DefaultParagraphFont"/>
    <w:rsid w:val="00BA7042"/>
  </w:style>
  <w:style w:type="character" w:customStyle="1" w:styleId="uv3um">
    <w:name w:val="uv3um"/>
    <w:basedOn w:val="DefaultParagraphFont"/>
    <w:rsid w:val="00BA7042"/>
  </w:style>
  <w:style w:type="character" w:styleId="FollowedHyperlink">
    <w:name w:val="FollowedHyperlink"/>
    <w:basedOn w:val="DefaultParagraphFont"/>
    <w:uiPriority w:val="99"/>
    <w:semiHidden/>
    <w:unhideWhenUsed/>
    <w:rsid w:val="0082053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cms5.revize.com/revize/norwoodma/document_center/Airport/FINAL%20--%20Norwood%20Memorial%20Airport%20Technical%20Master%20Plan%20Update%202020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yperlink" Target="https://www.google.com/search?q=norwood+airport+negative+impacts+on+surrounding+towns&amp;sca_esv=f4a7a166fe39655a&amp;sxsrf=AE3TifOAEwREFtUVTdx0-Nd8QutfxDHj5Q%3A1755719955361&amp;ei=EymmaPjqFbGrptQPocq_6Qk&amp;ved=0ahUKEwi4wI7ClpqPAxWxlYkEHSHlL50Q4dUDCBA&amp;uact=5&amp;oq=norwood+airport+negative+impacts+on+surrounding+towns&amp;gs_lp=Egxnd3Mtd2l6LXNlcnAiNW5vcndvb2QgYWlycG9ydCBuZWdhdGl2ZSBpbXBhY3RzIG9uIHN1cnJvdW5kaW5nIHRvd25zMgUQIRigATIFECEYoAEyBRAhGKABMgUQIRigATIFECEYqwJIpLcBULQkWMymAXACeAGQAQCYAacBoAG-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&amp;sclient=gws-wiz-serp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q=what+can+we+do+about+a+local+airport+that+is+purposely+polluting+our+town+in+massachusetts&amp;sca_esv=f4a7a166fe39655a&amp;sxsrf=AE3TifO1Pc-2cx1zWcTSTJr1swklNPQaUw%3A1755719895473&amp;ei=1yimaOrNHIj-ptQP9r-HiA4&amp;ved=0ahUKEwiqlcellpqPAxUIv4kEHfbfAeEQ4dUDCBA&amp;uact=5&amp;oq=what+can+we+do+about+a+local+airport+that+is+purposely+polluting+our+town+in+massachusetts&amp;gs_lp=Egxnd3Mtd2l6LXNlcnAiWndoYXQgY2FuIHdlIGRvIGFib3V0IGEgbG9jYWwgYWlycG9ydCB0aGF0IGlzIHB1cnBvc2VseSBwb2xsdXRpbmcgb3VyIHRvd24gaW4gbWFzc2FjaHVzZXR0c0i3qAJQ29oBWLSmAnAEeAGQAQCYAZsBoAHTF6oBBDMwLja4AQPIAQD4AQGYAgugApIHwgIKEAAYsAMY1gQYR8ICBRAhGKABwgIFECEYqwLCAgQQIRgKwgIFECEYkgOYAwCIBgGQBgaSBwM2LjWgB7ZOsgcDMy41uAeJB8IHBjAuMTAuMcgHGA&amp;sclient=gws-wiz-serp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nomassairnoise.org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cottHaigh/Library/Containers/com.microsoft.Word/Data/Library/Application%20Support/Microsoft/Office/16.0/DTS/Search/%7b0CAF5315-EC44-3347-A5A1-EB789B5F42FA%7da5feef82-6ada-4a01-b97c-643649606aad-TFd657f014-782d-43ae-8ca9-b92ddc0333e7_win32.dotx" TargetMode="External"/></Relationships>
</file>

<file path=word/theme/theme1.xml><?xml version="1.0" encoding="utf-8"?>
<a:theme xmlns:a="http://schemas.openxmlformats.org/drawingml/2006/main" name="Phoebe_1">
  <a:themeElements>
    <a:clrScheme name="Phoebe_1">
      <a:dk1>
        <a:srgbClr val="FFFFFF"/>
      </a:dk1>
      <a:lt1>
        <a:srgbClr val="000000"/>
      </a:lt1>
      <a:dk2>
        <a:srgbClr val="EFF5F3"/>
      </a:dk2>
      <a:lt2>
        <a:srgbClr val="51412E"/>
      </a:lt2>
      <a:accent1>
        <a:srgbClr val="FF921A"/>
      </a:accent1>
      <a:accent2>
        <a:srgbClr val="FFCB1A"/>
      </a:accent2>
      <a:accent3>
        <a:srgbClr val="EDF127"/>
      </a:accent3>
      <a:accent4>
        <a:srgbClr val="7DD641"/>
      </a:accent4>
      <a:accent5>
        <a:srgbClr val="34E5B5"/>
      </a:accent5>
      <a:accent6>
        <a:srgbClr val="24EFF3"/>
      </a:accent6>
      <a:hlink>
        <a:srgbClr val="467886"/>
      </a:hlink>
      <a:folHlink>
        <a:srgbClr val="96607D"/>
      </a:folHlink>
    </a:clrScheme>
    <a:fontScheme name="Custom 32">
      <a:majorFont>
        <a:latin typeface="Daytona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hoebe_1" id="{FC973F91-1E7B-504E-9827-E715B4090E94}" vid="{18D146FF-E6F3-6F43-B722-0D2904BEBA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7F3BCD-6CE6-4C58-B6C4-D14FE8FF52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B099B0-67F6-A841-95A2-83CAC30E74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729B5F-171C-431B-BCC0-2FAE01B46C3A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4E7A8070-332D-43C6-9DE8-B9A63FE73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{0CAF5315-EC44-3347-A5A1-EB789B5F42FA}a5feef82-6ada-4a01-b97c-643649606aad-TFd657f014-782d-43ae-8ca9-b92ddc0333e7_win32.dotx</Template>
  <TotalTime>2</TotalTime>
  <Pages>5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 Haigh</dc:creator>
  <cp:keywords/>
  <dc:description/>
  <cp:lastModifiedBy>Mary Beth Haigh</cp:lastModifiedBy>
  <cp:revision>4</cp:revision>
  <cp:lastPrinted>2025-05-15T22:14:00Z</cp:lastPrinted>
  <dcterms:created xsi:type="dcterms:W3CDTF">2025-09-05T18:10:00Z</dcterms:created>
  <dcterms:modified xsi:type="dcterms:W3CDTF">2025-09-05T18:23:00Z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