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Light"/>
        <w:tblpPr w:leftFromText="180" w:rightFromText="180" w:vertAnchor="page" w:horzAnchor="margin" w:tblpY="1355"/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  <w:tblCaption w:val="Layout table"/>
      </w:tblPr>
      <w:tblGrid>
        <w:gridCol w:w="800"/>
        <w:gridCol w:w="2900"/>
        <w:gridCol w:w="2890"/>
        <w:gridCol w:w="2890"/>
        <w:gridCol w:w="2890"/>
        <w:gridCol w:w="2890"/>
      </w:tblGrid>
      <w:tr w:rsidR="00453D77" w:rsidRPr="00453D77" w14:paraId="213E1F6F" w14:textId="77777777" w:rsidTr="00072D51">
        <w:trPr>
          <w:trHeight w:val="405"/>
        </w:trPr>
        <w:tc>
          <w:tcPr>
            <w:tcW w:w="800" w:type="dxa"/>
          </w:tcPr>
          <w:p w14:paraId="73485A74" w14:textId="77777777" w:rsidR="007005E4" w:rsidRPr="00453D77" w:rsidRDefault="000F4ED2" w:rsidP="008E1021">
            <w:pPr>
              <w:pStyle w:val="Days"/>
              <w:spacing w:before="0"/>
              <w:rPr>
                <w:b/>
                <w:color w:val="008000"/>
                <w:sz w:val="18"/>
                <w:szCs w:val="16"/>
              </w:rPr>
            </w:pPr>
            <w:r w:rsidRPr="00453D77">
              <w:rPr>
                <w:b/>
                <w:color w:val="008000"/>
                <w:sz w:val="18"/>
                <w:szCs w:val="16"/>
              </w:rPr>
              <w:t>DATE</w:t>
            </w:r>
          </w:p>
        </w:tc>
        <w:tc>
          <w:tcPr>
            <w:tcW w:w="2900" w:type="dxa"/>
          </w:tcPr>
          <w:p w14:paraId="39C30642" w14:textId="61EFBFEB" w:rsidR="007005E4" w:rsidRPr="00453D77" w:rsidRDefault="00DC6719" w:rsidP="008E1021">
            <w:pPr>
              <w:pStyle w:val="Days"/>
              <w:spacing w:before="0"/>
              <w:rPr>
                <w:b/>
                <w:color w:val="008000"/>
                <w:sz w:val="18"/>
                <w:szCs w:val="16"/>
              </w:rPr>
            </w:pPr>
            <w:sdt>
              <w:sdtPr>
                <w:rPr>
                  <w:b/>
                  <w:color w:val="008000"/>
                  <w:sz w:val="18"/>
                  <w:szCs w:val="16"/>
                </w:rPr>
                <w:id w:val="8650153"/>
                <w:placeholder>
                  <w:docPart w:val="D50038F9ABAA41B88C6B540DDFB91BB7"/>
                </w:placeholder>
                <w:temporary/>
                <w:showingPlcHdr/>
                <w15:appearance w15:val="hidden"/>
              </w:sdtPr>
              <w:sdtEndPr/>
              <w:sdtContent>
                <w:r w:rsidR="007005E4" w:rsidRPr="00453D77">
                  <w:rPr>
                    <w:b/>
                    <w:color w:val="008000"/>
                    <w:sz w:val="18"/>
                    <w:szCs w:val="16"/>
                  </w:rPr>
                  <w:t>Monday</w:t>
                </w:r>
              </w:sdtContent>
            </w:sdt>
          </w:p>
        </w:tc>
        <w:tc>
          <w:tcPr>
            <w:tcW w:w="2890" w:type="dxa"/>
          </w:tcPr>
          <w:p w14:paraId="09D3DE08" w14:textId="440952E5" w:rsidR="007005E4" w:rsidRPr="00453D77" w:rsidRDefault="00DC6719" w:rsidP="008E1021">
            <w:pPr>
              <w:pStyle w:val="Days"/>
              <w:spacing w:before="0"/>
              <w:rPr>
                <w:b/>
                <w:color w:val="008000"/>
                <w:sz w:val="18"/>
                <w:szCs w:val="16"/>
              </w:rPr>
            </w:pPr>
            <w:sdt>
              <w:sdtPr>
                <w:rPr>
                  <w:b/>
                  <w:color w:val="008000"/>
                  <w:sz w:val="18"/>
                  <w:szCs w:val="16"/>
                </w:rPr>
                <w:id w:val="-1517691135"/>
                <w:placeholder>
                  <w:docPart w:val="E743D54A3DF84996AC27C69191C968AF"/>
                </w:placeholder>
                <w:temporary/>
                <w:showingPlcHdr/>
                <w15:appearance w15:val="hidden"/>
              </w:sdtPr>
              <w:sdtEndPr/>
              <w:sdtContent>
                <w:r w:rsidR="007005E4" w:rsidRPr="00453D77">
                  <w:rPr>
                    <w:b/>
                    <w:color w:val="008000"/>
                    <w:sz w:val="18"/>
                    <w:szCs w:val="16"/>
                  </w:rPr>
                  <w:t>Tuesday</w:t>
                </w:r>
              </w:sdtContent>
            </w:sdt>
          </w:p>
        </w:tc>
        <w:tc>
          <w:tcPr>
            <w:tcW w:w="2890" w:type="dxa"/>
          </w:tcPr>
          <w:p w14:paraId="1FF99A65" w14:textId="33FCD144" w:rsidR="007005E4" w:rsidRPr="00453D77" w:rsidRDefault="00DC6719" w:rsidP="008E1021">
            <w:pPr>
              <w:pStyle w:val="Days"/>
              <w:spacing w:before="0"/>
              <w:rPr>
                <w:b/>
                <w:color w:val="008000"/>
                <w:sz w:val="18"/>
                <w:szCs w:val="16"/>
              </w:rPr>
            </w:pPr>
            <w:sdt>
              <w:sdtPr>
                <w:rPr>
                  <w:b/>
                  <w:color w:val="008000"/>
                  <w:sz w:val="18"/>
                  <w:szCs w:val="16"/>
                </w:rPr>
                <w:id w:val="-1684429625"/>
                <w:placeholder>
                  <w:docPart w:val="9FA5924E11054EED97688CC0C7EE9136"/>
                </w:placeholder>
                <w:temporary/>
                <w:showingPlcHdr/>
                <w15:appearance w15:val="hidden"/>
              </w:sdtPr>
              <w:sdtEndPr/>
              <w:sdtContent>
                <w:r w:rsidR="007005E4" w:rsidRPr="00453D77">
                  <w:rPr>
                    <w:b/>
                    <w:color w:val="008000"/>
                    <w:sz w:val="18"/>
                    <w:szCs w:val="16"/>
                  </w:rPr>
                  <w:t>Wednesday</w:t>
                </w:r>
              </w:sdtContent>
            </w:sdt>
          </w:p>
        </w:tc>
        <w:tc>
          <w:tcPr>
            <w:tcW w:w="2890" w:type="dxa"/>
          </w:tcPr>
          <w:p w14:paraId="45A4E517" w14:textId="42BB3A47" w:rsidR="007005E4" w:rsidRPr="00453D77" w:rsidRDefault="00DC6719" w:rsidP="008E1021">
            <w:pPr>
              <w:pStyle w:val="Days"/>
              <w:spacing w:before="0"/>
              <w:rPr>
                <w:b/>
                <w:color w:val="008000"/>
                <w:sz w:val="18"/>
                <w:szCs w:val="16"/>
              </w:rPr>
            </w:pPr>
            <w:sdt>
              <w:sdtPr>
                <w:rPr>
                  <w:b/>
                  <w:color w:val="008000"/>
                  <w:sz w:val="18"/>
                  <w:szCs w:val="16"/>
                </w:rPr>
                <w:id w:val="-1188375605"/>
                <w:placeholder>
                  <w:docPart w:val="FF39ADF42B484625BDAA5C2E6FC3E1CC"/>
                </w:placeholder>
                <w:temporary/>
                <w:showingPlcHdr/>
                <w15:appearance w15:val="hidden"/>
              </w:sdtPr>
              <w:sdtEndPr/>
              <w:sdtContent>
                <w:r w:rsidR="007005E4" w:rsidRPr="00453D77">
                  <w:rPr>
                    <w:b/>
                    <w:color w:val="008000"/>
                    <w:sz w:val="18"/>
                    <w:szCs w:val="16"/>
                  </w:rPr>
                  <w:t>Thursday</w:t>
                </w:r>
              </w:sdtContent>
            </w:sdt>
          </w:p>
        </w:tc>
        <w:tc>
          <w:tcPr>
            <w:tcW w:w="2890" w:type="dxa"/>
          </w:tcPr>
          <w:p w14:paraId="61F5795F" w14:textId="7C43674E" w:rsidR="007005E4" w:rsidRPr="00453D77" w:rsidRDefault="00DC6719" w:rsidP="008E1021">
            <w:pPr>
              <w:pStyle w:val="Days"/>
              <w:spacing w:before="0"/>
              <w:rPr>
                <w:b/>
                <w:color w:val="008000"/>
                <w:sz w:val="18"/>
                <w:szCs w:val="16"/>
              </w:rPr>
            </w:pPr>
            <w:sdt>
              <w:sdtPr>
                <w:rPr>
                  <w:b/>
                  <w:color w:val="008000"/>
                  <w:sz w:val="18"/>
                  <w:szCs w:val="16"/>
                </w:rPr>
                <w:id w:val="1991825489"/>
                <w:placeholder>
                  <w:docPart w:val="C40FE24D819040B6BA1CFB4326841062"/>
                </w:placeholder>
                <w:temporary/>
                <w:showingPlcHdr/>
                <w15:appearance w15:val="hidden"/>
              </w:sdtPr>
              <w:sdtEndPr/>
              <w:sdtContent>
                <w:r w:rsidR="007005E4" w:rsidRPr="00453D77">
                  <w:rPr>
                    <w:b/>
                    <w:color w:val="008000"/>
                    <w:sz w:val="18"/>
                    <w:szCs w:val="16"/>
                  </w:rPr>
                  <w:t>Friday</w:t>
                </w:r>
              </w:sdtContent>
            </w:sdt>
          </w:p>
        </w:tc>
      </w:tr>
      <w:tr w:rsidR="00DC6719" w:rsidRPr="00453D77" w14:paraId="33D94286" w14:textId="77777777" w:rsidTr="00FC46EE">
        <w:trPr>
          <w:cantSplit/>
          <w:trHeight w:val="2274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748AAB5" w14:textId="6591186A" w:rsidR="00DC6719" w:rsidRPr="00DC6719" w:rsidRDefault="00DC6719" w:rsidP="00DC6719">
            <w:pPr>
              <w:spacing w:before="0"/>
              <w:ind w:left="113" w:right="113"/>
              <w:rPr>
                <w:rFonts w:ascii="Times New Roman" w:hAnsi="Times New Roman" w:cs="Times New Roman"/>
                <w:b/>
                <w:color w:val="608B31" w:themeColor="accent4" w:themeShade="BF"/>
                <w:sz w:val="22"/>
                <w:szCs w:val="22"/>
              </w:rPr>
            </w:pPr>
            <w:r w:rsidRPr="00DC6719">
              <w:rPr>
                <w:rFonts w:ascii="Times New Roman" w:hAnsi="Times New Roman" w:cs="Times New Roman"/>
                <w:b/>
                <w:color w:val="608B31" w:themeColor="accent4" w:themeShade="BF"/>
                <w:sz w:val="22"/>
                <w:szCs w:val="22"/>
              </w:rPr>
              <w:t>8/</w:t>
            </w:r>
            <w:proofErr w:type="gramStart"/>
            <w:r w:rsidRPr="00DC6719">
              <w:rPr>
                <w:rFonts w:ascii="Times New Roman" w:hAnsi="Times New Roman" w:cs="Times New Roman"/>
                <w:b/>
                <w:color w:val="608B31" w:themeColor="accent4" w:themeShade="BF"/>
                <w:sz w:val="22"/>
                <w:szCs w:val="22"/>
              </w:rPr>
              <w:t>1  8</w:t>
            </w:r>
            <w:proofErr w:type="gramEnd"/>
            <w:r w:rsidRPr="00DC6719">
              <w:rPr>
                <w:rFonts w:ascii="Times New Roman" w:hAnsi="Times New Roman" w:cs="Times New Roman"/>
                <w:b/>
                <w:color w:val="608B31" w:themeColor="accent4" w:themeShade="BF"/>
                <w:sz w:val="22"/>
                <w:szCs w:val="22"/>
              </w:rPr>
              <w:t>/29  9/26  10/24  11/21  12/19  1/16</w:t>
            </w:r>
          </w:p>
        </w:tc>
        <w:tc>
          <w:tcPr>
            <w:tcW w:w="2900" w:type="dxa"/>
          </w:tcPr>
          <w:p w14:paraId="5BFF4CEA" w14:textId="76EB7534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</w:p>
          <w:p w14:paraId="3B5318A9" w14:textId="1775D088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PAPA JOHNS PIZZA (1EA)</w:t>
            </w:r>
          </w:p>
          <w:p w14:paraId="7DE5D964" w14:textId="427EC63D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VEG.-BROCCOLI (1/4 cp)</w:t>
            </w:r>
          </w:p>
          <w:p w14:paraId="75D1D4E6" w14:textId="670F939C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FRUIT-MIXED FRUIT (1/4cp)</w:t>
            </w:r>
          </w:p>
          <w:p w14:paraId="0DE17A43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GRAIN-INCLUDED IN ENTRÉE</w:t>
            </w:r>
          </w:p>
          <w:p w14:paraId="1E1C15D0" w14:textId="21AE55E6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RANCH (1oz)</w:t>
            </w:r>
          </w:p>
          <w:p w14:paraId="4B994D4D" w14:textId="367D8C41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MILK (6oz)</w:t>
            </w:r>
          </w:p>
        </w:tc>
        <w:tc>
          <w:tcPr>
            <w:tcW w:w="2890" w:type="dxa"/>
          </w:tcPr>
          <w:p w14:paraId="06AB98CC" w14:textId="06DC107B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</w:p>
          <w:p w14:paraId="53375312" w14:textId="6C36A02C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FRESH BEEF TACO (2oz)</w:t>
            </w:r>
          </w:p>
          <w:p w14:paraId="0C7ABA0D" w14:textId="5B9EB7B0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VEG.-PINTO BEANS (1/4cp)</w:t>
            </w:r>
          </w:p>
          <w:p w14:paraId="5B403666" w14:textId="73C6835D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FRUIT-CANTALOUPE (1EA)</w:t>
            </w:r>
          </w:p>
          <w:p w14:paraId="4973D14E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GRAIN- TORTILLA (1EA)</w:t>
            </w:r>
          </w:p>
          <w:p w14:paraId="7B31668A" w14:textId="3B0E71A9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SHREDDED CHEESE (1oz)</w:t>
            </w:r>
          </w:p>
          <w:p w14:paraId="3F2A847B" w14:textId="1468CE0F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MILK (6oz)</w:t>
            </w:r>
          </w:p>
        </w:tc>
        <w:tc>
          <w:tcPr>
            <w:tcW w:w="2890" w:type="dxa"/>
          </w:tcPr>
          <w:p w14:paraId="38344A60" w14:textId="0F8DDACE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</w:p>
          <w:p w14:paraId="1EA82571" w14:textId="0A91793C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SLOPPY JOE (2 OZ)</w:t>
            </w:r>
          </w:p>
          <w:p w14:paraId="33B116AD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VEG.-MIXED VEGGIES (1/4 cp)</w:t>
            </w:r>
          </w:p>
          <w:p w14:paraId="068CCE83" w14:textId="5778BA66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FRUIT-CINN. APPLE SLICES (1/4 cp)</w:t>
            </w:r>
          </w:p>
          <w:p w14:paraId="62DB2CF0" w14:textId="6C98052E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GRAIN-HAMBURGER BUN(1EA)</w:t>
            </w:r>
          </w:p>
          <w:p w14:paraId="65CA68C1" w14:textId="2837E1D9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MILK (6oz)</w:t>
            </w:r>
          </w:p>
        </w:tc>
        <w:tc>
          <w:tcPr>
            <w:tcW w:w="2890" w:type="dxa"/>
          </w:tcPr>
          <w:p w14:paraId="6E608BE9" w14:textId="050870EF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</w:p>
          <w:p w14:paraId="2121ABED" w14:textId="745CB8DD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CHICKEN FRIED STEAK (1EA)</w:t>
            </w:r>
          </w:p>
          <w:p w14:paraId="23CD6796" w14:textId="46B7AD86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VEG.-MASH POTATOES (1/4 cp)</w:t>
            </w:r>
          </w:p>
          <w:p w14:paraId="1A0B99B8" w14:textId="26147F68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FRUIT-PEACHES (1/4 cp)</w:t>
            </w:r>
          </w:p>
          <w:p w14:paraId="4A14F279" w14:textId="5AEA88EE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GRAIN-BISCUIT (1EA)</w:t>
            </w:r>
          </w:p>
          <w:p w14:paraId="20A6E280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MILK (6oz)</w:t>
            </w:r>
          </w:p>
        </w:tc>
        <w:tc>
          <w:tcPr>
            <w:tcW w:w="2890" w:type="dxa"/>
          </w:tcPr>
          <w:p w14:paraId="3C47CC64" w14:textId="712943D8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</w:p>
          <w:p w14:paraId="3D4C1A79" w14:textId="0675D488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CHICKEN FAJITAS (1/4CP)</w:t>
            </w:r>
          </w:p>
          <w:p w14:paraId="2BA062DC" w14:textId="2003E00A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VEG.-CARROTS (1/4 cp)</w:t>
            </w:r>
          </w:p>
          <w:p w14:paraId="42FD4FAA" w14:textId="6E13915B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FRUIT-APPLE (1EA)</w:t>
            </w:r>
          </w:p>
          <w:p w14:paraId="0AE5FA03" w14:textId="30ADCE05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GRAIN-TORTILLA</w:t>
            </w:r>
          </w:p>
          <w:p w14:paraId="33B502FB" w14:textId="68F31DE0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PICANTE (1oz)</w:t>
            </w:r>
          </w:p>
          <w:p w14:paraId="4240325F" w14:textId="401F6175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MILK (6oz)</w:t>
            </w:r>
          </w:p>
        </w:tc>
      </w:tr>
      <w:tr w:rsidR="00DC6719" w:rsidRPr="00453D77" w14:paraId="23B847E5" w14:textId="77777777" w:rsidTr="00FC46EE">
        <w:trPr>
          <w:cantSplit/>
          <w:trHeight w:val="2467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0D9EA9E" w14:textId="7F020165" w:rsidR="00DC6719" w:rsidRPr="00DC6719" w:rsidRDefault="00DC6719" w:rsidP="00DC6719">
            <w:pPr>
              <w:spacing w:before="0"/>
              <w:ind w:left="113" w:right="113"/>
              <w:rPr>
                <w:rFonts w:ascii="Times New Roman" w:hAnsi="Times New Roman" w:cs="Times New Roman"/>
                <w:b/>
                <w:color w:val="608B31" w:themeColor="accent4" w:themeShade="BF"/>
                <w:sz w:val="22"/>
                <w:szCs w:val="22"/>
              </w:rPr>
            </w:pPr>
            <w:r w:rsidRPr="00DC6719">
              <w:rPr>
                <w:rFonts w:ascii="Times New Roman" w:hAnsi="Times New Roman" w:cs="Times New Roman"/>
                <w:b/>
                <w:color w:val="608B31" w:themeColor="accent4" w:themeShade="BF"/>
                <w:sz w:val="22"/>
                <w:szCs w:val="22"/>
              </w:rPr>
              <w:t>8/</w:t>
            </w:r>
            <w:proofErr w:type="gramStart"/>
            <w:r w:rsidRPr="00DC6719">
              <w:rPr>
                <w:rFonts w:ascii="Times New Roman" w:hAnsi="Times New Roman" w:cs="Times New Roman"/>
                <w:b/>
                <w:color w:val="608B31" w:themeColor="accent4" w:themeShade="BF"/>
                <w:sz w:val="22"/>
                <w:szCs w:val="22"/>
              </w:rPr>
              <w:t>8  9</w:t>
            </w:r>
            <w:proofErr w:type="gramEnd"/>
            <w:r w:rsidRPr="00DC6719">
              <w:rPr>
                <w:rFonts w:ascii="Times New Roman" w:hAnsi="Times New Roman" w:cs="Times New Roman"/>
                <w:b/>
                <w:color w:val="608B31" w:themeColor="accent4" w:themeShade="BF"/>
                <w:sz w:val="22"/>
                <w:szCs w:val="22"/>
              </w:rPr>
              <w:t>/5  10/3   10/31  11/28  12/26  1/23</w:t>
            </w:r>
          </w:p>
        </w:tc>
        <w:tc>
          <w:tcPr>
            <w:tcW w:w="2900" w:type="dxa"/>
          </w:tcPr>
          <w:p w14:paraId="330A845E" w14:textId="36DADFC4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CHEESEBURGER (1EA, 1 SLICE CHEESE)</w:t>
            </w:r>
          </w:p>
          <w:p w14:paraId="3584E33D" w14:textId="7D93EBCD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VEG.-BAKED BEANS (1/4cp)</w:t>
            </w:r>
          </w:p>
          <w:p w14:paraId="460E73E0" w14:textId="1B0571EC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FRUIT-MIXED FRUIT (1/4cp)</w:t>
            </w:r>
          </w:p>
          <w:p w14:paraId="3380349D" w14:textId="24A76C82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GRAIN- HAMBURGER BUN (1EA)</w:t>
            </w:r>
          </w:p>
          <w:p w14:paraId="586F3583" w14:textId="023B70D4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MUSTARD, KETCHUP, PICKLES (1oz)</w:t>
            </w:r>
          </w:p>
          <w:p w14:paraId="3D64D18F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MILK (6oz)</w:t>
            </w:r>
          </w:p>
        </w:tc>
        <w:tc>
          <w:tcPr>
            <w:tcW w:w="2890" w:type="dxa"/>
          </w:tcPr>
          <w:p w14:paraId="4A9D3BD4" w14:textId="6771CF29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</w:p>
          <w:p w14:paraId="15D49C01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CHICKEN AND RICE</w:t>
            </w: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 xml:space="preserve"> (3/4CP)</w:t>
            </w:r>
          </w:p>
          <w:p w14:paraId="18718F22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VEG.-CARROTS (1/4 cp)</w:t>
            </w:r>
          </w:p>
          <w:p w14:paraId="578CCABD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FRUIT-MANDARIN ORANGES (1/4 cp)</w:t>
            </w:r>
          </w:p>
          <w:p w14:paraId="4F4AA820" w14:textId="14C867A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GRAIN-</w:t>
            </w:r>
            <w:r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SALTINE CRACKERS</w:t>
            </w: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2</w:t>
            </w: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EA)</w:t>
            </w:r>
          </w:p>
          <w:p w14:paraId="25C47A8C" w14:textId="29DAC5BD" w:rsidR="00DC6719" w:rsidRPr="00453D77" w:rsidRDefault="00DC6719" w:rsidP="00DC6719">
            <w:pPr>
              <w:spacing w:before="0"/>
              <w:jc w:val="center"/>
              <w:rPr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MILK (6oz)</w:t>
            </w:r>
          </w:p>
        </w:tc>
        <w:tc>
          <w:tcPr>
            <w:tcW w:w="2890" w:type="dxa"/>
          </w:tcPr>
          <w:p w14:paraId="1BF8A33B" w14:textId="0F04EC92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</w:p>
          <w:p w14:paraId="0CED1AB7" w14:textId="091F19F8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SPAGEHETTI (3/4CP)</w:t>
            </w:r>
          </w:p>
          <w:p w14:paraId="7F26983F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VEG.-BROCCOLI (1/4 cp)</w:t>
            </w:r>
          </w:p>
          <w:p w14:paraId="06ABAAD1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FRUIT-FRESH FRUIT (1EA)</w:t>
            </w:r>
          </w:p>
          <w:p w14:paraId="02C4C635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GRAIN- BREADSTICK</w:t>
            </w:r>
          </w:p>
          <w:p w14:paraId="7D9E10D1" w14:textId="65FF7FBE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MILK (6oz)</w:t>
            </w:r>
          </w:p>
          <w:p w14:paraId="7FCF8C71" w14:textId="3AF45D9B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</w:p>
        </w:tc>
        <w:tc>
          <w:tcPr>
            <w:tcW w:w="2890" w:type="dxa"/>
          </w:tcPr>
          <w:p w14:paraId="23BE2C6F" w14:textId="0F6C2F6B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</w:p>
          <w:p w14:paraId="584BC15D" w14:textId="3313C440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BBQ CHICKEN</w:t>
            </w:r>
          </w:p>
          <w:p w14:paraId="6D45DF6E" w14:textId="5759F3E4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VEG.-MIXED VEGGIES (1/4 cp)</w:t>
            </w:r>
          </w:p>
          <w:p w14:paraId="2C996637" w14:textId="67B72A5E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FRUIT-PEARS (1/4 cp)</w:t>
            </w:r>
          </w:p>
          <w:p w14:paraId="13F30B26" w14:textId="0CCBCA1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GRAIN- HAMBURGER BUN (1EA)</w:t>
            </w:r>
          </w:p>
          <w:p w14:paraId="6DFF6900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MILK (6oz)</w:t>
            </w:r>
          </w:p>
        </w:tc>
        <w:tc>
          <w:tcPr>
            <w:tcW w:w="2890" w:type="dxa"/>
          </w:tcPr>
          <w:p w14:paraId="20B5845F" w14:textId="3840EBB4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</w:p>
          <w:p w14:paraId="7A6C07AD" w14:textId="30C6F8D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CHICKEN NUGGETS (5EA)</w:t>
            </w:r>
          </w:p>
          <w:p w14:paraId="1D6F8098" w14:textId="3C427D1B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VEG.-POTATO WEDGES (1/4 cp)</w:t>
            </w:r>
          </w:p>
          <w:p w14:paraId="59A50DBA" w14:textId="3EC3FA1A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FRUIT-ORANGE (1EA)</w:t>
            </w:r>
          </w:p>
          <w:p w14:paraId="2C0C6F7D" w14:textId="1A3E9369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GRAIN-ROLL (1EA)</w:t>
            </w:r>
          </w:p>
          <w:p w14:paraId="741DDCDB" w14:textId="575E5B8E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KETCHUP (1oz)</w:t>
            </w:r>
          </w:p>
          <w:p w14:paraId="38AEC495" w14:textId="15305448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noProof/>
                <w:color w:val="008000"/>
              </w:rPr>
              <w:drawing>
                <wp:anchor distT="0" distB="0" distL="114300" distR="114300" simplePos="0" relativeHeight="251702272" behindDoc="0" locked="0" layoutInCell="1" allowOverlap="1" wp14:anchorId="241010E1" wp14:editId="4CD64CA8">
                  <wp:simplePos x="0" y="0"/>
                  <wp:positionH relativeFrom="margin">
                    <wp:posOffset>1148714</wp:posOffset>
                  </wp:positionH>
                  <wp:positionV relativeFrom="paragraph">
                    <wp:posOffset>179070</wp:posOffset>
                  </wp:positionV>
                  <wp:extent cx="619125" cy="412750"/>
                  <wp:effectExtent l="0" t="0" r="9525" b="635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MILK (6oz)</w:t>
            </w:r>
          </w:p>
        </w:tc>
      </w:tr>
      <w:tr w:rsidR="00DC6719" w:rsidRPr="00453D77" w14:paraId="2FE31E15" w14:textId="77777777" w:rsidTr="00FC46EE">
        <w:trPr>
          <w:cantSplit/>
          <w:trHeight w:val="2463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14CBBA0B" w14:textId="77777777" w:rsidR="00DC6719" w:rsidRPr="00DC6719" w:rsidRDefault="00DC6719" w:rsidP="00DC6719">
            <w:pPr>
              <w:ind w:left="113" w:right="113"/>
              <w:rPr>
                <w:rFonts w:ascii="Times New Roman" w:hAnsi="Times New Roman" w:cs="Times New Roman"/>
                <w:b/>
                <w:noProof/>
                <w:color w:val="608B31" w:themeColor="accent4" w:themeShade="BF"/>
                <w:sz w:val="22"/>
                <w:szCs w:val="22"/>
              </w:rPr>
            </w:pPr>
            <w:r w:rsidRPr="00DC6719">
              <w:rPr>
                <w:rFonts w:ascii="Times New Roman" w:hAnsi="Times New Roman" w:cs="Times New Roman"/>
                <w:b/>
                <w:noProof/>
                <w:color w:val="608B31" w:themeColor="accent4" w:themeShade="BF"/>
                <w:sz w:val="22"/>
                <w:szCs w:val="22"/>
              </w:rPr>
              <w:t>8/15  9/12  10/10  11/7  12/5  1 / 2  1/30</w:t>
            </w:r>
          </w:p>
          <w:p w14:paraId="6FAAE5C5" w14:textId="0AFC86CA" w:rsidR="00DC6719" w:rsidRPr="00DC6719" w:rsidRDefault="00DC6719" w:rsidP="00DC6719">
            <w:pPr>
              <w:spacing w:before="0"/>
              <w:ind w:left="113" w:right="113"/>
              <w:rPr>
                <w:rFonts w:ascii="Times New Roman" w:hAnsi="Times New Roman" w:cs="Times New Roman"/>
                <w:b/>
                <w:noProof/>
                <w:color w:val="608B31" w:themeColor="accent4" w:themeShade="BF"/>
                <w:sz w:val="22"/>
                <w:szCs w:val="22"/>
              </w:rPr>
            </w:pPr>
          </w:p>
        </w:tc>
        <w:tc>
          <w:tcPr>
            <w:tcW w:w="2900" w:type="dxa"/>
          </w:tcPr>
          <w:p w14:paraId="4BB37B62" w14:textId="6751A7BE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</w:p>
          <w:p w14:paraId="0A3D9EA5" w14:textId="524C2029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PAPA JOHNS PIZZA (1EA)</w:t>
            </w:r>
          </w:p>
          <w:p w14:paraId="78FBDEF4" w14:textId="06091162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VEG.-CARROTS (1/4 cp)</w:t>
            </w:r>
          </w:p>
          <w:p w14:paraId="71A52DA0" w14:textId="29BB0471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FRUIT-PINEAPPLE (1/4 cp)</w:t>
            </w:r>
          </w:p>
          <w:p w14:paraId="68D43E0C" w14:textId="57B75EE4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GRAIN-INCLUDED IN ENTRÉE</w:t>
            </w:r>
          </w:p>
          <w:p w14:paraId="315D33FE" w14:textId="0DE303A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RANCH (1oz)</w:t>
            </w:r>
          </w:p>
          <w:p w14:paraId="5FA064BF" w14:textId="673D260A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noProof/>
                <w:color w:val="008000"/>
              </w:rPr>
              <w:drawing>
                <wp:anchor distT="0" distB="0" distL="114300" distR="114300" simplePos="0" relativeHeight="251701248" behindDoc="0" locked="0" layoutInCell="1" allowOverlap="1" wp14:anchorId="167ADBB2" wp14:editId="634B2506">
                  <wp:simplePos x="0" y="0"/>
                  <wp:positionH relativeFrom="column">
                    <wp:posOffset>1224280</wp:posOffset>
                  </wp:positionH>
                  <wp:positionV relativeFrom="paragraph">
                    <wp:posOffset>131445</wp:posOffset>
                  </wp:positionV>
                  <wp:extent cx="457200" cy="453589"/>
                  <wp:effectExtent l="0" t="0" r="0" b="381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>
                            <a:alphaModFix amt="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3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MILK (6oz)</w:t>
            </w:r>
          </w:p>
        </w:tc>
        <w:tc>
          <w:tcPr>
            <w:tcW w:w="2890" w:type="dxa"/>
          </w:tcPr>
          <w:p w14:paraId="3F7A2C61" w14:textId="096616F4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</w:p>
          <w:p w14:paraId="0BBFC4AB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MAC AND CHEESE (3/4 cp)</w:t>
            </w:r>
          </w:p>
          <w:p w14:paraId="56E89A7A" w14:textId="24CC6089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VEG.-CELERY (1/4 cp)</w:t>
            </w:r>
          </w:p>
          <w:p w14:paraId="347B29AA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FRUIT-MIXED FRUIT (1/4cp)</w:t>
            </w:r>
          </w:p>
          <w:p w14:paraId="73FA3572" w14:textId="6E4208A9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GRAIN- ROLL (1EA)</w:t>
            </w:r>
          </w:p>
          <w:p w14:paraId="60E15CAF" w14:textId="54FBE09C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MILK (6oz)</w:t>
            </w:r>
          </w:p>
          <w:p w14:paraId="40AD9298" w14:textId="74745798" w:rsidR="00DC6719" w:rsidRPr="00453D77" w:rsidRDefault="00DC6719" w:rsidP="00DC6719">
            <w:pPr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</w:p>
          <w:p w14:paraId="2745EC8C" w14:textId="02C09C35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**SCHOOLS- CORN DOG (1EA)</w:t>
            </w:r>
          </w:p>
          <w:p w14:paraId="6A16CA97" w14:textId="4F441CB6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</w:p>
        </w:tc>
        <w:tc>
          <w:tcPr>
            <w:tcW w:w="2890" w:type="dxa"/>
          </w:tcPr>
          <w:p w14:paraId="54A72969" w14:textId="4AF443A0" w:rsidR="00DC6719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noProof/>
                <w:color w:val="008000"/>
              </w:rPr>
              <w:drawing>
                <wp:anchor distT="0" distB="0" distL="114300" distR="114300" simplePos="0" relativeHeight="251700224" behindDoc="1" locked="0" layoutInCell="1" allowOverlap="1" wp14:anchorId="0584C7BE" wp14:editId="0460DF8F">
                  <wp:simplePos x="0" y="0"/>
                  <wp:positionH relativeFrom="column">
                    <wp:posOffset>-4259580</wp:posOffset>
                  </wp:positionH>
                  <wp:positionV relativeFrom="paragraph">
                    <wp:posOffset>-2841515</wp:posOffset>
                  </wp:positionV>
                  <wp:extent cx="9692640" cy="4429760"/>
                  <wp:effectExtent l="0" t="0" r="3810" b="889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3">
                            <a:alphaModFix amt="35000"/>
                            <a:extLs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2640" cy="442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EC8566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FRITO PIE (2oz, CHIPS 1oz)</w:t>
            </w:r>
          </w:p>
          <w:p w14:paraId="2BC6753E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VEG.-CORN (1/4 cp)</w:t>
            </w:r>
          </w:p>
          <w:p w14:paraId="778CA788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FRUIT-MANDARIN ORANGES (1/4 cp)</w:t>
            </w:r>
          </w:p>
          <w:p w14:paraId="6A040EB4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GRAIN-TORTILLA (1EA)</w:t>
            </w:r>
          </w:p>
          <w:p w14:paraId="38B50ACC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SHREDDED CHEESE (1oz)</w:t>
            </w:r>
          </w:p>
          <w:p w14:paraId="63EEFEFC" w14:textId="2CAA8FCB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MILK (6oz)</w:t>
            </w:r>
          </w:p>
          <w:p w14:paraId="0C59DA32" w14:textId="6C36C210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color w:val="008000"/>
                <w:sz w:val="21"/>
                <w:szCs w:val="21"/>
              </w:rPr>
            </w:pPr>
          </w:p>
        </w:tc>
        <w:tc>
          <w:tcPr>
            <w:tcW w:w="2890" w:type="dxa"/>
          </w:tcPr>
          <w:p w14:paraId="6D5677D6" w14:textId="659B2B30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</w:p>
          <w:p w14:paraId="6E14715A" w14:textId="62B8F9DD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BOW TIE LASAGNA (3/4CP)</w:t>
            </w:r>
          </w:p>
          <w:p w14:paraId="214D7016" w14:textId="7ECEC1C9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VEG.-BROCCOLI (1/4 cp)</w:t>
            </w:r>
          </w:p>
          <w:p w14:paraId="32D1CAE5" w14:textId="6257F2F6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FRUIT-APPLESAUCE (1/4cp)</w:t>
            </w:r>
          </w:p>
          <w:p w14:paraId="356170EF" w14:textId="0617D9F8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GRAIN- GARLIC BREADSTICK (1EA)</w:t>
            </w:r>
          </w:p>
          <w:p w14:paraId="76364E13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MILK (6oz)</w:t>
            </w:r>
          </w:p>
        </w:tc>
        <w:tc>
          <w:tcPr>
            <w:tcW w:w="2890" w:type="dxa"/>
          </w:tcPr>
          <w:p w14:paraId="21760171" w14:textId="64D444BC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</w:p>
          <w:p w14:paraId="1C5E1329" w14:textId="294043CE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CRISPY CHICKEN</w:t>
            </w:r>
          </w:p>
          <w:p w14:paraId="6011C0DE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SANDWICH (1EA)</w:t>
            </w:r>
          </w:p>
          <w:p w14:paraId="2420EE99" w14:textId="4032CE8B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VEG.-BAKED BEANS (1/4cp)</w:t>
            </w:r>
          </w:p>
          <w:p w14:paraId="1E6E3748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FRUIT-PEACHES (1/4 cp)</w:t>
            </w:r>
          </w:p>
          <w:p w14:paraId="054B7484" w14:textId="6930D9C2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GRAIN-HAMBURGER BUN (1EA)</w:t>
            </w:r>
          </w:p>
          <w:p w14:paraId="3AC197A3" w14:textId="0B47CE91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MILK (6oz)</w:t>
            </w:r>
          </w:p>
        </w:tc>
      </w:tr>
      <w:tr w:rsidR="00DC6719" w:rsidRPr="00453D77" w14:paraId="257F357E" w14:textId="77777777" w:rsidTr="00FC46EE">
        <w:trPr>
          <w:cantSplit/>
          <w:trHeight w:val="2467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705EB9D" w14:textId="1478DF9F" w:rsidR="00DC6719" w:rsidRPr="00DC6719" w:rsidRDefault="00DC6719" w:rsidP="00DC6719">
            <w:pPr>
              <w:spacing w:before="0"/>
              <w:ind w:left="113" w:right="113"/>
              <w:rPr>
                <w:rFonts w:ascii="Times New Roman" w:hAnsi="Times New Roman" w:cs="Times New Roman"/>
                <w:b/>
                <w:color w:val="608B31" w:themeColor="accent4" w:themeShade="BF"/>
                <w:sz w:val="22"/>
                <w:szCs w:val="22"/>
              </w:rPr>
            </w:pPr>
            <w:r w:rsidRPr="00DC6719">
              <w:rPr>
                <w:rFonts w:ascii="Times New Roman" w:hAnsi="Times New Roman" w:cs="Times New Roman"/>
                <w:b/>
                <w:color w:val="608B31" w:themeColor="accent4" w:themeShade="BF"/>
                <w:sz w:val="22"/>
                <w:szCs w:val="22"/>
              </w:rPr>
              <w:t>8/</w:t>
            </w:r>
            <w:proofErr w:type="gramStart"/>
            <w:r w:rsidRPr="00DC6719">
              <w:rPr>
                <w:rFonts w:ascii="Times New Roman" w:hAnsi="Times New Roman" w:cs="Times New Roman"/>
                <w:b/>
                <w:color w:val="608B31" w:themeColor="accent4" w:themeShade="BF"/>
                <w:sz w:val="22"/>
                <w:szCs w:val="22"/>
              </w:rPr>
              <w:t>22  9</w:t>
            </w:r>
            <w:proofErr w:type="gramEnd"/>
            <w:r w:rsidRPr="00DC6719">
              <w:rPr>
                <w:rFonts w:ascii="Times New Roman" w:hAnsi="Times New Roman" w:cs="Times New Roman"/>
                <w:b/>
                <w:color w:val="608B31" w:themeColor="accent4" w:themeShade="BF"/>
                <w:sz w:val="22"/>
                <w:szCs w:val="22"/>
              </w:rPr>
              <w:t>/19  10/17  11/14  12/12  1/9</w:t>
            </w:r>
          </w:p>
        </w:tc>
        <w:tc>
          <w:tcPr>
            <w:tcW w:w="2900" w:type="dxa"/>
          </w:tcPr>
          <w:p w14:paraId="7FE9FD7A" w14:textId="4907C0C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</w:p>
          <w:p w14:paraId="792CB3A8" w14:textId="59E576E2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BEEF AND MAC (3/4 cp)</w:t>
            </w:r>
          </w:p>
          <w:p w14:paraId="42F53B21" w14:textId="48767C35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VEG.-BROCCOLI (1/4 cp)</w:t>
            </w:r>
          </w:p>
          <w:p w14:paraId="54EA27A5" w14:textId="220DE781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FRUIT-PEACHES (1/4 cp)</w:t>
            </w:r>
          </w:p>
          <w:p w14:paraId="35FFC9CC" w14:textId="63894E1E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GRAIN-ROLL (1EA)</w:t>
            </w:r>
          </w:p>
          <w:p w14:paraId="1D21CDD6" w14:textId="753F3710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MILK (6oz)</w:t>
            </w:r>
          </w:p>
        </w:tc>
        <w:tc>
          <w:tcPr>
            <w:tcW w:w="2890" w:type="dxa"/>
          </w:tcPr>
          <w:p w14:paraId="0AC5DDFB" w14:textId="61765C56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</w:p>
          <w:p w14:paraId="34E24350" w14:textId="4EAE2B74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SOFT CHICKEN TACO (2oz)</w:t>
            </w:r>
          </w:p>
          <w:p w14:paraId="673D3338" w14:textId="5F7A049B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VEG.-PINTO BEANS (1/4cp)</w:t>
            </w:r>
          </w:p>
          <w:p w14:paraId="31E2DF69" w14:textId="2E56F20A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FRUIT-ORANGE (1EA)</w:t>
            </w:r>
          </w:p>
          <w:p w14:paraId="67A1807B" w14:textId="55F0F8FE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GRAIN-TORTILLA (1EA)</w:t>
            </w:r>
          </w:p>
          <w:p w14:paraId="39CAD782" w14:textId="1601ED65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SHREDDED CHEESE (1oz)</w:t>
            </w:r>
          </w:p>
          <w:p w14:paraId="35BA747D" w14:textId="5D46A1A2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PICANTE SAUCE (1oz)</w:t>
            </w:r>
          </w:p>
          <w:p w14:paraId="4D13A638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MILK (6oz)</w:t>
            </w:r>
          </w:p>
        </w:tc>
        <w:tc>
          <w:tcPr>
            <w:tcW w:w="2890" w:type="dxa"/>
          </w:tcPr>
          <w:p w14:paraId="611E5693" w14:textId="624E8C14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</w:p>
          <w:p w14:paraId="05DC7EC6" w14:textId="42337FC6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SALISBURY STEAK (1EA)</w:t>
            </w:r>
          </w:p>
          <w:p w14:paraId="76F82FE4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VEG.-WHIP POTATOES (1/4 cp)</w:t>
            </w:r>
          </w:p>
          <w:p w14:paraId="2A524659" w14:textId="072E5C85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FRUIT-MIXED FRUIT (1/4cp)</w:t>
            </w:r>
          </w:p>
          <w:p w14:paraId="31619C60" w14:textId="34AF2D9E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GRAIN-DINNER ROLL (1EA)</w:t>
            </w:r>
          </w:p>
          <w:p w14:paraId="08B8D2C4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BROWN GRAVY (1oz)</w:t>
            </w:r>
          </w:p>
          <w:p w14:paraId="357A4C0C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MILK (6oz)</w:t>
            </w:r>
          </w:p>
        </w:tc>
        <w:tc>
          <w:tcPr>
            <w:tcW w:w="2890" w:type="dxa"/>
          </w:tcPr>
          <w:p w14:paraId="74F8B95F" w14:textId="3EB43C36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</w:p>
          <w:p w14:paraId="2FC42D98" w14:textId="26E6060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GRILLED CHEESE (1EA)</w:t>
            </w:r>
          </w:p>
          <w:p w14:paraId="1415F3C4" w14:textId="7557C660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VEG.-FRESHCARROTS (1/4 cp)</w:t>
            </w:r>
          </w:p>
          <w:p w14:paraId="29356DFC" w14:textId="6517C13C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FRUIT-FRESH FRUIT (1EA)</w:t>
            </w:r>
          </w:p>
          <w:p w14:paraId="01C936D7" w14:textId="185BBFF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GRAIN-INCLUDED IN ENTRÉE</w:t>
            </w:r>
          </w:p>
          <w:p w14:paraId="627AD2F3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MILK (6oz)</w:t>
            </w:r>
          </w:p>
        </w:tc>
        <w:tc>
          <w:tcPr>
            <w:tcW w:w="2890" w:type="dxa"/>
          </w:tcPr>
          <w:p w14:paraId="7EB66115" w14:textId="4E3820DC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</w:p>
          <w:p w14:paraId="1CFB9BC1" w14:textId="04EC77A3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BEAN BURRITO (1EA)</w:t>
            </w:r>
          </w:p>
          <w:p w14:paraId="7B930F08" w14:textId="6310AE3E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VEG.-GREEN BEANS (1/4cp)</w:t>
            </w:r>
          </w:p>
          <w:p w14:paraId="53B49087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FRUIT-MANDARIN ORANGES (1/4 cp)</w:t>
            </w:r>
          </w:p>
          <w:p w14:paraId="5119772A" w14:textId="0DC98ACC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GRAIN-INCLUDED IN ENTREE</w:t>
            </w:r>
          </w:p>
          <w:p w14:paraId="58FD6437" w14:textId="4EDF230E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PICANTE SAUCE (1oz)</w:t>
            </w:r>
          </w:p>
          <w:p w14:paraId="0BFA89A5" w14:textId="77777777" w:rsidR="00DC6719" w:rsidRPr="00453D77" w:rsidRDefault="00DC6719" w:rsidP="00DC6719">
            <w:pPr>
              <w:spacing w:before="0"/>
              <w:jc w:val="center"/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</w:pPr>
            <w:r w:rsidRPr="00453D77">
              <w:rPr>
                <w:rFonts w:ascii="Times New Roman" w:hAnsi="Times New Roman" w:cs="Times New Roman"/>
                <w:b/>
                <w:smallCaps/>
                <w:color w:val="008000"/>
                <w:sz w:val="21"/>
                <w:szCs w:val="21"/>
              </w:rPr>
              <w:t>MILK (6oz)</w:t>
            </w:r>
          </w:p>
        </w:tc>
      </w:tr>
    </w:tbl>
    <w:p w14:paraId="1F79437D" w14:textId="6D2C0AF1" w:rsidR="002F6E35" w:rsidRDefault="00453D77">
      <w:r>
        <w:rPr>
          <w:noProof/>
        </w:rPr>
        <w:drawing>
          <wp:anchor distT="0" distB="0" distL="114300" distR="114300" simplePos="0" relativeHeight="251692032" behindDoc="0" locked="0" layoutInCell="1" allowOverlap="1" wp14:anchorId="5F5E3C1F" wp14:editId="09C27E7D">
            <wp:simplePos x="0" y="0"/>
            <wp:positionH relativeFrom="margin">
              <wp:posOffset>8724265</wp:posOffset>
            </wp:positionH>
            <wp:positionV relativeFrom="paragraph">
              <wp:posOffset>207645</wp:posOffset>
            </wp:positionV>
            <wp:extent cx="719456" cy="416996"/>
            <wp:effectExtent l="0" t="0" r="4445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5">
                      <a:extLs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6" cy="416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922">
        <w:rPr>
          <w:noProof/>
        </w:rPr>
        <w:drawing>
          <wp:anchor distT="0" distB="0" distL="114300" distR="114300" simplePos="0" relativeHeight="251691008" behindDoc="0" locked="0" layoutInCell="1" allowOverlap="1" wp14:anchorId="3B7FCC5F" wp14:editId="255860B2">
            <wp:simplePos x="0" y="0"/>
            <wp:positionH relativeFrom="margin">
              <wp:posOffset>1893726</wp:posOffset>
            </wp:positionH>
            <wp:positionV relativeFrom="paragraph">
              <wp:posOffset>188595</wp:posOffset>
            </wp:positionV>
            <wp:extent cx="847090" cy="825017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>
                      <a:extLs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825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6D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7DC4A7" wp14:editId="6B1128DD">
                <wp:simplePos x="0" y="0"/>
                <wp:positionH relativeFrom="margin">
                  <wp:posOffset>2582000</wp:posOffset>
                </wp:positionH>
                <wp:positionV relativeFrom="paragraph">
                  <wp:posOffset>-8255</wp:posOffset>
                </wp:positionV>
                <wp:extent cx="6225812" cy="837565"/>
                <wp:effectExtent l="0" t="0" r="0" b="6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5812" cy="837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EB3912" w14:textId="0C3F34C7" w:rsidR="007005E4" w:rsidRDefault="009F56DF" w:rsidP="007005E4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56DF">
                              <w:rPr>
                                <w:rFonts w:ascii="Kristen ITC" w:hAnsi="Kristen ITC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LUNCH MENU </w:t>
                            </w:r>
                            <w:r w:rsidR="00EA0922">
                              <w:rPr>
                                <w:rFonts w:ascii="Kristen ITC" w:hAnsi="Kristen ITC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2022-2023</w:t>
                            </w:r>
                          </w:p>
                          <w:p w14:paraId="6FD86725" w14:textId="77777777" w:rsidR="00EA0922" w:rsidRPr="009F56DF" w:rsidRDefault="00EA0922" w:rsidP="007005E4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7DC4A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03.3pt;margin-top:-.65pt;width:490.2pt;height:65.9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" filled="f" stroked="f">
                <v:textbox>
                  <w:txbxContent>
                    <w:p w14:paraId="26EB3912" w14:textId="0C3F34C7" w:rsidR="007005E4" w:rsidRDefault="009F56DF" w:rsidP="007005E4">
                      <w:pPr>
                        <w:jc w:val="center"/>
                        <w:rPr>
                          <w:rFonts w:ascii="Kristen ITC" w:hAnsi="Kristen ITC"/>
                          <w:b/>
                          <w:outline/>
                          <w:color w:val="92D050"/>
                          <w:sz w:val="72"/>
                          <w:szCs w:val="72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F56DF">
                        <w:rPr>
                          <w:rFonts w:ascii="Kristen ITC" w:hAnsi="Kristen ITC"/>
                          <w:b/>
                          <w:outline/>
                          <w:color w:val="92D050"/>
                          <w:sz w:val="72"/>
                          <w:szCs w:val="72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 xml:space="preserve">LUNCH MENU </w:t>
                      </w:r>
                      <w:r w:rsidR="00EA0922">
                        <w:rPr>
                          <w:rFonts w:ascii="Kristen ITC" w:hAnsi="Kristen ITC"/>
                          <w:b/>
                          <w:outline/>
                          <w:color w:val="92D050"/>
                          <w:sz w:val="72"/>
                          <w:szCs w:val="72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2022-2023</w:t>
                      </w:r>
                    </w:p>
                    <w:p w14:paraId="6FD86725" w14:textId="77777777" w:rsidR="00EA0922" w:rsidRPr="009F56DF" w:rsidRDefault="00EA0922" w:rsidP="007005E4">
                      <w:pPr>
                        <w:jc w:val="center"/>
                        <w:rPr>
                          <w:rFonts w:ascii="Kristen ITC" w:hAnsi="Kristen ITC"/>
                          <w:b/>
                          <w:outline/>
                          <w:color w:val="92D050"/>
                          <w:sz w:val="72"/>
                          <w:szCs w:val="72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E0D91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3D4770A" wp14:editId="08E75B15">
                <wp:simplePos x="0" y="0"/>
                <wp:positionH relativeFrom="margin">
                  <wp:posOffset>109039</wp:posOffset>
                </wp:positionH>
                <wp:positionV relativeFrom="paragraph">
                  <wp:posOffset>127726</wp:posOffset>
                </wp:positionV>
                <wp:extent cx="1884680" cy="576580"/>
                <wp:effectExtent l="0" t="0" r="127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4680" cy="576580"/>
                          <a:chOff x="701" y="10470"/>
                          <a:chExt cx="3290" cy="739"/>
                        </a:xfrm>
                      </wpg:grpSpPr>
                      <wps:wsp>
                        <wps:cNvPr id="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95" y="10470"/>
                            <a:ext cx="2896" cy="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8F8F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9BBFED" w14:textId="77777777" w:rsidR="004E0D91" w:rsidRPr="00782956" w:rsidRDefault="004E0D91" w:rsidP="004E0D91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</w:rPr>
                              </w:pPr>
                              <w:r w:rsidRPr="00782956">
                                <w:rPr>
                                  <w:rFonts w:ascii="Arial Narrow" w:hAnsi="Arial Narrow"/>
                                  <w:b/>
                                </w:rPr>
                                <w:t xml:space="preserve">Your cafeteria is managed by </w:t>
                              </w:r>
                            </w:p>
                            <w:p w14:paraId="7E1ED9CF" w14:textId="77777777" w:rsidR="004E0D91" w:rsidRPr="00782956" w:rsidRDefault="004E0D91" w:rsidP="004E0D91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</w:rPr>
                              </w:pPr>
                              <w:r w:rsidRPr="00782956">
                                <w:rPr>
                                  <w:rFonts w:ascii="Arial Narrow" w:hAnsi="Arial Narrow"/>
                                  <w:b/>
                                </w:rPr>
                                <w:t xml:space="preserve"> Canteen of Central New Mexico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</w:rPr>
                                <w:t xml:space="preserve"> an equal opportunity employer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6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" y="10470"/>
                            <a:ext cx="558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D4770A" id="Group 4" o:spid="_x0000_s1027" style="position:absolute;margin-left:8.6pt;margin-top:10.05pt;width:148.4pt;height:45.4pt;z-index:251673600;mso-position-horizontal-relative:margin" coordorigin="701,10470" coordsize="3290,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">
                <v:shape id="Text Box 4" o:spid="_x0000_s1028" type="#_x0000_t202" style="position:absolute;left:1095;top:10470;width:2896;height: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" filled="f" fillcolor="#f8f8f8" stroked="f">
                  <v:textbox>
                    <w:txbxContent>
                      <w:p w14:paraId="7C9BBFED" w14:textId="77777777" w:rsidR="004E0D91" w:rsidRPr="00782956" w:rsidRDefault="004E0D91" w:rsidP="004E0D91">
                        <w:pPr>
                          <w:jc w:val="center"/>
                          <w:rPr>
                            <w:rFonts w:ascii="Arial Narrow" w:hAnsi="Arial Narrow"/>
                            <w:b/>
                          </w:rPr>
                        </w:pPr>
                        <w:r w:rsidRPr="00782956">
                          <w:rPr>
                            <w:rFonts w:ascii="Arial Narrow" w:hAnsi="Arial Narrow"/>
                            <w:b/>
                          </w:rPr>
                          <w:t xml:space="preserve">Your cafeteria is managed by </w:t>
                        </w:r>
                      </w:p>
                      <w:p w14:paraId="7E1ED9CF" w14:textId="77777777" w:rsidR="004E0D91" w:rsidRPr="00782956" w:rsidRDefault="004E0D91" w:rsidP="004E0D91">
                        <w:pPr>
                          <w:jc w:val="center"/>
                          <w:rPr>
                            <w:rFonts w:ascii="Arial Narrow" w:hAnsi="Arial Narrow"/>
                            <w:b/>
                          </w:rPr>
                        </w:pPr>
                        <w:r w:rsidRPr="00782956">
                          <w:rPr>
                            <w:rFonts w:ascii="Arial Narrow" w:hAnsi="Arial Narrow"/>
                            <w:b/>
                          </w:rPr>
                          <w:t xml:space="preserve"> Canteen of Central New Mexico</w:t>
                        </w:r>
                        <w:r>
                          <w:rPr>
                            <w:rFonts w:ascii="Arial Narrow" w:hAnsi="Arial Narrow"/>
                            <w:b/>
                          </w:rPr>
                          <w:t xml:space="preserve"> an equal opportunity employer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style="position:absolute;left:701;top:10470;width:558;height: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">
                  <v:imagedata r:id="rId20" o:title="" gain="86232f" blacklevel="1966f"/>
                </v:shape>
                <w10:wrap anchorx="margin"/>
              </v:group>
            </w:pict>
          </mc:Fallback>
        </mc:AlternateContent>
      </w:r>
    </w:p>
    <w:sectPr w:rsidR="002F6E35" w:rsidSect="0095790D">
      <w:pgSz w:w="15840" w:h="12240" w:orient="landscape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10D26F" w14:textId="77777777" w:rsidR="00121C5B" w:rsidRDefault="00121C5B">
      <w:pPr>
        <w:spacing w:before="0" w:after="0"/>
      </w:pPr>
      <w:r>
        <w:separator/>
      </w:r>
    </w:p>
  </w:endnote>
  <w:endnote w:type="continuationSeparator" w:id="0">
    <w:p w14:paraId="16F1E7A5" w14:textId="77777777" w:rsidR="00121C5B" w:rsidRDefault="00121C5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DDAB2" w14:textId="77777777" w:rsidR="00121C5B" w:rsidRDefault="00121C5B">
      <w:pPr>
        <w:spacing w:before="0" w:after="0"/>
      </w:pPr>
      <w:r>
        <w:separator/>
      </w:r>
    </w:p>
  </w:footnote>
  <w:footnote w:type="continuationSeparator" w:id="0">
    <w:p w14:paraId="1C14AEA6" w14:textId="77777777" w:rsidR="00121C5B" w:rsidRDefault="00121C5B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71479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6635B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5CABE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10C62C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3AD0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A9FC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EC9BC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E8C3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E3C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7295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50525243">
    <w:abstractNumId w:val="9"/>
  </w:num>
  <w:num w:numId="2" w16cid:durableId="1764181489">
    <w:abstractNumId w:val="7"/>
  </w:num>
  <w:num w:numId="3" w16cid:durableId="646395598">
    <w:abstractNumId w:val="6"/>
  </w:num>
  <w:num w:numId="4" w16cid:durableId="1087193543">
    <w:abstractNumId w:val="5"/>
  </w:num>
  <w:num w:numId="5" w16cid:durableId="1781991283">
    <w:abstractNumId w:val="4"/>
  </w:num>
  <w:num w:numId="6" w16cid:durableId="1183275997">
    <w:abstractNumId w:val="8"/>
  </w:num>
  <w:num w:numId="7" w16cid:durableId="1559321849">
    <w:abstractNumId w:val="3"/>
  </w:num>
  <w:num w:numId="8" w16cid:durableId="1822767226">
    <w:abstractNumId w:val="2"/>
  </w:num>
  <w:num w:numId="9" w16cid:durableId="515273010">
    <w:abstractNumId w:val="1"/>
  </w:num>
  <w:num w:numId="10" w16cid:durableId="16319330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onthEnd" w:val="6/30/2021"/>
    <w:docVar w:name="MonthStart" w:val="6/1/2021"/>
    <w:docVar w:name="ShowDynamicGuides" w:val="1"/>
    <w:docVar w:name="ShowMarginGuides" w:val="0"/>
    <w:docVar w:name="ShowOutlines" w:val="0"/>
    <w:docVar w:name="ShowStaticGuides" w:val="0"/>
  </w:docVars>
  <w:rsids>
    <w:rsidRoot w:val="00A87E73"/>
    <w:rsid w:val="0001318B"/>
    <w:rsid w:val="00035D09"/>
    <w:rsid w:val="0003609D"/>
    <w:rsid w:val="000527D1"/>
    <w:rsid w:val="000563E2"/>
    <w:rsid w:val="00056814"/>
    <w:rsid w:val="0006779F"/>
    <w:rsid w:val="00072D51"/>
    <w:rsid w:val="000A20FE"/>
    <w:rsid w:val="000A51D6"/>
    <w:rsid w:val="000B632E"/>
    <w:rsid w:val="000C40EE"/>
    <w:rsid w:val="000D7B4B"/>
    <w:rsid w:val="000F4ED2"/>
    <w:rsid w:val="0011772B"/>
    <w:rsid w:val="00121C5B"/>
    <w:rsid w:val="001312F0"/>
    <w:rsid w:val="00156833"/>
    <w:rsid w:val="0018495D"/>
    <w:rsid w:val="001919DD"/>
    <w:rsid w:val="00194897"/>
    <w:rsid w:val="001E5840"/>
    <w:rsid w:val="001F3A8A"/>
    <w:rsid w:val="00207D6C"/>
    <w:rsid w:val="002276CA"/>
    <w:rsid w:val="00235D78"/>
    <w:rsid w:val="002403FA"/>
    <w:rsid w:val="00253C29"/>
    <w:rsid w:val="00260380"/>
    <w:rsid w:val="002707F6"/>
    <w:rsid w:val="002840A8"/>
    <w:rsid w:val="00286C01"/>
    <w:rsid w:val="002948C2"/>
    <w:rsid w:val="002F6E35"/>
    <w:rsid w:val="00323CF0"/>
    <w:rsid w:val="00336A21"/>
    <w:rsid w:val="00386049"/>
    <w:rsid w:val="003A3FB8"/>
    <w:rsid w:val="003B7B5B"/>
    <w:rsid w:val="003D7DDA"/>
    <w:rsid w:val="003E7DFB"/>
    <w:rsid w:val="00413A7F"/>
    <w:rsid w:val="0042656A"/>
    <w:rsid w:val="00451D17"/>
    <w:rsid w:val="00453D77"/>
    <w:rsid w:val="0046318B"/>
    <w:rsid w:val="00471A61"/>
    <w:rsid w:val="004A5624"/>
    <w:rsid w:val="004C063E"/>
    <w:rsid w:val="004C5B17"/>
    <w:rsid w:val="004D4084"/>
    <w:rsid w:val="004E0D91"/>
    <w:rsid w:val="004E32C9"/>
    <w:rsid w:val="004F3D33"/>
    <w:rsid w:val="00527531"/>
    <w:rsid w:val="005B483A"/>
    <w:rsid w:val="005F3E9C"/>
    <w:rsid w:val="00612B6F"/>
    <w:rsid w:val="00617BE6"/>
    <w:rsid w:val="00622C98"/>
    <w:rsid w:val="00636C89"/>
    <w:rsid w:val="0068368A"/>
    <w:rsid w:val="00684630"/>
    <w:rsid w:val="0068539E"/>
    <w:rsid w:val="006B3433"/>
    <w:rsid w:val="006C0BBD"/>
    <w:rsid w:val="007005E4"/>
    <w:rsid w:val="007247E2"/>
    <w:rsid w:val="00734654"/>
    <w:rsid w:val="007514CC"/>
    <w:rsid w:val="00766F6D"/>
    <w:rsid w:val="00771B67"/>
    <w:rsid w:val="007777B1"/>
    <w:rsid w:val="007860D5"/>
    <w:rsid w:val="007D796A"/>
    <w:rsid w:val="007E777C"/>
    <w:rsid w:val="00823F20"/>
    <w:rsid w:val="00851293"/>
    <w:rsid w:val="00874C9A"/>
    <w:rsid w:val="008829DF"/>
    <w:rsid w:val="00885B0B"/>
    <w:rsid w:val="008A3459"/>
    <w:rsid w:val="008B10CD"/>
    <w:rsid w:val="008C7AFB"/>
    <w:rsid w:val="008D152A"/>
    <w:rsid w:val="008D39E6"/>
    <w:rsid w:val="008E1021"/>
    <w:rsid w:val="008F1EAC"/>
    <w:rsid w:val="00900885"/>
    <w:rsid w:val="009035F5"/>
    <w:rsid w:val="00913824"/>
    <w:rsid w:val="00944085"/>
    <w:rsid w:val="00946A27"/>
    <w:rsid w:val="0095790D"/>
    <w:rsid w:val="009638BD"/>
    <w:rsid w:val="009903CD"/>
    <w:rsid w:val="009972AB"/>
    <w:rsid w:val="009A0FFF"/>
    <w:rsid w:val="009F56DF"/>
    <w:rsid w:val="00A23C2C"/>
    <w:rsid w:val="00A42BB3"/>
    <w:rsid w:val="00A4654E"/>
    <w:rsid w:val="00A73BBF"/>
    <w:rsid w:val="00A82233"/>
    <w:rsid w:val="00A87E73"/>
    <w:rsid w:val="00AA02BF"/>
    <w:rsid w:val="00AB2332"/>
    <w:rsid w:val="00AF18D7"/>
    <w:rsid w:val="00B22782"/>
    <w:rsid w:val="00B423DB"/>
    <w:rsid w:val="00B53982"/>
    <w:rsid w:val="00B63252"/>
    <w:rsid w:val="00B70858"/>
    <w:rsid w:val="00B75F99"/>
    <w:rsid w:val="00B8151A"/>
    <w:rsid w:val="00B94334"/>
    <w:rsid w:val="00B94F26"/>
    <w:rsid w:val="00BF471B"/>
    <w:rsid w:val="00C27BDB"/>
    <w:rsid w:val="00C35995"/>
    <w:rsid w:val="00C71D73"/>
    <w:rsid w:val="00C752CE"/>
    <w:rsid w:val="00C8162C"/>
    <w:rsid w:val="00C81BF5"/>
    <w:rsid w:val="00C8586D"/>
    <w:rsid w:val="00C866EC"/>
    <w:rsid w:val="00CB1C1C"/>
    <w:rsid w:val="00CD1A9C"/>
    <w:rsid w:val="00CE575D"/>
    <w:rsid w:val="00D06EB4"/>
    <w:rsid w:val="00D07E99"/>
    <w:rsid w:val="00D334FD"/>
    <w:rsid w:val="00D33E35"/>
    <w:rsid w:val="00DA7861"/>
    <w:rsid w:val="00DC6719"/>
    <w:rsid w:val="00DE027D"/>
    <w:rsid w:val="00DF16A4"/>
    <w:rsid w:val="00DF32DE"/>
    <w:rsid w:val="00E02644"/>
    <w:rsid w:val="00E40236"/>
    <w:rsid w:val="00E5527A"/>
    <w:rsid w:val="00E910D6"/>
    <w:rsid w:val="00E96DC5"/>
    <w:rsid w:val="00EA0922"/>
    <w:rsid w:val="00EA1691"/>
    <w:rsid w:val="00EB5E83"/>
    <w:rsid w:val="00EC063C"/>
    <w:rsid w:val="00EC5E4E"/>
    <w:rsid w:val="00F02B86"/>
    <w:rsid w:val="00F324E0"/>
    <w:rsid w:val="00F33DFC"/>
    <w:rsid w:val="00F570B9"/>
    <w:rsid w:val="00F720D0"/>
    <w:rsid w:val="00F7381B"/>
    <w:rsid w:val="00F82E39"/>
    <w:rsid w:val="00FD37AE"/>
    <w:rsid w:val="00FF2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7"/>
    <o:shapelayout v:ext="edit">
      <o:idmap v:ext="edit" data="1"/>
    </o:shapelayout>
  </w:shapeDefaults>
  <w:decimalSymbol w:val="."/>
  <w:listSeparator w:val=","/>
  <w14:docId w14:val="173A76B4"/>
  <w15:docId w15:val="{01A11874-0380-4976-A5A9-17D9B54E8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AB1E19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DF2E28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DF2E28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DF2E28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711411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711411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4"/>
    <w:qFormat/>
    <w:pPr>
      <w:spacing w:before="0" w:after="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4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3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Days">
    <w:name w:val="Days"/>
    <w:basedOn w:val="Normal"/>
    <w:uiPriority w:val="5"/>
    <w:qFormat/>
    <w:pPr>
      <w:jc w:val="center"/>
    </w:pPr>
    <w:rPr>
      <w:color w:val="595959" w:themeColor="text1" w:themeTint="A6"/>
      <w:sz w:val="22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6"/>
    <w:qFormat/>
    <w:pPr>
      <w:spacing w:before="0" w:after="0"/>
      <w:jc w:val="right"/>
    </w:pPr>
    <w:rPr>
      <w:color w:val="595959" w:themeColor="text1" w:themeTint="A6"/>
      <w:sz w:val="22"/>
    </w:rPr>
  </w:style>
  <w:style w:type="paragraph" w:styleId="BodyText">
    <w:name w:val="Body Text"/>
    <w:basedOn w:val="Normal"/>
    <w:link w:val="BodyTextChar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Pr>
      <w:sz w:val="20"/>
    </w:rPr>
  </w:style>
  <w:style w:type="paragraph" w:styleId="BalloonText">
    <w:name w:val="Balloon Text"/>
    <w:basedOn w:val="Normal"/>
    <w:link w:val="BalloonTextChar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</w:style>
  <w:style w:type="paragraph" w:styleId="BlockText">
    <w:name w:val="Block Text"/>
    <w:basedOn w:val="Normal"/>
    <w:semiHidden/>
    <w:unhideWhenUsed/>
    <w:pPr>
      <w:pBdr>
        <w:top w:val="single" w:sz="2" w:space="10" w:color="DF2E28" w:themeColor="accent1" w:shadow="1"/>
        <w:left w:val="single" w:sz="2" w:space="10" w:color="DF2E28" w:themeColor="accent1" w:shadow="1"/>
        <w:bottom w:val="single" w:sz="2" w:space="10" w:color="DF2E28" w:themeColor="accent1" w:shadow="1"/>
        <w:right w:val="single" w:sz="2" w:space="10" w:color="DF2E28" w:themeColor="accent1" w:shadow="1"/>
      </w:pBdr>
      <w:ind w:left="1152" w:right="1152"/>
    </w:pPr>
    <w:rPr>
      <w:i/>
      <w:iCs/>
      <w:color w:val="DF2E28" w:themeColor="accent1"/>
    </w:rPr>
  </w:style>
  <w:style w:type="paragraph" w:styleId="BodyText2">
    <w:name w:val="Body Text 2"/>
    <w:basedOn w:val="Normal"/>
    <w:link w:val="BodyText2Char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pPr>
      <w:spacing w:after="200"/>
    </w:pPr>
    <w:rPr>
      <w:b/>
      <w:bCs/>
      <w:color w:val="DF2E28" w:themeColor="accent1"/>
    </w:rPr>
  </w:style>
  <w:style w:type="paragraph" w:styleId="Closing">
    <w:name w:val="Closing"/>
    <w:basedOn w:val="Normal"/>
    <w:link w:val="ClosingChar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</w:style>
  <w:style w:type="character" w:customStyle="1" w:styleId="DateChar">
    <w:name w:val="Date Char"/>
    <w:basedOn w:val="DefaultParagraphFont"/>
    <w:link w:val="Date"/>
    <w:semiHidden/>
    <w:rPr>
      <w:sz w:val="20"/>
    </w:rPr>
  </w:style>
  <w:style w:type="paragraph" w:styleId="DocumentMap">
    <w:name w:val="Document Map"/>
    <w:basedOn w:val="Normal"/>
    <w:link w:val="DocumentMapChar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</w:style>
  <w:style w:type="character" w:customStyle="1" w:styleId="E-mailSignatureChar">
    <w:name w:val="E-mail Signature Char"/>
    <w:basedOn w:val="DefaultParagraphFont"/>
    <w:link w:val="E-mailSignature"/>
    <w:semiHidden/>
    <w:rPr>
      <w:sz w:val="20"/>
    </w:rPr>
  </w:style>
  <w:style w:type="paragraph" w:styleId="EndnoteText">
    <w:name w:val="endnote text"/>
    <w:basedOn w:val="Normal"/>
    <w:link w:val="EndnoteTextChar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Pr>
      <w:sz w:val="20"/>
      <w:szCs w:val="20"/>
    </w:rPr>
  </w:style>
  <w:style w:type="paragraph" w:styleId="EnvelopeAddress">
    <w:name w:val="envelope address"/>
    <w:basedOn w:val="Normal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AB1E19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DF2E28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Pr>
      <w:rFonts w:asciiTheme="majorHAnsi" w:eastAsiaTheme="majorEastAsia" w:hAnsiTheme="majorHAnsi" w:cstheme="majorBidi"/>
      <w:b/>
      <w:bCs/>
      <w:color w:val="DF2E28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Pr>
      <w:rFonts w:asciiTheme="majorHAnsi" w:eastAsiaTheme="majorEastAsia" w:hAnsiTheme="majorHAnsi" w:cstheme="majorBidi"/>
      <w:b/>
      <w:bCs/>
      <w:i/>
      <w:iCs/>
      <w:color w:val="DF2E28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Pr>
      <w:rFonts w:asciiTheme="majorHAnsi" w:eastAsiaTheme="majorEastAsia" w:hAnsiTheme="majorHAnsi" w:cstheme="majorBidi"/>
      <w:color w:val="711411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Pr>
      <w:rFonts w:asciiTheme="majorHAnsi" w:eastAsiaTheme="majorEastAsia" w:hAnsiTheme="majorHAnsi" w:cstheme="majorBidi"/>
      <w:i/>
      <w:iCs/>
      <w:color w:val="711411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semiHidden/>
    <w:unhideWhenUsed/>
    <w:pPr>
      <w:ind w:left="360" w:hanging="360"/>
      <w:contextualSpacing/>
    </w:pPr>
  </w:style>
  <w:style w:type="paragraph" w:styleId="List2">
    <w:name w:val="List 2"/>
    <w:basedOn w:val="Normal"/>
    <w:semiHidden/>
    <w:unhideWhenUsed/>
    <w:pPr>
      <w:ind w:left="720" w:hanging="360"/>
      <w:contextualSpacing/>
    </w:pPr>
  </w:style>
  <w:style w:type="paragraph" w:styleId="List3">
    <w:name w:val="List 3"/>
    <w:basedOn w:val="Normal"/>
    <w:semiHidden/>
    <w:unhideWhenUsed/>
    <w:pPr>
      <w:ind w:left="1080" w:hanging="360"/>
      <w:contextualSpacing/>
    </w:pPr>
  </w:style>
  <w:style w:type="paragraph" w:styleId="List4">
    <w:name w:val="List 4"/>
    <w:basedOn w:val="Normal"/>
    <w:semiHidden/>
    <w:unhideWhenUsed/>
    <w:pPr>
      <w:ind w:left="1440" w:hanging="360"/>
      <w:contextualSpacing/>
    </w:pPr>
  </w:style>
  <w:style w:type="paragraph" w:styleId="List5">
    <w:name w:val="List 5"/>
    <w:basedOn w:val="Normal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</w:style>
  <w:style w:type="character" w:customStyle="1" w:styleId="NoteHeadingChar">
    <w:name w:val="Note Heading Char"/>
    <w:basedOn w:val="DefaultParagraphFont"/>
    <w:link w:val="NoteHeading"/>
    <w:semiHidden/>
    <w:rPr>
      <w:sz w:val="20"/>
    </w:rPr>
  </w:style>
  <w:style w:type="paragraph" w:styleId="PlainText">
    <w:name w:val="Plain Text"/>
    <w:basedOn w:val="Normal"/>
    <w:link w:val="PlainTextChar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semiHidden/>
    <w:unhideWhenUsed/>
  </w:style>
  <w:style w:type="character" w:customStyle="1" w:styleId="SalutationChar">
    <w:name w:val="Salutation Char"/>
    <w:basedOn w:val="DefaultParagraphFont"/>
    <w:link w:val="Salutation"/>
    <w:semiHidden/>
    <w:rPr>
      <w:sz w:val="20"/>
    </w:rPr>
  </w:style>
  <w:style w:type="paragraph" w:styleId="Signature">
    <w:name w:val="Signature"/>
    <w:basedOn w:val="Normal"/>
    <w:link w:val="SignatureChar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</w:style>
  <w:style w:type="paragraph" w:styleId="TOAHeading">
    <w:name w:val="toa heading"/>
    <w:basedOn w:val="Normal"/>
    <w:next w:val="Normal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pPr>
      <w:outlineLvl w:val="9"/>
    </w:pPr>
  </w:style>
  <w:style w:type="character" w:customStyle="1" w:styleId="HeaderChar">
    <w:name w:val="Header Char"/>
    <w:basedOn w:val="DefaultParagraphFont"/>
    <w:link w:val="Header"/>
    <w:uiPriority w:val="99"/>
  </w:style>
  <w:style w:type="table" w:styleId="GridTable4-Accent6">
    <w:name w:val="Grid Table 4 Accent 6"/>
    <w:basedOn w:val="TableNormal"/>
    <w:uiPriority w:val="49"/>
    <w:rsid w:val="00A87E73"/>
    <w:pPr>
      <w:spacing w:after="0"/>
    </w:pPr>
    <w:tblPr>
      <w:tblStyleRowBandSize w:val="1"/>
      <w:tblStyleColBandSize w:val="1"/>
      <w:tblBorders>
        <w:top w:val="single" w:sz="4" w:space="0" w:color="92C2EA" w:themeColor="accent6" w:themeTint="99"/>
        <w:left w:val="single" w:sz="4" w:space="0" w:color="92C2EA" w:themeColor="accent6" w:themeTint="99"/>
        <w:bottom w:val="single" w:sz="4" w:space="0" w:color="92C2EA" w:themeColor="accent6" w:themeTint="99"/>
        <w:right w:val="single" w:sz="4" w:space="0" w:color="92C2EA" w:themeColor="accent6" w:themeTint="99"/>
        <w:insideH w:val="single" w:sz="4" w:space="0" w:color="92C2EA" w:themeColor="accent6" w:themeTint="99"/>
        <w:insideV w:val="single" w:sz="4" w:space="0" w:color="92C2E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9BDC" w:themeColor="accent6"/>
          <w:left w:val="single" w:sz="4" w:space="0" w:color="4A9BDC" w:themeColor="accent6"/>
          <w:bottom w:val="single" w:sz="4" w:space="0" w:color="4A9BDC" w:themeColor="accent6"/>
          <w:right w:val="single" w:sz="4" w:space="0" w:color="4A9BDC" w:themeColor="accent6"/>
          <w:insideH w:val="nil"/>
          <w:insideV w:val="nil"/>
        </w:tcBorders>
        <w:shd w:val="clear" w:color="auto" w:fill="4A9BDC" w:themeFill="accent6"/>
      </w:tcPr>
    </w:tblStylePr>
    <w:tblStylePr w:type="lastRow">
      <w:rPr>
        <w:b/>
        <w:bCs/>
      </w:rPr>
      <w:tblPr/>
      <w:tcPr>
        <w:tcBorders>
          <w:top w:val="double" w:sz="4" w:space="0" w:color="4A9B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F8" w:themeFill="accent6" w:themeFillTint="33"/>
      </w:tcPr>
    </w:tblStylePr>
    <w:tblStylePr w:type="band1Horz">
      <w:tblPr/>
      <w:tcPr>
        <w:shd w:val="clear" w:color="auto" w:fill="DAEAF8" w:themeFill="accent6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85B0B"/>
    <w:pPr>
      <w:spacing w:after="0"/>
    </w:pPr>
    <w:rPr>
      <w:color w:val="2375B8" w:themeColor="accent6" w:themeShade="BF"/>
    </w:rPr>
    <w:tblPr>
      <w:tblStyleRowBandSize w:val="1"/>
      <w:tblStyleColBandSize w:val="1"/>
      <w:tblBorders>
        <w:top w:val="single" w:sz="4" w:space="0" w:color="92C2EA" w:themeColor="accent6" w:themeTint="99"/>
        <w:left w:val="single" w:sz="4" w:space="0" w:color="92C2EA" w:themeColor="accent6" w:themeTint="99"/>
        <w:bottom w:val="single" w:sz="4" w:space="0" w:color="92C2EA" w:themeColor="accent6" w:themeTint="99"/>
        <w:right w:val="single" w:sz="4" w:space="0" w:color="92C2EA" w:themeColor="accent6" w:themeTint="99"/>
        <w:insideH w:val="single" w:sz="4" w:space="0" w:color="92C2EA" w:themeColor="accent6" w:themeTint="99"/>
        <w:insideV w:val="single" w:sz="4" w:space="0" w:color="92C2E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2C2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2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F8" w:themeFill="accent6" w:themeFillTint="33"/>
      </w:tcPr>
    </w:tblStylePr>
    <w:tblStylePr w:type="band1Horz">
      <w:tblPr/>
      <w:tcPr>
        <w:shd w:val="clear" w:color="auto" w:fill="DAEAF8" w:themeFill="accent6" w:themeFillTint="33"/>
      </w:tcPr>
    </w:tblStylePr>
  </w:style>
  <w:style w:type="table" w:styleId="PlainTable2">
    <w:name w:val="Plain Table 2"/>
    <w:basedOn w:val="TableNormal"/>
    <w:uiPriority w:val="99"/>
    <w:rsid w:val="00885B0B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">
    <w:name w:val="Table Grid"/>
    <w:basedOn w:val="TableNormal"/>
    <w:uiPriority w:val="59"/>
    <w:rsid w:val="007005E4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99"/>
    <w:rsid w:val="0095790D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8C7AFB"/>
    <w:rPr>
      <w:color w:val="F0532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7A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3.jpg"/><Relationship Id="rId18" Type="http://schemas.openxmlformats.org/officeDocument/2006/relationships/hyperlink" Target="https://clipground.com/baby-sea-turtle-clipart.html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clipground.com/cute-turtle-clipart.html" TargetMode="External"/><Relationship Id="rId17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hyperlink" Target="https://clipartspub.com/search/turtles-green-clipart-cartoon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designbundles.net/curutdesign/749463-cute-turtle-cartoon" TargetMode="External"/><Relationship Id="rId14" Type="http://schemas.openxmlformats.org/officeDocument/2006/relationships/hyperlink" Target="https://www.vecteezy.com/vector-art/420151-a-set-of-happy-turtle" TargetMode="External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njaR\AppData\Roaming\Microsoft\Templates\Banner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50038F9ABAA41B88C6B540DDFB91B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825428-E5F6-49C9-8127-360C5EFCEDC0}"/>
      </w:docPartPr>
      <w:docPartBody>
        <w:p w:rsidR="001806FB" w:rsidRDefault="00F7700C" w:rsidP="00F7700C">
          <w:pPr>
            <w:pStyle w:val="D50038F9ABAA41B88C6B540DDFB91BB7"/>
          </w:pPr>
          <w:r>
            <w:t>Monday</w:t>
          </w:r>
        </w:p>
      </w:docPartBody>
    </w:docPart>
    <w:docPart>
      <w:docPartPr>
        <w:name w:val="E743D54A3DF84996AC27C69191C968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185499-82C3-4BF2-8D7A-B3626A5E45FE}"/>
      </w:docPartPr>
      <w:docPartBody>
        <w:p w:rsidR="001806FB" w:rsidRDefault="00F7700C" w:rsidP="00F7700C">
          <w:pPr>
            <w:pStyle w:val="E743D54A3DF84996AC27C69191C968AF"/>
          </w:pPr>
          <w:r>
            <w:t>Tuesday</w:t>
          </w:r>
        </w:p>
      </w:docPartBody>
    </w:docPart>
    <w:docPart>
      <w:docPartPr>
        <w:name w:val="9FA5924E11054EED97688CC0C7EE91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E130F-0A91-46CE-987B-94117635BA07}"/>
      </w:docPartPr>
      <w:docPartBody>
        <w:p w:rsidR="001806FB" w:rsidRDefault="00F7700C" w:rsidP="00F7700C">
          <w:pPr>
            <w:pStyle w:val="9FA5924E11054EED97688CC0C7EE9136"/>
          </w:pPr>
          <w:r>
            <w:t>Wednesday</w:t>
          </w:r>
        </w:p>
      </w:docPartBody>
    </w:docPart>
    <w:docPart>
      <w:docPartPr>
        <w:name w:val="FF39ADF42B484625BDAA5C2E6FC3E1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E162A1-3104-4724-A36F-C7423DE4F482}"/>
      </w:docPartPr>
      <w:docPartBody>
        <w:p w:rsidR="001806FB" w:rsidRDefault="00F7700C" w:rsidP="00F7700C">
          <w:pPr>
            <w:pStyle w:val="FF39ADF42B484625BDAA5C2E6FC3E1CC"/>
          </w:pPr>
          <w:r>
            <w:t>Thursday</w:t>
          </w:r>
        </w:p>
      </w:docPartBody>
    </w:docPart>
    <w:docPart>
      <w:docPartPr>
        <w:name w:val="C40FE24D819040B6BA1CFB43268410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662A25-8089-4D79-9A3F-696D6F73FEC3}"/>
      </w:docPartPr>
      <w:docPartBody>
        <w:p w:rsidR="001806FB" w:rsidRDefault="00F7700C" w:rsidP="00F7700C">
          <w:pPr>
            <w:pStyle w:val="C40FE24D819040B6BA1CFB4326841062"/>
          </w:pPr>
          <w:r>
            <w:t>Friday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BD7"/>
    <w:rsid w:val="00041D0B"/>
    <w:rsid w:val="00064FD9"/>
    <w:rsid w:val="000A745B"/>
    <w:rsid w:val="000C5BD7"/>
    <w:rsid w:val="000F4E44"/>
    <w:rsid w:val="000F591D"/>
    <w:rsid w:val="00161F3E"/>
    <w:rsid w:val="001806FB"/>
    <w:rsid w:val="001F1B06"/>
    <w:rsid w:val="002203EB"/>
    <w:rsid w:val="00297506"/>
    <w:rsid w:val="00415E5E"/>
    <w:rsid w:val="00425986"/>
    <w:rsid w:val="004F0842"/>
    <w:rsid w:val="005034D8"/>
    <w:rsid w:val="005C5960"/>
    <w:rsid w:val="005E5431"/>
    <w:rsid w:val="005F3D10"/>
    <w:rsid w:val="0061118F"/>
    <w:rsid w:val="00623D5E"/>
    <w:rsid w:val="00663BC8"/>
    <w:rsid w:val="00664603"/>
    <w:rsid w:val="006A7DB2"/>
    <w:rsid w:val="006D1E46"/>
    <w:rsid w:val="007563EC"/>
    <w:rsid w:val="00783D93"/>
    <w:rsid w:val="007975C4"/>
    <w:rsid w:val="007979DF"/>
    <w:rsid w:val="00A0159B"/>
    <w:rsid w:val="00AC6AB3"/>
    <w:rsid w:val="00B04DCA"/>
    <w:rsid w:val="00B148DB"/>
    <w:rsid w:val="00B4381D"/>
    <w:rsid w:val="00B5238A"/>
    <w:rsid w:val="00B77E46"/>
    <w:rsid w:val="00BE5A6A"/>
    <w:rsid w:val="00C44406"/>
    <w:rsid w:val="00C63C59"/>
    <w:rsid w:val="00DF4BB1"/>
    <w:rsid w:val="00E32364"/>
    <w:rsid w:val="00E46A62"/>
    <w:rsid w:val="00F7700C"/>
    <w:rsid w:val="00F7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50038F9ABAA41B88C6B540DDFB91BB7">
    <w:name w:val="D50038F9ABAA41B88C6B540DDFB91BB7"/>
    <w:rsid w:val="00F7700C"/>
  </w:style>
  <w:style w:type="paragraph" w:customStyle="1" w:styleId="E743D54A3DF84996AC27C69191C968AF">
    <w:name w:val="E743D54A3DF84996AC27C69191C968AF"/>
    <w:rsid w:val="00F7700C"/>
  </w:style>
  <w:style w:type="paragraph" w:customStyle="1" w:styleId="9FA5924E11054EED97688CC0C7EE9136">
    <w:name w:val="9FA5924E11054EED97688CC0C7EE9136"/>
    <w:rsid w:val="00F7700C"/>
  </w:style>
  <w:style w:type="paragraph" w:customStyle="1" w:styleId="FF39ADF42B484625BDAA5C2E6FC3E1CC">
    <w:name w:val="FF39ADF42B484625BDAA5C2E6FC3E1CC"/>
    <w:rsid w:val="00F7700C"/>
  </w:style>
  <w:style w:type="paragraph" w:customStyle="1" w:styleId="C40FE24D819040B6BA1CFB4326841062">
    <w:name w:val="C40FE24D819040B6BA1CFB4326841062"/>
    <w:rsid w:val="00F770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Vapor Trail">
  <a:themeElements>
    <a:clrScheme name="Vapor Trail">
      <a:dk1>
        <a:sysClr val="windowText" lastClr="000000"/>
      </a:dk1>
      <a:lt1>
        <a:sysClr val="window" lastClr="FFFFFF"/>
      </a:lt1>
      <a:dk2>
        <a:srgbClr val="454545"/>
      </a:dk2>
      <a:lt2>
        <a:srgbClr val="DADADA"/>
      </a:lt2>
      <a:accent1>
        <a:srgbClr val="DF2E28"/>
      </a:accent1>
      <a:accent2>
        <a:srgbClr val="FE801A"/>
      </a:accent2>
      <a:accent3>
        <a:srgbClr val="E9BF35"/>
      </a:accent3>
      <a:accent4>
        <a:srgbClr val="81BB42"/>
      </a:accent4>
      <a:accent5>
        <a:srgbClr val="32C7A9"/>
      </a:accent5>
      <a:accent6>
        <a:srgbClr val="4A9BDC"/>
      </a:accent6>
      <a:hlink>
        <a:srgbClr val="F0532B"/>
      </a:hlink>
      <a:folHlink>
        <a:srgbClr val="F38B53"/>
      </a:folHlink>
    </a:clrScheme>
    <a:fontScheme name="Vapor Trail">
      <a:majorFont>
        <a:latin typeface="Century Gothic" panose="020B0502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Vapor Trail">
      <a:fillStyleLst>
        <a:solidFill>
          <a:schemeClr val="phClr"/>
        </a:solidFill>
        <a:gradFill rotWithShape="1">
          <a:gsLst>
            <a:gs pos="0">
              <a:schemeClr val="phClr">
                <a:tint val="69000"/>
                <a:alpha val="100000"/>
                <a:satMod val="109000"/>
                <a:lumMod val="110000"/>
              </a:schemeClr>
            </a:gs>
            <a:gs pos="52000">
              <a:schemeClr val="phClr">
                <a:tint val="74000"/>
                <a:satMod val="100000"/>
                <a:lumMod val="104000"/>
              </a:schemeClr>
            </a:gs>
            <a:gs pos="100000">
              <a:schemeClr val="phClr">
                <a:tint val="78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00000"/>
                <a:lumMod val="104000"/>
              </a:schemeClr>
            </a:gs>
            <a:gs pos="78000">
              <a:schemeClr val="phClr">
                <a:shade val="100000"/>
                <a:satMod val="11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threePt" dir="t"/>
          </a:scene3d>
          <a:sp3d>
            <a:bevelT w="25400" h="12700"/>
          </a:sp3d>
        </a:effectStyle>
        <a:effectStyle>
          <a:effectLst>
            <a:outerShdw blurRad="57150" dist="19050" dir="5400000" algn="ctr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Vapor Trail" id="{4FDF2955-7D9C-493C-B9F9-C205151B46CD}" vid="{8F31A783-2159-4870-BC29-2BA7D038EA44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Banner calendar</Template>
  <TotalTime>4</TotalTime>
  <Pages>1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 Ruiz</dc:creator>
  <cp:keywords/>
  <dc:description/>
  <cp:lastModifiedBy>Sonja Ruiz</cp:lastModifiedBy>
  <cp:revision>7</cp:revision>
  <cp:lastPrinted>2021-07-07T15:27:00Z</cp:lastPrinted>
  <dcterms:created xsi:type="dcterms:W3CDTF">2022-07-20T20:13:00Z</dcterms:created>
  <dcterms:modified xsi:type="dcterms:W3CDTF">2022-08-04T19:57:00Z</dcterms:modified>
  <cp:category/>
</cp:coreProperties>
</file>