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49B7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233B49BA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B8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B9" w14:textId="45D2F58A" w:rsidR="00331C03" w:rsidRPr="000545F9" w:rsidRDefault="00F60031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</w:t>
            </w:r>
            <w:r w:rsidR="004C73A3">
              <w:rPr>
                <w:rFonts w:ascii="Arial" w:hAnsi="Arial" w:cs="Arial"/>
              </w:rPr>
              <w:t>ly 27&amp;28</w:t>
            </w:r>
            <w:r w:rsidR="008F62F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202</w:t>
            </w:r>
            <w:r w:rsidR="00481A49">
              <w:rPr>
                <w:rFonts w:ascii="Arial" w:hAnsi="Arial" w:cs="Arial"/>
              </w:rPr>
              <w:t>6</w:t>
            </w:r>
            <w:r w:rsidR="008F62FE">
              <w:rPr>
                <w:rFonts w:ascii="Arial" w:hAnsi="Arial" w:cs="Arial"/>
              </w:rPr>
              <w:t xml:space="preserve"> S</w:t>
            </w:r>
            <w:r w:rsidR="00E91119">
              <w:rPr>
                <w:rFonts w:ascii="Arial" w:hAnsi="Arial" w:cs="Arial"/>
              </w:rPr>
              <w:t>2</w:t>
            </w:r>
          </w:p>
        </w:tc>
      </w:tr>
      <w:tr w:rsidR="00331C03" w:rsidRPr="000545F9" w14:paraId="233B49BD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BB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BC" w14:textId="10160340" w:rsidR="00331C03" w:rsidRPr="000545F9" w:rsidRDefault="00A75F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 Lang &amp; </w:t>
            </w:r>
            <w:r w:rsidR="004C73A3">
              <w:rPr>
                <w:rFonts w:ascii="Arial" w:hAnsi="Arial" w:cs="Arial"/>
              </w:rPr>
              <w:t>R Lawson</w:t>
            </w:r>
          </w:p>
        </w:tc>
      </w:tr>
      <w:tr w:rsidR="00331C03" w:rsidRPr="000545F9" w14:paraId="233B49C0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BE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BF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233B49C1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14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233B49D6" w14:textId="77777777" w:rsidTr="00994652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C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233B49C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C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233B49C5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C6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233B49C7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C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233B49C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CA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C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233B49C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CD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233B49CE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Hours Chg</w:t>
            </w:r>
          </w:p>
          <w:p w14:paraId="233B49CF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233B49D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D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233B49D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233B49D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4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233B49D5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 /  No</w:t>
            </w:r>
          </w:p>
        </w:tc>
      </w:tr>
      <w:tr w:rsidR="004A57E3" w:rsidRPr="000545F9" w14:paraId="233B49E1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7" w14:textId="7B6F3010" w:rsidR="004A57E3" w:rsidRPr="000545F9" w:rsidRDefault="00F60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</w:t>
            </w:r>
            <w:r w:rsidR="004C73A3">
              <w:rPr>
                <w:rFonts w:ascii="Arial" w:hAnsi="Arial" w:cs="Arial"/>
              </w:rPr>
              <w:t>ly 23</w:t>
            </w:r>
            <w:r w:rsidR="008F62FE">
              <w:rPr>
                <w:rFonts w:ascii="Arial" w:hAnsi="Arial" w:cs="Arial"/>
              </w:rPr>
              <w:t>, 202</w:t>
            </w:r>
            <w:r w:rsidR="004576E5">
              <w:rPr>
                <w:rFonts w:ascii="Arial" w:hAnsi="Arial" w:cs="Arial"/>
              </w:rPr>
              <w:t>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8" w14:textId="17BD1039" w:rsidR="004A57E3" w:rsidRPr="000545F9" w:rsidRDefault="00F60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Lawson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9" w14:textId="5980E5B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A" w14:textId="738D1FB8" w:rsidR="004A57E3" w:rsidRPr="000545F9" w:rsidRDefault="00CA4A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 (</w:t>
            </w:r>
            <w:r w:rsidR="00A75FE8">
              <w:rPr>
                <w:rFonts w:ascii="Arial" w:hAnsi="Arial" w:cs="Arial"/>
              </w:rPr>
              <w:t>for</w:t>
            </w:r>
            <w:r>
              <w:rPr>
                <w:rFonts w:ascii="Arial" w:hAnsi="Arial" w:cs="Arial"/>
              </w:rPr>
              <w:t xml:space="preserve"> 28</w:t>
            </w:r>
            <w:r w:rsidRPr="004C73A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C" w14:textId="2DC3BF1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D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DF" w14:textId="6B137E26" w:rsidR="004A57E3" w:rsidRPr="000545F9" w:rsidRDefault="002C09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882028">
              <w:rPr>
                <w:rFonts w:ascii="Arial" w:hAnsi="Arial" w:cs="Arial"/>
              </w:rPr>
              <w:t xml:space="preserve">-crew </w:t>
            </w:r>
            <w:r w:rsidR="00F57FC4">
              <w:rPr>
                <w:rFonts w:ascii="Arial" w:hAnsi="Arial" w:cs="Arial"/>
              </w:rPr>
              <w:t>shift utility</w:t>
            </w:r>
            <w:r w:rsidR="002E18F7">
              <w:rPr>
                <w:rFonts w:ascii="Arial" w:hAnsi="Arial" w:cs="Arial"/>
              </w:rPr>
              <w:t xml:space="preserve"> coverage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0" w14:textId="77777777" w:rsidR="004A57E3" w:rsidRPr="000545F9" w:rsidRDefault="004D2EE4" w:rsidP="004A57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4A57E3" w:rsidRPr="000545F9" w14:paraId="233B49EC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2" w14:textId="1B8478A7" w:rsidR="004A57E3" w:rsidRPr="000545F9" w:rsidRDefault="00A75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24, 2026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3" w14:textId="52146A6E" w:rsidR="004A57E3" w:rsidRPr="000545F9" w:rsidRDefault="00A75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Silas Lang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4" w14:textId="7393C514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5" w14:textId="75EA861E" w:rsidR="004A57E3" w:rsidRPr="000545F9" w:rsidRDefault="00A75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20:00 (for 27</w:t>
            </w:r>
            <w:r w:rsidRPr="00A75FE8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7" w14:textId="498721AF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E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33B49F7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E" w14:textId="317A059E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EF" w14:textId="20BDEEAC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6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33B4A02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9" w14:textId="11F3C049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C" w14:textId="77777777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D" w14:textId="60241D39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9F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A0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33B4A0D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4" w14:textId="4F246CB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6" w14:textId="65634E6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A0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C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33B4A18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0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A1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7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33B4A23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1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A2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33B4A2E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A2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D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33B4A39" w14:textId="77777777" w:rsidTr="00994652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2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A3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A38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33B4A3A" w14:textId="77777777" w:rsidR="00331C03" w:rsidRPr="000545F9" w:rsidRDefault="00331C03">
      <w:pPr>
        <w:rPr>
          <w:rFonts w:ascii="Arial" w:hAnsi="Arial" w:cs="Arial"/>
        </w:rPr>
      </w:pPr>
    </w:p>
    <w:p w14:paraId="233B4A3B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233B4A3C" w14:textId="77777777" w:rsidR="00331C03" w:rsidRPr="000545F9" w:rsidRDefault="00331C03">
      <w:pPr>
        <w:rPr>
          <w:rFonts w:ascii="Arial" w:hAnsi="Arial" w:cs="Arial"/>
        </w:rPr>
      </w:pPr>
    </w:p>
    <w:p w14:paraId="233B4A3D" w14:textId="77777777" w:rsidR="00331C03" w:rsidRPr="000545F9" w:rsidRDefault="000A0DA5" w:rsidP="008F62FE">
      <w:pPr>
        <w:tabs>
          <w:tab w:val="left" w:pos="8460"/>
          <w:tab w:val="left" w:pos="10080"/>
          <w:tab w:val="left" w:pos="1063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3B4A3E" wp14:editId="233B4A3F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1590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r w:rsidR="008F62FE">
        <w:rPr>
          <w:rFonts w:ascii="Arial" w:hAnsi="Arial" w:cs="Arial"/>
        </w:rPr>
        <w:tab/>
        <w:t>Omotayo Ige</w:t>
      </w:r>
    </w:p>
    <w:sectPr w:rsidR="00331C03" w:rsidRPr="000545F9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A98D" w14:textId="77777777" w:rsidR="002F6E34" w:rsidRDefault="002F6E34">
      <w:r>
        <w:separator/>
      </w:r>
    </w:p>
  </w:endnote>
  <w:endnote w:type="continuationSeparator" w:id="0">
    <w:p w14:paraId="3328539B" w14:textId="77777777" w:rsidR="002F6E34" w:rsidRDefault="002F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4A47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9FC8" w14:textId="77777777" w:rsidR="002F6E34" w:rsidRDefault="002F6E34">
      <w:r>
        <w:separator/>
      </w:r>
    </w:p>
  </w:footnote>
  <w:footnote w:type="continuationSeparator" w:id="0">
    <w:p w14:paraId="77EDC5D1" w14:textId="77777777" w:rsidR="002F6E34" w:rsidRDefault="002F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4A44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F60031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F60031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233B4A45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233B4A46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2FE"/>
    <w:rsid w:val="000076F2"/>
    <w:rsid w:val="00012A7E"/>
    <w:rsid w:val="000449E4"/>
    <w:rsid w:val="000545F9"/>
    <w:rsid w:val="000705ED"/>
    <w:rsid w:val="000717D9"/>
    <w:rsid w:val="000A0DA5"/>
    <w:rsid w:val="000B4390"/>
    <w:rsid w:val="000D2669"/>
    <w:rsid w:val="000D433C"/>
    <w:rsid w:val="00106C2B"/>
    <w:rsid w:val="00107683"/>
    <w:rsid w:val="001A7146"/>
    <w:rsid w:val="001A7EC7"/>
    <w:rsid w:val="001D3FFD"/>
    <w:rsid w:val="00271E1A"/>
    <w:rsid w:val="00296932"/>
    <w:rsid w:val="002C09EB"/>
    <w:rsid w:val="002E18F7"/>
    <w:rsid w:val="002F6E34"/>
    <w:rsid w:val="00304777"/>
    <w:rsid w:val="00321CD7"/>
    <w:rsid w:val="00331C03"/>
    <w:rsid w:val="00343A83"/>
    <w:rsid w:val="00391F0F"/>
    <w:rsid w:val="003E06C0"/>
    <w:rsid w:val="00412B5B"/>
    <w:rsid w:val="00442007"/>
    <w:rsid w:val="004444DF"/>
    <w:rsid w:val="004576E5"/>
    <w:rsid w:val="00481A49"/>
    <w:rsid w:val="004A57E3"/>
    <w:rsid w:val="004C73A3"/>
    <w:rsid w:val="004D2EE4"/>
    <w:rsid w:val="004E1003"/>
    <w:rsid w:val="004E6C9F"/>
    <w:rsid w:val="0053534D"/>
    <w:rsid w:val="00544219"/>
    <w:rsid w:val="00573585"/>
    <w:rsid w:val="0057658E"/>
    <w:rsid w:val="005770DC"/>
    <w:rsid w:val="005C2C54"/>
    <w:rsid w:val="00600D28"/>
    <w:rsid w:val="00602B3B"/>
    <w:rsid w:val="0061093E"/>
    <w:rsid w:val="00622B87"/>
    <w:rsid w:val="00634461"/>
    <w:rsid w:val="006672CE"/>
    <w:rsid w:val="0068449E"/>
    <w:rsid w:val="006C6CB1"/>
    <w:rsid w:val="00745207"/>
    <w:rsid w:val="00767FED"/>
    <w:rsid w:val="007768BD"/>
    <w:rsid w:val="008162FF"/>
    <w:rsid w:val="008433ED"/>
    <w:rsid w:val="008633B6"/>
    <w:rsid w:val="00882028"/>
    <w:rsid w:val="00884804"/>
    <w:rsid w:val="00890E0E"/>
    <w:rsid w:val="008F62FE"/>
    <w:rsid w:val="00910B9A"/>
    <w:rsid w:val="009163C1"/>
    <w:rsid w:val="00937CB1"/>
    <w:rsid w:val="00994652"/>
    <w:rsid w:val="009A19E1"/>
    <w:rsid w:val="009C5001"/>
    <w:rsid w:val="009E56A0"/>
    <w:rsid w:val="00A040E9"/>
    <w:rsid w:val="00A34B02"/>
    <w:rsid w:val="00A75FE8"/>
    <w:rsid w:val="00A9311A"/>
    <w:rsid w:val="00AA4DEE"/>
    <w:rsid w:val="00AC1B02"/>
    <w:rsid w:val="00BD39EB"/>
    <w:rsid w:val="00C52FB7"/>
    <w:rsid w:val="00C9627D"/>
    <w:rsid w:val="00CA318B"/>
    <w:rsid w:val="00CA4A79"/>
    <w:rsid w:val="00D30A5D"/>
    <w:rsid w:val="00D33508"/>
    <w:rsid w:val="00D565C9"/>
    <w:rsid w:val="00D817FE"/>
    <w:rsid w:val="00D958CC"/>
    <w:rsid w:val="00D962B3"/>
    <w:rsid w:val="00E506CB"/>
    <w:rsid w:val="00E752E5"/>
    <w:rsid w:val="00E91119"/>
    <w:rsid w:val="00E946EB"/>
    <w:rsid w:val="00F0166B"/>
    <w:rsid w:val="00F13A34"/>
    <w:rsid w:val="00F304F5"/>
    <w:rsid w:val="00F54882"/>
    <w:rsid w:val="00F57FC4"/>
    <w:rsid w:val="00F60031"/>
    <w:rsid w:val="00F70092"/>
    <w:rsid w:val="00F84EBF"/>
    <w:rsid w:val="00F93003"/>
    <w:rsid w:val="00FD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B49B7"/>
  <w15:chartTrackingRefBased/>
  <w15:docId w15:val="{600A3C12-5FD2-470E-AAFC-262A7BE9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Ige\OneDrive%20-%20Heidelberg%20Materials\OT%20Refusal\Overtime%20Refus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Overtime Refusal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Ige, Omotayo (Edmonton) CAN</dc:creator>
  <cp:keywords/>
  <dc:description>Routing slip updated.</dc:description>
  <cp:lastModifiedBy>Ige, Omotayo (Edmonton) CAN</cp:lastModifiedBy>
  <cp:revision>4</cp:revision>
  <cp:lastPrinted>2010-12-22T16:54:00Z</cp:lastPrinted>
  <dcterms:created xsi:type="dcterms:W3CDTF">2026-07-24T08:26:00Z</dcterms:created>
  <dcterms:modified xsi:type="dcterms:W3CDTF">2026-07-25T06:42:00Z</dcterms:modified>
</cp:coreProperties>
</file>