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14:paraId="40675152" w14:textId="77777777" w:rsidTr="00E77B5E">
        <w:trPr>
          <w:trHeight w:val="2112"/>
        </w:trPr>
        <w:tc>
          <w:tcPr>
            <w:tcW w:w="3659" w:type="dxa"/>
            <w:gridSpan w:val="3"/>
            <w:vMerge w:val="restart"/>
            <w:tcBorders>
              <w:bottom w:val="nil"/>
            </w:tcBorders>
            <w:tcMar>
              <w:left w:w="0" w:type="dxa"/>
              <w:right w:w="0" w:type="dxa"/>
            </w:tcMar>
          </w:tcPr>
          <w:p w14:paraId="455EB090" w14:textId="77777777" w:rsidR="00E77B5E" w:rsidRPr="00AE68A8" w:rsidRDefault="00E77B5E" w:rsidP="00AE68A8">
            <w:r w:rsidRPr="00E77B5E">
              <w:rPr>
                <w:noProof/>
              </w:rPr>
              <mc:AlternateContent>
                <mc:Choice Requires="wps">
                  <w:drawing>
                    <wp:inline distT="0" distB="0" distL="0" distR="0" wp14:anchorId="71EE646E" wp14:editId="618FCD17">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2DA0BC39" w14:textId="77777777" w:rsidR="00E77B5E" w:rsidRDefault="00E77B5E" w:rsidP="00E7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EE646E"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" stroked="f" strokeweight="1pt">
                      <v:fill r:id="rId12" o:title="woman's headshot" recolor="t" rotate="t" type="frame"/>
                      <v:stroke joinstyle="miter"/>
                      <v:textbox>
                        <w:txbxContent>
                          <w:p w14:paraId="2DA0BC39" w14:textId="77777777" w:rsidR="00E77B5E" w:rsidRDefault="00E77B5E" w:rsidP="00E77B5E">
                            <w:pPr>
                              <w:jc w:val="center"/>
                            </w:pPr>
                          </w:p>
                        </w:txbxContent>
                      </v:textbox>
                      <w10:anchorlock/>
                    </v:oval>
                  </w:pict>
                </mc:Fallback>
              </mc:AlternateContent>
            </w:r>
          </w:p>
        </w:tc>
        <w:tc>
          <w:tcPr>
            <w:tcW w:w="423" w:type="dxa"/>
            <w:vMerge w:val="restart"/>
            <w:tcBorders>
              <w:bottom w:val="nil"/>
            </w:tcBorders>
          </w:tcPr>
          <w:p w14:paraId="5CA856BB" w14:textId="77777777" w:rsidR="00E77B5E" w:rsidRPr="00AE68A8" w:rsidRDefault="00E77B5E" w:rsidP="00AE68A8"/>
        </w:tc>
        <w:tc>
          <w:tcPr>
            <w:tcW w:w="6601" w:type="dxa"/>
            <w:gridSpan w:val="2"/>
            <w:tcBorders>
              <w:bottom w:val="nil"/>
            </w:tcBorders>
          </w:tcPr>
          <w:p w14:paraId="41143CA5" w14:textId="6F6960EB" w:rsidR="00E77B5E" w:rsidRPr="00AE68A8" w:rsidRDefault="00BE6F78" w:rsidP="00AE68A8">
            <w:pPr>
              <w:pStyle w:val="Title"/>
            </w:pPr>
            <w:r>
              <w:t>Clinical</w:t>
            </w:r>
            <w:r w:rsidR="00DD0D58">
              <w:t>/INTERNSHIP/EXTERNSHIP</w:t>
            </w:r>
            <w:r>
              <w:t xml:space="preserve"> Wavier of Liability of Risk and Indemnity Agreement</w:t>
            </w:r>
            <w:r w:rsidR="00E77B5E" w:rsidRPr="00AE68A8">
              <w:br/>
            </w:r>
            <w:r w:rsidR="00DD0D58">
              <w:t>H</w:t>
            </w:r>
            <w:r>
              <w:t>ealth Career Solutions</w:t>
            </w:r>
          </w:p>
        </w:tc>
      </w:tr>
      <w:tr w:rsidR="00E77B5E" w:rsidRPr="00AE68A8" w14:paraId="3CBFF47C" w14:textId="77777777" w:rsidTr="00E77B5E">
        <w:trPr>
          <w:trHeight w:val="884"/>
        </w:trPr>
        <w:tc>
          <w:tcPr>
            <w:tcW w:w="3659" w:type="dxa"/>
            <w:gridSpan w:val="3"/>
            <w:vMerge/>
          </w:tcPr>
          <w:p w14:paraId="56A78649" w14:textId="77777777" w:rsidR="00E77B5E" w:rsidRPr="00AE68A8" w:rsidRDefault="00E77B5E" w:rsidP="00AE68A8"/>
        </w:tc>
        <w:tc>
          <w:tcPr>
            <w:tcW w:w="423" w:type="dxa"/>
            <w:vMerge/>
          </w:tcPr>
          <w:p w14:paraId="73D79401" w14:textId="77777777" w:rsidR="00E77B5E" w:rsidRPr="00AE68A8" w:rsidRDefault="00E77B5E" w:rsidP="00AE68A8"/>
        </w:tc>
        <w:tc>
          <w:tcPr>
            <w:tcW w:w="3300" w:type="dxa"/>
            <w:vAlign w:val="bottom"/>
          </w:tcPr>
          <w:p w14:paraId="3A476EDC" w14:textId="63A4BF0F" w:rsidR="00E77B5E" w:rsidRPr="00AE68A8" w:rsidRDefault="00E77B5E" w:rsidP="009B591F">
            <w:pPr>
              <w:pStyle w:val="Contact"/>
            </w:pPr>
          </w:p>
        </w:tc>
        <w:tc>
          <w:tcPr>
            <w:tcW w:w="3301" w:type="dxa"/>
            <w:vAlign w:val="bottom"/>
          </w:tcPr>
          <w:p w14:paraId="54FE5998" w14:textId="49C3B126" w:rsidR="00E77B5E" w:rsidRPr="00AE68A8" w:rsidRDefault="00E77B5E" w:rsidP="009B591F">
            <w:pPr>
              <w:pStyle w:val="Contact"/>
            </w:pPr>
          </w:p>
        </w:tc>
      </w:tr>
      <w:tr w:rsidR="00E77B5E" w:rsidRPr="00AE68A8" w14:paraId="76F9521A" w14:textId="77777777" w:rsidTr="00E77B5E">
        <w:trPr>
          <w:trHeight w:val="705"/>
        </w:trPr>
        <w:tc>
          <w:tcPr>
            <w:tcW w:w="3659" w:type="dxa"/>
            <w:gridSpan w:val="3"/>
            <w:vMerge/>
          </w:tcPr>
          <w:p w14:paraId="2B1311D7" w14:textId="77777777" w:rsidR="00E77B5E" w:rsidRPr="00AE68A8" w:rsidRDefault="00E77B5E" w:rsidP="00AE68A8"/>
        </w:tc>
        <w:tc>
          <w:tcPr>
            <w:tcW w:w="423" w:type="dxa"/>
            <w:vMerge/>
          </w:tcPr>
          <w:p w14:paraId="15A021F3" w14:textId="77777777" w:rsidR="00E77B5E" w:rsidRPr="00AE68A8" w:rsidRDefault="00E77B5E" w:rsidP="00AE68A8"/>
        </w:tc>
        <w:tc>
          <w:tcPr>
            <w:tcW w:w="6601" w:type="dxa"/>
            <w:gridSpan w:val="2"/>
            <w:vMerge w:val="restart"/>
          </w:tcPr>
          <w:p w14:paraId="6926BD19" w14:textId="77777777" w:rsidR="00DD0D58" w:rsidRDefault="00DD0D58" w:rsidP="00AE68A8"/>
          <w:p w14:paraId="24AAFACF" w14:textId="77777777" w:rsidR="00DD0D58" w:rsidRDefault="00DD0D58" w:rsidP="00DD0D58">
            <w:pPr>
              <w:pStyle w:val="Heading1"/>
            </w:pPr>
            <w:r>
              <w:t xml:space="preserve">WAIVER </w:t>
            </w:r>
          </w:p>
          <w:p w14:paraId="43957C78" w14:textId="062D0CC5" w:rsidR="00E77B5E" w:rsidRDefault="00BA15DA" w:rsidP="00D95318">
            <w:r w:rsidRPr="00BA15DA">
              <w:rPr>
                <w:b/>
                <w:bCs/>
                <w:u w:val="single"/>
              </w:rPr>
              <w:t>Waiver</w:t>
            </w:r>
            <w:r>
              <w:t xml:space="preserve">: </w:t>
            </w:r>
            <w:r w:rsidR="00D95318">
              <w:t xml:space="preserve">In consideration of being a visitor/student and/or guess in the medical programs offered at Health Career Solutions, clinical sites, internship sites, externship sites (Hereinafter “Activity”), I, for myself, my heir, agent, personal representative or assigns, </w:t>
            </w:r>
            <w:r w:rsidR="00D95318" w:rsidRPr="001A1CE3">
              <w:rPr>
                <w:b/>
                <w:bCs/>
              </w:rPr>
              <w:t xml:space="preserve">do hereby release, waive, discharge, and </w:t>
            </w:r>
            <w:r w:rsidR="007D3C3A" w:rsidRPr="001A1CE3">
              <w:rPr>
                <w:b/>
                <w:bCs/>
              </w:rPr>
              <w:t xml:space="preserve">covenant not to sue </w:t>
            </w:r>
            <w:r w:rsidR="007D3C3A">
              <w:t xml:space="preserve">The Board of Health Career Solutions of Michigan, its officers, employees, contractors, representatives, or your selected clinical site, externship site, internship site and agents (collectively, the “School”) from liability from any and all medical claims, including the </w:t>
            </w:r>
            <w:r w:rsidR="007D3C3A" w:rsidRPr="00D95E36">
              <w:rPr>
                <w:b/>
                <w:bCs/>
              </w:rPr>
              <w:t>negligence of The Board and the School,</w:t>
            </w:r>
            <w:r w:rsidR="007D3C3A">
              <w:t xml:space="preserve"> resulting in personal injury, accidental or illness (including death), and property loss arising from, but not limited to activity.</w:t>
            </w:r>
          </w:p>
          <w:p w14:paraId="094FA47B" w14:textId="010B7096" w:rsidR="00BA15DA" w:rsidRDefault="002F4FCA" w:rsidP="00D95318">
            <w:r w:rsidRPr="002F4FCA">
              <w:rPr>
                <w:b/>
                <w:bCs/>
                <w:u w:val="single"/>
              </w:rPr>
              <w:t>Assumption of Risk:</w:t>
            </w:r>
            <w:r w:rsidR="008701F1">
              <w:t xml:space="preserve"> Participation in the Activity carries with it certain inherent risks that cannot be eliminated regardless of the care taken to avoid injuries. The specific risks vary from one activity to another, but the risks include, but are not limited to, (1) minor injuries such</w:t>
            </w:r>
            <w:r w:rsidR="00514456">
              <w:t xml:space="preserve"> scratches, bruises, and sprains; (2) major injuries such as eye injury or loss of sight, joint or back injuries, heart attack, exposure to blood and body fluid, concussions, and (3) catastrophic injuries including paralysis and death.</w:t>
            </w:r>
          </w:p>
          <w:p w14:paraId="2EEAD2A8" w14:textId="57023A9C" w:rsidR="00CC36E4" w:rsidRDefault="00CC36E4" w:rsidP="00D95318">
            <w:r w:rsidRPr="00130A81">
              <w:rPr>
                <w:b/>
                <w:bCs/>
              </w:rPr>
              <w:t>I, have read, understand, initialed, and/or answered</w:t>
            </w:r>
            <w:r>
              <w:t xml:space="preserve"> yes to  the Potential Hazards in Health Career Solutions Clinical Areas, Approved Internship/externship sites information sheet attached hereto, describing the potential; risks and dangers associated with </w:t>
            </w:r>
            <w:r>
              <w:lastRenderedPageBreak/>
              <w:t>visitors/students/guests, and the Rules for Guest/Students/Visitors  Working in/with the Health Career Clinical and Laboratories.  I fully understand that there are potential risks and hazards associated with exposure to biological, hazardous material, and chemical hazard or substances.</w:t>
            </w:r>
          </w:p>
          <w:p w14:paraId="4ACCF8FA" w14:textId="577BDA91" w:rsidR="00566456" w:rsidRDefault="00130A81" w:rsidP="00D95318">
            <w:r w:rsidRPr="00566456">
              <w:rPr>
                <w:b/>
                <w:bCs/>
              </w:rPr>
              <w:t xml:space="preserve">I </w:t>
            </w:r>
            <w:r w:rsidR="00566456" w:rsidRPr="00566456">
              <w:rPr>
                <w:b/>
                <w:bCs/>
              </w:rPr>
              <w:t>have read the following paragraph and I know, understand, and appreciate</w:t>
            </w:r>
            <w:r w:rsidR="00566456">
              <w:t xml:space="preserve"> these and other risks that are inherent in the Activity. I hereby assert that my participation in that Activity is voluntary and I freely accept and assume all associated risks and hazards. </w:t>
            </w:r>
            <w:r w:rsidR="00566456" w:rsidRPr="00566456">
              <w:rPr>
                <w:b/>
                <w:bCs/>
              </w:rPr>
              <w:t>I expressly agree and understand</w:t>
            </w:r>
            <w:r w:rsidR="00566456">
              <w:t xml:space="preserve"> that I may suffer injury, illness, or even death from my participation in the Activity. </w:t>
            </w:r>
            <w:r w:rsidR="00C82EA2" w:rsidRPr="00C82EA2">
              <w:rPr>
                <w:b/>
                <w:bCs/>
              </w:rPr>
              <w:t>I also agree and understand</w:t>
            </w:r>
            <w:r w:rsidR="00C82EA2">
              <w:t xml:space="preserve"> that my visit/or guest status may be suspended at any time, at the discretion of the School if my safety and/or the safety of others become a concern.</w:t>
            </w:r>
            <w:r w:rsidR="00AC034A">
              <w:t xml:space="preserve"> </w:t>
            </w:r>
          </w:p>
          <w:p w14:paraId="64A7DF2D" w14:textId="41A4DAB3" w:rsidR="00BF5AF4" w:rsidRDefault="00BF5AF4" w:rsidP="00D95318">
            <w:r w:rsidRPr="00AC034A">
              <w:rPr>
                <w:b/>
                <w:bCs/>
              </w:rPr>
              <w:t>Indemnification</w:t>
            </w:r>
            <w:r w:rsidR="00AC034A" w:rsidRPr="00AC034A">
              <w:rPr>
                <w:b/>
                <w:bCs/>
              </w:rPr>
              <w:t xml:space="preserve"> and Hold Harmless:</w:t>
            </w:r>
            <w:r w:rsidR="00AC034A">
              <w:t xml:space="preserve"> I hereby agree to indemnify and hold harmless</w:t>
            </w:r>
            <w:r w:rsidR="004920CD">
              <w:t xml:space="preserve"> The Board and the School from any an all liability and all liability and responsibility whatsoever, however caused, for any and all damages, claims, or causes of action that I may have for any loss, illness, personal injury, death, or property damage arising out of, connection with, or in any manner pertaining to Activity, weather caused by negligence of The Board or the School or otherwise. </w:t>
            </w:r>
            <w:r w:rsidR="004920CD" w:rsidRPr="00B93939">
              <w:rPr>
                <w:b/>
                <w:bCs/>
              </w:rPr>
              <w:t>I further hereby agree to defend, indemnify and hold harmless</w:t>
            </w:r>
            <w:r w:rsidR="004920CD">
              <w:t xml:space="preserve"> The Board and the School from any judgement, settlement, loss, liability, damage, or costs, including court cost, hospitalization fees, and attorney fees that The Board and the School may incur.</w:t>
            </w:r>
          </w:p>
          <w:p w14:paraId="6C66DE7D" w14:textId="531F1142" w:rsidR="00F5069C" w:rsidRDefault="00F5069C" w:rsidP="00D95318">
            <w:r w:rsidRPr="00F5069C">
              <w:rPr>
                <w:b/>
                <w:bCs/>
              </w:rPr>
              <w:t xml:space="preserve">Acknowledgement of Understanding: </w:t>
            </w:r>
            <w:r>
              <w:t xml:space="preserve">In signing/marking/answering yes to this waiver of liability, assumption of risk, and indemnity agreement, I acknowledge and represent that I have read and understand it and that I sign/answer freely and voluntarily and for full and adequate consideration, fully intended to be bound by same.  </w:t>
            </w:r>
            <w:r w:rsidRPr="0047759A">
              <w:rPr>
                <w:b/>
                <w:bCs/>
              </w:rPr>
              <w:t>I further acknowledge and represent that I understand that I am giving up substantial rights, including my right to sue</w:t>
            </w:r>
            <w:r>
              <w:t xml:space="preserve">. </w:t>
            </w:r>
            <w:r w:rsidR="0047759A">
              <w:t xml:space="preserve">I expressly agree and understand that this waiver of liability, assumption of risk, and indemnity agreement is intended to be as broad and inclusive as permitted by the laws of Michigan, by which it shall be governed and interpreted. </w:t>
            </w:r>
          </w:p>
          <w:p w14:paraId="69E5E2DF" w14:textId="6D6DB12E" w:rsidR="004432CE" w:rsidRDefault="004432CE" w:rsidP="00D95318">
            <w:r w:rsidRPr="004432CE">
              <w:rPr>
                <w:b/>
                <w:bCs/>
              </w:rPr>
              <w:t>Severability:</w:t>
            </w:r>
            <w:r>
              <w:rPr>
                <w:b/>
                <w:bCs/>
              </w:rPr>
              <w:t xml:space="preserve"> </w:t>
            </w:r>
            <w:r>
              <w:t xml:space="preserve">I expressly agree that </w:t>
            </w:r>
            <w:proofErr w:type="gramStart"/>
            <w:r>
              <w:t>in the event that</w:t>
            </w:r>
            <w:proofErr w:type="gramEnd"/>
            <w:r>
              <w:t xml:space="preserve"> any clause or provision I this waiver of liability, jurisdiction, and invalidity of such clause or provision shall not otherwise affect the remaining provisions of this agreement, which shall continue to be enforceable.</w:t>
            </w:r>
          </w:p>
          <w:p w14:paraId="24333224" w14:textId="0C7BC990" w:rsidR="00511F46" w:rsidRDefault="00511F46" w:rsidP="00D95318">
            <w:pPr>
              <w:pBdr>
                <w:bottom w:val="single" w:sz="12" w:space="1" w:color="auto"/>
              </w:pBdr>
            </w:pPr>
          </w:p>
          <w:p w14:paraId="5D506F48" w14:textId="5A8F280F" w:rsidR="00511F46" w:rsidRDefault="00511F46" w:rsidP="00D95318">
            <w:r>
              <w:lastRenderedPageBreak/>
              <w:t>Date: _________________</w:t>
            </w:r>
          </w:p>
          <w:p w14:paraId="27E4B3D7" w14:textId="0BD3FE6C" w:rsidR="00511F46" w:rsidRDefault="00511F46" w:rsidP="00D95318"/>
          <w:p w14:paraId="5ED43B5E" w14:textId="21A711E1" w:rsidR="00511F46" w:rsidRDefault="00511F46" w:rsidP="00D95318">
            <w:r>
              <w:t>__________________________            __________________________</w:t>
            </w:r>
          </w:p>
          <w:p w14:paraId="18FFC301" w14:textId="59AD67F4" w:rsidR="00511F46" w:rsidRDefault="00511F46" w:rsidP="00D95318">
            <w:r>
              <w:t>Signature of Visitor/Student                   Printed Name of Visitor/Student</w:t>
            </w:r>
          </w:p>
          <w:p w14:paraId="6C79E849" w14:textId="48B69D67" w:rsidR="000B4BCE" w:rsidRDefault="000B4BCE" w:rsidP="00D95318"/>
          <w:p w14:paraId="20C14453" w14:textId="4C1FA129" w:rsidR="000B4BCE" w:rsidRDefault="000B4BCE" w:rsidP="00D95318">
            <w:r>
              <w:t>_________________________             ___________________________</w:t>
            </w:r>
          </w:p>
          <w:p w14:paraId="7EEEBE8E" w14:textId="77777777" w:rsidR="000B4BCE" w:rsidRDefault="000B4BCE" w:rsidP="00D95318">
            <w:r>
              <w:t xml:space="preserve">Area Visiting                                              Dates of Visit                </w:t>
            </w:r>
          </w:p>
          <w:p w14:paraId="3897AA83" w14:textId="77777777" w:rsidR="000B4BCE" w:rsidRDefault="000B4BCE" w:rsidP="00D95318"/>
          <w:p w14:paraId="33621E79" w14:textId="77777777" w:rsidR="000B4BCE" w:rsidRDefault="000B4BCE" w:rsidP="00D95318">
            <w:r>
              <w:t>Shateria Boone, RN, BSN</w:t>
            </w:r>
          </w:p>
          <w:p w14:paraId="40E7CC14" w14:textId="40FCA8CA" w:rsidR="000B4BCE" w:rsidRPr="004432CE" w:rsidRDefault="000B4BCE" w:rsidP="00D95318">
            <w:r>
              <w:t>Program Coordina</w:t>
            </w:r>
            <w:bookmarkStart w:id="0" w:name="_GoBack"/>
            <w:bookmarkEnd w:id="0"/>
            <w:r>
              <w:t xml:space="preserve">tor    </w:t>
            </w:r>
          </w:p>
          <w:p w14:paraId="58D4CE40" w14:textId="78B7B030" w:rsidR="00E77B5E" w:rsidRPr="00AE68A8" w:rsidRDefault="00E77B5E" w:rsidP="00AE68A8"/>
        </w:tc>
      </w:tr>
      <w:tr w:rsidR="00E77B5E" w:rsidRPr="00AE68A8" w14:paraId="50FE64D2" w14:textId="77777777" w:rsidTr="00E77B5E">
        <w:trPr>
          <w:trHeight w:val="1164"/>
        </w:trPr>
        <w:tc>
          <w:tcPr>
            <w:tcW w:w="719" w:type="dxa"/>
          </w:tcPr>
          <w:p w14:paraId="55CF9C04" w14:textId="77777777" w:rsidR="00E77B5E" w:rsidRPr="00AE68A8" w:rsidRDefault="00E77B5E" w:rsidP="00AE68A8"/>
        </w:tc>
        <w:tc>
          <w:tcPr>
            <w:tcW w:w="2940" w:type="dxa"/>
            <w:gridSpan w:val="2"/>
          </w:tcPr>
          <w:p w14:paraId="18A126F0" w14:textId="77777777" w:rsidR="00E77B5E" w:rsidRPr="00AE68A8" w:rsidRDefault="00E77B5E" w:rsidP="00AE68A8"/>
        </w:tc>
        <w:tc>
          <w:tcPr>
            <w:tcW w:w="423" w:type="dxa"/>
            <w:vMerge/>
          </w:tcPr>
          <w:p w14:paraId="795F84B9" w14:textId="77777777" w:rsidR="00E77B5E" w:rsidRPr="00AE68A8" w:rsidRDefault="00E77B5E" w:rsidP="00AE68A8"/>
        </w:tc>
        <w:tc>
          <w:tcPr>
            <w:tcW w:w="6601" w:type="dxa"/>
            <w:gridSpan w:val="2"/>
            <w:vMerge/>
          </w:tcPr>
          <w:p w14:paraId="6073AE9B" w14:textId="77777777" w:rsidR="00E77B5E" w:rsidRPr="00AE68A8" w:rsidRDefault="00E77B5E" w:rsidP="00AE68A8"/>
        </w:tc>
      </w:tr>
      <w:tr w:rsidR="00E77B5E" w:rsidRPr="00AE68A8" w14:paraId="027A7527" w14:textId="77777777" w:rsidTr="00E77B5E">
        <w:trPr>
          <w:trHeight w:val="543"/>
        </w:trPr>
        <w:tc>
          <w:tcPr>
            <w:tcW w:w="719" w:type="dxa"/>
          </w:tcPr>
          <w:p w14:paraId="4A6EB770" w14:textId="77777777" w:rsidR="00E77B5E" w:rsidRPr="00AE68A8" w:rsidRDefault="00E77B5E" w:rsidP="00CC1E8B">
            <w:pPr>
              <w:pStyle w:val="Contact"/>
              <w:rPr>
                <w:noProof/>
              </w:rPr>
            </w:pPr>
          </w:p>
        </w:tc>
        <w:tc>
          <w:tcPr>
            <w:tcW w:w="630" w:type="dxa"/>
            <w:tcMar>
              <w:left w:w="0" w:type="dxa"/>
              <w:right w:w="0" w:type="dxa"/>
            </w:tcMar>
            <w:vAlign w:val="center"/>
          </w:tcPr>
          <w:p w14:paraId="148013CA" w14:textId="77777777" w:rsidR="00E77B5E" w:rsidRPr="00AE68A8" w:rsidRDefault="00E77B5E" w:rsidP="00CC1E8B">
            <w:pPr>
              <w:pStyle w:val="Contact"/>
            </w:pPr>
            <w:r w:rsidRPr="00AE68A8">
              <w:rPr>
                <w:noProof/>
              </w:rPr>
              <mc:AlternateContent>
                <mc:Choice Requires="wpg">
                  <w:drawing>
                    <wp:inline distT="0" distB="0" distL="0" distR="0" wp14:anchorId="64BBD261" wp14:editId="1482CA14">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6B5CA2"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K44d63QAA9ukEAA4AAAAAAAAAAAAA&#10;AAAAOgIAAGRycy9lMm9Eb2MueG1sUEsBAi0ACgAAAAAAAAAhAPJot/fiAgAA4gIAABQAAAAAAAAA&#10;AAAAAAAA4N8AAGRycy9tZWRpYS9pbWFnZTEucG5nUEsBAi0AFAAGAAgAAAAhAGyt/OfaAAAAAwEA&#10;AA8AAAAAAAAAAAAAAAAA9OIAAGRycy9kb3ducmV2LnhtbFBLAQItABQABgAIAAAAIQCqJg6+vAAA&#10;ACEBAAAZAAAAAAAAAAAAAAAAAPvjAABkcnMvX3JlbHMvZTJvRG9jLnhtbC5yZWxz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 icon"/>
                        <v:path arrowok="t"/>
                      </v:shape>
                      <w10:anchorlock/>
                    </v:group>
                  </w:pict>
                </mc:Fallback>
              </mc:AlternateContent>
            </w:r>
          </w:p>
        </w:tc>
        <w:tc>
          <w:tcPr>
            <w:tcW w:w="2310" w:type="dxa"/>
            <w:vAlign w:val="center"/>
          </w:tcPr>
          <w:p w14:paraId="1083E688" w14:textId="77777777" w:rsidR="00E77B5E" w:rsidRPr="00AE68A8" w:rsidRDefault="006F2381" w:rsidP="00AE68A8">
            <w:pPr>
              <w:pStyle w:val="Information"/>
            </w:pPr>
            <w:sdt>
              <w:sdtPr>
                <w:id w:val="1645700282"/>
                <w:placeholder>
                  <w:docPart w:val="02D498BC30AA4085A1C385462FA2674E"/>
                </w:placeholder>
                <w:temporary/>
                <w:showingPlcHdr/>
                <w15:appearance w15:val="hidden"/>
              </w:sdtPr>
              <w:sdtEndPr/>
              <w:sdtContent>
                <w:r w:rsidR="00E77B5E" w:rsidRPr="00AE68A8">
                  <w:t>[Your Address]</w:t>
                </w:r>
              </w:sdtContent>
            </w:sdt>
          </w:p>
          <w:p w14:paraId="2F2FA116" w14:textId="77777777" w:rsidR="00E77B5E" w:rsidRPr="00AE68A8" w:rsidRDefault="006F2381" w:rsidP="00AE68A8">
            <w:pPr>
              <w:pStyle w:val="Information"/>
            </w:pPr>
            <w:sdt>
              <w:sdtPr>
                <w:id w:val="-798381348"/>
                <w:placeholder>
                  <w:docPart w:val="768E15E2F3144BF8B00F619AA420A312"/>
                </w:placeholder>
                <w:temporary/>
                <w:showingPlcHdr/>
                <w15:appearance w15:val="hidden"/>
              </w:sdtPr>
              <w:sdtEndPr/>
              <w:sdtContent>
                <w:r w:rsidR="00E77B5E" w:rsidRPr="00AE68A8">
                  <w:t>[City, ST ZIP Code]</w:t>
                </w:r>
              </w:sdtContent>
            </w:sdt>
          </w:p>
        </w:tc>
        <w:tc>
          <w:tcPr>
            <w:tcW w:w="423" w:type="dxa"/>
            <w:vMerge/>
          </w:tcPr>
          <w:p w14:paraId="51438CE0" w14:textId="77777777" w:rsidR="00E77B5E" w:rsidRPr="00AE68A8" w:rsidRDefault="00E77B5E" w:rsidP="00AE68A8"/>
        </w:tc>
        <w:tc>
          <w:tcPr>
            <w:tcW w:w="6601" w:type="dxa"/>
            <w:gridSpan w:val="2"/>
            <w:vMerge/>
          </w:tcPr>
          <w:p w14:paraId="27805CF2" w14:textId="77777777" w:rsidR="00E77B5E" w:rsidRPr="00AE68A8" w:rsidRDefault="00E77B5E" w:rsidP="00AE68A8"/>
        </w:tc>
      </w:tr>
      <w:tr w:rsidR="00E77B5E" w:rsidRPr="00AE68A8" w14:paraId="40BC55D8" w14:textId="77777777" w:rsidTr="00E77B5E">
        <w:trPr>
          <w:trHeight w:val="183"/>
        </w:trPr>
        <w:tc>
          <w:tcPr>
            <w:tcW w:w="719" w:type="dxa"/>
          </w:tcPr>
          <w:p w14:paraId="2EED065A" w14:textId="77777777" w:rsidR="00E77B5E" w:rsidRPr="00AE68A8" w:rsidRDefault="00E77B5E" w:rsidP="00AE68A8">
            <w:pPr>
              <w:pStyle w:val="NoSpacing"/>
            </w:pPr>
          </w:p>
        </w:tc>
        <w:tc>
          <w:tcPr>
            <w:tcW w:w="2940" w:type="dxa"/>
            <w:gridSpan w:val="2"/>
            <w:vAlign w:val="center"/>
          </w:tcPr>
          <w:p w14:paraId="5619727A" w14:textId="77777777" w:rsidR="00E77B5E" w:rsidRPr="00AE68A8" w:rsidRDefault="00E77B5E" w:rsidP="00AE68A8">
            <w:pPr>
              <w:pStyle w:val="NoSpacing"/>
            </w:pPr>
          </w:p>
        </w:tc>
        <w:tc>
          <w:tcPr>
            <w:tcW w:w="423" w:type="dxa"/>
            <w:vMerge/>
          </w:tcPr>
          <w:p w14:paraId="2949A39D" w14:textId="77777777" w:rsidR="00E77B5E" w:rsidRPr="00AE68A8" w:rsidRDefault="00E77B5E" w:rsidP="00AE68A8"/>
        </w:tc>
        <w:tc>
          <w:tcPr>
            <w:tcW w:w="6601" w:type="dxa"/>
            <w:gridSpan w:val="2"/>
            <w:vMerge/>
          </w:tcPr>
          <w:p w14:paraId="09168A17" w14:textId="77777777" w:rsidR="00E77B5E" w:rsidRPr="00AE68A8" w:rsidRDefault="00E77B5E" w:rsidP="00AE68A8"/>
        </w:tc>
      </w:tr>
      <w:tr w:rsidR="00E77B5E" w:rsidRPr="00AE68A8" w14:paraId="5CAAE2F8" w14:textId="77777777" w:rsidTr="00E77B5E">
        <w:trPr>
          <w:trHeight w:val="624"/>
        </w:trPr>
        <w:tc>
          <w:tcPr>
            <w:tcW w:w="719" w:type="dxa"/>
          </w:tcPr>
          <w:p w14:paraId="14360FDF" w14:textId="77777777" w:rsidR="00E77B5E" w:rsidRPr="00AE68A8" w:rsidRDefault="00E77B5E" w:rsidP="00CC1E8B">
            <w:pPr>
              <w:pStyle w:val="Contact"/>
              <w:rPr>
                <w:noProof/>
              </w:rPr>
            </w:pPr>
          </w:p>
        </w:tc>
        <w:tc>
          <w:tcPr>
            <w:tcW w:w="630" w:type="dxa"/>
            <w:tcMar>
              <w:left w:w="0" w:type="dxa"/>
              <w:right w:w="0" w:type="dxa"/>
            </w:tcMar>
            <w:vAlign w:val="center"/>
          </w:tcPr>
          <w:p w14:paraId="790B8DAA" w14:textId="77777777" w:rsidR="00E77B5E" w:rsidRPr="00AE68A8" w:rsidRDefault="00E77B5E" w:rsidP="00CC1E8B">
            <w:pPr>
              <w:pStyle w:val="Contact"/>
            </w:pPr>
            <w:r w:rsidRPr="00AE68A8">
              <w:rPr>
                <w:noProof/>
              </w:rPr>
              <mc:AlternateContent>
                <mc:Choice Requires="wpg">
                  <w:drawing>
                    <wp:inline distT="0" distB="0" distL="0" distR="0" wp14:anchorId="788F17E3" wp14:editId="24944944">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1A9C24"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Phone icon"/>
                        <v:path arrowok="t"/>
                      </v:shape>
                      <w10:anchorlock/>
                    </v:group>
                  </w:pict>
                </mc:Fallback>
              </mc:AlternateContent>
            </w:r>
          </w:p>
        </w:tc>
        <w:tc>
          <w:tcPr>
            <w:tcW w:w="2310" w:type="dxa"/>
            <w:vAlign w:val="center"/>
          </w:tcPr>
          <w:p w14:paraId="4B46A0AD" w14:textId="77777777" w:rsidR="00E77B5E" w:rsidRPr="00AE68A8" w:rsidRDefault="006F2381" w:rsidP="00AE68A8">
            <w:pPr>
              <w:pStyle w:val="Information"/>
            </w:pPr>
            <w:sdt>
              <w:sdtPr>
                <w:id w:val="1701595270"/>
                <w:placeholder>
                  <w:docPart w:val="0AB1AFFC2F314B9EA1C975E94FAA09FA"/>
                </w:placeholder>
                <w:temporary/>
                <w:showingPlcHdr/>
                <w15:appearance w15:val="hidden"/>
              </w:sdtPr>
              <w:sdtEndPr/>
              <w:sdtContent>
                <w:r w:rsidR="00E77B5E" w:rsidRPr="00AE68A8">
                  <w:t>[Your Phone]</w:t>
                </w:r>
              </w:sdtContent>
            </w:sdt>
          </w:p>
        </w:tc>
        <w:tc>
          <w:tcPr>
            <w:tcW w:w="423" w:type="dxa"/>
            <w:vMerge/>
          </w:tcPr>
          <w:p w14:paraId="6F8EF8AB" w14:textId="77777777" w:rsidR="00E77B5E" w:rsidRPr="00AE68A8" w:rsidRDefault="00E77B5E" w:rsidP="00AE68A8"/>
        </w:tc>
        <w:tc>
          <w:tcPr>
            <w:tcW w:w="6601" w:type="dxa"/>
            <w:gridSpan w:val="2"/>
            <w:vMerge/>
          </w:tcPr>
          <w:p w14:paraId="5AE6A092" w14:textId="77777777" w:rsidR="00E77B5E" w:rsidRPr="00AE68A8" w:rsidRDefault="00E77B5E" w:rsidP="00AE68A8"/>
        </w:tc>
      </w:tr>
      <w:tr w:rsidR="00E77B5E" w:rsidRPr="00AE68A8" w14:paraId="11580D47" w14:textId="77777777" w:rsidTr="00E77B5E">
        <w:trPr>
          <w:trHeight w:val="183"/>
        </w:trPr>
        <w:tc>
          <w:tcPr>
            <w:tcW w:w="719" w:type="dxa"/>
          </w:tcPr>
          <w:p w14:paraId="22D22D72" w14:textId="77777777" w:rsidR="00E77B5E" w:rsidRPr="00AE68A8" w:rsidRDefault="00E77B5E" w:rsidP="00AE68A8">
            <w:pPr>
              <w:pStyle w:val="NoSpacing"/>
            </w:pPr>
          </w:p>
        </w:tc>
        <w:tc>
          <w:tcPr>
            <w:tcW w:w="2940" w:type="dxa"/>
            <w:gridSpan w:val="2"/>
            <w:vAlign w:val="center"/>
          </w:tcPr>
          <w:p w14:paraId="742630B9" w14:textId="77777777" w:rsidR="00E77B5E" w:rsidRPr="00AE68A8" w:rsidRDefault="00E77B5E" w:rsidP="00AE68A8">
            <w:pPr>
              <w:pStyle w:val="NoSpacing"/>
            </w:pPr>
          </w:p>
        </w:tc>
        <w:tc>
          <w:tcPr>
            <w:tcW w:w="423" w:type="dxa"/>
            <w:vMerge/>
          </w:tcPr>
          <w:p w14:paraId="78281FE4" w14:textId="77777777" w:rsidR="00E77B5E" w:rsidRPr="00AE68A8" w:rsidRDefault="00E77B5E" w:rsidP="00AE68A8"/>
        </w:tc>
        <w:tc>
          <w:tcPr>
            <w:tcW w:w="6601" w:type="dxa"/>
            <w:gridSpan w:val="2"/>
            <w:vMerge/>
          </w:tcPr>
          <w:p w14:paraId="365C633E" w14:textId="77777777" w:rsidR="00E77B5E" w:rsidRPr="00AE68A8" w:rsidRDefault="00E77B5E" w:rsidP="00AE68A8"/>
        </w:tc>
      </w:tr>
      <w:tr w:rsidR="00E77B5E" w:rsidRPr="00AE68A8" w14:paraId="6709777E" w14:textId="77777777" w:rsidTr="00E77B5E">
        <w:trPr>
          <w:trHeight w:val="633"/>
        </w:trPr>
        <w:tc>
          <w:tcPr>
            <w:tcW w:w="719" w:type="dxa"/>
          </w:tcPr>
          <w:p w14:paraId="7A0228C4" w14:textId="77777777" w:rsidR="00E77B5E" w:rsidRPr="00AE68A8" w:rsidRDefault="00E77B5E" w:rsidP="00CC1E8B">
            <w:pPr>
              <w:pStyle w:val="Contact"/>
              <w:rPr>
                <w:noProof/>
              </w:rPr>
            </w:pPr>
          </w:p>
        </w:tc>
        <w:tc>
          <w:tcPr>
            <w:tcW w:w="630" w:type="dxa"/>
            <w:tcMar>
              <w:left w:w="0" w:type="dxa"/>
              <w:right w:w="0" w:type="dxa"/>
            </w:tcMar>
            <w:vAlign w:val="center"/>
          </w:tcPr>
          <w:p w14:paraId="3FE2EE73" w14:textId="77777777" w:rsidR="00E77B5E" w:rsidRPr="00AE68A8" w:rsidRDefault="00E77B5E" w:rsidP="00CC1E8B">
            <w:pPr>
              <w:pStyle w:val="Contact"/>
            </w:pPr>
            <w:r w:rsidRPr="00AE68A8">
              <w:rPr>
                <w:noProof/>
              </w:rPr>
              <mc:AlternateContent>
                <mc:Choice Requires="wpg">
                  <w:drawing>
                    <wp:inline distT="0" distB="0" distL="0" distR="0" wp14:anchorId="67CB7B76" wp14:editId="044C3BD5">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9CF59B3"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 icon"/>
                      </v:shape>
                      <w10:anchorlock/>
                    </v:group>
                  </w:pict>
                </mc:Fallback>
              </mc:AlternateContent>
            </w:r>
          </w:p>
        </w:tc>
        <w:tc>
          <w:tcPr>
            <w:tcW w:w="2310" w:type="dxa"/>
            <w:vAlign w:val="center"/>
          </w:tcPr>
          <w:p w14:paraId="7FE2865E" w14:textId="77777777" w:rsidR="00E77B5E" w:rsidRPr="00AE68A8" w:rsidRDefault="006F2381" w:rsidP="00AE68A8">
            <w:pPr>
              <w:pStyle w:val="Information"/>
            </w:pPr>
            <w:sdt>
              <w:sdtPr>
                <w:id w:val="-1997099910"/>
                <w:placeholder>
                  <w:docPart w:val="E7D46AB2CF9F423D9921AFD2A1BD5B0A"/>
                </w:placeholder>
                <w:temporary/>
                <w:showingPlcHdr/>
                <w15:appearance w15:val="hidden"/>
              </w:sdtPr>
              <w:sdtEndPr/>
              <w:sdtContent>
                <w:r w:rsidR="00E77B5E" w:rsidRPr="00AE68A8">
                  <w:t>[Your Email]</w:t>
                </w:r>
              </w:sdtContent>
            </w:sdt>
          </w:p>
        </w:tc>
        <w:tc>
          <w:tcPr>
            <w:tcW w:w="423" w:type="dxa"/>
            <w:vMerge/>
          </w:tcPr>
          <w:p w14:paraId="3049C720" w14:textId="77777777" w:rsidR="00E77B5E" w:rsidRPr="00AE68A8" w:rsidRDefault="00E77B5E" w:rsidP="00AE68A8"/>
        </w:tc>
        <w:tc>
          <w:tcPr>
            <w:tcW w:w="6601" w:type="dxa"/>
            <w:gridSpan w:val="2"/>
            <w:vMerge/>
          </w:tcPr>
          <w:p w14:paraId="1968DD96" w14:textId="77777777" w:rsidR="00E77B5E" w:rsidRPr="00AE68A8" w:rsidRDefault="00E77B5E" w:rsidP="00AE68A8"/>
        </w:tc>
      </w:tr>
      <w:tr w:rsidR="00E77B5E" w:rsidRPr="00AE68A8" w14:paraId="03D90CF3" w14:textId="77777777" w:rsidTr="00E77B5E">
        <w:trPr>
          <w:trHeight w:val="174"/>
        </w:trPr>
        <w:tc>
          <w:tcPr>
            <w:tcW w:w="719" w:type="dxa"/>
          </w:tcPr>
          <w:p w14:paraId="7139F8DC" w14:textId="77777777" w:rsidR="00E77B5E" w:rsidRPr="00AE68A8" w:rsidRDefault="00E77B5E" w:rsidP="00AE68A8">
            <w:pPr>
              <w:pStyle w:val="NoSpacing"/>
            </w:pPr>
          </w:p>
        </w:tc>
        <w:tc>
          <w:tcPr>
            <w:tcW w:w="2940" w:type="dxa"/>
            <w:gridSpan w:val="2"/>
            <w:vAlign w:val="center"/>
          </w:tcPr>
          <w:p w14:paraId="580CF2D3" w14:textId="77777777" w:rsidR="00E77B5E" w:rsidRPr="00AE68A8" w:rsidRDefault="00E77B5E" w:rsidP="00AE68A8">
            <w:pPr>
              <w:pStyle w:val="NoSpacing"/>
            </w:pPr>
          </w:p>
        </w:tc>
        <w:tc>
          <w:tcPr>
            <w:tcW w:w="423" w:type="dxa"/>
            <w:vMerge/>
          </w:tcPr>
          <w:p w14:paraId="03CC7FDE" w14:textId="77777777" w:rsidR="00E77B5E" w:rsidRPr="00AE68A8" w:rsidRDefault="00E77B5E" w:rsidP="00AE68A8"/>
        </w:tc>
        <w:tc>
          <w:tcPr>
            <w:tcW w:w="6601" w:type="dxa"/>
            <w:gridSpan w:val="2"/>
            <w:vMerge/>
          </w:tcPr>
          <w:p w14:paraId="57521AC0" w14:textId="77777777" w:rsidR="00E77B5E" w:rsidRPr="00AE68A8" w:rsidRDefault="00E77B5E" w:rsidP="00AE68A8"/>
        </w:tc>
      </w:tr>
      <w:tr w:rsidR="00E77B5E" w:rsidRPr="00AE68A8" w14:paraId="6F49BA32" w14:textId="77777777" w:rsidTr="00E77B5E">
        <w:trPr>
          <w:trHeight w:val="633"/>
        </w:trPr>
        <w:tc>
          <w:tcPr>
            <w:tcW w:w="719" w:type="dxa"/>
          </w:tcPr>
          <w:p w14:paraId="38D2678C" w14:textId="77777777" w:rsidR="00E77B5E" w:rsidRPr="00AE68A8" w:rsidRDefault="00E77B5E" w:rsidP="00CC1E8B">
            <w:pPr>
              <w:pStyle w:val="Contact"/>
              <w:rPr>
                <w:noProof/>
              </w:rPr>
            </w:pPr>
          </w:p>
        </w:tc>
        <w:tc>
          <w:tcPr>
            <w:tcW w:w="630" w:type="dxa"/>
            <w:tcMar>
              <w:left w:w="0" w:type="dxa"/>
              <w:right w:w="0" w:type="dxa"/>
            </w:tcMar>
            <w:vAlign w:val="center"/>
          </w:tcPr>
          <w:p w14:paraId="7ADB3235" w14:textId="77777777" w:rsidR="00E77B5E" w:rsidRPr="00AE68A8" w:rsidRDefault="00E77B5E" w:rsidP="00CC1E8B">
            <w:pPr>
              <w:pStyle w:val="Contact"/>
            </w:pPr>
            <w:r w:rsidRPr="00AE68A8">
              <w:rPr>
                <w:noProof/>
              </w:rPr>
              <mc:AlternateContent>
                <mc:Choice Requires="wpg">
                  <w:drawing>
                    <wp:inline distT="0" distB="0" distL="0" distR="0" wp14:anchorId="7BA0054F" wp14:editId="44F8AAF9">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F52C45"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website icon"/>
                        <v:path arrowok="t"/>
                      </v:shape>
                      <w10:anchorlock/>
                    </v:group>
                  </w:pict>
                </mc:Fallback>
              </mc:AlternateContent>
            </w:r>
          </w:p>
        </w:tc>
        <w:sdt>
          <w:sdtPr>
            <w:id w:val="994223924"/>
            <w:placeholder>
              <w:docPart w:val="9A19E52B16EF4585A49BD085EAC84312"/>
            </w:placeholder>
            <w:temporary/>
            <w:showingPlcHdr/>
            <w15:appearance w15:val="hidden"/>
          </w:sdtPr>
          <w:sdtEndPr/>
          <w:sdtContent>
            <w:tc>
              <w:tcPr>
                <w:tcW w:w="2310" w:type="dxa"/>
                <w:vAlign w:val="center"/>
              </w:tcPr>
              <w:p w14:paraId="46221EFA" w14:textId="77777777" w:rsidR="00E77B5E" w:rsidRPr="00AE68A8" w:rsidRDefault="00E77B5E" w:rsidP="00AE68A8">
                <w:pPr>
                  <w:pStyle w:val="Information"/>
                </w:pPr>
                <w:r w:rsidRPr="00AE68A8">
                  <w:t>[Your Website]</w:t>
                </w:r>
              </w:p>
            </w:tc>
          </w:sdtContent>
        </w:sdt>
        <w:tc>
          <w:tcPr>
            <w:tcW w:w="423" w:type="dxa"/>
            <w:vMerge/>
          </w:tcPr>
          <w:p w14:paraId="260B4340" w14:textId="77777777" w:rsidR="00E77B5E" w:rsidRPr="00AE68A8" w:rsidRDefault="00E77B5E" w:rsidP="00AE68A8"/>
        </w:tc>
        <w:tc>
          <w:tcPr>
            <w:tcW w:w="6601" w:type="dxa"/>
            <w:gridSpan w:val="2"/>
            <w:vMerge/>
          </w:tcPr>
          <w:p w14:paraId="191FAD58" w14:textId="77777777" w:rsidR="00E77B5E" w:rsidRPr="00AE68A8" w:rsidRDefault="00E77B5E" w:rsidP="00AE68A8"/>
        </w:tc>
      </w:tr>
      <w:tr w:rsidR="00E77B5E" w:rsidRPr="00AE68A8" w14:paraId="04C9B53F" w14:textId="77777777" w:rsidTr="00E77B5E">
        <w:trPr>
          <w:trHeight w:val="2448"/>
        </w:trPr>
        <w:tc>
          <w:tcPr>
            <w:tcW w:w="719" w:type="dxa"/>
          </w:tcPr>
          <w:p w14:paraId="7A78F6F6" w14:textId="77777777" w:rsidR="00E77B5E" w:rsidRPr="00AE68A8" w:rsidRDefault="00E77B5E" w:rsidP="00AE68A8"/>
        </w:tc>
        <w:tc>
          <w:tcPr>
            <w:tcW w:w="2940" w:type="dxa"/>
            <w:gridSpan w:val="2"/>
          </w:tcPr>
          <w:p w14:paraId="0DA743AA" w14:textId="77777777" w:rsidR="00E77B5E" w:rsidRPr="00AE68A8" w:rsidRDefault="00E77B5E" w:rsidP="00AE68A8"/>
        </w:tc>
        <w:tc>
          <w:tcPr>
            <w:tcW w:w="423" w:type="dxa"/>
          </w:tcPr>
          <w:p w14:paraId="64DB93D1" w14:textId="77777777" w:rsidR="00E77B5E" w:rsidRPr="00AE68A8" w:rsidRDefault="00E77B5E" w:rsidP="00AE68A8"/>
        </w:tc>
        <w:tc>
          <w:tcPr>
            <w:tcW w:w="6601" w:type="dxa"/>
            <w:gridSpan w:val="2"/>
            <w:vMerge/>
          </w:tcPr>
          <w:p w14:paraId="56C2A891" w14:textId="77777777" w:rsidR="00E77B5E" w:rsidRPr="00AE68A8" w:rsidRDefault="00E77B5E" w:rsidP="00AE68A8"/>
        </w:tc>
      </w:tr>
    </w:tbl>
    <w:p w14:paraId="493ADAF2" w14:textId="77777777" w:rsidR="007F5B63" w:rsidRPr="00CE1E3D" w:rsidRDefault="007F5B63" w:rsidP="009B591F"/>
    <w:sectPr w:rsidR="007F5B63" w:rsidRPr="00CE1E3D" w:rsidSect="00E77B5E">
      <w:headerReference w:type="default" r:id="rId21"/>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D0CFA" w14:textId="77777777" w:rsidR="006F2381" w:rsidRDefault="006F2381" w:rsidP="00590471">
      <w:r>
        <w:separator/>
      </w:r>
    </w:p>
  </w:endnote>
  <w:endnote w:type="continuationSeparator" w:id="0">
    <w:p w14:paraId="67FE9160" w14:textId="77777777" w:rsidR="006F2381" w:rsidRDefault="006F238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CCDAE" w14:textId="77777777" w:rsidR="006F2381" w:rsidRDefault="006F2381" w:rsidP="00590471">
      <w:r>
        <w:separator/>
      </w:r>
    </w:p>
  </w:footnote>
  <w:footnote w:type="continuationSeparator" w:id="0">
    <w:p w14:paraId="7D752131" w14:textId="77777777" w:rsidR="006F2381" w:rsidRDefault="006F238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C7E51"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255DAC01" wp14:editId="159C70D1">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F13FE92"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639"/>
    <w:rsid w:val="00055B72"/>
    <w:rsid w:val="00060042"/>
    <w:rsid w:val="0008685D"/>
    <w:rsid w:val="000B4BCE"/>
    <w:rsid w:val="00112FD7"/>
    <w:rsid w:val="001253DD"/>
    <w:rsid w:val="00130A81"/>
    <w:rsid w:val="00150ABD"/>
    <w:rsid w:val="001A1CE3"/>
    <w:rsid w:val="00222466"/>
    <w:rsid w:val="00236632"/>
    <w:rsid w:val="0029260E"/>
    <w:rsid w:val="002B4549"/>
    <w:rsid w:val="002F4FCA"/>
    <w:rsid w:val="00310F17"/>
    <w:rsid w:val="003326CB"/>
    <w:rsid w:val="00376291"/>
    <w:rsid w:val="003763B9"/>
    <w:rsid w:val="00380FD1"/>
    <w:rsid w:val="00383D02"/>
    <w:rsid w:val="00384CE1"/>
    <w:rsid w:val="004432CE"/>
    <w:rsid w:val="0047759A"/>
    <w:rsid w:val="004920CD"/>
    <w:rsid w:val="004E158A"/>
    <w:rsid w:val="00511F46"/>
    <w:rsid w:val="00514456"/>
    <w:rsid w:val="005471D7"/>
    <w:rsid w:val="00565C77"/>
    <w:rsid w:val="00566456"/>
    <w:rsid w:val="0056708E"/>
    <w:rsid w:val="005801E5"/>
    <w:rsid w:val="00590471"/>
    <w:rsid w:val="005D01FA"/>
    <w:rsid w:val="005D45DC"/>
    <w:rsid w:val="006716D8"/>
    <w:rsid w:val="006920F0"/>
    <w:rsid w:val="006C020C"/>
    <w:rsid w:val="006D79A8"/>
    <w:rsid w:val="006F2381"/>
    <w:rsid w:val="007575B6"/>
    <w:rsid w:val="007B4CF8"/>
    <w:rsid w:val="007D3C3A"/>
    <w:rsid w:val="007F5B63"/>
    <w:rsid w:val="00803A0A"/>
    <w:rsid w:val="00846CB9"/>
    <w:rsid w:val="008701F1"/>
    <w:rsid w:val="008A1E6E"/>
    <w:rsid w:val="008B108C"/>
    <w:rsid w:val="008C2CFC"/>
    <w:rsid w:val="009475DC"/>
    <w:rsid w:val="00967B93"/>
    <w:rsid w:val="009B591F"/>
    <w:rsid w:val="00A31B16"/>
    <w:rsid w:val="00AC034A"/>
    <w:rsid w:val="00AE68A8"/>
    <w:rsid w:val="00B6466C"/>
    <w:rsid w:val="00B76CDA"/>
    <w:rsid w:val="00B93939"/>
    <w:rsid w:val="00BA15DA"/>
    <w:rsid w:val="00BE6F78"/>
    <w:rsid w:val="00BF5AF4"/>
    <w:rsid w:val="00C14078"/>
    <w:rsid w:val="00C82EA2"/>
    <w:rsid w:val="00C83A18"/>
    <w:rsid w:val="00CC1E8B"/>
    <w:rsid w:val="00CC36E4"/>
    <w:rsid w:val="00CD2321"/>
    <w:rsid w:val="00CE1E3D"/>
    <w:rsid w:val="00D053FA"/>
    <w:rsid w:val="00D26515"/>
    <w:rsid w:val="00D27639"/>
    <w:rsid w:val="00D95318"/>
    <w:rsid w:val="00D95E36"/>
    <w:rsid w:val="00DD0D58"/>
    <w:rsid w:val="00E26AED"/>
    <w:rsid w:val="00E73AB8"/>
    <w:rsid w:val="00E77B5E"/>
    <w:rsid w:val="00E90A60"/>
    <w:rsid w:val="00ED47F7"/>
    <w:rsid w:val="00EE7E09"/>
    <w:rsid w:val="00F0223C"/>
    <w:rsid w:val="00F3235D"/>
    <w:rsid w:val="00F5069C"/>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11675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yba\AppData\Roaming\Microsoft\Templates\Blue%20sphere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D498BC30AA4085A1C385462FA2674E"/>
        <w:category>
          <w:name w:val="General"/>
          <w:gallery w:val="placeholder"/>
        </w:category>
        <w:types>
          <w:type w:val="bbPlcHdr"/>
        </w:types>
        <w:behaviors>
          <w:behavior w:val="content"/>
        </w:behaviors>
        <w:guid w:val="{5D5AD3B9-AAF8-435C-902E-25244270EE39}"/>
      </w:docPartPr>
      <w:docPartBody>
        <w:p w:rsidR="00000000" w:rsidRDefault="00E34E05">
          <w:pPr>
            <w:pStyle w:val="02D498BC30AA4085A1C385462FA2674E"/>
          </w:pPr>
          <w:r w:rsidRPr="00AE68A8">
            <w:t>[Your Address]</w:t>
          </w:r>
        </w:p>
      </w:docPartBody>
    </w:docPart>
    <w:docPart>
      <w:docPartPr>
        <w:name w:val="768E15E2F3144BF8B00F619AA420A312"/>
        <w:category>
          <w:name w:val="General"/>
          <w:gallery w:val="placeholder"/>
        </w:category>
        <w:types>
          <w:type w:val="bbPlcHdr"/>
        </w:types>
        <w:behaviors>
          <w:behavior w:val="content"/>
        </w:behaviors>
        <w:guid w:val="{0FDA31B5-02A8-4F96-974A-D27A7DD00F72}"/>
      </w:docPartPr>
      <w:docPartBody>
        <w:p w:rsidR="00000000" w:rsidRDefault="00E34E05">
          <w:pPr>
            <w:pStyle w:val="768E15E2F3144BF8B00F619AA420A312"/>
          </w:pPr>
          <w:r w:rsidRPr="00AE68A8">
            <w:t>[City, ST ZIP Code]</w:t>
          </w:r>
        </w:p>
      </w:docPartBody>
    </w:docPart>
    <w:docPart>
      <w:docPartPr>
        <w:name w:val="0AB1AFFC2F314B9EA1C975E94FAA09FA"/>
        <w:category>
          <w:name w:val="General"/>
          <w:gallery w:val="placeholder"/>
        </w:category>
        <w:types>
          <w:type w:val="bbPlcHdr"/>
        </w:types>
        <w:behaviors>
          <w:behavior w:val="content"/>
        </w:behaviors>
        <w:guid w:val="{0709F83B-9764-47F9-BF70-F4DB37327A15}"/>
      </w:docPartPr>
      <w:docPartBody>
        <w:p w:rsidR="00000000" w:rsidRDefault="00E34E05">
          <w:pPr>
            <w:pStyle w:val="0AB1AFFC2F314B9EA1C975E94FAA09FA"/>
          </w:pPr>
          <w:r w:rsidRPr="00AE68A8">
            <w:t>[Your Phone]</w:t>
          </w:r>
        </w:p>
      </w:docPartBody>
    </w:docPart>
    <w:docPart>
      <w:docPartPr>
        <w:name w:val="E7D46AB2CF9F423D9921AFD2A1BD5B0A"/>
        <w:category>
          <w:name w:val="General"/>
          <w:gallery w:val="placeholder"/>
        </w:category>
        <w:types>
          <w:type w:val="bbPlcHdr"/>
        </w:types>
        <w:behaviors>
          <w:behavior w:val="content"/>
        </w:behaviors>
        <w:guid w:val="{7995E788-D752-416D-BEA9-F258638B9424}"/>
      </w:docPartPr>
      <w:docPartBody>
        <w:p w:rsidR="00000000" w:rsidRDefault="00E34E05">
          <w:pPr>
            <w:pStyle w:val="E7D46AB2CF9F423D9921AFD2A1BD5B0A"/>
          </w:pPr>
          <w:r w:rsidRPr="00AE68A8">
            <w:t>[Your Email]</w:t>
          </w:r>
        </w:p>
      </w:docPartBody>
    </w:docPart>
    <w:docPart>
      <w:docPartPr>
        <w:name w:val="9A19E52B16EF4585A49BD085EAC84312"/>
        <w:category>
          <w:name w:val="General"/>
          <w:gallery w:val="placeholder"/>
        </w:category>
        <w:types>
          <w:type w:val="bbPlcHdr"/>
        </w:types>
        <w:behaviors>
          <w:behavior w:val="content"/>
        </w:behaviors>
        <w:guid w:val="{A2BBBBAA-8CB6-41DA-AFB3-05BA3F1639AE}"/>
      </w:docPartPr>
      <w:docPartBody>
        <w:p w:rsidR="00000000" w:rsidRDefault="00E34E05">
          <w:pPr>
            <w:pStyle w:val="9A19E52B16EF4585A49BD085EAC84312"/>
          </w:pPr>
          <w:r w:rsidRPr="00AE68A8">
            <w:t>[Your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05"/>
    <w:rsid w:val="00E34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1D0D63900F49E295C1BCFE74FE4D9E">
    <w:name w:val="211D0D63900F49E295C1BCFE74FE4D9E"/>
  </w:style>
  <w:style w:type="paragraph" w:customStyle="1" w:styleId="8EE5E76A53574C2CA31D1CC4F355685F">
    <w:name w:val="8EE5E76A53574C2CA31D1CC4F355685F"/>
  </w:style>
  <w:style w:type="paragraph" w:customStyle="1" w:styleId="2639CF789B5040C090942371DCE92803">
    <w:name w:val="2639CF789B5040C090942371DCE92803"/>
  </w:style>
  <w:style w:type="paragraph" w:customStyle="1" w:styleId="816DD7032F1D422F9E6387FE17A46623">
    <w:name w:val="816DD7032F1D422F9E6387FE17A46623"/>
  </w:style>
  <w:style w:type="paragraph" w:customStyle="1" w:styleId="975911344F0C498CACF6968D9E9A89BE">
    <w:name w:val="975911344F0C498CACF6968D9E9A89BE"/>
  </w:style>
  <w:style w:type="paragraph" w:customStyle="1" w:styleId="7C161E88FA3144EE93648D2E97B570B6">
    <w:name w:val="7C161E88FA3144EE93648D2E97B570B6"/>
  </w:style>
  <w:style w:type="paragraph" w:customStyle="1" w:styleId="9725CB4CA7524527A39C20574AACFD16">
    <w:name w:val="9725CB4CA7524527A39C20574AACFD16"/>
  </w:style>
  <w:style w:type="paragraph" w:customStyle="1" w:styleId="6D005B5DDF7A4FC085BCC745762AA8D9">
    <w:name w:val="6D005B5DDF7A4FC085BCC745762AA8D9"/>
  </w:style>
  <w:style w:type="paragraph" w:customStyle="1" w:styleId="7581A4F8F6404A3FA11E696DB9184DC4">
    <w:name w:val="7581A4F8F6404A3FA11E696DB9184DC4"/>
  </w:style>
  <w:style w:type="paragraph" w:customStyle="1" w:styleId="35B1B1564F6545528B8D7F2346E99D83">
    <w:name w:val="35B1B1564F6545528B8D7F2346E99D83"/>
  </w:style>
  <w:style w:type="paragraph" w:customStyle="1" w:styleId="F8F1F85C218B4FA5BF8CFF7EFAA3D890">
    <w:name w:val="F8F1F85C218B4FA5BF8CFF7EFAA3D890"/>
  </w:style>
  <w:style w:type="paragraph" w:customStyle="1" w:styleId="7380A65FB22C4212880F13EE995251A1">
    <w:name w:val="7380A65FB22C4212880F13EE995251A1"/>
  </w:style>
  <w:style w:type="paragraph" w:customStyle="1" w:styleId="02D498BC30AA4085A1C385462FA2674E">
    <w:name w:val="02D498BC30AA4085A1C385462FA2674E"/>
  </w:style>
  <w:style w:type="paragraph" w:customStyle="1" w:styleId="768E15E2F3144BF8B00F619AA420A312">
    <w:name w:val="768E15E2F3144BF8B00F619AA420A312"/>
  </w:style>
  <w:style w:type="paragraph" w:customStyle="1" w:styleId="0AB1AFFC2F314B9EA1C975E94FAA09FA">
    <w:name w:val="0AB1AFFC2F314B9EA1C975E94FAA09FA"/>
  </w:style>
  <w:style w:type="paragraph" w:customStyle="1" w:styleId="E7D46AB2CF9F423D9921AFD2A1BD5B0A">
    <w:name w:val="E7D46AB2CF9F423D9921AFD2A1BD5B0A"/>
  </w:style>
  <w:style w:type="paragraph" w:customStyle="1" w:styleId="9A19E52B16EF4585A49BD085EAC84312">
    <w:name w:val="9A19E52B16EF4585A49BD085EAC843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9B0725-063F-47A1-B722-05682942E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3</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2019-08-20T14:16:00Z</dcterms:created>
  <dcterms:modified xsi:type="dcterms:W3CDTF">2019-08-20T15:53:00Z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