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D7889" w14:textId="21284E5D" w:rsidR="000242AF" w:rsidRPr="002D4D8B" w:rsidRDefault="00BE09A5" w:rsidP="002D4D8B">
      <w:pPr>
        <w:pStyle w:val="Title"/>
        <w:tabs>
          <w:tab w:val="center" w:pos="4320"/>
        </w:tabs>
        <w:rPr>
          <w:sz w:val="48"/>
          <w:szCs w:val="48"/>
        </w:rPr>
      </w:pPr>
      <w:r w:rsidRPr="002D4D8B">
        <w:rPr>
          <w:sz w:val="48"/>
          <w:szCs w:val="48"/>
        </w:rPr>
        <w:t>The Narcissist’s Ent.</w:t>
      </w:r>
    </w:p>
    <w:p w14:paraId="55A5E6F3" w14:textId="07A4058E" w:rsidR="000242AF" w:rsidRPr="00661C20" w:rsidRDefault="00BE09A5">
      <w:pPr>
        <w:pStyle w:val="Subtitle"/>
        <w:rPr>
          <w:sz w:val="26"/>
          <w:szCs w:val="26"/>
        </w:rPr>
      </w:pPr>
      <w:r w:rsidRPr="00661C20">
        <w:rPr>
          <w:sz w:val="26"/>
          <w:szCs w:val="26"/>
        </w:rPr>
        <w:t xml:space="preserve">Founded by Aryanna Gilliland </w:t>
      </w:r>
    </w:p>
    <w:p w14:paraId="5899E78B" w14:textId="73337F86" w:rsidR="000242AF" w:rsidRDefault="00E911CF">
      <w:pPr>
        <w:pStyle w:val="Date"/>
      </w:pPr>
      <w:r>
        <w:t>May 2</w:t>
      </w:r>
      <w:r w:rsidRPr="00E911CF">
        <w:rPr>
          <w:vertAlign w:val="superscript"/>
        </w:rPr>
        <w:t>nd</w:t>
      </w:r>
      <w:r>
        <w:t xml:space="preserve"> 2023</w:t>
      </w:r>
    </w:p>
    <w:p w14:paraId="2354B596" w14:textId="699596C8" w:rsidR="000242AF" w:rsidRDefault="007233D0">
      <w:pPr>
        <w:pStyle w:val="Heading1"/>
      </w:pPr>
      <w:r>
        <w:t>Mission</w:t>
      </w:r>
    </w:p>
    <w:p w14:paraId="0351602E" w14:textId="53762E45" w:rsidR="000242AF" w:rsidRDefault="00EC4A94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F286B1E" wp14:editId="4F37CBDD">
            <wp:simplePos x="0" y="0"/>
            <wp:positionH relativeFrom="column">
              <wp:posOffset>19050</wp:posOffset>
            </wp:positionH>
            <wp:positionV relativeFrom="paragraph">
              <wp:posOffset>855345</wp:posOffset>
            </wp:positionV>
            <wp:extent cx="5449570" cy="54495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3D0">
        <w:t xml:space="preserve">The Narcissist’s Ent., is </w:t>
      </w:r>
      <w:r w:rsidR="007068A4">
        <w:t xml:space="preserve">a Film and Entertainment Company producing a wide variety of </w:t>
      </w:r>
      <w:r w:rsidR="00EE61B6">
        <w:t xml:space="preserve">Digital Content throughout the </w:t>
      </w:r>
      <w:r w:rsidR="00C446CE">
        <w:t>Film, Dance, Music, Fashion, and Beauty Industries.</w:t>
      </w:r>
    </w:p>
    <w:p w14:paraId="63E386B9" w14:textId="6842DF4C" w:rsidR="000242AF" w:rsidRDefault="00C06D83">
      <w:r>
        <w:lastRenderedPageBreak/>
        <w:t xml:space="preserve">The Narcissist’s Ent., was founded for the upbringing of unique digital videos called “ARIDANCE”. ARIDANCE </w:t>
      </w:r>
      <w:r w:rsidR="00862741">
        <w:t>is a twist on dance films. Instead of Feature Films of dance</w:t>
      </w:r>
      <w:r w:rsidR="0035551A">
        <w:t xml:space="preserve"> such as “Honey” or “Step Up”, ARIDANCE is a shortened version split into mini cinema films</w:t>
      </w:r>
      <w:r w:rsidR="00F06884">
        <w:t xml:space="preserve"> posted on the YouTube Platform.</w:t>
      </w:r>
    </w:p>
    <w:p w14:paraId="66B62FC3" w14:textId="6FA9FD93" w:rsidR="00503D3F" w:rsidRDefault="00503D3F">
      <w:pPr>
        <w:rPr>
          <w:sz w:val="44"/>
          <w:szCs w:val="44"/>
        </w:rPr>
      </w:pPr>
      <w:r>
        <w:rPr>
          <w:sz w:val="44"/>
          <w:szCs w:val="44"/>
        </w:rPr>
        <w:t>GOALS</w:t>
      </w:r>
    </w:p>
    <w:p w14:paraId="155CA7C5" w14:textId="5C1323E1" w:rsidR="00503D3F" w:rsidRDefault="00A67FD1">
      <w:pPr>
        <w:rPr>
          <w:rFonts w:asciiTheme="majorHAnsi" w:hAnsiTheme="majorHAnsi" w:cstheme="majorHAnsi"/>
          <w:sz w:val="32"/>
          <w:szCs w:val="32"/>
        </w:rPr>
      </w:pPr>
      <w:r>
        <w:rPr>
          <w:sz w:val="32"/>
          <w:szCs w:val="32"/>
        </w:rPr>
        <w:t>The Narcissist’s Ent., is h</w:t>
      </w:r>
      <w:r w:rsidR="00C15D68">
        <w:rPr>
          <w:sz w:val="32"/>
          <w:szCs w:val="32"/>
        </w:rPr>
        <w:t>oping to dominate the mainstream creative e-commerce with our NEW!</w:t>
      </w:r>
      <w:r w:rsidR="009B0691">
        <w:rPr>
          <w:sz w:val="32"/>
          <w:szCs w:val="32"/>
        </w:rPr>
        <w:t xml:space="preserve"> Exciting </w:t>
      </w:r>
      <w:r w:rsidR="00C15D68">
        <w:rPr>
          <w:sz w:val="32"/>
          <w:szCs w:val="32"/>
        </w:rPr>
        <w:t>videos to be enjoyed</w:t>
      </w:r>
      <w:r w:rsidR="009B0691">
        <w:rPr>
          <w:sz w:val="32"/>
          <w:szCs w:val="32"/>
        </w:rPr>
        <w:t xml:space="preserve"> from</w:t>
      </w:r>
      <w:r w:rsidR="00C15D68">
        <w:rPr>
          <w:sz w:val="32"/>
          <w:szCs w:val="32"/>
        </w:rPr>
        <w:t xml:space="preserve"> all around the world. One of our goals is for the company to</w:t>
      </w:r>
      <w:r w:rsidR="00BD47FD">
        <w:rPr>
          <w:sz w:val="32"/>
          <w:szCs w:val="32"/>
        </w:rPr>
        <w:t xml:space="preserve"> become an LLC, as it’s currently operated by a Sole Proprietor. </w:t>
      </w:r>
      <w:r w:rsidR="00EE6FB1">
        <w:rPr>
          <w:sz w:val="32"/>
          <w:szCs w:val="32"/>
        </w:rPr>
        <w:t>Another goal is to create a space for under represented black creatives in Dance, Film, Music, and more</w:t>
      </w:r>
      <w:r w:rsidR="005C6BC8">
        <w:rPr>
          <w:rFonts w:asciiTheme="majorHAnsi" w:hAnsiTheme="majorHAnsi" w:cstheme="majorHAnsi"/>
          <w:sz w:val="32"/>
          <w:szCs w:val="32"/>
        </w:rPr>
        <w:t xml:space="preserve">. The </w:t>
      </w:r>
      <w:r w:rsidR="00D116F0">
        <w:rPr>
          <w:rFonts w:asciiTheme="majorHAnsi" w:hAnsiTheme="majorHAnsi" w:cstheme="majorHAnsi"/>
          <w:sz w:val="32"/>
          <w:szCs w:val="32"/>
        </w:rPr>
        <w:t xml:space="preserve">Film Industry does not </w:t>
      </w:r>
      <w:r w:rsidR="002C5A21">
        <w:rPr>
          <w:rFonts w:asciiTheme="majorHAnsi" w:hAnsiTheme="majorHAnsi" w:cstheme="majorHAnsi"/>
          <w:sz w:val="32"/>
          <w:szCs w:val="32"/>
        </w:rPr>
        <w:t xml:space="preserve">provide opportunities for Black </w:t>
      </w:r>
      <w:r w:rsidR="00123905">
        <w:rPr>
          <w:rFonts w:asciiTheme="majorHAnsi" w:hAnsiTheme="majorHAnsi" w:cstheme="majorHAnsi"/>
          <w:sz w:val="32"/>
          <w:szCs w:val="32"/>
        </w:rPr>
        <w:t xml:space="preserve">Directors, Screenwriters, and Artists, as they do for others. The Narcissist’s Ent., is changing </w:t>
      </w:r>
      <w:r w:rsidR="00984320">
        <w:rPr>
          <w:rFonts w:asciiTheme="majorHAnsi" w:hAnsiTheme="majorHAnsi" w:cstheme="majorHAnsi"/>
          <w:sz w:val="32"/>
          <w:szCs w:val="32"/>
        </w:rPr>
        <w:t>this unfair advantage and shedding light on creatives from diverse communities.</w:t>
      </w:r>
    </w:p>
    <w:p w14:paraId="24676E40" w14:textId="3D32B3CA" w:rsidR="00ED699B" w:rsidRDefault="009C37D3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 xml:space="preserve">OUR VALUES FOR SUCCESS </w:t>
      </w:r>
    </w:p>
    <w:p w14:paraId="697A1CED" w14:textId="3D315BFD" w:rsidR="009C37D3" w:rsidRDefault="009C37D3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The Narcissist’s Ent., thrives off </w:t>
      </w:r>
      <w:r w:rsidR="000258F5">
        <w:rPr>
          <w:rFonts w:asciiTheme="majorHAnsi" w:hAnsiTheme="majorHAnsi" w:cstheme="majorHAnsi"/>
          <w:sz w:val="32"/>
          <w:szCs w:val="32"/>
        </w:rPr>
        <w:t xml:space="preserve">integrity, hard work, </w:t>
      </w:r>
      <w:r w:rsidR="00054767">
        <w:rPr>
          <w:rFonts w:asciiTheme="majorHAnsi" w:hAnsiTheme="majorHAnsi" w:cstheme="majorHAnsi"/>
          <w:sz w:val="32"/>
          <w:szCs w:val="32"/>
        </w:rPr>
        <w:t xml:space="preserve">honesty, and high performance </w:t>
      </w:r>
      <w:r w:rsidR="00F85EE2">
        <w:rPr>
          <w:rFonts w:asciiTheme="majorHAnsi" w:hAnsiTheme="majorHAnsi" w:cstheme="majorHAnsi"/>
          <w:sz w:val="32"/>
          <w:szCs w:val="32"/>
        </w:rPr>
        <w:t>excellence.</w:t>
      </w:r>
    </w:p>
    <w:p w14:paraId="1CCDA1E1" w14:textId="77777777" w:rsidR="00153D4A" w:rsidRDefault="00A12172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>KEYS TO SUCCESS</w:t>
      </w:r>
    </w:p>
    <w:p w14:paraId="74996C23" w14:textId="5BF68EB5" w:rsidR="00B64C2A" w:rsidRPr="00153D4A" w:rsidRDefault="00A12172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At The Narcissist’s Ent.,</w:t>
      </w:r>
      <w:r w:rsidR="002C5C90">
        <w:rPr>
          <w:rFonts w:asciiTheme="majorHAnsi" w:hAnsiTheme="majorHAnsi" w:cstheme="majorHAnsi"/>
          <w:sz w:val="32"/>
          <w:szCs w:val="32"/>
        </w:rPr>
        <w:t xml:space="preserve"> the key factors for exceptional growth</w:t>
      </w:r>
      <w:r w:rsidR="00B64C2A">
        <w:rPr>
          <w:rFonts w:asciiTheme="majorHAnsi" w:hAnsiTheme="majorHAnsi" w:cstheme="majorHAnsi"/>
          <w:sz w:val="32"/>
          <w:szCs w:val="32"/>
        </w:rPr>
        <w:t xml:space="preserve"> is…</w:t>
      </w:r>
    </w:p>
    <w:p w14:paraId="443F276D" w14:textId="40F312FF" w:rsidR="00B64C2A" w:rsidRDefault="00B64C2A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• understanding </w:t>
      </w:r>
      <w:r w:rsidR="00E439E7">
        <w:rPr>
          <w:rFonts w:asciiTheme="majorHAnsi" w:hAnsiTheme="majorHAnsi" w:cstheme="majorHAnsi"/>
          <w:sz w:val="32"/>
          <w:szCs w:val="32"/>
        </w:rPr>
        <w:t>the mainstream culture/ trends and then capturing the most highlighted moments</w:t>
      </w:r>
      <w:r w:rsidR="00F5476C">
        <w:rPr>
          <w:rFonts w:asciiTheme="majorHAnsi" w:hAnsiTheme="majorHAnsi" w:cstheme="majorHAnsi"/>
          <w:sz w:val="32"/>
          <w:szCs w:val="32"/>
        </w:rPr>
        <w:t xml:space="preserve"> of those trends</w:t>
      </w:r>
      <w:r w:rsidR="00E439E7">
        <w:rPr>
          <w:rFonts w:asciiTheme="majorHAnsi" w:hAnsiTheme="majorHAnsi" w:cstheme="majorHAnsi"/>
          <w:sz w:val="32"/>
          <w:szCs w:val="32"/>
        </w:rPr>
        <w:t xml:space="preserve"> in order to grow our audience and reach.</w:t>
      </w:r>
    </w:p>
    <w:p w14:paraId="156A1E41" w14:textId="23176434" w:rsidR="00F3064D" w:rsidRDefault="00E439E7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•</w:t>
      </w:r>
      <w:r w:rsidR="00153D4A">
        <w:rPr>
          <w:rFonts w:asciiTheme="majorHAnsi" w:hAnsiTheme="majorHAnsi" w:cstheme="majorHAnsi"/>
          <w:sz w:val="32"/>
          <w:szCs w:val="32"/>
        </w:rPr>
        <w:t xml:space="preserve"> </w:t>
      </w:r>
      <w:r w:rsidR="00F5476C">
        <w:rPr>
          <w:rFonts w:asciiTheme="majorHAnsi" w:hAnsiTheme="majorHAnsi" w:cstheme="majorHAnsi"/>
          <w:sz w:val="32"/>
          <w:szCs w:val="32"/>
        </w:rPr>
        <w:t xml:space="preserve">having a strong commitment to the culture, community, and fans by providing content they’ll </w:t>
      </w:r>
      <w:r w:rsidR="002368DC">
        <w:rPr>
          <w:rFonts w:asciiTheme="majorHAnsi" w:hAnsiTheme="majorHAnsi" w:cstheme="majorHAnsi"/>
          <w:sz w:val="32"/>
          <w:szCs w:val="32"/>
        </w:rPr>
        <w:t>enjoy and share with friends and family members.</w:t>
      </w:r>
    </w:p>
    <w:p w14:paraId="061737F6" w14:textId="4EA75BD3" w:rsidR="00F3064D" w:rsidRDefault="00F3064D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• </w:t>
      </w:r>
      <w:r w:rsidR="00C73F1E">
        <w:rPr>
          <w:rFonts w:asciiTheme="majorHAnsi" w:hAnsiTheme="majorHAnsi" w:cstheme="majorHAnsi"/>
          <w:sz w:val="32"/>
          <w:szCs w:val="32"/>
        </w:rPr>
        <w:t>stable management with proven success and marketing strategies to create a loyal fanbase of dedicated people to Art and Hip Hop Culture.</w:t>
      </w:r>
    </w:p>
    <w:p w14:paraId="132A0468" w14:textId="152FCDAA" w:rsidR="00B93ACA" w:rsidRDefault="00B93ACA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>MARKET</w:t>
      </w:r>
    </w:p>
    <w:p w14:paraId="024C7FEE" w14:textId="404F80A0" w:rsidR="00B93ACA" w:rsidRDefault="00B93ACA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Since The Narcissist’s Ent., is </w:t>
      </w:r>
      <w:r w:rsidR="008C109C">
        <w:rPr>
          <w:rFonts w:asciiTheme="majorHAnsi" w:hAnsiTheme="majorHAnsi" w:cstheme="majorHAnsi"/>
          <w:sz w:val="32"/>
          <w:szCs w:val="32"/>
        </w:rPr>
        <w:t>an online service</w:t>
      </w:r>
      <w:r w:rsidR="00980C46">
        <w:rPr>
          <w:rFonts w:asciiTheme="majorHAnsi" w:hAnsiTheme="majorHAnsi" w:cstheme="majorHAnsi"/>
          <w:sz w:val="32"/>
          <w:szCs w:val="32"/>
        </w:rPr>
        <w:t xml:space="preserve"> for content</w:t>
      </w:r>
      <w:r w:rsidR="008C109C">
        <w:rPr>
          <w:rFonts w:asciiTheme="majorHAnsi" w:hAnsiTheme="majorHAnsi" w:cstheme="majorHAnsi"/>
          <w:sz w:val="32"/>
          <w:szCs w:val="32"/>
        </w:rPr>
        <w:t xml:space="preserve"> and not a traditional </w:t>
      </w:r>
      <w:r w:rsidR="00980C46">
        <w:rPr>
          <w:rFonts w:asciiTheme="majorHAnsi" w:hAnsiTheme="majorHAnsi" w:cstheme="majorHAnsi"/>
          <w:sz w:val="32"/>
          <w:szCs w:val="32"/>
        </w:rPr>
        <w:t xml:space="preserve">goods and services company. Our market is the Creative Economy such as Instagram, Facebook, Twitter, YouTube, TikTok, </w:t>
      </w:r>
      <w:r w:rsidR="00AA2F67">
        <w:rPr>
          <w:rFonts w:asciiTheme="majorHAnsi" w:hAnsiTheme="majorHAnsi" w:cstheme="majorHAnsi"/>
          <w:sz w:val="32"/>
          <w:szCs w:val="32"/>
        </w:rPr>
        <w:t>and other social media outlets. The Narcissist’s Ent.,</w:t>
      </w:r>
      <w:r w:rsidR="00A43FAF">
        <w:rPr>
          <w:rFonts w:asciiTheme="majorHAnsi" w:hAnsiTheme="majorHAnsi" w:cstheme="majorHAnsi"/>
          <w:sz w:val="32"/>
          <w:szCs w:val="32"/>
        </w:rPr>
        <w:t xml:space="preserve"> </w:t>
      </w:r>
      <w:r w:rsidR="006E0AC9">
        <w:rPr>
          <w:rFonts w:asciiTheme="majorHAnsi" w:hAnsiTheme="majorHAnsi" w:cstheme="majorHAnsi"/>
          <w:sz w:val="32"/>
          <w:szCs w:val="32"/>
        </w:rPr>
        <w:t xml:space="preserve">targets </w:t>
      </w:r>
      <w:r w:rsidR="00B271F7">
        <w:rPr>
          <w:rFonts w:asciiTheme="majorHAnsi" w:hAnsiTheme="majorHAnsi" w:cstheme="majorHAnsi"/>
          <w:sz w:val="32"/>
          <w:szCs w:val="32"/>
        </w:rPr>
        <w:t xml:space="preserve">passionate users who indulge in huge amounts of interests in </w:t>
      </w:r>
      <w:r w:rsidR="001561C9">
        <w:rPr>
          <w:rFonts w:asciiTheme="majorHAnsi" w:hAnsiTheme="majorHAnsi" w:cstheme="majorHAnsi"/>
          <w:sz w:val="32"/>
          <w:szCs w:val="32"/>
        </w:rPr>
        <w:t>Pop Media. Usually ranging from 18-24, however all ages are considered.</w:t>
      </w:r>
      <w:r w:rsidR="0044601A">
        <w:rPr>
          <w:rFonts w:asciiTheme="majorHAnsi" w:hAnsiTheme="majorHAnsi" w:cstheme="majorHAnsi"/>
          <w:sz w:val="32"/>
          <w:szCs w:val="32"/>
        </w:rPr>
        <w:t xml:space="preserve"> The Narcissist’s Ent., is a brand new company and since then </w:t>
      </w:r>
      <w:r w:rsidR="00862922">
        <w:rPr>
          <w:rFonts w:asciiTheme="majorHAnsi" w:hAnsiTheme="majorHAnsi" w:cstheme="majorHAnsi"/>
          <w:sz w:val="32"/>
          <w:szCs w:val="32"/>
        </w:rPr>
        <w:t xml:space="preserve">options for capital have been slim. Websites such as GoFundMe and Indiegogo have been attempted but failed </w:t>
      </w:r>
      <w:r w:rsidR="00A17591">
        <w:rPr>
          <w:rFonts w:asciiTheme="majorHAnsi" w:hAnsiTheme="majorHAnsi" w:cstheme="majorHAnsi"/>
          <w:sz w:val="32"/>
          <w:szCs w:val="32"/>
        </w:rPr>
        <w:t xml:space="preserve">due to not enough people knowing about us. We are now </w:t>
      </w:r>
      <w:r w:rsidR="00A17591">
        <w:rPr>
          <w:rFonts w:asciiTheme="majorHAnsi" w:hAnsiTheme="majorHAnsi" w:cstheme="majorHAnsi"/>
          <w:sz w:val="32"/>
          <w:szCs w:val="32"/>
        </w:rPr>
        <w:lastRenderedPageBreak/>
        <w:t>looking at loans in order to jumpstart our business.</w:t>
      </w:r>
      <w:r w:rsidR="00FF35CB">
        <w:rPr>
          <w:rFonts w:asciiTheme="majorHAnsi" w:hAnsiTheme="majorHAnsi" w:cstheme="majorHAnsi"/>
          <w:sz w:val="32"/>
          <w:szCs w:val="32"/>
        </w:rPr>
        <w:t xml:space="preserve"> This jumpstart will allow us to spread </w:t>
      </w:r>
      <w:r w:rsidR="005A2AE4">
        <w:rPr>
          <w:rFonts w:asciiTheme="majorHAnsi" w:hAnsiTheme="majorHAnsi" w:cstheme="majorHAnsi"/>
          <w:sz w:val="32"/>
          <w:szCs w:val="32"/>
        </w:rPr>
        <w:t xml:space="preserve">economically throughout the United States </w:t>
      </w:r>
      <w:r w:rsidR="004730BF">
        <w:rPr>
          <w:rFonts w:asciiTheme="majorHAnsi" w:hAnsiTheme="majorHAnsi" w:cstheme="majorHAnsi"/>
          <w:sz w:val="32"/>
          <w:szCs w:val="32"/>
        </w:rPr>
        <w:t>giving us leverage to start making revenue,</w:t>
      </w:r>
      <w:r w:rsidR="00651D73">
        <w:rPr>
          <w:rFonts w:asciiTheme="majorHAnsi" w:hAnsiTheme="majorHAnsi" w:cstheme="majorHAnsi"/>
          <w:sz w:val="32"/>
          <w:szCs w:val="32"/>
        </w:rPr>
        <w:t xml:space="preserve"> initially</w:t>
      </w:r>
      <w:r w:rsidR="004730BF">
        <w:rPr>
          <w:rFonts w:asciiTheme="majorHAnsi" w:hAnsiTheme="majorHAnsi" w:cstheme="majorHAnsi"/>
          <w:sz w:val="32"/>
          <w:szCs w:val="32"/>
        </w:rPr>
        <w:t xml:space="preserve"> </w:t>
      </w:r>
      <w:r w:rsidR="001D34C2">
        <w:rPr>
          <w:rFonts w:asciiTheme="majorHAnsi" w:hAnsiTheme="majorHAnsi" w:cstheme="majorHAnsi"/>
          <w:sz w:val="32"/>
          <w:szCs w:val="32"/>
        </w:rPr>
        <w:t>scaling t</w:t>
      </w:r>
      <w:r w:rsidR="004730BF">
        <w:rPr>
          <w:rFonts w:asciiTheme="majorHAnsi" w:hAnsiTheme="majorHAnsi" w:cstheme="majorHAnsi"/>
          <w:sz w:val="32"/>
          <w:szCs w:val="32"/>
        </w:rPr>
        <w:t>he company.</w:t>
      </w:r>
    </w:p>
    <w:p w14:paraId="1863DC3E" w14:textId="40DDABCA" w:rsidR="009D7765" w:rsidRDefault="00227C63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 xml:space="preserve">PRODUCTS AND SERVICES </w:t>
      </w:r>
    </w:p>
    <w:p w14:paraId="0B72D912" w14:textId="4539C43E" w:rsidR="00227C63" w:rsidRDefault="0062709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The Narcissist’s Ent., is an upcoming Entertainment Company providing </w:t>
      </w:r>
      <w:r w:rsidR="00762369">
        <w:rPr>
          <w:rFonts w:asciiTheme="majorHAnsi" w:hAnsiTheme="majorHAnsi" w:cstheme="majorHAnsi"/>
          <w:sz w:val="32"/>
          <w:szCs w:val="32"/>
        </w:rPr>
        <w:t>content throughout some of the biggest industries in the world.</w:t>
      </w:r>
      <w:r w:rsidR="007B317A">
        <w:rPr>
          <w:rFonts w:asciiTheme="majorHAnsi" w:hAnsiTheme="majorHAnsi" w:cstheme="majorHAnsi"/>
          <w:sz w:val="32"/>
          <w:szCs w:val="32"/>
        </w:rPr>
        <w:t xml:space="preserve"> Content as such that is scalable and able to expand into multiple platforms </w:t>
      </w:r>
      <w:r w:rsidR="0019226B">
        <w:rPr>
          <w:rFonts w:asciiTheme="majorHAnsi" w:hAnsiTheme="majorHAnsi" w:cstheme="majorHAnsi"/>
          <w:sz w:val="32"/>
          <w:szCs w:val="32"/>
        </w:rPr>
        <w:t xml:space="preserve">for growth. However, one of the biggest </w:t>
      </w:r>
      <w:r w:rsidR="00CC5752">
        <w:rPr>
          <w:rFonts w:asciiTheme="majorHAnsi" w:hAnsiTheme="majorHAnsi" w:cstheme="majorHAnsi"/>
          <w:sz w:val="32"/>
          <w:szCs w:val="32"/>
        </w:rPr>
        <w:t>outliers when it comes to The Narcissist’s Ent.,</w:t>
      </w:r>
      <w:r w:rsidR="00880811">
        <w:rPr>
          <w:rFonts w:asciiTheme="majorHAnsi" w:hAnsiTheme="majorHAnsi" w:cstheme="majorHAnsi"/>
          <w:sz w:val="32"/>
          <w:szCs w:val="32"/>
        </w:rPr>
        <w:t xml:space="preserve"> making the brand so different is the unique, new approach into the industry. Creating custom content, products, services,</w:t>
      </w:r>
      <w:r w:rsidR="00D45590">
        <w:rPr>
          <w:rFonts w:asciiTheme="majorHAnsi" w:hAnsiTheme="majorHAnsi" w:cstheme="majorHAnsi"/>
          <w:sz w:val="32"/>
          <w:szCs w:val="32"/>
        </w:rPr>
        <w:t xml:space="preserve"> and merchandise to the young audience of today’s generation.</w:t>
      </w:r>
      <w:r w:rsidR="00805D4E">
        <w:rPr>
          <w:rFonts w:asciiTheme="majorHAnsi" w:hAnsiTheme="majorHAnsi" w:cstheme="majorHAnsi"/>
          <w:sz w:val="32"/>
          <w:szCs w:val="32"/>
        </w:rPr>
        <w:t xml:space="preserve"> Custom content such as..</w:t>
      </w:r>
    </w:p>
    <w:p w14:paraId="76E600F4" w14:textId="3989ABA5" w:rsidR="00805D4E" w:rsidRDefault="00805D4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ARIDANCE- </w:t>
      </w:r>
      <w:r w:rsidR="00357C77">
        <w:rPr>
          <w:rFonts w:asciiTheme="majorHAnsi" w:hAnsiTheme="majorHAnsi" w:cstheme="majorHAnsi"/>
          <w:sz w:val="32"/>
          <w:szCs w:val="32"/>
        </w:rPr>
        <w:t xml:space="preserve">New, eye- capturing </w:t>
      </w:r>
      <w:r w:rsidR="00D8093C">
        <w:rPr>
          <w:rFonts w:asciiTheme="majorHAnsi" w:hAnsiTheme="majorHAnsi" w:cstheme="majorHAnsi"/>
          <w:sz w:val="32"/>
          <w:szCs w:val="32"/>
        </w:rPr>
        <w:t xml:space="preserve">videos </w:t>
      </w:r>
      <w:r w:rsidR="004975F2">
        <w:rPr>
          <w:rFonts w:asciiTheme="majorHAnsi" w:hAnsiTheme="majorHAnsi" w:cstheme="majorHAnsi"/>
          <w:sz w:val="32"/>
          <w:szCs w:val="32"/>
        </w:rPr>
        <w:t>made for entertainment to pop culture.</w:t>
      </w:r>
    </w:p>
    <w:p w14:paraId="72A5C10E" w14:textId="6A972205" w:rsidR="004975F2" w:rsidRDefault="00D23022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Prollegy’s- </w:t>
      </w:r>
      <w:r w:rsidR="004A1D85">
        <w:rPr>
          <w:rFonts w:asciiTheme="majorHAnsi" w:hAnsiTheme="majorHAnsi" w:cstheme="majorHAnsi"/>
          <w:sz w:val="32"/>
          <w:szCs w:val="32"/>
        </w:rPr>
        <w:t xml:space="preserve">mini Broadway like </w:t>
      </w:r>
      <w:r w:rsidR="00473E37">
        <w:rPr>
          <w:rFonts w:asciiTheme="majorHAnsi" w:hAnsiTheme="majorHAnsi" w:cstheme="majorHAnsi"/>
          <w:sz w:val="32"/>
          <w:szCs w:val="32"/>
        </w:rPr>
        <w:t>shows</w:t>
      </w:r>
      <w:r w:rsidR="00E34BB9">
        <w:rPr>
          <w:rFonts w:asciiTheme="majorHAnsi" w:hAnsiTheme="majorHAnsi" w:cstheme="majorHAnsi"/>
          <w:sz w:val="32"/>
          <w:szCs w:val="32"/>
        </w:rPr>
        <w:t xml:space="preserve"> on YouTube with Dance, Music, Acting, and Film themes like Western, Romantic, Comedy, and more.</w:t>
      </w:r>
    </w:p>
    <w:p w14:paraId="7FD109B8" w14:textId="08300DE4" w:rsidR="00E94F94" w:rsidRDefault="00E94F9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A Narcissist Video- </w:t>
      </w:r>
      <w:r w:rsidR="00DD5B25">
        <w:rPr>
          <w:rFonts w:asciiTheme="majorHAnsi" w:hAnsiTheme="majorHAnsi" w:cstheme="majorHAnsi"/>
          <w:sz w:val="32"/>
          <w:szCs w:val="32"/>
        </w:rPr>
        <w:t>A directors cut of music if The Narcissist a.k.a Aryanna Gilliland</w:t>
      </w:r>
      <w:r w:rsidR="00695BBC">
        <w:rPr>
          <w:rFonts w:asciiTheme="majorHAnsi" w:hAnsiTheme="majorHAnsi" w:cstheme="majorHAnsi"/>
          <w:sz w:val="32"/>
          <w:szCs w:val="32"/>
        </w:rPr>
        <w:t xml:space="preserve"> was the initial producer, writer, or singer of the performed music. </w:t>
      </w:r>
      <w:r w:rsidR="00DC42B0">
        <w:rPr>
          <w:rFonts w:asciiTheme="majorHAnsi" w:hAnsiTheme="majorHAnsi" w:cstheme="majorHAnsi"/>
          <w:sz w:val="32"/>
          <w:szCs w:val="32"/>
        </w:rPr>
        <w:t>Basically, if the song was to be The Narcissist</w:t>
      </w:r>
      <w:r w:rsidR="00473E37">
        <w:rPr>
          <w:rFonts w:asciiTheme="majorHAnsi" w:hAnsiTheme="majorHAnsi" w:cstheme="majorHAnsi"/>
          <w:sz w:val="32"/>
          <w:szCs w:val="32"/>
        </w:rPr>
        <w:t>, how she would direct the music video.</w:t>
      </w:r>
    </w:p>
    <w:p w14:paraId="2D51DA3B" w14:textId="7E0501B1" w:rsidR="00B769FF" w:rsidRDefault="00393737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#NARSPromo- If brands w</w:t>
      </w:r>
      <w:r w:rsidR="00253002">
        <w:rPr>
          <w:rFonts w:asciiTheme="majorHAnsi" w:hAnsiTheme="majorHAnsi" w:cstheme="majorHAnsi"/>
          <w:sz w:val="32"/>
          <w:szCs w:val="32"/>
        </w:rPr>
        <w:t>ant</w:t>
      </w:r>
      <w:r>
        <w:rPr>
          <w:rFonts w:asciiTheme="majorHAnsi" w:hAnsiTheme="majorHAnsi" w:cstheme="majorHAnsi"/>
          <w:sz w:val="32"/>
          <w:szCs w:val="32"/>
        </w:rPr>
        <w:t xml:space="preserve"> to connect through partnerships and brand deals</w:t>
      </w:r>
      <w:r w:rsidR="00253002">
        <w:rPr>
          <w:rFonts w:asciiTheme="majorHAnsi" w:hAnsiTheme="majorHAnsi" w:cstheme="majorHAnsi"/>
          <w:sz w:val="32"/>
          <w:szCs w:val="32"/>
        </w:rPr>
        <w:t>,</w:t>
      </w:r>
      <w:r>
        <w:rPr>
          <w:rFonts w:asciiTheme="majorHAnsi" w:hAnsiTheme="majorHAnsi" w:cstheme="majorHAnsi"/>
          <w:sz w:val="32"/>
          <w:szCs w:val="32"/>
        </w:rPr>
        <w:t xml:space="preserve"> it would have to go through NARS Promo</w:t>
      </w:r>
      <w:r w:rsidR="00253002">
        <w:rPr>
          <w:rFonts w:asciiTheme="majorHAnsi" w:hAnsiTheme="majorHAnsi" w:cstheme="majorHAnsi"/>
          <w:sz w:val="32"/>
          <w:szCs w:val="32"/>
        </w:rPr>
        <w:t>. Where</w:t>
      </w:r>
      <w:r>
        <w:rPr>
          <w:rFonts w:asciiTheme="majorHAnsi" w:hAnsiTheme="majorHAnsi" w:cstheme="majorHAnsi"/>
          <w:sz w:val="32"/>
          <w:szCs w:val="32"/>
        </w:rPr>
        <w:t xml:space="preserve"> The Narcissist would direct a killer commercial Ad video for your business, service, </w:t>
      </w:r>
      <w:r w:rsidR="00F61F64">
        <w:rPr>
          <w:rFonts w:asciiTheme="majorHAnsi" w:hAnsiTheme="majorHAnsi" w:cstheme="majorHAnsi"/>
          <w:sz w:val="32"/>
          <w:szCs w:val="32"/>
        </w:rPr>
        <w:t xml:space="preserve">or </w:t>
      </w:r>
      <w:r w:rsidR="00253002">
        <w:rPr>
          <w:rFonts w:asciiTheme="majorHAnsi" w:hAnsiTheme="majorHAnsi" w:cstheme="majorHAnsi"/>
          <w:sz w:val="32"/>
          <w:szCs w:val="32"/>
        </w:rPr>
        <w:t>Artists.</w:t>
      </w:r>
    </w:p>
    <w:p w14:paraId="68BB23EA" w14:textId="796F4B5C" w:rsidR="00757DBD" w:rsidRDefault="00757DBD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TikTok #nunspecial, Dance #nunspecial, </w:t>
      </w:r>
      <w:r w:rsidR="008921FE">
        <w:rPr>
          <w:rFonts w:asciiTheme="majorHAnsi" w:hAnsiTheme="majorHAnsi" w:cstheme="majorHAnsi"/>
          <w:sz w:val="32"/>
          <w:szCs w:val="32"/>
        </w:rPr>
        <w:t xml:space="preserve">&amp; Music #nunspecial- Today’s audience want more then just a company or a brand. They want people, personalities, and fun. They want to get to know who they are supporting. All of these #nunspecial’s are a way for </w:t>
      </w:r>
      <w:r w:rsidR="005D2998">
        <w:rPr>
          <w:rFonts w:asciiTheme="majorHAnsi" w:hAnsiTheme="majorHAnsi" w:cstheme="majorHAnsi"/>
          <w:sz w:val="32"/>
          <w:szCs w:val="32"/>
        </w:rPr>
        <w:t xml:space="preserve">The Narcissist’s Ent., loyal fans </w:t>
      </w:r>
      <w:r w:rsidR="00581FF2">
        <w:rPr>
          <w:rFonts w:asciiTheme="majorHAnsi" w:hAnsiTheme="majorHAnsi" w:cstheme="majorHAnsi"/>
          <w:sz w:val="32"/>
          <w:szCs w:val="32"/>
        </w:rPr>
        <w:t>getting</w:t>
      </w:r>
      <w:r w:rsidR="005D2998">
        <w:rPr>
          <w:rFonts w:asciiTheme="majorHAnsi" w:hAnsiTheme="majorHAnsi" w:cstheme="majorHAnsi"/>
          <w:sz w:val="32"/>
          <w:szCs w:val="32"/>
        </w:rPr>
        <w:t xml:space="preserve"> to know </w:t>
      </w:r>
      <w:r w:rsidR="003A4638">
        <w:rPr>
          <w:rFonts w:asciiTheme="majorHAnsi" w:hAnsiTheme="majorHAnsi" w:cstheme="majorHAnsi"/>
          <w:sz w:val="32"/>
          <w:szCs w:val="32"/>
        </w:rPr>
        <w:t>who the</w:t>
      </w:r>
      <w:r w:rsidR="005D2998">
        <w:rPr>
          <w:rFonts w:asciiTheme="majorHAnsi" w:hAnsiTheme="majorHAnsi" w:cstheme="majorHAnsi"/>
          <w:sz w:val="32"/>
          <w:szCs w:val="32"/>
        </w:rPr>
        <w:t xml:space="preserve"> creator</w:t>
      </w:r>
      <w:r w:rsidR="003A4638">
        <w:rPr>
          <w:rFonts w:asciiTheme="majorHAnsi" w:hAnsiTheme="majorHAnsi" w:cstheme="majorHAnsi"/>
          <w:sz w:val="32"/>
          <w:szCs w:val="32"/>
        </w:rPr>
        <w:t xml:space="preserve"> is, and more about their personal life/history</w:t>
      </w:r>
      <w:r w:rsidR="005D2998">
        <w:rPr>
          <w:rFonts w:asciiTheme="majorHAnsi" w:hAnsiTheme="majorHAnsi" w:cstheme="majorHAnsi"/>
          <w:sz w:val="32"/>
          <w:szCs w:val="32"/>
        </w:rPr>
        <w:t>.</w:t>
      </w:r>
      <w:r w:rsidR="00581FF2">
        <w:rPr>
          <w:rFonts w:asciiTheme="majorHAnsi" w:hAnsiTheme="majorHAnsi" w:cstheme="majorHAnsi"/>
          <w:sz w:val="32"/>
          <w:szCs w:val="32"/>
        </w:rPr>
        <w:t xml:space="preserve"> The</w:t>
      </w:r>
      <w:r w:rsidR="00606D94">
        <w:rPr>
          <w:rFonts w:asciiTheme="majorHAnsi" w:hAnsiTheme="majorHAnsi" w:cstheme="majorHAnsi"/>
          <w:sz w:val="32"/>
          <w:szCs w:val="32"/>
        </w:rPr>
        <w:t xml:space="preserve">se #nunspecial’s </w:t>
      </w:r>
      <w:r w:rsidR="00581FF2">
        <w:rPr>
          <w:rFonts w:asciiTheme="majorHAnsi" w:hAnsiTheme="majorHAnsi" w:cstheme="majorHAnsi"/>
          <w:sz w:val="32"/>
          <w:szCs w:val="32"/>
        </w:rPr>
        <w:t>are a fun way of interacting with our viewers/ supporters.</w:t>
      </w:r>
    </w:p>
    <w:p w14:paraId="66934724" w14:textId="2810A862" w:rsidR="00606D94" w:rsidRDefault="00606D9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NARS YouTube Movie &amp; Feature Films- </w:t>
      </w:r>
      <w:r w:rsidR="00C40BF4">
        <w:rPr>
          <w:rFonts w:asciiTheme="majorHAnsi" w:hAnsiTheme="majorHAnsi" w:cstheme="majorHAnsi"/>
          <w:sz w:val="32"/>
          <w:szCs w:val="32"/>
        </w:rPr>
        <w:t xml:space="preserve">A NARS YouTube Movie is a short to medium film posted on YouTube for practice </w:t>
      </w:r>
      <w:r w:rsidR="00E953B1">
        <w:rPr>
          <w:rFonts w:asciiTheme="majorHAnsi" w:hAnsiTheme="majorHAnsi" w:cstheme="majorHAnsi"/>
          <w:sz w:val="32"/>
          <w:szCs w:val="32"/>
        </w:rPr>
        <w:t xml:space="preserve">and development. Strengthens screenwriting skills, directing skills, working on set, with scripts, </w:t>
      </w:r>
      <w:r w:rsidR="00EB3248">
        <w:rPr>
          <w:rFonts w:asciiTheme="majorHAnsi" w:hAnsiTheme="majorHAnsi" w:cstheme="majorHAnsi"/>
          <w:sz w:val="32"/>
          <w:szCs w:val="32"/>
        </w:rPr>
        <w:t xml:space="preserve">actors and actresses, while showcasing a more creative style to the fans. Feature Films are </w:t>
      </w:r>
      <w:r w:rsidR="000F419A">
        <w:rPr>
          <w:rFonts w:asciiTheme="majorHAnsi" w:hAnsiTheme="majorHAnsi" w:cstheme="majorHAnsi"/>
          <w:sz w:val="32"/>
          <w:szCs w:val="32"/>
        </w:rPr>
        <w:t>films backed by Film Production Studios made for Expeditions and Distribution. Movie theaters and streaming networks.</w:t>
      </w:r>
    </w:p>
    <w:p w14:paraId="167CD770" w14:textId="7851A978" w:rsidR="00F367AE" w:rsidRDefault="00905573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Skincare/ Beauty Brand- Under The Narcissist’s Ent., in the future will be a subsidiary company </w:t>
      </w:r>
      <w:r w:rsidR="00CC33DD">
        <w:rPr>
          <w:rFonts w:asciiTheme="majorHAnsi" w:hAnsiTheme="majorHAnsi" w:cstheme="majorHAnsi"/>
          <w:sz w:val="32"/>
          <w:szCs w:val="32"/>
        </w:rPr>
        <w:t xml:space="preserve">(name not disclosed for protection purposes) creating Makeup products, cosmetics products, skincare </w:t>
      </w:r>
      <w:r w:rsidR="00803CE7">
        <w:rPr>
          <w:rFonts w:asciiTheme="majorHAnsi" w:hAnsiTheme="majorHAnsi" w:cstheme="majorHAnsi"/>
          <w:sz w:val="32"/>
          <w:szCs w:val="32"/>
        </w:rPr>
        <w:t xml:space="preserve">accessories, and custom </w:t>
      </w:r>
      <w:r w:rsidR="00BA7C43">
        <w:rPr>
          <w:rFonts w:asciiTheme="majorHAnsi" w:hAnsiTheme="majorHAnsi" w:cstheme="majorHAnsi"/>
          <w:sz w:val="32"/>
          <w:szCs w:val="32"/>
        </w:rPr>
        <w:t>sets for people of all ages.</w:t>
      </w:r>
    </w:p>
    <w:p w14:paraId="6421AB6E" w14:textId="3F014ADF" w:rsidR="00BA7C43" w:rsidRPr="00905573" w:rsidRDefault="00D16563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Clothing Line- Under The Narcissist’s Ent., as well, is a clothing line. The Narcissist a.k.a Aryanna Gilliland is also an aspiring Fashion Designer and loves making clothes. Soon</w:t>
      </w:r>
      <w:r w:rsidR="00943EA6">
        <w:rPr>
          <w:rFonts w:asciiTheme="majorHAnsi" w:hAnsiTheme="majorHAnsi" w:cstheme="majorHAnsi"/>
          <w:sz w:val="32"/>
          <w:szCs w:val="32"/>
        </w:rPr>
        <w:t xml:space="preserve"> one day making a clothing line into a high fashion designer brand.</w:t>
      </w:r>
    </w:p>
    <w:p w14:paraId="5D0C0097" w14:textId="3DD36483" w:rsidR="00E07B4C" w:rsidRDefault="00E07B4C">
      <w:pPr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>MARKETING PLAN</w:t>
      </w:r>
    </w:p>
    <w:p w14:paraId="1C78CF46" w14:textId="442BB8AB" w:rsidR="0018458A" w:rsidRDefault="001323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Local Radio </w:t>
      </w:r>
      <w:r w:rsidR="00457FDC">
        <w:rPr>
          <w:rFonts w:asciiTheme="majorHAnsi" w:hAnsiTheme="majorHAnsi" w:cstheme="majorHAnsi"/>
          <w:sz w:val="32"/>
          <w:szCs w:val="32"/>
        </w:rPr>
        <w:t xml:space="preserve">Stations, Media, and Newspapers. </w:t>
      </w:r>
      <w:r w:rsidR="00141D52">
        <w:rPr>
          <w:rFonts w:asciiTheme="majorHAnsi" w:hAnsiTheme="majorHAnsi" w:cstheme="majorHAnsi"/>
          <w:sz w:val="32"/>
          <w:szCs w:val="32"/>
        </w:rPr>
        <w:t>Booking</w:t>
      </w:r>
      <w:r w:rsidR="00450215">
        <w:rPr>
          <w:rFonts w:asciiTheme="majorHAnsi" w:hAnsiTheme="majorHAnsi" w:cstheme="majorHAnsi"/>
          <w:sz w:val="32"/>
          <w:szCs w:val="32"/>
        </w:rPr>
        <w:t xml:space="preserve"> interviews in and out of state.</w:t>
      </w:r>
      <w:r w:rsidR="0018458A">
        <w:rPr>
          <w:rFonts w:asciiTheme="majorHAnsi" w:hAnsiTheme="majorHAnsi" w:cstheme="majorHAnsi"/>
          <w:sz w:val="32"/>
          <w:szCs w:val="32"/>
        </w:rPr>
        <w:t xml:space="preserve"> Sales Literature, email marketing/direct mail, </w:t>
      </w:r>
      <w:r w:rsidR="009F21EA">
        <w:rPr>
          <w:rFonts w:asciiTheme="majorHAnsi" w:hAnsiTheme="majorHAnsi" w:cstheme="majorHAnsi"/>
          <w:sz w:val="32"/>
          <w:szCs w:val="32"/>
        </w:rPr>
        <w:t>internet marketing, word of mouth, and Ad Agencies promoting The Narcissist’s Ent., into the YouTube Platform.</w:t>
      </w:r>
      <w:r w:rsidR="00C31A6C">
        <w:rPr>
          <w:rFonts w:asciiTheme="majorHAnsi" w:hAnsiTheme="majorHAnsi" w:cstheme="majorHAnsi"/>
          <w:sz w:val="32"/>
          <w:szCs w:val="32"/>
        </w:rPr>
        <w:t xml:space="preserve"> </w:t>
      </w:r>
      <w:r w:rsidR="00F930DF">
        <w:rPr>
          <w:rFonts w:asciiTheme="majorHAnsi" w:hAnsiTheme="majorHAnsi" w:cstheme="majorHAnsi"/>
          <w:sz w:val="32"/>
          <w:szCs w:val="32"/>
        </w:rPr>
        <w:t xml:space="preserve">Services and platforms </w:t>
      </w:r>
      <w:r w:rsidR="00576F0C">
        <w:rPr>
          <w:rFonts w:asciiTheme="majorHAnsi" w:hAnsiTheme="majorHAnsi" w:cstheme="majorHAnsi"/>
          <w:sz w:val="32"/>
          <w:szCs w:val="32"/>
        </w:rPr>
        <w:t xml:space="preserve">knowledgeable in Marketing Tactics plus Social Media exposure. </w:t>
      </w:r>
    </w:p>
    <w:p w14:paraId="32CCA551" w14:textId="77777777" w:rsidR="00BC5AA8" w:rsidRDefault="00BC5AA8">
      <w:pPr>
        <w:rPr>
          <w:rFonts w:asciiTheme="majorHAnsi" w:hAnsiTheme="majorHAnsi" w:cstheme="majorHAnsi"/>
          <w:sz w:val="32"/>
          <w:szCs w:val="32"/>
        </w:rPr>
      </w:pPr>
    </w:p>
    <w:p w14:paraId="38DEDEEA" w14:textId="1E08BF9E" w:rsidR="00BC5AA8" w:rsidRPr="00BC5AA8" w:rsidRDefault="00BC5AA8">
      <w:pPr>
        <w:rPr>
          <w:rFonts w:asciiTheme="majorHAnsi" w:hAnsiTheme="majorHAnsi" w:cstheme="majorHAnsi"/>
          <w:sz w:val="38"/>
          <w:szCs w:val="38"/>
        </w:rPr>
      </w:pPr>
      <w:r>
        <w:rPr>
          <w:rFonts w:asciiTheme="majorHAnsi" w:hAnsiTheme="majorHAnsi" w:cstheme="majorHAnsi"/>
          <w:sz w:val="38"/>
          <w:szCs w:val="38"/>
        </w:rPr>
        <w:t>Thank you for overlooking my Business Overview. Contact The Narcissist by email at aryannagilliland05@gmail.com</w:t>
      </w:r>
    </w:p>
    <w:sectPr w:rsidR="00BC5AA8" w:rsidRPr="00BC5AA8">
      <w:footerReference w:type="default" r:id="rId8"/>
      <w:pgSz w:w="12240" w:h="15840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9D7BD" w14:textId="77777777" w:rsidR="00BE09A5" w:rsidRDefault="00BE09A5">
      <w:pPr>
        <w:spacing w:line="240" w:lineRule="auto"/>
      </w:pPr>
      <w:r>
        <w:separator/>
      </w:r>
    </w:p>
    <w:p w14:paraId="58D62DA6" w14:textId="77777777" w:rsidR="00BE09A5" w:rsidRDefault="00BE09A5"/>
  </w:endnote>
  <w:endnote w:type="continuationSeparator" w:id="0">
    <w:p w14:paraId="04777C19" w14:textId="77777777" w:rsidR="00BE09A5" w:rsidRDefault="00BE09A5">
      <w:pPr>
        <w:spacing w:line="240" w:lineRule="auto"/>
      </w:pPr>
      <w:r>
        <w:continuationSeparator/>
      </w:r>
    </w:p>
    <w:p w14:paraId="76E08B25" w14:textId="77777777" w:rsidR="00BE09A5" w:rsidRDefault="00BE09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0326"/>
      <w:docPartObj>
        <w:docPartGallery w:val="Page Numbers (Bottom of Page)"/>
        <w:docPartUnique/>
      </w:docPartObj>
    </w:sdtPr>
    <w:sdtEndPr/>
    <w:sdtContent>
      <w:p w14:paraId="7F6DFBEE" w14:textId="77777777" w:rsidR="000242AF" w:rsidRDefault="003D73B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B542C" w14:textId="77777777" w:rsidR="00BE09A5" w:rsidRDefault="00BE09A5">
      <w:pPr>
        <w:spacing w:line="240" w:lineRule="auto"/>
      </w:pPr>
      <w:r>
        <w:separator/>
      </w:r>
    </w:p>
    <w:p w14:paraId="14B8EFE8" w14:textId="77777777" w:rsidR="00BE09A5" w:rsidRDefault="00BE09A5"/>
  </w:footnote>
  <w:footnote w:type="continuationSeparator" w:id="0">
    <w:p w14:paraId="283CA92E" w14:textId="77777777" w:rsidR="00BE09A5" w:rsidRDefault="00BE09A5">
      <w:pPr>
        <w:spacing w:line="240" w:lineRule="auto"/>
      </w:pPr>
      <w:r>
        <w:continuationSeparator/>
      </w:r>
    </w:p>
    <w:p w14:paraId="3A3320B4" w14:textId="77777777" w:rsidR="00BE09A5" w:rsidRDefault="00BE09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95D56"/>
    <w:multiLevelType w:val="hybridMultilevel"/>
    <w:tmpl w:val="DE04C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05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9A5"/>
    <w:rsid w:val="000242AF"/>
    <w:rsid w:val="000258F5"/>
    <w:rsid w:val="00054767"/>
    <w:rsid w:val="000F419A"/>
    <w:rsid w:val="00123905"/>
    <w:rsid w:val="00132304"/>
    <w:rsid w:val="00141D52"/>
    <w:rsid w:val="00153D4A"/>
    <w:rsid w:val="001561C9"/>
    <w:rsid w:val="0018458A"/>
    <w:rsid w:val="0019226B"/>
    <w:rsid w:val="001D34C2"/>
    <w:rsid w:val="00227C63"/>
    <w:rsid w:val="002368DC"/>
    <w:rsid w:val="00253002"/>
    <w:rsid w:val="002C5A21"/>
    <w:rsid w:val="002C5C90"/>
    <w:rsid w:val="002D4D8B"/>
    <w:rsid w:val="0035551A"/>
    <w:rsid w:val="00357C77"/>
    <w:rsid w:val="00393737"/>
    <w:rsid w:val="003A4638"/>
    <w:rsid w:val="003D108E"/>
    <w:rsid w:val="0044601A"/>
    <w:rsid w:val="00450215"/>
    <w:rsid w:val="00457FDC"/>
    <w:rsid w:val="004730BF"/>
    <w:rsid w:val="00473E37"/>
    <w:rsid w:val="004975F2"/>
    <w:rsid w:val="004A1D85"/>
    <w:rsid w:val="00503D3F"/>
    <w:rsid w:val="00576F0C"/>
    <w:rsid w:val="00581FF2"/>
    <w:rsid w:val="005A2AE4"/>
    <w:rsid w:val="005C5396"/>
    <w:rsid w:val="005C6BC8"/>
    <w:rsid w:val="005D2998"/>
    <w:rsid w:val="00606D94"/>
    <w:rsid w:val="00627094"/>
    <w:rsid w:val="00651D73"/>
    <w:rsid w:val="00661C20"/>
    <w:rsid w:val="00695BBC"/>
    <w:rsid w:val="006E0AC9"/>
    <w:rsid w:val="007068A4"/>
    <w:rsid w:val="007233D0"/>
    <w:rsid w:val="00745DE4"/>
    <w:rsid w:val="00757DBD"/>
    <w:rsid w:val="00762369"/>
    <w:rsid w:val="007B317A"/>
    <w:rsid w:val="00803CE7"/>
    <w:rsid w:val="00805D4E"/>
    <w:rsid w:val="00862741"/>
    <w:rsid w:val="00862922"/>
    <w:rsid w:val="00880811"/>
    <w:rsid w:val="00891D80"/>
    <w:rsid w:val="008921FE"/>
    <w:rsid w:val="008C109C"/>
    <w:rsid w:val="00905573"/>
    <w:rsid w:val="00943EA6"/>
    <w:rsid w:val="00980C46"/>
    <w:rsid w:val="00984320"/>
    <w:rsid w:val="009B0691"/>
    <w:rsid w:val="009C37D3"/>
    <w:rsid w:val="009D7765"/>
    <w:rsid w:val="009F21EA"/>
    <w:rsid w:val="00A12172"/>
    <w:rsid w:val="00A17591"/>
    <w:rsid w:val="00A43FAF"/>
    <w:rsid w:val="00A67FD1"/>
    <w:rsid w:val="00AA2F67"/>
    <w:rsid w:val="00B271F7"/>
    <w:rsid w:val="00B64C2A"/>
    <w:rsid w:val="00B769FF"/>
    <w:rsid w:val="00B93ACA"/>
    <w:rsid w:val="00BA7C43"/>
    <w:rsid w:val="00BC5AA8"/>
    <w:rsid w:val="00BC7DA5"/>
    <w:rsid w:val="00BD47FD"/>
    <w:rsid w:val="00BE09A5"/>
    <w:rsid w:val="00C06D83"/>
    <w:rsid w:val="00C15D68"/>
    <w:rsid w:val="00C31A6C"/>
    <w:rsid w:val="00C40BF4"/>
    <w:rsid w:val="00C446CE"/>
    <w:rsid w:val="00C73F1E"/>
    <w:rsid w:val="00CC33DD"/>
    <w:rsid w:val="00CC5752"/>
    <w:rsid w:val="00D116F0"/>
    <w:rsid w:val="00D16563"/>
    <w:rsid w:val="00D23022"/>
    <w:rsid w:val="00D45590"/>
    <w:rsid w:val="00D8093C"/>
    <w:rsid w:val="00D85274"/>
    <w:rsid w:val="00DC42B0"/>
    <w:rsid w:val="00DD5B25"/>
    <w:rsid w:val="00E07B4C"/>
    <w:rsid w:val="00E34BB9"/>
    <w:rsid w:val="00E439E7"/>
    <w:rsid w:val="00E911CF"/>
    <w:rsid w:val="00E94F94"/>
    <w:rsid w:val="00E953B1"/>
    <w:rsid w:val="00EB3248"/>
    <w:rsid w:val="00EC4A94"/>
    <w:rsid w:val="00ED699B"/>
    <w:rsid w:val="00EE61B6"/>
    <w:rsid w:val="00EE6FB1"/>
    <w:rsid w:val="00F06884"/>
    <w:rsid w:val="00F3064D"/>
    <w:rsid w:val="00F367AE"/>
    <w:rsid w:val="00F5476C"/>
    <w:rsid w:val="00F61F64"/>
    <w:rsid w:val="00F85EE2"/>
    <w:rsid w:val="00F930DF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4B30AE"/>
  <w15:chartTrackingRefBased/>
  <w15:docId w15:val="{54A53F13-496C-AD42-8163-EC5FC6E9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apple-converted-space">
    <w:name w:val="apple-converted-space"/>
    <w:basedOn w:val="DefaultParagraphFont"/>
    <w:rsid w:val="00BC7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4D7E80FF-4C86-C34A-B72C-6046D5E8D86E%7dtf16392102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{4D7E80FF-4C86-C34A-B72C-6046D5E8D86E}tf16392102.dotx</Template>
  <TotalTime>0</TotalTime>
  <Pages>6</Pages>
  <Words>841</Words>
  <Characters>4795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Aryanna Gilliland</dc:creator>
  <cp:keywords/>
  <dc:description/>
  <cp:lastModifiedBy>Aryanna Gilliland</cp:lastModifiedBy>
  <cp:revision>2</cp:revision>
  <dcterms:created xsi:type="dcterms:W3CDTF">2023-05-03T00:32:00Z</dcterms:created>
  <dcterms:modified xsi:type="dcterms:W3CDTF">2023-05-03T00:32:00Z</dcterms:modified>
</cp:coreProperties>
</file>