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348"/>
        <w:gridCol w:w="4897"/>
        <w:gridCol w:w="5216"/>
        <w:gridCol w:w="339"/>
      </w:tblGrid>
      <w:tr w:rsidR="00265218" w:rsidRPr="00BE0554" w14:paraId="49CCC2F8" w14:textId="77777777" w:rsidTr="00061916">
        <w:trPr>
          <w:trHeight w:val="983"/>
        </w:trPr>
        <w:tc>
          <w:tcPr>
            <w:tcW w:w="161" w:type="pct"/>
          </w:tcPr>
          <w:p w14:paraId="777AB5B5" w14:textId="77777777" w:rsidR="00265218" w:rsidRPr="00BE0554" w:rsidRDefault="00265218" w:rsidP="00CF31BB">
            <w:pPr>
              <w:pStyle w:val="Title"/>
            </w:pPr>
          </w:p>
        </w:tc>
        <w:tc>
          <w:tcPr>
            <w:tcW w:w="2267" w:type="pct"/>
            <w:shd w:val="clear" w:color="auto" w:fill="323232" w:themeFill="text2"/>
            <w:vAlign w:val="center"/>
          </w:tcPr>
          <w:p w14:paraId="3999C5E8" w14:textId="7AF745D0" w:rsidR="00265218" w:rsidRPr="009914F8" w:rsidRDefault="002876ED" w:rsidP="009914F8">
            <w:pPr>
              <w:pStyle w:val="Title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Concession</w:t>
            </w:r>
            <w:r w:rsidR="009914F8" w:rsidRPr="009914F8">
              <w:rPr>
                <w:sz w:val="40"/>
                <w:szCs w:val="40"/>
              </w:rPr>
              <w:t xml:space="preserve"> </w:t>
            </w:r>
            <w:r w:rsidR="00BC6B95" w:rsidRPr="009914F8">
              <w:rPr>
                <w:sz w:val="40"/>
                <w:szCs w:val="40"/>
              </w:rPr>
              <w:t>Vendor</w:t>
            </w:r>
            <w:r>
              <w:rPr>
                <w:sz w:val="40"/>
                <w:szCs w:val="40"/>
              </w:rPr>
              <w:t xml:space="preserve"> Contract</w:t>
            </w:r>
          </w:p>
        </w:tc>
        <w:tc>
          <w:tcPr>
            <w:tcW w:w="2415" w:type="pct"/>
          </w:tcPr>
          <w:p w14:paraId="5B4A3783" w14:textId="77777777" w:rsidR="00265218" w:rsidRPr="00BE0554" w:rsidRDefault="00265218" w:rsidP="00CF31BB">
            <w:pPr>
              <w:pStyle w:val="Title"/>
            </w:pPr>
          </w:p>
        </w:tc>
        <w:tc>
          <w:tcPr>
            <w:tcW w:w="157" w:type="pct"/>
          </w:tcPr>
          <w:p w14:paraId="49407B73" w14:textId="77777777" w:rsidR="00265218" w:rsidRPr="00BE0554" w:rsidRDefault="00265218" w:rsidP="00CF31BB">
            <w:pPr>
              <w:pStyle w:val="Title"/>
            </w:pPr>
          </w:p>
        </w:tc>
      </w:tr>
    </w:tbl>
    <w:p w14:paraId="7332549D" w14:textId="14DF78B7" w:rsidR="00BC6B95" w:rsidRDefault="00BC6B95" w:rsidP="00F04D11">
      <w:pPr>
        <w:ind w:left="0" w:firstLine="360"/>
      </w:pPr>
      <w:r>
        <w:t>OGANIZATION NAME:________________________________________________________________</w:t>
      </w:r>
    </w:p>
    <w:p w14:paraId="6CE501CB" w14:textId="5CD5F3CD" w:rsidR="00BC6B95" w:rsidRDefault="00BC6B95" w:rsidP="00BC6B95">
      <w:r>
        <w:t>CONTACT PERSON: _________________________________________________________________</w:t>
      </w:r>
    </w:p>
    <w:p w14:paraId="2882C534" w14:textId="145A0747" w:rsidR="00BC6B95" w:rsidRDefault="00BC6B95" w:rsidP="00BC6B95">
      <w:r>
        <w:t>ADDRESS:_________________________________________________________________________</w:t>
      </w:r>
    </w:p>
    <w:p w14:paraId="3BD42A7E" w14:textId="16F6E47B" w:rsidR="00BC6B95" w:rsidRDefault="00BC6B95" w:rsidP="00BC6B95">
      <w:r>
        <w:t>TELEPHONE:_______________________________________________________________________</w:t>
      </w:r>
    </w:p>
    <w:p w14:paraId="05D9ABD7" w14:textId="77777777" w:rsidR="00F04D11" w:rsidRDefault="00BC6B95" w:rsidP="00F04D11">
      <w:r>
        <w:t>EMAIL:____________________________________________________________________________</w:t>
      </w:r>
    </w:p>
    <w:p w14:paraId="69B661D6" w14:textId="370CEC80" w:rsidR="00BC6B95" w:rsidRDefault="00BC6B95" w:rsidP="00F04D11">
      <w:r>
        <w:t xml:space="preserve">This agreement </w:t>
      </w:r>
      <w:proofErr w:type="gramStart"/>
      <w:r>
        <w:t>is made</w:t>
      </w:r>
      <w:proofErr w:type="gramEnd"/>
      <w:r>
        <w:t xml:space="preserve"> between the Platte County Fair Grounds and (</w:t>
      </w:r>
      <w:r w:rsidR="00CB19D2">
        <w:t>Vendor named above.</w:t>
      </w:r>
      <w:r>
        <w:t>) TERMS OF</w:t>
      </w:r>
      <w:r w:rsidR="00CB19D2">
        <w:t xml:space="preserve"> AGREEMENT</w:t>
      </w:r>
      <w:r>
        <w:t>:</w:t>
      </w:r>
    </w:p>
    <w:p w14:paraId="14D43805" w14:textId="2E9A8F4D" w:rsidR="00BC6B95" w:rsidRDefault="002876ED" w:rsidP="00BC6B95">
      <w:pPr>
        <w:pStyle w:val="ListParagraph"/>
        <w:numPr>
          <w:ilvl w:val="0"/>
          <w:numId w:val="1"/>
        </w:numPr>
      </w:pPr>
      <w:r>
        <w:t>Vendor will have alcoholic beverages and concessions open and available Saturday through Saturday the week of Platte County Fair.</w:t>
      </w:r>
    </w:p>
    <w:p w14:paraId="2C75D329" w14:textId="309A9D41" w:rsidR="00BC6B95" w:rsidRDefault="002876ED" w:rsidP="00BC6B95">
      <w:pPr>
        <w:pStyle w:val="ListParagraph"/>
        <w:numPr>
          <w:ilvl w:val="0"/>
          <w:numId w:val="1"/>
        </w:numPr>
      </w:pPr>
      <w:r>
        <w:t xml:space="preserve">Vendor shall have the following hours of availability at a minimum. Additional hours shall be as vendor </w:t>
      </w:r>
      <w:r w:rsidR="00261365">
        <w:t>deems</w:t>
      </w:r>
      <w:r>
        <w:t xml:space="preserve"> appropriate.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3915"/>
        <w:gridCol w:w="5197"/>
      </w:tblGrid>
      <w:tr w:rsidR="002876ED" w14:paraId="706E43DB" w14:textId="77777777" w:rsidTr="00F04D11">
        <w:trPr>
          <w:trHeight w:val="301"/>
        </w:trPr>
        <w:tc>
          <w:tcPr>
            <w:tcW w:w="3915" w:type="dxa"/>
          </w:tcPr>
          <w:p w14:paraId="79449503" w14:textId="543112B6" w:rsidR="002876ED" w:rsidRPr="00261365" w:rsidRDefault="00261365" w:rsidP="009914F8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  <w:r w:rsidRPr="00261365">
              <w:rPr>
                <w:b/>
                <w:bCs/>
                <w:sz w:val="28"/>
                <w:szCs w:val="28"/>
              </w:rPr>
              <w:t>Date/Time</w:t>
            </w:r>
          </w:p>
        </w:tc>
        <w:tc>
          <w:tcPr>
            <w:tcW w:w="5197" w:type="dxa"/>
          </w:tcPr>
          <w:p w14:paraId="57158A7A" w14:textId="13737348" w:rsidR="002876ED" w:rsidRPr="00261365" w:rsidRDefault="00261365" w:rsidP="009914F8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  <w:r w:rsidRPr="00261365">
              <w:rPr>
                <w:b/>
                <w:bCs/>
                <w:sz w:val="28"/>
                <w:szCs w:val="28"/>
              </w:rPr>
              <w:t xml:space="preserve">Fair 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261365">
              <w:rPr>
                <w:b/>
                <w:bCs/>
                <w:sz w:val="28"/>
                <w:szCs w:val="28"/>
              </w:rPr>
              <w:t>vents</w:t>
            </w:r>
          </w:p>
        </w:tc>
      </w:tr>
      <w:tr w:rsidR="002876ED" w14:paraId="3A341755" w14:textId="77777777" w:rsidTr="00F04D11">
        <w:trPr>
          <w:trHeight w:val="325"/>
        </w:trPr>
        <w:tc>
          <w:tcPr>
            <w:tcW w:w="3915" w:type="dxa"/>
          </w:tcPr>
          <w:p w14:paraId="512E2B15" w14:textId="57B27D8B" w:rsidR="002876ED" w:rsidRPr="00261365" w:rsidRDefault="00261365" w:rsidP="009914F8">
            <w:pPr>
              <w:pStyle w:val="ListParagraph"/>
              <w:ind w:left="0"/>
            </w:pPr>
            <w:r w:rsidRPr="00261365">
              <w:t>Friday – 4:30 to end of rodeo</w:t>
            </w:r>
          </w:p>
        </w:tc>
        <w:tc>
          <w:tcPr>
            <w:tcW w:w="5197" w:type="dxa"/>
          </w:tcPr>
          <w:p w14:paraId="7337AEA6" w14:textId="3E3E18EC" w:rsidR="002876ED" w:rsidRPr="00261365" w:rsidRDefault="00261365" w:rsidP="009914F8">
            <w:pPr>
              <w:pStyle w:val="ListParagraph"/>
              <w:ind w:left="0"/>
            </w:pPr>
            <w:r w:rsidRPr="00261365">
              <w:t>Ranch Bronc Riding</w:t>
            </w:r>
          </w:p>
        </w:tc>
      </w:tr>
      <w:tr w:rsidR="002876ED" w14:paraId="50C1824D" w14:textId="77777777" w:rsidTr="00F04D11">
        <w:trPr>
          <w:trHeight w:val="252"/>
        </w:trPr>
        <w:tc>
          <w:tcPr>
            <w:tcW w:w="3915" w:type="dxa"/>
          </w:tcPr>
          <w:p w14:paraId="7B6FE99F" w14:textId="23003B26" w:rsidR="002876ED" w:rsidRPr="00261365" w:rsidRDefault="00261365" w:rsidP="009914F8">
            <w:pPr>
              <w:pStyle w:val="ListParagraph"/>
              <w:ind w:left="0"/>
            </w:pPr>
            <w:r w:rsidRPr="00261365">
              <w:t>Saturday – 8:00am to end of rodeo</w:t>
            </w:r>
          </w:p>
        </w:tc>
        <w:tc>
          <w:tcPr>
            <w:tcW w:w="5197" w:type="dxa"/>
          </w:tcPr>
          <w:p w14:paraId="0F627F7C" w14:textId="7D85033C" w:rsidR="002876ED" w:rsidRPr="00261365" w:rsidRDefault="00261365" w:rsidP="009914F8">
            <w:pPr>
              <w:pStyle w:val="ListParagraph"/>
              <w:ind w:left="0"/>
            </w:pPr>
            <w:r w:rsidRPr="00261365">
              <w:t>Ranch Rodeo</w:t>
            </w:r>
          </w:p>
        </w:tc>
      </w:tr>
      <w:tr w:rsidR="002876ED" w14:paraId="580642DB" w14:textId="77777777" w:rsidTr="00F04D11">
        <w:trPr>
          <w:trHeight w:val="268"/>
        </w:trPr>
        <w:tc>
          <w:tcPr>
            <w:tcW w:w="3915" w:type="dxa"/>
          </w:tcPr>
          <w:p w14:paraId="2AB09E0A" w14:textId="7B844564" w:rsidR="002876ED" w:rsidRPr="00261365" w:rsidRDefault="00261365" w:rsidP="009914F8">
            <w:pPr>
              <w:pStyle w:val="ListParagraph"/>
              <w:ind w:left="0"/>
            </w:pPr>
            <w:r w:rsidRPr="00261365">
              <w:t>Sunday – 8:00am – end of horse show</w:t>
            </w:r>
          </w:p>
        </w:tc>
        <w:tc>
          <w:tcPr>
            <w:tcW w:w="5197" w:type="dxa"/>
          </w:tcPr>
          <w:p w14:paraId="54ABA5D8" w14:textId="1B68FA4E" w:rsidR="002876ED" w:rsidRPr="00261365" w:rsidRDefault="00261365" w:rsidP="009914F8">
            <w:pPr>
              <w:pStyle w:val="ListParagraph"/>
              <w:ind w:left="0"/>
            </w:pPr>
            <w:r w:rsidRPr="00261365">
              <w:t>Horse Show</w:t>
            </w:r>
          </w:p>
        </w:tc>
      </w:tr>
      <w:tr w:rsidR="002876ED" w14:paraId="0355974B" w14:textId="77777777" w:rsidTr="00F04D11">
        <w:trPr>
          <w:trHeight w:val="268"/>
        </w:trPr>
        <w:tc>
          <w:tcPr>
            <w:tcW w:w="3915" w:type="dxa"/>
          </w:tcPr>
          <w:p w14:paraId="033FC146" w14:textId="1F2336A4" w:rsidR="002876ED" w:rsidRPr="00261365" w:rsidRDefault="00261365" w:rsidP="009914F8">
            <w:pPr>
              <w:pStyle w:val="ListParagraph"/>
              <w:ind w:left="0"/>
            </w:pPr>
            <w:r w:rsidRPr="00261365">
              <w:t>Monday – 8:00am – 8:00pm</w:t>
            </w:r>
          </w:p>
        </w:tc>
        <w:tc>
          <w:tcPr>
            <w:tcW w:w="5197" w:type="dxa"/>
          </w:tcPr>
          <w:p w14:paraId="3FE65B9E" w14:textId="3F85D2FF" w:rsidR="002876ED" w:rsidRPr="00261365" w:rsidRDefault="00261365" w:rsidP="009914F8">
            <w:pPr>
              <w:pStyle w:val="ListParagraph"/>
              <w:ind w:left="0"/>
            </w:pPr>
            <w:r w:rsidRPr="00261365">
              <w:t>Cat show, bingo, gymkhana, jr. tractor pull</w:t>
            </w:r>
          </w:p>
        </w:tc>
      </w:tr>
      <w:tr w:rsidR="002876ED" w14:paraId="611D3210" w14:textId="77777777" w:rsidTr="00F04D11">
        <w:trPr>
          <w:trHeight w:val="638"/>
        </w:trPr>
        <w:tc>
          <w:tcPr>
            <w:tcW w:w="3915" w:type="dxa"/>
          </w:tcPr>
          <w:p w14:paraId="0599C907" w14:textId="67E54DCC" w:rsidR="002876ED" w:rsidRPr="00261365" w:rsidRDefault="00261365" w:rsidP="009914F8">
            <w:pPr>
              <w:pStyle w:val="ListParagraph"/>
              <w:ind w:left="0"/>
            </w:pPr>
            <w:r w:rsidRPr="00261365">
              <w:t>Tuesday – 8:00am – 11:00pm</w:t>
            </w:r>
          </w:p>
        </w:tc>
        <w:tc>
          <w:tcPr>
            <w:tcW w:w="5197" w:type="dxa"/>
          </w:tcPr>
          <w:p w14:paraId="77C1CE88" w14:textId="2327E96B" w:rsidR="002876ED" w:rsidRPr="00261365" w:rsidRDefault="00261365" w:rsidP="009914F8">
            <w:pPr>
              <w:pStyle w:val="ListParagraph"/>
              <w:ind w:left="0"/>
            </w:pPr>
            <w:r w:rsidRPr="00261365">
              <w:t>Exhibits due, livestock due, rabbit show, swine show, redneck challenge</w:t>
            </w:r>
          </w:p>
        </w:tc>
      </w:tr>
      <w:tr w:rsidR="002876ED" w14:paraId="60CC2C12" w14:textId="77777777" w:rsidTr="00F04D11">
        <w:trPr>
          <w:trHeight w:val="624"/>
        </w:trPr>
        <w:tc>
          <w:tcPr>
            <w:tcW w:w="3915" w:type="dxa"/>
          </w:tcPr>
          <w:p w14:paraId="4ADF44E7" w14:textId="410304E8" w:rsidR="002876ED" w:rsidRPr="00261365" w:rsidRDefault="00261365" w:rsidP="009914F8">
            <w:pPr>
              <w:pStyle w:val="ListParagraph"/>
              <w:ind w:left="0"/>
            </w:pPr>
            <w:r w:rsidRPr="00261365">
              <w:t xml:space="preserve">Wednesday – 8:00am – 11:00pm </w:t>
            </w:r>
          </w:p>
        </w:tc>
        <w:tc>
          <w:tcPr>
            <w:tcW w:w="5197" w:type="dxa"/>
          </w:tcPr>
          <w:p w14:paraId="72632696" w14:textId="2EB6E277" w:rsidR="002876ED" w:rsidRPr="00261365" w:rsidRDefault="00261365" w:rsidP="009914F8">
            <w:pPr>
              <w:pStyle w:val="ListParagraph"/>
              <w:ind w:left="0"/>
            </w:pPr>
            <w:r w:rsidRPr="00261365">
              <w:t>Sheep show, poultry show, PC roping, swine show, goat roping</w:t>
            </w:r>
          </w:p>
        </w:tc>
      </w:tr>
      <w:tr w:rsidR="002876ED" w14:paraId="53EEAFE6" w14:textId="77777777" w:rsidTr="00F04D11">
        <w:trPr>
          <w:trHeight w:val="390"/>
        </w:trPr>
        <w:tc>
          <w:tcPr>
            <w:tcW w:w="3915" w:type="dxa"/>
          </w:tcPr>
          <w:p w14:paraId="55DB68F5" w14:textId="13F00642" w:rsidR="002876ED" w:rsidRPr="00261365" w:rsidRDefault="00261365" w:rsidP="009914F8">
            <w:pPr>
              <w:pStyle w:val="ListParagraph"/>
              <w:ind w:left="0"/>
            </w:pPr>
            <w:r w:rsidRPr="00261365">
              <w:t xml:space="preserve">Thursday </w:t>
            </w:r>
            <w:r w:rsidR="00F04D11">
              <w:t>–</w:t>
            </w:r>
            <w:r w:rsidRPr="00261365">
              <w:t xml:space="preserve"> </w:t>
            </w:r>
            <w:r w:rsidR="00F04D11">
              <w:t xml:space="preserve">8:00am – 11:00pm </w:t>
            </w:r>
          </w:p>
        </w:tc>
        <w:tc>
          <w:tcPr>
            <w:tcW w:w="5197" w:type="dxa"/>
          </w:tcPr>
          <w:p w14:paraId="5D565459" w14:textId="02D9C74A" w:rsidR="002876ED" w:rsidRPr="00F04D11" w:rsidRDefault="00F04D11" w:rsidP="009914F8">
            <w:pPr>
              <w:pStyle w:val="ListParagraph"/>
              <w:ind w:left="0"/>
            </w:pPr>
            <w:r w:rsidRPr="00F04D11">
              <w:t>Beef show, goat shows, youth night, cornhole</w:t>
            </w:r>
          </w:p>
        </w:tc>
      </w:tr>
      <w:tr w:rsidR="00261365" w14:paraId="03D94042" w14:textId="77777777" w:rsidTr="00F04D11">
        <w:trPr>
          <w:trHeight w:val="372"/>
        </w:trPr>
        <w:tc>
          <w:tcPr>
            <w:tcW w:w="3915" w:type="dxa"/>
          </w:tcPr>
          <w:p w14:paraId="2A52FBDB" w14:textId="7AAE83AC" w:rsidR="00261365" w:rsidRPr="00F04D11" w:rsidRDefault="00F04D11" w:rsidP="009914F8">
            <w:pPr>
              <w:pStyle w:val="ListParagraph"/>
              <w:ind w:left="0"/>
            </w:pPr>
            <w:r w:rsidRPr="00F04D11">
              <w:t xml:space="preserve">Friday – 8:00am – 11:00pm </w:t>
            </w:r>
            <w:r w:rsidRPr="00F04D11">
              <w:rPr>
                <w:sz w:val="18"/>
                <w:szCs w:val="18"/>
              </w:rPr>
              <w:t>(last call for alcohol 1:45am)</w:t>
            </w:r>
          </w:p>
        </w:tc>
        <w:tc>
          <w:tcPr>
            <w:tcW w:w="5197" w:type="dxa"/>
          </w:tcPr>
          <w:p w14:paraId="4C94CF15" w14:textId="70BFCF35" w:rsidR="00261365" w:rsidRPr="00F04D11" w:rsidRDefault="00F04D11" w:rsidP="009914F8">
            <w:pPr>
              <w:pStyle w:val="ListParagraph"/>
              <w:ind w:left="0"/>
            </w:pPr>
            <w:r w:rsidRPr="00F04D11">
              <w:t xml:space="preserve">Round robin, livestock sale, </w:t>
            </w:r>
          </w:p>
        </w:tc>
      </w:tr>
      <w:tr w:rsidR="00F04D11" w14:paraId="121E5C2A" w14:textId="77777777" w:rsidTr="00F04D11">
        <w:trPr>
          <w:trHeight w:val="372"/>
        </w:trPr>
        <w:tc>
          <w:tcPr>
            <w:tcW w:w="3915" w:type="dxa"/>
          </w:tcPr>
          <w:p w14:paraId="56B97AE6" w14:textId="4121E890" w:rsidR="00F04D11" w:rsidRPr="00F04D11" w:rsidRDefault="00F04D11" w:rsidP="009914F8">
            <w:pPr>
              <w:pStyle w:val="ListParagraph"/>
              <w:ind w:left="0"/>
            </w:pPr>
            <w:r w:rsidRPr="00F04D11">
              <w:t xml:space="preserve">Saturday – 8:00am – 11:00pm </w:t>
            </w:r>
            <w:r w:rsidRPr="00F04D11">
              <w:rPr>
                <w:sz w:val="18"/>
                <w:szCs w:val="18"/>
              </w:rPr>
              <w:t>(last call for alcohol 1:45am)</w:t>
            </w:r>
          </w:p>
        </w:tc>
        <w:tc>
          <w:tcPr>
            <w:tcW w:w="5197" w:type="dxa"/>
          </w:tcPr>
          <w:p w14:paraId="24ACBEBF" w14:textId="1EF5AAED" w:rsidR="00F04D11" w:rsidRPr="00F04D11" w:rsidRDefault="00F04D11" w:rsidP="009914F8">
            <w:pPr>
              <w:pStyle w:val="ListParagraph"/>
              <w:ind w:left="0"/>
            </w:pPr>
            <w:r w:rsidRPr="00F04D11">
              <w:t xml:space="preserve">Pig </w:t>
            </w:r>
            <w:r w:rsidR="00023821" w:rsidRPr="00F04D11">
              <w:t>wrestling,</w:t>
            </w:r>
            <w:r w:rsidRPr="00F04D11">
              <w:t xml:space="preserve"> concert</w:t>
            </w:r>
          </w:p>
        </w:tc>
      </w:tr>
    </w:tbl>
    <w:p w14:paraId="7BCC5F72" w14:textId="77777777" w:rsidR="009914F8" w:rsidRDefault="009914F8" w:rsidP="009914F8">
      <w:pPr>
        <w:pStyle w:val="ListParagraph"/>
        <w:ind w:left="1080"/>
        <w:rPr>
          <w:b/>
          <w:bCs/>
        </w:rPr>
      </w:pPr>
    </w:p>
    <w:p w14:paraId="241FFC15" w14:textId="77777777" w:rsidR="009914F8" w:rsidRDefault="009914F8" w:rsidP="009914F8">
      <w:pPr>
        <w:pStyle w:val="ListParagraph"/>
        <w:ind w:left="1080"/>
        <w:rPr>
          <w:b/>
          <w:bCs/>
        </w:rPr>
      </w:pPr>
    </w:p>
    <w:p w14:paraId="73A6C421" w14:textId="77777777" w:rsidR="009914F8" w:rsidRPr="009914F8" w:rsidRDefault="009914F8" w:rsidP="009914F8">
      <w:pPr>
        <w:pStyle w:val="ListParagraph"/>
        <w:ind w:left="1080"/>
        <w:rPr>
          <w:b/>
          <w:bCs/>
          <w:i/>
          <w:iCs/>
        </w:rPr>
      </w:pPr>
    </w:p>
    <w:p w14:paraId="42CFDB7B" w14:textId="77777777" w:rsidR="009914F8" w:rsidRDefault="009914F8" w:rsidP="009914F8">
      <w:pPr>
        <w:pStyle w:val="ListParagraph"/>
      </w:pPr>
    </w:p>
    <w:p w14:paraId="229CA3A1" w14:textId="250D4192" w:rsidR="00BC6B95" w:rsidRPr="009F3750" w:rsidRDefault="00F04D11" w:rsidP="004E0FBE">
      <w:pPr>
        <w:pStyle w:val="ListParagraph"/>
        <w:rPr>
          <w:b/>
          <w:bCs/>
        </w:rPr>
      </w:pPr>
      <w:r>
        <w:rPr>
          <w:b/>
          <w:bCs/>
        </w:rPr>
        <w:t xml:space="preserve">Vendor </w:t>
      </w:r>
      <w:proofErr w:type="gramStart"/>
      <w:r>
        <w:rPr>
          <w:b/>
          <w:bCs/>
        </w:rPr>
        <w:t>Responsibilities:</w:t>
      </w:r>
      <w:proofErr w:type="gramEnd"/>
    </w:p>
    <w:p w14:paraId="4E909CBF" w14:textId="77777777" w:rsidR="00BC6B95" w:rsidRDefault="00BC6B95" w:rsidP="00BC6B95">
      <w:pPr>
        <w:pStyle w:val="ListParagraph"/>
      </w:pPr>
    </w:p>
    <w:p w14:paraId="29126A02" w14:textId="4B396361" w:rsidR="00B8141E" w:rsidRDefault="00F04D11" w:rsidP="00BC6B95">
      <w:pPr>
        <w:pStyle w:val="ListParagraph"/>
        <w:numPr>
          <w:ilvl w:val="0"/>
          <w:numId w:val="4"/>
        </w:numPr>
      </w:pPr>
      <w:r>
        <w:t xml:space="preserve">Vendor will provide all food, paper products, beverages (including alcohol), kitchen essentials, and staffing required to run the concession stand daily during times listed above. </w:t>
      </w:r>
    </w:p>
    <w:p w14:paraId="3F7A4EB1" w14:textId="2FE3E0F1" w:rsidR="00BC6B95" w:rsidRDefault="00B8141E" w:rsidP="00BC6B95">
      <w:pPr>
        <w:pStyle w:val="ListParagraph"/>
        <w:numPr>
          <w:ilvl w:val="0"/>
          <w:numId w:val="4"/>
        </w:numPr>
      </w:pPr>
      <w:r>
        <w:t xml:space="preserve">Vendor </w:t>
      </w:r>
      <w:r w:rsidR="00F04D11">
        <w:t xml:space="preserve">will provide documentation of liability insurance </w:t>
      </w:r>
      <w:r w:rsidR="00023821">
        <w:t>at</w:t>
      </w:r>
      <w:r w:rsidR="007C40C5">
        <w:t xml:space="preserve"> a minimum of </w:t>
      </w:r>
      <w:r w:rsidR="00023821">
        <w:t>$250,000.</w:t>
      </w:r>
      <w:r>
        <w:t xml:space="preserve"> </w:t>
      </w:r>
    </w:p>
    <w:p w14:paraId="7B5561B0" w14:textId="3B8684E6" w:rsidR="00714440" w:rsidRDefault="007C40C5" w:rsidP="00BC6B95">
      <w:pPr>
        <w:pStyle w:val="ListParagraph"/>
        <w:numPr>
          <w:ilvl w:val="0"/>
          <w:numId w:val="4"/>
        </w:numPr>
      </w:pPr>
      <w:r>
        <w:t xml:space="preserve">All health and safety regulations must </w:t>
      </w:r>
      <w:proofErr w:type="gramStart"/>
      <w:r>
        <w:t>be followed</w:t>
      </w:r>
      <w:proofErr w:type="gramEnd"/>
      <w:r>
        <w:t xml:space="preserve">, and a current concession/food license and alcoholic beverage permit must </w:t>
      </w:r>
      <w:proofErr w:type="gramStart"/>
      <w:r>
        <w:t>be posted</w:t>
      </w:r>
      <w:proofErr w:type="gramEnd"/>
      <w:r>
        <w:t>. (Please do not use tacks to post these)</w:t>
      </w:r>
    </w:p>
    <w:p w14:paraId="226B2357" w14:textId="68BF09DA" w:rsidR="009914F8" w:rsidRDefault="009914F8" w:rsidP="00BC6B95">
      <w:pPr>
        <w:pStyle w:val="ListParagraph"/>
        <w:numPr>
          <w:ilvl w:val="0"/>
          <w:numId w:val="4"/>
        </w:numPr>
      </w:pPr>
      <w:r>
        <w:t xml:space="preserve">All health, food and safety regulations must </w:t>
      </w:r>
      <w:proofErr w:type="gramStart"/>
      <w:r>
        <w:t>be followed</w:t>
      </w:r>
      <w:proofErr w:type="gramEnd"/>
      <w:r>
        <w:t xml:space="preserve">, and a current concession/food license must </w:t>
      </w:r>
      <w:proofErr w:type="gramStart"/>
      <w:r>
        <w:t>be posted</w:t>
      </w:r>
      <w:proofErr w:type="gramEnd"/>
      <w:r>
        <w:t xml:space="preserve">. If public safety </w:t>
      </w:r>
      <w:proofErr w:type="gramStart"/>
      <w:r>
        <w:t>is compromised</w:t>
      </w:r>
      <w:proofErr w:type="gramEnd"/>
      <w:r>
        <w:t xml:space="preserve"> this contract will be void and fees will </w:t>
      </w:r>
      <w:proofErr w:type="gramStart"/>
      <w:r>
        <w:t>be forfeited</w:t>
      </w:r>
      <w:proofErr w:type="gramEnd"/>
      <w:r>
        <w:t xml:space="preserve"> and retained by the Plate County Fair. </w:t>
      </w:r>
    </w:p>
    <w:p w14:paraId="22E76FA7" w14:textId="7E6F8E0F" w:rsidR="00BC6B95" w:rsidRDefault="007C40C5" w:rsidP="00BC6B95">
      <w:pPr>
        <w:pStyle w:val="ListParagraph"/>
        <w:numPr>
          <w:ilvl w:val="0"/>
          <w:numId w:val="4"/>
        </w:numPr>
      </w:pPr>
      <w:r>
        <w:t xml:space="preserve">Vendor must keep area clean and sanitized. Vendor is responsible for cleanup of waste materials derived from concessions. This includes cleanup and busing of tables in the picnic/patio and surrounding areas, and trash to dumpsters. </w:t>
      </w:r>
    </w:p>
    <w:p w14:paraId="4570A51C" w14:textId="513FD03A" w:rsidR="007C40C5" w:rsidRDefault="007C40C5" w:rsidP="00BC6B95">
      <w:pPr>
        <w:pStyle w:val="ListParagraph"/>
        <w:numPr>
          <w:ilvl w:val="0"/>
          <w:numId w:val="4"/>
        </w:numPr>
      </w:pPr>
      <w:r>
        <w:t xml:space="preserve">Vendor shall not make any alterations, additions, or improvements to premises without approval. Vendor shall immediately notify Platte County of any maintenance issues. </w:t>
      </w:r>
    </w:p>
    <w:p w14:paraId="3F5F4954" w14:textId="67A297B9" w:rsidR="007C40C5" w:rsidRDefault="007C40C5" w:rsidP="00BC6B95">
      <w:pPr>
        <w:pStyle w:val="ListParagraph"/>
        <w:numPr>
          <w:ilvl w:val="0"/>
          <w:numId w:val="4"/>
        </w:numPr>
      </w:pPr>
      <w:r>
        <w:t xml:space="preserve">Vendor shall clean and vacate concession stand/kitchen within 6 days of the last day of fair. Platte County reserves the right to charge fees for additional cleaning required. </w:t>
      </w:r>
    </w:p>
    <w:p w14:paraId="14F75807" w14:textId="1B3C098B" w:rsidR="007C40C5" w:rsidRDefault="007C40C5" w:rsidP="00BC6B95">
      <w:pPr>
        <w:pStyle w:val="ListParagraph"/>
        <w:numPr>
          <w:ilvl w:val="0"/>
          <w:numId w:val="4"/>
        </w:numPr>
      </w:pPr>
      <w:r>
        <w:t xml:space="preserve">Vendor and staff </w:t>
      </w:r>
      <w:proofErr w:type="gramStart"/>
      <w:r>
        <w:t>are asked</w:t>
      </w:r>
      <w:proofErr w:type="gramEnd"/>
      <w:r>
        <w:t xml:space="preserve"> to portray an image of professionalism. This includes but </w:t>
      </w:r>
      <w:proofErr w:type="gramStart"/>
      <w:r>
        <w:t>is not limited</w:t>
      </w:r>
      <w:proofErr w:type="gramEnd"/>
      <w:r>
        <w:t xml:space="preserve"> to clean clothing, good hygiene, and professional mannerisms </w:t>
      </w:r>
      <w:proofErr w:type="gramStart"/>
      <w:r>
        <w:t>at all times</w:t>
      </w:r>
      <w:proofErr w:type="gramEnd"/>
      <w:r>
        <w:t xml:space="preserve"> while on the property. Platte County reserves the right to restrict services/employees due to inappropriate behavior or complaints. </w:t>
      </w:r>
    </w:p>
    <w:p w14:paraId="2227451B" w14:textId="604CC110" w:rsidR="009F3750" w:rsidRDefault="009F3750" w:rsidP="00BC6B95">
      <w:pPr>
        <w:pStyle w:val="ListParagraph"/>
        <w:numPr>
          <w:ilvl w:val="0"/>
          <w:numId w:val="4"/>
        </w:numPr>
      </w:pPr>
      <w:r>
        <w:t>Please attach a full menu</w:t>
      </w:r>
      <w:r w:rsidR="007C40C5">
        <w:t xml:space="preserve"> with price costs. This menu shall </w:t>
      </w:r>
      <w:proofErr w:type="gramStart"/>
      <w:r w:rsidR="007C40C5">
        <w:t>be approved</w:t>
      </w:r>
      <w:proofErr w:type="gramEnd"/>
      <w:r w:rsidR="007C40C5">
        <w:t xml:space="preserve"> by Platte County fair staff and shall not change during the duration of fair without approval. </w:t>
      </w:r>
    </w:p>
    <w:p w14:paraId="2D53A342" w14:textId="39F6312E" w:rsidR="00226B0C" w:rsidRDefault="00226B0C" w:rsidP="00BC6B95">
      <w:pPr>
        <w:pStyle w:val="ListParagraph"/>
        <w:numPr>
          <w:ilvl w:val="0"/>
          <w:numId w:val="4"/>
        </w:numPr>
      </w:pPr>
      <w:proofErr w:type="gramStart"/>
      <w:r>
        <w:t>10%</w:t>
      </w:r>
      <w:proofErr w:type="gramEnd"/>
      <w:r>
        <w:t xml:space="preserve"> of gross food and beverage sales will </w:t>
      </w:r>
      <w:proofErr w:type="gramStart"/>
      <w:r>
        <w:t>be paid</w:t>
      </w:r>
      <w:proofErr w:type="gramEnd"/>
      <w:r>
        <w:t xml:space="preserve"> in full to the Platte County Fair no later than 30 days after fair concludes. Vendor must include verification of sales along with payment. </w:t>
      </w:r>
    </w:p>
    <w:p w14:paraId="33462E88" w14:textId="51D7B434" w:rsidR="00226B0C" w:rsidRDefault="00226B0C" w:rsidP="00226B0C">
      <w:pPr>
        <w:ind w:firstLine="360"/>
        <w:rPr>
          <w:b/>
          <w:bCs/>
        </w:rPr>
      </w:pPr>
      <w:r w:rsidRPr="00226B0C">
        <w:rPr>
          <w:b/>
          <w:bCs/>
        </w:rPr>
        <w:t xml:space="preserve">Platte County </w:t>
      </w:r>
      <w:proofErr w:type="gramStart"/>
      <w:r w:rsidRPr="00226B0C">
        <w:rPr>
          <w:b/>
          <w:bCs/>
        </w:rPr>
        <w:t>Responsibilities</w:t>
      </w:r>
      <w:r>
        <w:rPr>
          <w:b/>
          <w:bCs/>
        </w:rPr>
        <w:t>:</w:t>
      </w:r>
      <w:proofErr w:type="gramEnd"/>
    </w:p>
    <w:p w14:paraId="50F5D775" w14:textId="5F63AAAA" w:rsidR="00226B0C" w:rsidRPr="00226B0C" w:rsidRDefault="00226B0C" w:rsidP="00226B0C">
      <w:pPr>
        <w:pStyle w:val="ListParagraph"/>
        <w:numPr>
          <w:ilvl w:val="0"/>
          <w:numId w:val="10"/>
        </w:numPr>
      </w:pPr>
      <w:r w:rsidRPr="00226B0C">
        <w:t xml:space="preserve">Platte County fair will maintain the grounds and concession stand/kitchen including permanent fixtures and equipment. </w:t>
      </w:r>
    </w:p>
    <w:p w14:paraId="7CCA6AB6" w14:textId="491DFB8F" w:rsidR="00226B0C" w:rsidRPr="00226B0C" w:rsidRDefault="00226B0C" w:rsidP="00226B0C">
      <w:pPr>
        <w:pStyle w:val="ListParagraph"/>
        <w:numPr>
          <w:ilvl w:val="0"/>
          <w:numId w:val="10"/>
        </w:numPr>
      </w:pPr>
      <w:r w:rsidRPr="00226B0C">
        <w:t xml:space="preserve">Platte County Fair is responsible for utilities including water, sewer, and electricity. </w:t>
      </w:r>
    </w:p>
    <w:p w14:paraId="5CE2567A" w14:textId="151C1340" w:rsidR="00226B0C" w:rsidRPr="00226B0C" w:rsidRDefault="00226B0C" w:rsidP="00226B0C">
      <w:pPr>
        <w:pStyle w:val="ListParagraph"/>
        <w:numPr>
          <w:ilvl w:val="0"/>
          <w:numId w:val="10"/>
        </w:numPr>
      </w:pPr>
      <w:r w:rsidRPr="00226B0C">
        <w:t xml:space="preserve">Prior to fair the concession stand/kitchen and all equipment will be clean, in working order, and suitable for the preparation of food to </w:t>
      </w:r>
      <w:proofErr w:type="gramStart"/>
      <w:r w:rsidRPr="00226B0C">
        <w:t>be consumed</w:t>
      </w:r>
      <w:proofErr w:type="gramEnd"/>
      <w:r w:rsidRPr="00226B0C">
        <w:t xml:space="preserve"> by the public. </w:t>
      </w:r>
    </w:p>
    <w:p w14:paraId="3CD0C3EA" w14:textId="3303553B" w:rsidR="00226B0C" w:rsidRPr="00226B0C" w:rsidRDefault="00226B0C" w:rsidP="00226B0C">
      <w:pPr>
        <w:pStyle w:val="ListParagraph"/>
        <w:numPr>
          <w:ilvl w:val="0"/>
          <w:numId w:val="10"/>
        </w:numPr>
      </w:pPr>
      <w:r w:rsidRPr="00226B0C">
        <w:t xml:space="preserve">Platte County </w:t>
      </w:r>
      <w:r w:rsidR="00023821" w:rsidRPr="00226B0C">
        <w:t>Fair</w:t>
      </w:r>
      <w:r w:rsidRPr="00226B0C">
        <w:t xml:space="preserve"> is not responsible for any damage or injury to the vendor or their employees. </w:t>
      </w:r>
    </w:p>
    <w:p w14:paraId="7F442703" w14:textId="18EE2B25" w:rsidR="00226B0C" w:rsidRDefault="00226B0C" w:rsidP="00226B0C">
      <w:pPr>
        <w:pStyle w:val="ListParagraph"/>
        <w:numPr>
          <w:ilvl w:val="0"/>
          <w:numId w:val="10"/>
        </w:numPr>
      </w:pPr>
      <w:r w:rsidRPr="00226B0C">
        <w:t>Platte County fair reserves the right to place additional concessions, food trucks</w:t>
      </w:r>
      <w:r w:rsidR="00023821" w:rsidRPr="00226B0C">
        <w:t>, and vendors</w:t>
      </w:r>
      <w:r w:rsidRPr="00226B0C">
        <w:t xml:space="preserve"> on the property during fair to </w:t>
      </w:r>
      <w:r w:rsidR="00023821" w:rsidRPr="00226B0C">
        <w:t>accommodate</w:t>
      </w:r>
      <w:r w:rsidRPr="00226B0C">
        <w:t xml:space="preserve"> the needs of event attendees. </w:t>
      </w:r>
    </w:p>
    <w:p w14:paraId="4DA7A62A" w14:textId="2C0141E3" w:rsidR="00226B0C" w:rsidRDefault="00226B0C" w:rsidP="00226B0C"/>
    <w:p w14:paraId="655D5B6D" w14:textId="77777777" w:rsidR="00226B0C" w:rsidRDefault="00226B0C" w:rsidP="00226B0C"/>
    <w:p w14:paraId="3274D19E" w14:textId="12027B78" w:rsidR="00226B0C" w:rsidRPr="00226B0C" w:rsidRDefault="00226B0C" w:rsidP="00226B0C">
      <w:r>
        <w:t>This agreement represents the entire agreement between Platte County fair and the vendor. By signing below both parties agree to all terms and conditions listed in this contract. Please have a full menu and signed contract to the Platte County fair office not later than June 1</w:t>
      </w:r>
      <w:r w:rsidRPr="00226B0C">
        <w:rPr>
          <w:vertAlign w:val="superscript"/>
        </w:rPr>
        <w:t>st</w:t>
      </w:r>
      <w:r>
        <w:t xml:space="preserve"> of current year. </w:t>
      </w:r>
    </w:p>
    <w:p w14:paraId="4ADE2167" w14:textId="77777777" w:rsidR="00226B0C" w:rsidRDefault="00226B0C" w:rsidP="00226B0C">
      <w:pPr>
        <w:pStyle w:val="ListParagraph"/>
        <w:rPr>
          <w:b/>
          <w:bCs/>
        </w:rPr>
      </w:pPr>
    </w:p>
    <w:p w14:paraId="0D6DFE59" w14:textId="77777777" w:rsidR="00226B0C" w:rsidRPr="00226B0C" w:rsidRDefault="00226B0C" w:rsidP="00226B0C">
      <w:pPr>
        <w:pStyle w:val="ListParagraph"/>
        <w:rPr>
          <w:b/>
          <w:bCs/>
        </w:rPr>
      </w:pPr>
    </w:p>
    <w:p w14:paraId="2D1DA7CB" w14:textId="211C5F5F" w:rsidR="00BC6B95" w:rsidRDefault="00BC6B95" w:rsidP="004E0FBE">
      <w:pPr>
        <w:ind w:firstLine="360"/>
      </w:pPr>
      <w:r>
        <w:t>Date: ____________________</w:t>
      </w:r>
      <w:r>
        <w:tab/>
      </w:r>
      <w:r>
        <w:tab/>
      </w:r>
      <w:r>
        <w:tab/>
        <w:t>Date: ________________________</w:t>
      </w:r>
    </w:p>
    <w:p w14:paraId="3FF9E62F" w14:textId="77777777" w:rsidR="00226B0C" w:rsidRDefault="00226B0C" w:rsidP="00BC6B95"/>
    <w:p w14:paraId="65BAF1A2" w14:textId="155A3041" w:rsidR="00BC6B95" w:rsidRDefault="00BC6B95" w:rsidP="00BC6B95">
      <w:r>
        <w:t>___________________________________</w:t>
      </w:r>
      <w:r>
        <w:tab/>
      </w:r>
      <w:r>
        <w:tab/>
        <w:t>____________________________________</w:t>
      </w:r>
    </w:p>
    <w:p w14:paraId="1D9E930A" w14:textId="140923B5" w:rsidR="009F3750" w:rsidRDefault="004E0FBE" w:rsidP="009F3750">
      <w:pPr>
        <w:ind w:firstLine="360"/>
      </w:pPr>
      <w:r>
        <w:t>Vendor</w:t>
      </w:r>
      <w:r w:rsidR="00BC6B95">
        <w:t xml:space="preserve"> Signature</w:t>
      </w:r>
      <w:r w:rsidR="00BC6B95">
        <w:tab/>
      </w:r>
      <w:r w:rsidR="00BC6B95">
        <w:tab/>
      </w:r>
      <w:r w:rsidR="00BC6B95">
        <w:tab/>
      </w:r>
      <w:r w:rsidR="00BC6B95">
        <w:tab/>
      </w:r>
      <w:r w:rsidR="00BC6B95">
        <w:tab/>
        <w:t>PCF Signature</w:t>
      </w:r>
    </w:p>
    <w:p w14:paraId="15B513E2" w14:textId="77777777" w:rsidR="00226B0C" w:rsidRDefault="00226B0C" w:rsidP="009F3750">
      <w:pPr>
        <w:ind w:firstLine="360"/>
      </w:pPr>
    </w:p>
    <w:p w14:paraId="1606BF6D" w14:textId="77777777" w:rsidR="00226B0C" w:rsidRDefault="00226B0C" w:rsidP="00226B0C">
      <w:r>
        <w:t>___________________________________</w:t>
      </w:r>
      <w:r>
        <w:tab/>
      </w:r>
      <w:r>
        <w:tab/>
        <w:t>____________________________________</w:t>
      </w:r>
    </w:p>
    <w:p w14:paraId="1BEA6C4D" w14:textId="4EDD1F5D" w:rsidR="00226B0C" w:rsidRDefault="00226B0C" w:rsidP="00226B0C">
      <w:pPr>
        <w:ind w:firstLine="360"/>
      </w:pPr>
      <w:r>
        <w:t xml:space="preserve">Print name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Print name</w:t>
      </w:r>
    </w:p>
    <w:p w14:paraId="65A8C126" w14:textId="77777777" w:rsidR="00226B0C" w:rsidRDefault="00226B0C" w:rsidP="009F3750">
      <w:pPr>
        <w:ind w:firstLine="360"/>
      </w:pPr>
    </w:p>
    <w:p w14:paraId="2C0CDF1B" w14:textId="79BAFBC8" w:rsidR="00226B0C" w:rsidRPr="009F3750" w:rsidRDefault="00226B0C" w:rsidP="009F3750">
      <w:pPr>
        <w:ind w:firstLine="36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09BCD7" wp14:editId="5C9172F4">
                <wp:simplePos x="0" y="0"/>
                <wp:positionH relativeFrom="column">
                  <wp:posOffset>228237</wp:posOffset>
                </wp:positionH>
                <wp:positionV relativeFrom="paragraph">
                  <wp:posOffset>1032329</wp:posOffset>
                </wp:positionV>
                <wp:extent cx="6172200" cy="1642745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4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F1E52" w14:textId="1164BFD6" w:rsidR="009F3750" w:rsidRPr="009F3750" w:rsidRDefault="009F375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F3750">
                              <w:rPr>
                                <w:b/>
                                <w:bCs/>
                              </w:rPr>
                              <w:t>FOR OFFICE USE ONLY</w:t>
                            </w:r>
                          </w:p>
                          <w:p w14:paraId="286EECA2" w14:textId="09CC38DF" w:rsidR="009F3750" w:rsidRDefault="009F3750">
                            <w:r>
                              <w:t xml:space="preserve">Date </w:t>
                            </w:r>
                            <w:r w:rsidR="00023821">
                              <w:t>Received _</w:t>
                            </w:r>
                            <w:r>
                              <w:t>___________________        Dates _________________________</w:t>
                            </w:r>
                          </w:p>
                          <w:p w14:paraId="793070C2" w14:textId="451893C6" w:rsidR="009F3750" w:rsidRDefault="009F3750">
                            <w:r>
                              <w:t>Check Number ____________________         Total Due ______________________</w:t>
                            </w:r>
                          </w:p>
                          <w:p w14:paraId="31E9D6CB" w14:textId="77777777" w:rsidR="009F3750" w:rsidRDefault="009F3750" w:rsidP="009F3750">
                            <w:pPr>
                              <w:ind w:left="0"/>
                            </w:pPr>
                            <w:r>
                              <w:t xml:space="preserve">      </w:t>
                            </w:r>
                          </w:p>
                          <w:p w14:paraId="04E55877" w14:textId="615DB1BA" w:rsidR="009F3750" w:rsidRDefault="009F3750" w:rsidP="009F3750">
                            <w:pPr>
                              <w:ind w:left="0"/>
                            </w:pPr>
                            <w:r>
                              <w:t>PCF Staff approval 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9BC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.95pt;margin-top:81.3pt;width:486pt;height:129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" strokecolor="black [3213]" strokeweight="1.5pt">
                <v:textbox>
                  <w:txbxContent>
                    <w:p w14:paraId="3B2F1E52" w14:textId="1164BFD6" w:rsidR="009F3750" w:rsidRPr="009F3750" w:rsidRDefault="009F3750">
                      <w:pPr>
                        <w:rPr>
                          <w:b/>
                          <w:bCs/>
                        </w:rPr>
                      </w:pPr>
                      <w:r w:rsidRPr="009F3750">
                        <w:rPr>
                          <w:b/>
                          <w:bCs/>
                        </w:rPr>
                        <w:t>FOR OFFICE USE ONLY</w:t>
                      </w:r>
                    </w:p>
                    <w:p w14:paraId="286EECA2" w14:textId="09CC38DF" w:rsidR="009F3750" w:rsidRDefault="009F3750">
                      <w:r>
                        <w:t xml:space="preserve">Date </w:t>
                      </w:r>
                      <w:r w:rsidR="00023821">
                        <w:t>Received _</w:t>
                      </w:r>
                      <w:r>
                        <w:t>___________________        Dates _________________________</w:t>
                      </w:r>
                    </w:p>
                    <w:p w14:paraId="793070C2" w14:textId="451893C6" w:rsidR="009F3750" w:rsidRDefault="009F3750">
                      <w:r>
                        <w:t>Check Number ____________________         Total Due ______________________</w:t>
                      </w:r>
                    </w:p>
                    <w:p w14:paraId="31E9D6CB" w14:textId="77777777" w:rsidR="009F3750" w:rsidRDefault="009F3750" w:rsidP="009F3750">
                      <w:pPr>
                        <w:ind w:left="0"/>
                      </w:pPr>
                      <w:r>
                        <w:t xml:space="preserve">      </w:t>
                      </w:r>
                    </w:p>
                    <w:p w14:paraId="04E55877" w14:textId="615DB1BA" w:rsidR="009F3750" w:rsidRDefault="009F3750" w:rsidP="009F3750">
                      <w:pPr>
                        <w:ind w:left="0"/>
                      </w:pPr>
                      <w:r>
                        <w:t>PCF Staff approval 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26B0C" w:rsidRPr="009F3750" w:rsidSect="00F04D11">
      <w:headerReference w:type="default" r:id="rId12"/>
      <w:pgSz w:w="12240" w:h="15840" w:code="1"/>
      <w:pgMar w:top="1728" w:right="720" w:bottom="2736" w:left="720" w:header="144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E44A" w14:textId="77777777" w:rsidR="00020648" w:rsidRDefault="00020648" w:rsidP="00CF31BB">
      <w:r>
        <w:separator/>
      </w:r>
    </w:p>
  </w:endnote>
  <w:endnote w:type="continuationSeparator" w:id="0">
    <w:p w14:paraId="7E774F06" w14:textId="77777777" w:rsidR="00020648" w:rsidRDefault="00020648" w:rsidP="00CF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FFC1" w14:textId="77777777" w:rsidR="00020648" w:rsidRDefault="00020648" w:rsidP="00CF31BB">
      <w:r>
        <w:separator/>
      </w:r>
    </w:p>
  </w:footnote>
  <w:footnote w:type="continuationSeparator" w:id="0">
    <w:p w14:paraId="4B82971E" w14:textId="77777777" w:rsidR="00020648" w:rsidRDefault="00020648" w:rsidP="00CF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F8C93" w14:textId="163C4D52" w:rsidR="00BC1B68" w:rsidRPr="00835DE8" w:rsidRDefault="00835DE8" w:rsidP="00BC6B95">
    <w:pPr>
      <w:pStyle w:val="Header"/>
      <w:tabs>
        <w:tab w:val="clear" w:pos="9360"/>
        <w:tab w:val="right" w:pos="1080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3587AA11" wp14:editId="7E87E86A">
              <wp:simplePos x="0" y="0"/>
              <wp:positionH relativeFrom="margin">
                <wp:align>left</wp:align>
              </wp:positionH>
              <wp:positionV relativeFrom="paragraph">
                <wp:posOffset>-1839026</wp:posOffset>
              </wp:positionV>
              <wp:extent cx="6858000" cy="10987402"/>
              <wp:effectExtent l="0" t="0" r="19050" b="5080"/>
              <wp:wrapNone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10987402"/>
                        <a:chOff x="0" y="6374"/>
                        <a:chExt cx="6858000" cy="9769261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>
                        <a:xfrm>
                          <a:off x="0" y="2762250"/>
                          <a:ext cx="6858000" cy="7013385"/>
                          <a:chOff x="-1" y="0"/>
                          <a:chExt cx="6858171" cy="7013397"/>
                        </a:xfrm>
                      </wpg:grpSpPr>
                      <wpg:grpSp>
                        <wpg:cNvPr id="9" name="Group 1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54952" cy="7013397"/>
                            <a:chOff x="0" y="-14630"/>
                            <a:chExt cx="6854952" cy="7013397"/>
                          </a:xfrm>
                        </wpg:grpSpPr>
                        <wps:wsp>
                          <wps:cNvPr id="20" name="Rectangle"/>
                          <wps:cNvSpPr>
                            <a:spLocks/>
                          </wps:cNvSpPr>
                          <wps:spPr>
                            <a:xfrm>
                              <a:off x="73152" y="-14630"/>
                              <a:ext cx="6781800" cy="7013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  <a:alpha val="20000"/>
                              </a:schemeClr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21" name="Rectangle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785610" cy="693547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chemeClr val="tx2">
                                  <a:alpha val="30000"/>
                                </a:schemeClr>
                              </a:solidFill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22" name="Rectangle"/>
                        <wps:cNvSpPr>
                          <a:spLocks/>
                        </wps:cNvSpPr>
                        <wps:spPr>
                          <a:xfrm>
                            <a:off x="-1" y="0"/>
                            <a:ext cx="6858171" cy="381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12700">
                            <a:solidFill>
                              <a:schemeClr val="tx2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5" name="Rectangle 5"/>
                      <wps:cNvSpPr/>
                      <wps:spPr>
                        <a:xfrm>
                          <a:off x="0" y="1295400"/>
                          <a:ext cx="6858000" cy="147571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/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 title="Background Imag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alphaModFix amt="4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" r="695" b="35622"/>
                        <a:stretch/>
                      </pic:blipFill>
                      <pic:spPr bwMode="auto">
                        <a:xfrm>
                          <a:off x="635" y="6374"/>
                          <a:ext cx="6857365" cy="2770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886E25" id="Group 13" o:spid="_x0000_s1026" alt="&quot;&quot;" style="position:absolute;margin-left:0;margin-top:-144.8pt;width:540pt;height:865.15pt;z-index:-251650560;mso-position-horizontal:left;mso-position-horizontal-relative:margin;mso-width-relative:margin;mso-height-relative:margin" coordorigin=",63" coordsize="68580,9769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">
              <v:group id="Group 2" o:spid="_x0000_s1027" style="position:absolute;top:27622;width:68580;height:70134" coordorigin="" coordsize="68581,70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 1" o:spid="_x0000_s1028" style="position:absolute;width:68549;height:70133" coordorigin=",-146" coordsize="68549,70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angle" o:spid="_x0000_s1029" style="position:absolute;left:731;top:-146;width:67818;height:70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" fillcolor="#252525 [2415]" stroked="f" strokeweight="1pt">
                    <v:fill opacity="13107f"/>
                    <v:stroke miterlimit="4"/>
                    <v:textbox inset="3pt,3pt,3pt,3pt"/>
                  </v:rect>
                  <v:rect id="Rectangle" o:spid="_x0000_s1030" style="position:absolute;width:67856;height:693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" fillcolor="window" strokecolor="#323232 [3215]" strokeweight="1pt">
                    <v:stroke opacity="19789f" miterlimit="4"/>
                    <v:path arrowok="t"/>
                    <v:textbox inset="3pt,3pt,3pt,3pt"/>
                  </v:rect>
                </v:group>
                <v:rect id="Rectangle" o:spid="_x0000_s1031" style="position:absolute;width:685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" fillcolor="#323232 [3215]" strokecolor="#323232 [3215]" strokeweight="1pt">
                  <v:stroke miterlimit="4"/>
                  <v:path arrowok="t"/>
                  <v:textbox inset="3pt,3pt,3pt,3pt"/>
                </v:rect>
              </v:group>
              <v:rect id="Rectangle 5" o:spid="_x0000_s1032" style="position:absolute;top:12954;width:68580;height:147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" fillcolor="#323232 [3215]" stroked="f" strokeweight="1pt">
                <v:fill color2="#848484 [1951]" rotate="t" angle="90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3" type="#_x0000_t75" alt="&quot;&quot;" style="position:absolute;left:6;top:63;width:68574;height:27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">
                <v:imagedata r:id="rId3" o:title="" croptop="1f" cropbottom="23345f" cropright="455f"/>
                <o:lock v:ext="edit" aspectratio="f"/>
              </v:shape>
              <w10:wrap anchorx="margin"/>
            </v:group>
          </w:pict>
        </mc:Fallback>
      </mc:AlternateContent>
    </w:r>
    <w:r w:rsidR="00BC6B95">
      <w:rPr>
        <w:noProof/>
      </w:rPr>
      <w:drawing>
        <wp:inline distT="0" distB="0" distL="0" distR="0" wp14:anchorId="2AA9E2B4" wp14:editId="5AB9B0FC">
          <wp:extent cx="4909457" cy="1291724"/>
          <wp:effectExtent l="0" t="0" r="5715" b="3810"/>
          <wp:docPr id="13461528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9182" cy="13021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C6B9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287"/>
    <w:multiLevelType w:val="hybridMultilevel"/>
    <w:tmpl w:val="56C8CD3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7F116E"/>
    <w:multiLevelType w:val="hybridMultilevel"/>
    <w:tmpl w:val="B3A0A94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1C3658"/>
    <w:multiLevelType w:val="hybridMultilevel"/>
    <w:tmpl w:val="C21C1FE0"/>
    <w:lvl w:ilvl="0" w:tplc="F1B2B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6923D5"/>
    <w:multiLevelType w:val="hybridMultilevel"/>
    <w:tmpl w:val="B3F8CA74"/>
    <w:lvl w:ilvl="0" w:tplc="11F06A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021163"/>
    <w:multiLevelType w:val="hybridMultilevel"/>
    <w:tmpl w:val="51441D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F64BA"/>
    <w:multiLevelType w:val="hybridMultilevel"/>
    <w:tmpl w:val="4BA8E8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314A5"/>
    <w:multiLevelType w:val="hybridMultilevel"/>
    <w:tmpl w:val="431E4E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D3AE9"/>
    <w:multiLevelType w:val="hybridMultilevel"/>
    <w:tmpl w:val="6958E8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F32A8"/>
    <w:multiLevelType w:val="hybridMultilevel"/>
    <w:tmpl w:val="2D44CF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D487D"/>
    <w:multiLevelType w:val="hybridMultilevel"/>
    <w:tmpl w:val="2BA0EDF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6503261">
    <w:abstractNumId w:val="5"/>
  </w:num>
  <w:num w:numId="2" w16cid:durableId="879434758">
    <w:abstractNumId w:val="4"/>
  </w:num>
  <w:num w:numId="3" w16cid:durableId="2023235406">
    <w:abstractNumId w:val="6"/>
  </w:num>
  <w:num w:numId="4" w16cid:durableId="1298028879">
    <w:abstractNumId w:val="8"/>
  </w:num>
  <w:num w:numId="5" w16cid:durableId="1197158299">
    <w:abstractNumId w:val="3"/>
  </w:num>
  <w:num w:numId="6" w16cid:durableId="420293614">
    <w:abstractNumId w:val="2"/>
  </w:num>
  <w:num w:numId="7" w16cid:durableId="1776095985">
    <w:abstractNumId w:val="1"/>
  </w:num>
  <w:num w:numId="8" w16cid:durableId="446244305">
    <w:abstractNumId w:val="0"/>
  </w:num>
  <w:num w:numId="9" w16cid:durableId="1362977494">
    <w:abstractNumId w:val="9"/>
  </w:num>
  <w:num w:numId="10" w16cid:durableId="93403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removeDateAndTime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95"/>
    <w:rsid w:val="00020648"/>
    <w:rsid w:val="00023821"/>
    <w:rsid w:val="00026175"/>
    <w:rsid w:val="0005135F"/>
    <w:rsid w:val="00061916"/>
    <w:rsid w:val="000C75BF"/>
    <w:rsid w:val="000F73A3"/>
    <w:rsid w:val="001034AB"/>
    <w:rsid w:val="00110721"/>
    <w:rsid w:val="001257F0"/>
    <w:rsid w:val="0016108E"/>
    <w:rsid w:val="001A199E"/>
    <w:rsid w:val="001C42C8"/>
    <w:rsid w:val="00226B0C"/>
    <w:rsid w:val="002279C6"/>
    <w:rsid w:val="00246BBD"/>
    <w:rsid w:val="0025130C"/>
    <w:rsid w:val="00256391"/>
    <w:rsid w:val="00261365"/>
    <w:rsid w:val="002633EB"/>
    <w:rsid w:val="00265218"/>
    <w:rsid w:val="00272305"/>
    <w:rsid w:val="002876ED"/>
    <w:rsid w:val="002C6ABD"/>
    <w:rsid w:val="002D3842"/>
    <w:rsid w:val="002D49C4"/>
    <w:rsid w:val="003071A0"/>
    <w:rsid w:val="00337C0F"/>
    <w:rsid w:val="0035052D"/>
    <w:rsid w:val="00366F6D"/>
    <w:rsid w:val="003E0129"/>
    <w:rsid w:val="003F50EB"/>
    <w:rsid w:val="003F693D"/>
    <w:rsid w:val="00410E03"/>
    <w:rsid w:val="00421778"/>
    <w:rsid w:val="00435E8C"/>
    <w:rsid w:val="00442DDE"/>
    <w:rsid w:val="004456B5"/>
    <w:rsid w:val="00463B35"/>
    <w:rsid w:val="00482917"/>
    <w:rsid w:val="00490717"/>
    <w:rsid w:val="004C2F50"/>
    <w:rsid w:val="004E0FBE"/>
    <w:rsid w:val="004F7AF9"/>
    <w:rsid w:val="00524D35"/>
    <w:rsid w:val="00542A22"/>
    <w:rsid w:val="00551662"/>
    <w:rsid w:val="005773E8"/>
    <w:rsid w:val="005A6806"/>
    <w:rsid w:val="005D124E"/>
    <w:rsid w:val="00606D38"/>
    <w:rsid w:val="0061146D"/>
    <w:rsid w:val="00637C4D"/>
    <w:rsid w:val="00643F5A"/>
    <w:rsid w:val="00684557"/>
    <w:rsid w:val="006A7299"/>
    <w:rsid w:val="006C7D64"/>
    <w:rsid w:val="006D43A7"/>
    <w:rsid w:val="006E07A2"/>
    <w:rsid w:val="0071089C"/>
    <w:rsid w:val="00714440"/>
    <w:rsid w:val="007B52D2"/>
    <w:rsid w:val="007C1F7D"/>
    <w:rsid w:val="007C40C5"/>
    <w:rsid w:val="007C63D6"/>
    <w:rsid w:val="007D4902"/>
    <w:rsid w:val="007F1267"/>
    <w:rsid w:val="007F34EC"/>
    <w:rsid w:val="00835DE8"/>
    <w:rsid w:val="008C5804"/>
    <w:rsid w:val="008D0C74"/>
    <w:rsid w:val="008D3EE1"/>
    <w:rsid w:val="00915359"/>
    <w:rsid w:val="00983455"/>
    <w:rsid w:val="009914F8"/>
    <w:rsid w:val="009C242C"/>
    <w:rsid w:val="009E6AC6"/>
    <w:rsid w:val="009F3750"/>
    <w:rsid w:val="009F4149"/>
    <w:rsid w:val="00A02846"/>
    <w:rsid w:val="00A254D8"/>
    <w:rsid w:val="00A3321A"/>
    <w:rsid w:val="00A71237"/>
    <w:rsid w:val="00A73AE1"/>
    <w:rsid w:val="00AB2833"/>
    <w:rsid w:val="00AC580B"/>
    <w:rsid w:val="00AC7198"/>
    <w:rsid w:val="00AE3FB7"/>
    <w:rsid w:val="00AF342D"/>
    <w:rsid w:val="00B122BA"/>
    <w:rsid w:val="00B8141E"/>
    <w:rsid w:val="00BB1F50"/>
    <w:rsid w:val="00BC1B68"/>
    <w:rsid w:val="00BC6B95"/>
    <w:rsid w:val="00BE0554"/>
    <w:rsid w:val="00BF5A49"/>
    <w:rsid w:val="00C50E6D"/>
    <w:rsid w:val="00C520D9"/>
    <w:rsid w:val="00C84BD5"/>
    <w:rsid w:val="00CB19D2"/>
    <w:rsid w:val="00CF12E4"/>
    <w:rsid w:val="00CF31BB"/>
    <w:rsid w:val="00D4436A"/>
    <w:rsid w:val="00D5716D"/>
    <w:rsid w:val="00D6462A"/>
    <w:rsid w:val="00D832D3"/>
    <w:rsid w:val="00DB5CAA"/>
    <w:rsid w:val="00DE3C23"/>
    <w:rsid w:val="00E141F4"/>
    <w:rsid w:val="00E301A2"/>
    <w:rsid w:val="00E53AFF"/>
    <w:rsid w:val="00E61D15"/>
    <w:rsid w:val="00EC11FC"/>
    <w:rsid w:val="00EF6DBC"/>
    <w:rsid w:val="00EF7890"/>
    <w:rsid w:val="00F02022"/>
    <w:rsid w:val="00F04D11"/>
    <w:rsid w:val="00F27B67"/>
    <w:rsid w:val="00F55DA3"/>
    <w:rsid w:val="00F73887"/>
    <w:rsid w:val="00FB13AA"/>
    <w:rsid w:val="00FC0271"/>
    <w:rsid w:val="00FC65DE"/>
    <w:rsid w:val="00FD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FB934"/>
  <w15:chartTrackingRefBased/>
  <w15:docId w15:val="{897536F6-2163-4B01-9A20-7009E569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Franklin Gothic Book" w:hAnsiTheme="minorHAnsi" w:cs="Times New Roman"/>
        <w:sz w:val="24"/>
        <w:szCs w:val="24"/>
        <w:lang w:val="en-US" w:eastAsia="en-US" w:bidi="ar-SA"/>
      </w:rPr>
    </w:rPrDefault>
    <w:pPrDefault>
      <w:pPr>
        <w:spacing w:after="240"/>
        <w:ind w:left="360" w:righ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3E8"/>
  </w:style>
  <w:style w:type="paragraph" w:styleId="Heading1">
    <w:name w:val="heading 1"/>
    <w:basedOn w:val="Normal"/>
    <w:next w:val="Normal"/>
    <w:link w:val="Heading1Char"/>
    <w:uiPriority w:val="9"/>
    <w:qFormat/>
    <w:rsid w:val="00026175"/>
    <w:pPr>
      <w:keepNext/>
      <w:keepLines/>
      <w:pBdr>
        <w:bottom w:val="single" w:sz="8" w:space="1" w:color="323232" w:themeColor="text2"/>
      </w:pBdr>
      <w:spacing w:before="480" w:after="200"/>
      <w:outlineLvl w:val="0"/>
    </w:pPr>
    <w:rPr>
      <w:rFonts w:eastAsiaTheme="majorEastAsia" w:cstheme="majorBidi"/>
      <w:b/>
      <w:color w:val="323232" w:themeColor="text2"/>
      <w:szCs w:val="29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1146D"/>
    <w:pPr>
      <w:tabs>
        <w:tab w:val="center" w:pos="4680"/>
        <w:tab w:val="right" w:pos="9360"/>
      </w:tabs>
      <w:spacing w:after="0"/>
      <w:ind w:left="0" w:right="0"/>
    </w:pPr>
  </w:style>
  <w:style w:type="character" w:customStyle="1" w:styleId="HeaderChar">
    <w:name w:val="Header Char"/>
    <w:basedOn w:val="DefaultParagraphFont"/>
    <w:link w:val="Header"/>
    <w:uiPriority w:val="99"/>
    <w:rsid w:val="0061146D"/>
  </w:style>
  <w:style w:type="paragraph" w:styleId="Footer">
    <w:name w:val="footer"/>
    <w:basedOn w:val="Normal"/>
    <w:link w:val="FooterChar"/>
    <w:uiPriority w:val="99"/>
    <w:rsid w:val="00BE0554"/>
    <w:pPr>
      <w:spacing w:after="120"/>
    </w:pPr>
  </w:style>
  <w:style w:type="character" w:customStyle="1" w:styleId="FooterChar">
    <w:name w:val="Footer Char"/>
    <w:basedOn w:val="DefaultParagraphFont"/>
    <w:link w:val="Footer"/>
    <w:uiPriority w:val="99"/>
    <w:rsid w:val="00BE0554"/>
  </w:style>
  <w:style w:type="table" w:styleId="TableGrid">
    <w:name w:val="Table Grid"/>
    <w:basedOn w:val="TableNormal"/>
    <w:uiPriority w:val="39"/>
    <w:rsid w:val="00B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1146D"/>
    <w:pPr>
      <w:spacing w:after="0"/>
      <w:contextualSpacing/>
      <w:jc w:val="center"/>
    </w:pPr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character" w:customStyle="1" w:styleId="TitleChar">
    <w:name w:val="Title Char"/>
    <w:link w:val="Title"/>
    <w:uiPriority w:val="10"/>
    <w:rsid w:val="002D49C4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styleId="NormalWeb">
    <w:name w:val="Normal (Web)"/>
    <w:basedOn w:val="Normal"/>
    <w:uiPriority w:val="99"/>
    <w:semiHidden/>
    <w:rsid w:val="00265218"/>
    <w:pPr>
      <w:spacing w:before="100" w:beforeAutospacing="1" w:afterAutospacing="1"/>
    </w:pPr>
    <w:rPr>
      <w:rFonts w:ascii="Times New Roman" w:eastAsia="Times New Roman" w:hAnsi="Times New Roman"/>
    </w:rPr>
  </w:style>
  <w:style w:type="paragraph" w:customStyle="1" w:styleId="Contacts">
    <w:name w:val="Contacts"/>
    <w:basedOn w:val="Normal"/>
    <w:uiPriority w:val="11"/>
    <w:qFormat/>
    <w:rsid w:val="003F50EB"/>
    <w:pPr>
      <w:spacing w:after="100"/>
      <w:ind w:left="0" w:right="0"/>
      <w:jc w:val="center"/>
    </w:pPr>
    <w:rPr>
      <w:color w:val="323232" w:themeColor="text2"/>
      <w:sz w:val="20"/>
      <w:szCs w:val="20"/>
    </w:rPr>
  </w:style>
  <w:style w:type="character" w:styleId="PlaceholderText">
    <w:name w:val="Placeholder Text"/>
    <w:uiPriority w:val="99"/>
    <w:semiHidden/>
    <w:rsid w:val="00E53AFF"/>
    <w:rPr>
      <w:color w:val="808080"/>
    </w:rPr>
  </w:style>
  <w:style w:type="paragraph" w:customStyle="1" w:styleId="BlueBoldText">
    <w:name w:val="Blue Bold Text"/>
    <w:basedOn w:val="Normal"/>
    <w:uiPriority w:val="11"/>
    <w:qFormat/>
    <w:rsid w:val="00410E03"/>
    <w:pPr>
      <w:spacing w:after="0"/>
    </w:pPr>
    <w:rPr>
      <w:b/>
      <w:bCs/>
      <w:color w:val="323232" w:themeColor="text2"/>
    </w:rPr>
  </w:style>
  <w:style w:type="character" w:customStyle="1" w:styleId="Heading1Char">
    <w:name w:val="Heading 1 Char"/>
    <w:basedOn w:val="DefaultParagraphFont"/>
    <w:link w:val="Heading1"/>
    <w:uiPriority w:val="9"/>
    <w:rsid w:val="00026175"/>
    <w:rPr>
      <w:rFonts w:eastAsiaTheme="majorEastAsia" w:cstheme="majorBidi"/>
      <w:b/>
      <w:color w:val="323232" w:themeColor="text2"/>
      <w:szCs w:val="29"/>
      <w:lang w:val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8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04"/>
    <w:rPr>
      <w:rFonts w:ascii="Segoe UI" w:hAnsi="Segoe UI" w:cs="Segoe UI"/>
      <w:color w:val="000000"/>
      <w:sz w:val="18"/>
      <w:szCs w:val="18"/>
    </w:rPr>
  </w:style>
  <w:style w:type="paragraph" w:customStyle="1" w:styleId="BlueText">
    <w:name w:val="Blue Text"/>
    <w:basedOn w:val="Normal"/>
    <w:next w:val="Normal"/>
    <w:uiPriority w:val="11"/>
    <w:qFormat/>
    <w:rsid w:val="006E07A2"/>
    <w:pPr>
      <w:spacing w:after="360"/>
    </w:pPr>
    <w:rPr>
      <w:i/>
      <w:color w:val="323232" w:themeColor="text2"/>
      <w:sz w:val="22"/>
    </w:rPr>
  </w:style>
  <w:style w:type="character" w:styleId="Emphasis">
    <w:name w:val="Emphasis"/>
    <w:basedOn w:val="DefaultParagraphFont"/>
    <w:uiPriority w:val="20"/>
    <w:qFormat/>
    <w:rsid w:val="002279C6"/>
    <w:rPr>
      <w:b/>
      <w:i w:val="0"/>
      <w:iCs/>
      <w:color w:val="323232" w:themeColor="text2"/>
    </w:rPr>
  </w:style>
  <w:style w:type="paragraph" w:styleId="NoSpacing">
    <w:name w:val="No Spacing"/>
    <w:uiPriority w:val="11"/>
    <w:qFormat/>
    <w:rsid w:val="0061146D"/>
    <w:pPr>
      <w:spacing w:after="0"/>
    </w:pPr>
  </w:style>
  <w:style w:type="paragraph" w:styleId="ListParagraph">
    <w:name w:val="List Paragraph"/>
    <w:basedOn w:val="Normal"/>
    <w:uiPriority w:val="34"/>
    <w:qFormat/>
    <w:rsid w:val="00BC6B95"/>
    <w:pPr>
      <w:spacing w:after="160" w:line="259" w:lineRule="auto"/>
      <w:ind w:left="720" w:right="0"/>
      <w:contextualSpacing/>
    </w:pPr>
    <w:rPr>
      <w:rFonts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2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davis\AppData\Roaming\Microsoft\Templates\Phone%20script%20small%20business.dotx" TargetMode="External"/></Relationships>
</file>

<file path=word/theme/theme1.xml><?xml version="1.0" encoding="utf-8"?>
<a:theme xmlns:a="http://schemas.openxmlformats.org/drawingml/2006/main" name="Theme1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F60E46-26BB-48B3-A60F-EEDC05AFEA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3815DBE-4D2A-4698-95B5-0F64DA5893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304039-7588-4365-821A-EABDD470C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331DCA8-71D4-4675-A49B-EE6759B2DE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Phone script small business</Template>
  <TotalTime>51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Platte County Fai</dc:creator>
  <cp:keywords/>
  <dc:description/>
  <cp:lastModifiedBy>Platte County Fai</cp:lastModifiedBy>
  <cp:revision>3</cp:revision>
  <cp:lastPrinted>2026-06-30T15:51:00Z</cp:lastPrinted>
  <dcterms:created xsi:type="dcterms:W3CDTF">2026-06-30T14:36:00Z</dcterms:created>
  <dcterms:modified xsi:type="dcterms:W3CDTF">2026-06-30T15:53:00Z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