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5C60F8FB" w14:textId="49973042" w:rsidR="002A068F" w:rsidRPr="00FF0FFF" w:rsidRDefault="00FF0FFF" w:rsidP="00FF0FFF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31EFB" wp14:editId="568AD640">
                <wp:simplePos x="0" y="0"/>
                <wp:positionH relativeFrom="column">
                  <wp:posOffset>-381000</wp:posOffset>
                </wp:positionH>
                <wp:positionV relativeFrom="paragraph">
                  <wp:posOffset>-1402080</wp:posOffset>
                </wp:positionV>
                <wp:extent cx="5727700" cy="6985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698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B9B5A" w14:textId="77777777" w:rsidR="00A6615B" w:rsidRDefault="00A6615B" w:rsidP="00A6615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-720"/>
                              <w:jc w:val="center"/>
                              <w:rPr>
                                <w:rFonts w:ascii="Candara" w:hAnsi="Candara" w:cs="Candara"/>
                                <w:color w:val="57211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color w:val="9C2224"/>
                                <w:sz w:val="84"/>
                                <w:szCs w:val="84"/>
                              </w:rPr>
                              <w:t>SECAC</w:t>
                            </w:r>
                          </w:p>
                          <w:p w14:paraId="7FF3846A" w14:textId="77777777" w:rsidR="00A6615B" w:rsidRDefault="00A6615B" w:rsidP="00A6615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-72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9C2224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color w:val="572111"/>
                                <w:sz w:val="32"/>
                                <w:szCs w:val="32"/>
                              </w:rPr>
                              <w:t>Special Education Citizens Advisory Committee</w:t>
                            </w:r>
                          </w:p>
                          <w:p w14:paraId="3C2BC39B" w14:textId="77777777" w:rsidR="00A6615B" w:rsidRDefault="00A6615B" w:rsidP="00A6615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0"/>
                              <w:contextualSpacing/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5FBD6C4" w14:textId="77777777" w:rsidR="00A6615B" w:rsidRPr="00887FA7" w:rsidRDefault="00A6615B" w:rsidP="00A6615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0"/>
                              <w:contextualSpacing/>
                              <w:rPr>
                                <w:rFonts w:ascii="Candara" w:hAnsi="Candara" w:cs="Candara"/>
                                <w:b/>
                                <w:bCs/>
                                <w:color w:val="9C2224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Who we are</w:t>
                            </w:r>
                            <w:r w:rsidRPr="00887FA7">
                              <w:rPr>
                                <w:rFonts w:ascii="Candara" w:hAnsi="Candara" w:cs="Candar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887FA7">
                              <w:rPr>
                                <w:rFonts w:ascii="Candara" w:hAnsi="Candara" w:cs="Candara"/>
                                <w:b/>
                                <w:bCs/>
                                <w:color w:val="691718"/>
                                <w:sz w:val="28"/>
                                <w:szCs w:val="28"/>
                              </w:rPr>
                              <w:t xml:space="preserve">Parents &amp; Educators </w:t>
                            </w:r>
                          </w:p>
                          <w:p w14:paraId="596B05A7" w14:textId="77777777" w:rsidR="00A6615B" w:rsidRPr="00887FA7" w:rsidRDefault="00A6615B" w:rsidP="00A6615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0"/>
                              <w:contextualSpacing/>
                              <w:rPr>
                                <w:rFonts w:ascii="Candara" w:hAnsi="Candara" w:cs="Candara"/>
                                <w:b/>
                                <w:bCs/>
                                <w:color w:val="9C2224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What we do</w:t>
                            </w:r>
                            <w:r w:rsidRPr="00887FA7">
                              <w:rPr>
                                <w:rFonts w:ascii="Candara" w:hAnsi="Candara" w:cs="Candar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Pr="00887FA7">
                              <w:rPr>
                                <w:rFonts w:ascii="Candara" w:hAnsi="Candara" w:cs="Candara"/>
                                <w:b/>
                                <w:bCs/>
                                <w:color w:val="572111"/>
                                <w:sz w:val="28"/>
                                <w:szCs w:val="28"/>
                              </w:rPr>
                              <w:t xml:space="preserve">Under state law, our committee advises the school system on the needs of students with disabilities.  </w:t>
                            </w:r>
                          </w:p>
                          <w:p w14:paraId="79C4B999" w14:textId="77777777" w:rsidR="00A6615B" w:rsidRPr="00887FA7" w:rsidRDefault="00A6615B" w:rsidP="00A6615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0"/>
                              <w:contextualSpacing/>
                              <w:rPr>
                                <w:rFonts w:ascii="Candara" w:hAnsi="Candara" w:cs="Candara"/>
                                <w:b/>
                                <w:bCs/>
                                <w:color w:val="9C2224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Where we meet: </w:t>
                            </w:r>
                            <w:r w:rsidRPr="00887FA7">
                              <w:rPr>
                                <w:rFonts w:ascii="Candara" w:hAnsi="Candara" w:cs="Candara"/>
                                <w:b/>
                                <w:bCs/>
                                <w:color w:val="572111"/>
                                <w:sz w:val="28"/>
                                <w:szCs w:val="28"/>
                              </w:rPr>
                              <w:t>Ten Oaks Fire Hall, Freedom Room, 5000 Signal Bell Ln, Clarksville, MD 21029</w:t>
                            </w:r>
                          </w:p>
                          <w:p w14:paraId="0B110BEF" w14:textId="77777777" w:rsidR="00A6615B" w:rsidRPr="00887FA7" w:rsidRDefault="00A6615B" w:rsidP="00A6615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ind w:right="-619"/>
                              <w:rPr>
                                <w:rFonts w:cs="Candara"/>
                                <w:b/>
                                <w:bCs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>We welcome new parents and parents who have been at this for a while and can share their expertise.</w:t>
                            </w:r>
                          </w:p>
                          <w:p w14:paraId="2803924A" w14:textId="77777777" w:rsidR="00A6615B" w:rsidRPr="00887FA7" w:rsidRDefault="00A6615B" w:rsidP="00A6615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ind w:right="-619"/>
                              <w:rPr>
                                <w:rFonts w:cs="Candara"/>
                                <w:b/>
                                <w:bCs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>We need educators who provide valuable insight to help us advise the school system.</w:t>
                            </w:r>
                          </w:p>
                          <w:p w14:paraId="2C0FD8C8" w14:textId="77777777" w:rsidR="00A6615B" w:rsidRPr="00887FA7" w:rsidRDefault="00A6615B" w:rsidP="00A6615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ind w:right="-619"/>
                              <w:rPr>
                                <w:rFonts w:cs="Candara"/>
                                <w:b/>
                                <w:bCs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>We sponsor events to help inform parents, caregivers, and staff.</w:t>
                            </w:r>
                          </w:p>
                          <w:p w14:paraId="76FC3776" w14:textId="77777777" w:rsidR="00A6615B" w:rsidRPr="00887FA7" w:rsidRDefault="00A6615B" w:rsidP="00A6615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ind w:right="-619"/>
                              <w:rPr>
                                <w:rFonts w:cs="Candara"/>
                                <w:b/>
                                <w:bCs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>We serve on working group</w:t>
                            </w:r>
                            <w:r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>s</w:t>
                            </w: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 xml:space="preserve"> and represent special education on policy committees for the school system.</w:t>
                            </w:r>
                          </w:p>
                          <w:p w14:paraId="44E89CA8" w14:textId="22FC9BC4" w:rsidR="00A6615B" w:rsidRPr="00887FA7" w:rsidRDefault="00A6615B" w:rsidP="00A6615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ind w:right="-619"/>
                              <w:rPr>
                                <w:rFonts w:cs="Candara"/>
                                <w:b/>
                                <w:bCs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 xml:space="preserve">2018-2019  meeting dates:  </w:t>
                            </w:r>
                            <w:r w:rsidRPr="00887FA7">
                              <w:rPr>
                                <w:rFonts w:cs="Helvetica Neue"/>
                                <w:color w:val="40180C" w:themeColor="text2" w:themeShade="BF"/>
                                <w:sz w:val="28"/>
                                <w:szCs w:val="28"/>
                              </w:rPr>
                              <w:t>Sept 24</w:t>
                            </w:r>
                            <w:r w:rsidRPr="00A6615B">
                              <w:rPr>
                                <w:rFonts w:cs="Helvetica Neue"/>
                                <w:color w:val="40180C" w:themeColor="tex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Helvetica Neue"/>
                                <w:color w:val="40180C" w:themeColor="text2" w:themeShade="BF"/>
                                <w:sz w:val="28"/>
                                <w:szCs w:val="28"/>
                              </w:rPr>
                              <w:t>*</w:t>
                            </w:r>
                            <w:r w:rsidRPr="00887FA7">
                              <w:rPr>
                                <w:rFonts w:cs="Helvetica Neue"/>
                                <w:color w:val="40180C" w:themeColor="text2" w:themeShade="BF"/>
                                <w:sz w:val="28"/>
                                <w:szCs w:val="28"/>
                              </w:rPr>
                              <w:t>, Oct 29</w:t>
                            </w:r>
                            <w:r w:rsidRPr="00A6615B">
                              <w:rPr>
                                <w:rFonts w:cs="Helvetica Neue"/>
                                <w:color w:val="40180C" w:themeColor="tex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Helvetica Neue"/>
                                <w:color w:val="40180C" w:themeColor="text2" w:themeShade="BF"/>
                                <w:sz w:val="28"/>
                                <w:szCs w:val="28"/>
                              </w:rPr>
                              <w:t>*</w:t>
                            </w:r>
                            <w:r w:rsidRPr="00887FA7">
                              <w:rPr>
                                <w:rFonts w:cs="Helvetica Neue"/>
                                <w:color w:val="40180C" w:themeColor="text2" w:themeShade="BF"/>
                                <w:sz w:val="28"/>
                                <w:szCs w:val="28"/>
                              </w:rPr>
                              <w:t xml:space="preserve">, Dec 10th, January </w:t>
                            </w:r>
                            <w:r w:rsidR="00750DF5">
                              <w:rPr>
                                <w:rFonts w:cs="Helvetica Neue"/>
                                <w:color w:val="40180C" w:themeColor="text2" w:themeShade="BF"/>
                                <w:sz w:val="28"/>
                                <w:szCs w:val="28"/>
                              </w:rPr>
                              <w:t>14</w:t>
                            </w:r>
                            <w:r w:rsidRPr="00887FA7">
                              <w:rPr>
                                <w:rFonts w:cs="Helvetica Neue"/>
                                <w:color w:val="40180C" w:themeColor="text2" w:themeShade="BF"/>
                                <w:sz w:val="28"/>
                                <w:szCs w:val="28"/>
                              </w:rPr>
                              <w:t>th, February 25th, March 25th, April 29th, May 20th, June 10th.</w:t>
                            </w:r>
                          </w:p>
                          <w:p w14:paraId="2ACEBD5D" w14:textId="77777777" w:rsidR="00A6615B" w:rsidRPr="00887FA7" w:rsidRDefault="00A6615B" w:rsidP="00A6615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napToGrid w:val="0"/>
                              <w:ind w:left="360" w:right="-619"/>
                              <w:rPr>
                                <w:rFonts w:cs="Candara"/>
                                <w:b/>
                                <w:bCs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 xml:space="preserve">Please join us from 7-9pm  </w:t>
                            </w:r>
                          </w:p>
                          <w:p w14:paraId="4C1637E6" w14:textId="77777777" w:rsidR="00C50830" w:rsidRDefault="00C50830" w:rsidP="005C1A4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-619"/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7A3E05BB" w14:textId="2DD77671" w:rsidR="00A6615B" w:rsidRDefault="00A6615B" w:rsidP="00C5083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-619"/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>*The Sept 24</w:t>
                            </w:r>
                            <w:r w:rsidRPr="00A6615B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 xml:space="preserve"> meeting will be held at Ellicott Mills Middle.</w:t>
                            </w:r>
                            <w:r w:rsidR="00C50830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>The Oct 29</w:t>
                            </w:r>
                            <w:r w:rsidRPr="00A6615B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 xml:space="preserve"> meeting will be held at </w:t>
                            </w:r>
                            <w:r w:rsidR="00C50830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>Clarksville Middle.</w:t>
                            </w:r>
                          </w:p>
                          <w:p w14:paraId="414F0BB7" w14:textId="77777777" w:rsidR="00C50830" w:rsidRDefault="00C50830" w:rsidP="005C1A4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-619"/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0D26FECE" w14:textId="0173895F" w:rsidR="004B1015" w:rsidRPr="004B1015" w:rsidRDefault="004B1015" w:rsidP="005C1A4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-619"/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 xml:space="preserve">For more information contact </w:t>
                            </w:r>
                            <w:hyperlink r:id="rId11" w:history="1">
                              <w:r w:rsidRPr="00887FA7">
                                <w:rPr>
                                  <w:rFonts w:cs="Candara"/>
                                  <w:color w:val="40180C" w:themeColor="text2" w:themeShade="BF"/>
                                  <w:sz w:val="28"/>
                                  <w:szCs w:val="28"/>
                                  <w:u w:val="single" w:color="386065"/>
                                </w:rPr>
                                <w:t>SECACChair@gmail.com</w:t>
                              </w:r>
                            </w:hyperlink>
                          </w:p>
                          <w:p w14:paraId="2E94738C" w14:textId="77777777" w:rsidR="00FF0FFF" w:rsidRDefault="00F922A0" w:rsidP="005C1A4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-619"/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FF0FFF" w:rsidRPr="003D218C">
                                <w:rPr>
                                  <w:rStyle w:val="Hyperlink"/>
                                  <w:rFonts w:cs="Candara"/>
                                  <w:color w:val="549097" w:themeColor="accent1" w:themeShade="BF"/>
                                  <w:sz w:val="28"/>
                                  <w:szCs w:val="28"/>
                                </w:rPr>
                                <w:t>www.howardcountysecac.com</w:t>
                              </w:r>
                            </w:hyperlink>
                          </w:p>
                          <w:p w14:paraId="10218227" w14:textId="77777777" w:rsidR="00FF0FFF" w:rsidRPr="00887FA7" w:rsidRDefault="00FF0FFF" w:rsidP="005C1A4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0" w:right="-619"/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708ABFCC" w14:textId="77777777" w:rsidR="00FF0FFF" w:rsidRPr="00887FA7" w:rsidRDefault="00FF0FFF" w:rsidP="005C1A41">
                            <w:pPr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87FA7"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fldChar w:fldCharType="begin"/>
                            </w:r>
                            <w:r w:rsidRPr="00887FA7"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instrText xml:space="preserve"> INCLUDEPICTURE "/var/folders/01/vnv397ms7njdb32ghvh886lw0000gq/T/com.microsoft.Word/WebArchiveCopyPasteTempFiles/AFEux7aOa4JyAAAAAElFTkSuQmCC" \* MERGEFORMATINET </w:instrText>
                            </w:r>
                            <w:r w:rsidRPr="00887FA7"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fldChar w:fldCharType="begin"/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instrText xml:space="preserve"> INCLUDEPICTURE  "/var/folders/01/vnv397ms7njdb32ghvh886lw0000gq/T/com.microsoft.Word/WebArchiveCopyPasteTempFiles/AFEux7aOa4JyAAAAAElFTkSuQmCC" \* MERGEFORMATINET </w:instrTex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drawing>
                                <wp:inline distT="0" distB="0" distL="0" distR="0" wp14:anchorId="15ECE6B4" wp14:editId="3C5B48F4">
                                  <wp:extent cx="482600" cy="482600"/>
                                  <wp:effectExtent l="0" t="0" r="0" b="0"/>
                                  <wp:docPr id="21" name="Picture 21" descr="Image result for facebook icon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facebook icon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fldChar w:fldCharType="end"/>
                            </w:r>
                            <w:r w:rsidRPr="00887FA7"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fldChar w:fldCharType="end"/>
                            </w: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 xml:space="preserve">Ho Co SECAC </w:t>
                            </w:r>
                            <w:r w:rsidRPr="00887FA7">
                              <w:rPr>
                                <w:rFonts w:cs="Candara"/>
                                <w:color w:val="40180C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887FA7"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fldChar w:fldCharType="begin"/>
                            </w:r>
                            <w:r w:rsidRPr="00887FA7"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instrText xml:space="preserve"> INCLUDEPICTURE "/var/folders/01/vnv397ms7njdb32ghvh886lw0000gq/T/com.microsoft.Word/WebArchiveCopyPasteTempFiles/twitter-squared.png" \* MERGEFORMATINET </w:instrText>
                            </w:r>
                            <w:r w:rsidRPr="00887FA7"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fldChar w:fldCharType="separate"/>
                            </w:r>
                            <w:r w:rsidRPr="00887FA7">
                              <w:rPr>
                                <w:rFonts w:eastAsia="Times New Roman" w:cs="Times New Roman"/>
                                <w:noProof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drawing>
                                <wp:inline distT="0" distB="0" distL="0" distR="0" wp14:anchorId="150A9003" wp14:editId="51436E9F">
                                  <wp:extent cx="495300" cy="495300"/>
                                  <wp:effectExtent l="0" t="0" r="0" b="0"/>
                                  <wp:docPr id="22" name="Picture 22" descr="Image result for twitter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twitter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12" t="10112" r="10674" b="10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7FA7"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fldChar w:fldCharType="end"/>
                            </w:r>
                            <w:proofErr w:type="spellStart"/>
                            <w:r w:rsidRPr="00887FA7"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t>Hocosecac</w:t>
                            </w:r>
                            <w:proofErr w:type="spellEnd"/>
                          </w:p>
                          <w:p w14:paraId="46B53A6A" w14:textId="77777777" w:rsidR="00FF0FFF" w:rsidRDefault="00FF0FFF" w:rsidP="005C1A4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231EF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30pt;margin-top:-110.4pt;width:451pt;height:55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" filled="f" stroked="f" strokeweight=".5pt">
                <v:textbox>
                  <w:txbxContent>
                    <w:p w14:paraId="0C2B9B5A" w14:textId="77777777" w:rsidR="00A6615B" w:rsidRDefault="00A6615B" w:rsidP="00A6615B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-720"/>
                        <w:jc w:val="center"/>
                        <w:rPr>
                          <w:rFonts w:ascii="Candara" w:hAnsi="Candara" w:cs="Candara"/>
                          <w:color w:val="572111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 w:cs="Candara"/>
                          <w:b/>
                          <w:bCs/>
                          <w:color w:val="9C2224"/>
                          <w:sz w:val="84"/>
                          <w:szCs w:val="84"/>
                        </w:rPr>
                        <w:t>SECAC</w:t>
                      </w:r>
                    </w:p>
                    <w:p w14:paraId="7FF3846A" w14:textId="77777777" w:rsidR="00A6615B" w:rsidRDefault="00A6615B" w:rsidP="00A6615B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-72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9C2224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 w:cs="Candara"/>
                          <w:color w:val="572111"/>
                          <w:sz w:val="32"/>
                          <w:szCs w:val="32"/>
                        </w:rPr>
                        <w:t>Special Education Citizens Advisory Committee</w:t>
                      </w:r>
                    </w:p>
                    <w:p w14:paraId="3C2BC39B" w14:textId="77777777" w:rsidR="00A6615B" w:rsidRDefault="00A6615B" w:rsidP="00A6615B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0"/>
                        <w:contextualSpacing/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75FBD6C4" w14:textId="77777777" w:rsidR="00A6615B" w:rsidRPr="00887FA7" w:rsidRDefault="00A6615B" w:rsidP="00A6615B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0"/>
                        <w:contextualSpacing/>
                        <w:rPr>
                          <w:rFonts w:ascii="Candara" w:hAnsi="Candara" w:cs="Candara"/>
                          <w:b/>
                          <w:bCs/>
                          <w:color w:val="9C2224"/>
                          <w:sz w:val="28"/>
                          <w:szCs w:val="28"/>
                        </w:rPr>
                      </w:pPr>
                      <w:r w:rsidRPr="00887FA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Who we are</w:t>
                      </w:r>
                      <w:r w:rsidRPr="00887FA7">
                        <w:rPr>
                          <w:rFonts w:ascii="Candara" w:hAnsi="Candara" w:cs="Candar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: </w:t>
                      </w:r>
                      <w:r w:rsidRPr="00887FA7">
                        <w:rPr>
                          <w:rFonts w:ascii="Candara" w:hAnsi="Candara" w:cs="Candara"/>
                          <w:b/>
                          <w:bCs/>
                          <w:color w:val="691718"/>
                          <w:sz w:val="28"/>
                          <w:szCs w:val="28"/>
                        </w:rPr>
                        <w:t xml:space="preserve">Parents &amp; Educators </w:t>
                      </w:r>
                    </w:p>
                    <w:p w14:paraId="596B05A7" w14:textId="77777777" w:rsidR="00A6615B" w:rsidRPr="00887FA7" w:rsidRDefault="00A6615B" w:rsidP="00A6615B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0"/>
                        <w:contextualSpacing/>
                        <w:rPr>
                          <w:rFonts w:ascii="Candara" w:hAnsi="Candara" w:cs="Candara"/>
                          <w:b/>
                          <w:bCs/>
                          <w:color w:val="9C2224"/>
                          <w:sz w:val="28"/>
                          <w:szCs w:val="28"/>
                        </w:rPr>
                      </w:pPr>
                      <w:r w:rsidRPr="00887FA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What we do</w:t>
                      </w:r>
                      <w:r w:rsidRPr="00887FA7">
                        <w:rPr>
                          <w:rFonts w:ascii="Candara" w:hAnsi="Candara" w:cs="Candar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:  </w:t>
                      </w:r>
                      <w:r w:rsidRPr="00887FA7">
                        <w:rPr>
                          <w:rFonts w:ascii="Candara" w:hAnsi="Candara" w:cs="Candara"/>
                          <w:b/>
                          <w:bCs/>
                          <w:color w:val="572111"/>
                          <w:sz w:val="28"/>
                          <w:szCs w:val="28"/>
                        </w:rPr>
                        <w:t xml:space="preserve">Under state law, our committee advises the school system on the needs of students with disabilities.  </w:t>
                      </w:r>
                    </w:p>
                    <w:p w14:paraId="79C4B999" w14:textId="77777777" w:rsidR="00A6615B" w:rsidRPr="00887FA7" w:rsidRDefault="00A6615B" w:rsidP="00A6615B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0"/>
                        <w:contextualSpacing/>
                        <w:rPr>
                          <w:rFonts w:ascii="Candara" w:hAnsi="Candara" w:cs="Candara"/>
                          <w:b/>
                          <w:bCs/>
                          <w:color w:val="9C2224"/>
                          <w:sz w:val="28"/>
                          <w:szCs w:val="28"/>
                        </w:rPr>
                      </w:pPr>
                      <w:r w:rsidRPr="00887FA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Where we meet: </w:t>
                      </w:r>
                      <w:r w:rsidRPr="00887FA7">
                        <w:rPr>
                          <w:rFonts w:ascii="Candara" w:hAnsi="Candara" w:cs="Candara"/>
                          <w:b/>
                          <w:bCs/>
                          <w:color w:val="572111"/>
                          <w:sz w:val="28"/>
                          <w:szCs w:val="28"/>
                        </w:rPr>
                        <w:t>Ten Oaks Fire Hall, Freedom Room, 5000 Signal Bell Ln, Clarksville, MD 21029</w:t>
                      </w:r>
                    </w:p>
                    <w:p w14:paraId="0B110BEF" w14:textId="77777777" w:rsidR="00A6615B" w:rsidRPr="00887FA7" w:rsidRDefault="00A6615B" w:rsidP="00A6615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napToGrid w:val="0"/>
                        <w:ind w:right="-619"/>
                        <w:rPr>
                          <w:rFonts w:cs="Candara"/>
                          <w:b/>
                          <w:bCs/>
                          <w:color w:val="40180C" w:themeColor="text2" w:themeShade="BF"/>
                          <w:sz w:val="28"/>
                          <w:szCs w:val="28"/>
                        </w:rPr>
                      </w:pP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>We welcome new parents and parents who have been at this for a while and can share their expertise.</w:t>
                      </w:r>
                    </w:p>
                    <w:p w14:paraId="2803924A" w14:textId="77777777" w:rsidR="00A6615B" w:rsidRPr="00887FA7" w:rsidRDefault="00A6615B" w:rsidP="00A6615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napToGrid w:val="0"/>
                        <w:ind w:right="-619"/>
                        <w:rPr>
                          <w:rFonts w:cs="Candara"/>
                          <w:b/>
                          <w:bCs/>
                          <w:color w:val="40180C" w:themeColor="text2" w:themeShade="BF"/>
                          <w:sz w:val="28"/>
                          <w:szCs w:val="28"/>
                        </w:rPr>
                      </w:pP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>We need educators who provide valuable insight to help us advise the school system.</w:t>
                      </w:r>
                    </w:p>
                    <w:p w14:paraId="2C0FD8C8" w14:textId="77777777" w:rsidR="00A6615B" w:rsidRPr="00887FA7" w:rsidRDefault="00A6615B" w:rsidP="00A6615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napToGrid w:val="0"/>
                        <w:ind w:right="-619"/>
                        <w:rPr>
                          <w:rFonts w:cs="Candara"/>
                          <w:b/>
                          <w:bCs/>
                          <w:color w:val="40180C" w:themeColor="text2" w:themeShade="BF"/>
                          <w:sz w:val="28"/>
                          <w:szCs w:val="28"/>
                        </w:rPr>
                      </w:pP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>We sponsor events to help inform parents, caregivers, and staff.</w:t>
                      </w:r>
                    </w:p>
                    <w:p w14:paraId="76FC3776" w14:textId="77777777" w:rsidR="00A6615B" w:rsidRPr="00887FA7" w:rsidRDefault="00A6615B" w:rsidP="00A6615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napToGrid w:val="0"/>
                        <w:ind w:right="-619"/>
                        <w:rPr>
                          <w:rFonts w:cs="Candara"/>
                          <w:b/>
                          <w:bCs/>
                          <w:color w:val="40180C" w:themeColor="text2" w:themeShade="BF"/>
                          <w:sz w:val="28"/>
                          <w:szCs w:val="28"/>
                        </w:rPr>
                      </w:pP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>We serve on working group</w:t>
                      </w:r>
                      <w:r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>s</w:t>
                      </w: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 xml:space="preserve"> and represent special education on policy committees for the school system.</w:t>
                      </w:r>
                    </w:p>
                    <w:p w14:paraId="44E89CA8" w14:textId="22FC9BC4" w:rsidR="00A6615B" w:rsidRPr="00887FA7" w:rsidRDefault="00A6615B" w:rsidP="00A6615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napToGrid w:val="0"/>
                        <w:ind w:right="-619"/>
                        <w:rPr>
                          <w:rFonts w:cs="Candara"/>
                          <w:b/>
                          <w:bCs/>
                          <w:color w:val="40180C" w:themeColor="text2" w:themeShade="BF"/>
                          <w:sz w:val="28"/>
                          <w:szCs w:val="28"/>
                        </w:rPr>
                      </w:pP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 xml:space="preserve">2018-2019  meeting dates:  </w:t>
                      </w:r>
                      <w:r w:rsidRPr="00887FA7">
                        <w:rPr>
                          <w:rFonts w:cs="Helvetica Neue"/>
                          <w:color w:val="40180C" w:themeColor="text2" w:themeShade="BF"/>
                          <w:sz w:val="28"/>
                          <w:szCs w:val="28"/>
                        </w:rPr>
                        <w:t>Sept 24</w:t>
                      </w:r>
                      <w:r w:rsidRPr="00A6615B">
                        <w:rPr>
                          <w:rFonts w:cs="Helvetica Neue"/>
                          <w:color w:val="40180C" w:themeColor="tex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Helvetica Neue"/>
                          <w:color w:val="40180C" w:themeColor="text2" w:themeShade="BF"/>
                          <w:sz w:val="28"/>
                          <w:szCs w:val="28"/>
                        </w:rPr>
                        <w:t>*</w:t>
                      </w:r>
                      <w:r w:rsidRPr="00887FA7">
                        <w:rPr>
                          <w:rFonts w:cs="Helvetica Neue"/>
                          <w:color w:val="40180C" w:themeColor="text2" w:themeShade="BF"/>
                          <w:sz w:val="28"/>
                          <w:szCs w:val="28"/>
                        </w:rPr>
                        <w:t>, Oct 29</w:t>
                      </w:r>
                      <w:r w:rsidRPr="00A6615B">
                        <w:rPr>
                          <w:rFonts w:cs="Helvetica Neue"/>
                          <w:color w:val="40180C" w:themeColor="tex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Helvetica Neue"/>
                          <w:color w:val="40180C" w:themeColor="text2" w:themeShade="BF"/>
                          <w:sz w:val="28"/>
                          <w:szCs w:val="28"/>
                        </w:rPr>
                        <w:t>*</w:t>
                      </w:r>
                      <w:r w:rsidRPr="00887FA7">
                        <w:rPr>
                          <w:rFonts w:cs="Helvetica Neue"/>
                          <w:color w:val="40180C" w:themeColor="text2" w:themeShade="BF"/>
                          <w:sz w:val="28"/>
                          <w:szCs w:val="28"/>
                        </w:rPr>
                        <w:t xml:space="preserve">, Dec 10th, January </w:t>
                      </w:r>
                      <w:r w:rsidR="00750DF5">
                        <w:rPr>
                          <w:rFonts w:cs="Helvetica Neue"/>
                          <w:color w:val="40180C" w:themeColor="text2" w:themeShade="BF"/>
                          <w:sz w:val="28"/>
                          <w:szCs w:val="28"/>
                        </w:rPr>
                        <w:t>14</w:t>
                      </w:r>
                      <w:r w:rsidRPr="00887FA7">
                        <w:rPr>
                          <w:rFonts w:cs="Helvetica Neue"/>
                          <w:color w:val="40180C" w:themeColor="text2" w:themeShade="BF"/>
                          <w:sz w:val="28"/>
                          <w:szCs w:val="28"/>
                        </w:rPr>
                        <w:t>th, February 25th, March 25th, April 29th, May 20th, June 10th.</w:t>
                      </w:r>
                    </w:p>
                    <w:p w14:paraId="2ACEBD5D" w14:textId="77777777" w:rsidR="00A6615B" w:rsidRPr="00887FA7" w:rsidRDefault="00A6615B" w:rsidP="00A6615B">
                      <w:pPr>
                        <w:pStyle w:val="ListParagraph"/>
                        <w:autoSpaceDE w:val="0"/>
                        <w:autoSpaceDN w:val="0"/>
                        <w:adjustRightInd w:val="0"/>
                        <w:snapToGrid w:val="0"/>
                        <w:ind w:left="360" w:right="-619"/>
                        <w:rPr>
                          <w:rFonts w:cs="Candara"/>
                          <w:b/>
                          <w:bCs/>
                          <w:color w:val="40180C" w:themeColor="text2" w:themeShade="BF"/>
                          <w:sz w:val="28"/>
                          <w:szCs w:val="28"/>
                        </w:rPr>
                      </w:pP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 xml:space="preserve">Please join us from 7-9pm  </w:t>
                      </w:r>
                    </w:p>
                    <w:p w14:paraId="4C1637E6" w14:textId="77777777" w:rsidR="00C50830" w:rsidRDefault="00C50830" w:rsidP="005C1A41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-619"/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</w:pPr>
                    </w:p>
                    <w:p w14:paraId="7A3E05BB" w14:textId="2DD77671" w:rsidR="00A6615B" w:rsidRDefault="00A6615B" w:rsidP="00C50830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-619"/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>*The Sept 24</w:t>
                      </w:r>
                      <w:r w:rsidRPr="00A6615B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 xml:space="preserve"> meeting will be held at Ellicott Mills Middle.</w:t>
                      </w:r>
                      <w:r w:rsidR="00C50830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>The Oct 29</w:t>
                      </w:r>
                      <w:r w:rsidRPr="00A6615B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 xml:space="preserve"> meeting will be held at </w:t>
                      </w:r>
                      <w:r w:rsidR="00C50830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>Clarksville Middle.</w:t>
                      </w:r>
                      <w:bookmarkStart w:id="1" w:name="_GoBack"/>
                      <w:bookmarkEnd w:id="1"/>
                    </w:p>
                    <w:p w14:paraId="414F0BB7" w14:textId="77777777" w:rsidR="00C50830" w:rsidRDefault="00C50830" w:rsidP="005C1A41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-619"/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</w:pPr>
                    </w:p>
                    <w:p w14:paraId="0D26FECE" w14:textId="0173895F" w:rsidR="004B1015" w:rsidRPr="004B1015" w:rsidRDefault="004B1015" w:rsidP="005C1A41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-619"/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</w:pP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 xml:space="preserve">For more information contact </w:t>
                      </w:r>
                      <w:hyperlink r:id="rId15" w:history="1">
                        <w:r w:rsidRPr="00887FA7">
                          <w:rPr>
                            <w:rFonts w:cs="Candara"/>
                            <w:color w:val="40180C" w:themeColor="text2" w:themeShade="BF"/>
                            <w:sz w:val="28"/>
                            <w:szCs w:val="28"/>
                            <w:u w:val="single" w:color="386065"/>
                          </w:rPr>
                          <w:t>SECACChair@gmail.com</w:t>
                        </w:r>
                      </w:hyperlink>
                    </w:p>
                    <w:p w14:paraId="2E94738C" w14:textId="77777777" w:rsidR="00FF0FFF" w:rsidRDefault="00750DF5" w:rsidP="005C1A41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-619"/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</w:pPr>
                      <w:hyperlink r:id="rId16" w:history="1">
                        <w:r w:rsidR="00FF0FFF" w:rsidRPr="003D218C">
                          <w:rPr>
                            <w:rStyle w:val="Hyperlink"/>
                            <w:rFonts w:cs="Candara"/>
                            <w:color w:val="549097" w:themeColor="accent1" w:themeShade="BF"/>
                            <w:sz w:val="28"/>
                            <w:szCs w:val="28"/>
                          </w:rPr>
                          <w:t>www.howardcountysecac.com</w:t>
                        </w:r>
                      </w:hyperlink>
                    </w:p>
                    <w:p w14:paraId="10218227" w14:textId="77777777" w:rsidR="00FF0FFF" w:rsidRPr="00887FA7" w:rsidRDefault="00FF0FFF" w:rsidP="005C1A41">
                      <w:pPr>
                        <w:autoSpaceDE w:val="0"/>
                        <w:autoSpaceDN w:val="0"/>
                        <w:adjustRightInd w:val="0"/>
                        <w:snapToGrid w:val="0"/>
                        <w:ind w:left="0" w:right="-619"/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</w:pPr>
                    </w:p>
                    <w:p w14:paraId="708ABFCC" w14:textId="77777777" w:rsidR="00FF0FFF" w:rsidRPr="00887FA7" w:rsidRDefault="00FF0FFF" w:rsidP="005C1A41">
                      <w:pPr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</w:pPr>
                      <w:r w:rsidRPr="00887FA7"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  <w:fldChar w:fldCharType="begin"/>
                      </w:r>
                      <w:r w:rsidRPr="00887FA7"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  <w:instrText xml:space="preserve"> INCLUDEPICTURE "/var/folders/01/vnv397ms7njdb32ghvh886lw0000gq/T/com.microsoft.Word/WebArchiveCopyPasteTempFiles/AFEux7aOa4JyAAAAAElFTkSuQmCC" \* MERGEFORMATINET </w:instrText>
                      </w:r>
                      <w:r w:rsidRPr="00887FA7"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  <w:fldChar w:fldCharType="separate"/>
                      </w:r>
                      <w:r>
                        <w:rPr>
                          <w:rFonts w:eastAsia="Times New Roman" w:cs="Times New Roman"/>
                          <w:noProof/>
                          <w:color w:val="auto"/>
                          <w:sz w:val="28"/>
                          <w:szCs w:val="28"/>
                          <w:lang w:eastAsia="zh-CN"/>
                        </w:rPr>
                        <w:fldChar w:fldCharType="begin"/>
                      </w:r>
                      <w:r>
                        <w:rPr>
                          <w:rFonts w:eastAsia="Times New Roman" w:cs="Times New Roman"/>
                          <w:noProof/>
                          <w:color w:val="auto"/>
                          <w:sz w:val="28"/>
                          <w:szCs w:val="28"/>
                          <w:lang w:eastAsia="zh-CN"/>
                        </w:rPr>
                        <w:instrText xml:space="preserve"> INCLUDEPICTURE  "/var/folders/01/vnv397ms7njdb32ghvh886lw0000gq/T/com.microsoft.Word/WebArchiveCopyPasteTempFiles/AFEux7aOa4JyAAAAAElFTkSuQmCC" \* MERGEFORMATINET </w:instrText>
                      </w:r>
                      <w:r>
                        <w:rPr>
                          <w:rFonts w:eastAsia="Times New Roman" w:cs="Times New Roman"/>
                          <w:noProof/>
                          <w:color w:val="auto"/>
                          <w:sz w:val="28"/>
                          <w:szCs w:val="28"/>
                          <w:lang w:eastAsia="zh-CN"/>
                        </w:rPr>
                        <w:fldChar w:fldCharType="separate"/>
                      </w:r>
                      <w:r>
                        <w:rPr>
                          <w:rFonts w:eastAsia="Times New Roman" w:cs="Times New Roman"/>
                          <w:noProof/>
                          <w:color w:val="auto"/>
                          <w:sz w:val="28"/>
                          <w:szCs w:val="28"/>
                          <w:lang w:eastAsia="zh-CN"/>
                        </w:rPr>
                        <w:drawing>
                          <wp:inline distT="0" distB="0" distL="0" distR="0" wp14:anchorId="15ECE6B4" wp14:editId="3C5B48F4">
                            <wp:extent cx="482600" cy="482600"/>
                            <wp:effectExtent l="0" t="0" r="0" b="0"/>
                            <wp:docPr id="21" name="Picture 21" descr="Image result for facebook icon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facebook icon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 w:cs="Times New Roman"/>
                          <w:noProof/>
                          <w:color w:val="auto"/>
                          <w:sz w:val="28"/>
                          <w:szCs w:val="28"/>
                          <w:lang w:eastAsia="zh-CN"/>
                        </w:rPr>
                        <w:fldChar w:fldCharType="end"/>
                      </w:r>
                      <w:r w:rsidRPr="00887FA7"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  <w:fldChar w:fldCharType="end"/>
                      </w: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 xml:space="preserve">Ho Co SECAC </w:t>
                      </w:r>
                      <w:r w:rsidRPr="00887FA7">
                        <w:rPr>
                          <w:rFonts w:cs="Candara"/>
                          <w:color w:val="40180C" w:themeColor="text2" w:themeShade="BF"/>
                          <w:sz w:val="28"/>
                          <w:szCs w:val="28"/>
                        </w:rPr>
                        <w:tab/>
                      </w:r>
                      <w:r w:rsidRPr="00887FA7"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  <w:fldChar w:fldCharType="begin"/>
                      </w:r>
                      <w:r w:rsidRPr="00887FA7"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  <w:instrText xml:space="preserve"> INCLUDEPICTURE "/var/folders/01/vnv397ms7njdb32ghvh886lw0000gq/T/com.microsoft.Word/WebArchiveCopyPasteTempFiles/twitter-squared.png" \* MERGEFORMATINET </w:instrText>
                      </w:r>
                      <w:r w:rsidRPr="00887FA7"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  <w:fldChar w:fldCharType="separate"/>
                      </w:r>
                      <w:r w:rsidRPr="00887FA7">
                        <w:rPr>
                          <w:rFonts w:eastAsia="Times New Roman" w:cs="Times New Roman"/>
                          <w:noProof/>
                          <w:color w:val="auto"/>
                          <w:sz w:val="28"/>
                          <w:szCs w:val="28"/>
                          <w:lang w:eastAsia="zh-CN"/>
                        </w:rPr>
                        <w:drawing>
                          <wp:inline distT="0" distB="0" distL="0" distR="0" wp14:anchorId="150A9003" wp14:editId="51436E9F">
                            <wp:extent cx="495300" cy="495300"/>
                            <wp:effectExtent l="0" t="0" r="0" b="0"/>
                            <wp:docPr id="22" name="Picture 22" descr="Image result for twitter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twitter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12" t="10112" r="10674" b="106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7FA7"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  <w:fldChar w:fldCharType="end"/>
                      </w:r>
                      <w:proofErr w:type="spellStart"/>
                      <w:r w:rsidRPr="00887FA7"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  <w:lang w:eastAsia="zh-CN"/>
                        </w:rPr>
                        <w:t>Hocosecac</w:t>
                      </w:r>
                      <w:proofErr w:type="spellEnd"/>
                    </w:p>
                    <w:p w14:paraId="46B53A6A" w14:textId="77777777" w:rsidR="00FF0FFF" w:rsidRDefault="00FF0FFF" w:rsidP="005C1A41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2A068F" w:rsidRPr="00FF0FFF" w:rsidSect="00A95506">
      <w:headerReference w:type="default" r:id="rId19"/>
      <w:footerReference w:type="default" r:id="rId20"/>
      <w:headerReference w:type="first" r:id="rId21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74EC4" w14:textId="77777777" w:rsidR="00333A40" w:rsidRDefault="00333A40" w:rsidP="0068245E">
      <w:r>
        <w:separator/>
      </w:r>
    </w:p>
  </w:endnote>
  <w:endnote w:type="continuationSeparator" w:id="0">
    <w:p w14:paraId="6DEA2F86" w14:textId="77777777" w:rsidR="00333A40" w:rsidRDefault="00333A40" w:rsidP="00682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FEF9DA" w14:textId="77777777" w:rsidR="009124DD" w:rsidRDefault="00FA6587">
        <w:pPr>
          <w:pStyle w:val="Footer"/>
        </w:pPr>
        <w:r>
          <w:fldChar w:fldCharType="begin"/>
        </w:r>
        <w:r w:rsidR="009124DD">
          <w:instrText xml:space="preserve"> PAGE   \* MERGEFORMAT </w:instrText>
        </w:r>
        <w:r>
          <w:fldChar w:fldCharType="separate"/>
        </w:r>
        <w:r w:rsidR="006841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8BE66" w14:textId="77777777" w:rsidR="00333A40" w:rsidRDefault="00333A40" w:rsidP="0068245E">
      <w:r>
        <w:separator/>
      </w:r>
    </w:p>
  </w:footnote>
  <w:footnote w:type="continuationSeparator" w:id="0">
    <w:p w14:paraId="1B45FEBA" w14:textId="77777777" w:rsidR="00333A40" w:rsidRDefault="00333A40" w:rsidP="00682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55507" w14:textId="77777777" w:rsidR="002A068F" w:rsidRDefault="00CA2301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94127F8" wp14:editId="13A71C81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7985" cy="3044825"/>
              <wp:effectExtent l="0" t="0" r="0" b="0"/>
              <wp:wrapNone/>
              <wp:docPr id="4" name="Group 3" descr="Flowe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67985" cy="3044825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5" name="Picture 4" descr="Maroon Flowers"/>
                        <pic:cNvPicPr>
                          <a:picLocks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Petals"/>
                        <pic:cNvPicPr>
                          <a:picLocks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392619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">
                <v:imagedata r:id="rId3" o:title="Maroon Flowers" croptop="11340f" cropbottom="16322f" cropleft="5137f"/>
                <o:lock v:ext="edit" aspectratio="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">
                <v:imagedata r:id="rId4" o:title="Petals" croptop="11131f" cropbottom="16412f" cropleft="11563f" cropright="8752f"/>
                <o:lock v:ext="edit" aspectratio="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&#13;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&#13;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&#13;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&#13;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&#13;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&#13;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&#13;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&#13;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&#13;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&#13;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&#13;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&#13;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&#13;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CFD3850" wp14:editId="6966186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9110" cy="9144000"/>
              <wp:effectExtent l="0" t="0" r="0" b="0"/>
              <wp:wrapNone/>
              <wp:docPr id="3" name="Frame 2" descr="Border around docu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9110" cy="9144000"/>
                      </a:xfrm>
                      <a:custGeom>
                        <a:avLst/>
                        <a:gdLst>
                          <a:gd name="T0" fmla="*/ 0 w 6848856"/>
                          <a:gd name="T1" fmla="*/ 0 h 9144000"/>
                          <a:gd name="T2" fmla="*/ 6848856 w 6848856"/>
                          <a:gd name="T3" fmla="*/ 0 h 9144000"/>
                          <a:gd name="T4" fmla="*/ 6848856 w 6848856"/>
                          <a:gd name="T5" fmla="*/ 9144000 h 9144000"/>
                          <a:gd name="T6" fmla="*/ 0 w 6848856"/>
                          <a:gd name="T7" fmla="*/ 9144000 h 9144000"/>
                          <a:gd name="T8" fmla="*/ 0 w 6848856"/>
                          <a:gd name="T9" fmla="*/ 0 h 9144000"/>
                          <a:gd name="T10" fmla="*/ 466133 w 6848856"/>
                          <a:gd name="T11" fmla="*/ 466133 h 9144000"/>
                          <a:gd name="T12" fmla="*/ 466133 w 6848856"/>
                          <a:gd name="T13" fmla="*/ 8677867 h 9144000"/>
                          <a:gd name="T14" fmla="*/ 6382723 w 6848856"/>
                          <a:gd name="T15" fmla="*/ 8677867 h 9144000"/>
                          <a:gd name="T16" fmla="*/ 6382723 w 6848856"/>
                          <a:gd name="T17" fmla="*/ 466133 h 9144000"/>
                          <a:gd name="T18" fmla="*/ 466133 w 6848856"/>
                          <a:gd name="T19" fmla="*/ 466133 h 9144000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</a:gdLst>
                        <a:ahLst/>
                        <a:cxnLst>
                          <a:cxn ang="T20">
                            <a:pos x="T0" y="T1"/>
                          </a:cxn>
                          <a:cxn ang="T21">
                            <a:pos x="T2" y="T3"/>
                          </a:cxn>
                          <a:cxn ang="T22">
                            <a:pos x="T4" y="T5"/>
                          </a:cxn>
                          <a:cxn ang="T23">
                            <a:pos x="T6" y="T7"/>
                          </a:cxn>
                          <a:cxn ang="T24">
                            <a:pos x="T8" y="T9"/>
                          </a:cxn>
                          <a:cxn ang="T25">
                            <a:pos x="T10" y="T11"/>
                          </a:cxn>
                          <a:cxn ang="T26">
                            <a:pos x="T12" y="T13"/>
                          </a:cxn>
                          <a:cxn ang="T27">
                            <a:pos x="T14" y="T15"/>
                          </a:cxn>
                          <a:cxn ang="T28">
                            <a:pos x="T16" y="T17"/>
                          </a:cxn>
                          <a:cxn ang="T29">
                            <a:pos x="T18" y="T19"/>
                          </a:cxn>
                        </a:cxnLst>
                        <a:rect l="0" t="0" r="r" b="b"/>
                        <a:pathLst>
                          <a:path w="6848856" h="9144000">
                            <a:moveTo>
                              <a:pt x="0" y="0"/>
                            </a:moveTo>
                            <a:lnTo>
                              <a:pt x="6848856" y="0"/>
                            </a:lnTo>
                            <a:lnTo>
                              <a:pt x="6848856" y="9144000"/>
                            </a:lnTo>
                            <a:lnTo>
                              <a:pt x="0" y="914400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466133" y="466133"/>
                            </a:moveTo>
                            <a:lnTo>
                              <a:pt x="466133" y="8677867"/>
                            </a:lnTo>
                            <a:lnTo>
                              <a:pt x="6382723" y="8677867"/>
                            </a:lnTo>
                            <a:lnTo>
                              <a:pt x="6382723" y="466133"/>
                            </a:lnTo>
                            <a:lnTo>
                              <a:pt x="466133" y="466133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13FB872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&#13;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9110,0;6849110,9144000;0,9144000;0,0;466150,466133;466150,8677867;6382960,8677867;6382960,466133;466150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8AB18" w14:textId="77777777" w:rsidR="009124DD" w:rsidRDefault="00CA230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CC3CC64" wp14:editId="4E84D40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9110" cy="9144000"/>
              <wp:effectExtent l="0" t="0" r="0" b="0"/>
              <wp:wrapNone/>
              <wp:docPr id="2" name="Frame 25" descr="Border around docu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9110" cy="9144000"/>
                      </a:xfrm>
                      <a:custGeom>
                        <a:avLst/>
                        <a:gdLst>
                          <a:gd name="T0" fmla="*/ 0 w 6848856"/>
                          <a:gd name="T1" fmla="*/ 0 h 9144000"/>
                          <a:gd name="T2" fmla="*/ 6848856 w 6848856"/>
                          <a:gd name="T3" fmla="*/ 0 h 9144000"/>
                          <a:gd name="T4" fmla="*/ 6848856 w 6848856"/>
                          <a:gd name="T5" fmla="*/ 9144000 h 9144000"/>
                          <a:gd name="T6" fmla="*/ 0 w 6848856"/>
                          <a:gd name="T7" fmla="*/ 9144000 h 9144000"/>
                          <a:gd name="T8" fmla="*/ 0 w 6848856"/>
                          <a:gd name="T9" fmla="*/ 0 h 9144000"/>
                          <a:gd name="T10" fmla="*/ 466133 w 6848856"/>
                          <a:gd name="T11" fmla="*/ 466133 h 9144000"/>
                          <a:gd name="T12" fmla="*/ 466133 w 6848856"/>
                          <a:gd name="T13" fmla="*/ 8677867 h 9144000"/>
                          <a:gd name="T14" fmla="*/ 6382723 w 6848856"/>
                          <a:gd name="T15" fmla="*/ 8677867 h 9144000"/>
                          <a:gd name="T16" fmla="*/ 6382723 w 6848856"/>
                          <a:gd name="T17" fmla="*/ 466133 h 9144000"/>
                          <a:gd name="T18" fmla="*/ 466133 w 6848856"/>
                          <a:gd name="T19" fmla="*/ 466133 h 9144000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</a:gdLst>
                        <a:ahLst/>
                        <a:cxnLst>
                          <a:cxn ang="T20">
                            <a:pos x="T0" y="T1"/>
                          </a:cxn>
                          <a:cxn ang="T21">
                            <a:pos x="T2" y="T3"/>
                          </a:cxn>
                          <a:cxn ang="T22">
                            <a:pos x="T4" y="T5"/>
                          </a:cxn>
                          <a:cxn ang="T23">
                            <a:pos x="T6" y="T7"/>
                          </a:cxn>
                          <a:cxn ang="T24">
                            <a:pos x="T8" y="T9"/>
                          </a:cxn>
                          <a:cxn ang="T25">
                            <a:pos x="T10" y="T11"/>
                          </a:cxn>
                          <a:cxn ang="T26">
                            <a:pos x="T12" y="T13"/>
                          </a:cxn>
                          <a:cxn ang="T27">
                            <a:pos x="T14" y="T15"/>
                          </a:cxn>
                          <a:cxn ang="T28">
                            <a:pos x="T16" y="T17"/>
                          </a:cxn>
                          <a:cxn ang="T29">
                            <a:pos x="T18" y="T19"/>
                          </a:cxn>
                        </a:cxnLst>
                        <a:rect l="0" t="0" r="r" b="b"/>
                        <a:pathLst>
                          <a:path w="6848856" h="9144000">
                            <a:moveTo>
                              <a:pt x="0" y="0"/>
                            </a:moveTo>
                            <a:lnTo>
                              <a:pt x="6848856" y="0"/>
                            </a:lnTo>
                            <a:lnTo>
                              <a:pt x="6848856" y="9144000"/>
                            </a:lnTo>
                            <a:lnTo>
                              <a:pt x="0" y="914400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466133" y="466133"/>
                            </a:moveTo>
                            <a:lnTo>
                              <a:pt x="466133" y="8677867"/>
                            </a:lnTo>
                            <a:lnTo>
                              <a:pt x="6382723" y="8677867"/>
                            </a:lnTo>
                            <a:lnTo>
                              <a:pt x="6382723" y="466133"/>
                            </a:lnTo>
                            <a:lnTo>
                              <a:pt x="466133" y="466133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4ADEECE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&#13;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9110,0;6849110,9144000;0,9144000;0,0;466150,466133;466150,8677867;6382960,8677867;6382960,466133;466150,466133" o:connectangles="0,0,0,0,0,0,0,0,0,0"/>
              <w10:wrap anchorx="page" anchory="page"/>
              <w10:anchorlock/>
            </v:shap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C7A148" wp14:editId="7D832796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7985" cy="3044825"/>
              <wp:effectExtent l="0" t="0" r="0" b="0"/>
              <wp:wrapNone/>
              <wp:docPr id="1" name="Group 1" descr="Flowe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67985" cy="3044825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179E04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">
                <v:imagedata r:id="rId3" o:title="Maroon Flowers" croptop="11340f" cropbottom="16322f" cropleft="5137f"/>
                <o:lock v:ext="edit" aspectratio="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">
                <v:imagedata r:id="rId4" o:title="Petals" croptop="11131f" cropbottom="16412f" cropleft="11563f" cropright="8752f"/>
                <o:lock v:ext="edit" aspectratio="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&#13;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&#13;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&#13;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&#13;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&#13;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&#13;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&#13;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&#13;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&#13;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&#13;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&#13;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&#13;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&#13;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B31617"/>
    <w:multiLevelType w:val="hybridMultilevel"/>
    <w:tmpl w:val="342A7D9C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48133663"/>
    <w:multiLevelType w:val="hybridMultilevel"/>
    <w:tmpl w:val="86226C8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A395384"/>
    <w:multiLevelType w:val="hybridMultilevel"/>
    <w:tmpl w:val="85CEA980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17A"/>
    <w:rsid w:val="0003052B"/>
    <w:rsid w:val="00057113"/>
    <w:rsid w:val="00076536"/>
    <w:rsid w:val="000E33EA"/>
    <w:rsid w:val="000E6C97"/>
    <w:rsid w:val="001570B2"/>
    <w:rsid w:val="001624C3"/>
    <w:rsid w:val="001A5E03"/>
    <w:rsid w:val="001B253D"/>
    <w:rsid w:val="00220400"/>
    <w:rsid w:val="002733AA"/>
    <w:rsid w:val="002A068F"/>
    <w:rsid w:val="002A508D"/>
    <w:rsid w:val="00333A40"/>
    <w:rsid w:val="003A3173"/>
    <w:rsid w:val="004611DB"/>
    <w:rsid w:val="00477495"/>
    <w:rsid w:val="004B1015"/>
    <w:rsid w:val="005C1A41"/>
    <w:rsid w:val="005D2D39"/>
    <w:rsid w:val="00615D9D"/>
    <w:rsid w:val="00673ED0"/>
    <w:rsid w:val="0068245E"/>
    <w:rsid w:val="006841C9"/>
    <w:rsid w:val="0069500E"/>
    <w:rsid w:val="00713F12"/>
    <w:rsid w:val="00724883"/>
    <w:rsid w:val="0074441B"/>
    <w:rsid w:val="00750DF5"/>
    <w:rsid w:val="00783894"/>
    <w:rsid w:val="007A4EDB"/>
    <w:rsid w:val="00834305"/>
    <w:rsid w:val="00897FB4"/>
    <w:rsid w:val="008D5E87"/>
    <w:rsid w:val="009124DD"/>
    <w:rsid w:val="0094423C"/>
    <w:rsid w:val="00961B96"/>
    <w:rsid w:val="00A11C4F"/>
    <w:rsid w:val="00A6615B"/>
    <w:rsid w:val="00A95506"/>
    <w:rsid w:val="00AB123B"/>
    <w:rsid w:val="00B168F9"/>
    <w:rsid w:val="00BC3A59"/>
    <w:rsid w:val="00C01FDC"/>
    <w:rsid w:val="00C50830"/>
    <w:rsid w:val="00C67FD5"/>
    <w:rsid w:val="00C93A32"/>
    <w:rsid w:val="00CA2301"/>
    <w:rsid w:val="00CC4F1E"/>
    <w:rsid w:val="00CE754C"/>
    <w:rsid w:val="00CF207A"/>
    <w:rsid w:val="00D529A9"/>
    <w:rsid w:val="00DA15E3"/>
    <w:rsid w:val="00E402F3"/>
    <w:rsid w:val="00E43EFE"/>
    <w:rsid w:val="00EE617A"/>
    <w:rsid w:val="00F05758"/>
    <w:rsid w:val="00F47919"/>
    <w:rsid w:val="00F922A0"/>
    <w:rsid w:val="00FA6587"/>
    <w:rsid w:val="00FF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29B1E9E"/>
  <w15:docId w15:val="{EDF3D727-9C4F-F243-A8D9-884F38CDF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rsid w:val="00FA6587"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sid w:val="00FA6587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rsid w:val="00FA6587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FA6587"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961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howardcountysecac.com" TargetMode="External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://www.howardcountysecac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ACChair@gmail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ECACChair@gmail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rb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066AF5-F39C-2744-A679-1B412E207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C:\Users\Barb\AppData\Roaming\Microsoft\Templates\Springtime event flyer.dotx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krup</dc:creator>
  <cp:lastModifiedBy>Beth Stolte</cp:lastModifiedBy>
  <cp:revision>5</cp:revision>
  <cp:lastPrinted>2018-10-26T13:59:00Z</cp:lastPrinted>
  <dcterms:created xsi:type="dcterms:W3CDTF">2018-09-13T18:51:00Z</dcterms:created>
  <dcterms:modified xsi:type="dcterms:W3CDTF">2018-10-26T13:59:00Z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