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3"/>
        <w:gridCol w:w="8219"/>
      </w:tblGrid>
      <w:tr w:rsidR="002A4ED5" w:rsidRPr="002A4ED5" w14:paraId="677A0FA2" w14:textId="77777777" w:rsidTr="002A4ED5">
        <w:sdt>
          <w:sdtPr>
            <w:id w:val="415748049"/>
            <w:placeholder>
              <w:docPart w:val="4C70D957FD2E4B4999F1847BFE913C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F94847A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FAB3E18" w14:textId="77777777" w:rsidR="002A4ED5" w:rsidRPr="002A4ED5" w:rsidRDefault="002A4ED5" w:rsidP="002A4ED5"/>
        </w:tc>
      </w:tr>
      <w:tr w:rsidR="002A4ED5" w:rsidRPr="002A4ED5" w14:paraId="1DB2B6BD" w14:textId="77777777" w:rsidTr="002A4ED5">
        <w:sdt>
          <w:sdtPr>
            <w:id w:val="1692185716"/>
            <w:placeholder>
              <w:docPart w:val="9CCBD2FF4E5047509653D3B14D9BA9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50B6AFDD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B858E5A" w14:textId="77777777" w:rsidR="002A4ED5" w:rsidRPr="002A4ED5" w:rsidRDefault="002A4ED5" w:rsidP="002A4ED5"/>
        </w:tc>
      </w:tr>
      <w:tr w:rsidR="002A4ED5" w:rsidRPr="002A4ED5" w14:paraId="5458F0C3" w14:textId="77777777" w:rsidTr="002A4ED5">
        <w:sdt>
          <w:sdtPr>
            <w:id w:val="639315362"/>
            <w:placeholder>
              <w:docPart w:val="F6A281BEB6904279B7AD321DAD7174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C19324C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DAB6BF2" w14:textId="77777777" w:rsidR="002A4ED5" w:rsidRPr="002A4ED5" w:rsidRDefault="002A4ED5" w:rsidP="002A4ED5"/>
        </w:tc>
      </w:tr>
      <w:tr w:rsidR="002A4ED5" w:rsidRPr="002A4ED5" w14:paraId="50C1D300" w14:textId="77777777" w:rsidTr="002A4ED5">
        <w:sdt>
          <w:sdtPr>
            <w:id w:val="1062217057"/>
            <w:placeholder>
              <w:docPart w:val="404C057708354089B162DEAF9C4524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3195E79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4A4EE7" w14:textId="77777777" w:rsidR="002A4ED5" w:rsidRPr="002A4ED5" w:rsidRDefault="002A4ED5" w:rsidP="002A4ED5"/>
        </w:tc>
      </w:tr>
      <w:tr w:rsidR="002A4ED5" w:rsidRPr="002A4ED5" w14:paraId="6879BE95" w14:textId="77777777" w:rsidTr="002A4ED5">
        <w:sdt>
          <w:sdtPr>
            <w:id w:val="2001543155"/>
            <w:placeholder>
              <w:docPart w:val="02F6398F51FF4EEFBC48467BB82297C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6C89419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7E6488A" w14:textId="77777777" w:rsidR="002A4ED5" w:rsidRPr="002A4ED5" w:rsidRDefault="002A4ED5" w:rsidP="002A4ED5"/>
        </w:tc>
      </w:tr>
    </w:tbl>
    <w:p w14:paraId="21913BEA" w14:textId="77777777" w:rsidR="00806FF3" w:rsidRDefault="00806FF3" w:rsidP="00562601">
      <w:pPr>
        <w:pStyle w:val="NoSpacing"/>
      </w:pPr>
    </w:p>
    <w:tbl>
      <w:tblPr>
        <w:tblW w:w="4965" w:type="pct"/>
        <w:tblLayout w:type="fixed"/>
        <w:tblLook w:val="04A0" w:firstRow="1" w:lastRow="0" w:firstColumn="1" w:lastColumn="0" w:noHBand="0" w:noVBand="1"/>
      </w:tblPr>
      <w:tblGrid>
        <w:gridCol w:w="3149"/>
        <w:gridCol w:w="898"/>
        <w:gridCol w:w="917"/>
        <w:gridCol w:w="1156"/>
        <w:gridCol w:w="888"/>
        <w:gridCol w:w="1269"/>
        <w:gridCol w:w="1440"/>
      </w:tblGrid>
      <w:tr w:rsidR="005B00CC" w:rsidRPr="002A4ED5" w14:paraId="3DE4D9F7" w14:textId="77777777" w:rsidTr="005B00CC">
        <w:sdt>
          <w:sdtPr>
            <w:id w:val="-734620487"/>
            <w:placeholder>
              <w:docPart w:val="91CD404260934A33BEB46A6219078CEF"/>
            </w:placeholder>
            <w:temporary/>
            <w:showingPlcHdr/>
            <w15:appearance w15:val="hidden"/>
          </w:sdtPr>
          <w:sdtContent>
            <w:tc>
              <w:tcPr>
                <w:tcW w:w="162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B644B01" w14:textId="77777777" w:rsidR="005B00CC" w:rsidRPr="002A4ED5" w:rsidRDefault="005B00CC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920762618"/>
            <w:placeholder>
              <w:docPart w:val="C6C0A8DC3B854B909051A806AFD14242"/>
            </w:placeholder>
            <w:temporary/>
            <w:showingPlcHdr/>
            <w15:appearance w15:val="hidden"/>
          </w:sdtPr>
          <w:sdtContent>
            <w:tc>
              <w:tcPr>
                <w:tcW w:w="934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19E34F0" w14:textId="77777777" w:rsidR="005B00CC" w:rsidRPr="002A4ED5" w:rsidRDefault="005B00CC" w:rsidP="002A4ED5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sdt>
          <w:sdtPr>
            <w:id w:val="799423125"/>
            <w:placeholder>
              <w:docPart w:val="5286E9EC746044638ECE5AD108BCD15D"/>
            </w:placeholder>
            <w:temporary/>
            <w:showingPlcHdr/>
            <w15:appearance w15:val="hidden"/>
          </w:sdtPr>
          <w:sdtContent>
            <w:tc>
              <w:tcPr>
                <w:tcW w:w="595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D61B147" w14:textId="77777777" w:rsidR="005B00CC" w:rsidRPr="002A4ED5" w:rsidRDefault="005B00CC" w:rsidP="002A4ED5">
                <w:pPr>
                  <w:pStyle w:val="TableHeaders"/>
                </w:pPr>
                <w:r w:rsidRPr="002A4ED5">
                  <w:t>Color</w:t>
                </w:r>
              </w:p>
            </w:tc>
          </w:sdtContent>
        </w:sdt>
        <w:sdt>
          <w:sdtPr>
            <w:id w:val="405890554"/>
            <w:placeholder>
              <w:docPart w:val="3D26F6E428A049EA8EAA0DEB735421A3"/>
            </w:placeholder>
            <w:temporary/>
            <w:showingPlcHdr/>
            <w15:appearance w15:val="hidden"/>
          </w:sdtPr>
          <w:sdtContent>
            <w:tc>
              <w:tcPr>
                <w:tcW w:w="45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7DAE5AE" w14:textId="77777777" w:rsidR="005B00CC" w:rsidRPr="002A4ED5" w:rsidRDefault="005B00CC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B92DEECD5EBE4BF9ADBC7814FB1D4F8A"/>
            </w:placeholder>
            <w:temporary/>
            <w:showingPlcHdr/>
            <w15:appearance w15:val="hidden"/>
          </w:sdtPr>
          <w:sdtContent>
            <w:tc>
              <w:tcPr>
                <w:tcW w:w="6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3AA2BD7" w14:textId="77777777" w:rsidR="005B00CC" w:rsidRPr="002A4ED5" w:rsidRDefault="005B00CC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F8331B27C764474BB38667C206B777D0"/>
            </w:placeholder>
            <w:temporary/>
            <w:showingPlcHdr/>
            <w15:appearance w15:val="hidden"/>
          </w:sdtPr>
          <w:sdtContent>
            <w:tc>
              <w:tcPr>
                <w:tcW w:w="74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260929A" w14:textId="77777777" w:rsidR="005B00CC" w:rsidRPr="002A4ED5" w:rsidRDefault="005B00CC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5B00CC" w:rsidRPr="002A4ED5" w14:paraId="5E569BF9" w14:textId="77777777" w:rsidTr="005B00CC">
        <w:tc>
          <w:tcPr>
            <w:tcW w:w="162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408DE35" w14:textId="77777777" w:rsidR="005B00CC" w:rsidRPr="002A4ED5" w:rsidRDefault="005B00C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62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34169D2" w14:textId="699B46A9" w:rsidR="005B00CC" w:rsidRPr="002A4ED5" w:rsidRDefault="005B00CC" w:rsidP="00582B1C">
            <w:pPr>
              <w:pStyle w:val="TableSubheadings"/>
            </w:pPr>
            <w:r>
              <w:t xml:space="preserve">Hight </w:t>
            </w:r>
          </w:p>
        </w:tc>
        <w:tc>
          <w:tcPr>
            <w:tcW w:w="472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85A3F0" w14:textId="18D4034C" w:rsidR="005B00CC" w:rsidRPr="002A4ED5" w:rsidRDefault="005B00CC" w:rsidP="00582B1C">
            <w:pPr>
              <w:pStyle w:val="TableSubheadings"/>
            </w:pPr>
            <w:r>
              <w:t>Width</w:t>
            </w:r>
          </w:p>
        </w:tc>
        <w:tc>
          <w:tcPr>
            <w:tcW w:w="59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4EEF166" w14:textId="77777777" w:rsidR="005B00CC" w:rsidRPr="002A4ED5" w:rsidRDefault="005B00C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DAFAD45" w14:textId="77777777" w:rsidR="005B00CC" w:rsidRPr="002A4ED5" w:rsidRDefault="005B00C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7971A63" w14:textId="77777777" w:rsidR="005B00CC" w:rsidRPr="002A4ED5" w:rsidRDefault="005B00C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4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ADC3E81" w14:textId="77777777" w:rsidR="005B00CC" w:rsidRPr="002A4ED5" w:rsidRDefault="005B00C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5B00CC" w:rsidRPr="002A4ED5" w14:paraId="5F2B9B6C" w14:textId="77777777" w:rsidTr="005B00CC">
        <w:tc>
          <w:tcPr>
            <w:tcW w:w="162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D8D249" w14:textId="77777777" w:rsidR="005B00CC" w:rsidRPr="002A4ED5" w:rsidRDefault="005B00CC" w:rsidP="002A4ED5"/>
        </w:tc>
        <w:tc>
          <w:tcPr>
            <w:tcW w:w="46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080035" w14:textId="77777777" w:rsidR="005B00CC" w:rsidRPr="002A4ED5" w:rsidRDefault="005B00CC" w:rsidP="002A4ED5"/>
        </w:tc>
        <w:tc>
          <w:tcPr>
            <w:tcW w:w="47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FCA1E2" w14:textId="77777777" w:rsidR="005B00CC" w:rsidRPr="002A4ED5" w:rsidRDefault="005B00CC" w:rsidP="002A4ED5"/>
        </w:tc>
        <w:tc>
          <w:tcPr>
            <w:tcW w:w="59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DB3086" w14:textId="77777777" w:rsidR="005B00CC" w:rsidRPr="002A4ED5" w:rsidRDefault="005B00CC" w:rsidP="002A4ED5"/>
        </w:tc>
        <w:tc>
          <w:tcPr>
            <w:tcW w:w="45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E13AD9" w14:textId="77777777" w:rsidR="005B00CC" w:rsidRPr="002A4ED5" w:rsidRDefault="005B00CC" w:rsidP="002A4ED5"/>
        </w:tc>
        <w:tc>
          <w:tcPr>
            <w:tcW w:w="6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9BA38C" w14:textId="77777777" w:rsidR="005B00CC" w:rsidRPr="002A4ED5" w:rsidRDefault="005B00CC" w:rsidP="002A4ED5"/>
        </w:tc>
        <w:tc>
          <w:tcPr>
            <w:tcW w:w="74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DE107F" w14:textId="77777777" w:rsidR="005B00CC" w:rsidRPr="002A4ED5" w:rsidRDefault="005B00CC" w:rsidP="002A4ED5"/>
        </w:tc>
      </w:tr>
      <w:tr w:rsidR="005B00CC" w:rsidRPr="002A4ED5" w14:paraId="39F22085" w14:textId="77777777" w:rsidTr="005B00CC"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445B13" w14:textId="77777777" w:rsidR="005B00CC" w:rsidRPr="002A4ED5" w:rsidRDefault="005B00CC" w:rsidP="002A4ED5"/>
        </w:tc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66B873" w14:textId="77777777" w:rsidR="005B00CC" w:rsidRPr="002A4ED5" w:rsidRDefault="005B00CC" w:rsidP="002A4ED5"/>
        </w:tc>
        <w:tc>
          <w:tcPr>
            <w:tcW w:w="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BEF7BB" w14:textId="77777777" w:rsidR="005B00CC" w:rsidRPr="002A4ED5" w:rsidRDefault="005B00CC" w:rsidP="002A4ED5"/>
        </w:tc>
        <w:tc>
          <w:tcPr>
            <w:tcW w:w="5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32A69C" w14:textId="77777777" w:rsidR="005B00CC" w:rsidRPr="002A4ED5" w:rsidRDefault="005B00CC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2E9B2A" w14:textId="77777777" w:rsidR="005B00CC" w:rsidRPr="002A4ED5" w:rsidRDefault="005B00CC" w:rsidP="002A4ED5"/>
        </w:tc>
        <w:tc>
          <w:tcPr>
            <w:tcW w:w="6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039B0F" w14:textId="77777777" w:rsidR="005B00CC" w:rsidRPr="002A4ED5" w:rsidRDefault="005B00CC" w:rsidP="002A4ED5"/>
        </w:tc>
        <w:tc>
          <w:tcPr>
            <w:tcW w:w="7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607195" w14:textId="77777777" w:rsidR="005B00CC" w:rsidRPr="002A4ED5" w:rsidRDefault="005B00CC" w:rsidP="002A4ED5"/>
        </w:tc>
      </w:tr>
      <w:tr w:rsidR="005B00CC" w:rsidRPr="002A4ED5" w14:paraId="1D61AEDC" w14:textId="77777777" w:rsidTr="005B00CC"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7DEE30" w14:textId="77777777" w:rsidR="005B00CC" w:rsidRPr="002A4ED5" w:rsidRDefault="005B00CC" w:rsidP="002A4ED5"/>
        </w:tc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278ADE" w14:textId="77777777" w:rsidR="005B00CC" w:rsidRPr="002A4ED5" w:rsidRDefault="005B00CC" w:rsidP="002A4ED5"/>
        </w:tc>
        <w:tc>
          <w:tcPr>
            <w:tcW w:w="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0741FC" w14:textId="77777777" w:rsidR="005B00CC" w:rsidRPr="002A4ED5" w:rsidRDefault="005B00CC" w:rsidP="002A4ED5"/>
        </w:tc>
        <w:tc>
          <w:tcPr>
            <w:tcW w:w="5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7B4A7F" w14:textId="77777777" w:rsidR="005B00CC" w:rsidRPr="002A4ED5" w:rsidRDefault="005B00CC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E5BDD6" w14:textId="77777777" w:rsidR="005B00CC" w:rsidRPr="002A4ED5" w:rsidRDefault="005B00CC" w:rsidP="002A4ED5"/>
        </w:tc>
        <w:tc>
          <w:tcPr>
            <w:tcW w:w="6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B06A1A" w14:textId="77777777" w:rsidR="005B00CC" w:rsidRPr="002A4ED5" w:rsidRDefault="005B00CC" w:rsidP="002A4ED5"/>
        </w:tc>
        <w:tc>
          <w:tcPr>
            <w:tcW w:w="7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E31321" w14:textId="77777777" w:rsidR="005B00CC" w:rsidRPr="002A4ED5" w:rsidRDefault="005B00CC" w:rsidP="002A4ED5"/>
        </w:tc>
      </w:tr>
      <w:tr w:rsidR="005B00CC" w:rsidRPr="002A4ED5" w14:paraId="1E9B30FF" w14:textId="77777777" w:rsidTr="005B00CC"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288D1F" w14:textId="77777777" w:rsidR="005B00CC" w:rsidRPr="002A4ED5" w:rsidRDefault="005B00CC" w:rsidP="002A4ED5"/>
        </w:tc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BABEFE" w14:textId="77777777" w:rsidR="005B00CC" w:rsidRPr="002A4ED5" w:rsidRDefault="005B00CC" w:rsidP="002A4ED5"/>
        </w:tc>
        <w:tc>
          <w:tcPr>
            <w:tcW w:w="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3E0338" w14:textId="77777777" w:rsidR="005B00CC" w:rsidRPr="002A4ED5" w:rsidRDefault="005B00CC" w:rsidP="002A4ED5"/>
        </w:tc>
        <w:tc>
          <w:tcPr>
            <w:tcW w:w="5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0E593B" w14:textId="77777777" w:rsidR="005B00CC" w:rsidRPr="002A4ED5" w:rsidRDefault="005B00CC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81F6C3" w14:textId="77777777" w:rsidR="005B00CC" w:rsidRPr="002A4ED5" w:rsidRDefault="005B00CC" w:rsidP="002A4ED5"/>
        </w:tc>
        <w:tc>
          <w:tcPr>
            <w:tcW w:w="6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E477DF" w14:textId="77777777" w:rsidR="005B00CC" w:rsidRPr="002A4ED5" w:rsidRDefault="005B00CC" w:rsidP="002A4ED5"/>
        </w:tc>
        <w:tc>
          <w:tcPr>
            <w:tcW w:w="7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D78878" w14:textId="77777777" w:rsidR="005B00CC" w:rsidRPr="002A4ED5" w:rsidRDefault="005B00CC" w:rsidP="002A4ED5"/>
        </w:tc>
      </w:tr>
      <w:tr w:rsidR="005B00CC" w:rsidRPr="002A4ED5" w14:paraId="0AB02AC6" w14:textId="77777777" w:rsidTr="005B00CC"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3B122C" w14:textId="77777777" w:rsidR="005B00CC" w:rsidRPr="002A4ED5" w:rsidRDefault="005B00CC" w:rsidP="002A4ED5"/>
        </w:tc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35251B" w14:textId="77777777" w:rsidR="005B00CC" w:rsidRPr="002A4ED5" w:rsidRDefault="005B00CC" w:rsidP="002A4ED5"/>
        </w:tc>
        <w:tc>
          <w:tcPr>
            <w:tcW w:w="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DD7838" w14:textId="77777777" w:rsidR="005B00CC" w:rsidRPr="002A4ED5" w:rsidRDefault="005B00CC" w:rsidP="002A4ED5"/>
        </w:tc>
        <w:tc>
          <w:tcPr>
            <w:tcW w:w="5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59B60A" w14:textId="77777777" w:rsidR="005B00CC" w:rsidRPr="002A4ED5" w:rsidRDefault="005B00CC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A9723A" w14:textId="77777777" w:rsidR="005B00CC" w:rsidRPr="002A4ED5" w:rsidRDefault="005B00CC" w:rsidP="002A4ED5"/>
        </w:tc>
        <w:tc>
          <w:tcPr>
            <w:tcW w:w="6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8FF7AF" w14:textId="77777777" w:rsidR="005B00CC" w:rsidRPr="002A4ED5" w:rsidRDefault="005B00CC" w:rsidP="002A4ED5"/>
        </w:tc>
        <w:tc>
          <w:tcPr>
            <w:tcW w:w="7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1DBB88" w14:textId="77777777" w:rsidR="005B00CC" w:rsidRPr="002A4ED5" w:rsidRDefault="005B00CC" w:rsidP="002A4ED5"/>
        </w:tc>
      </w:tr>
      <w:tr w:rsidR="005B00CC" w:rsidRPr="002A4ED5" w14:paraId="012FF4C5" w14:textId="77777777" w:rsidTr="005B00CC"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442094" w14:textId="77777777" w:rsidR="005B00CC" w:rsidRPr="002A4ED5" w:rsidRDefault="005B00CC" w:rsidP="002A4ED5"/>
        </w:tc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A27841" w14:textId="77777777" w:rsidR="005B00CC" w:rsidRPr="002A4ED5" w:rsidRDefault="005B00CC" w:rsidP="002A4ED5"/>
        </w:tc>
        <w:tc>
          <w:tcPr>
            <w:tcW w:w="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EC08B7" w14:textId="77777777" w:rsidR="005B00CC" w:rsidRPr="002A4ED5" w:rsidRDefault="005B00CC" w:rsidP="002A4ED5"/>
        </w:tc>
        <w:tc>
          <w:tcPr>
            <w:tcW w:w="5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1729AC" w14:textId="77777777" w:rsidR="005B00CC" w:rsidRPr="002A4ED5" w:rsidRDefault="005B00CC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A6997A" w14:textId="77777777" w:rsidR="005B00CC" w:rsidRPr="002A4ED5" w:rsidRDefault="005B00CC" w:rsidP="002A4ED5"/>
        </w:tc>
        <w:tc>
          <w:tcPr>
            <w:tcW w:w="6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5AD009" w14:textId="77777777" w:rsidR="005B00CC" w:rsidRPr="002A4ED5" w:rsidRDefault="005B00CC" w:rsidP="002A4ED5"/>
        </w:tc>
        <w:tc>
          <w:tcPr>
            <w:tcW w:w="7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EBC6A1" w14:textId="77777777" w:rsidR="005B00CC" w:rsidRPr="002A4ED5" w:rsidRDefault="005B00CC" w:rsidP="002A4ED5"/>
        </w:tc>
      </w:tr>
      <w:tr w:rsidR="005B00CC" w:rsidRPr="002A4ED5" w14:paraId="221F49E5" w14:textId="77777777" w:rsidTr="005B00CC"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4CA4AE" w14:textId="77777777" w:rsidR="005B00CC" w:rsidRPr="002A4ED5" w:rsidRDefault="005B00CC" w:rsidP="002A4ED5"/>
        </w:tc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567266" w14:textId="77777777" w:rsidR="005B00CC" w:rsidRPr="002A4ED5" w:rsidRDefault="005B00CC" w:rsidP="002A4ED5"/>
        </w:tc>
        <w:tc>
          <w:tcPr>
            <w:tcW w:w="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6FAAAE" w14:textId="77777777" w:rsidR="005B00CC" w:rsidRPr="002A4ED5" w:rsidRDefault="005B00CC" w:rsidP="002A4ED5"/>
        </w:tc>
        <w:tc>
          <w:tcPr>
            <w:tcW w:w="5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F39B7E" w14:textId="77777777" w:rsidR="005B00CC" w:rsidRPr="002A4ED5" w:rsidRDefault="005B00CC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A11926" w14:textId="77777777" w:rsidR="005B00CC" w:rsidRPr="002A4ED5" w:rsidRDefault="005B00CC" w:rsidP="002A4ED5"/>
        </w:tc>
        <w:tc>
          <w:tcPr>
            <w:tcW w:w="6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4EA1B2" w14:textId="77777777" w:rsidR="005B00CC" w:rsidRPr="002A4ED5" w:rsidRDefault="005B00CC" w:rsidP="002A4ED5"/>
        </w:tc>
        <w:tc>
          <w:tcPr>
            <w:tcW w:w="7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9DE9CF" w14:textId="77777777" w:rsidR="005B00CC" w:rsidRPr="002A4ED5" w:rsidRDefault="005B00CC" w:rsidP="002A4ED5"/>
        </w:tc>
      </w:tr>
      <w:tr w:rsidR="005B00CC" w:rsidRPr="002A4ED5" w14:paraId="6744FAE2" w14:textId="77777777" w:rsidTr="005B00CC"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13AB12" w14:textId="77777777" w:rsidR="005B00CC" w:rsidRPr="002A4ED5" w:rsidRDefault="005B00CC" w:rsidP="002A4ED5"/>
        </w:tc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96BE98" w14:textId="77777777" w:rsidR="005B00CC" w:rsidRPr="002A4ED5" w:rsidRDefault="005B00CC" w:rsidP="002A4ED5"/>
        </w:tc>
        <w:tc>
          <w:tcPr>
            <w:tcW w:w="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1AC8B4" w14:textId="77777777" w:rsidR="005B00CC" w:rsidRPr="002A4ED5" w:rsidRDefault="005B00CC" w:rsidP="002A4ED5"/>
        </w:tc>
        <w:tc>
          <w:tcPr>
            <w:tcW w:w="5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92620E" w14:textId="77777777" w:rsidR="005B00CC" w:rsidRPr="002A4ED5" w:rsidRDefault="005B00CC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C8838F" w14:textId="77777777" w:rsidR="005B00CC" w:rsidRPr="002A4ED5" w:rsidRDefault="005B00CC" w:rsidP="002A4ED5"/>
        </w:tc>
        <w:tc>
          <w:tcPr>
            <w:tcW w:w="6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6BE1F0" w14:textId="77777777" w:rsidR="005B00CC" w:rsidRPr="002A4ED5" w:rsidRDefault="005B00CC" w:rsidP="002A4ED5"/>
        </w:tc>
        <w:tc>
          <w:tcPr>
            <w:tcW w:w="7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C777A0" w14:textId="77777777" w:rsidR="005B00CC" w:rsidRPr="002A4ED5" w:rsidRDefault="005B00CC" w:rsidP="002A4ED5"/>
        </w:tc>
      </w:tr>
      <w:tr w:rsidR="005B00CC" w:rsidRPr="002A4ED5" w14:paraId="6E7C3BDE" w14:textId="77777777" w:rsidTr="005B00CC"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ABCD1B" w14:textId="77777777" w:rsidR="005B00CC" w:rsidRPr="002A4ED5" w:rsidRDefault="005B00CC" w:rsidP="002A4ED5"/>
        </w:tc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E88815" w14:textId="77777777" w:rsidR="005B00CC" w:rsidRPr="002A4ED5" w:rsidRDefault="005B00CC" w:rsidP="002A4ED5"/>
        </w:tc>
        <w:tc>
          <w:tcPr>
            <w:tcW w:w="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B97076" w14:textId="77777777" w:rsidR="005B00CC" w:rsidRPr="002A4ED5" w:rsidRDefault="005B00CC" w:rsidP="002A4ED5"/>
        </w:tc>
        <w:tc>
          <w:tcPr>
            <w:tcW w:w="5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1C28BF" w14:textId="77777777" w:rsidR="005B00CC" w:rsidRPr="002A4ED5" w:rsidRDefault="005B00CC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5404F9" w14:textId="77777777" w:rsidR="005B00CC" w:rsidRPr="002A4ED5" w:rsidRDefault="005B00CC" w:rsidP="002A4ED5"/>
        </w:tc>
        <w:tc>
          <w:tcPr>
            <w:tcW w:w="6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4F9947" w14:textId="77777777" w:rsidR="005B00CC" w:rsidRPr="002A4ED5" w:rsidRDefault="005B00CC" w:rsidP="002A4ED5"/>
        </w:tc>
        <w:tc>
          <w:tcPr>
            <w:tcW w:w="7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B803F2" w14:textId="77777777" w:rsidR="005B00CC" w:rsidRPr="002A4ED5" w:rsidRDefault="005B00CC" w:rsidP="002A4ED5"/>
        </w:tc>
      </w:tr>
      <w:tr w:rsidR="005B00CC" w:rsidRPr="002A4ED5" w14:paraId="47C23D00" w14:textId="77777777" w:rsidTr="005B00CC">
        <w:tc>
          <w:tcPr>
            <w:tcW w:w="16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6CC119" w14:textId="77777777" w:rsidR="005B00CC" w:rsidRPr="002A4ED5" w:rsidRDefault="005B00CC" w:rsidP="002A4ED5"/>
        </w:tc>
        <w:tc>
          <w:tcPr>
            <w:tcW w:w="4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38AE81" w14:textId="77777777" w:rsidR="005B00CC" w:rsidRPr="002A4ED5" w:rsidRDefault="005B00CC" w:rsidP="002A4ED5"/>
        </w:tc>
        <w:tc>
          <w:tcPr>
            <w:tcW w:w="4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8B5D36" w14:textId="77777777" w:rsidR="005B00CC" w:rsidRPr="002A4ED5" w:rsidRDefault="005B00CC" w:rsidP="002A4ED5"/>
        </w:tc>
        <w:tc>
          <w:tcPr>
            <w:tcW w:w="5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83ABFF" w14:textId="77777777" w:rsidR="005B00CC" w:rsidRPr="002A4ED5" w:rsidRDefault="005B00CC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6A2523" w14:textId="77777777" w:rsidR="005B00CC" w:rsidRPr="002A4ED5" w:rsidRDefault="005B00CC" w:rsidP="002A4ED5"/>
        </w:tc>
        <w:tc>
          <w:tcPr>
            <w:tcW w:w="6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1F7ED7" w14:textId="77777777" w:rsidR="005B00CC" w:rsidRPr="002A4ED5" w:rsidRDefault="005B00CC" w:rsidP="002A4ED5"/>
        </w:tc>
        <w:tc>
          <w:tcPr>
            <w:tcW w:w="7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51D0C0" w14:textId="77777777" w:rsidR="005B00CC" w:rsidRPr="002A4ED5" w:rsidRDefault="005B00CC" w:rsidP="002A4ED5"/>
        </w:tc>
      </w:tr>
      <w:tr w:rsidR="005B00CC" w:rsidRPr="002A4ED5" w14:paraId="75FA3A60" w14:textId="77777777" w:rsidTr="005B00CC">
        <w:tc>
          <w:tcPr>
            <w:tcW w:w="1620" w:type="pct"/>
            <w:tcBorders>
              <w:top w:val="single" w:sz="4" w:space="0" w:color="auto"/>
            </w:tcBorders>
          </w:tcPr>
          <w:p w14:paraId="1A592F9B" w14:textId="77777777" w:rsidR="005B00CC" w:rsidRPr="002A4ED5" w:rsidRDefault="005B00CC" w:rsidP="002A4ED5"/>
        </w:tc>
        <w:tc>
          <w:tcPr>
            <w:tcW w:w="462" w:type="pct"/>
            <w:tcBorders>
              <w:top w:val="single" w:sz="4" w:space="0" w:color="auto"/>
            </w:tcBorders>
          </w:tcPr>
          <w:p w14:paraId="6A8409A0" w14:textId="77777777" w:rsidR="005B00CC" w:rsidRPr="002A4ED5" w:rsidRDefault="005B00CC" w:rsidP="002A4ED5"/>
        </w:tc>
        <w:tc>
          <w:tcPr>
            <w:tcW w:w="472" w:type="pct"/>
            <w:tcBorders>
              <w:top w:val="single" w:sz="4" w:space="0" w:color="auto"/>
            </w:tcBorders>
          </w:tcPr>
          <w:p w14:paraId="6672386F" w14:textId="77777777" w:rsidR="005B00CC" w:rsidRPr="002A4ED5" w:rsidRDefault="005B00CC" w:rsidP="002A4ED5"/>
        </w:tc>
        <w:tc>
          <w:tcPr>
            <w:tcW w:w="595" w:type="pct"/>
            <w:tcBorders>
              <w:top w:val="single" w:sz="4" w:space="0" w:color="auto"/>
            </w:tcBorders>
          </w:tcPr>
          <w:p w14:paraId="46EBD716" w14:textId="77777777" w:rsidR="005B00CC" w:rsidRPr="002A4ED5" w:rsidRDefault="005B00CC" w:rsidP="002A4ED5"/>
        </w:tc>
        <w:tc>
          <w:tcPr>
            <w:tcW w:w="457" w:type="pct"/>
            <w:tcBorders>
              <w:top w:val="single" w:sz="4" w:space="0" w:color="auto"/>
            </w:tcBorders>
          </w:tcPr>
          <w:p w14:paraId="60A73BE2" w14:textId="77777777" w:rsidR="005B00CC" w:rsidRPr="002A4ED5" w:rsidRDefault="005B00CC" w:rsidP="002A4ED5"/>
        </w:tc>
        <w:sdt>
          <w:sdtPr>
            <w:id w:val="2064670704"/>
            <w:placeholder>
              <w:docPart w:val="44BB1BBDE9B2417FB7983E141FC333FB"/>
            </w:placeholder>
            <w:temporary/>
            <w:showingPlcHdr/>
            <w15:appearance w15:val="hidden"/>
            <w:text/>
          </w:sdtPr>
          <w:sdtContent>
            <w:tc>
              <w:tcPr>
                <w:tcW w:w="653" w:type="pct"/>
                <w:tcBorders>
                  <w:top w:val="single" w:sz="4" w:space="0" w:color="auto"/>
                </w:tcBorders>
                <w:vAlign w:val="bottom"/>
              </w:tcPr>
              <w:p w14:paraId="0AB14597" w14:textId="77777777" w:rsidR="005B00CC" w:rsidRPr="002A4ED5" w:rsidRDefault="005B00CC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741" w:type="pct"/>
            <w:tcBorders>
              <w:top w:val="single" w:sz="4" w:space="0" w:color="auto"/>
              <w:bottom w:val="single" w:sz="4" w:space="0" w:color="auto"/>
            </w:tcBorders>
          </w:tcPr>
          <w:p w14:paraId="4DC76854" w14:textId="77777777" w:rsidR="005B00CC" w:rsidRPr="002A4ED5" w:rsidRDefault="005B00CC" w:rsidP="002A4ED5">
            <w:pPr>
              <w:rPr>
                <w:b/>
              </w:rPr>
            </w:pPr>
          </w:p>
        </w:tc>
      </w:tr>
    </w:tbl>
    <w:p w14:paraId="1B9E693E" w14:textId="77777777" w:rsidR="00806FF3" w:rsidRPr="00562601" w:rsidRDefault="00806FF3" w:rsidP="002A648D"/>
    <w:sectPr w:rsidR="00806FF3" w:rsidRPr="00562601" w:rsidSect="005B00CC">
      <w:headerReference w:type="default" r:id="rId11"/>
      <w:footerReference w:type="default" r:id="rId12"/>
      <w:pgSz w:w="12240" w:h="15840" w:code="1"/>
      <w:pgMar w:top="1440" w:right="1440" w:bottom="1440" w:left="1008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494AC" w14:textId="77777777" w:rsidR="005B00CC" w:rsidRDefault="005B00CC" w:rsidP="00650259">
      <w:pPr>
        <w:spacing w:line="240" w:lineRule="auto"/>
      </w:pPr>
      <w:r>
        <w:separator/>
      </w:r>
    </w:p>
  </w:endnote>
  <w:endnote w:type="continuationSeparator" w:id="0">
    <w:p w14:paraId="6BA0E185" w14:textId="77777777" w:rsidR="005B00CC" w:rsidRDefault="005B00C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BDAD67-A3A0-49C1-BF05-9677C864FEEB}"/>
    <w:embedBold r:id="rId2" w:fontKey="{9C0E7DFA-CBC1-4BB3-B13F-DE06C803A355}"/>
    <w:embedItalic r:id="rId3" w:fontKey="{B50E0C15-BDB4-4E81-BFA6-AA4DB2D22E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0E9E1C7-4CAF-4DE3-B365-27CDAD7DD897}"/>
    <w:embedBold r:id="rId5" w:fontKey="{707272A5-39A3-4052-8531-BB571D5C605F}"/>
    <w:embedItalic r:id="rId6" w:fontKey="{D130670E-05B0-4A32-BBBB-61E8F46CA69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73B7595-A3BB-4ADA-953B-80F2F21C1A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D04079D-5EBB-4C9D-B8EC-10E0963EA5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4716"/>
      <w:gridCol w:w="5076"/>
    </w:tblGrid>
    <w:tr w:rsidR="00562601" w:rsidRPr="00562601" w14:paraId="3860AF81" w14:textId="77777777" w:rsidTr="005B00CC">
      <w:trPr>
        <w:trHeight w:val="450"/>
      </w:trPr>
      <w:tc>
        <w:tcPr>
          <w:tcW w:w="2500" w:type="pct"/>
          <w:vAlign w:val="center"/>
        </w:tcPr>
        <w:p w14:paraId="4FF3F810" w14:textId="77777777" w:rsidR="00562601" w:rsidRPr="005B00CC" w:rsidRDefault="005B00CC" w:rsidP="002A648D">
          <w:pPr>
            <w:pStyle w:val="Footer"/>
            <w:rPr>
              <w:sz w:val="48"/>
              <w:szCs w:val="48"/>
            </w:rPr>
          </w:pPr>
          <w:r w:rsidRPr="005B00CC">
            <w:rPr>
              <w:sz w:val="48"/>
              <w:szCs w:val="48"/>
            </w:rPr>
            <w:t>A.B. Kelly Inc.</w:t>
          </w:r>
        </w:p>
        <w:p w14:paraId="3C4A2EB2" w14:textId="77777777" w:rsidR="005B00CC" w:rsidRPr="005B00CC" w:rsidRDefault="005B00CC" w:rsidP="002A648D">
          <w:pPr>
            <w:pStyle w:val="Footer"/>
            <w:rPr>
              <w:sz w:val="48"/>
              <w:szCs w:val="48"/>
            </w:rPr>
          </w:pPr>
          <w:r w:rsidRPr="005B00CC">
            <w:rPr>
              <w:sz w:val="48"/>
              <w:szCs w:val="48"/>
            </w:rPr>
            <w:t xml:space="preserve">212 West Main St. </w:t>
          </w:r>
        </w:p>
        <w:p w14:paraId="54D98539" w14:textId="77777777" w:rsidR="005B00CC" w:rsidRDefault="005B00CC" w:rsidP="002A648D">
          <w:pPr>
            <w:pStyle w:val="Footer"/>
            <w:rPr>
              <w:sz w:val="48"/>
              <w:szCs w:val="48"/>
            </w:rPr>
          </w:pPr>
          <w:r w:rsidRPr="005B00CC">
            <w:rPr>
              <w:sz w:val="48"/>
              <w:szCs w:val="48"/>
            </w:rPr>
            <w:t>Cary, IL. 60013</w:t>
          </w:r>
        </w:p>
        <w:p w14:paraId="2C90F91A" w14:textId="5EC5684D" w:rsidR="005B00CC" w:rsidRPr="002A648D" w:rsidRDefault="005B00CC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50B12EE4" w14:textId="5AFA1C28" w:rsidR="00562601" w:rsidRPr="00562601" w:rsidRDefault="005B00CC" w:rsidP="0000540C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sz w:val="18"/>
              <w:szCs w:val="24"/>
            </w:rPr>
          </w:pPr>
          <w:r w:rsidRPr="0000540C">
            <w:rPr>
              <w:color w:val="429EDE" w:themeColor="accent1" w:themeTint="99"/>
              <w:sz w:val="48"/>
              <w:szCs w:val="48"/>
            </w:rPr>
            <w:t>Please send orders to</w:t>
          </w:r>
          <w:r w:rsidR="0000540C">
            <w:rPr>
              <w:color w:val="429EDE" w:themeColor="accent1" w:themeTint="99"/>
              <w:sz w:val="48"/>
              <w:szCs w:val="48"/>
            </w:rPr>
            <w:t>:</w:t>
          </w:r>
          <w:r w:rsidRPr="0000540C">
            <w:rPr>
              <w:color w:val="429EDE" w:themeColor="accent1" w:themeTint="99"/>
              <w:sz w:val="48"/>
              <w:szCs w:val="48"/>
            </w:rPr>
            <w:t xml:space="preserve"> abkellyco@sbcglobal.net</w:t>
          </w:r>
        </w:p>
      </w:tc>
    </w:tr>
  </w:tbl>
  <w:p w14:paraId="7039B70F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82673" w14:textId="77777777" w:rsidR="005B00CC" w:rsidRDefault="005B00CC" w:rsidP="00650259">
      <w:pPr>
        <w:spacing w:line="240" w:lineRule="auto"/>
      </w:pPr>
      <w:r>
        <w:separator/>
      </w:r>
    </w:p>
  </w:footnote>
  <w:footnote w:type="continuationSeparator" w:id="0">
    <w:p w14:paraId="00660ED9" w14:textId="77777777" w:rsidR="005B00CC" w:rsidRDefault="005B00C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883"/>
      <w:gridCol w:w="8909"/>
    </w:tblGrid>
    <w:tr w:rsidR="00562601" w:rsidRPr="00562601" w14:paraId="385BA616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7ACE3934" w14:textId="46164D5D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731F1C" w:themeFill="accent5"/>
          <w:vAlign w:val="center"/>
        </w:tcPr>
        <w:p w14:paraId="54757022" w14:textId="66D7CC7D" w:rsidR="00562601" w:rsidRPr="002B69B4" w:rsidRDefault="005B00CC" w:rsidP="005B00CC">
          <w:pPr>
            <w:pStyle w:val="Header"/>
          </w:pPr>
          <w:r>
            <w:t xml:space="preserve">A.B.K. Weld </w:t>
          </w:r>
          <w:r w:rsidRPr="005B00CC">
            <w:rPr>
              <w:sz w:val="28"/>
            </w:rPr>
            <w:t>welding curtains order form</w:t>
          </w:r>
        </w:p>
      </w:tc>
    </w:tr>
  </w:tbl>
  <w:p w14:paraId="2EFF7CC0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35953729">
    <w:abstractNumId w:val="11"/>
  </w:num>
  <w:num w:numId="2" w16cid:durableId="1621834416">
    <w:abstractNumId w:val="7"/>
  </w:num>
  <w:num w:numId="3" w16cid:durableId="425425404">
    <w:abstractNumId w:val="15"/>
  </w:num>
  <w:num w:numId="4" w16cid:durableId="988827588">
    <w:abstractNumId w:val="12"/>
  </w:num>
  <w:num w:numId="5" w16cid:durableId="426972746">
    <w:abstractNumId w:val="13"/>
  </w:num>
  <w:num w:numId="6" w16cid:durableId="815535824">
    <w:abstractNumId w:val="19"/>
  </w:num>
  <w:num w:numId="7" w16cid:durableId="989209074">
    <w:abstractNumId w:val="6"/>
  </w:num>
  <w:num w:numId="8" w16cid:durableId="1644383369">
    <w:abstractNumId w:val="10"/>
  </w:num>
  <w:num w:numId="9" w16cid:durableId="973877145">
    <w:abstractNumId w:val="17"/>
  </w:num>
  <w:num w:numId="10" w16cid:durableId="322511646">
    <w:abstractNumId w:val="1"/>
  </w:num>
  <w:num w:numId="11" w16cid:durableId="839152856">
    <w:abstractNumId w:val="5"/>
  </w:num>
  <w:num w:numId="12" w16cid:durableId="1202741460">
    <w:abstractNumId w:val="0"/>
  </w:num>
  <w:num w:numId="13" w16cid:durableId="1848785988">
    <w:abstractNumId w:val="2"/>
  </w:num>
  <w:num w:numId="14" w16cid:durableId="1475367550">
    <w:abstractNumId w:val="9"/>
  </w:num>
  <w:num w:numId="15" w16cid:durableId="1283656095">
    <w:abstractNumId w:val="8"/>
  </w:num>
  <w:num w:numId="16" w16cid:durableId="1181773056">
    <w:abstractNumId w:val="16"/>
  </w:num>
  <w:num w:numId="17" w16cid:durableId="1583948587">
    <w:abstractNumId w:val="3"/>
  </w:num>
  <w:num w:numId="18" w16cid:durableId="1761948715">
    <w:abstractNumId w:val="21"/>
  </w:num>
  <w:num w:numId="19" w16cid:durableId="243104108">
    <w:abstractNumId w:val="18"/>
  </w:num>
  <w:num w:numId="20" w16cid:durableId="244152629">
    <w:abstractNumId w:val="14"/>
  </w:num>
  <w:num w:numId="21" w16cid:durableId="736131329">
    <w:abstractNumId w:val="20"/>
  </w:num>
  <w:num w:numId="22" w16cid:durableId="19650851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0CC"/>
    <w:rsid w:val="00003B30"/>
    <w:rsid w:val="0000540C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B00CC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7D58AF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119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kel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C70D957FD2E4B4999F1847BFE913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D9735-41D6-42C4-9EE8-11395BFAC0FB}"/>
      </w:docPartPr>
      <w:docPartBody>
        <w:p w:rsidR="00000000" w:rsidRDefault="00A9675D">
          <w:pPr>
            <w:pStyle w:val="4C70D957FD2E4B4999F1847BFE913CA5"/>
          </w:pPr>
          <w:r w:rsidRPr="002A4ED5">
            <w:t>Submitted by</w:t>
          </w:r>
        </w:p>
      </w:docPartBody>
    </w:docPart>
    <w:docPart>
      <w:docPartPr>
        <w:name w:val="9CCBD2FF4E5047509653D3B14D9BA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E05F1-4016-44AB-B97D-40401457F54C}"/>
      </w:docPartPr>
      <w:docPartBody>
        <w:p w:rsidR="00000000" w:rsidRDefault="00A9675D">
          <w:pPr>
            <w:pStyle w:val="9CCBD2FF4E5047509653D3B14D9BA9EF"/>
          </w:pPr>
          <w:r w:rsidRPr="002A4ED5">
            <w:t>Phone</w:t>
          </w:r>
        </w:p>
      </w:docPartBody>
    </w:docPart>
    <w:docPart>
      <w:docPartPr>
        <w:name w:val="F6A281BEB6904279B7AD321DAD717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9939E-2634-4E26-A08D-A9DACC6C11F2}"/>
      </w:docPartPr>
      <w:docPartBody>
        <w:p w:rsidR="00000000" w:rsidRDefault="00A9675D">
          <w:pPr>
            <w:pStyle w:val="F6A281BEB6904279B7AD321DAD7174FF"/>
          </w:pPr>
          <w:r w:rsidRPr="002A4ED5">
            <w:t>Email</w:t>
          </w:r>
        </w:p>
      </w:docPartBody>
    </w:docPart>
    <w:docPart>
      <w:docPartPr>
        <w:name w:val="404C057708354089B162DEAF9C452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9EC9D-3307-4CD0-B92F-6B6BC7266B07}"/>
      </w:docPartPr>
      <w:docPartBody>
        <w:p w:rsidR="00000000" w:rsidRDefault="00A9675D">
          <w:pPr>
            <w:pStyle w:val="404C057708354089B162DEAF9C452401"/>
          </w:pPr>
          <w:r w:rsidRPr="002A4ED5">
            <w:t>Address</w:t>
          </w:r>
        </w:p>
      </w:docPartBody>
    </w:docPart>
    <w:docPart>
      <w:docPartPr>
        <w:name w:val="02F6398F51FF4EEFBC48467BB8229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388ED-31F8-4BB0-96BA-4DECE86E63EF}"/>
      </w:docPartPr>
      <w:docPartBody>
        <w:p w:rsidR="00000000" w:rsidRDefault="00A9675D">
          <w:pPr>
            <w:pStyle w:val="02F6398F51FF4EEFBC48467BB82297C8"/>
          </w:pPr>
          <w:r w:rsidRPr="002A4ED5">
            <w:t>City/State/Zip</w:t>
          </w:r>
        </w:p>
      </w:docPartBody>
    </w:docPart>
    <w:docPart>
      <w:docPartPr>
        <w:name w:val="91CD404260934A33BEB46A6219078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8C224-B1A1-4EFC-BE82-E9FCA1F852A0}"/>
      </w:docPartPr>
      <w:docPartBody>
        <w:p w:rsidR="00000000" w:rsidRDefault="00A9675D" w:rsidP="00A9675D">
          <w:pPr>
            <w:pStyle w:val="91CD404260934A33BEB46A6219078CEF"/>
          </w:pPr>
          <w:r w:rsidRPr="002A4ED5">
            <w:t>Description</w:t>
          </w:r>
        </w:p>
      </w:docPartBody>
    </w:docPart>
    <w:docPart>
      <w:docPartPr>
        <w:name w:val="C6C0A8DC3B854B909051A806AFD14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431F8-8545-47D7-8747-75FB1F9C6DEC}"/>
      </w:docPartPr>
      <w:docPartBody>
        <w:p w:rsidR="00000000" w:rsidRDefault="00A9675D" w:rsidP="00A9675D">
          <w:pPr>
            <w:pStyle w:val="C6C0A8DC3B854B909051A806AFD14242"/>
          </w:pPr>
          <w:r w:rsidRPr="002A4ED5">
            <w:t>Size</w:t>
          </w:r>
        </w:p>
      </w:docPartBody>
    </w:docPart>
    <w:docPart>
      <w:docPartPr>
        <w:name w:val="5286E9EC746044638ECE5AD108BCD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11285-ED4A-408B-B627-A272DB87D2CB}"/>
      </w:docPartPr>
      <w:docPartBody>
        <w:p w:rsidR="00000000" w:rsidRDefault="00A9675D" w:rsidP="00A9675D">
          <w:pPr>
            <w:pStyle w:val="5286E9EC746044638ECE5AD108BCD15D"/>
          </w:pPr>
          <w:r w:rsidRPr="002A4ED5">
            <w:t>Color</w:t>
          </w:r>
        </w:p>
      </w:docPartBody>
    </w:docPart>
    <w:docPart>
      <w:docPartPr>
        <w:name w:val="3D26F6E428A049EA8EAA0DEB73542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A9E4D-2D15-45F2-BB69-ED334942B737}"/>
      </w:docPartPr>
      <w:docPartBody>
        <w:p w:rsidR="00000000" w:rsidRDefault="00A9675D" w:rsidP="00A9675D">
          <w:pPr>
            <w:pStyle w:val="3D26F6E428A049EA8EAA0DEB735421A3"/>
          </w:pPr>
          <w:r w:rsidRPr="002A4ED5">
            <w:t>Quantity</w:t>
          </w:r>
        </w:p>
      </w:docPartBody>
    </w:docPart>
    <w:docPart>
      <w:docPartPr>
        <w:name w:val="B92DEECD5EBE4BF9ADBC7814FB1D4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DBFAD-17D7-4F38-98B9-6FA041E04DD0}"/>
      </w:docPartPr>
      <w:docPartBody>
        <w:p w:rsidR="00000000" w:rsidRDefault="00A9675D" w:rsidP="00A9675D">
          <w:pPr>
            <w:pStyle w:val="B92DEECD5EBE4BF9ADBC7814FB1D4F8A"/>
          </w:pPr>
          <w:r w:rsidRPr="002A4ED5">
            <w:t>Unit Price</w:t>
          </w:r>
        </w:p>
      </w:docPartBody>
    </w:docPart>
    <w:docPart>
      <w:docPartPr>
        <w:name w:val="F8331B27C764474BB38667C206B77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E0EAB-C66D-4F7C-AF75-2FEABBDDA3A6}"/>
      </w:docPartPr>
      <w:docPartBody>
        <w:p w:rsidR="00000000" w:rsidRDefault="00A9675D" w:rsidP="00A9675D">
          <w:pPr>
            <w:pStyle w:val="F8331B27C764474BB38667C206B777D0"/>
          </w:pPr>
          <w:r w:rsidRPr="002A4ED5">
            <w:t>Amount</w:t>
          </w:r>
        </w:p>
      </w:docPartBody>
    </w:docPart>
    <w:docPart>
      <w:docPartPr>
        <w:name w:val="44BB1BBDE9B2417FB7983E141FC33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DDEA7-E4A0-43D1-818D-8B9F611CEB4A}"/>
      </w:docPartPr>
      <w:docPartBody>
        <w:p w:rsidR="00000000" w:rsidRDefault="00A9675D" w:rsidP="00A9675D">
          <w:pPr>
            <w:pStyle w:val="44BB1BBDE9B2417FB7983E141FC333FB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75D"/>
    <w:rsid w:val="00A9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C70D957FD2E4B4999F1847BFE913CA5">
    <w:name w:val="4C70D957FD2E4B4999F1847BFE913CA5"/>
  </w:style>
  <w:style w:type="paragraph" w:customStyle="1" w:styleId="9CCBD2FF4E5047509653D3B14D9BA9EF">
    <w:name w:val="9CCBD2FF4E5047509653D3B14D9BA9EF"/>
  </w:style>
  <w:style w:type="paragraph" w:customStyle="1" w:styleId="F6A281BEB6904279B7AD321DAD7174FF">
    <w:name w:val="F6A281BEB6904279B7AD321DAD7174FF"/>
  </w:style>
  <w:style w:type="paragraph" w:customStyle="1" w:styleId="404C057708354089B162DEAF9C452401">
    <w:name w:val="404C057708354089B162DEAF9C452401"/>
  </w:style>
  <w:style w:type="paragraph" w:customStyle="1" w:styleId="02F6398F51FF4EEFBC48467BB82297C8">
    <w:name w:val="02F6398F51FF4EEFBC48467BB82297C8"/>
  </w:style>
  <w:style w:type="paragraph" w:customStyle="1" w:styleId="09885ED88A3A4CC7A01196C1BEF61FD8">
    <w:name w:val="09885ED88A3A4CC7A01196C1BEF61FD8"/>
  </w:style>
  <w:style w:type="paragraph" w:customStyle="1" w:styleId="6084B3CD0AB14CB5A26F0049919C6770">
    <w:name w:val="6084B3CD0AB14CB5A26F0049919C6770"/>
  </w:style>
  <w:style w:type="paragraph" w:customStyle="1" w:styleId="59DABC59F7444E9987B3BE811B176251">
    <w:name w:val="59DABC59F7444E9987B3BE811B176251"/>
  </w:style>
  <w:style w:type="paragraph" w:customStyle="1" w:styleId="71739F0ECD3349D1BC6F0C40B28807B7">
    <w:name w:val="71739F0ECD3349D1BC6F0C40B28807B7"/>
  </w:style>
  <w:style w:type="paragraph" w:customStyle="1" w:styleId="CB286CB3235F4BF5AC4E4B9CEE9321D7">
    <w:name w:val="CB286CB3235F4BF5AC4E4B9CEE9321D7"/>
  </w:style>
  <w:style w:type="paragraph" w:customStyle="1" w:styleId="BB57FDB014E54C33B7824E412BF3FAAB">
    <w:name w:val="BB57FDB014E54C33B7824E412BF3FAAB"/>
  </w:style>
  <w:style w:type="paragraph" w:customStyle="1" w:styleId="8ADDDCA9C6A44FE897EB17983557FB8D">
    <w:name w:val="8ADDDCA9C6A44FE897EB17983557FB8D"/>
  </w:style>
  <w:style w:type="paragraph" w:customStyle="1" w:styleId="82E3C422975A49CEA6C1245658FB1040">
    <w:name w:val="82E3C422975A49CEA6C1245658FB1040"/>
  </w:style>
  <w:style w:type="paragraph" w:customStyle="1" w:styleId="316A86F67C374072AB9F5B2400C35D75">
    <w:name w:val="316A86F67C374072AB9F5B2400C35D75"/>
  </w:style>
  <w:style w:type="paragraph" w:customStyle="1" w:styleId="E0C94856D32A4039B4668C195DD76E91">
    <w:name w:val="E0C94856D32A4039B4668C195DD76E91"/>
  </w:style>
  <w:style w:type="paragraph" w:customStyle="1" w:styleId="25037AA0C617484F8BC98C09325F0B5C">
    <w:name w:val="25037AA0C617484F8BC98C09325F0B5C"/>
    <w:rsid w:val="00A9675D"/>
  </w:style>
  <w:style w:type="paragraph" w:customStyle="1" w:styleId="CBECA0795B474C49A5853951A82399F7">
    <w:name w:val="CBECA0795B474C49A5853951A82399F7"/>
    <w:rsid w:val="00A9675D"/>
  </w:style>
  <w:style w:type="paragraph" w:customStyle="1" w:styleId="F89959FA393B427F820F11BE1AD906B3">
    <w:name w:val="F89959FA393B427F820F11BE1AD906B3"/>
    <w:rsid w:val="00A9675D"/>
  </w:style>
  <w:style w:type="paragraph" w:customStyle="1" w:styleId="9B1C95962D0249E3A6DF39BCD42A9D8C">
    <w:name w:val="9B1C95962D0249E3A6DF39BCD42A9D8C"/>
    <w:rsid w:val="00A9675D"/>
  </w:style>
  <w:style w:type="paragraph" w:customStyle="1" w:styleId="A85CDF58C04544038883B09F013B513B">
    <w:name w:val="A85CDF58C04544038883B09F013B513B"/>
    <w:rsid w:val="00A9675D"/>
  </w:style>
  <w:style w:type="paragraph" w:customStyle="1" w:styleId="E8A4BE3696EF43E9968FE537949860BC">
    <w:name w:val="E8A4BE3696EF43E9968FE537949860BC"/>
    <w:rsid w:val="00A9675D"/>
  </w:style>
  <w:style w:type="paragraph" w:customStyle="1" w:styleId="749C0B34D82940879C06068A3E5AE514">
    <w:name w:val="749C0B34D82940879C06068A3E5AE514"/>
    <w:rsid w:val="00A9675D"/>
  </w:style>
  <w:style w:type="paragraph" w:customStyle="1" w:styleId="2303E0D2962B4ECFAB4560F2AEEE3D3F">
    <w:name w:val="2303E0D2962B4ECFAB4560F2AEEE3D3F"/>
    <w:rsid w:val="00A9675D"/>
  </w:style>
  <w:style w:type="paragraph" w:customStyle="1" w:styleId="91CD404260934A33BEB46A6219078CEF">
    <w:name w:val="91CD404260934A33BEB46A6219078CEF"/>
    <w:rsid w:val="00A9675D"/>
  </w:style>
  <w:style w:type="paragraph" w:customStyle="1" w:styleId="C6C0A8DC3B854B909051A806AFD14242">
    <w:name w:val="C6C0A8DC3B854B909051A806AFD14242"/>
    <w:rsid w:val="00A9675D"/>
  </w:style>
  <w:style w:type="paragraph" w:customStyle="1" w:styleId="5286E9EC746044638ECE5AD108BCD15D">
    <w:name w:val="5286E9EC746044638ECE5AD108BCD15D"/>
    <w:rsid w:val="00A9675D"/>
  </w:style>
  <w:style w:type="paragraph" w:customStyle="1" w:styleId="3D26F6E428A049EA8EAA0DEB735421A3">
    <w:name w:val="3D26F6E428A049EA8EAA0DEB735421A3"/>
    <w:rsid w:val="00A9675D"/>
  </w:style>
  <w:style w:type="paragraph" w:customStyle="1" w:styleId="B92DEECD5EBE4BF9ADBC7814FB1D4F8A">
    <w:name w:val="B92DEECD5EBE4BF9ADBC7814FB1D4F8A"/>
    <w:rsid w:val="00A9675D"/>
  </w:style>
  <w:style w:type="paragraph" w:customStyle="1" w:styleId="F8331B27C764474BB38667C206B777D0">
    <w:name w:val="F8331B27C764474BB38667C206B777D0"/>
    <w:rsid w:val="00A9675D"/>
  </w:style>
  <w:style w:type="paragraph" w:customStyle="1" w:styleId="44BB1BBDE9B2417FB7983E141FC333FB">
    <w:name w:val="44BB1BBDE9B2417FB7983E141FC333FB"/>
    <w:rsid w:val="00A967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2023-01-05T20:12:00Z</dcterms:created>
  <dcterms:modified xsi:type="dcterms:W3CDTF">2023-01-05T20:26:00Z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