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30BC9492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60F294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3046FAD2" w14:textId="77777777" w:rsidR="00265218" w:rsidRPr="00410E03" w:rsidRDefault="00A35D0B" w:rsidP="0035052D">
            <w:pPr>
              <w:pStyle w:val="Title"/>
            </w:pPr>
            <w:sdt>
              <w:sdtPr>
                <w:id w:val="31307616"/>
                <w:placeholder>
                  <w:docPart w:val="0402935982DB4808A881F7CFAD7558F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9F4149"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E112913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63618F1F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6558E9A9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4D9C65A0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03F39AFF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338DE362" w14:textId="77777777" w:rsidR="00BC1B68" w:rsidRPr="00410E03" w:rsidRDefault="00BC1B68" w:rsidP="00915359"/>
        </w:tc>
      </w:tr>
      <w:tr w:rsidR="00265218" w:rsidRPr="00410E03" w14:paraId="6FA92D24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F08E80A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172E610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33BA93D6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7C6482B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2CCB61C7" w14:textId="77777777" w:rsidR="00C50E6D" w:rsidRPr="00410E03" w:rsidRDefault="00C50E6D" w:rsidP="00915359"/>
              </w:tc>
            </w:tr>
            <w:tr w:rsidR="00C50E6D" w:rsidRPr="009F4149" w14:paraId="706ED353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7FF0B452" w14:textId="77777777" w:rsidR="00C50E6D" w:rsidRPr="009F4149" w:rsidRDefault="00A35D0B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0C67678F6DA54D6F8FB6D78528476C0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042BD0D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B5B80F4" w14:textId="16C11676" w:rsidR="00C50E6D" w:rsidRPr="009F4149" w:rsidRDefault="00A35D0B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7A5F6702AEE044BABBD1A0B9CF4FF3D9"/>
                      </w:placeholder>
                      <w15:appearance w15:val="hidden"/>
                      <w:text/>
                    </w:sdtPr>
                    <w:sdtEndPr/>
                    <w:sdtContent>
                      <w:r w:rsidR="00E749F9">
                        <w:t>Client</w:t>
                      </w:r>
                      <w:r w:rsidR="002311AE">
                        <w:t xml:space="preserve"> name</w:t>
                      </w:r>
                      <w:r w:rsidR="00E749F9">
                        <w:t xml:space="preserve"> / Business Registered Name</w:t>
                      </w:r>
                    </w:sdtContent>
                  </w:sdt>
                </w:p>
              </w:tc>
            </w:tr>
            <w:tr w:rsidR="00A3321A" w:rsidRPr="00410E03" w14:paraId="0E3BAEFD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6AE0A51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DCEA64F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BCEF938" w14:textId="77777777" w:rsidR="00A3321A" w:rsidRPr="00410E03" w:rsidRDefault="00A3321A" w:rsidP="00915359"/>
              </w:tc>
            </w:tr>
            <w:tr w:rsidR="00E141F4" w:rsidRPr="009F4149" w14:paraId="365A6468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22B4EAFE" w14:textId="5CE762DF" w:rsidR="00E141F4" w:rsidRPr="009F4149" w:rsidRDefault="00A92E67" w:rsidP="009F4149">
                  <w:pPr>
                    <w:pStyle w:val="BoldText"/>
                  </w:pPr>
                  <w:r>
                    <w:t xml:space="preserve">Is the business </w:t>
                  </w:r>
                  <w:r w:rsidR="006E74B8">
                    <w:t>re</w:t>
                  </w:r>
                  <w:r>
                    <w:t xml:space="preserve">gistered with </w:t>
                  </w:r>
                  <w:r w:rsidR="005950EA">
                    <w:t xml:space="preserve">your </w:t>
                  </w:r>
                  <w:r>
                    <w:t>state and ha</w:t>
                  </w:r>
                  <w:r w:rsidR="005950EA">
                    <w:t>s an</w:t>
                  </w:r>
                  <w:r>
                    <w:t xml:space="preserve"> </w:t>
                  </w:r>
                  <w:proofErr w:type="gramStart"/>
                  <w:r>
                    <w:t>EIN ?</w:t>
                  </w:r>
                  <w:proofErr w:type="gramEnd"/>
                </w:p>
              </w:tc>
              <w:tc>
                <w:tcPr>
                  <w:tcW w:w="300" w:type="dxa"/>
                </w:tcPr>
                <w:p w14:paraId="11A7C5E7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C5FE829" w14:textId="24D001C7" w:rsidR="00E141F4" w:rsidRPr="009F4149" w:rsidRDefault="00A219B8" w:rsidP="009F4149">
                  <w:pPr>
                    <w:pStyle w:val="BoldText"/>
                  </w:pPr>
                  <w:r>
                    <w:t>Is the business a partnership?</w:t>
                  </w:r>
                </w:p>
              </w:tc>
            </w:tr>
            <w:tr w:rsidR="00E141F4" w:rsidRPr="00410E03" w14:paraId="30218F0F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44CAB8D5" w14:textId="77777777" w:rsidR="00E141F4" w:rsidRPr="00410E03" w:rsidRDefault="00A35D0B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404EC0CED29846409A30C329664318D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Information</w:t>
                      </w:r>
                    </w:sdtContent>
                  </w:sdt>
                </w:p>
              </w:tc>
            </w:tr>
            <w:tr w:rsidR="00E141F4" w:rsidRPr="00410E03" w14:paraId="6C17288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1279F776" w14:textId="77777777" w:rsidR="00E141F4" w:rsidRPr="00410E03" w:rsidRDefault="00E141F4" w:rsidP="00915359"/>
              </w:tc>
            </w:tr>
            <w:tr w:rsidR="00E61D15" w:rsidRPr="00410E03" w14:paraId="0A59143A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F79D75F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104830C1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C831C67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CE56F6B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8F000BC" w14:textId="77777777" w:rsidR="00E61D15" w:rsidRPr="00410E03" w:rsidRDefault="00E61D15" w:rsidP="00915359"/>
              </w:tc>
            </w:tr>
            <w:tr w:rsidR="00E301A2" w:rsidRPr="009F4149" w14:paraId="60788FA4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1669A614" w14:textId="77777777" w:rsidR="00E301A2" w:rsidRPr="009F4149" w:rsidRDefault="00A35D0B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A6F41A0CC98B425EBEA7E52EA87DA49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6E14F8CC" w14:textId="77777777" w:rsidR="00E301A2" w:rsidRPr="009F4149" w:rsidRDefault="00A35D0B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77041E0CC4694CC0ABB5DA3F135499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35999868" w14:textId="77777777" w:rsidR="00E301A2" w:rsidRPr="009F4149" w:rsidRDefault="00A35D0B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1CA644E26D404A5CA805B4BB58C57A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7AED2EB3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0C2B79D2" w14:textId="77777777" w:rsidR="00E61D15" w:rsidRPr="00410E03" w:rsidRDefault="00E61D15" w:rsidP="00915359"/>
              </w:tc>
            </w:tr>
            <w:tr w:rsidR="00E61D15" w:rsidRPr="00410E03" w14:paraId="5098EA6D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782578D1" w14:textId="2CCEEDFC" w:rsidR="00E61D15" w:rsidRPr="00410E03" w:rsidRDefault="008007C7" w:rsidP="0035052D">
                  <w:pPr>
                    <w:pStyle w:val="BoldText"/>
                  </w:pPr>
                  <w:r>
                    <w:t>Mailing address</w:t>
                  </w:r>
                </w:p>
              </w:tc>
            </w:tr>
            <w:tr w:rsidR="00E61D15" w:rsidRPr="00410E03" w14:paraId="6CDAF911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5664538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0F7A4538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0BE40F2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7DCE6851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7284D48C" w14:textId="77777777" w:rsidR="00E61D15" w:rsidRPr="00410E03" w:rsidRDefault="00E61D15" w:rsidP="00915359"/>
              </w:tc>
            </w:tr>
            <w:tr w:rsidR="00E61D15" w:rsidRPr="009F4149" w14:paraId="5850DE99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791E4E8" w14:textId="77777777" w:rsidR="00E61D15" w:rsidRPr="009F4149" w:rsidRDefault="00A35D0B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358D85DC4C0A4FA3A15D3A26914A901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23076922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6E58F073" w14:textId="77777777" w:rsidR="00E61D15" w:rsidRPr="009F4149" w:rsidRDefault="00A35D0B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93F5ABC35D79494A9CF160851DED5F7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0D6755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4E4215F3" w14:textId="77777777" w:rsidR="00E61D15" w:rsidRPr="009F4149" w:rsidRDefault="00A35D0B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07D4CA4100BE4B1EA8E8C81B85F0349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73F39AF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1786CD3" w14:textId="77777777" w:rsidR="00E61D15" w:rsidRPr="00410E03" w:rsidRDefault="00E61D15" w:rsidP="00915359"/>
              </w:tc>
            </w:tr>
            <w:tr w:rsidR="00E61D15" w:rsidRPr="00410E03" w14:paraId="08A53D2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38BE38B" w14:textId="542E4EC4" w:rsidR="00E61D15" w:rsidRPr="00410E03" w:rsidRDefault="005950EA" w:rsidP="0035052D">
                  <w:pPr>
                    <w:pStyle w:val="BoldText"/>
                  </w:pPr>
                  <w:r>
                    <w:t>Business concern</w:t>
                  </w:r>
                </w:p>
              </w:tc>
            </w:tr>
            <w:tr w:rsidR="00915359" w:rsidRPr="00410E03" w14:paraId="42B8EB40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6283CCA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10B0E4A2" w14:textId="77777777" w:rsidR="00915359" w:rsidRPr="00410E03" w:rsidRDefault="00915359" w:rsidP="007D4953">
                  <w:pPr>
                    <w:jc w:val="both"/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D3FC6C2" w14:textId="77777777" w:rsidR="00915359" w:rsidRPr="00410E03" w:rsidRDefault="00915359" w:rsidP="00915359"/>
              </w:tc>
            </w:tr>
            <w:tr w:rsidR="00915359" w:rsidRPr="00410E03" w14:paraId="60FF936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B25C9F2" w14:textId="4896CECF" w:rsidR="00915359" w:rsidRPr="00410E03" w:rsidRDefault="005950EA" w:rsidP="0035052D">
                  <w:pPr>
                    <w:pStyle w:val="BoldText"/>
                  </w:pPr>
                  <w:r>
                    <w:t>Personal</w:t>
                  </w:r>
                  <w:r w:rsidR="007D4953">
                    <w:t xml:space="preserve"> concern </w:t>
                  </w:r>
                </w:p>
              </w:tc>
              <w:tc>
                <w:tcPr>
                  <w:tcW w:w="300" w:type="dxa"/>
                </w:tcPr>
                <w:p w14:paraId="03C11EA3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2C0FEE6" w14:textId="21389F22" w:rsidR="00915359" w:rsidRPr="00410E03" w:rsidRDefault="005950EA" w:rsidP="0035052D">
                  <w:pPr>
                    <w:pStyle w:val="BoldText"/>
                  </w:pPr>
                  <w:r>
                    <w:t>Additional</w:t>
                  </w:r>
                  <w:r w:rsidR="007D4953" w:rsidRPr="007D4953">
                    <w:t xml:space="preserve"> concern</w:t>
                  </w:r>
                </w:p>
              </w:tc>
            </w:tr>
            <w:tr w:rsidR="00915359" w:rsidRPr="00410E03" w14:paraId="5EBBF499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47C77638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A0F0FF8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3EE47DD4" w14:textId="77777777" w:rsidR="00915359" w:rsidRPr="00410E03" w:rsidRDefault="00915359" w:rsidP="00915359"/>
              </w:tc>
            </w:tr>
            <w:tr w:rsidR="00915359" w:rsidRPr="00410E03" w14:paraId="68679FB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6BA36F77" w14:textId="756E1475" w:rsidR="00915359" w:rsidRPr="00410E03" w:rsidRDefault="005950EA" w:rsidP="0035052D">
                  <w:pPr>
                    <w:pStyle w:val="BoldText"/>
                  </w:pPr>
                  <w:r w:rsidRPr="005950EA">
                    <w:t xml:space="preserve">Personal credit </w:t>
                  </w:r>
                  <w:r w:rsidR="00B14BCD" w:rsidRPr="005950EA">
                    <w:t>score (only</w:t>
                  </w:r>
                  <w:r w:rsidRPr="005950EA">
                    <w:t xml:space="preserve"> needed for funding concerns)</w:t>
                  </w:r>
                </w:p>
              </w:tc>
              <w:tc>
                <w:tcPr>
                  <w:tcW w:w="300" w:type="dxa"/>
                </w:tcPr>
                <w:p w14:paraId="77F818EB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3E0F6C5" w14:textId="77777777" w:rsidR="00915359" w:rsidRPr="00410E03" w:rsidRDefault="00A35D0B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D289574923D54C3D9225B3B1608D7D1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Service Requests</w:t>
                      </w:r>
                    </w:sdtContent>
                  </w:sdt>
                </w:p>
              </w:tc>
            </w:tr>
            <w:tr w:rsidR="00915359" w:rsidRPr="00410E03" w14:paraId="7A6DA27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A67C3AA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29CA3ED4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ED91E56" w14:textId="77777777" w:rsidR="00915359" w:rsidRPr="00410E03" w:rsidRDefault="00915359" w:rsidP="00915359"/>
              </w:tc>
            </w:tr>
            <w:tr w:rsidR="00915359" w:rsidRPr="00410E03" w14:paraId="3D19FEA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AFF2F56" w14:textId="77777777" w:rsidR="00915359" w:rsidRPr="00410E03" w:rsidRDefault="00A35D0B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5A7D0758B3454BEF96B0C6149D0BC3D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AC7CA64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AC1122" w14:textId="77777777" w:rsidR="00915359" w:rsidRPr="00410E03" w:rsidRDefault="00A35D0B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D4A588DCF35D4AB9944EE94A5F3C760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Availability for Follow-ups</w:t>
                      </w:r>
                    </w:sdtContent>
                  </w:sdt>
                </w:p>
              </w:tc>
            </w:tr>
            <w:tr w:rsidR="00915359" w:rsidRPr="00410E03" w14:paraId="5F275E8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294BE49A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5F8DB2CC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A11278E" w14:textId="77777777" w:rsidR="00915359" w:rsidRPr="00410E03" w:rsidRDefault="00915359" w:rsidP="00915359"/>
              </w:tc>
            </w:tr>
            <w:tr w:rsidR="00915359" w:rsidRPr="00410E03" w14:paraId="5F55262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46363FA" w14:textId="77777777" w:rsidR="00915359" w:rsidRPr="00410E03" w:rsidRDefault="00A35D0B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726B88FD139446449C71891DF1782C3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3FF20FE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DA1B2CD" w14:textId="77777777" w:rsidR="00915359" w:rsidRPr="00410E03" w:rsidRDefault="00A35D0B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E37B1A9955E04F6FB9E1220E02666E8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60A4C103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2B8D880D" w14:textId="77777777" w:rsidR="00265218" w:rsidRPr="00410E03" w:rsidRDefault="00265218" w:rsidP="00CF31BB"/>
        </w:tc>
      </w:tr>
    </w:tbl>
    <w:p w14:paraId="4835B6CA" w14:textId="77777777" w:rsidR="00463B35" w:rsidRPr="00410E03" w:rsidRDefault="00463B35" w:rsidP="00524D35"/>
    <w:sectPr w:rsidR="00463B35" w:rsidRPr="00410E03" w:rsidSect="00A02846">
      <w:headerReference w:type="default" r:id="rId7"/>
      <w:footerReference w:type="default" r:id="rId8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8C964" w14:textId="77777777" w:rsidR="007D4953" w:rsidRDefault="007D4953" w:rsidP="00CF31BB">
      <w:r>
        <w:separator/>
      </w:r>
    </w:p>
  </w:endnote>
  <w:endnote w:type="continuationSeparator" w:id="0">
    <w:p w14:paraId="6F773196" w14:textId="77777777" w:rsidR="007D4953" w:rsidRDefault="007D495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191AEA4D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7599A58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7153FA00" wp14:editId="3DAABF8C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05081656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53FA00" id="Shape" o:spid="_x0000_s1035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05081656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3830A45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A8326EA" wp14:editId="7478BCAA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F1EFC61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52DCCEA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56EAC7E8" wp14:editId="0803FCC1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D481918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4165AD45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389B55C7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3A3689E9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9558895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6C0029EC" w14:textId="77777777" w:rsidTr="002D3842">
      <w:tc>
        <w:tcPr>
          <w:tcW w:w="3596" w:type="dxa"/>
          <w:shd w:val="clear" w:color="auto" w:fill="auto"/>
          <w:vAlign w:val="center"/>
        </w:tcPr>
        <w:p w14:paraId="74B5148B" w14:textId="581A8E7F" w:rsidR="00AE3FB7" w:rsidRPr="009F4149" w:rsidRDefault="007D4953" w:rsidP="009F4149">
          <w:pPr>
            <w:pStyle w:val="Contacts"/>
          </w:pPr>
          <w:r>
            <w:t>www.conservefinancialservices.com</w:t>
          </w:r>
        </w:p>
      </w:tc>
      <w:tc>
        <w:tcPr>
          <w:tcW w:w="3597" w:type="dxa"/>
          <w:shd w:val="clear" w:color="auto" w:fill="auto"/>
          <w:vAlign w:val="center"/>
        </w:tcPr>
        <w:p w14:paraId="61E20896" w14:textId="6E37FCD2" w:rsidR="00AE3FB7" w:rsidRPr="009F4149" w:rsidRDefault="007D4953" w:rsidP="009F4149">
          <w:pPr>
            <w:pStyle w:val="Contacts"/>
          </w:pPr>
          <w:r>
            <w:t>305-952-0049</w:t>
          </w:r>
        </w:p>
      </w:tc>
      <w:tc>
        <w:tcPr>
          <w:tcW w:w="3597" w:type="dxa"/>
          <w:shd w:val="clear" w:color="auto" w:fill="auto"/>
          <w:vAlign w:val="center"/>
        </w:tcPr>
        <w:p w14:paraId="37705881" w14:textId="17C1F40D" w:rsidR="00AE3FB7" w:rsidRPr="009F4149" w:rsidRDefault="007D4953" w:rsidP="009F4149">
          <w:pPr>
            <w:pStyle w:val="Contacts"/>
          </w:pPr>
          <w:r>
            <w:t>info@conservefinancialservices.com</w:t>
          </w:r>
        </w:p>
      </w:tc>
    </w:tr>
  </w:tbl>
  <w:p w14:paraId="5D553380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1C043A0D" wp14:editId="6933D891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4F2126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22ED6" w14:textId="77777777" w:rsidR="007D4953" w:rsidRDefault="007D4953" w:rsidP="00CF31BB">
      <w:r>
        <w:separator/>
      </w:r>
    </w:p>
  </w:footnote>
  <w:footnote w:type="continuationSeparator" w:id="0">
    <w:p w14:paraId="15B148A0" w14:textId="77777777" w:rsidR="007D4953" w:rsidRDefault="007D495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24A72" w14:textId="2FD38B8C" w:rsidR="00BC1B68" w:rsidRPr="00835DE8" w:rsidRDefault="007D4953" w:rsidP="00410E03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7D0EA68" wp14:editId="46876E4F">
              <wp:simplePos x="0" y="0"/>
              <wp:positionH relativeFrom="margin">
                <wp:posOffset>-20649</wp:posOffset>
              </wp:positionH>
              <wp:positionV relativeFrom="paragraph">
                <wp:posOffset>-1736275</wp:posOffset>
              </wp:positionV>
              <wp:extent cx="6996635" cy="9934513"/>
              <wp:effectExtent l="0" t="0" r="1397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6635" cy="9934513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14:paraId="6573FB8D" w14:textId="77777777" w:rsidR="006A6EE5" w:rsidRDefault="006A6EE5" w:rsidP="006A6EE5"/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D0EA68" id="Group 13" o:spid="_x0000_s1026" alt="&quot;&quot;" style="position:absolute;left:0;text-align:left;margin-left:-1.65pt;margin-top:-136.7pt;width:550.9pt;height:782.25pt;z-index:-251659264;mso-position-horizontal-relative:margin;mso-width-relative:margin;mso-height-relative:margin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>
                      <w:txbxContent>
                        <w:p w14:paraId="6573FB8D" w14:textId="77777777" w:rsidR="006A6EE5" w:rsidRDefault="006A6EE5" w:rsidP="006A6EE5"/>
                      </w:txbxContent>
                    </v:textbox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518A10F3" wp14:editId="346387FB">
          <wp:simplePos x="0" y="0"/>
          <wp:positionH relativeFrom="column">
            <wp:posOffset>5205730</wp:posOffset>
          </wp:positionH>
          <wp:positionV relativeFrom="paragraph">
            <wp:posOffset>-450215</wp:posOffset>
          </wp:positionV>
          <wp:extent cx="1607820" cy="1079500"/>
          <wp:effectExtent l="0" t="0" r="0" b="6350"/>
          <wp:wrapThrough wrapText="bothSides">
            <wp:wrapPolygon edited="0">
              <wp:start x="1536" y="0"/>
              <wp:lineTo x="768" y="381"/>
              <wp:lineTo x="256" y="3049"/>
              <wp:lineTo x="256" y="19440"/>
              <wp:lineTo x="1024" y="21346"/>
              <wp:lineTo x="1536" y="21346"/>
              <wp:lineTo x="20218" y="21346"/>
              <wp:lineTo x="21242" y="20965"/>
              <wp:lineTo x="21242" y="762"/>
              <wp:lineTo x="20218" y="0"/>
              <wp:lineTo x="1536" y="0"/>
            </wp:wrapPolygon>
          </wp:wrapThrough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4" t="15977" r="1954" b="35231"/>
                  <a:stretch/>
                </pic:blipFill>
                <pic:spPr bwMode="auto">
                  <a:xfrm>
                    <a:off x="0" y="0"/>
                    <a:ext cx="1607820" cy="10795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FA10F2F" wp14:editId="08C772D2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77C0F" id="Shape" o:spid="_x0000_s1026" alt="&quot;&quot;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53"/>
    <w:rsid w:val="000035F2"/>
    <w:rsid w:val="0005135F"/>
    <w:rsid w:val="000C75BF"/>
    <w:rsid w:val="001034AB"/>
    <w:rsid w:val="00110721"/>
    <w:rsid w:val="001257F0"/>
    <w:rsid w:val="0016108E"/>
    <w:rsid w:val="001A199E"/>
    <w:rsid w:val="001A60EB"/>
    <w:rsid w:val="001C42C8"/>
    <w:rsid w:val="00205FE0"/>
    <w:rsid w:val="002311AE"/>
    <w:rsid w:val="00246BBD"/>
    <w:rsid w:val="0025130C"/>
    <w:rsid w:val="00256391"/>
    <w:rsid w:val="002633EB"/>
    <w:rsid w:val="00265218"/>
    <w:rsid w:val="002C6ABD"/>
    <w:rsid w:val="002C7FDB"/>
    <w:rsid w:val="002D3842"/>
    <w:rsid w:val="003071A0"/>
    <w:rsid w:val="00337C0F"/>
    <w:rsid w:val="0035052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950EA"/>
    <w:rsid w:val="005A6806"/>
    <w:rsid w:val="005D124E"/>
    <w:rsid w:val="005D4225"/>
    <w:rsid w:val="00643F5A"/>
    <w:rsid w:val="00684557"/>
    <w:rsid w:val="006859BF"/>
    <w:rsid w:val="006A6EE5"/>
    <w:rsid w:val="006A7299"/>
    <w:rsid w:val="006C7D64"/>
    <w:rsid w:val="006D43A7"/>
    <w:rsid w:val="006E74B8"/>
    <w:rsid w:val="00705FD1"/>
    <w:rsid w:val="0071089C"/>
    <w:rsid w:val="00740131"/>
    <w:rsid w:val="007B52D2"/>
    <w:rsid w:val="007C1F7D"/>
    <w:rsid w:val="007D4902"/>
    <w:rsid w:val="007D4953"/>
    <w:rsid w:val="008007C7"/>
    <w:rsid w:val="00835DE8"/>
    <w:rsid w:val="008C5804"/>
    <w:rsid w:val="008D3EE1"/>
    <w:rsid w:val="008F387F"/>
    <w:rsid w:val="00915359"/>
    <w:rsid w:val="0095533C"/>
    <w:rsid w:val="009E6AC6"/>
    <w:rsid w:val="009F4149"/>
    <w:rsid w:val="00A02846"/>
    <w:rsid w:val="00A219B8"/>
    <w:rsid w:val="00A3321A"/>
    <w:rsid w:val="00A73AE1"/>
    <w:rsid w:val="00A92E67"/>
    <w:rsid w:val="00AB2833"/>
    <w:rsid w:val="00AC7198"/>
    <w:rsid w:val="00AE3FB7"/>
    <w:rsid w:val="00B122BA"/>
    <w:rsid w:val="00B14BCD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749F9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BDD7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rie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02935982DB4808A881F7CFAD75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5FBBE-187A-4711-B2CF-C2DB46E92097}"/>
      </w:docPartPr>
      <w:docPartBody>
        <w:p w:rsidR="00000000" w:rsidRDefault="00A705F6">
          <w:pPr>
            <w:pStyle w:val="0402935982DB4808A881F7CFAD7558F9"/>
          </w:pPr>
          <w:r w:rsidRPr="009F4149">
            <w:t>Client Intake Form</w:t>
          </w:r>
        </w:p>
      </w:docPartBody>
    </w:docPart>
    <w:docPart>
      <w:docPartPr>
        <w:name w:val="0C67678F6DA54D6F8FB6D78528476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AFB3A-CE0B-4567-91A2-19A43552319A}"/>
      </w:docPartPr>
      <w:docPartBody>
        <w:p w:rsidR="00000000" w:rsidRDefault="00A705F6">
          <w:pPr>
            <w:pStyle w:val="0C67678F6DA54D6F8FB6D78528476C00"/>
          </w:pPr>
          <w:r w:rsidRPr="009F4149">
            <w:t>Date</w:t>
          </w:r>
        </w:p>
      </w:docPartBody>
    </w:docPart>
    <w:docPart>
      <w:docPartPr>
        <w:name w:val="7A5F6702AEE044BABBD1A0B9CF4FF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2DBAF-6510-4C46-8709-CFFD72D23A4C}"/>
      </w:docPartPr>
      <w:docPartBody>
        <w:p w:rsidR="00000000" w:rsidRDefault="00A705F6">
          <w:pPr>
            <w:pStyle w:val="7A5F6702AEE044BABBD1A0B9CF4FF3D9"/>
          </w:pPr>
          <w:r w:rsidRPr="009F4149">
            <w:t>Agent/Representative Name</w:t>
          </w:r>
        </w:p>
      </w:docPartBody>
    </w:docPart>
    <w:docPart>
      <w:docPartPr>
        <w:name w:val="404EC0CED29846409A30C329664318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6ABAC-AD1D-44F7-8CE3-6A389976CA68}"/>
      </w:docPartPr>
      <w:docPartBody>
        <w:p w:rsidR="00000000" w:rsidRDefault="00A705F6">
          <w:pPr>
            <w:pStyle w:val="404EC0CED29846409A30C329664318D1"/>
          </w:pPr>
          <w:r w:rsidRPr="009F4149">
            <w:t>Client Information</w:t>
          </w:r>
        </w:p>
      </w:docPartBody>
    </w:docPart>
    <w:docPart>
      <w:docPartPr>
        <w:name w:val="A6F41A0CC98B425EBEA7E52EA87DA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AE1FF-CFA4-4A15-A27B-C4AD6520D055}"/>
      </w:docPartPr>
      <w:docPartBody>
        <w:p w:rsidR="00000000" w:rsidRDefault="00A705F6">
          <w:pPr>
            <w:pStyle w:val="A6F41A0CC98B425EBEA7E52EA87DA496"/>
          </w:pPr>
          <w:r w:rsidRPr="009F4149">
            <w:t>Home Phone</w:t>
          </w:r>
        </w:p>
      </w:docPartBody>
    </w:docPart>
    <w:docPart>
      <w:docPartPr>
        <w:name w:val="77041E0CC4694CC0ABB5DA3F13549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48419-2FFD-49CE-A512-3FE45DDBF7CD}"/>
      </w:docPartPr>
      <w:docPartBody>
        <w:p w:rsidR="00000000" w:rsidRDefault="00A705F6">
          <w:pPr>
            <w:pStyle w:val="77041E0CC4694CC0ABB5DA3F13549971"/>
          </w:pPr>
          <w:r w:rsidRPr="009F4149">
            <w:t>Cell Phone</w:t>
          </w:r>
        </w:p>
      </w:docPartBody>
    </w:docPart>
    <w:docPart>
      <w:docPartPr>
        <w:name w:val="1CA644E26D404A5CA805B4BB58C57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C7884-DD6A-4D29-9AF4-02846D70C3BB}"/>
      </w:docPartPr>
      <w:docPartBody>
        <w:p w:rsidR="00000000" w:rsidRDefault="00A705F6">
          <w:pPr>
            <w:pStyle w:val="1CA644E26D404A5CA805B4BB58C57A71"/>
          </w:pPr>
          <w:r w:rsidRPr="009F4149">
            <w:t>Email Address</w:t>
          </w:r>
        </w:p>
      </w:docPartBody>
    </w:docPart>
    <w:docPart>
      <w:docPartPr>
        <w:name w:val="358D85DC4C0A4FA3A15D3A26914A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56F80-E8F5-4241-99B6-E52F6DD25161}"/>
      </w:docPartPr>
      <w:docPartBody>
        <w:p w:rsidR="00000000" w:rsidRDefault="00A705F6">
          <w:pPr>
            <w:pStyle w:val="358D85DC4C0A4FA3A15D3A26914A9011"/>
          </w:pPr>
          <w:r w:rsidRPr="009F4149">
            <w:t>City</w:t>
          </w:r>
        </w:p>
      </w:docPartBody>
    </w:docPart>
    <w:docPart>
      <w:docPartPr>
        <w:name w:val="93F5ABC35D79494A9CF160851DED5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88E65-F681-4D52-82E3-24D47F92838D}"/>
      </w:docPartPr>
      <w:docPartBody>
        <w:p w:rsidR="00000000" w:rsidRDefault="00A705F6">
          <w:pPr>
            <w:pStyle w:val="93F5ABC35D79494A9CF160851DED5F7B"/>
          </w:pPr>
          <w:r w:rsidRPr="009F4149">
            <w:t>State</w:t>
          </w:r>
        </w:p>
      </w:docPartBody>
    </w:docPart>
    <w:docPart>
      <w:docPartPr>
        <w:name w:val="07D4CA4100BE4B1EA8E8C81B85F03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C1DB7-ED96-4EBF-B945-F41C2B55CFD0}"/>
      </w:docPartPr>
      <w:docPartBody>
        <w:p w:rsidR="00000000" w:rsidRDefault="00A705F6">
          <w:pPr>
            <w:pStyle w:val="07D4CA4100BE4B1EA8E8C81B85F03497"/>
          </w:pPr>
          <w:r w:rsidRPr="009F4149">
            <w:t>ZIP Code</w:t>
          </w:r>
        </w:p>
      </w:docPartBody>
    </w:docPart>
    <w:docPart>
      <w:docPartPr>
        <w:name w:val="D289574923D54C3D9225B3B1608D7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96757-6BD8-439C-8F2A-B2A3B0A1BC02}"/>
      </w:docPartPr>
      <w:docPartBody>
        <w:p w:rsidR="00000000" w:rsidRDefault="00A705F6">
          <w:pPr>
            <w:pStyle w:val="D289574923D54C3D9225B3B1608D7D1F"/>
          </w:pPr>
          <w:r w:rsidRPr="00410E03">
            <w:t>Service Requests</w:t>
          </w:r>
        </w:p>
      </w:docPartBody>
    </w:docPart>
    <w:docPart>
      <w:docPartPr>
        <w:name w:val="5A7D0758B3454BEF96B0C6149D0BC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82DB49-0504-4AFB-914A-B4F5BA4AC7B0}"/>
      </w:docPartPr>
      <w:docPartBody>
        <w:p w:rsidR="00000000" w:rsidRDefault="00A705F6">
          <w:pPr>
            <w:pStyle w:val="5A7D0758B3454BEF96B0C6149D0BC3D7"/>
          </w:pPr>
          <w:r w:rsidRPr="00410E03">
            <w:t>Other/Special Requests</w:t>
          </w:r>
        </w:p>
      </w:docPartBody>
    </w:docPart>
    <w:docPart>
      <w:docPartPr>
        <w:name w:val="D4A588DCF35D4AB9944EE94A5F3C7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D0FA2-00D3-4E93-812F-6601B11177C0}"/>
      </w:docPartPr>
      <w:docPartBody>
        <w:p w:rsidR="00000000" w:rsidRDefault="00A705F6">
          <w:pPr>
            <w:pStyle w:val="D4A588DCF35D4AB9944EE94A5F3C760F"/>
          </w:pPr>
          <w:r w:rsidRPr="00410E03">
            <w:t>Availability for Follow-ups</w:t>
          </w:r>
        </w:p>
      </w:docPartBody>
    </w:docPart>
    <w:docPart>
      <w:docPartPr>
        <w:name w:val="726B88FD139446449C71891DF1782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947D7-6987-43ED-A34A-6CF1682C2F11}"/>
      </w:docPartPr>
      <w:docPartBody>
        <w:p w:rsidR="00000000" w:rsidRDefault="00A705F6">
          <w:pPr>
            <w:pStyle w:val="726B88FD139446449C71891DF1782C3E"/>
          </w:pPr>
          <w:r w:rsidRPr="00410E03">
            <w:t>Previous Customer?</w:t>
          </w:r>
        </w:p>
      </w:docPartBody>
    </w:docPart>
    <w:docPart>
      <w:docPartPr>
        <w:name w:val="E37B1A9955E04F6FB9E1220E02666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E1D55-E2F6-4D9C-AB14-4F3D8D58585B}"/>
      </w:docPartPr>
      <w:docPartBody>
        <w:p w:rsidR="00000000" w:rsidRDefault="00A705F6">
          <w:pPr>
            <w:pStyle w:val="E37B1A9955E04F6FB9E1220E02666E8F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02935982DB4808A881F7CFAD7558F9">
    <w:name w:val="0402935982DB4808A881F7CFAD7558F9"/>
  </w:style>
  <w:style w:type="paragraph" w:customStyle="1" w:styleId="0C67678F6DA54D6F8FB6D78528476C00">
    <w:name w:val="0C67678F6DA54D6F8FB6D78528476C00"/>
  </w:style>
  <w:style w:type="paragraph" w:customStyle="1" w:styleId="7A5F6702AEE044BABBD1A0B9CF4FF3D9">
    <w:name w:val="7A5F6702AEE044BABBD1A0B9CF4FF3D9"/>
  </w:style>
  <w:style w:type="paragraph" w:customStyle="1" w:styleId="C647E88F19FD441C8F0A0B386AC79123">
    <w:name w:val="C647E88F19FD441C8F0A0B386AC79123"/>
  </w:style>
  <w:style w:type="paragraph" w:customStyle="1" w:styleId="4691D1A561DA43929719046F2CA8B974">
    <w:name w:val="4691D1A561DA43929719046F2CA8B974"/>
  </w:style>
  <w:style w:type="paragraph" w:customStyle="1" w:styleId="404EC0CED29846409A30C329664318D1">
    <w:name w:val="404EC0CED29846409A30C329664318D1"/>
  </w:style>
  <w:style w:type="paragraph" w:customStyle="1" w:styleId="A6F41A0CC98B425EBEA7E52EA87DA496">
    <w:name w:val="A6F41A0CC98B425EBEA7E52EA87DA496"/>
  </w:style>
  <w:style w:type="paragraph" w:customStyle="1" w:styleId="77041E0CC4694CC0ABB5DA3F13549971">
    <w:name w:val="77041E0CC4694CC0ABB5DA3F13549971"/>
  </w:style>
  <w:style w:type="paragraph" w:customStyle="1" w:styleId="1CA644E26D404A5CA805B4BB58C57A71">
    <w:name w:val="1CA644E26D404A5CA805B4BB58C57A71"/>
  </w:style>
  <w:style w:type="paragraph" w:customStyle="1" w:styleId="A0C81B8D57AB428796E30ECAEEC7498C">
    <w:name w:val="A0C81B8D57AB428796E30ECAEEC7498C"/>
  </w:style>
  <w:style w:type="paragraph" w:customStyle="1" w:styleId="358D85DC4C0A4FA3A15D3A26914A9011">
    <w:name w:val="358D85DC4C0A4FA3A15D3A26914A9011"/>
  </w:style>
  <w:style w:type="paragraph" w:customStyle="1" w:styleId="93F5ABC35D79494A9CF160851DED5F7B">
    <w:name w:val="93F5ABC35D79494A9CF160851DED5F7B"/>
  </w:style>
  <w:style w:type="paragraph" w:customStyle="1" w:styleId="07D4CA4100BE4B1EA8E8C81B85F03497">
    <w:name w:val="07D4CA4100BE4B1EA8E8C81B85F03497"/>
  </w:style>
  <w:style w:type="paragraph" w:customStyle="1" w:styleId="C8C48546893C4A7FA64DE94BC731F3DD">
    <w:name w:val="C8C48546893C4A7FA64DE94BC731F3DD"/>
  </w:style>
  <w:style w:type="paragraph" w:customStyle="1" w:styleId="747E228BBFD6483099C0180328D48701">
    <w:name w:val="747E228BBFD6483099C0180328D48701"/>
  </w:style>
  <w:style w:type="paragraph" w:customStyle="1" w:styleId="5CBC015469FD492696D6AE11D205C66F">
    <w:name w:val="5CBC015469FD492696D6AE11D205C66F"/>
  </w:style>
  <w:style w:type="paragraph" w:customStyle="1" w:styleId="C2AF5BB301204DDB8EDE8B12E21A8A6A">
    <w:name w:val="C2AF5BB301204DDB8EDE8B12E21A8A6A"/>
  </w:style>
  <w:style w:type="paragraph" w:customStyle="1" w:styleId="D289574923D54C3D9225B3B1608D7D1F">
    <w:name w:val="D289574923D54C3D9225B3B1608D7D1F"/>
  </w:style>
  <w:style w:type="paragraph" w:customStyle="1" w:styleId="5A7D0758B3454BEF96B0C6149D0BC3D7">
    <w:name w:val="5A7D0758B3454BEF96B0C6149D0BC3D7"/>
  </w:style>
  <w:style w:type="paragraph" w:customStyle="1" w:styleId="D4A588DCF35D4AB9944EE94A5F3C760F">
    <w:name w:val="D4A588DCF35D4AB9944EE94A5F3C760F"/>
  </w:style>
  <w:style w:type="paragraph" w:customStyle="1" w:styleId="726B88FD139446449C71891DF1782C3E">
    <w:name w:val="726B88FD139446449C71891DF1782C3E"/>
  </w:style>
  <w:style w:type="paragraph" w:customStyle="1" w:styleId="E37B1A9955E04F6FB9E1220E02666E8F">
    <w:name w:val="E37B1A9955E04F6FB9E1220E02666E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2023-01-04T15:45:00Z</dcterms:created>
  <dcterms:modified xsi:type="dcterms:W3CDTF">2023-01-04T15:45:00Z</dcterms:modified>
</cp:coreProperties>
</file>