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43438" w14:textId="789597BF" w:rsidR="00850943" w:rsidRDefault="00850943" w:rsidP="007D5AC1"/>
    <w:p w14:paraId="601E74FE" w14:textId="77777777" w:rsidR="00850943" w:rsidRDefault="00850943" w:rsidP="007D5AC1"/>
    <w:p w14:paraId="0A916372" w14:textId="77777777" w:rsidR="00850943" w:rsidRDefault="00850943" w:rsidP="007D5AC1"/>
    <w:p w14:paraId="5E0E5519" w14:textId="67287899" w:rsidR="00850943" w:rsidRDefault="00850943" w:rsidP="007D5AC1"/>
    <w:p w14:paraId="3F5EC931" w14:textId="77777777" w:rsidR="00850943" w:rsidRDefault="00850943" w:rsidP="007D5AC1"/>
    <w:p w14:paraId="235B65B6" w14:textId="048AB70D" w:rsidR="00850943" w:rsidRDefault="00850943" w:rsidP="007D5AC1"/>
    <w:p w14:paraId="7F1D78F2" w14:textId="77777777" w:rsidR="00850943" w:rsidRDefault="00850943" w:rsidP="007D5AC1"/>
    <w:p w14:paraId="05AF2800" w14:textId="64D5C300" w:rsidR="00850943" w:rsidRDefault="00850943" w:rsidP="007D5AC1"/>
    <w:tbl>
      <w:tblPr>
        <w:tblStyle w:val="TableGrid"/>
        <w:tblW w:w="11898" w:type="dxa"/>
        <w:tblLook w:val="04A0" w:firstRow="1" w:lastRow="0" w:firstColumn="1" w:lastColumn="0" w:noHBand="0" w:noVBand="1"/>
      </w:tblPr>
      <w:tblGrid>
        <w:gridCol w:w="11898"/>
      </w:tblGrid>
      <w:tr w:rsidR="00271ECA" w14:paraId="65135335" w14:textId="77777777" w:rsidTr="00C15428">
        <w:trPr>
          <w:trHeight w:val="1109"/>
        </w:trPr>
        <w:tc>
          <w:tcPr>
            <w:tcW w:w="11898" w:type="dxa"/>
          </w:tcPr>
          <w:p w14:paraId="28D99BA4" w14:textId="5DDA966E" w:rsidR="00271ECA" w:rsidRPr="00C15428" w:rsidRDefault="00C15428" w:rsidP="00C15428">
            <w:pPr>
              <w:jc w:val="center"/>
              <w:rPr>
                <w:sz w:val="52"/>
                <w:szCs w:val="52"/>
              </w:rPr>
            </w:pPr>
            <w:r w:rsidRPr="00C15428">
              <w:rPr>
                <w:sz w:val="52"/>
                <w:szCs w:val="52"/>
              </w:rPr>
              <w:t>We have o</w:t>
            </w:r>
            <w:r>
              <w:rPr>
                <w:sz w:val="52"/>
                <w:szCs w:val="52"/>
              </w:rPr>
              <w:t>ur</w:t>
            </w:r>
            <w:r w:rsidRPr="00C15428">
              <w:rPr>
                <w:sz w:val="52"/>
                <w:szCs w:val="52"/>
              </w:rPr>
              <w:t xml:space="preserve"> eyes on BOOKS!</w:t>
            </w:r>
          </w:p>
        </w:tc>
      </w:tr>
      <w:tr w:rsidR="00271ECA" w14:paraId="72CEE8CD" w14:textId="77777777" w:rsidTr="00C15428">
        <w:trPr>
          <w:trHeight w:val="561"/>
        </w:trPr>
        <w:tc>
          <w:tcPr>
            <w:tcW w:w="11898" w:type="dxa"/>
          </w:tcPr>
          <w:p w14:paraId="2EDF5AA8" w14:textId="77777777" w:rsidR="00271ECA" w:rsidRDefault="00C15428" w:rsidP="00C1542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All readers reading and writing at the same TIME!</w:t>
            </w:r>
          </w:p>
          <w:p w14:paraId="316BFF0F" w14:textId="30E07B1A" w:rsidR="00C15428" w:rsidRPr="00C15428" w:rsidRDefault="00C15428" w:rsidP="00C15428">
            <w:pPr>
              <w:jc w:val="center"/>
              <w:rPr>
                <w:sz w:val="52"/>
                <w:szCs w:val="52"/>
              </w:rPr>
            </w:pPr>
          </w:p>
        </w:tc>
      </w:tr>
      <w:tr w:rsidR="00271ECA" w14:paraId="7582CBE8" w14:textId="77777777" w:rsidTr="00C15428">
        <w:trPr>
          <w:trHeight w:val="547"/>
        </w:trPr>
        <w:tc>
          <w:tcPr>
            <w:tcW w:w="11898" w:type="dxa"/>
          </w:tcPr>
          <w:p w14:paraId="7114A9D5" w14:textId="77777777" w:rsidR="00271ECA" w:rsidRDefault="00C15428" w:rsidP="00C1542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Readers are sounding out words together!</w:t>
            </w:r>
          </w:p>
          <w:p w14:paraId="06C5E927" w14:textId="49A59A13" w:rsidR="00C15428" w:rsidRPr="00C15428" w:rsidRDefault="00C15428" w:rsidP="00C15428">
            <w:pPr>
              <w:jc w:val="center"/>
              <w:rPr>
                <w:sz w:val="52"/>
                <w:szCs w:val="52"/>
              </w:rPr>
            </w:pPr>
          </w:p>
        </w:tc>
      </w:tr>
      <w:tr w:rsidR="00271ECA" w14:paraId="26F547C9" w14:textId="77777777" w:rsidTr="00C15428">
        <w:trPr>
          <w:trHeight w:val="561"/>
        </w:trPr>
        <w:tc>
          <w:tcPr>
            <w:tcW w:w="11898" w:type="dxa"/>
          </w:tcPr>
          <w:p w14:paraId="47204CC5" w14:textId="77777777" w:rsidR="00271ECA" w:rsidRDefault="00C15428" w:rsidP="00C1542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Readers are looking for small words and chucks!</w:t>
            </w:r>
          </w:p>
          <w:p w14:paraId="35D57134" w14:textId="40C455E7" w:rsidR="00C15428" w:rsidRPr="00C15428" w:rsidRDefault="00C15428" w:rsidP="00C15428">
            <w:pPr>
              <w:jc w:val="center"/>
              <w:rPr>
                <w:sz w:val="52"/>
                <w:szCs w:val="52"/>
              </w:rPr>
            </w:pPr>
          </w:p>
        </w:tc>
      </w:tr>
      <w:tr w:rsidR="00271ECA" w14:paraId="6006D0FF" w14:textId="77777777" w:rsidTr="00C15428">
        <w:trPr>
          <w:trHeight w:val="561"/>
        </w:trPr>
        <w:tc>
          <w:tcPr>
            <w:tcW w:w="11898" w:type="dxa"/>
          </w:tcPr>
          <w:p w14:paraId="668B74DA" w14:textId="77777777" w:rsidR="00271ECA" w:rsidRDefault="00C15428" w:rsidP="00C1542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Readers are dividing words into syllables.</w:t>
            </w:r>
          </w:p>
          <w:p w14:paraId="2ACFA570" w14:textId="5E2FB04D" w:rsidR="00C15428" w:rsidRPr="00C15428" w:rsidRDefault="00C15428" w:rsidP="00C15428">
            <w:pPr>
              <w:jc w:val="center"/>
              <w:rPr>
                <w:sz w:val="52"/>
                <w:szCs w:val="52"/>
              </w:rPr>
            </w:pPr>
          </w:p>
        </w:tc>
      </w:tr>
    </w:tbl>
    <w:p w14:paraId="3A079C37" w14:textId="442C3DA6" w:rsidR="004A73BF" w:rsidRPr="00BD3B05" w:rsidRDefault="007F44C5" w:rsidP="003B4D1C">
      <w:r w:rsidRPr="00BD3B05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6B40217" wp14:editId="194ABF1D">
                <wp:simplePos x="0" y="0"/>
                <wp:positionH relativeFrom="column">
                  <wp:posOffset>600075</wp:posOffset>
                </wp:positionH>
                <wp:positionV relativeFrom="page">
                  <wp:posOffset>76199</wp:posOffset>
                </wp:positionV>
                <wp:extent cx="6591300" cy="180022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BBCC81" w14:textId="64B4A32A" w:rsidR="00277ADB" w:rsidRPr="00857B77" w:rsidRDefault="00857B77" w:rsidP="0088499F">
                            <w:pPr>
                              <w:pStyle w:val="MyHeadtitle"/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57B77">
                              <w:rPr>
                                <w:sz w:val="40"/>
                                <w:szCs w:val="40"/>
                                <w:u w:val="single"/>
                              </w:rPr>
                              <w:t>Guided Reading Anchor Chart</w:t>
                            </w:r>
                          </w:p>
                          <w:p w14:paraId="459654F8" w14:textId="77777777" w:rsidR="00C15428" w:rsidRDefault="00C15428" w:rsidP="0088499F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A00000"/>
                                <w:lang w:val="en-US"/>
                              </w:rPr>
                            </w:pPr>
                          </w:p>
                          <w:p w14:paraId="34AD2233" w14:textId="0F0ECB34" w:rsidR="004F6FD5" w:rsidRDefault="00A753FF" w:rsidP="0088499F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A00000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A00000"/>
                                <w:lang w:val="en-US"/>
                              </w:rPr>
                              <w:t>Allgood Elementary School</w:t>
                            </w:r>
                          </w:p>
                          <w:p w14:paraId="18B0F162" w14:textId="63C24E95" w:rsidR="00A753FF" w:rsidRDefault="00A753FF" w:rsidP="0088499F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A00000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A00000"/>
                                <w:lang w:val="en-US"/>
                              </w:rPr>
                              <w:t xml:space="preserve">Dr. William Carter, Principal </w:t>
                            </w:r>
                          </w:p>
                          <w:p w14:paraId="304D913B" w14:textId="28256503" w:rsidR="00A753FF" w:rsidRPr="003D1B25" w:rsidRDefault="00A753FF" w:rsidP="0088499F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A00000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A00000"/>
                                <w:lang w:val="en-US"/>
                              </w:rPr>
                              <w:t>Dr. Lisa Steele Rhymer, Assistant Principal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6B402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.25pt;margin-top:6pt;width:519pt;height:141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" filled="f" fillcolor="#fffffe" stroked="f" strokecolor="#212120" insetpen="t">
                <v:textbox inset="2.88pt,2.88pt,2.88pt,2.88pt">
                  <w:txbxContent>
                    <w:p w14:paraId="3ABBCC81" w14:textId="64B4A32A" w:rsidR="00277ADB" w:rsidRPr="00857B77" w:rsidRDefault="00857B77" w:rsidP="0088499F">
                      <w:pPr>
                        <w:pStyle w:val="MyHeadtitle"/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857B77">
                        <w:rPr>
                          <w:sz w:val="40"/>
                          <w:szCs w:val="40"/>
                          <w:u w:val="single"/>
                        </w:rPr>
                        <w:t>Guided Reading Anchor Chart</w:t>
                      </w:r>
                    </w:p>
                    <w:p w14:paraId="459654F8" w14:textId="77777777" w:rsidR="00C15428" w:rsidRDefault="00C15428" w:rsidP="0088499F">
                      <w:pPr>
                        <w:pStyle w:val="My"/>
                        <w:jc w:val="center"/>
                        <w:rPr>
                          <w:rStyle w:val="sowc"/>
                          <w:color w:val="A00000"/>
                          <w:lang w:val="en-US"/>
                        </w:rPr>
                      </w:pPr>
                    </w:p>
                    <w:p w14:paraId="34AD2233" w14:textId="0F0ECB34" w:rsidR="004F6FD5" w:rsidRDefault="00A753FF" w:rsidP="0088499F">
                      <w:pPr>
                        <w:pStyle w:val="My"/>
                        <w:jc w:val="center"/>
                        <w:rPr>
                          <w:rStyle w:val="sowc"/>
                          <w:color w:val="A00000"/>
                          <w:lang w:val="en-US"/>
                        </w:rPr>
                      </w:pPr>
                      <w:r>
                        <w:rPr>
                          <w:rStyle w:val="sowc"/>
                          <w:color w:val="A00000"/>
                          <w:lang w:val="en-US"/>
                        </w:rPr>
                        <w:t>Allgood Elementary School</w:t>
                      </w:r>
                    </w:p>
                    <w:p w14:paraId="18B0F162" w14:textId="63C24E95" w:rsidR="00A753FF" w:rsidRDefault="00A753FF" w:rsidP="0088499F">
                      <w:pPr>
                        <w:pStyle w:val="My"/>
                        <w:jc w:val="center"/>
                        <w:rPr>
                          <w:rStyle w:val="sowc"/>
                          <w:color w:val="A00000"/>
                          <w:lang w:val="en-US"/>
                        </w:rPr>
                      </w:pPr>
                      <w:r>
                        <w:rPr>
                          <w:rStyle w:val="sowc"/>
                          <w:color w:val="A00000"/>
                          <w:lang w:val="en-US"/>
                        </w:rPr>
                        <w:t xml:space="preserve">Dr. William Carter, Principal </w:t>
                      </w:r>
                    </w:p>
                    <w:p w14:paraId="304D913B" w14:textId="28256503" w:rsidR="00A753FF" w:rsidRPr="003D1B25" w:rsidRDefault="00A753FF" w:rsidP="0088499F">
                      <w:pPr>
                        <w:pStyle w:val="My"/>
                        <w:jc w:val="center"/>
                        <w:rPr>
                          <w:rStyle w:val="sowc"/>
                          <w:color w:val="A00000"/>
                          <w:lang w:val="en-US"/>
                        </w:rPr>
                      </w:pPr>
                      <w:r>
                        <w:rPr>
                          <w:rStyle w:val="sowc"/>
                          <w:color w:val="A00000"/>
                          <w:lang w:val="en-US"/>
                        </w:rPr>
                        <w:t>Dr. Lisa Steele Rhymer, Assistant Principal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F038A9" w14:textId="77777777" w:rsidR="004A73BF" w:rsidRPr="00BD3B05" w:rsidRDefault="004A73BF" w:rsidP="007D5AC1"/>
    <w:p w14:paraId="3FC32F86" w14:textId="3D1DCC6E" w:rsidR="00664743" w:rsidRPr="00BD3B05" w:rsidRDefault="003B4D1C" w:rsidP="007D5AC1"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7F6EAC90" wp14:editId="3B386091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8001000" cy="2606675"/>
            <wp:effectExtent l="0" t="0" r="0" b="317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D1C">
        <w:rPr>
          <w:noProof/>
        </w:rPr>
        <w:drawing>
          <wp:inline distT="0" distB="0" distL="0" distR="0" wp14:anchorId="073CEC61" wp14:editId="6292278B">
            <wp:extent cx="7553325" cy="29159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768" cy="29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743" w:rsidRPr="00BD3B05" w:rsidSect="002D2E2F">
      <w:headerReference w:type="default" r:id="rId9"/>
      <w:footerReference w:type="default" r:id="rId10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BD797" w14:textId="77777777" w:rsidR="00EB3AF4" w:rsidRDefault="00EB3AF4">
      <w:r>
        <w:separator/>
      </w:r>
    </w:p>
  </w:endnote>
  <w:endnote w:type="continuationSeparator" w:id="0">
    <w:p w14:paraId="21D32F51" w14:textId="77777777" w:rsidR="00EB3AF4" w:rsidRDefault="00EB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0366" w14:textId="2A8166A0" w:rsidR="002D2E2F" w:rsidRPr="00B3059B" w:rsidRDefault="002D2E2F" w:rsidP="002D2E2F">
    <w:pPr>
      <w:pStyle w:val="Footer"/>
      <w:tabs>
        <w:tab w:val="clear" w:pos="4677"/>
        <w:tab w:val="center" w:pos="2160"/>
      </w:tabs>
      <w:ind w:left="540" w:right="540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B4146" w14:textId="77777777" w:rsidR="00EB3AF4" w:rsidRDefault="00EB3AF4">
      <w:r>
        <w:separator/>
      </w:r>
    </w:p>
  </w:footnote>
  <w:footnote w:type="continuationSeparator" w:id="0">
    <w:p w14:paraId="4269A8BC" w14:textId="77777777" w:rsidR="00EB3AF4" w:rsidRDefault="00EB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3FD85" w14:textId="77777777" w:rsidR="002D2E2F" w:rsidRPr="00B3059B" w:rsidRDefault="002D2E2F" w:rsidP="002D2E2F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>
      <o:colormru v:ext="edit" colors="#a81e0c,#620804,#c9d6f3,#eaeaea,#f2f2f2,#e2d8cf,#b9121c,#2a000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3FF"/>
    <w:rsid w:val="00014F9F"/>
    <w:rsid w:val="000368CB"/>
    <w:rsid w:val="0005583E"/>
    <w:rsid w:val="0006159B"/>
    <w:rsid w:val="00061B2D"/>
    <w:rsid w:val="00087EBA"/>
    <w:rsid w:val="000A0B9C"/>
    <w:rsid w:val="000B3AEA"/>
    <w:rsid w:val="000E6EA1"/>
    <w:rsid w:val="000F33FA"/>
    <w:rsid w:val="0010451A"/>
    <w:rsid w:val="001069B6"/>
    <w:rsid w:val="00122E17"/>
    <w:rsid w:val="0012607C"/>
    <w:rsid w:val="00142F25"/>
    <w:rsid w:val="0014758D"/>
    <w:rsid w:val="0016142B"/>
    <w:rsid w:val="00170756"/>
    <w:rsid w:val="0017140D"/>
    <w:rsid w:val="00183D92"/>
    <w:rsid w:val="00191BF0"/>
    <w:rsid w:val="00195DAC"/>
    <w:rsid w:val="001A17BC"/>
    <w:rsid w:val="001A2F35"/>
    <w:rsid w:val="001A7ACA"/>
    <w:rsid w:val="001B0107"/>
    <w:rsid w:val="001C1B17"/>
    <w:rsid w:val="001C4559"/>
    <w:rsid w:val="00244B0D"/>
    <w:rsid w:val="0025045F"/>
    <w:rsid w:val="00266AFD"/>
    <w:rsid w:val="00271ECA"/>
    <w:rsid w:val="00277ADB"/>
    <w:rsid w:val="002860C3"/>
    <w:rsid w:val="002B68F1"/>
    <w:rsid w:val="002C4C8D"/>
    <w:rsid w:val="002D2E2F"/>
    <w:rsid w:val="002E3DA1"/>
    <w:rsid w:val="002F2FA9"/>
    <w:rsid w:val="00354479"/>
    <w:rsid w:val="0036430F"/>
    <w:rsid w:val="00364F5A"/>
    <w:rsid w:val="0036779E"/>
    <w:rsid w:val="00372852"/>
    <w:rsid w:val="00382674"/>
    <w:rsid w:val="00395555"/>
    <w:rsid w:val="003B4D1C"/>
    <w:rsid w:val="003B558F"/>
    <w:rsid w:val="003C6593"/>
    <w:rsid w:val="003D1B25"/>
    <w:rsid w:val="003D7121"/>
    <w:rsid w:val="003E22A2"/>
    <w:rsid w:val="003F320B"/>
    <w:rsid w:val="004200E1"/>
    <w:rsid w:val="00427980"/>
    <w:rsid w:val="00456B8A"/>
    <w:rsid w:val="00476E79"/>
    <w:rsid w:val="004A61C2"/>
    <w:rsid w:val="004A73BF"/>
    <w:rsid w:val="004A7940"/>
    <w:rsid w:val="004D7403"/>
    <w:rsid w:val="004E0EDA"/>
    <w:rsid w:val="004F6527"/>
    <w:rsid w:val="004F6FD5"/>
    <w:rsid w:val="00501F8B"/>
    <w:rsid w:val="0052545A"/>
    <w:rsid w:val="0052727F"/>
    <w:rsid w:val="00551FE4"/>
    <w:rsid w:val="00576077"/>
    <w:rsid w:val="00577CB1"/>
    <w:rsid w:val="005A2A37"/>
    <w:rsid w:val="005B0743"/>
    <w:rsid w:val="005C639B"/>
    <w:rsid w:val="005D5995"/>
    <w:rsid w:val="005E0D2F"/>
    <w:rsid w:val="00604C87"/>
    <w:rsid w:val="006123AC"/>
    <w:rsid w:val="00613870"/>
    <w:rsid w:val="00620AD1"/>
    <w:rsid w:val="00640FE5"/>
    <w:rsid w:val="0065314E"/>
    <w:rsid w:val="00664743"/>
    <w:rsid w:val="0067641B"/>
    <w:rsid w:val="0068247A"/>
    <w:rsid w:val="00695E41"/>
    <w:rsid w:val="006A6189"/>
    <w:rsid w:val="006B053E"/>
    <w:rsid w:val="006C6DCF"/>
    <w:rsid w:val="006E7520"/>
    <w:rsid w:val="006F13FC"/>
    <w:rsid w:val="0074309C"/>
    <w:rsid w:val="00747B83"/>
    <w:rsid w:val="0075362D"/>
    <w:rsid w:val="007572B5"/>
    <w:rsid w:val="00770D42"/>
    <w:rsid w:val="007711B9"/>
    <w:rsid w:val="007717FE"/>
    <w:rsid w:val="00781E3A"/>
    <w:rsid w:val="00785EF6"/>
    <w:rsid w:val="007A0406"/>
    <w:rsid w:val="007A0B3C"/>
    <w:rsid w:val="007B16B1"/>
    <w:rsid w:val="007B382A"/>
    <w:rsid w:val="007D5AC1"/>
    <w:rsid w:val="007D6C07"/>
    <w:rsid w:val="007E6257"/>
    <w:rsid w:val="007F44C5"/>
    <w:rsid w:val="00815DCC"/>
    <w:rsid w:val="00827A89"/>
    <w:rsid w:val="00850943"/>
    <w:rsid w:val="00857B77"/>
    <w:rsid w:val="0086660C"/>
    <w:rsid w:val="0088499F"/>
    <w:rsid w:val="008877DB"/>
    <w:rsid w:val="008D324A"/>
    <w:rsid w:val="008D5AE9"/>
    <w:rsid w:val="008F4FDB"/>
    <w:rsid w:val="009072C6"/>
    <w:rsid w:val="00911927"/>
    <w:rsid w:val="00914862"/>
    <w:rsid w:val="00916CC1"/>
    <w:rsid w:val="00926536"/>
    <w:rsid w:val="00953AC5"/>
    <w:rsid w:val="00A0543F"/>
    <w:rsid w:val="00A06EFE"/>
    <w:rsid w:val="00A226FA"/>
    <w:rsid w:val="00A26908"/>
    <w:rsid w:val="00A30B17"/>
    <w:rsid w:val="00A331CF"/>
    <w:rsid w:val="00A37E8F"/>
    <w:rsid w:val="00A561D6"/>
    <w:rsid w:val="00A60326"/>
    <w:rsid w:val="00A718AE"/>
    <w:rsid w:val="00A73A51"/>
    <w:rsid w:val="00A753FF"/>
    <w:rsid w:val="00A755B4"/>
    <w:rsid w:val="00A80198"/>
    <w:rsid w:val="00A835BF"/>
    <w:rsid w:val="00A868D1"/>
    <w:rsid w:val="00A95798"/>
    <w:rsid w:val="00AA3541"/>
    <w:rsid w:val="00AA4009"/>
    <w:rsid w:val="00AA7A20"/>
    <w:rsid w:val="00AC2A33"/>
    <w:rsid w:val="00B03864"/>
    <w:rsid w:val="00B03F16"/>
    <w:rsid w:val="00B03F80"/>
    <w:rsid w:val="00B217AE"/>
    <w:rsid w:val="00B26E4E"/>
    <w:rsid w:val="00B3059B"/>
    <w:rsid w:val="00B30918"/>
    <w:rsid w:val="00B40F7E"/>
    <w:rsid w:val="00B518EB"/>
    <w:rsid w:val="00B62F80"/>
    <w:rsid w:val="00B66999"/>
    <w:rsid w:val="00B732BF"/>
    <w:rsid w:val="00BA1164"/>
    <w:rsid w:val="00BA72EB"/>
    <w:rsid w:val="00BC2A7F"/>
    <w:rsid w:val="00BD3B05"/>
    <w:rsid w:val="00BE34C5"/>
    <w:rsid w:val="00BE5DBB"/>
    <w:rsid w:val="00BE795A"/>
    <w:rsid w:val="00C15428"/>
    <w:rsid w:val="00C17BFB"/>
    <w:rsid w:val="00C253E2"/>
    <w:rsid w:val="00C449C3"/>
    <w:rsid w:val="00C66BF2"/>
    <w:rsid w:val="00C74770"/>
    <w:rsid w:val="00C81297"/>
    <w:rsid w:val="00C875D7"/>
    <w:rsid w:val="00C93F02"/>
    <w:rsid w:val="00CB3493"/>
    <w:rsid w:val="00CB3791"/>
    <w:rsid w:val="00CB537E"/>
    <w:rsid w:val="00CD6EFA"/>
    <w:rsid w:val="00CF3655"/>
    <w:rsid w:val="00CF7CEC"/>
    <w:rsid w:val="00D00E54"/>
    <w:rsid w:val="00D278F8"/>
    <w:rsid w:val="00D338BE"/>
    <w:rsid w:val="00DB631B"/>
    <w:rsid w:val="00DB71FD"/>
    <w:rsid w:val="00DE3B33"/>
    <w:rsid w:val="00DF77A6"/>
    <w:rsid w:val="00E34D55"/>
    <w:rsid w:val="00E41F58"/>
    <w:rsid w:val="00E423F2"/>
    <w:rsid w:val="00E51B57"/>
    <w:rsid w:val="00E55666"/>
    <w:rsid w:val="00E7735D"/>
    <w:rsid w:val="00EA5A91"/>
    <w:rsid w:val="00EB3AF4"/>
    <w:rsid w:val="00EC5D75"/>
    <w:rsid w:val="00ED366B"/>
    <w:rsid w:val="00EE0D4C"/>
    <w:rsid w:val="00EE6A16"/>
    <w:rsid w:val="00F0441F"/>
    <w:rsid w:val="00F05BBA"/>
    <w:rsid w:val="00F3221C"/>
    <w:rsid w:val="00F406CE"/>
    <w:rsid w:val="00F40E48"/>
    <w:rsid w:val="00F7399B"/>
    <w:rsid w:val="00F90A74"/>
    <w:rsid w:val="00F94CF5"/>
    <w:rsid w:val="00FA4B7A"/>
    <w:rsid w:val="00FB40E4"/>
    <w:rsid w:val="00FB435D"/>
    <w:rsid w:val="00FC2990"/>
    <w:rsid w:val="00FF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a81e0c,#620804,#c9d6f3,#eaeaea,#f2f2f2,#e2d8cf,#b9121c,#2a0001"/>
    </o:shapedefaults>
    <o:shapelayout v:ext="edit">
      <o:idmap v:ext="edit" data="1"/>
    </o:shapelayout>
  </w:shapeDefaults>
  <w:decimalSymbol w:val="."/>
  <w:listSeparator w:val=","/>
  <w14:docId w14:val="31243217"/>
  <w15:chartTrackingRefBased/>
  <w15:docId w15:val="{D52EFB58-DE7B-475E-B170-3C8D2ADC3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table" w:styleId="TableGrid">
    <w:name w:val="Table Grid"/>
    <w:basedOn w:val="TableNormal"/>
    <w:rsid w:val="00A7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man\AppData\Local\Temp\Temp1_w08448.zip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0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subject/>
  <dc:creator>Gretchen Torbert</dc:creator>
  <cp:keywords/>
  <dc:description/>
  <cp:lastModifiedBy>Gretchen Torbert</cp:lastModifiedBy>
  <cp:revision>2</cp:revision>
  <cp:lastPrinted>2020-09-24T14:26:00Z</cp:lastPrinted>
  <dcterms:created xsi:type="dcterms:W3CDTF">2021-07-10T22:34:00Z</dcterms:created>
  <dcterms:modified xsi:type="dcterms:W3CDTF">2021-07-10T22:34:00Z</dcterms:modified>
</cp:coreProperties>
</file>