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09B9C" w14:textId="4293FC48" w:rsidR="00D17707" w:rsidRDefault="00D17707" w:rsidP="0042069F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</w:p>
    <w:p w14:paraId="4242280E" w14:textId="497552CF" w:rsidR="0042069F" w:rsidRPr="002B66A5" w:rsidRDefault="0042069F" w:rsidP="002B66A5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  <w:b/>
          <w:bCs/>
          <w:sz w:val="48"/>
          <w:szCs w:val="48"/>
          <w:u w:val="single"/>
        </w:rPr>
      </w:pPr>
      <w:r w:rsidRPr="002B66A5">
        <w:rPr>
          <w:rFonts w:ascii="Calibri" w:hAnsi="Calibri" w:cs="Calibri"/>
          <w:b/>
          <w:bCs/>
          <w:sz w:val="48"/>
          <w:szCs w:val="48"/>
          <w:u w:val="single"/>
        </w:rPr>
        <w:t>Wrist physiotherapy post immobilisation</w:t>
      </w:r>
    </w:p>
    <w:p w14:paraId="34F6B088" w14:textId="3E743FDF" w:rsidR="0042069F" w:rsidRDefault="0042069F" w:rsidP="002B66A5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</w:p>
    <w:p w14:paraId="0CC31EB7" w14:textId="04946936" w:rsidR="00AB7DC5" w:rsidRDefault="00AB7DC5" w:rsidP="002B66A5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Warm water soaks</w:t>
      </w:r>
    </w:p>
    <w:p w14:paraId="4C950167" w14:textId="77777777" w:rsidR="003634D1" w:rsidRDefault="003634D1" w:rsidP="002B66A5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</w:p>
    <w:p w14:paraId="576C3F08" w14:textId="3FF9B3D2" w:rsidR="00AB7DC5" w:rsidRDefault="00AB7DC5" w:rsidP="002B66A5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Clenching and releasing and rotating wrists </w:t>
      </w:r>
      <w:r w:rsidR="000D3AC9">
        <w:rPr>
          <w:rFonts w:ascii="Calibri" w:hAnsi="Calibri" w:cs="Calibri"/>
        </w:rPr>
        <w:t>under warm water</w:t>
      </w:r>
    </w:p>
    <w:p w14:paraId="6974675D" w14:textId="2C01EBB9" w:rsidR="00335771" w:rsidRDefault="00284D86" w:rsidP="002B66A5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23E80B1" wp14:editId="20ED6D89">
            <wp:extent cx="2317750" cy="1752600"/>
            <wp:effectExtent l="0" t="0" r="6350" b="0"/>
            <wp:docPr id="9" name="Picture 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4"/>
                    <a:stretch/>
                  </pic:blipFill>
                  <pic:spPr bwMode="auto">
                    <a:xfrm rot="10800000">
                      <a:off x="0" y="0"/>
                      <a:ext cx="2317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244D">
        <w:rPr>
          <w:rFonts w:ascii="Calibri" w:hAnsi="Calibri" w:cs="Calibri"/>
          <w:noProof/>
        </w:rPr>
        <w:drawing>
          <wp:inline distT="0" distB="0" distL="0" distR="0" wp14:anchorId="0AF0AD27" wp14:editId="4E2F6252">
            <wp:extent cx="1746250" cy="1689100"/>
            <wp:effectExtent l="0" t="9525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2" r="19484"/>
                    <a:stretch/>
                  </pic:blipFill>
                  <pic:spPr bwMode="auto">
                    <a:xfrm rot="5400000">
                      <a:off x="0" y="0"/>
                      <a:ext cx="17462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304CA" w14:textId="524F3388" w:rsidR="0042069F" w:rsidRDefault="0042069F" w:rsidP="002B66A5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Prayer and reverse prayer</w:t>
      </w:r>
    </w:p>
    <w:p w14:paraId="4378D49B" w14:textId="60BCD63F" w:rsidR="0042069F" w:rsidRDefault="0042069F" w:rsidP="002B66A5">
      <w:pPr>
        <w:tabs>
          <w:tab w:val="left" w:pos="1125"/>
        </w:tabs>
        <w:spacing w:after="0" w:line="48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70F5BC0" wp14:editId="0DE5011A">
            <wp:extent cx="2247900" cy="1428750"/>
            <wp:effectExtent l="0" t="0" r="0" b="0"/>
            <wp:docPr id="4" name="Picture 4" descr="Prayer Stretch - Wrist flexors str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er Stretch - Wrist flexors stretc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AF01B3" wp14:editId="06B92807">
            <wp:extent cx="2228850" cy="1409700"/>
            <wp:effectExtent l="0" t="0" r="0" b="0"/>
            <wp:docPr id="6" name="Picture 6" descr="Reverse Prayer Stretch - Wrist extensors str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verse Prayer Stretch - Wrist extensors stretc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D2A6E" w14:textId="6713E645" w:rsidR="0042069F" w:rsidRDefault="0042069F" w:rsidP="002B66A5">
      <w:pPr>
        <w:tabs>
          <w:tab w:val="left" w:pos="1125"/>
        </w:tabs>
        <w:spacing w:after="0" w:line="480" w:lineRule="auto"/>
        <w:jc w:val="center"/>
        <w:rPr>
          <w:noProof/>
        </w:rPr>
      </w:pPr>
    </w:p>
    <w:p w14:paraId="0175D337" w14:textId="2068984C" w:rsidR="0042069F" w:rsidRDefault="0042069F" w:rsidP="002B66A5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Forearm rotations</w:t>
      </w:r>
    </w:p>
    <w:p w14:paraId="67A762DD" w14:textId="68C3DE78" w:rsidR="0042069F" w:rsidRDefault="0042069F" w:rsidP="002B66A5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11710BE4" wp14:editId="2E24EA4C">
            <wp:extent cx="2857500" cy="1600200"/>
            <wp:effectExtent l="0" t="0" r="0" b="0"/>
            <wp:docPr id="7" name="Picture 7" descr="Wrist Pronation (Strength) | MHealth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rist Pronation (Strength) | MHealth.or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A7DC2" w14:textId="0CE19E59" w:rsidR="000D3AC9" w:rsidRDefault="000D3AC9" w:rsidP="002B66A5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Shoulder rotations</w:t>
      </w:r>
    </w:p>
    <w:p w14:paraId="46846DA3" w14:textId="53EB3CB6" w:rsidR="004C23BF" w:rsidRDefault="00E50F00" w:rsidP="002B66A5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34798F04" wp14:editId="42806D3B">
            <wp:extent cx="3810000" cy="2241550"/>
            <wp:effectExtent l="0" t="0" r="0" b="6350"/>
            <wp:docPr id="10" name="Picture 10" descr="Is there a quick fix for a loose shoulder? | Sherdog Forums | UFC, MMA &amp;amp;  Boxing Discu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s there a quick fix for a loose shoulder? | Sherdog Forums | UFC, MMA &amp;amp;  Boxing Discuss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9FEDC" w14:textId="77777777" w:rsidR="002B66A5" w:rsidRDefault="002B66A5" w:rsidP="002B66A5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</w:p>
    <w:p w14:paraId="6C60A098" w14:textId="77777777" w:rsidR="002B66A5" w:rsidRDefault="002B66A5" w:rsidP="002B66A5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</w:p>
    <w:p w14:paraId="4D3AD8BB" w14:textId="1F431A9C" w:rsidR="000D3AC9" w:rsidRDefault="000D3AC9" w:rsidP="002B66A5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Ice after exercise for 10 min</w:t>
      </w:r>
    </w:p>
    <w:p w14:paraId="34872A82" w14:textId="0E2757B6" w:rsidR="00FA23B2" w:rsidRPr="00D17707" w:rsidRDefault="00FA23B2" w:rsidP="002B66A5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0" layoutInCell="1" allowOverlap="1" wp14:anchorId="5E3AAAB6" wp14:editId="4BAFA2B6">
            <wp:simplePos x="0" y="0"/>
            <wp:positionH relativeFrom="margin">
              <wp:posOffset>660400</wp:posOffset>
            </wp:positionH>
            <wp:positionV relativeFrom="paragraph">
              <wp:posOffset>58420</wp:posOffset>
            </wp:positionV>
            <wp:extent cx="2851150" cy="2172508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707" b="98352" l="9753" r="99176">
                                  <a14:foregroundMark x1="16896" y1="99451" x2="9066" y2="71612"/>
                                  <a14:foregroundMark x1="9066" y1="71612" x2="8379" y2="19963"/>
                                  <a14:foregroundMark x1="8379" y1="19963" x2="15659" y2="9341"/>
                                  <a14:foregroundMark x1="15659" y1="9341" x2="26923" y2="4029"/>
                                  <a14:foregroundMark x1="26923" y1="4029" x2="64973" y2="2198"/>
                                  <a14:foregroundMark x1="64973" y1="2198" x2="89148" y2="4029"/>
                                  <a14:foregroundMark x1="89148" y1="4029" x2="99313" y2="11722"/>
                                  <a14:foregroundMark x1="99313" y1="11722" x2="99313" y2="11722"/>
                                  <a14:foregroundMark x1="26786" y1="20513" x2="13049" y2="41209"/>
                                  <a14:foregroundMark x1="13049" y1="41209" x2="9890" y2="58974"/>
                                  <a14:foregroundMark x1="9890" y1="58974" x2="20467" y2="80037"/>
                                  <a14:foregroundMark x1="20467" y1="80037" x2="35577" y2="94139"/>
                                  <a14:foregroundMark x1="61505" y1="98324" x2="61676" y2="98352"/>
                                  <a14:foregroundMark x1="58243" y1="97798" x2="60454" y2="98155"/>
                                  <a14:foregroundMark x1="35577" y1="94139" x2="56461" y2="97510"/>
                                  <a14:foregroundMark x1="69594" y1="95230" x2="96978" y2="84432"/>
                                  <a14:foregroundMark x1="96978" y1="84432" x2="97802" y2="83700"/>
                                  <a14:foregroundMark x1="62912" y1="28022" x2="54945" y2="47070"/>
                                  <a14:foregroundMark x1="54945" y1="47070" x2="66896" y2="50916"/>
                                  <a14:foregroundMark x1="66896" y1="50916" x2="64423" y2="25458"/>
                                  <a14:foregroundMark x1="64423" y1="25458" x2="63049" y2="24542"/>
                                  <a14:backgroundMark x1="69231" y1="95788" x2="58104" y2="93956"/>
                                  <a14:backgroundMark x1="58104" y1="93956" x2="68819" y2="93223"/>
                                  <a14:backgroundMark x1="68819" y1="93223" x2="66346" y2="91941"/>
                                  <a14:backgroundMark x1="60714" y1="97436" x2="62225" y2="963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6" r="975" b="9427"/>
                    <a:stretch/>
                  </pic:blipFill>
                  <pic:spPr bwMode="auto">
                    <a:xfrm>
                      <a:off x="0" y="0"/>
                      <a:ext cx="2854762" cy="2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23B2" w:rsidRPr="00D17707" w:rsidSect="00BA361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FEF1C" w14:textId="77777777" w:rsidR="002515A3" w:rsidRDefault="002515A3" w:rsidP="00D45E67">
      <w:pPr>
        <w:spacing w:after="0" w:line="240" w:lineRule="auto"/>
      </w:pPr>
      <w:r>
        <w:separator/>
      </w:r>
    </w:p>
  </w:endnote>
  <w:endnote w:type="continuationSeparator" w:id="0">
    <w:p w14:paraId="3EF4F7EE" w14:textId="77777777" w:rsidR="002515A3" w:rsidRDefault="002515A3" w:rsidP="00D45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F7F19" w14:textId="77777777" w:rsidR="00AD09C7" w:rsidRDefault="00AD09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41F7F" w14:textId="77777777" w:rsidR="001877B0" w:rsidRPr="001877B0" w:rsidRDefault="00EA3CFD" w:rsidP="001877B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777BD5E" wp14:editId="17A87DB7">
              <wp:simplePos x="0" y="0"/>
              <wp:positionH relativeFrom="margin">
                <wp:align>center</wp:align>
              </wp:positionH>
              <wp:positionV relativeFrom="paragraph">
                <wp:posOffset>-353060</wp:posOffset>
              </wp:positionV>
              <wp:extent cx="4743450" cy="933450"/>
              <wp:effectExtent l="0" t="0" r="0" b="0"/>
              <wp:wrapSquare wrapText="bothSides"/>
              <wp:docPr id="39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43450" cy="933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5A4148" w14:textId="77777777" w:rsidR="001877B0" w:rsidRPr="00BB7A72" w:rsidRDefault="001877B0" w:rsidP="00857B7B">
                          <w:pPr>
                            <w:pStyle w:val="Footer"/>
                            <w:pBdr>
                              <w:top w:val="single" w:sz="4" w:space="1" w:color="auto"/>
                            </w:pBdr>
                            <w:shd w:val="clear" w:color="auto" w:fill="9CC2E5" w:themeFill="accent5" w:themeFillTint="99"/>
                            <w:jc w:val="center"/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</w:pPr>
                          <w:r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Orthopaedic Sports Medicine, Arthroscopy, Arthroplasty and Trauma surgery</w:t>
                          </w:r>
                        </w:p>
                        <w:p w14:paraId="0D8750BC" w14:textId="77777777" w:rsidR="00574C89" w:rsidRPr="00BB7A72" w:rsidRDefault="00857B7B" w:rsidP="00A317AF">
                          <w:pPr>
                            <w:pStyle w:val="Footer"/>
                            <w:shd w:val="clear" w:color="auto" w:fill="9CC2E5" w:themeFill="accent5" w:themeFillTint="99"/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</w:pPr>
                          <w:r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R</w:t>
                          </w:r>
                          <w:r w:rsidR="00574C89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ooms:</w:t>
                          </w:r>
                          <w:r w:rsidR="004A6380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 xml:space="preserve">  </w:t>
                          </w:r>
                          <w:r w:rsidR="00C73DDF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Peninsula Private Hospital, 525 Mc</w:t>
                          </w:r>
                          <w:r w:rsidR="00217B9C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Cl</w:t>
                          </w:r>
                          <w:r w:rsidR="00C73DDF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elland Drive, FRANKSTON VIC 3199</w:t>
                          </w:r>
                        </w:p>
                        <w:p w14:paraId="1B30ED27" w14:textId="77777777" w:rsidR="001877B0" w:rsidRPr="00BB7A72" w:rsidRDefault="001877B0" w:rsidP="00574C89">
                          <w:pPr>
                            <w:pStyle w:val="Footer"/>
                            <w:shd w:val="clear" w:color="auto" w:fill="BDD6EE" w:themeFill="accent5" w:themeFillTint="66"/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</w:pPr>
                          <w:r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Tel:</w:t>
                          </w:r>
                          <w:r w:rsidR="000F20FF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 xml:space="preserve">  03 8594 0399</w:t>
                          </w:r>
                        </w:p>
                        <w:p w14:paraId="3F06B521" w14:textId="77777777" w:rsidR="001877B0" w:rsidRPr="00BB7A72" w:rsidRDefault="001877B0" w:rsidP="00574C89">
                          <w:pPr>
                            <w:pStyle w:val="Footer"/>
                            <w:shd w:val="clear" w:color="auto" w:fill="BDD6EE" w:themeFill="accent5" w:themeFillTint="66"/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</w:pPr>
                          <w:r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Fax:</w:t>
                          </w:r>
                          <w:r w:rsidR="000F20FF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 xml:space="preserve"> 03 9012 4346</w:t>
                          </w:r>
                        </w:p>
                        <w:p w14:paraId="7F5F8328" w14:textId="77777777" w:rsidR="001877B0" w:rsidRPr="00BB7A72" w:rsidRDefault="001877B0" w:rsidP="00574C89">
                          <w:pPr>
                            <w:pStyle w:val="Footer"/>
                            <w:shd w:val="clear" w:color="auto" w:fill="DEEAF6" w:themeFill="accent5" w:themeFillTint="33"/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</w:pPr>
                          <w:r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Email:</w:t>
                          </w:r>
                          <w:r w:rsidR="000F20FF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 xml:space="preserve">  </w:t>
                          </w:r>
                          <w:hyperlink r:id="rId1" w:history="1">
                            <w:r w:rsidR="00EA3CFD" w:rsidRPr="00BB7A72">
                              <w:rPr>
                                <w:rStyle w:val="Hyperlink"/>
                                <w:sz w:val="20"/>
                                <w:szCs w:val="20"/>
                                <w:lang w:val="en-IN"/>
                              </w:rPr>
                              <w:t>reception@eastcoastortho.com.au</w:t>
                            </w:r>
                          </w:hyperlink>
                          <w:r w:rsidR="00EA3CFD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ab/>
                            <w:t xml:space="preserve">        Website: eastcoastortho.com.au</w:t>
                          </w:r>
                        </w:p>
                        <w:p w14:paraId="0E37A360" w14:textId="77777777" w:rsidR="001877B0" w:rsidRPr="00574C89" w:rsidRDefault="001877B0" w:rsidP="00857B7B">
                          <w:pPr>
                            <w:pStyle w:val="Footer"/>
                            <w:pBdr>
                              <w:top w:val="single" w:sz="4" w:space="1" w:color="auto"/>
                            </w:pBdr>
                            <w:jc w:val="center"/>
                            <w:rPr>
                              <w:color w:val="1F4E79" w:themeColor="accent5" w:themeShade="80"/>
                              <w:lang w:val="en-IN"/>
                            </w:rPr>
                          </w:pPr>
                          <w:r w:rsidRPr="00574C89">
                            <w:rPr>
                              <w:color w:val="1F4E79" w:themeColor="accent5" w:themeShade="80"/>
                              <w:lang w:val="en-IN"/>
                            </w:rPr>
                            <w:tab/>
                          </w:r>
                        </w:p>
                        <w:p w14:paraId="07834783" w14:textId="77777777" w:rsidR="001877B0" w:rsidRPr="00574C89" w:rsidRDefault="001877B0" w:rsidP="00574C89">
                          <w:pPr>
                            <w:spacing w:after="0"/>
                            <w:rPr>
                              <w:color w:val="1F4E79" w:themeColor="accent5" w:themeShade="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77BD5E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6" type="#_x0000_t202" style="position:absolute;margin-left:0;margin-top:-27.8pt;width:373.5pt;height:73.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" filled="f" stroked="f" strokeweight=".5pt">
              <v:textbox inset=",,,0">
                <w:txbxContent>
                  <w:p w14:paraId="5C5A4148" w14:textId="77777777" w:rsidR="001877B0" w:rsidRPr="00BB7A72" w:rsidRDefault="001877B0" w:rsidP="00857B7B">
                    <w:pPr>
                      <w:pStyle w:val="Footer"/>
                      <w:pBdr>
                        <w:top w:val="single" w:sz="4" w:space="1" w:color="auto"/>
                      </w:pBdr>
                      <w:shd w:val="clear" w:color="auto" w:fill="9CC2E5" w:themeFill="accent5" w:themeFillTint="99"/>
                      <w:jc w:val="center"/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</w:pPr>
                    <w:r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Orthopaedic Sports Medicine, Arthroscopy, Arthroplasty and Trauma surgery</w:t>
                    </w:r>
                  </w:p>
                  <w:p w14:paraId="0D8750BC" w14:textId="77777777" w:rsidR="00574C89" w:rsidRPr="00BB7A72" w:rsidRDefault="00857B7B" w:rsidP="00A317AF">
                    <w:pPr>
                      <w:pStyle w:val="Footer"/>
                      <w:shd w:val="clear" w:color="auto" w:fill="9CC2E5" w:themeFill="accent5" w:themeFillTint="99"/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</w:pPr>
                    <w:r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R</w:t>
                    </w:r>
                    <w:r w:rsidR="00574C89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ooms:</w:t>
                    </w:r>
                    <w:r w:rsidR="004A6380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 xml:space="preserve">  </w:t>
                    </w:r>
                    <w:r w:rsidR="00C73DDF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Peninsula Private Hospital, 525 Mc</w:t>
                    </w:r>
                    <w:r w:rsidR="00217B9C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Cl</w:t>
                    </w:r>
                    <w:r w:rsidR="00C73DDF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elland Drive, FRANKSTON VIC 3199</w:t>
                    </w:r>
                  </w:p>
                  <w:p w14:paraId="1B30ED27" w14:textId="77777777" w:rsidR="001877B0" w:rsidRPr="00BB7A72" w:rsidRDefault="001877B0" w:rsidP="00574C89">
                    <w:pPr>
                      <w:pStyle w:val="Footer"/>
                      <w:shd w:val="clear" w:color="auto" w:fill="BDD6EE" w:themeFill="accent5" w:themeFillTint="66"/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</w:pPr>
                    <w:r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Tel:</w:t>
                    </w:r>
                    <w:r w:rsidR="000F20FF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 xml:space="preserve">  03 8594 0399</w:t>
                    </w:r>
                  </w:p>
                  <w:p w14:paraId="3F06B521" w14:textId="77777777" w:rsidR="001877B0" w:rsidRPr="00BB7A72" w:rsidRDefault="001877B0" w:rsidP="00574C89">
                    <w:pPr>
                      <w:pStyle w:val="Footer"/>
                      <w:shd w:val="clear" w:color="auto" w:fill="BDD6EE" w:themeFill="accent5" w:themeFillTint="66"/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</w:pPr>
                    <w:r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Fax:</w:t>
                    </w:r>
                    <w:r w:rsidR="000F20FF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 xml:space="preserve"> 03 9012 4346</w:t>
                    </w:r>
                  </w:p>
                  <w:p w14:paraId="7F5F8328" w14:textId="77777777" w:rsidR="001877B0" w:rsidRPr="00BB7A72" w:rsidRDefault="001877B0" w:rsidP="00574C89">
                    <w:pPr>
                      <w:pStyle w:val="Footer"/>
                      <w:shd w:val="clear" w:color="auto" w:fill="DEEAF6" w:themeFill="accent5" w:themeFillTint="33"/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</w:pPr>
                    <w:r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Email:</w:t>
                    </w:r>
                    <w:r w:rsidR="000F20FF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 xml:space="preserve">  </w:t>
                    </w:r>
                    <w:hyperlink r:id="rId2" w:history="1">
                      <w:r w:rsidR="00EA3CFD" w:rsidRPr="00BB7A72">
                        <w:rPr>
                          <w:rStyle w:val="Hyperlink"/>
                          <w:sz w:val="20"/>
                          <w:szCs w:val="20"/>
                          <w:lang w:val="en-IN"/>
                        </w:rPr>
                        <w:t>reception@eastcoastortho.com.au</w:t>
                      </w:r>
                    </w:hyperlink>
                    <w:r w:rsidR="00EA3CFD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ab/>
                      <w:t xml:space="preserve">        Website: eastcoastortho.com.au</w:t>
                    </w:r>
                  </w:p>
                  <w:p w14:paraId="0E37A360" w14:textId="77777777" w:rsidR="001877B0" w:rsidRPr="00574C89" w:rsidRDefault="001877B0" w:rsidP="00857B7B">
                    <w:pPr>
                      <w:pStyle w:val="Footer"/>
                      <w:pBdr>
                        <w:top w:val="single" w:sz="4" w:space="1" w:color="auto"/>
                      </w:pBdr>
                      <w:jc w:val="center"/>
                      <w:rPr>
                        <w:color w:val="1F4E79" w:themeColor="accent5" w:themeShade="80"/>
                        <w:lang w:val="en-IN"/>
                      </w:rPr>
                    </w:pPr>
                    <w:r w:rsidRPr="00574C89">
                      <w:rPr>
                        <w:color w:val="1F4E79" w:themeColor="accent5" w:themeShade="80"/>
                        <w:lang w:val="en-IN"/>
                      </w:rPr>
                      <w:tab/>
                    </w:r>
                  </w:p>
                  <w:p w14:paraId="07834783" w14:textId="77777777" w:rsidR="001877B0" w:rsidRPr="00574C89" w:rsidRDefault="001877B0" w:rsidP="00574C89">
                    <w:pPr>
                      <w:spacing w:after="0"/>
                      <w:rPr>
                        <w:color w:val="1F4E79" w:themeColor="accent5" w:themeShade="8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944" behindDoc="1" locked="0" layoutInCell="1" allowOverlap="1" wp14:anchorId="35EBA2A8" wp14:editId="2BCBE452">
          <wp:simplePos x="0" y="0"/>
          <wp:positionH relativeFrom="column">
            <wp:posOffset>-409575</wp:posOffset>
          </wp:positionH>
          <wp:positionV relativeFrom="paragraph">
            <wp:posOffset>-185042</wp:posOffset>
          </wp:positionV>
          <wp:extent cx="647700" cy="61033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aoalogo-colour-smal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621" cy="611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1" locked="0" layoutInCell="1" allowOverlap="1" wp14:anchorId="4802D6BC" wp14:editId="2FF4C5EF">
          <wp:simplePos x="0" y="0"/>
          <wp:positionH relativeFrom="column">
            <wp:posOffset>5181600</wp:posOffset>
          </wp:positionH>
          <wp:positionV relativeFrom="paragraph">
            <wp:posOffset>-79376</wp:posOffset>
          </wp:positionV>
          <wp:extent cx="1380316" cy="4286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470" cy="4292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AB522" w14:textId="77777777" w:rsidR="00AD09C7" w:rsidRDefault="00AD09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4509D" w14:textId="77777777" w:rsidR="002515A3" w:rsidRDefault="002515A3" w:rsidP="00D45E67">
      <w:pPr>
        <w:spacing w:after="0" w:line="240" w:lineRule="auto"/>
      </w:pPr>
      <w:r>
        <w:separator/>
      </w:r>
    </w:p>
  </w:footnote>
  <w:footnote w:type="continuationSeparator" w:id="0">
    <w:p w14:paraId="17C35238" w14:textId="77777777" w:rsidR="002515A3" w:rsidRDefault="002515A3" w:rsidP="00D45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ABEC9" w14:textId="77777777" w:rsidR="00AD09C7" w:rsidRDefault="00AD09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98184" w14:textId="77777777" w:rsidR="00AA70F1" w:rsidRPr="00AA70F1" w:rsidRDefault="00AD09C7" w:rsidP="00AD09C7">
    <w:pPr>
      <w:pStyle w:val="Header"/>
      <w:jc w:val="center"/>
      <w:rPr>
        <w:color w:val="2E74B5" w:themeColor="accent5" w:themeShade="BF"/>
        <w:sz w:val="48"/>
        <w:szCs w:val="48"/>
        <w:u w:val="single"/>
      </w:rPr>
    </w:pPr>
    <w:r w:rsidRPr="00AA70F1">
      <w:rPr>
        <w:rFonts w:ascii="Calibri" w:hAnsi="Calibri" w:cs="Calibri"/>
        <w:noProof/>
        <w:sz w:val="48"/>
        <w:szCs w:val="48"/>
      </w:rPr>
      <w:drawing>
        <wp:anchor distT="0" distB="0" distL="114300" distR="114300" simplePos="0" relativeHeight="251668992" behindDoc="1" locked="0" layoutInCell="1" allowOverlap="1" wp14:anchorId="33F19D87" wp14:editId="57351C88">
          <wp:simplePos x="0" y="0"/>
          <wp:positionH relativeFrom="margin">
            <wp:posOffset>4928958</wp:posOffset>
          </wp:positionH>
          <wp:positionV relativeFrom="paragraph">
            <wp:posOffset>-450215</wp:posOffset>
          </wp:positionV>
          <wp:extent cx="1540198" cy="1540198"/>
          <wp:effectExtent l="0" t="0" r="317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189" cy="1543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7B9C" w:rsidRPr="00AA70F1">
      <w:rPr>
        <w:caps/>
        <w:noProof/>
        <w:color w:val="44546A" w:themeColor="text2"/>
        <w:sz w:val="48"/>
        <w:szCs w:val="48"/>
      </w:rPr>
      <w:drawing>
        <wp:anchor distT="0" distB="0" distL="114300" distR="114300" simplePos="0" relativeHeight="251658752" behindDoc="1" locked="0" layoutInCell="1" allowOverlap="1" wp14:anchorId="2B947B1A" wp14:editId="7A436B49">
          <wp:simplePos x="0" y="0"/>
          <wp:positionH relativeFrom="margin">
            <wp:posOffset>-603250</wp:posOffset>
          </wp:positionH>
          <wp:positionV relativeFrom="paragraph">
            <wp:posOffset>-445449</wp:posOffset>
          </wp:positionV>
          <wp:extent cx="1479550" cy="1487419"/>
          <wp:effectExtent l="0" t="0" r="635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ast coast ortho new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417" cy="1490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70F1" w:rsidRPr="00AA70F1">
      <w:rPr>
        <w:color w:val="2E74B5" w:themeColor="accent5" w:themeShade="BF"/>
        <w:sz w:val="48"/>
        <w:szCs w:val="48"/>
        <w:u w:val="single"/>
      </w:rPr>
      <w:t>East Coast Orthopaedics</w:t>
    </w:r>
  </w:p>
  <w:p w14:paraId="671A69CF" w14:textId="77777777" w:rsidR="00AD09C7" w:rsidRPr="00AD09C7" w:rsidRDefault="00AD09C7" w:rsidP="00AD09C7">
    <w:pPr>
      <w:pStyle w:val="Header"/>
      <w:jc w:val="center"/>
      <w:rPr>
        <w:caps/>
        <w:color w:val="44546A" w:themeColor="text2"/>
        <w:sz w:val="36"/>
        <w:szCs w:val="36"/>
      </w:rPr>
    </w:pPr>
    <w:proofErr w:type="gramStart"/>
    <w:r w:rsidRPr="00AD09C7">
      <w:rPr>
        <w:color w:val="2E74B5" w:themeColor="accent5" w:themeShade="BF"/>
        <w:sz w:val="36"/>
        <w:szCs w:val="36"/>
        <w:u w:val="single"/>
      </w:rPr>
      <w:t>Santosh  Jacob</w:t>
    </w:r>
    <w:proofErr w:type="gramEnd"/>
  </w:p>
  <w:p w14:paraId="7B5A27A0" w14:textId="77777777" w:rsidR="00D45E67" w:rsidRDefault="00D45E67" w:rsidP="00AD09C7">
    <w:pPr>
      <w:pStyle w:val="Header"/>
      <w:jc w:val="center"/>
      <w:rPr>
        <w:caps/>
        <w:color w:val="44546A" w:themeColor="text2"/>
        <w:sz w:val="20"/>
        <w:szCs w:val="20"/>
      </w:rPr>
    </w:pPr>
    <w:r>
      <w:rPr>
        <w:caps/>
        <w:color w:val="44546A" w:themeColor="text2"/>
        <w:sz w:val="20"/>
        <w:szCs w:val="20"/>
      </w:rPr>
      <w:t>MBBS, MS, FRACS, FAOA</w:t>
    </w:r>
  </w:p>
  <w:p w14:paraId="4CAF27E0" w14:textId="77777777" w:rsidR="00574C89" w:rsidRDefault="00574C89" w:rsidP="00AD09C7">
    <w:pPr>
      <w:pStyle w:val="Header"/>
      <w:jc w:val="center"/>
      <w:rPr>
        <w:caps/>
        <w:color w:val="44546A" w:themeColor="text2"/>
        <w:sz w:val="20"/>
        <w:szCs w:val="20"/>
      </w:rPr>
    </w:pPr>
    <w:r>
      <w:rPr>
        <w:color w:val="44546A" w:themeColor="text2"/>
        <w:sz w:val="20"/>
        <w:szCs w:val="20"/>
      </w:rPr>
      <w:t>Orthopaedic Surgeon</w:t>
    </w:r>
    <w:r w:rsidR="00AD09C7" w:rsidRPr="00AD09C7">
      <w:rPr>
        <w:rFonts w:ascii="Calibri" w:hAnsi="Calibri" w:cs="Calibri"/>
        <w:noProof/>
      </w:rPr>
      <w:t xml:space="preserve"> </w:t>
    </w:r>
  </w:p>
  <w:p w14:paraId="769994DD" w14:textId="77777777" w:rsidR="00D45E67" w:rsidRDefault="00D45E67">
    <w:pPr>
      <w:pStyle w:val="Header"/>
      <w:jc w:val="center"/>
      <w:rPr>
        <w:color w:val="44546A" w:themeColor="text2"/>
        <w:sz w:val="20"/>
        <w:szCs w:val="20"/>
      </w:rPr>
    </w:pPr>
  </w:p>
  <w:p w14:paraId="7CF0CFFA" w14:textId="77777777" w:rsidR="00D45E67" w:rsidRDefault="00D45E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B27AC" w14:textId="77777777" w:rsidR="00AD09C7" w:rsidRDefault="00AD09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F5EFF"/>
    <w:multiLevelType w:val="hybridMultilevel"/>
    <w:tmpl w:val="96909A6A"/>
    <w:lvl w:ilvl="0" w:tplc="FCCE0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47AE0"/>
    <w:multiLevelType w:val="hybridMultilevel"/>
    <w:tmpl w:val="E28C91B6"/>
    <w:lvl w:ilvl="0" w:tplc="F482B0E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215B75"/>
    <w:multiLevelType w:val="hybridMultilevel"/>
    <w:tmpl w:val="030C32A8"/>
    <w:lvl w:ilvl="0" w:tplc="9016114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C2387"/>
    <w:multiLevelType w:val="multilevel"/>
    <w:tmpl w:val="5B8C7E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C2526D"/>
    <w:multiLevelType w:val="hybridMultilevel"/>
    <w:tmpl w:val="AEC2BEC8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56E3094E"/>
    <w:multiLevelType w:val="hybridMultilevel"/>
    <w:tmpl w:val="AC3610EC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E73F5"/>
    <w:multiLevelType w:val="hybridMultilevel"/>
    <w:tmpl w:val="8CE25484"/>
    <w:lvl w:ilvl="0" w:tplc="40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0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0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0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0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0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D1B4A4F"/>
    <w:multiLevelType w:val="hybridMultilevel"/>
    <w:tmpl w:val="38020B5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69F"/>
    <w:rsid w:val="00007652"/>
    <w:rsid w:val="0002342C"/>
    <w:rsid w:val="000D3AC9"/>
    <w:rsid w:val="000D7201"/>
    <w:rsid w:val="000F20FF"/>
    <w:rsid w:val="000F2BC6"/>
    <w:rsid w:val="0010470F"/>
    <w:rsid w:val="0015434C"/>
    <w:rsid w:val="001877B0"/>
    <w:rsid w:val="00187E9D"/>
    <w:rsid w:val="001F4104"/>
    <w:rsid w:val="0020552F"/>
    <w:rsid w:val="00217B9C"/>
    <w:rsid w:val="002515A3"/>
    <w:rsid w:val="00284D86"/>
    <w:rsid w:val="002B66A5"/>
    <w:rsid w:val="002F1010"/>
    <w:rsid w:val="00335771"/>
    <w:rsid w:val="00355A9C"/>
    <w:rsid w:val="003634D1"/>
    <w:rsid w:val="00371D69"/>
    <w:rsid w:val="003F70B1"/>
    <w:rsid w:val="0042069F"/>
    <w:rsid w:val="0047027C"/>
    <w:rsid w:val="004A6380"/>
    <w:rsid w:val="004B73F4"/>
    <w:rsid w:val="004C23BF"/>
    <w:rsid w:val="004C5FFE"/>
    <w:rsid w:val="00574C89"/>
    <w:rsid w:val="005E5A2C"/>
    <w:rsid w:val="00602855"/>
    <w:rsid w:val="00644B90"/>
    <w:rsid w:val="00683330"/>
    <w:rsid w:val="006B0115"/>
    <w:rsid w:val="006E1494"/>
    <w:rsid w:val="007137F6"/>
    <w:rsid w:val="00761431"/>
    <w:rsid w:val="008456DB"/>
    <w:rsid w:val="00857B7B"/>
    <w:rsid w:val="00990491"/>
    <w:rsid w:val="009E4638"/>
    <w:rsid w:val="00A317AF"/>
    <w:rsid w:val="00AA70F1"/>
    <w:rsid w:val="00AB7DC5"/>
    <w:rsid w:val="00AD09C7"/>
    <w:rsid w:val="00BA361D"/>
    <w:rsid w:val="00BB7A72"/>
    <w:rsid w:val="00BE244D"/>
    <w:rsid w:val="00BE2F74"/>
    <w:rsid w:val="00C73DDF"/>
    <w:rsid w:val="00D17707"/>
    <w:rsid w:val="00D45E67"/>
    <w:rsid w:val="00E00EB2"/>
    <w:rsid w:val="00E35053"/>
    <w:rsid w:val="00E50F00"/>
    <w:rsid w:val="00EA3CFD"/>
    <w:rsid w:val="00F81D6D"/>
    <w:rsid w:val="00FA23B2"/>
    <w:rsid w:val="00FE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E40C64"/>
  <w15:chartTrackingRefBased/>
  <w15:docId w15:val="{DF02B794-551F-4416-A9DA-E1458BC78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E7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autoRedefine/>
    <w:qFormat/>
    <w:rsid w:val="0002342C"/>
    <w:pPr>
      <w:keepNext/>
      <w:spacing w:after="0" w:line="360" w:lineRule="auto"/>
      <w:jc w:val="both"/>
      <w:outlineLvl w:val="0"/>
    </w:pPr>
    <w:rPr>
      <w:rFonts w:ascii="Arial" w:eastAsia="Times New Roman" w:hAnsi="Arial" w:cs="Arial"/>
      <w:b/>
      <w:bCs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9"/>
    <w:semiHidden/>
    <w:unhideWhenUsed/>
    <w:qFormat/>
    <w:rsid w:val="003F70B1"/>
    <w:pPr>
      <w:keepNext/>
      <w:spacing w:after="0" w:line="240" w:lineRule="auto"/>
      <w:outlineLvl w:val="1"/>
    </w:pPr>
    <w:rPr>
      <w:rFonts w:ascii="Verdana" w:eastAsia="Times New Roman" w:hAnsi="Verdana" w:cs="Verdana"/>
      <w:b/>
      <w:bCs/>
      <w:lang w:val="en-US"/>
    </w:rPr>
  </w:style>
  <w:style w:type="paragraph" w:styleId="Heading3">
    <w:name w:val="heading 3"/>
    <w:basedOn w:val="Normal"/>
    <w:next w:val="Normal"/>
    <w:link w:val="Heading3Char"/>
    <w:qFormat/>
    <w:rsid w:val="0002342C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8"/>
      <w:szCs w:val="28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E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E67"/>
  </w:style>
  <w:style w:type="paragraph" w:styleId="Footer">
    <w:name w:val="footer"/>
    <w:basedOn w:val="Normal"/>
    <w:link w:val="FooterChar"/>
    <w:uiPriority w:val="99"/>
    <w:unhideWhenUsed/>
    <w:rsid w:val="00D45E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E67"/>
  </w:style>
  <w:style w:type="character" w:styleId="PlaceholderText">
    <w:name w:val="Placeholder Text"/>
    <w:basedOn w:val="DefaultParagraphFont"/>
    <w:uiPriority w:val="99"/>
    <w:semiHidden/>
    <w:rsid w:val="00D45E6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A3C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3CF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02342C"/>
    <w:rPr>
      <w:rFonts w:ascii="Arial" w:eastAsia="Times New Roman" w:hAnsi="Arial" w:cs="Arial"/>
      <w:b/>
      <w:b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02342C"/>
    <w:rPr>
      <w:rFonts w:ascii="Arial" w:eastAsia="Times New Roman" w:hAnsi="Arial" w:cs="Arial"/>
      <w:b/>
      <w:bCs/>
      <w:sz w:val="28"/>
      <w:szCs w:val="28"/>
      <w:u w:val="single"/>
      <w:lang w:val="en-US"/>
    </w:rPr>
  </w:style>
  <w:style w:type="paragraph" w:styleId="BodyText">
    <w:name w:val="Body Text"/>
    <w:basedOn w:val="Normal"/>
    <w:link w:val="BodyTextChar"/>
    <w:uiPriority w:val="99"/>
    <w:rsid w:val="0002342C"/>
    <w:pPr>
      <w:tabs>
        <w:tab w:val="left" w:pos="720"/>
        <w:tab w:val="left" w:pos="2880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02342C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3F70B1"/>
    <w:rPr>
      <w:rFonts w:ascii="Verdana" w:eastAsia="Times New Roman" w:hAnsi="Verdana" w:cs="Verdana"/>
      <w:b/>
      <w:bCs/>
      <w:lang w:val="en-US"/>
    </w:rPr>
  </w:style>
  <w:style w:type="paragraph" w:styleId="Title">
    <w:name w:val="Title"/>
    <w:basedOn w:val="Normal"/>
    <w:next w:val="Normal"/>
    <w:link w:val="TitleChar"/>
    <w:uiPriority w:val="99"/>
    <w:qFormat/>
    <w:rsid w:val="003F70B1"/>
    <w:pPr>
      <w:pBdr>
        <w:bottom w:val="single" w:sz="12" w:space="4" w:color="39A5B7"/>
      </w:pBdr>
      <w:spacing w:after="120" w:line="240" w:lineRule="auto"/>
      <w:contextualSpacing/>
    </w:pPr>
    <w:rPr>
      <w:rFonts w:ascii="Cambria" w:eastAsia="Times New Roman" w:hAnsi="Cambria" w:cs="Times New Roman"/>
      <w:color w:val="39A5B7"/>
      <w:kern w:val="28"/>
      <w:sz w:val="52"/>
      <w:szCs w:val="20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99"/>
    <w:rsid w:val="003F70B1"/>
    <w:rPr>
      <w:rFonts w:ascii="Cambria" w:eastAsia="Times New Roman" w:hAnsi="Cambria" w:cs="Times New Roman"/>
      <w:color w:val="39A5B7"/>
      <w:kern w:val="28"/>
      <w:sz w:val="52"/>
      <w:szCs w:val="20"/>
      <w:lang w:val="en-US" w:eastAsia="ja-JP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F70B1"/>
    <w:pPr>
      <w:spacing w:before="720" w:after="280" w:line="240" w:lineRule="auto"/>
      <w:contextualSpacing/>
    </w:pPr>
    <w:rPr>
      <w:rFonts w:ascii="Cambria" w:eastAsia="Cambria" w:hAnsi="Cambria" w:cs="Times New Roman"/>
      <w:b/>
      <w:bCs/>
      <w:color w:val="0D0D0D"/>
      <w:sz w:val="18"/>
      <w:szCs w:val="20"/>
      <w:lang w:val="en-US" w:eastAsia="ja-JP"/>
    </w:rPr>
  </w:style>
  <w:style w:type="character" w:customStyle="1" w:styleId="DateChar">
    <w:name w:val="Date Char"/>
    <w:basedOn w:val="DefaultParagraphFont"/>
    <w:link w:val="Date"/>
    <w:uiPriority w:val="99"/>
    <w:semiHidden/>
    <w:rsid w:val="003F70B1"/>
    <w:rPr>
      <w:rFonts w:ascii="Cambria" w:eastAsia="Cambria" w:hAnsi="Cambria" w:cs="Times New Roman"/>
      <w:b/>
      <w:bCs/>
      <w:color w:val="0D0D0D"/>
      <w:sz w:val="18"/>
      <w:szCs w:val="20"/>
      <w:lang w:val="en-US" w:eastAsia="ja-JP"/>
    </w:rPr>
  </w:style>
  <w:style w:type="paragraph" w:styleId="ListParagraph">
    <w:name w:val="List Paragraph"/>
    <w:basedOn w:val="Normal"/>
    <w:uiPriority w:val="99"/>
    <w:qFormat/>
    <w:rsid w:val="003F70B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ectionHeading">
    <w:name w:val="Section Heading"/>
    <w:basedOn w:val="Normal"/>
    <w:next w:val="Normal"/>
    <w:uiPriority w:val="99"/>
    <w:rsid w:val="003F70B1"/>
    <w:pPr>
      <w:spacing w:before="500" w:after="100" w:line="240" w:lineRule="auto"/>
    </w:pPr>
    <w:rPr>
      <w:rFonts w:ascii="Cambria" w:eastAsia="Times New Roman" w:hAnsi="Cambria" w:cs="Times New Roman"/>
      <w:b/>
      <w:bCs/>
      <w:color w:val="39A5B7"/>
      <w:sz w:val="24"/>
      <w:szCs w:val="20"/>
      <w:lang w:val="en-US" w:eastAsia="ja-JP"/>
    </w:rPr>
  </w:style>
  <w:style w:type="paragraph" w:customStyle="1" w:styleId="Achievement">
    <w:name w:val="Achievement"/>
    <w:basedOn w:val="BodyText"/>
    <w:uiPriority w:val="99"/>
    <w:rsid w:val="003F70B1"/>
    <w:pPr>
      <w:tabs>
        <w:tab w:val="clear" w:pos="720"/>
        <w:tab w:val="clear" w:pos="2880"/>
      </w:tabs>
      <w:spacing w:after="60" w:line="240" w:lineRule="atLeast"/>
      <w:ind w:left="240" w:hanging="240"/>
    </w:pPr>
    <w:rPr>
      <w:rFonts w:ascii="Garamond" w:hAnsi="Garamond" w:cs="Garamond"/>
      <w:sz w:val="22"/>
      <w:szCs w:val="22"/>
    </w:rPr>
  </w:style>
  <w:style w:type="paragraph" w:customStyle="1" w:styleId="JobTitle">
    <w:name w:val="Job Title"/>
    <w:next w:val="Achievement"/>
    <w:uiPriority w:val="99"/>
    <w:rsid w:val="003F70B1"/>
    <w:pPr>
      <w:spacing w:before="40" w:after="40" w:line="220" w:lineRule="atLeast"/>
    </w:pPr>
    <w:rPr>
      <w:rFonts w:ascii="Garamond" w:eastAsia="Times New Roman" w:hAnsi="Garamond" w:cs="Garamond"/>
      <w:i/>
      <w:iCs/>
      <w:spacing w:val="5"/>
      <w:sz w:val="23"/>
      <w:szCs w:val="23"/>
      <w:lang w:val="en-US"/>
    </w:rPr>
  </w:style>
  <w:style w:type="character" w:customStyle="1" w:styleId="citation-abbreviation">
    <w:name w:val="citation-abbreviation"/>
    <w:basedOn w:val="DefaultParagraphFont"/>
    <w:uiPriority w:val="99"/>
    <w:rsid w:val="003F70B1"/>
    <w:rPr>
      <w:rFonts w:ascii="Times New Roman" w:hAnsi="Times New Roman" w:cs="Times New Roman" w:hint="default"/>
    </w:rPr>
  </w:style>
  <w:style w:type="character" w:customStyle="1" w:styleId="citation-publication-date">
    <w:name w:val="citation-publication-date"/>
    <w:basedOn w:val="DefaultParagraphFont"/>
    <w:uiPriority w:val="99"/>
    <w:rsid w:val="003F70B1"/>
    <w:rPr>
      <w:rFonts w:ascii="Times New Roman" w:hAnsi="Times New Roman" w:cs="Times New Roman" w:hint="default"/>
    </w:rPr>
  </w:style>
  <w:style w:type="character" w:customStyle="1" w:styleId="citation-volume">
    <w:name w:val="citation-volume"/>
    <w:basedOn w:val="DefaultParagraphFont"/>
    <w:uiPriority w:val="99"/>
    <w:rsid w:val="003F70B1"/>
    <w:rPr>
      <w:rFonts w:ascii="Times New Roman" w:hAnsi="Times New Roman" w:cs="Times New Roman" w:hint="default"/>
    </w:rPr>
  </w:style>
  <w:style w:type="character" w:customStyle="1" w:styleId="citation-flpages">
    <w:name w:val="citation-flpages"/>
    <w:basedOn w:val="DefaultParagraphFont"/>
    <w:uiPriority w:val="99"/>
    <w:rsid w:val="003F70B1"/>
    <w:rPr>
      <w:rFonts w:ascii="Times New Roman" w:hAnsi="Times New Roman" w:cs="Times New Roman" w:hint="default"/>
    </w:rPr>
  </w:style>
  <w:style w:type="character" w:customStyle="1" w:styleId="fm-vol-iss-date">
    <w:name w:val="fm-vol-iss-date"/>
    <w:basedOn w:val="DefaultParagraphFont"/>
    <w:uiPriority w:val="99"/>
    <w:rsid w:val="003F70B1"/>
    <w:rPr>
      <w:rFonts w:ascii="Times New Roman" w:hAnsi="Times New Roman" w:cs="Times New Roman" w:hint="default"/>
    </w:rPr>
  </w:style>
  <w:style w:type="character" w:customStyle="1" w:styleId="hoenzb">
    <w:name w:val="hoenzb"/>
    <w:basedOn w:val="DefaultParagraphFont"/>
    <w:uiPriority w:val="99"/>
    <w:rsid w:val="003F70B1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DefaultParagraphFont"/>
    <w:uiPriority w:val="99"/>
    <w:rsid w:val="003F70B1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6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hyperlink" Target="mailto:reception@eastcoastortho.com.au" TargetMode="External"/><Relationship Id="rId1" Type="http://schemas.openxmlformats.org/officeDocument/2006/relationships/hyperlink" Target="mailto:reception@eastcoastortho.com.au" TargetMode="External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ul\OneDrive\Documents\Custom%20Office%20Templates\East%20Coast%20Orthopaedic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E83589F26A2B4EAE1C002D73413BCA" ma:contentTypeVersion="5" ma:contentTypeDescription="Create a new document." ma:contentTypeScope="" ma:versionID="e1cfc7fae7ddb8c16b187f380a4a866e">
  <xsd:schema xmlns:xsd="http://www.w3.org/2001/XMLSchema" xmlns:xs="http://www.w3.org/2001/XMLSchema" xmlns:p="http://schemas.microsoft.com/office/2006/metadata/properties" xmlns:ns3="596974f5-83e4-4081-bdc7-a429e88e104b" xmlns:ns4="8db34dd9-4a0f-44c3-b361-3afb39da5d97" targetNamespace="http://schemas.microsoft.com/office/2006/metadata/properties" ma:root="true" ma:fieldsID="63ff5ebd4da186b3647c08f360a7ff77" ns3:_="" ns4:_="">
    <xsd:import namespace="596974f5-83e4-4081-bdc7-a429e88e104b"/>
    <xsd:import namespace="8db34dd9-4a0f-44c3-b361-3afb39da5d9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6974f5-83e4-4081-bdc7-a429e88e10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34dd9-4a0f-44c3-b361-3afb39da5d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3C7380-BDCF-4D08-AE92-B6EBD6FAB8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6974f5-83e4-4081-bdc7-a429e88e104b"/>
    <ds:schemaRef ds:uri="8db34dd9-4a0f-44c3-b361-3afb39da5d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1553A3-60DE-495B-89A4-2995920D8D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69559A-45BC-4DD5-A46A-572F586518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D2DBA45-3BC5-4B12-8740-5B5041862E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East Coast Orthopaedics</Template>
  <TotalTime>19</TotalTime>
  <Pages>2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East Coast Orthopaedics</vt:lpstr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 Coast Orthopaedics</dc:title>
  <dc:subject/>
  <dc:creator>korula jacob</dc:creator>
  <cp:keywords/>
  <dc:description/>
  <cp:lastModifiedBy>Dr Santosh Jacob</cp:lastModifiedBy>
  <cp:revision>13</cp:revision>
  <cp:lastPrinted>2021-07-13T00:37:00Z</cp:lastPrinted>
  <dcterms:created xsi:type="dcterms:W3CDTF">2021-08-29T05:03:00Z</dcterms:created>
  <dcterms:modified xsi:type="dcterms:W3CDTF">2021-08-29T05:23:00Z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0x0101001FE83589F26A2B4EAE1C002D73413BCA</vt:lpwstr>
  </property>
</Properties>
</file>