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2546B" w14:textId="1C5762B8" w:rsidR="00D17707" w:rsidRDefault="00D17707" w:rsidP="00BA361D">
      <w:pPr>
        <w:tabs>
          <w:tab w:val="left" w:pos="1125"/>
        </w:tabs>
        <w:spacing w:after="0" w:line="480" w:lineRule="auto"/>
        <w:jc w:val="both"/>
        <w:rPr>
          <w:rFonts w:ascii="Calibri" w:hAnsi="Calibri" w:cs="Calibri"/>
        </w:rPr>
      </w:pPr>
    </w:p>
    <w:p w14:paraId="5F72F5BF" w14:textId="584A9679" w:rsidR="00167E55" w:rsidRDefault="00167E55" w:rsidP="00BA361D">
      <w:pPr>
        <w:tabs>
          <w:tab w:val="left" w:pos="1125"/>
        </w:tabs>
        <w:spacing w:after="0" w:line="480" w:lineRule="auto"/>
        <w:jc w:val="both"/>
        <w:rPr>
          <w:rFonts w:ascii="Calibri" w:hAnsi="Calibri" w:cs="Calibri"/>
        </w:rPr>
      </w:pPr>
    </w:p>
    <w:p w14:paraId="407B83FD" w14:textId="229614DA" w:rsidR="00167E55" w:rsidRPr="00167E55" w:rsidRDefault="00167E55" w:rsidP="00167E5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 w:rsidRPr="00167E55">
        <w:rPr>
          <w:rFonts w:ascii="Calibri" w:hAnsi="Calibri" w:cs="Calibri"/>
          <w:b/>
          <w:bCs/>
          <w:sz w:val="48"/>
          <w:szCs w:val="48"/>
          <w:u w:val="single"/>
        </w:rPr>
        <w:t>Shoulder rehabilitation post immobilisation</w:t>
      </w:r>
    </w:p>
    <w:p w14:paraId="09200C6F" w14:textId="2D89A8F6" w:rsidR="00167E55" w:rsidRDefault="00167E55" w:rsidP="00BA361D">
      <w:pPr>
        <w:tabs>
          <w:tab w:val="left" w:pos="1125"/>
        </w:tabs>
        <w:spacing w:after="0" w:line="480" w:lineRule="auto"/>
        <w:jc w:val="both"/>
        <w:rPr>
          <w:rFonts w:ascii="Calibri" w:hAnsi="Calibri" w:cs="Calibri"/>
        </w:rPr>
      </w:pPr>
    </w:p>
    <w:p w14:paraId="1523A668" w14:textId="4A132D4C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Pendulum exercises</w:t>
      </w:r>
    </w:p>
    <w:p w14:paraId="5CBD8D75" w14:textId="6D1A8ED1" w:rsidR="00167E55" w:rsidRPr="00167E55" w:rsidRDefault="00167E55" w:rsidP="007C02B0">
      <w:pPr>
        <w:tabs>
          <w:tab w:val="left" w:pos="1125"/>
        </w:tabs>
        <w:spacing w:line="480" w:lineRule="auto"/>
        <w:ind w:left="36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4A93CEA" wp14:editId="43D6D52E">
            <wp:extent cx="2603500" cy="2930918"/>
            <wp:effectExtent l="0" t="0" r="6350" b="3175"/>
            <wp:docPr id="4" name="Picture 4" descr="stretching-exercises-frozen-shoulder - Harvar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tching-exercises-frozen-shoulder - Harvard Heal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9" cy="29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6994" w14:textId="0E9C1E02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Climbing the wall exercises</w:t>
      </w:r>
    </w:p>
    <w:p w14:paraId="1637EC6D" w14:textId="7F7C3FC7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BA0EC59" wp14:editId="3D624EF7">
            <wp:extent cx="2609850" cy="1752600"/>
            <wp:effectExtent l="0" t="0" r="0" b="0"/>
            <wp:docPr id="7" name="Picture 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EB82" w14:textId="5CA7C4A1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Assisted elevation exercises</w:t>
      </w:r>
    </w:p>
    <w:p w14:paraId="2B2F40C3" w14:textId="7E389345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16469986" wp14:editId="27FBB417">
            <wp:extent cx="2520950" cy="1809750"/>
            <wp:effectExtent l="0" t="0" r="0" b="0"/>
            <wp:docPr id="8" name="Picture 8" descr="SHOULDER RANGE OF MOTION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OULDER RANGE OF MOTION EXERCIS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68F3" w14:textId="5B76B1C1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Assisted rotation exercises</w:t>
      </w:r>
    </w:p>
    <w:p w14:paraId="738E2455" w14:textId="75282E19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7905149" wp14:editId="2128B84E">
            <wp:extent cx="3638550" cy="1257300"/>
            <wp:effectExtent l="0" t="0" r="0" b="0"/>
            <wp:docPr id="9" name="Picture 9" descr="SHOULDER RANGE OF MOTION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OULDER RANGE OF MOTION EXERCIS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73B7" w14:textId="07E6D606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inline distT="0" distB="0" distL="0" distR="0" wp14:anchorId="3DAD54A9" wp14:editId="3D959EE0">
                <wp:extent cx="304800" cy="304800"/>
                <wp:effectExtent l="0" t="0" r="0" b="0"/>
                <wp:docPr id="12" name="AutoShape 9" descr="Shoulder Conditioning Exercises | West Idaho Orthopedi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01D42" id="AutoShape 9" o:spid="_x0000_s1026" alt="Shoulder Conditioning Exercises | West Idaho Orthopedic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K7dyoxQC&#10;AAAGBAAADgAAAAAAAAAAAAAAAAAuAgAAZHJzL2Uyb0RvYy54bWxQSwECLQAUAAYACAAAACEATKDp&#10;LNgAAAADAQAADwAAAAAAAAAAAAAAAABu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</w:p>
    <w:p w14:paraId="1412EE87" w14:textId="38FBD018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Theraband</w:t>
      </w:r>
      <w:proofErr w:type="spellEnd"/>
      <w:r>
        <w:rPr>
          <w:rFonts w:ascii="Calibri" w:hAnsi="Calibri" w:cs="Calibri"/>
        </w:rPr>
        <w:t xml:space="preserve"> stretches</w:t>
      </w:r>
    </w:p>
    <w:p w14:paraId="2F6B0748" w14:textId="4CECB4BD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4AC3607" wp14:editId="7DF3648E">
            <wp:extent cx="3598333" cy="2374900"/>
            <wp:effectExtent l="0" t="0" r="2540" b="6350"/>
            <wp:docPr id="13" name="Picture 13" descr="Shoulder Strengthening Exercises - Sforzo | Dillingham | Stewart  Orthopedics + Sports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oulder Strengthening Exercises - Sforzo | Dillingham | Stewart  Orthopedics + Sports Medic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93" cy="23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997E" w14:textId="2C90BB7B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</w:p>
    <w:p w14:paraId="47751847" w14:textId="77777777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</w:p>
    <w:p w14:paraId="388C3345" w14:textId="198D8978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Theraband</w:t>
      </w:r>
      <w:proofErr w:type="spellEnd"/>
      <w:r>
        <w:rPr>
          <w:rFonts w:ascii="Calibri" w:hAnsi="Calibri" w:cs="Calibri"/>
        </w:rPr>
        <w:t xml:space="preserve"> strengthening</w:t>
      </w:r>
    </w:p>
    <w:p w14:paraId="65DF91E4" w14:textId="5EC51C70" w:rsid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47DCE27" wp14:editId="3CCD24BD">
            <wp:extent cx="5731510" cy="4216400"/>
            <wp:effectExtent l="0" t="0" r="2540" b="0"/>
            <wp:docPr id="14" name="Picture 14" descr="Resistance Band Exercises | Absolute Health Incorpo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istance Band Exercises | Absolute Health Incorpo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3"/>
                    <a:stretch/>
                  </pic:blipFill>
                  <pic:spPr bwMode="auto"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F549C" w14:textId="77777777" w:rsidR="00167E55" w:rsidRDefault="00167E55" w:rsidP="007C02B0">
      <w:pPr>
        <w:pStyle w:val="ListParagraph"/>
        <w:numPr>
          <w:ilvl w:val="0"/>
          <w:numId w:val="9"/>
        </w:numPr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 w:rsidRPr="00167E55">
        <w:rPr>
          <w:rFonts w:ascii="Calibri" w:hAnsi="Calibri" w:cs="Calibri"/>
        </w:rPr>
        <w:t>Toweling the back exercises</w:t>
      </w:r>
    </w:p>
    <w:p w14:paraId="072BFD4F" w14:textId="62A1434A" w:rsidR="00167E55" w:rsidRPr="00167E55" w:rsidRDefault="00167E55" w:rsidP="007C02B0">
      <w:pPr>
        <w:pStyle w:val="ListParagraph"/>
        <w:tabs>
          <w:tab w:val="left" w:pos="1125"/>
        </w:tabs>
        <w:spacing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C52AE4E" wp14:editId="2FF928F2">
            <wp:extent cx="1809750" cy="2179555"/>
            <wp:effectExtent l="0" t="0" r="0" b="0"/>
            <wp:docPr id="6" name="Picture 6" descr="Home Exercises for the Stiff or Frozen Shoulder | UW Orthopaedics and  Sports Medicine, Se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Exercises for the Stiff or Frozen Shoulder | UW Orthopaedics and  Sports Medicine, Seatt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1813056" cy="21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7E55" w:rsidRPr="00167E55" w:rsidSect="00BA361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EC476" w14:textId="77777777" w:rsidR="009008B8" w:rsidRDefault="009008B8" w:rsidP="00D45E67">
      <w:pPr>
        <w:spacing w:after="0" w:line="240" w:lineRule="auto"/>
      </w:pPr>
      <w:r>
        <w:separator/>
      </w:r>
    </w:p>
  </w:endnote>
  <w:endnote w:type="continuationSeparator" w:id="0">
    <w:p w14:paraId="482B68F0" w14:textId="77777777" w:rsidR="009008B8" w:rsidRDefault="009008B8" w:rsidP="00D4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48C91" w14:textId="77777777" w:rsidR="00AD09C7" w:rsidRDefault="00AD09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C1CF" w14:textId="77777777" w:rsidR="001877B0" w:rsidRPr="001877B0" w:rsidRDefault="00EA3CFD" w:rsidP="001877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E947EB" wp14:editId="6778D7DD">
              <wp:simplePos x="0" y="0"/>
              <wp:positionH relativeFrom="margin">
                <wp:align>center</wp:align>
              </wp:positionH>
              <wp:positionV relativeFrom="paragraph">
                <wp:posOffset>-353060</wp:posOffset>
              </wp:positionV>
              <wp:extent cx="4743450" cy="93345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3450" cy="93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80526C" w14:textId="77777777" w:rsidR="001877B0" w:rsidRPr="00BB7A72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shd w:val="clear" w:color="auto" w:fill="9CC2E5" w:themeFill="accent5" w:themeFillTint="99"/>
                            <w:jc w:val="center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Orthopaedic Sports Medicine, Arthroscopy, Arthroplasty and Trauma surgery</w:t>
                          </w:r>
                        </w:p>
                        <w:p w14:paraId="06E6E090" w14:textId="77777777" w:rsidR="00574C89" w:rsidRPr="00BB7A72" w:rsidRDefault="00857B7B" w:rsidP="00A317AF">
                          <w:pPr>
                            <w:pStyle w:val="Footer"/>
                            <w:shd w:val="clear" w:color="auto" w:fill="9CC2E5" w:themeFill="accent5" w:themeFillTint="99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R</w:t>
                          </w:r>
                          <w:r w:rsidR="00574C89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ooms:</w:t>
                          </w:r>
                          <w:r w:rsidR="004A6380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Peninsula Private Hospital, 525 Mc</w:t>
                          </w:r>
                          <w:r w:rsidR="00217B9C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Cl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elland Drive, FRANKSTON VIC 3199</w:t>
                          </w:r>
                        </w:p>
                        <w:p w14:paraId="6241BA4B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Tel: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03 8594 0399</w:t>
                          </w:r>
                        </w:p>
                        <w:p w14:paraId="0E94C21D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Fax: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03 9012 4346</w:t>
                          </w:r>
                        </w:p>
                        <w:p w14:paraId="7BE79777" w14:textId="77777777" w:rsidR="001877B0" w:rsidRPr="00BB7A72" w:rsidRDefault="001877B0" w:rsidP="00574C89">
                          <w:pPr>
                            <w:pStyle w:val="Footer"/>
                            <w:shd w:val="clear" w:color="auto" w:fill="DEEAF6" w:themeFill="accent5" w:themeFillTint="33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Email: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hyperlink r:id="rId1" w:history="1">
                            <w:r w:rsidR="00EA3CFD" w:rsidRPr="00BB7A72">
                              <w:rPr>
                                <w:rStyle w:val="Hyperlink"/>
                                <w:sz w:val="20"/>
                                <w:szCs w:val="20"/>
                                <w:lang w:val="en-IN"/>
                              </w:rPr>
                              <w:t>reception@eastcoastortho.com.au</w:t>
                            </w:r>
                          </w:hyperlink>
                          <w:r w:rsidR="00EA3CFD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ab/>
                            <w:t xml:space="preserve">        Website: eastcoastortho.com.au</w:t>
                          </w:r>
                        </w:p>
                        <w:p w14:paraId="7EAAB4A0" w14:textId="77777777" w:rsidR="001877B0" w:rsidRPr="00574C89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color w:val="1F4E79" w:themeColor="accent5" w:themeShade="80"/>
                              <w:lang w:val="en-IN"/>
                            </w:rPr>
                          </w:pPr>
                          <w:r w:rsidRPr="00574C89">
                            <w:rPr>
                              <w:color w:val="1F4E79" w:themeColor="accent5" w:themeShade="80"/>
                              <w:lang w:val="en-IN"/>
                            </w:rPr>
                            <w:tab/>
                          </w:r>
                        </w:p>
                        <w:p w14:paraId="75E05CD3" w14:textId="77777777" w:rsidR="001877B0" w:rsidRPr="00574C89" w:rsidRDefault="001877B0" w:rsidP="00574C89">
                          <w:pPr>
                            <w:spacing w:after="0"/>
                            <w:rPr>
                              <w:color w:val="1F4E79" w:themeColor="accent5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947EB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0;margin-top:-27.8pt;width:373.5pt;height:73.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" filled="f" stroked="f" strokeweight=".5pt">
              <v:textbox inset=",,,0">
                <w:txbxContent>
                  <w:p w14:paraId="6580526C" w14:textId="77777777" w:rsidR="001877B0" w:rsidRPr="00BB7A72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shd w:val="clear" w:color="auto" w:fill="9CC2E5" w:themeFill="accent5" w:themeFillTint="99"/>
                      <w:jc w:val="center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Orthopaedic Sports Medicine, Arthroscopy, Arthroplasty and Trauma surgery</w:t>
                    </w:r>
                  </w:p>
                  <w:p w14:paraId="06E6E090" w14:textId="77777777" w:rsidR="00574C89" w:rsidRPr="00BB7A72" w:rsidRDefault="00857B7B" w:rsidP="00A317AF">
                    <w:pPr>
                      <w:pStyle w:val="Footer"/>
                      <w:shd w:val="clear" w:color="auto" w:fill="9CC2E5" w:themeFill="accent5" w:themeFillTint="99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R</w:t>
                    </w:r>
                    <w:r w:rsidR="00574C89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ooms:</w:t>
                    </w:r>
                    <w:r w:rsidR="004A6380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Peninsula Private Hospital, 525 Mc</w:t>
                    </w:r>
                    <w:r w:rsidR="00217B9C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Cl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elland Drive, FRANKSTON VIC 3199</w:t>
                    </w:r>
                  </w:p>
                  <w:p w14:paraId="6241BA4B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Tel: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03 8594 0399</w:t>
                    </w:r>
                  </w:p>
                  <w:p w14:paraId="0E94C21D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Fax: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03 9012 4346</w:t>
                    </w:r>
                  </w:p>
                  <w:p w14:paraId="7BE79777" w14:textId="77777777" w:rsidR="001877B0" w:rsidRPr="00BB7A72" w:rsidRDefault="001877B0" w:rsidP="00574C89">
                    <w:pPr>
                      <w:pStyle w:val="Footer"/>
                      <w:shd w:val="clear" w:color="auto" w:fill="DEEAF6" w:themeFill="accent5" w:themeFillTint="33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Email: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hyperlink r:id="rId2" w:history="1">
                      <w:r w:rsidR="00EA3CFD" w:rsidRPr="00BB7A72">
                        <w:rPr>
                          <w:rStyle w:val="Hyperlink"/>
                          <w:sz w:val="20"/>
                          <w:szCs w:val="20"/>
                          <w:lang w:val="en-IN"/>
                        </w:rPr>
                        <w:t>reception@eastcoastortho.com.au</w:t>
                      </w:r>
                    </w:hyperlink>
                    <w:r w:rsidR="00EA3CFD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ab/>
                      <w:t xml:space="preserve">        Website: eastcoastortho.com.au</w:t>
                    </w:r>
                  </w:p>
                  <w:p w14:paraId="7EAAB4A0" w14:textId="77777777" w:rsidR="001877B0" w:rsidRPr="00574C89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jc w:val="center"/>
                      <w:rPr>
                        <w:color w:val="1F4E79" w:themeColor="accent5" w:themeShade="80"/>
                        <w:lang w:val="en-IN"/>
                      </w:rPr>
                    </w:pPr>
                    <w:r w:rsidRPr="00574C89">
                      <w:rPr>
                        <w:color w:val="1F4E79" w:themeColor="accent5" w:themeShade="80"/>
                        <w:lang w:val="en-IN"/>
                      </w:rPr>
                      <w:tab/>
                    </w:r>
                  </w:p>
                  <w:p w14:paraId="75E05CD3" w14:textId="77777777" w:rsidR="001877B0" w:rsidRPr="00574C89" w:rsidRDefault="001877B0" w:rsidP="00574C89">
                    <w:pPr>
                      <w:spacing w:after="0"/>
                      <w:rPr>
                        <w:color w:val="1F4E79" w:themeColor="accent5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1" locked="0" layoutInCell="1" allowOverlap="1" wp14:anchorId="21FE1CCB" wp14:editId="2CA3539E">
          <wp:simplePos x="0" y="0"/>
          <wp:positionH relativeFrom="column">
            <wp:posOffset>-409575</wp:posOffset>
          </wp:positionH>
          <wp:positionV relativeFrom="paragraph">
            <wp:posOffset>-185042</wp:posOffset>
          </wp:positionV>
          <wp:extent cx="647700" cy="61033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oalogo-colour-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21" cy="611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10CB8CE6" wp14:editId="6BE90561">
          <wp:simplePos x="0" y="0"/>
          <wp:positionH relativeFrom="column">
            <wp:posOffset>5181600</wp:posOffset>
          </wp:positionH>
          <wp:positionV relativeFrom="paragraph">
            <wp:posOffset>-79376</wp:posOffset>
          </wp:positionV>
          <wp:extent cx="1380316" cy="4286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470" cy="4292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677F4" w14:textId="77777777" w:rsidR="00AD09C7" w:rsidRDefault="00AD0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CDC8D" w14:textId="77777777" w:rsidR="009008B8" w:rsidRDefault="009008B8" w:rsidP="00D45E67">
      <w:pPr>
        <w:spacing w:after="0" w:line="240" w:lineRule="auto"/>
      </w:pPr>
      <w:r>
        <w:separator/>
      </w:r>
    </w:p>
  </w:footnote>
  <w:footnote w:type="continuationSeparator" w:id="0">
    <w:p w14:paraId="3C190662" w14:textId="77777777" w:rsidR="009008B8" w:rsidRDefault="009008B8" w:rsidP="00D45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04C2E" w14:textId="77777777" w:rsidR="00AD09C7" w:rsidRDefault="00AD09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27C51" w14:textId="77777777" w:rsidR="00AA70F1" w:rsidRPr="00AA70F1" w:rsidRDefault="00AD09C7" w:rsidP="00AD09C7">
    <w:pPr>
      <w:pStyle w:val="Header"/>
      <w:jc w:val="center"/>
      <w:rPr>
        <w:color w:val="2E74B5" w:themeColor="accent5" w:themeShade="BF"/>
        <w:sz w:val="48"/>
        <w:szCs w:val="48"/>
        <w:u w:val="single"/>
      </w:rPr>
    </w:pPr>
    <w:r w:rsidRPr="00AA70F1">
      <w:rPr>
        <w:rFonts w:ascii="Calibri" w:hAnsi="Calibri" w:cs="Calibri"/>
        <w:noProof/>
        <w:sz w:val="48"/>
        <w:szCs w:val="48"/>
      </w:rPr>
      <w:drawing>
        <wp:anchor distT="0" distB="0" distL="114300" distR="114300" simplePos="0" relativeHeight="251668992" behindDoc="1" locked="0" layoutInCell="1" allowOverlap="1" wp14:anchorId="7D463CB2" wp14:editId="0A9372F3">
          <wp:simplePos x="0" y="0"/>
          <wp:positionH relativeFrom="margin">
            <wp:posOffset>4928958</wp:posOffset>
          </wp:positionH>
          <wp:positionV relativeFrom="paragraph">
            <wp:posOffset>-450215</wp:posOffset>
          </wp:positionV>
          <wp:extent cx="1540198" cy="1540198"/>
          <wp:effectExtent l="0" t="0" r="317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189" cy="1543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B9C" w:rsidRPr="00AA70F1">
      <w:rPr>
        <w:caps/>
        <w:noProof/>
        <w:color w:val="44546A" w:themeColor="text2"/>
        <w:sz w:val="48"/>
        <w:szCs w:val="48"/>
      </w:rPr>
      <w:drawing>
        <wp:anchor distT="0" distB="0" distL="114300" distR="114300" simplePos="0" relativeHeight="251658752" behindDoc="1" locked="0" layoutInCell="1" allowOverlap="1" wp14:anchorId="55AD9889" wp14:editId="7FC1ABD0">
          <wp:simplePos x="0" y="0"/>
          <wp:positionH relativeFrom="margin">
            <wp:posOffset>-603250</wp:posOffset>
          </wp:positionH>
          <wp:positionV relativeFrom="paragraph">
            <wp:posOffset>-445449</wp:posOffset>
          </wp:positionV>
          <wp:extent cx="1479550" cy="1487419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ast coast ortho new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17" cy="149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0F1" w:rsidRPr="00AA70F1">
      <w:rPr>
        <w:color w:val="2E74B5" w:themeColor="accent5" w:themeShade="BF"/>
        <w:sz w:val="48"/>
        <w:szCs w:val="48"/>
        <w:u w:val="single"/>
      </w:rPr>
      <w:t>East Coast Orthopaedics</w:t>
    </w:r>
  </w:p>
  <w:p w14:paraId="0C48207F" w14:textId="77777777" w:rsidR="00AD09C7" w:rsidRPr="00AD09C7" w:rsidRDefault="00AD09C7" w:rsidP="00AD09C7">
    <w:pPr>
      <w:pStyle w:val="Header"/>
      <w:jc w:val="center"/>
      <w:rPr>
        <w:caps/>
        <w:color w:val="44546A" w:themeColor="text2"/>
        <w:sz w:val="36"/>
        <w:szCs w:val="36"/>
      </w:rPr>
    </w:pPr>
    <w:proofErr w:type="gramStart"/>
    <w:r w:rsidRPr="00AD09C7">
      <w:rPr>
        <w:color w:val="2E74B5" w:themeColor="accent5" w:themeShade="BF"/>
        <w:sz w:val="36"/>
        <w:szCs w:val="36"/>
        <w:u w:val="single"/>
      </w:rPr>
      <w:t>Santosh  Jacob</w:t>
    </w:r>
    <w:proofErr w:type="gramEnd"/>
  </w:p>
  <w:p w14:paraId="46135F5C" w14:textId="77777777" w:rsidR="00D45E67" w:rsidRDefault="00D45E67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aps/>
        <w:color w:val="44546A" w:themeColor="text2"/>
        <w:sz w:val="20"/>
        <w:szCs w:val="20"/>
      </w:rPr>
      <w:t>MBBS, MS, FRACS, FAOA</w:t>
    </w:r>
  </w:p>
  <w:p w14:paraId="703E213D" w14:textId="77777777" w:rsidR="00574C89" w:rsidRDefault="00574C89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olor w:val="44546A" w:themeColor="text2"/>
        <w:sz w:val="20"/>
        <w:szCs w:val="20"/>
      </w:rPr>
      <w:t>Orthopaedic Surgeon</w:t>
    </w:r>
    <w:r w:rsidR="00AD09C7" w:rsidRPr="00AD09C7">
      <w:rPr>
        <w:rFonts w:ascii="Calibri" w:hAnsi="Calibri" w:cs="Calibri"/>
        <w:noProof/>
      </w:rPr>
      <w:t xml:space="preserve"> </w:t>
    </w:r>
  </w:p>
  <w:p w14:paraId="1A8E12AE" w14:textId="77777777" w:rsidR="00D45E67" w:rsidRDefault="00D45E67">
    <w:pPr>
      <w:pStyle w:val="Header"/>
      <w:jc w:val="center"/>
      <w:rPr>
        <w:color w:val="44546A" w:themeColor="text2"/>
        <w:sz w:val="20"/>
        <w:szCs w:val="20"/>
      </w:rPr>
    </w:pPr>
  </w:p>
  <w:p w14:paraId="576F57E1" w14:textId="77777777" w:rsidR="00D45E67" w:rsidRDefault="00D45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05E5" w14:textId="77777777" w:rsidR="00AD09C7" w:rsidRDefault="00AD09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5EFF"/>
    <w:multiLevelType w:val="hybridMultilevel"/>
    <w:tmpl w:val="96909A6A"/>
    <w:lvl w:ilvl="0" w:tplc="FCCE0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AE0"/>
    <w:multiLevelType w:val="hybridMultilevel"/>
    <w:tmpl w:val="E28C91B6"/>
    <w:lvl w:ilvl="0" w:tplc="F482B0E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215B75"/>
    <w:multiLevelType w:val="hybridMultilevel"/>
    <w:tmpl w:val="030C32A8"/>
    <w:lvl w:ilvl="0" w:tplc="901611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C2387"/>
    <w:multiLevelType w:val="multilevel"/>
    <w:tmpl w:val="5B8C7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C2526D"/>
    <w:multiLevelType w:val="hybridMultilevel"/>
    <w:tmpl w:val="AEC2BEC8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56E3094E"/>
    <w:multiLevelType w:val="hybridMultilevel"/>
    <w:tmpl w:val="AC3610E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E73F5"/>
    <w:multiLevelType w:val="hybridMultilevel"/>
    <w:tmpl w:val="8CE25484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D1B4A4F"/>
    <w:multiLevelType w:val="hybridMultilevel"/>
    <w:tmpl w:val="38020B5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7EAE24A9"/>
    <w:multiLevelType w:val="hybridMultilevel"/>
    <w:tmpl w:val="2FECE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E55"/>
    <w:rsid w:val="00007652"/>
    <w:rsid w:val="0002342C"/>
    <w:rsid w:val="000D7201"/>
    <w:rsid w:val="000F20FF"/>
    <w:rsid w:val="000F2BC6"/>
    <w:rsid w:val="0010470F"/>
    <w:rsid w:val="0015434C"/>
    <w:rsid w:val="00167E55"/>
    <w:rsid w:val="001877B0"/>
    <w:rsid w:val="00187E9D"/>
    <w:rsid w:val="001F4104"/>
    <w:rsid w:val="0020552F"/>
    <w:rsid w:val="00217B9C"/>
    <w:rsid w:val="002F1010"/>
    <w:rsid w:val="00355A9C"/>
    <w:rsid w:val="00371D69"/>
    <w:rsid w:val="003F70B1"/>
    <w:rsid w:val="0047027C"/>
    <w:rsid w:val="004A6380"/>
    <w:rsid w:val="004B73F4"/>
    <w:rsid w:val="004C5FFE"/>
    <w:rsid w:val="00574C89"/>
    <w:rsid w:val="005E5A2C"/>
    <w:rsid w:val="00602855"/>
    <w:rsid w:val="00644B90"/>
    <w:rsid w:val="00683330"/>
    <w:rsid w:val="006B0115"/>
    <w:rsid w:val="007137F6"/>
    <w:rsid w:val="00761431"/>
    <w:rsid w:val="007C02B0"/>
    <w:rsid w:val="00857B7B"/>
    <w:rsid w:val="009008B8"/>
    <w:rsid w:val="00990491"/>
    <w:rsid w:val="009E4638"/>
    <w:rsid w:val="00A317AF"/>
    <w:rsid w:val="00AA70F1"/>
    <w:rsid w:val="00AD09C7"/>
    <w:rsid w:val="00BA361D"/>
    <w:rsid w:val="00BB7A72"/>
    <w:rsid w:val="00BE2F74"/>
    <w:rsid w:val="00C73DDF"/>
    <w:rsid w:val="00D17707"/>
    <w:rsid w:val="00D45E67"/>
    <w:rsid w:val="00E00EB2"/>
    <w:rsid w:val="00E35053"/>
    <w:rsid w:val="00EA3CFD"/>
    <w:rsid w:val="00F81D6D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70423"/>
  <w15:chartTrackingRefBased/>
  <w15:docId w15:val="{032ACA20-0400-4666-89B5-42FA0C2C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E7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qFormat/>
    <w:rsid w:val="0002342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3F70B1"/>
    <w:pPr>
      <w:keepNext/>
      <w:spacing w:after="0" w:line="240" w:lineRule="auto"/>
      <w:outlineLvl w:val="1"/>
    </w:pPr>
    <w:rPr>
      <w:rFonts w:ascii="Verdana" w:eastAsia="Times New Roman" w:hAnsi="Verdana" w:cs="Verdana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02342C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E67"/>
  </w:style>
  <w:style w:type="paragraph" w:styleId="Footer">
    <w:name w:val="footer"/>
    <w:basedOn w:val="Normal"/>
    <w:link w:val="Foot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E67"/>
  </w:style>
  <w:style w:type="character" w:styleId="PlaceholderText">
    <w:name w:val="Placeholder Text"/>
    <w:basedOn w:val="DefaultParagraphFont"/>
    <w:uiPriority w:val="99"/>
    <w:semiHidden/>
    <w:rsid w:val="00D45E6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A3C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C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2342C"/>
    <w:rPr>
      <w:rFonts w:ascii="Arial" w:eastAsia="Times New Roman" w:hAnsi="Arial" w:cs="Arial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02342C"/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paragraph" w:styleId="BodyText">
    <w:name w:val="Body Text"/>
    <w:basedOn w:val="Normal"/>
    <w:link w:val="BodyTextChar"/>
    <w:uiPriority w:val="99"/>
    <w:rsid w:val="0002342C"/>
    <w:pPr>
      <w:tabs>
        <w:tab w:val="left" w:pos="720"/>
        <w:tab w:val="left" w:pos="288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2342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F70B1"/>
    <w:rPr>
      <w:rFonts w:ascii="Verdana" w:eastAsia="Times New Roman" w:hAnsi="Verdana" w:cs="Verdana"/>
      <w:b/>
      <w:bCs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3F70B1"/>
    <w:pPr>
      <w:pBdr>
        <w:bottom w:val="single" w:sz="12" w:space="4" w:color="39A5B7"/>
      </w:pBdr>
      <w:spacing w:after="120" w:line="240" w:lineRule="auto"/>
      <w:contextualSpacing/>
    </w:pPr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3F70B1"/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F70B1"/>
    <w:pPr>
      <w:spacing w:before="720" w:after="280" w:line="240" w:lineRule="auto"/>
      <w:contextualSpacing/>
    </w:pPr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3F70B1"/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paragraph" w:styleId="ListParagraph">
    <w:name w:val="List Paragraph"/>
    <w:basedOn w:val="Normal"/>
    <w:uiPriority w:val="99"/>
    <w:qFormat/>
    <w:rsid w:val="003F70B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ectionHeading">
    <w:name w:val="Section Heading"/>
    <w:basedOn w:val="Normal"/>
    <w:next w:val="Normal"/>
    <w:uiPriority w:val="99"/>
    <w:rsid w:val="003F70B1"/>
    <w:pPr>
      <w:spacing w:before="500" w:after="100" w:line="240" w:lineRule="auto"/>
    </w:pPr>
    <w:rPr>
      <w:rFonts w:ascii="Cambria" w:eastAsia="Times New Roman" w:hAnsi="Cambria" w:cs="Times New Roman"/>
      <w:b/>
      <w:bCs/>
      <w:color w:val="39A5B7"/>
      <w:sz w:val="24"/>
      <w:szCs w:val="20"/>
      <w:lang w:val="en-US" w:eastAsia="ja-JP"/>
    </w:rPr>
  </w:style>
  <w:style w:type="paragraph" w:customStyle="1" w:styleId="Achievement">
    <w:name w:val="Achievement"/>
    <w:basedOn w:val="BodyText"/>
    <w:uiPriority w:val="99"/>
    <w:rsid w:val="003F70B1"/>
    <w:pPr>
      <w:tabs>
        <w:tab w:val="clear" w:pos="720"/>
        <w:tab w:val="clear" w:pos="2880"/>
      </w:tabs>
      <w:spacing w:after="60" w:line="240" w:lineRule="atLeast"/>
      <w:ind w:left="240" w:hanging="240"/>
    </w:pPr>
    <w:rPr>
      <w:rFonts w:ascii="Garamond" w:hAnsi="Garamond" w:cs="Garamond"/>
      <w:sz w:val="22"/>
      <w:szCs w:val="22"/>
    </w:rPr>
  </w:style>
  <w:style w:type="paragraph" w:customStyle="1" w:styleId="JobTitle">
    <w:name w:val="Job Title"/>
    <w:next w:val="Achievement"/>
    <w:uiPriority w:val="99"/>
    <w:rsid w:val="003F70B1"/>
    <w:pPr>
      <w:spacing w:before="40" w:after="40" w:line="220" w:lineRule="atLeast"/>
    </w:pPr>
    <w:rPr>
      <w:rFonts w:ascii="Garamond" w:eastAsia="Times New Roman" w:hAnsi="Garamond" w:cs="Garamond"/>
      <w:i/>
      <w:iCs/>
      <w:spacing w:val="5"/>
      <w:sz w:val="23"/>
      <w:szCs w:val="23"/>
      <w:lang w:val="en-US"/>
    </w:rPr>
  </w:style>
  <w:style w:type="character" w:customStyle="1" w:styleId="citation-abbreviation">
    <w:name w:val="citation-abbreviation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publication-date">
    <w:name w:val="citation-publication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volume">
    <w:name w:val="citation-volum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flpages">
    <w:name w:val="citation-flpages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fm-vol-iss-date">
    <w:name w:val="fm-vol-iss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hoenzb">
    <w:name w:val="hoenzb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DefaultParagraphFont"/>
    <w:uiPriority w:val="99"/>
    <w:rsid w:val="003F70B1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mailto:reception@eastcoastortho.com.au" TargetMode="External"/><Relationship Id="rId1" Type="http://schemas.openxmlformats.org/officeDocument/2006/relationships/hyperlink" Target="mailto:reception@eastcoastortho.com.au" TargetMode="External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ul\OneDrive\Documents\Custom%20Office%20Templates\East%20Coast%20Orthopaedi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83589F26A2B4EAE1C002D73413BCA" ma:contentTypeVersion="5" ma:contentTypeDescription="Create a new document." ma:contentTypeScope="" ma:versionID="e1cfc7fae7ddb8c16b187f380a4a866e">
  <xsd:schema xmlns:xsd="http://www.w3.org/2001/XMLSchema" xmlns:xs="http://www.w3.org/2001/XMLSchema" xmlns:p="http://schemas.microsoft.com/office/2006/metadata/properties" xmlns:ns3="596974f5-83e4-4081-bdc7-a429e88e104b" xmlns:ns4="8db34dd9-4a0f-44c3-b361-3afb39da5d97" targetNamespace="http://schemas.microsoft.com/office/2006/metadata/properties" ma:root="true" ma:fieldsID="63ff5ebd4da186b3647c08f360a7ff77" ns3:_="" ns4:_="">
    <xsd:import namespace="596974f5-83e4-4081-bdc7-a429e88e104b"/>
    <xsd:import namespace="8db34dd9-4a0f-44c3-b361-3afb39da5d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974f5-83e4-4081-bdc7-a429e88e10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4dd9-4a0f-44c3-b361-3afb39da5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3C7380-BDCF-4D08-AE92-B6EBD6FAB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974f5-83e4-4081-bdc7-a429e88e104b"/>
    <ds:schemaRef ds:uri="8db34dd9-4a0f-44c3-b361-3afb39da5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1553A3-60DE-495B-89A4-2995920D8D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69559A-45BC-4DD5-A46A-572F586518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DBA45-3BC5-4B12-8740-5B5041862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 Coast Orthopaedics</Template>
  <TotalTime>10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Coast Orthopaedics</vt:lpstr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Coast Orthopaedics</dc:title>
  <dc:subject/>
  <dc:creator>korula jacob</dc:creator>
  <cp:keywords/>
  <dc:description/>
  <cp:lastModifiedBy>Dr Santosh Jacob</cp:lastModifiedBy>
  <cp:revision>2</cp:revision>
  <cp:lastPrinted>2021-07-13T00:37:00Z</cp:lastPrinted>
  <dcterms:created xsi:type="dcterms:W3CDTF">2021-08-29T04:51:00Z</dcterms:created>
  <dcterms:modified xsi:type="dcterms:W3CDTF">2021-08-29T05:01:00Z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0x0101001FE83589F26A2B4EAE1C002D73413BCA</vt:lpwstr>
  </property>
</Properties>
</file>