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40D20" w14:textId="04A61B3A" w:rsidR="00D17707" w:rsidRDefault="00D17707" w:rsidP="00BA361D">
      <w:pPr>
        <w:tabs>
          <w:tab w:val="left" w:pos="1125"/>
        </w:tabs>
        <w:spacing w:after="0" w:line="480" w:lineRule="auto"/>
        <w:jc w:val="both"/>
        <w:rPr>
          <w:rFonts w:ascii="Calibri" w:hAnsi="Calibri" w:cs="Calibri"/>
        </w:rPr>
      </w:pPr>
    </w:p>
    <w:p w14:paraId="736F2B73" w14:textId="58C463BF" w:rsidR="00A212E9" w:rsidRPr="00A212E9" w:rsidRDefault="00A212E9" w:rsidP="00A212E9">
      <w:pPr>
        <w:tabs>
          <w:tab w:val="left" w:pos="1125"/>
        </w:tabs>
        <w:spacing w:after="0" w:line="480" w:lineRule="auto"/>
        <w:jc w:val="center"/>
        <w:rPr>
          <w:rFonts w:ascii="Calibri" w:hAnsi="Calibri" w:cs="Calibri"/>
          <w:sz w:val="48"/>
          <w:szCs w:val="48"/>
        </w:rPr>
      </w:pPr>
      <w:r w:rsidRPr="00A212E9">
        <w:rPr>
          <w:rFonts w:ascii="Calibri" w:hAnsi="Calibri" w:cs="Calibri"/>
          <w:sz w:val="48"/>
          <w:szCs w:val="48"/>
        </w:rPr>
        <w:t>Knee ROM and strengthening exercises</w:t>
      </w:r>
    </w:p>
    <w:p w14:paraId="0133824A" w14:textId="301A0A94" w:rsidR="00A212E9" w:rsidRDefault="00A212E9" w:rsidP="00A212E9">
      <w:pPr>
        <w:tabs>
          <w:tab w:val="left" w:pos="1125"/>
        </w:tabs>
        <w:spacing w:after="0" w:line="480" w:lineRule="auto"/>
        <w:jc w:val="center"/>
        <w:rPr>
          <w:rFonts w:ascii="Calibri" w:hAnsi="Calibri" w:cs="Calibri"/>
        </w:rPr>
      </w:pPr>
    </w:p>
    <w:p w14:paraId="7214A45C" w14:textId="3434FDE2" w:rsidR="00A212E9" w:rsidRDefault="00A212E9" w:rsidP="00A212E9">
      <w:pPr>
        <w:tabs>
          <w:tab w:val="left" w:pos="1125"/>
        </w:tabs>
        <w:spacing w:after="0" w:line="48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Isometric quads strengthening</w:t>
      </w:r>
    </w:p>
    <w:p w14:paraId="6FFCA5BC" w14:textId="2B3508F4" w:rsidR="00A212E9" w:rsidRDefault="00A212E9" w:rsidP="00A212E9">
      <w:pPr>
        <w:tabs>
          <w:tab w:val="left" w:pos="1125"/>
        </w:tabs>
        <w:spacing w:after="0" w:line="48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33E3475D" wp14:editId="0DACEC0A">
            <wp:extent cx="2470150" cy="1511300"/>
            <wp:effectExtent l="0" t="0" r="6350" b="0"/>
            <wp:docPr id="4" name="Picture 4" descr="A person sitting in a c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sitting in a chai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84"/>
                    <a:stretch/>
                  </pic:blipFill>
                  <pic:spPr bwMode="auto">
                    <a:xfrm>
                      <a:off x="0" y="0"/>
                      <a:ext cx="247015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2B44B" w14:textId="2CCEEA4D" w:rsidR="00A212E9" w:rsidRDefault="00A212E9" w:rsidP="00A212E9">
      <w:pPr>
        <w:tabs>
          <w:tab w:val="left" w:pos="1125"/>
        </w:tabs>
        <w:spacing w:after="0" w:line="48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Hamstring co- contraction</w:t>
      </w:r>
    </w:p>
    <w:p w14:paraId="18FF4F69" w14:textId="574BD424" w:rsidR="00DB7ED1" w:rsidRDefault="00DB7ED1" w:rsidP="00A212E9">
      <w:pPr>
        <w:tabs>
          <w:tab w:val="left" w:pos="1125"/>
        </w:tabs>
        <w:spacing w:after="0" w:line="480" w:lineRule="auto"/>
        <w:jc w:val="center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4560E6B0" wp14:editId="0FE3FDD7">
            <wp:extent cx="2857500" cy="1212850"/>
            <wp:effectExtent l="0" t="0" r="0" b="6350"/>
            <wp:docPr id="11" name="Picture 11" descr="Pre-Knee Replacement: Knee Bends/Extensions, Heel Slides | MHealth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-Knee Replacement: Knee Bends/Extensions, Heel Slides | MHealth.or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78A60" w14:textId="388DE571" w:rsidR="00A212E9" w:rsidRDefault="00A212E9" w:rsidP="00A212E9">
      <w:pPr>
        <w:tabs>
          <w:tab w:val="left" w:pos="1125"/>
        </w:tabs>
        <w:spacing w:after="0" w:line="48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Calf stretches and strengthening</w:t>
      </w:r>
    </w:p>
    <w:p w14:paraId="36A7ECB4" w14:textId="2ADC79C3" w:rsidR="00DB7ED1" w:rsidRDefault="00E6725E" w:rsidP="00A212E9">
      <w:pPr>
        <w:tabs>
          <w:tab w:val="left" w:pos="1125"/>
        </w:tabs>
        <w:spacing w:after="0" w:line="480" w:lineRule="auto"/>
        <w:jc w:val="center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603650A6" wp14:editId="505BA7B8">
            <wp:extent cx="4083050" cy="1978025"/>
            <wp:effectExtent l="0" t="0" r="0" b="3175"/>
            <wp:docPr id="12" name="Picture 12" descr="How to Safely Stretch Your Achilles Ten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to Safely Stretch Your Achilles Tendon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2" t="48213" r="8819"/>
                    <a:stretch/>
                  </pic:blipFill>
                  <pic:spPr bwMode="auto">
                    <a:xfrm>
                      <a:off x="0" y="0"/>
                      <a:ext cx="408305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D539F" w14:textId="77777777" w:rsidR="00E6725E" w:rsidRDefault="00E6725E" w:rsidP="00A212E9">
      <w:pPr>
        <w:tabs>
          <w:tab w:val="left" w:pos="1125"/>
        </w:tabs>
        <w:spacing w:after="0" w:line="480" w:lineRule="auto"/>
        <w:jc w:val="center"/>
        <w:rPr>
          <w:rFonts w:ascii="Calibri" w:hAnsi="Calibri" w:cs="Calibri"/>
        </w:rPr>
      </w:pPr>
    </w:p>
    <w:p w14:paraId="20684DE8" w14:textId="5B3DE888" w:rsidR="00A212E9" w:rsidRDefault="00A212E9" w:rsidP="00A212E9">
      <w:pPr>
        <w:tabs>
          <w:tab w:val="left" w:pos="1125"/>
        </w:tabs>
        <w:spacing w:after="0" w:line="48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Hip abductor and extensor strengthening</w:t>
      </w:r>
    </w:p>
    <w:p w14:paraId="710E8737" w14:textId="6F07AAFF" w:rsidR="00E6725E" w:rsidRDefault="00E6725E" w:rsidP="00A212E9">
      <w:pPr>
        <w:tabs>
          <w:tab w:val="left" w:pos="1125"/>
        </w:tabs>
        <w:spacing w:after="0" w:line="480" w:lineRule="auto"/>
        <w:jc w:val="center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10D796B3" wp14:editId="56476D9C">
            <wp:extent cx="3759200" cy="2514600"/>
            <wp:effectExtent l="0" t="0" r="0" b="0"/>
            <wp:docPr id="13" name="Picture 13" descr="7 Hip Abductor Exercises to Work the Small Glute Muscles in Your Butt | SE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 Hip Abductor Exercises to Work the Small Glute Muscles in Your Butt | SEL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Photocopy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53"/>
                    <a:stretch/>
                  </pic:blipFill>
                  <pic:spPr bwMode="auto">
                    <a:xfrm>
                      <a:off x="0" y="0"/>
                      <a:ext cx="37592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B001C" w14:textId="6EFD57DD" w:rsidR="00A212E9" w:rsidRDefault="00A212E9" w:rsidP="00A212E9">
      <w:pPr>
        <w:tabs>
          <w:tab w:val="left" w:pos="1125"/>
        </w:tabs>
        <w:spacing w:after="0" w:line="48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Core strengthening</w:t>
      </w:r>
    </w:p>
    <w:p w14:paraId="0820ACC1" w14:textId="6FFC209F" w:rsidR="009A7953" w:rsidRDefault="00134155" w:rsidP="00A212E9">
      <w:pPr>
        <w:tabs>
          <w:tab w:val="left" w:pos="1125"/>
        </w:tabs>
        <w:spacing w:after="0" w:line="480" w:lineRule="auto"/>
        <w:jc w:val="center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63816D60" wp14:editId="1DD1383A">
            <wp:extent cx="4229100" cy="1906561"/>
            <wp:effectExtent l="0" t="0" r="0" b="0"/>
            <wp:docPr id="14" name="Picture 14" descr="Core Activation Isometric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re Activation Isometrics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556" b="71667" l="12500" r="97917">
                                  <a14:foregroundMark x1="93750" y1="15000" x2="54792" y2="5833"/>
                                  <a14:foregroundMark x1="54792" y1="5833" x2="39167" y2="6111"/>
                                  <a14:foregroundMark x1="39167" y1="6111" x2="22708" y2="12500"/>
                                  <a14:foregroundMark x1="18350" y1="16515" x2="14280" y2="20264"/>
                                  <a14:foregroundMark x1="22708" y1="12500" x2="19606" y2="15357"/>
                                  <a14:foregroundMark x1="9375" y1="36445" x2="8767" y2="40789"/>
                                  <a14:foregroundMark x1="8333" y1="43889" x2="14583" y2="58611"/>
                                  <a14:foregroundMark x1="14583" y1="58611" x2="62917" y2="65556"/>
                                  <a14:foregroundMark x1="62917" y1="65556" x2="97917" y2="63056"/>
                                  <a14:foregroundMark x1="97917" y1="63056" x2="97917" y2="19722"/>
                                  <a14:foregroundMark x1="97917" y1="19722" x2="90833" y2="10833"/>
                                  <a14:foregroundMark x1="72083" y1="35278" x2="45208" y2="28889"/>
                                  <a14:foregroundMark x1="45208" y1="28889" x2="30208" y2="46944"/>
                                  <a14:foregroundMark x1="30208" y1="46944" x2="36667" y2="66111"/>
                                  <a14:foregroundMark x1="36667" y1="66111" x2="54375" y2="75278"/>
                                  <a14:foregroundMark x1="54375" y1="75278" x2="74583" y2="71667"/>
                                  <a14:foregroundMark x1="74583" y1="71667" x2="78750" y2="48889"/>
                                  <a14:foregroundMark x1="78750" y1="48889" x2="67083" y2="35000"/>
                                  <a14:foregroundMark x1="67083" y1="35000" x2="65833" y2="34444"/>
                                  <a14:foregroundMark x1="50625" y1="29722" x2="40208" y2="29167"/>
                                  <a14:foregroundMark x1="40208" y1="29167" x2="46458" y2="46944"/>
                                  <a14:foregroundMark x1="46458" y1="46944" x2="59167" y2="41111"/>
                                  <a14:foregroundMark x1="59167" y1="41111" x2="52292" y2="28056"/>
                                  <a14:foregroundMark x1="52292" y1="28056" x2="47292" y2="28889"/>
                                  <a14:foregroundMark x1="44792" y1="35833" x2="57500" y2="38611"/>
                                  <a14:foregroundMark x1="57500" y1="38611" x2="44375" y2="37222"/>
                                  <a14:foregroundMark x1="44375" y1="37222" x2="44375" y2="37222"/>
                                  <a14:foregroundMark x1="73542" y1="23056" x2="80000" y2="29444"/>
                                  <a14:foregroundMark x1="70625" y1="43611" x2="68750" y2="58889"/>
                                  <a14:foregroundMark x1="68750" y1="58889" x2="69167" y2="56944"/>
                                  <a14:foregroundMark x1="51042" y1="50278" x2="48125" y2="47500"/>
                                  <a14:backgroundMark x1="12292" y1="20000" x2="11042" y2="36667"/>
                                  <a14:backgroundMark x1="11042" y1="36667" x2="25625" y2="35556"/>
                                  <a14:backgroundMark x1="25625" y1="35556" x2="16042" y2="47222"/>
                                  <a14:backgroundMark x1="16042" y1="47222" x2="9583" y2="46667"/>
                                  <a14:backgroundMark x1="15833" y1="21389" x2="14167" y2="29722"/>
                                  <a14:backgroundMark x1="22292" y1="21389" x2="18958" y2="247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8" t="12963" b="36111"/>
                    <a:stretch/>
                  </pic:blipFill>
                  <pic:spPr bwMode="auto">
                    <a:xfrm>
                      <a:off x="0" y="0"/>
                      <a:ext cx="4233863" cy="190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7D5C4" w14:textId="7E66C562" w:rsidR="00A212E9" w:rsidRDefault="00A212E9" w:rsidP="00A212E9">
      <w:pPr>
        <w:tabs>
          <w:tab w:val="left" w:pos="1125"/>
        </w:tabs>
        <w:spacing w:after="0" w:line="48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Short arc quads</w:t>
      </w:r>
    </w:p>
    <w:p w14:paraId="47AF4945" w14:textId="45A4E8EA" w:rsidR="00134155" w:rsidRDefault="00134155" w:rsidP="00A212E9">
      <w:pPr>
        <w:tabs>
          <w:tab w:val="left" w:pos="1125"/>
        </w:tabs>
        <w:spacing w:after="0" w:line="480" w:lineRule="auto"/>
        <w:jc w:val="center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1C8FC523" wp14:editId="454D683E">
            <wp:extent cx="3492500" cy="1492250"/>
            <wp:effectExtent l="0" t="0" r="0" b="0"/>
            <wp:docPr id="15" name="Picture 15" descr="long arc quad&amp;gt; OFF-69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ng arc quad&amp;gt; OFF-69%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3" t="52733" r="12032" b="12556"/>
                    <a:stretch/>
                  </pic:blipFill>
                  <pic:spPr bwMode="auto">
                    <a:xfrm>
                      <a:off x="0" y="0"/>
                      <a:ext cx="349250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884367" w14:textId="36750D68" w:rsidR="00134155" w:rsidRDefault="00134155" w:rsidP="00A212E9">
      <w:pPr>
        <w:tabs>
          <w:tab w:val="left" w:pos="1125"/>
        </w:tabs>
        <w:spacing w:after="0" w:line="480" w:lineRule="auto"/>
        <w:jc w:val="center"/>
        <w:rPr>
          <w:rFonts w:ascii="Calibri" w:hAnsi="Calibri" w:cs="Calibri"/>
        </w:rPr>
      </w:pPr>
    </w:p>
    <w:p w14:paraId="43902639" w14:textId="77777777" w:rsidR="00134155" w:rsidRDefault="00134155" w:rsidP="00A212E9">
      <w:pPr>
        <w:tabs>
          <w:tab w:val="left" w:pos="1125"/>
        </w:tabs>
        <w:spacing w:after="0" w:line="480" w:lineRule="auto"/>
        <w:jc w:val="center"/>
        <w:rPr>
          <w:rFonts w:ascii="Calibri" w:hAnsi="Calibri" w:cs="Calibri"/>
        </w:rPr>
      </w:pPr>
    </w:p>
    <w:p w14:paraId="1CD30B1A" w14:textId="0C7C0515" w:rsidR="00A212E9" w:rsidRDefault="00A212E9" w:rsidP="00A212E9">
      <w:pPr>
        <w:tabs>
          <w:tab w:val="left" w:pos="1125"/>
        </w:tabs>
        <w:spacing w:after="0" w:line="48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Single leg squats</w:t>
      </w:r>
    </w:p>
    <w:p w14:paraId="0CDBA90F" w14:textId="3E58E434" w:rsidR="00134155" w:rsidRDefault="00134155" w:rsidP="00A212E9">
      <w:pPr>
        <w:tabs>
          <w:tab w:val="left" w:pos="1125"/>
        </w:tabs>
        <w:spacing w:after="0" w:line="480" w:lineRule="auto"/>
        <w:jc w:val="center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6098B054" wp14:editId="6E8AE75C">
            <wp:extent cx="3467100" cy="2465763"/>
            <wp:effectExtent l="0" t="0" r="0" b="0"/>
            <wp:docPr id="17" name="Picture 17" descr="How To Master The Single-Leg Squat | Co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ow To Master The Single-Leg Squat | Coach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8" r="7046"/>
                    <a:stretch/>
                  </pic:blipFill>
                  <pic:spPr bwMode="auto">
                    <a:xfrm>
                      <a:off x="0" y="0"/>
                      <a:ext cx="3477121" cy="24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449E3" w14:textId="0C173193" w:rsidR="00A212E9" w:rsidRDefault="00A212E9" w:rsidP="00A212E9">
      <w:pPr>
        <w:tabs>
          <w:tab w:val="left" w:pos="1125"/>
        </w:tabs>
        <w:spacing w:after="0" w:line="48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Single leg press</w:t>
      </w:r>
    </w:p>
    <w:p w14:paraId="70D59836" w14:textId="6E0CA90F" w:rsidR="00134155" w:rsidRDefault="00134155" w:rsidP="00A212E9">
      <w:pPr>
        <w:tabs>
          <w:tab w:val="left" w:pos="1125"/>
        </w:tabs>
        <w:spacing w:after="0" w:line="480" w:lineRule="auto"/>
        <w:jc w:val="center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4A4FC0DB" wp14:editId="5BE57310">
            <wp:extent cx="3238500" cy="2190750"/>
            <wp:effectExtent l="0" t="0" r="0" b="0"/>
            <wp:docPr id="16" name="Picture 16" descr="Single-Leg Leg Press • Bodybuilding Wiz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ingle-Leg Leg Press • Bodybuilding Wizar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DDE61" w14:textId="61DAB659" w:rsidR="00A212E9" w:rsidRDefault="00A212E9" w:rsidP="00A212E9">
      <w:pPr>
        <w:tabs>
          <w:tab w:val="left" w:pos="1125"/>
        </w:tabs>
        <w:spacing w:after="0" w:line="48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Wobble board</w:t>
      </w:r>
    </w:p>
    <w:p w14:paraId="1E924CF9" w14:textId="3FEA1328" w:rsidR="003B3C32" w:rsidRDefault="003B3C32" w:rsidP="00A212E9">
      <w:pPr>
        <w:tabs>
          <w:tab w:val="left" w:pos="1125"/>
        </w:tabs>
        <w:spacing w:after="0" w:line="48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5DE6F43C" wp14:editId="78699E4A">
            <wp:extent cx="5853889" cy="1219200"/>
            <wp:effectExtent l="0" t="0" r="0" b="0"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71"/>
                    <a:stretch/>
                  </pic:blipFill>
                  <pic:spPr bwMode="auto">
                    <a:xfrm>
                      <a:off x="0" y="0"/>
                      <a:ext cx="5855774" cy="121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32B99" w14:textId="77777777" w:rsidR="003B3C32" w:rsidRDefault="003B3C32" w:rsidP="00A212E9">
      <w:pPr>
        <w:tabs>
          <w:tab w:val="left" w:pos="1125"/>
        </w:tabs>
        <w:spacing w:after="0" w:line="480" w:lineRule="auto"/>
        <w:jc w:val="center"/>
        <w:rPr>
          <w:rFonts w:ascii="Calibri" w:hAnsi="Calibri" w:cs="Calibri"/>
        </w:rPr>
      </w:pPr>
    </w:p>
    <w:p w14:paraId="2E221976" w14:textId="77777777" w:rsidR="003B3C32" w:rsidRDefault="003B3C32" w:rsidP="00A212E9">
      <w:pPr>
        <w:tabs>
          <w:tab w:val="left" w:pos="1125"/>
        </w:tabs>
        <w:spacing w:after="0" w:line="480" w:lineRule="auto"/>
        <w:jc w:val="center"/>
        <w:rPr>
          <w:rFonts w:ascii="Calibri" w:hAnsi="Calibri" w:cs="Calibri"/>
        </w:rPr>
      </w:pPr>
    </w:p>
    <w:p w14:paraId="19E7D7EB" w14:textId="6D378726" w:rsidR="00A212E9" w:rsidRDefault="00A212E9" w:rsidP="00A212E9">
      <w:pPr>
        <w:tabs>
          <w:tab w:val="left" w:pos="1125"/>
        </w:tabs>
        <w:spacing w:after="0" w:line="48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Proprioception</w:t>
      </w:r>
    </w:p>
    <w:p w14:paraId="0648C15B" w14:textId="6A9DAA48" w:rsidR="003B3C32" w:rsidRPr="00D17707" w:rsidRDefault="003B3C32" w:rsidP="00A212E9">
      <w:pPr>
        <w:tabs>
          <w:tab w:val="left" w:pos="1125"/>
        </w:tabs>
        <w:spacing w:after="0" w:line="480" w:lineRule="auto"/>
        <w:jc w:val="center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79954997" wp14:editId="410B23C7">
            <wp:extent cx="4518102" cy="6908800"/>
            <wp:effectExtent l="0" t="0" r="0" b="6350"/>
            <wp:docPr id="19" name="Picture 19" descr="Proprioceptive training session which the experimental group carried... | 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oprioceptive training session which the experimental group carried... | 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011" cy="693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3C32" w:rsidRPr="00D17707" w:rsidSect="00BA361D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85917" w14:textId="77777777" w:rsidR="00A212E9" w:rsidRDefault="00A212E9" w:rsidP="00D45E67">
      <w:pPr>
        <w:spacing w:after="0" w:line="240" w:lineRule="auto"/>
      </w:pPr>
      <w:r>
        <w:separator/>
      </w:r>
    </w:p>
  </w:endnote>
  <w:endnote w:type="continuationSeparator" w:id="0">
    <w:p w14:paraId="744A24F2" w14:textId="77777777" w:rsidR="00A212E9" w:rsidRDefault="00A212E9" w:rsidP="00D45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40751" w14:textId="77777777" w:rsidR="00AD09C7" w:rsidRDefault="00AD09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01EBC" w14:textId="77777777" w:rsidR="001877B0" w:rsidRPr="001877B0" w:rsidRDefault="00EA3CFD" w:rsidP="001877B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261B366" wp14:editId="292C4CD0">
              <wp:simplePos x="0" y="0"/>
              <wp:positionH relativeFrom="margin">
                <wp:align>center</wp:align>
              </wp:positionH>
              <wp:positionV relativeFrom="paragraph">
                <wp:posOffset>-353060</wp:posOffset>
              </wp:positionV>
              <wp:extent cx="4743450" cy="933450"/>
              <wp:effectExtent l="0" t="0" r="0" b="0"/>
              <wp:wrapSquare wrapText="bothSides"/>
              <wp:docPr id="39" name="Text Box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43450" cy="933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6F8BC7" w14:textId="77777777" w:rsidR="001877B0" w:rsidRPr="00BB7A72" w:rsidRDefault="001877B0" w:rsidP="00857B7B">
                          <w:pPr>
                            <w:pStyle w:val="Footer"/>
                            <w:pBdr>
                              <w:top w:val="single" w:sz="4" w:space="1" w:color="auto"/>
                            </w:pBdr>
                            <w:shd w:val="clear" w:color="auto" w:fill="9CC2E5" w:themeFill="accent5" w:themeFillTint="99"/>
                            <w:jc w:val="center"/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</w:pPr>
                          <w:r w:rsidRPr="00BB7A72"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  <w:t>Orthopaedic Sports Medicine, Arthroscopy, Arthroplasty and Trauma surgery</w:t>
                          </w:r>
                        </w:p>
                        <w:p w14:paraId="27523A7E" w14:textId="77777777" w:rsidR="00574C89" w:rsidRPr="00BB7A72" w:rsidRDefault="00857B7B" w:rsidP="00A317AF">
                          <w:pPr>
                            <w:pStyle w:val="Footer"/>
                            <w:shd w:val="clear" w:color="auto" w:fill="9CC2E5" w:themeFill="accent5" w:themeFillTint="99"/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</w:pPr>
                          <w:r w:rsidRPr="00BB7A72"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  <w:t>R</w:t>
                          </w:r>
                          <w:r w:rsidR="00574C89" w:rsidRPr="00BB7A72"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  <w:t>ooms:</w:t>
                          </w:r>
                          <w:r w:rsidR="004A6380" w:rsidRPr="00BB7A72"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  <w:t xml:space="preserve">  </w:t>
                          </w:r>
                          <w:r w:rsidR="00C73DDF" w:rsidRPr="00BB7A72"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  <w:t>Peninsula Private Hospital, 525 Mc</w:t>
                          </w:r>
                          <w:r w:rsidR="00217B9C"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  <w:t>Cl</w:t>
                          </w:r>
                          <w:r w:rsidR="00C73DDF" w:rsidRPr="00BB7A72"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  <w:t>elland Drive, FRANKSTON VIC 3199</w:t>
                          </w:r>
                        </w:p>
                        <w:p w14:paraId="189ACE84" w14:textId="77777777" w:rsidR="001877B0" w:rsidRPr="00BB7A72" w:rsidRDefault="001877B0" w:rsidP="00574C89">
                          <w:pPr>
                            <w:pStyle w:val="Footer"/>
                            <w:shd w:val="clear" w:color="auto" w:fill="BDD6EE" w:themeFill="accent5" w:themeFillTint="66"/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</w:pPr>
                          <w:r w:rsidRPr="00BB7A72"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  <w:t>Tel:</w:t>
                          </w:r>
                          <w:r w:rsidR="000F20FF" w:rsidRPr="00BB7A72"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  <w:t xml:space="preserve">  03 8594 0399</w:t>
                          </w:r>
                        </w:p>
                        <w:p w14:paraId="05F15029" w14:textId="77777777" w:rsidR="001877B0" w:rsidRPr="00BB7A72" w:rsidRDefault="001877B0" w:rsidP="00574C89">
                          <w:pPr>
                            <w:pStyle w:val="Footer"/>
                            <w:shd w:val="clear" w:color="auto" w:fill="BDD6EE" w:themeFill="accent5" w:themeFillTint="66"/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</w:pPr>
                          <w:r w:rsidRPr="00BB7A72"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  <w:t>Fax:</w:t>
                          </w:r>
                          <w:r w:rsidR="000F20FF" w:rsidRPr="00BB7A72"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  <w:t xml:space="preserve"> 03 9012 4346</w:t>
                          </w:r>
                        </w:p>
                        <w:p w14:paraId="159CDCD6" w14:textId="77777777" w:rsidR="001877B0" w:rsidRPr="00BB7A72" w:rsidRDefault="001877B0" w:rsidP="00574C89">
                          <w:pPr>
                            <w:pStyle w:val="Footer"/>
                            <w:shd w:val="clear" w:color="auto" w:fill="DEEAF6" w:themeFill="accent5" w:themeFillTint="33"/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</w:pPr>
                          <w:r w:rsidRPr="00BB7A72"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  <w:t>Email:</w:t>
                          </w:r>
                          <w:r w:rsidR="000F20FF" w:rsidRPr="00BB7A72"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  <w:t xml:space="preserve">  </w:t>
                          </w:r>
                          <w:hyperlink r:id="rId1" w:history="1">
                            <w:r w:rsidR="00EA3CFD" w:rsidRPr="00BB7A72">
                              <w:rPr>
                                <w:rStyle w:val="Hyperlink"/>
                                <w:sz w:val="20"/>
                                <w:szCs w:val="20"/>
                                <w:lang w:val="en-IN"/>
                              </w:rPr>
                              <w:t>reception@eastcoastortho.com.au</w:t>
                            </w:r>
                          </w:hyperlink>
                          <w:r w:rsidR="00EA3CFD" w:rsidRPr="00BB7A72">
                            <w:rPr>
                              <w:color w:val="1F4E79" w:themeColor="accent5" w:themeShade="80"/>
                              <w:sz w:val="20"/>
                              <w:szCs w:val="20"/>
                              <w:lang w:val="en-IN"/>
                            </w:rPr>
                            <w:tab/>
                            <w:t xml:space="preserve">        Website: eastcoastortho.com.au</w:t>
                          </w:r>
                        </w:p>
                        <w:p w14:paraId="3DD0AA1A" w14:textId="77777777" w:rsidR="001877B0" w:rsidRPr="00574C89" w:rsidRDefault="001877B0" w:rsidP="00857B7B">
                          <w:pPr>
                            <w:pStyle w:val="Footer"/>
                            <w:pBdr>
                              <w:top w:val="single" w:sz="4" w:space="1" w:color="auto"/>
                            </w:pBdr>
                            <w:jc w:val="center"/>
                            <w:rPr>
                              <w:color w:val="1F4E79" w:themeColor="accent5" w:themeShade="80"/>
                              <w:lang w:val="en-IN"/>
                            </w:rPr>
                          </w:pPr>
                          <w:r w:rsidRPr="00574C89">
                            <w:rPr>
                              <w:color w:val="1F4E79" w:themeColor="accent5" w:themeShade="80"/>
                              <w:lang w:val="en-IN"/>
                            </w:rPr>
                            <w:tab/>
                          </w:r>
                        </w:p>
                        <w:p w14:paraId="091A6F4E" w14:textId="77777777" w:rsidR="001877B0" w:rsidRPr="00574C89" w:rsidRDefault="001877B0" w:rsidP="00574C89">
                          <w:pPr>
                            <w:spacing w:after="0"/>
                            <w:rPr>
                              <w:color w:val="1F4E79" w:themeColor="accent5" w:themeShade="8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61B366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26" type="#_x0000_t202" style="position:absolute;margin-left:0;margin-top:-27.8pt;width:373.5pt;height:73.5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" filled="f" stroked="f" strokeweight=".5pt">
              <v:textbox inset=",,,0">
                <w:txbxContent>
                  <w:p w14:paraId="596F8BC7" w14:textId="77777777" w:rsidR="001877B0" w:rsidRPr="00BB7A72" w:rsidRDefault="001877B0" w:rsidP="00857B7B">
                    <w:pPr>
                      <w:pStyle w:val="Footer"/>
                      <w:pBdr>
                        <w:top w:val="single" w:sz="4" w:space="1" w:color="auto"/>
                      </w:pBdr>
                      <w:shd w:val="clear" w:color="auto" w:fill="9CC2E5" w:themeFill="accent5" w:themeFillTint="99"/>
                      <w:jc w:val="center"/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</w:pPr>
                    <w:r w:rsidRPr="00BB7A72"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  <w:t>Orthopaedic Sports Medicine, Arthroscopy, Arthroplasty and Trauma surgery</w:t>
                    </w:r>
                  </w:p>
                  <w:p w14:paraId="27523A7E" w14:textId="77777777" w:rsidR="00574C89" w:rsidRPr="00BB7A72" w:rsidRDefault="00857B7B" w:rsidP="00A317AF">
                    <w:pPr>
                      <w:pStyle w:val="Footer"/>
                      <w:shd w:val="clear" w:color="auto" w:fill="9CC2E5" w:themeFill="accent5" w:themeFillTint="99"/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</w:pPr>
                    <w:r w:rsidRPr="00BB7A72"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  <w:t>R</w:t>
                    </w:r>
                    <w:r w:rsidR="00574C89" w:rsidRPr="00BB7A72"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  <w:t>ooms:</w:t>
                    </w:r>
                    <w:r w:rsidR="004A6380" w:rsidRPr="00BB7A72"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  <w:t xml:space="preserve">  </w:t>
                    </w:r>
                    <w:r w:rsidR="00C73DDF" w:rsidRPr="00BB7A72"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  <w:t>Peninsula Private Hospital, 525 Mc</w:t>
                    </w:r>
                    <w:r w:rsidR="00217B9C"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  <w:t>Cl</w:t>
                    </w:r>
                    <w:r w:rsidR="00C73DDF" w:rsidRPr="00BB7A72"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  <w:t>elland Drive, FRANKSTON VIC 3199</w:t>
                    </w:r>
                  </w:p>
                  <w:p w14:paraId="189ACE84" w14:textId="77777777" w:rsidR="001877B0" w:rsidRPr="00BB7A72" w:rsidRDefault="001877B0" w:rsidP="00574C89">
                    <w:pPr>
                      <w:pStyle w:val="Footer"/>
                      <w:shd w:val="clear" w:color="auto" w:fill="BDD6EE" w:themeFill="accent5" w:themeFillTint="66"/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</w:pPr>
                    <w:r w:rsidRPr="00BB7A72"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  <w:t>Tel:</w:t>
                    </w:r>
                    <w:r w:rsidR="000F20FF" w:rsidRPr="00BB7A72"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  <w:t xml:space="preserve">  03 8594 0399</w:t>
                    </w:r>
                  </w:p>
                  <w:p w14:paraId="05F15029" w14:textId="77777777" w:rsidR="001877B0" w:rsidRPr="00BB7A72" w:rsidRDefault="001877B0" w:rsidP="00574C89">
                    <w:pPr>
                      <w:pStyle w:val="Footer"/>
                      <w:shd w:val="clear" w:color="auto" w:fill="BDD6EE" w:themeFill="accent5" w:themeFillTint="66"/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</w:pPr>
                    <w:r w:rsidRPr="00BB7A72"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  <w:t>Fax:</w:t>
                    </w:r>
                    <w:r w:rsidR="000F20FF" w:rsidRPr="00BB7A72"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  <w:t xml:space="preserve"> 03 9012 4346</w:t>
                    </w:r>
                  </w:p>
                  <w:p w14:paraId="159CDCD6" w14:textId="77777777" w:rsidR="001877B0" w:rsidRPr="00BB7A72" w:rsidRDefault="001877B0" w:rsidP="00574C89">
                    <w:pPr>
                      <w:pStyle w:val="Footer"/>
                      <w:shd w:val="clear" w:color="auto" w:fill="DEEAF6" w:themeFill="accent5" w:themeFillTint="33"/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</w:pPr>
                    <w:r w:rsidRPr="00BB7A72"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  <w:t>Email:</w:t>
                    </w:r>
                    <w:r w:rsidR="000F20FF" w:rsidRPr="00BB7A72"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  <w:t xml:space="preserve">  </w:t>
                    </w:r>
                    <w:hyperlink r:id="rId2" w:history="1">
                      <w:r w:rsidR="00EA3CFD" w:rsidRPr="00BB7A72">
                        <w:rPr>
                          <w:rStyle w:val="Hyperlink"/>
                          <w:sz w:val="20"/>
                          <w:szCs w:val="20"/>
                          <w:lang w:val="en-IN"/>
                        </w:rPr>
                        <w:t>reception@eastcoastortho.com.au</w:t>
                      </w:r>
                    </w:hyperlink>
                    <w:r w:rsidR="00EA3CFD" w:rsidRPr="00BB7A72">
                      <w:rPr>
                        <w:color w:val="1F4E79" w:themeColor="accent5" w:themeShade="80"/>
                        <w:sz w:val="20"/>
                        <w:szCs w:val="20"/>
                        <w:lang w:val="en-IN"/>
                      </w:rPr>
                      <w:tab/>
                      <w:t xml:space="preserve">        Website: eastcoastortho.com.au</w:t>
                    </w:r>
                  </w:p>
                  <w:p w14:paraId="3DD0AA1A" w14:textId="77777777" w:rsidR="001877B0" w:rsidRPr="00574C89" w:rsidRDefault="001877B0" w:rsidP="00857B7B">
                    <w:pPr>
                      <w:pStyle w:val="Footer"/>
                      <w:pBdr>
                        <w:top w:val="single" w:sz="4" w:space="1" w:color="auto"/>
                      </w:pBdr>
                      <w:jc w:val="center"/>
                      <w:rPr>
                        <w:color w:val="1F4E79" w:themeColor="accent5" w:themeShade="80"/>
                        <w:lang w:val="en-IN"/>
                      </w:rPr>
                    </w:pPr>
                    <w:r w:rsidRPr="00574C89">
                      <w:rPr>
                        <w:color w:val="1F4E79" w:themeColor="accent5" w:themeShade="80"/>
                        <w:lang w:val="en-IN"/>
                      </w:rPr>
                      <w:tab/>
                    </w:r>
                  </w:p>
                  <w:p w14:paraId="091A6F4E" w14:textId="77777777" w:rsidR="001877B0" w:rsidRPr="00574C89" w:rsidRDefault="001877B0" w:rsidP="00574C89">
                    <w:pPr>
                      <w:spacing w:after="0"/>
                      <w:rPr>
                        <w:color w:val="1F4E79" w:themeColor="accent5" w:themeShade="80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944" behindDoc="1" locked="0" layoutInCell="1" allowOverlap="1" wp14:anchorId="238B8BAD" wp14:editId="3B7A2398">
          <wp:simplePos x="0" y="0"/>
          <wp:positionH relativeFrom="column">
            <wp:posOffset>-409575</wp:posOffset>
          </wp:positionH>
          <wp:positionV relativeFrom="paragraph">
            <wp:posOffset>-185042</wp:posOffset>
          </wp:positionV>
          <wp:extent cx="647700" cy="610334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aoalogo-colour-small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621" cy="611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896" behindDoc="1" locked="0" layoutInCell="1" allowOverlap="1" wp14:anchorId="57B45D74" wp14:editId="3D71FFCF">
          <wp:simplePos x="0" y="0"/>
          <wp:positionH relativeFrom="column">
            <wp:posOffset>5181600</wp:posOffset>
          </wp:positionH>
          <wp:positionV relativeFrom="paragraph">
            <wp:posOffset>-79376</wp:posOffset>
          </wp:positionV>
          <wp:extent cx="1380316" cy="42862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2470" cy="42929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C918A" w14:textId="77777777" w:rsidR="00AD09C7" w:rsidRDefault="00AD09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83925" w14:textId="77777777" w:rsidR="00A212E9" w:rsidRDefault="00A212E9" w:rsidP="00D45E67">
      <w:pPr>
        <w:spacing w:after="0" w:line="240" w:lineRule="auto"/>
      </w:pPr>
      <w:r>
        <w:separator/>
      </w:r>
    </w:p>
  </w:footnote>
  <w:footnote w:type="continuationSeparator" w:id="0">
    <w:p w14:paraId="096395C3" w14:textId="77777777" w:rsidR="00A212E9" w:rsidRDefault="00A212E9" w:rsidP="00D45E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A8E19" w14:textId="77777777" w:rsidR="00AD09C7" w:rsidRDefault="00AD09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EAD5E" w14:textId="77777777" w:rsidR="00AA70F1" w:rsidRPr="00AA70F1" w:rsidRDefault="00AD09C7" w:rsidP="00AD09C7">
    <w:pPr>
      <w:pStyle w:val="Header"/>
      <w:jc w:val="center"/>
      <w:rPr>
        <w:color w:val="2E74B5" w:themeColor="accent5" w:themeShade="BF"/>
        <w:sz w:val="48"/>
        <w:szCs w:val="48"/>
        <w:u w:val="single"/>
      </w:rPr>
    </w:pPr>
    <w:r w:rsidRPr="00AA70F1">
      <w:rPr>
        <w:rFonts w:ascii="Calibri" w:hAnsi="Calibri" w:cs="Calibri"/>
        <w:noProof/>
        <w:sz w:val="48"/>
        <w:szCs w:val="48"/>
      </w:rPr>
      <w:drawing>
        <wp:anchor distT="0" distB="0" distL="114300" distR="114300" simplePos="0" relativeHeight="251668992" behindDoc="1" locked="0" layoutInCell="1" allowOverlap="1" wp14:anchorId="3D4FA0FF" wp14:editId="32E020BE">
          <wp:simplePos x="0" y="0"/>
          <wp:positionH relativeFrom="margin">
            <wp:posOffset>4928958</wp:posOffset>
          </wp:positionH>
          <wp:positionV relativeFrom="paragraph">
            <wp:posOffset>-450215</wp:posOffset>
          </wp:positionV>
          <wp:extent cx="1540198" cy="1540198"/>
          <wp:effectExtent l="0" t="0" r="3175" b="317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189" cy="1543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17B9C" w:rsidRPr="00AA70F1">
      <w:rPr>
        <w:caps/>
        <w:noProof/>
        <w:color w:val="44546A" w:themeColor="text2"/>
        <w:sz w:val="48"/>
        <w:szCs w:val="48"/>
      </w:rPr>
      <w:drawing>
        <wp:anchor distT="0" distB="0" distL="114300" distR="114300" simplePos="0" relativeHeight="251658752" behindDoc="1" locked="0" layoutInCell="1" allowOverlap="1" wp14:anchorId="5B54E526" wp14:editId="62E7D19F">
          <wp:simplePos x="0" y="0"/>
          <wp:positionH relativeFrom="margin">
            <wp:posOffset>-603250</wp:posOffset>
          </wp:positionH>
          <wp:positionV relativeFrom="paragraph">
            <wp:posOffset>-445449</wp:posOffset>
          </wp:positionV>
          <wp:extent cx="1479550" cy="1487419"/>
          <wp:effectExtent l="0" t="0" r="635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ast coast ortho new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417" cy="14903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70F1" w:rsidRPr="00AA70F1">
      <w:rPr>
        <w:color w:val="2E74B5" w:themeColor="accent5" w:themeShade="BF"/>
        <w:sz w:val="48"/>
        <w:szCs w:val="48"/>
        <w:u w:val="single"/>
      </w:rPr>
      <w:t>East Coast Orthopaedics</w:t>
    </w:r>
  </w:p>
  <w:p w14:paraId="26CDCFF5" w14:textId="77777777" w:rsidR="00AD09C7" w:rsidRPr="00AD09C7" w:rsidRDefault="00AD09C7" w:rsidP="00AD09C7">
    <w:pPr>
      <w:pStyle w:val="Header"/>
      <w:jc w:val="center"/>
      <w:rPr>
        <w:caps/>
        <w:color w:val="44546A" w:themeColor="text2"/>
        <w:sz w:val="36"/>
        <w:szCs w:val="36"/>
      </w:rPr>
    </w:pPr>
    <w:proofErr w:type="gramStart"/>
    <w:r w:rsidRPr="00AD09C7">
      <w:rPr>
        <w:color w:val="2E74B5" w:themeColor="accent5" w:themeShade="BF"/>
        <w:sz w:val="36"/>
        <w:szCs w:val="36"/>
        <w:u w:val="single"/>
      </w:rPr>
      <w:t>Santosh  Jacob</w:t>
    </w:r>
    <w:proofErr w:type="gramEnd"/>
  </w:p>
  <w:p w14:paraId="40AFB78E" w14:textId="77777777" w:rsidR="00D45E67" w:rsidRDefault="00D45E67" w:rsidP="00AD09C7">
    <w:pPr>
      <w:pStyle w:val="Header"/>
      <w:jc w:val="center"/>
      <w:rPr>
        <w:caps/>
        <w:color w:val="44546A" w:themeColor="text2"/>
        <w:sz w:val="20"/>
        <w:szCs w:val="20"/>
      </w:rPr>
    </w:pPr>
    <w:r>
      <w:rPr>
        <w:caps/>
        <w:color w:val="44546A" w:themeColor="text2"/>
        <w:sz w:val="20"/>
        <w:szCs w:val="20"/>
      </w:rPr>
      <w:t>MBBS, MS, FRACS, FAOA</w:t>
    </w:r>
  </w:p>
  <w:p w14:paraId="30219C5A" w14:textId="77777777" w:rsidR="00574C89" w:rsidRDefault="00574C89" w:rsidP="00AD09C7">
    <w:pPr>
      <w:pStyle w:val="Header"/>
      <w:jc w:val="center"/>
      <w:rPr>
        <w:caps/>
        <w:color w:val="44546A" w:themeColor="text2"/>
        <w:sz w:val="20"/>
        <w:szCs w:val="20"/>
      </w:rPr>
    </w:pPr>
    <w:r>
      <w:rPr>
        <w:color w:val="44546A" w:themeColor="text2"/>
        <w:sz w:val="20"/>
        <w:szCs w:val="20"/>
      </w:rPr>
      <w:t>Orthopaedic Surgeon</w:t>
    </w:r>
    <w:r w:rsidR="00AD09C7" w:rsidRPr="00AD09C7">
      <w:rPr>
        <w:rFonts w:ascii="Calibri" w:hAnsi="Calibri" w:cs="Calibri"/>
        <w:noProof/>
      </w:rPr>
      <w:t xml:space="preserve"> </w:t>
    </w:r>
  </w:p>
  <w:p w14:paraId="1477F367" w14:textId="77777777" w:rsidR="00D45E67" w:rsidRDefault="00D45E67">
    <w:pPr>
      <w:pStyle w:val="Header"/>
      <w:jc w:val="center"/>
      <w:rPr>
        <w:color w:val="44546A" w:themeColor="text2"/>
        <w:sz w:val="20"/>
        <w:szCs w:val="20"/>
      </w:rPr>
    </w:pPr>
  </w:p>
  <w:p w14:paraId="58C16D90" w14:textId="77777777" w:rsidR="00D45E67" w:rsidRDefault="00D45E6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2372E" w14:textId="77777777" w:rsidR="00AD09C7" w:rsidRDefault="00AD09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F5EFF"/>
    <w:multiLevelType w:val="hybridMultilevel"/>
    <w:tmpl w:val="96909A6A"/>
    <w:lvl w:ilvl="0" w:tplc="FCCE09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847AE0"/>
    <w:multiLevelType w:val="hybridMultilevel"/>
    <w:tmpl w:val="E28C91B6"/>
    <w:lvl w:ilvl="0" w:tplc="F482B0E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3215B75"/>
    <w:multiLevelType w:val="hybridMultilevel"/>
    <w:tmpl w:val="030C32A8"/>
    <w:lvl w:ilvl="0" w:tplc="9016114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3C2387"/>
    <w:multiLevelType w:val="multilevel"/>
    <w:tmpl w:val="5B8C7E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C2526D"/>
    <w:multiLevelType w:val="hybridMultilevel"/>
    <w:tmpl w:val="AEC2BEC8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56E3094E"/>
    <w:multiLevelType w:val="hybridMultilevel"/>
    <w:tmpl w:val="AC3610EC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BE73F5"/>
    <w:multiLevelType w:val="hybridMultilevel"/>
    <w:tmpl w:val="8CE25484"/>
    <w:lvl w:ilvl="0" w:tplc="40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0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0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0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0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0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0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0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7D1B4A4F"/>
    <w:multiLevelType w:val="hybridMultilevel"/>
    <w:tmpl w:val="38020B50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3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2E9"/>
    <w:rsid w:val="00007652"/>
    <w:rsid w:val="0002342C"/>
    <w:rsid w:val="000D7201"/>
    <w:rsid w:val="000F20FF"/>
    <w:rsid w:val="000F2BC6"/>
    <w:rsid w:val="0010470F"/>
    <w:rsid w:val="00134155"/>
    <w:rsid w:val="0015434C"/>
    <w:rsid w:val="001877B0"/>
    <w:rsid w:val="00187E9D"/>
    <w:rsid w:val="001F4104"/>
    <w:rsid w:val="0020552F"/>
    <w:rsid w:val="00217B9C"/>
    <w:rsid w:val="002F1010"/>
    <w:rsid w:val="00355A9C"/>
    <w:rsid w:val="00371D69"/>
    <w:rsid w:val="003B3C32"/>
    <w:rsid w:val="003F70B1"/>
    <w:rsid w:val="0047027C"/>
    <w:rsid w:val="004A6380"/>
    <w:rsid w:val="004B73F4"/>
    <w:rsid w:val="004C5FFE"/>
    <w:rsid w:val="00574C89"/>
    <w:rsid w:val="005E5A2C"/>
    <w:rsid w:val="00602855"/>
    <w:rsid w:val="00644B90"/>
    <w:rsid w:val="00683330"/>
    <w:rsid w:val="006B0115"/>
    <w:rsid w:val="007137F6"/>
    <w:rsid w:val="00761431"/>
    <w:rsid w:val="00857B7B"/>
    <w:rsid w:val="00990491"/>
    <w:rsid w:val="009A7953"/>
    <w:rsid w:val="009E4638"/>
    <w:rsid w:val="00A212E9"/>
    <w:rsid w:val="00A317AF"/>
    <w:rsid w:val="00AA70F1"/>
    <w:rsid w:val="00AD09C7"/>
    <w:rsid w:val="00BA361D"/>
    <w:rsid w:val="00BB7A72"/>
    <w:rsid w:val="00BE2F74"/>
    <w:rsid w:val="00C73DDF"/>
    <w:rsid w:val="00D17707"/>
    <w:rsid w:val="00D45E67"/>
    <w:rsid w:val="00DB7ED1"/>
    <w:rsid w:val="00E00EB2"/>
    <w:rsid w:val="00E35053"/>
    <w:rsid w:val="00E6725E"/>
    <w:rsid w:val="00EA3CFD"/>
    <w:rsid w:val="00F81D6D"/>
    <w:rsid w:val="00FE3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D251BD"/>
  <w15:chartTrackingRefBased/>
  <w15:docId w15:val="{298B336D-E89D-4BC4-B856-522697C56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3E72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autoRedefine/>
    <w:qFormat/>
    <w:rsid w:val="0002342C"/>
    <w:pPr>
      <w:keepNext/>
      <w:spacing w:after="0" w:line="360" w:lineRule="auto"/>
      <w:jc w:val="both"/>
      <w:outlineLvl w:val="0"/>
    </w:pPr>
    <w:rPr>
      <w:rFonts w:ascii="Arial" w:eastAsia="Times New Roman" w:hAnsi="Arial" w:cs="Arial"/>
      <w:b/>
      <w:bCs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9"/>
    <w:semiHidden/>
    <w:unhideWhenUsed/>
    <w:qFormat/>
    <w:rsid w:val="003F70B1"/>
    <w:pPr>
      <w:keepNext/>
      <w:spacing w:after="0" w:line="240" w:lineRule="auto"/>
      <w:outlineLvl w:val="1"/>
    </w:pPr>
    <w:rPr>
      <w:rFonts w:ascii="Verdana" w:eastAsia="Times New Roman" w:hAnsi="Verdana" w:cs="Verdana"/>
      <w:b/>
      <w:bCs/>
      <w:lang w:val="en-US"/>
    </w:rPr>
  </w:style>
  <w:style w:type="paragraph" w:styleId="Heading3">
    <w:name w:val="heading 3"/>
    <w:basedOn w:val="Normal"/>
    <w:next w:val="Normal"/>
    <w:link w:val="Heading3Char"/>
    <w:qFormat/>
    <w:rsid w:val="0002342C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8"/>
      <w:szCs w:val="28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5E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5E67"/>
  </w:style>
  <w:style w:type="paragraph" w:styleId="Footer">
    <w:name w:val="footer"/>
    <w:basedOn w:val="Normal"/>
    <w:link w:val="FooterChar"/>
    <w:uiPriority w:val="99"/>
    <w:unhideWhenUsed/>
    <w:rsid w:val="00D45E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E67"/>
  </w:style>
  <w:style w:type="character" w:styleId="PlaceholderText">
    <w:name w:val="Placeholder Text"/>
    <w:basedOn w:val="DefaultParagraphFont"/>
    <w:uiPriority w:val="99"/>
    <w:semiHidden/>
    <w:rsid w:val="00D45E6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A3CF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3CF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02342C"/>
    <w:rPr>
      <w:rFonts w:ascii="Arial" w:eastAsia="Times New Roman" w:hAnsi="Arial" w:cs="Arial"/>
      <w:b/>
      <w:b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rsid w:val="0002342C"/>
    <w:rPr>
      <w:rFonts w:ascii="Arial" w:eastAsia="Times New Roman" w:hAnsi="Arial" w:cs="Arial"/>
      <w:b/>
      <w:bCs/>
      <w:sz w:val="28"/>
      <w:szCs w:val="28"/>
      <w:u w:val="single"/>
      <w:lang w:val="en-US"/>
    </w:rPr>
  </w:style>
  <w:style w:type="paragraph" w:styleId="BodyText">
    <w:name w:val="Body Text"/>
    <w:basedOn w:val="Normal"/>
    <w:link w:val="BodyTextChar"/>
    <w:uiPriority w:val="99"/>
    <w:rsid w:val="0002342C"/>
    <w:pPr>
      <w:tabs>
        <w:tab w:val="left" w:pos="720"/>
        <w:tab w:val="left" w:pos="2880"/>
      </w:tabs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02342C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3F70B1"/>
    <w:rPr>
      <w:rFonts w:ascii="Verdana" w:eastAsia="Times New Roman" w:hAnsi="Verdana" w:cs="Verdana"/>
      <w:b/>
      <w:bCs/>
      <w:lang w:val="en-US"/>
    </w:rPr>
  </w:style>
  <w:style w:type="paragraph" w:styleId="Title">
    <w:name w:val="Title"/>
    <w:basedOn w:val="Normal"/>
    <w:next w:val="Normal"/>
    <w:link w:val="TitleChar"/>
    <w:uiPriority w:val="99"/>
    <w:qFormat/>
    <w:rsid w:val="003F70B1"/>
    <w:pPr>
      <w:pBdr>
        <w:bottom w:val="single" w:sz="12" w:space="4" w:color="39A5B7"/>
      </w:pBdr>
      <w:spacing w:after="120" w:line="240" w:lineRule="auto"/>
      <w:contextualSpacing/>
    </w:pPr>
    <w:rPr>
      <w:rFonts w:ascii="Cambria" w:eastAsia="Times New Roman" w:hAnsi="Cambria" w:cs="Times New Roman"/>
      <w:color w:val="39A5B7"/>
      <w:kern w:val="28"/>
      <w:sz w:val="52"/>
      <w:szCs w:val="20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99"/>
    <w:rsid w:val="003F70B1"/>
    <w:rPr>
      <w:rFonts w:ascii="Cambria" w:eastAsia="Times New Roman" w:hAnsi="Cambria" w:cs="Times New Roman"/>
      <w:color w:val="39A5B7"/>
      <w:kern w:val="28"/>
      <w:sz w:val="52"/>
      <w:szCs w:val="20"/>
      <w:lang w:val="en-US" w:eastAsia="ja-JP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F70B1"/>
    <w:pPr>
      <w:spacing w:before="720" w:after="280" w:line="240" w:lineRule="auto"/>
      <w:contextualSpacing/>
    </w:pPr>
    <w:rPr>
      <w:rFonts w:ascii="Cambria" w:eastAsia="Cambria" w:hAnsi="Cambria" w:cs="Times New Roman"/>
      <w:b/>
      <w:bCs/>
      <w:color w:val="0D0D0D"/>
      <w:sz w:val="18"/>
      <w:szCs w:val="20"/>
      <w:lang w:val="en-US" w:eastAsia="ja-JP"/>
    </w:rPr>
  </w:style>
  <w:style w:type="character" w:customStyle="1" w:styleId="DateChar">
    <w:name w:val="Date Char"/>
    <w:basedOn w:val="DefaultParagraphFont"/>
    <w:link w:val="Date"/>
    <w:uiPriority w:val="99"/>
    <w:semiHidden/>
    <w:rsid w:val="003F70B1"/>
    <w:rPr>
      <w:rFonts w:ascii="Cambria" w:eastAsia="Cambria" w:hAnsi="Cambria" w:cs="Times New Roman"/>
      <w:b/>
      <w:bCs/>
      <w:color w:val="0D0D0D"/>
      <w:sz w:val="18"/>
      <w:szCs w:val="20"/>
      <w:lang w:val="en-US" w:eastAsia="ja-JP"/>
    </w:rPr>
  </w:style>
  <w:style w:type="paragraph" w:styleId="ListParagraph">
    <w:name w:val="List Paragraph"/>
    <w:basedOn w:val="Normal"/>
    <w:uiPriority w:val="99"/>
    <w:qFormat/>
    <w:rsid w:val="003F70B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ectionHeading">
    <w:name w:val="Section Heading"/>
    <w:basedOn w:val="Normal"/>
    <w:next w:val="Normal"/>
    <w:uiPriority w:val="99"/>
    <w:rsid w:val="003F70B1"/>
    <w:pPr>
      <w:spacing w:before="500" w:after="100" w:line="240" w:lineRule="auto"/>
    </w:pPr>
    <w:rPr>
      <w:rFonts w:ascii="Cambria" w:eastAsia="Times New Roman" w:hAnsi="Cambria" w:cs="Times New Roman"/>
      <w:b/>
      <w:bCs/>
      <w:color w:val="39A5B7"/>
      <w:sz w:val="24"/>
      <w:szCs w:val="20"/>
      <w:lang w:val="en-US" w:eastAsia="ja-JP"/>
    </w:rPr>
  </w:style>
  <w:style w:type="paragraph" w:customStyle="1" w:styleId="Achievement">
    <w:name w:val="Achievement"/>
    <w:basedOn w:val="BodyText"/>
    <w:uiPriority w:val="99"/>
    <w:rsid w:val="003F70B1"/>
    <w:pPr>
      <w:tabs>
        <w:tab w:val="clear" w:pos="720"/>
        <w:tab w:val="clear" w:pos="2880"/>
      </w:tabs>
      <w:spacing w:after="60" w:line="240" w:lineRule="atLeast"/>
      <w:ind w:left="240" w:hanging="240"/>
    </w:pPr>
    <w:rPr>
      <w:rFonts w:ascii="Garamond" w:hAnsi="Garamond" w:cs="Garamond"/>
      <w:sz w:val="22"/>
      <w:szCs w:val="22"/>
    </w:rPr>
  </w:style>
  <w:style w:type="paragraph" w:customStyle="1" w:styleId="JobTitle">
    <w:name w:val="Job Title"/>
    <w:next w:val="Achievement"/>
    <w:uiPriority w:val="99"/>
    <w:rsid w:val="003F70B1"/>
    <w:pPr>
      <w:spacing w:before="40" w:after="40" w:line="220" w:lineRule="atLeast"/>
    </w:pPr>
    <w:rPr>
      <w:rFonts w:ascii="Garamond" w:eastAsia="Times New Roman" w:hAnsi="Garamond" w:cs="Garamond"/>
      <w:i/>
      <w:iCs/>
      <w:spacing w:val="5"/>
      <w:sz w:val="23"/>
      <w:szCs w:val="23"/>
      <w:lang w:val="en-US"/>
    </w:rPr>
  </w:style>
  <w:style w:type="character" w:customStyle="1" w:styleId="citation-abbreviation">
    <w:name w:val="citation-abbreviation"/>
    <w:basedOn w:val="DefaultParagraphFont"/>
    <w:uiPriority w:val="99"/>
    <w:rsid w:val="003F70B1"/>
    <w:rPr>
      <w:rFonts w:ascii="Times New Roman" w:hAnsi="Times New Roman" w:cs="Times New Roman" w:hint="default"/>
    </w:rPr>
  </w:style>
  <w:style w:type="character" w:customStyle="1" w:styleId="citation-publication-date">
    <w:name w:val="citation-publication-date"/>
    <w:basedOn w:val="DefaultParagraphFont"/>
    <w:uiPriority w:val="99"/>
    <w:rsid w:val="003F70B1"/>
    <w:rPr>
      <w:rFonts w:ascii="Times New Roman" w:hAnsi="Times New Roman" w:cs="Times New Roman" w:hint="default"/>
    </w:rPr>
  </w:style>
  <w:style w:type="character" w:customStyle="1" w:styleId="citation-volume">
    <w:name w:val="citation-volume"/>
    <w:basedOn w:val="DefaultParagraphFont"/>
    <w:uiPriority w:val="99"/>
    <w:rsid w:val="003F70B1"/>
    <w:rPr>
      <w:rFonts w:ascii="Times New Roman" w:hAnsi="Times New Roman" w:cs="Times New Roman" w:hint="default"/>
    </w:rPr>
  </w:style>
  <w:style w:type="character" w:customStyle="1" w:styleId="citation-flpages">
    <w:name w:val="citation-flpages"/>
    <w:basedOn w:val="DefaultParagraphFont"/>
    <w:uiPriority w:val="99"/>
    <w:rsid w:val="003F70B1"/>
    <w:rPr>
      <w:rFonts w:ascii="Times New Roman" w:hAnsi="Times New Roman" w:cs="Times New Roman" w:hint="default"/>
    </w:rPr>
  </w:style>
  <w:style w:type="character" w:customStyle="1" w:styleId="fm-vol-iss-date">
    <w:name w:val="fm-vol-iss-date"/>
    <w:basedOn w:val="DefaultParagraphFont"/>
    <w:uiPriority w:val="99"/>
    <w:rsid w:val="003F70B1"/>
    <w:rPr>
      <w:rFonts w:ascii="Times New Roman" w:hAnsi="Times New Roman" w:cs="Times New Roman" w:hint="default"/>
    </w:rPr>
  </w:style>
  <w:style w:type="character" w:customStyle="1" w:styleId="hoenzb">
    <w:name w:val="hoenzb"/>
    <w:basedOn w:val="DefaultParagraphFont"/>
    <w:uiPriority w:val="99"/>
    <w:rsid w:val="003F70B1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basedOn w:val="DefaultParagraphFont"/>
    <w:uiPriority w:val="99"/>
    <w:rsid w:val="003F70B1"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68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microsoft.com/office/2007/relationships/hdphoto" Target="media/hdphoto4.wdp"/><Relationship Id="rId26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4.png"/><Relationship Id="rId25" Type="http://schemas.openxmlformats.org/officeDocument/2006/relationships/image" Target="media/image9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07/relationships/hdphoto" Target="media/hdphoto6.wdp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2.wdp"/><Relationship Id="rId22" Type="http://schemas.openxmlformats.org/officeDocument/2006/relationships/image" Target="media/image7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g"/><Relationship Id="rId2" Type="http://schemas.openxmlformats.org/officeDocument/2006/relationships/hyperlink" Target="mailto:reception@eastcoastortho.com.au" TargetMode="External"/><Relationship Id="rId1" Type="http://schemas.openxmlformats.org/officeDocument/2006/relationships/hyperlink" Target="mailto:reception@eastcoastortho.com.au" TargetMode="External"/><Relationship Id="rId4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g"/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rul\OneDrive\Documents\Custom%20Office%20Templates\East%20Coast%20Orthopaedic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E83589F26A2B4EAE1C002D73413BCA" ma:contentTypeVersion="5" ma:contentTypeDescription="Create a new document." ma:contentTypeScope="" ma:versionID="e1cfc7fae7ddb8c16b187f380a4a866e">
  <xsd:schema xmlns:xsd="http://www.w3.org/2001/XMLSchema" xmlns:xs="http://www.w3.org/2001/XMLSchema" xmlns:p="http://schemas.microsoft.com/office/2006/metadata/properties" xmlns:ns3="596974f5-83e4-4081-bdc7-a429e88e104b" xmlns:ns4="8db34dd9-4a0f-44c3-b361-3afb39da5d97" targetNamespace="http://schemas.microsoft.com/office/2006/metadata/properties" ma:root="true" ma:fieldsID="63ff5ebd4da186b3647c08f360a7ff77" ns3:_="" ns4:_="">
    <xsd:import namespace="596974f5-83e4-4081-bdc7-a429e88e104b"/>
    <xsd:import namespace="8db34dd9-4a0f-44c3-b361-3afb39da5d9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6974f5-83e4-4081-bdc7-a429e88e104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b34dd9-4a0f-44c3-b361-3afb39da5d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3C7380-BDCF-4D08-AE92-B6EBD6FAB8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6974f5-83e4-4081-bdc7-a429e88e104b"/>
    <ds:schemaRef ds:uri="8db34dd9-4a0f-44c3-b361-3afb39da5d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1553A3-60DE-495B-89A4-2995920D8DD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F69559A-45BC-4DD5-A46A-572F5865188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D2DBA45-3BC5-4B12-8740-5B5041862E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East Coast Orthopaedics</Template>
  <TotalTime>129</TotalTime>
  <Pages>4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East Coast Orthopaedics</vt:lpstr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East Coast Orthopaedics</dc:title>
  <dc:subject/>
  <dc:creator>korula jacob</dc:creator>
  <cp:keywords/>
  <dc:description/>
  <cp:lastModifiedBy>Dr Santosh Jacob</cp:lastModifiedBy>
  <cp:revision>1</cp:revision>
  <cp:lastPrinted>2021-07-13T00:37:00Z</cp:lastPrinted>
  <dcterms:created xsi:type="dcterms:W3CDTF">2021-09-03T01:12:00Z</dcterms:created>
  <dcterms:modified xsi:type="dcterms:W3CDTF">2021-09-03T03:21:00Z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0x0101001FE83589F26A2B4EAE1C002D73413BCA</vt:lpwstr>
  </property>
</Properties>
</file>