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3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-311150</wp:posOffset>
            </wp:positionV>
            <wp:extent cx="7772400" cy="100584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5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160274</wp:posOffset>
            </wp:positionV>
            <wp:extent cx="3665702" cy="4310998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5702" cy="4310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9" behindDoc="0" locked="0" layoutInCell="1" allowOverlap="1">
            <wp:simplePos x="0" y="0"/>
            <wp:positionH relativeFrom="page">
              <wp:posOffset>1659036</wp:posOffset>
            </wp:positionH>
            <wp:positionV relativeFrom="paragraph">
              <wp:posOffset>74117</wp:posOffset>
            </wp:positionV>
            <wp:extent cx="472490" cy="396734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2490" cy="396734"/>
                    </a:xfrm>
                    <a:custGeom>
                      <a:rect l="l" t="t" r="r" b="b"/>
                      <a:pathLst>
                        <a:path w="472490" h="396734">
                          <a:moveTo>
                            <a:pt x="469531" y="145249"/>
                          </a:moveTo>
                          <a:cubicBezTo>
                            <a:pt x="472490" y="74510"/>
                            <a:pt x="417550" y="14770"/>
                            <a:pt x="346799" y="11798"/>
                          </a:cubicBezTo>
                          <a:cubicBezTo>
                            <a:pt x="302806" y="9969"/>
                            <a:pt x="263068" y="30543"/>
                            <a:pt x="238595" y="63373"/>
                          </a:cubicBezTo>
                          <a:cubicBezTo>
                            <a:pt x="216954" y="28613"/>
                            <a:pt x="179070" y="4787"/>
                            <a:pt x="135077" y="2959"/>
                          </a:cubicBezTo>
                          <a:cubicBezTo>
                            <a:pt x="64325" y="0"/>
                            <a:pt x="4584" y="54940"/>
                            <a:pt x="1625" y="125666"/>
                          </a:cubicBezTo>
                          <a:cubicBezTo>
                            <a:pt x="0" y="164552"/>
                            <a:pt x="15887" y="200074"/>
                            <a:pt x="42253" y="224712"/>
                          </a:cubicBezTo>
                          <a:lnTo>
                            <a:pt x="42227" y="224751"/>
                          </a:lnTo>
                          <a:lnTo>
                            <a:pt x="224650" y="396734"/>
                          </a:lnTo>
                          <a:lnTo>
                            <a:pt x="424104" y="237946"/>
                          </a:lnTo>
                          <a:lnTo>
                            <a:pt x="424104" y="237857"/>
                          </a:lnTo>
                          <a:cubicBezTo>
                            <a:pt x="450583" y="215505"/>
                            <a:pt x="467969" y="182587"/>
                            <a:pt x="469531" y="145249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0" behindDoc="0" locked="0" layoutInCell="1" allowOverlap="1">
            <wp:simplePos x="0" y="0"/>
            <wp:positionH relativeFrom="page">
              <wp:posOffset>1358685</wp:posOffset>
            </wp:positionH>
            <wp:positionV relativeFrom="paragraph">
              <wp:posOffset>48966</wp:posOffset>
            </wp:positionV>
            <wp:extent cx="468248" cy="427646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68248" cy="427646"/>
                    </a:xfrm>
                    <a:custGeom>
                      <a:rect l="l" t="t" r="r" b="b"/>
                      <a:pathLst>
                        <a:path w="468248" h="427646">
                          <a:moveTo>
                            <a:pt x="436778" y="297510"/>
                          </a:moveTo>
                          <a:cubicBezTo>
                            <a:pt x="468248" y="234087"/>
                            <a:pt x="442353" y="157175"/>
                            <a:pt x="378943" y="125680"/>
                          </a:cubicBezTo>
                          <a:cubicBezTo>
                            <a:pt x="339497" y="106109"/>
                            <a:pt x="294818" y="108738"/>
                            <a:pt x="259118" y="128791"/>
                          </a:cubicBezTo>
                          <a:cubicBezTo>
                            <a:pt x="253479" y="88227"/>
                            <a:pt x="228562" y="51054"/>
                            <a:pt x="189116" y="31471"/>
                          </a:cubicBezTo>
                          <a:cubicBezTo>
                            <a:pt x="125705" y="0"/>
                            <a:pt x="48768" y="25896"/>
                            <a:pt x="17298" y="89319"/>
                          </a:cubicBezTo>
                          <a:cubicBezTo>
                            <a:pt x="0" y="124168"/>
                            <a:pt x="64" y="163068"/>
                            <a:pt x="14123" y="196304"/>
                          </a:cubicBezTo>
                          <a:lnTo>
                            <a:pt x="14084" y="196330"/>
                          </a:lnTo>
                          <a:lnTo>
                            <a:pt x="110782" y="427646"/>
                          </a:lnTo>
                          <a:lnTo>
                            <a:pt x="357581" y="363715"/>
                          </a:lnTo>
                          <a:lnTo>
                            <a:pt x="357619" y="363626"/>
                          </a:lnTo>
                          <a:cubicBezTo>
                            <a:pt x="390893" y="353974"/>
                            <a:pt x="420167" y="330974"/>
                            <a:pt x="436778" y="297510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2" behindDoc="1" locked="0" layoutInCell="1" allowOverlap="1">
            <wp:simplePos x="0" y="0"/>
            <wp:positionH relativeFrom="page">
              <wp:posOffset>658774</wp:posOffset>
            </wp:positionH>
            <wp:positionV relativeFrom="paragraph">
              <wp:posOffset>122170</wp:posOffset>
            </wp:positionV>
            <wp:extent cx="2160692" cy="2004526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692" cy="2004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0" locked="0" layoutInCell="1" allowOverlap="1">
            <wp:simplePos x="0" y="0"/>
            <wp:positionH relativeFrom="page">
              <wp:posOffset>1651579</wp:posOffset>
            </wp:positionH>
            <wp:positionV relativeFrom="paragraph">
              <wp:posOffset>21252</wp:posOffset>
            </wp:positionV>
            <wp:extent cx="474788" cy="425207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4788" cy="425207"/>
                    </a:xfrm>
                    <a:custGeom>
                      <a:rect l="l" t="t" r="r" b="b"/>
                      <a:pathLst>
                        <a:path w="474788" h="425207">
                          <a:moveTo>
                            <a:pt x="461822" y="99783"/>
                          </a:moveTo>
                          <a:cubicBezTo>
                            <a:pt x="437248" y="33680"/>
                            <a:pt x="363753" y="0"/>
                            <a:pt x="297637" y="24574"/>
                          </a:cubicBezTo>
                          <a:cubicBezTo>
                            <a:pt x="256527" y="39865"/>
                            <a:pt x="227965" y="74091"/>
                            <a:pt x="218160" y="113676"/>
                          </a:cubicBezTo>
                          <a:cubicBezTo>
                            <a:pt x="184861" y="90106"/>
                            <a:pt x="140893" y="82842"/>
                            <a:pt x="99771" y="98133"/>
                          </a:cubicBezTo>
                          <a:cubicBezTo>
                            <a:pt x="33667" y="122693"/>
                            <a:pt x="0" y="196201"/>
                            <a:pt x="24561" y="262292"/>
                          </a:cubicBezTo>
                          <a:cubicBezTo>
                            <a:pt x="38062" y="298639"/>
                            <a:pt x="66370" y="325131"/>
                            <a:pt x="100076" y="337577"/>
                          </a:cubicBezTo>
                          <a:lnTo>
                            <a:pt x="100076" y="337615"/>
                          </a:lnTo>
                          <a:lnTo>
                            <a:pt x="333946" y="425207"/>
                          </a:lnTo>
                          <a:lnTo>
                            <a:pt x="455866" y="202437"/>
                          </a:lnTo>
                          <a:lnTo>
                            <a:pt x="455828" y="202348"/>
                          </a:lnTo>
                          <a:cubicBezTo>
                            <a:pt x="471512" y="171614"/>
                            <a:pt x="474788" y="134669"/>
                            <a:pt x="461822" y="99783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8" behindDoc="0" locked="0" layoutInCell="1" allowOverlap="1">
            <wp:simplePos x="0" y="0"/>
            <wp:positionH relativeFrom="page">
              <wp:posOffset>1258817</wp:posOffset>
            </wp:positionH>
            <wp:positionV relativeFrom="paragraph">
              <wp:posOffset>128027</wp:posOffset>
            </wp:positionV>
            <wp:extent cx="953236" cy="793229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53236" cy="793229"/>
                    </a:xfrm>
                    <a:custGeom>
                      <a:rect l="l" t="t" r="r" b="b"/>
                      <a:pathLst>
                        <a:path w="953236" h="793229">
                          <a:moveTo>
                            <a:pt x="953236" y="260934"/>
                          </a:moveTo>
                          <a:cubicBezTo>
                            <a:pt x="953236" y="116828"/>
                            <a:pt x="836409" y="0"/>
                            <a:pt x="692315" y="0"/>
                          </a:cubicBezTo>
                          <a:cubicBezTo>
                            <a:pt x="602666" y="0"/>
                            <a:pt x="523595" y="45225"/>
                            <a:pt x="476618" y="114072"/>
                          </a:cubicBezTo>
                          <a:cubicBezTo>
                            <a:pt x="429641" y="45225"/>
                            <a:pt x="350571" y="0"/>
                            <a:pt x="260934" y="0"/>
                          </a:cubicBezTo>
                          <a:cubicBezTo>
                            <a:pt x="116814" y="0"/>
                            <a:pt x="0" y="116828"/>
                            <a:pt x="0" y="260934"/>
                          </a:cubicBezTo>
                          <a:cubicBezTo>
                            <a:pt x="0" y="340131"/>
                            <a:pt x="35331" y="411035"/>
                            <a:pt x="91034" y="458888"/>
                          </a:cubicBezTo>
                          <a:lnTo>
                            <a:pt x="90995" y="458965"/>
                          </a:lnTo>
                          <a:lnTo>
                            <a:pt x="476618" y="793229"/>
                          </a:lnTo>
                          <a:lnTo>
                            <a:pt x="868756" y="453313"/>
                          </a:lnTo>
                          <a:lnTo>
                            <a:pt x="868756" y="453135"/>
                          </a:lnTo>
                          <a:cubicBezTo>
                            <a:pt x="920674" y="405434"/>
                            <a:pt x="953236" y="336994"/>
                            <a:pt x="953236" y="260934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572" w:lineRule="exact"/>
        <w:ind w:left="467" w:right="6625" w:hanging="466"/>
      </w:pPr>
      <w:r/>
      <w:r>
        <w:rPr sz="63" baseline="0" dirty="0">
          <w:jc w:val="left"/>
          <w:rFonts w:ascii="Palatino-Bold" w:hAnsi="Palatino-Bold" w:cs="Palatino-Bold"/>
          <w:b/>
          <w:bCs/>
          <w:color w:val="D1A60C"/>
          <w:sz w:val="63"/>
          <w:szCs w:val="63"/>
        </w:rPr>
        <w:t>Helping Hands,</w:t>
      </w:r>
      <w:r>
        <w:rPr>
          <w:rFonts w:ascii="Times New Roman" w:hAnsi="Times New Roman" w:cs="Times New Roman"/>
          <w:sz w:val="63"/>
          <w:szCs w:val="63"/>
        </w:rPr>
        <w:t> </w:t>
      </w:r>
      <w:r/>
      <w:r>
        <w:rPr sz="63" baseline="0" dirty="0">
          <w:jc w:val="left"/>
          <w:rFonts w:ascii="Palatino-Bold" w:hAnsi="Palatino-Bold" w:cs="Palatino-Bold"/>
          <w:b/>
          <w:bCs/>
          <w:color w:val="D1A60C"/>
          <w:sz w:val="63"/>
          <w:szCs w:val="63"/>
        </w:rPr>
        <w:t>Open Hearts</w:t>
      </w:r>
      <w:r>
        <w:rPr>
          <w:rFonts w:ascii="Times New Roman" w:hAnsi="Times New Roman" w:cs="Times New Roman"/>
          <w:sz w:val="63"/>
          <w:szCs w:val="6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7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84709</wp:posOffset>
            </wp:positionV>
            <wp:extent cx="4047756" cy="3005353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47756" cy="3005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015" w:lineRule="exact"/>
        <w:ind w:left="1" w:right="0" w:firstLine="0"/>
      </w:pPr>
      <w:r/>
      <w:r>
        <w:rPr sz="73" baseline="0" dirty="0">
          <w:jc w:val="left"/>
          <w:rFonts w:ascii="Futura-CondensedExtraBold" w:hAnsi="Futura-CondensedExtraBold" w:cs="Futura-CondensedExtraBold"/>
          <w:b/>
          <w:bCs/>
          <w:color w:val="D1A60C"/>
          <w:sz w:val="73"/>
          <w:szCs w:val="73"/>
        </w:rPr>
        <w:t>Feb. </w:t>
      </w:r>
      <w:r>
        <w:rPr sz="73" baseline="0" dirty="0">
          <w:jc w:val="left"/>
          <w:rFonts w:ascii="Futura-CondensedExtraBold" w:hAnsi="Futura-CondensedExtraBold" w:cs="Futura-CondensedExtraBold"/>
          <w:b/>
          <w:bCs/>
          <w:color w:val="D1A60C"/>
          <w:spacing w:val="-35"/>
          <w:sz w:val="73"/>
          <w:szCs w:val="73"/>
        </w:rPr>
        <w:t>1</w:t>
      </w:r>
      <w:r>
        <w:rPr sz="73" baseline="0" dirty="0">
          <w:jc w:val="left"/>
          <w:rFonts w:ascii="Futura-CondensedExtraBold" w:hAnsi="Futura-CondensedExtraBold" w:cs="Futura-CondensedExtraBold"/>
          <w:b/>
          <w:bCs/>
          <w:color w:val="D1A60C"/>
          <w:sz w:val="73"/>
          <w:szCs w:val="73"/>
        </w:rPr>
        <w:t>, 2025</w:t>
      </w:r>
      <w:r>
        <w:rPr>
          <w:rFonts w:ascii="Times New Roman" w:hAnsi="Times New Roman" w:cs="Times New Roman"/>
          <w:sz w:val="73"/>
          <w:szCs w:val="7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40" w:after="0" w:line="627" w:lineRule="exact"/>
        <w:ind w:left="1" w:right="6029" w:firstLine="0"/>
      </w:pPr>
      <w:r/>
      <w:r>
        <w:rPr sz="52" baseline="0" dirty="0">
          <w:jc w:val="left"/>
          <w:rFonts w:ascii="Futura-CondensedMedium" w:hAnsi="Futura-CondensedMedium" w:cs="Futura-CondensedMedium"/>
          <w:color w:val="D1A60C"/>
          <w:spacing w:val="-4"/>
          <w:sz w:val="52"/>
          <w:szCs w:val="52"/>
        </w:rPr>
        <w:t>P</w:t>
      </w:r>
      <w:r>
        <w:rPr sz="52" baseline="0" dirty="0">
          <w:jc w:val="left"/>
          <w:rFonts w:ascii="Futura-CondensedMedium" w:hAnsi="Futura-CondensedMedium" w:cs="Futura-CondensedMedium"/>
          <w:color w:val="D1A60C"/>
          <w:sz w:val="52"/>
          <w:szCs w:val="52"/>
        </w:rPr>
        <w:t>ark Plaza </w:t>
      </w:r>
      <w:r>
        <w:rPr sz="52" baseline="0" dirty="0">
          <w:jc w:val="left"/>
          <w:rFonts w:ascii="Futura-CondensedMedium" w:hAnsi="Futura-CondensedMedium" w:cs="Futura-CondensedMedium"/>
          <w:color w:val="D1A60C"/>
          <w:spacing w:val="-16"/>
          <w:sz w:val="52"/>
          <w:szCs w:val="52"/>
        </w:rPr>
        <w:t>T</w:t>
      </w:r>
      <w:r>
        <w:rPr sz="52" baseline="0" dirty="0">
          <w:jc w:val="left"/>
          <w:rFonts w:ascii="Futura-CondensedMedium" w:hAnsi="Futura-CondensedMedium" w:cs="Futura-CondensedMedium"/>
          <w:color w:val="D1A60C"/>
          <w:spacing w:val="-4"/>
          <w:sz w:val="52"/>
          <w:szCs w:val="52"/>
        </w:rPr>
        <w:t>o</w:t>
      </w:r>
      <w:r>
        <w:rPr sz="52" baseline="0" dirty="0">
          <w:jc w:val="left"/>
          <w:rFonts w:ascii="Futura-CondensedMedium" w:hAnsi="Futura-CondensedMedium" w:cs="Futura-CondensedMedium"/>
          <w:color w:val="D1A60C"/>
          <w:spacing w:val="-3"/>
          <w:sz w:val="52"/>
          <w:szCs w:val="52"/>
        </w:rPr>
        <w:t>w</w:t>
      </w:r>
      <w:r>
        <w:rPr sz="52" baseline="0" dirty="0">
          <w:jc w:val="left"/>
          <w:rFonts w:ascii="Futura-CondensedMedium" w:hAnsi="Futura-CondensedMedium" w:cs="Futura-CondensedMedium"/>
          <w:color w:val="D1A60C"/>
          <w:sz w:val="52"/>
          <w:szCs w:val="52"/>
        </w:rPr>
        <w:t>er E</w:t>
      </w:r>
      <w:r>
        <w:rPr sz="52" baseline="0" dirty="0">
          <w:jc w:val="left"/>
          <w:rFonts w:ascii="Futura-CondensedMedium" w:hAnsi="Futura-CondensedMedium" w:cs="Futura-CondensedMedium"/>
          <w:color w:val="D1A60C"/>
          <w:spacing w:val="-3"/>
          <w:sz w:val="52"/>
          <w:szCs w:val="52"/>
        </w:rPr>
        <w:t>v</w:t>
      </w:r>
      <w:r>
        <w:rPr sz="52" baseline="0" dirty="0">
          <w:jc w:val="left"/>
          <w:rFonts w:ascii="Futura-CondensedMedium" w:hAnsi="Futura-CondensedMedium" w:cs="Futura-CondensedMedium"/>
          <w:color w:val="D1A60C"/>
          <w:sz w:val="52"/>
          <w:szCs w:val="52"/>
        </w:rPr>
        <w:t>ents Cente</w:t>
      </w:r>
      <w:r>
        <w:rPr sz="52" baseline="0" dirty="0">
          <w:jc w:val="left"/>
          <w:rFonts w:ascii="Futura-CondensedMedium" w:hAnsi="Futura-CondensedMedium" w:cs="Futura-CondensedMedium"/>
          <w:color w:val="D1A60C"/>
          <w:spacing w:val="-19"/>
          <w:sz w:val="52"/>
          <w:szCs w:val="52"/>
        </w:rPr>
        <w:t>r</w:t>
      </w:r>
      <w:r>
        <w:rPr sz="52" baseline="0" dirty="0">
          <w:jc w:val="left"/>
          <w:rFonts w:ascii="Futura-CondensedMedium" w:hAnsi="Futura-CondensedMedium" w:cs="Futura-CondensedMedium"/>
          <w:color w:val="D1A60C"/>
          <w:spacing w:val="-58"/>
          <w:sz w:val="52"/>
          <w:szCs w:val="52"/>
        </w:rPr>
        <w:t>,</w:t>
      </w:r>
      <w:r>
        <w:rPr>
          <w:rFonts w:ascii="Times New Roman" w:hAnsi="Times New Roman" w:cs="Times New Roman"/>
          <w:sz w:val="52"/>
          <w:szCs w:val="52"/>
        </w:rPr>
        <w:t> </w:t>
      </w:r>
      <w:r/>
      <w:r>
        <w:rPr sz="52" baseline="0" dirty="0">
          <w:jc w:val="left"/>
          <w:rFonts w:ascii="Futura-CondensedMedium" w:hAnsi="Futura-CondensedMedium" w:cs="Futura-CondensedMedium"/>
          <w:color w:val="D1A60C"/>
          <w:spacing w:val="-32"/>
          <w:sz w:val="52"/>
          <w:szCs w:val="52"/>
        </w:rPr>
        <w:t>1</w:t>
      </w:r>
      <w:r>
        <w:rPr sz="52" baseline="0" dirty="0">
          <w:jc w:val="left"/>
          <w:rFonts w:ascii="Futura-CondensedMedium" w:hAnsi="Futura-CondensedMedium" w:cs="Futura-CondensedMedium"/>
          <w:color w:val="D1A60C"/>
          <w:spacing w:val="-20"/>
          <w:sz w:val="52"/>
          <w:szCs w:val="52"/>
        </w:rPr>
        <w:t>3</w:t>
      </w:r>
      <w:r>
        <w:rPr sz="52" baseline="0" dirty="0">
          <w:jc w:val="left"/>
          <w:rFonts w:ascii="Futura-CondensedMedium" w:hAnsi="Futura-CondensedMedium" w:cs="Futura-CondensedMedium"/>
          <w:color w:val="D1A60C"/>
          <w:spacing w:val="-45"/>
          <w:sz w:val="52"/>
          <w:szCs w:val="52"/>
        </w:rPr>
        <w:t>11</w:t>
      </w:r>
      <w:r>
        <w:rPr sz="52" baseline="0" dirty="0">
          <w:jc w:val="left"/>
          <w:rFonts w:ascii="Futura-CondensedMedium" w:hAnsi="Futura-CondensedMedium" w:cs="Futura-CondensedMedium"/>
          <w:color w:val="D1A60C"/>
          <w:sz w:val="52"/>
          <w:szCs w:val="52"/>
        </w:rPr>
        <w:t>1 N Central Ex</w:t>
      </w:r>
      <w:r>
        <w:rPr sz="52" baseline="0" dirty="0">
          <w:jc w:val="left"/>
          <w:rFonts w:ascii="Futura-CondensedMedium" w:hAnsi="Futura-CondensedMedium" w:cs="Futura-CondensedMedium"/>
          <w:color w:val="D1A60C"/>
          <w:spacing w:val="-3"/>
          <w:sz w:val="52"/>
          <w:szCs w:val="52"/>
        </w:rPr>
        <w:t>p</w:t>
      </w:r>
      <w:r>
        <w:rPr sz="52" baseline="0" dirty="0">
          <w:jc w:val="left"/>
          <w:rFonts w:ascii="Futura-CondensedMedium" w:hAnsi="Futura-CondensedMedium" w:cs="Futura-CondensedMedium"/>
          <w:color w:val="D1A60C"/>
          <w:sz w:val="52"/>
          <w:szCs w:val="52"/>
        </w:rPr>
        <w:t>y 6th Floor</w:t>
      </w:r>
      <w:r>
        <w:rPr>
          <w:rFonts w:ascii="Times New Roman" w:hAnsi="Times New Roman" w:cs="Times New Roman"/>
          <w:sz w:val="52"/>
          <w:szCs w:val="52"/>
        </w:rPr>
        <w:t> </w:t>
      </w:r>
      <w:r>
        <w:drawing>
          <wp:anchor simplePos="0" relativeHeight="251658256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469415</wp:posOffset>
            </wp:positionV>
            <wp:extent cx="4402747" cy="1145385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02747" cy="114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52" baseline="0" dirty="0">
          <w:jc w:val="left"/>
          <w:rFonts w:ascii="Futura-CondensedMedium" w:hAnsi="Futura-CondensedMedium" w:cs="Futura-CondensedMedium"/>
          <w:color w:val="D1A60C"/>
          <w:sz w:val="52"/>
          <w:szCs w:val="52"/>
        </w:rPr>
        <w:t>Dallas, TX 75</w:t>
      </w:r>
      <w:r>
        <w:rPr sz="52" baseline="0" dirty="0">
          <w:jc w:val="left"/>
          <w:rFonts w:ascii="Futura-CondensedMedium" w:hAnsi="Futura-CondensedMedium" w:cs="Futura-CondensedMedium"/>
          <w:color w:val="D1A60C"/>
          <w:spacing w:val="-20"/>
          <w:sz w:val="52"/>
          <w:szCs w:val="52"/>
        </w:rPr>
        <w:t>2</w:t>
      </w:r>
      <w:r>
        <w:rPr sz="52" baseline="0" dirty="0">
          <w:jc w:val="left"/>
          <w:rFonts w:ascii="Futura-CondensedMedium" w:hAnsi="Futura-CondensedMedium" w:cs="Futura-CondensedMedium"/>
          <w:color w:val="D1A60C"/>
          <w:sz w:val="52"/>
          <w:szCs w:val="52"/>
        </w:rPr>
        <w:t>43</w:t>
      </w:r>
      <w:r>
        <w:rPr>
          <w:rFonts w:ascii="Times New Roman" w:hAnsi="Times New Roman" w:cs="Times New Roman"/>
          <w:sz w:val="52"/>
          <w:szCs w:val="5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50" w:h="15850"/>
          <w:pgMar w:top="500" w:right="500" w:bottom="400" w:left="408" w:header="708" w:footer="708" w:gutter="0"/>
          <w:docGrid w:linePitch="360"/>
        </w:sectPr>
        <w:spacing w:before="0" w:after="0" w:line="663" w:lineRule="exact"/>
        <w:ind w:left="1" w:right="0" w:firstLine="0"/>
      </w:pPr>
      <w:r/>
      <w:hyperlink r:id="rId109" w:history="1">
        <w:r>
          <w:rPr sz="51" baseline="0" dirty="0">
            <w:jc w:val="left"/>
            <w:rFonts w:ascii="Futura-CondensedMedium" w:hAnsi="Futura-CondensedMedium" w:cs="Futura-CondensedMedium"/>
            <w:color w:val="D1A60C"/>
            <w:spacing w:val="-74"/>
            <w:sz w:val="51"/>
            <w:szCs w:val="51"/>
          </w:rPr>
          <w:t>info@helpinghandsopenhearts.com</w:t>
        </w:r>
      </w:hyperlink>
      <w:r>
        <w:rPr>
          <w:rFonts w:ascii="Times New Roman" w:hAnsi="Times New Roman" w:cs="Times New Roman"/>
          <w:sz w:val="51"/>
          <w:szCs w:val="51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7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-311150</wp:posOffset>
            </wp:positionV>
            <wp:extent cx="7772400" cy="100584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-311150</wp:posOffset>
            </wp:positionV>
            <wp:extent cx="7772400" cy="2422297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772400" cy="2422297"/>
                    </a:xfrm>
                    <a:custGeom>
                      <a:rect l="l" t="t" r="r" b="b"/>
                      <a:pathLst>
                        <a:path w="7772400" h="2422297">
                          <a:moveTo>
                            <a:pt x="0" y="2422297"/>
                          </a:moveTo>
                          <a:lnTo>
                            <a:pt x="7772400" y="2422297"/>
                          </a:lnTo>
                          <a:lnTo>
                            <a:pt x="7772400" y="0"/>
                          </a:lnTo>
                          <a:lnTo>
                            <a:pt x="0" y="0"/>
                          </a:lnTo>
                          <a:lnTo>
                            <a:pt x="0" y="2422297"/>
                          </a:lnTo>
                          <a:close/>
                        </a:path>
                      </a:pathLst>
                    </a:custGeom>
                    <a:solidFill>
                      <a:srgbClr val="6C3E8A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5" behindDoc="0" locked="0" layoutInCell="1" allowOverlap="1">
            <wp:simplePos x="0" y="0"/>
            <wp:positionH relativeFrom="page">
              <wp:posOffset>1572249</wp:posOffset>
            </wp:positionH>
            <wp:positionV relativeFrom="paragraph">
              <wp:posOffset>-86120</wp:posOffset>
            </wp:positionV>
            <wp:extent cx="293318" cy="246303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3318" cy="246303"/>
                    </a:xfrm>
                    <a:custGeom>
                      <a:rect l="l" t="t" r="r" b="b"/>
                      <a:pathLst>
                        <a:path w="293318" h="246303">
                          <a:moveTo>
                            <a:pt x="291477" y="90182"/>
                          </a:moveTo>
                          <a:cubicBezTo>
                            <a:pt x="293318" y="46266"/>
                            <a:pt x="259207" y="9182"/>
                            <a:pt x="215290" y="7340"/>
                          </a:cubicBezTo>
                          <a:cubicBezTo>
                            <a:pt x="187973" y="6197"/>
                            <a:pt x="163309" y="18974"/>
                            <a:pt x="148120" y="39357"/>
                          </a:cubicBezTo>
                          <a:cubicBezTo>
                            <a:pt x="134683" y="17767"/>
                            <a:pt x="111163" y="2984"/>
                            <a:pt x="83845" y="1841"/>
                          </a:cubicBezTo>
                          <a:cubicBezTo>
                            <a:pt x="39929" y="0"/>
                            <a:pt x="2845" y="34112"/>
                            <a:pt x="1003" y="78029"/>
                          </a:cubicBezTo>
                          <a:cubicBezTo>
                            <a:pt x="0" y="102158"/>
                            <a:pt x="9855" y="124218"/>
                            <a:pt x="26225" y="139508"/>
                          </a:cubicBezTo>
                          <a:lnTo>
                            <a:pt x="26213" y="139534"/>
                          </a:lnTo>
                          <a:lnTo>
                            <a:pt x="139458" y="246303"/>
                          </a:lnTo>
                          <a:lnTo>
                            <a:pt x="263283" y="147725"/>
                          </a:lnTo>
                          <a:lnTo>
                            <a:pt x="263283" y="147674"/>
                          </a:lnTo>
                          <a:cubicBezTo>
                            <a:pt x="279717" y="133793"/>
                            <a:pt x="290512" y="113359"/>
                            <a:pt x="291477" y="90182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8" behindDoc="0" locked="0" layoutInCell="1" allowOverlap="1">
            <wp:simplePos x="0" y="0"/>
            <wp:positionH relativeFrom="page">
              <wp:posOffset>1385779</wp:posOffset>
            </wp:positionH>
            <wp:positionV relativeFrom="paragraph">
              <wp:posOffset>115877</wp:posOffset>
            </wp:positionV>
            <wp:extent cx="290702" cy="265493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702" cy="265493"/>
                    </a:xfrm>
                    <a:custGeom>
                      <a:rect l="l" t="t" r="r" b="b"/>
                      <a:pathLst>
                        <a:path w="290702" h="265493">
                          <a:moveTo>
                            <a:pt x="271157" y="184696"/>
                          </a:moveTo>
                          <a:cubicBezTo>
                            <a:pt x="290702" y="145327"/>
                            <a:pt x="274624" y="97574"/>
                            <a:pt x="235255" y="78029"/>
                          </a:cubicBezTo>
                          <a:cubicBezTo>
                            <a:pt x="210769" y="65875"/>
                            <a:pt x="183032" y="67514"/>
                            <a:pt x="160858" y="79947"/>
                          </a:cubicBezTo>
                          <a:cubicBezTo>
                            <a:pt x="157365" y="54776"/>
                            <a:pt x="141897" y="31700"/>
                            <a:pt x="117411" y="19546"/>
                          </a:cubicBezTo>
                          <a:cubicBezTo>
                            <a:pt x="78041" y="0"/>
                            <a:pt x="30277" y="16079"/>
                            <a:pt x="10744" y="55449"/>
                          </a:cubicBezTo>
                          <a:cubicBezTo>
                            <a:pt x="0" y="77077"/>
                            <a:pt x="38" y="101245"/>
                            <a:pt x="8776" y="121870"/>
                          </a:cubicBezTo>
                          <a:lnTo>
                            <a:pt x="8750" y="121882"/>
                          </a:lnTo>
                          <a:lnTo>
                            <a:pt x="68770" y="265493"/>
                          </a:lnTo>
                          <a:lnTo>
                            <a:pt x="221996" y="225793"/>
                          </a:lnTo>
                          <a:lnTo>
                            <a:pt x="222021" y="225742"/>
                          </a:lnTo>
                          <a:cubicBezTo>
                            <a:pt x="242671" y="219760"/>
                            <a:pt x="260845" y="205473"/>
                            <a:pt x="271157" y="184696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94" behindDoc="0" locked="0" layoutInCell="1" allowOverlap="1">
            <wp:simplePos x="0" y="0"/>
            <wp:positionH relativeFrom="page">
              <wp:posOffset>946462</wp:posOffset>
            </wp:positionH>
            <wp:positionV relativeFrom="paragraph">
              <wp:posOffset>90043</wp:posOffset>
            </wp:positionV>
            <wp:extent cx="1350998" cy="1254049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50998" cy="1254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1" behindDoc="0" locked="0" layoutInCell="1" allowOverlap="1">
            <wp:simplePos x="0" y="0"/>
            <wp:positionH relativeFrom="page">
              <wp:posOffset>1567607</wp:posOffset>
            </wp:positionH>
            <wp:positionV relativeFrom="paragraph">
              <wp:posOffset>141024</wp:posOffset>
            </wp:positionV>
            <wp:extent cx="294753" cy="263955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4753" cy="263955"/>
                    </a:xfrm>
                    <a:custGeom>
                      <a:rect l="l" t="t" r="r" b="b"/>
                      <a:pathLst>
                        <a:path w="294753" h="263955">
                          <a:moveTo>
                            <a:pt x="286702" y="61937"/>
                          </a:moveTo>
                          <a:cubicBezTo>
                            <a:pt x="271450" y="20904"/>
                            <a:pt x="225819" y="0"/>
                            <a:pt x="184785" y="15252"/>
                          </a:cubicBezTo>
                          <a:cubicBezTo>
                            <a:pt x="159258" y="24739"/>
                            <a:pt x="141529" y="45986"/>
                            <a:pt x="135433" y="70560"/>
                          </a:cubicBezTo>
                          <a:cubicBezTo>
                            <a:pt x="114770" y="55930"/>
                            <a:pt x="87465" y="51422"/>
                            <a:pt x="61938" y="60909"/>
                          </a:cubicBezTo>
                          <a:cubicBezTo>
                            <a:pt x="20904" y="76161"/>
                            <a:pt x="0" y="121792"/>
                            <a:pt x="15253" y="162825"/>
                          </a:cubicBezTo>
                          <a:cubicBezTo>
                            <a:pt x="23635" y="185381"/>
                            <a:pt x="41212" y="201827"/>
                            <a:pt x="62128" y="209561"/>
                          </a:cubicBezTo>
                          <a:lnTo>
                            <a:pt x="62128" y="209587"/>
                          </a:lnTo>
                          <a:lnTo>
                            <a:pt x="207315" y="263955"/>
                          </a:lnTo>
                          <a:lnTo>
                            <a:pt x="283007" y="125665"/>
                          </a:lnTo>
                          <a:lnTo>
                            <a:pt x="282981" y="125602"/>
                          </a:lnTo>
                          <a:cubicBezTo>
                            <a:pt x="292721" y="106526"/>
                            <a:pt x="294753" y="83590"/>
                            <a:pt x="286702" y="61937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2" behindDoc="0" locked="0" layoutInCell="1" allowOverlap="1">
            <wp:simplePos x="0" y="0"/>
            <wp:positionH relativeFrom="page">
              <wp:posOffset>1323787</wp:posOffset>
            </wp:positionH>
            <wp:positionV relativeFrom="paragraph">
              <wp:posOffset>74384</wp:posOffset>
            </wp:positionV>
            <wp:extent cx="591769" cy="492442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1769" cy="492442"/>
                    </a:xfrm>
                    <a:custGeom>
                      <a:rect l="l" t="t" r="r" b="b"/>
                      <a:pathLst>
                        <a:path w="591769" h="492442">
                          <a:moveTo>
                            <a:pt x="591769" y="161988"/>
                          </a:moveTo>
                          <a:cubicBezTo>
                            <a:pt x="591769" y="72530"/>
                            <a:pt x="519240" y="0"/>
                            <a:pt x="429781" y="0"/>
                          </a:cubicBezTo>
                          <a:cubicBezTo>
                            <a:pt x="374130" y="0"/>
                            <a:pt x="325044" y="28067"/>
                            <a:pt x="295885" y="70815"/>
                          </a:cubicBezTo>
                          <a:cubicBezTo>
                            <a:pt x="266726" y="28067"/>
                            <a:pt x="217640" y="0"/>
                            <a:pt x="161989" y="0"/>
                          </a:cubicBezTo>
                          <a:cubicBezTo>
                            <a:pt x="72517" y="0"/>
                            <a:pt x="0" y="72530"/>
                            <a:pt x="0" y="161988"/>
                          </a:cubicBezTo>
                          <a:cubicBezTo>
                            <a:pt x="0" y="211149"/>
                            <a:pt x="21933" y="255167"/>
                            <a:pt x="56515" y="284873"/>
                          </a:cubicBezTo>
                          <a:lnTo>
                            <a:pt x="56490" y="284924"/>
                          </a:lnTo>
                          <a:lnTo>
                            <a:pt x="295885" y="492442"/>
                          </a:lnTo>
                          <a:lnTo>
                            <a:pt x="539318" y="281418"/>
                          </a:lnTo>
                          <a:lnTo>
                            <a:pt x="539318" y="281304"/>
                          </a:lnTo>
                          <a:cubicBezTo>
                            <a:pt x="571551" y="251688"/>
                            <a:pt x="591769" y="209206"/>
                            <a:pt x="591769" y="161988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6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672" w:lineRule="exact"/>
        <w:ind w:left="4436" w:right="0" w:firstLine="0"/>
      </w:pPr>
      <w:r>
        <w:drawing>
          <wp:anchor simplePos="0" relativeHeight="251658403" behindDoc="0" locked="0" layoutInCell="1" allowOverlap="1">
            <wp:simplePos x="0" y="0"/>
            <wp:positionH relativeFrom="page">
              <wp:posOffset>1051447</wp:posOffset>
            </wp:positionH>
            <wp:positionV relativeFrom="line">
              <wp:posOffset>-64161</wp:posOffset>
            </wp:positionV>
            <wp:extent cx="69240" cy="180492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9240" cy="180492"/>
                    </a:xfrm>
                    <a:custGeom>
                      <a:rect l="l" t="t" r="r" b="b"/>
                      <a:pathLst>
                        <a:path w="69240" h="180492">
                          <a:moveTo>
                            <a:pt x="69240" y="170726"/>
                          </a:moveTo>
                          <a:lnTo>
                            <a:pt x="69240" y="180492"/>
                          </a:lnTo>
                          <a:cubicBezTo>
                            <a:pt x="59068" y="179844"/>
                            <a:pt x="48438" y="179514"/>
                            <a:pt x="37364" y="179514"/>
                          </a:cubicBezTo>
                          <a:cubicBezTo>
                            <a:pt x="26302" y="179514"/>
                            <a:pt x="13830" y="179844"/>
                            <a:pt x="0" y="180492"/>
                          </a:cubicBezTo>
                          <a:lnTo>
                            <a:pt x="0" y="170852"/>
                          </a:lnTo>
                          <a:cubicBezTo>
                            <a:pt x="7734" y="170600"/>
                            <a:pt x="12408" y="170282"/>
                            <a:pt x="14034" y="169876"/>
                          </a:cubicBezTo>
                          <a:cubicBezTo>
                            <a:pt x="15265" y="169545"/>
                            <a:pt x="16180" y="169076"/>
                            <a:pt x="16789" y="168466"/>
                          </a:cubicBezTo>
                          <a:cubicBezTo>
                            <a:pt x="17399" y="167856"/>
                            <a:pt x="17818" y="166904"/>
                            <a:pt x="18072" y="165596"/>
                          </a:cubicBezTo>
                          <a:cubicBezTo>
                            <a:pt x="18631" y="163157"/>
                            <a:pt x="19050" y="155461"/>
                            <a:pt x="19291" y="142520"/>
                          </a:cubicBezTo>
                          <a:cubicBezTo>
                            <a:pt x="19533" y="129566"/>
                            <a:pt x="19660" y="118085"/>
                            <a:pt x="19660" y="108077"/>
                          </a:cubicBezTo>
                          <a:lnTo>
                            <a:pt x="19660" y="67780"/>
                          </a:lnTo>
                          <a:cubicBezTo>
                            <a:pt x="19660" y="54991"/>
                            <a:pt x="19368" y="43307"/>
                            <a:pt x="18809" y="32728"/>
                          </a:cubicBezTo>
                          <a:cubicBezTo>
                            <a:pt x="18479" y="27026"/>
                            <a:pt x="18072" y="23648"/>
                            <a:pt x="17577" y="22594"/>
                          </a:cubicBezTo>
                          <a:cubicBezTo>
                            <a:pt x="17259" y="22022"/>
                            <a:pt x="16802" y="21565"/>
                            <a:pt x="16231" y="21247"/>
                          </a:cubicBezTo>
                          <a:cubicBezTo>
                            <a:pt x="15265" y="20600"/>
                            <a:pt x="13716" y="20105"/>
                            <a:pt x="11595" y="19787"/>
                          </a:cubicBezTo>
                          <a:cubicBezTo>
                            <a:pt x="10376" y="19622"/>
                            <a:pt x="6718" y="19419"/>
                            <a:pt x="610" y="19165"/>
                          </a:cubicBezTo>
                          <a:lnTo>
                            <a:pt x="610" y="10135"/>
                          </a:lnTo>
                          <a:cubicBezTo>
                            <a:pt x="10706" y="9068"/>
                            <a:pt x="18758" y="7913"/>
                            <a:pt x="24790" y="6655"/>
                          </a:cubicBezTo>
                          <a:cubicBezTo>
                            <a:pt x="30810" y="5398"/>
                            <a:pt x="38913" y="3175"/>
                            <a:pt x="49086" y="0"/>
                          </a:cubicBezTo>
                          <a:lnTo>
                            <a:pt x="51651" y="1461"/>
                          </a:lnTo>
                          <a:lnTo>
                            <a:pt x="50673" y="26137"/>
                          </a:lnTo>
                          <a:cubicBezTo>
                            <a:pt x="50267" y="39967"/>
                            <a:pt x="50025" y="56947"/>
                            <a:pt x="49949" y="77064"/>
                          </a:cubicBezTo>
                          <a:lnTo>
                            <a:pt x="49949" y="108319"/>
                          </a:lnTo>
                          <a:cubicBezTo>
                            <a:pt x="49949" y="120130"/>
                            <a:pt x="50025" y="128956"/>
                            <a:pt x="50190" y="134824"/>
                          </a:cubicBezTo>
                          <a:cubicBezTo>
                            <a:pt x="50521" y="149391"/>
                            <a:pt x="50762" y="158204"/>
                            <a:pt x="50914" y="161265"/>
                          </a:cubicBezTo>
                          <a:cubicBezTo>
                            <a:pt x="51092" y="164313"/>
                            <a:pt x="51372" y="166256"/>
                            <a:pt x="51778" y="167069"/>
                          </a:cubicBezTo>
                          <a:cubicBezTo>
                            <a:pt x="52019" y="167628"/>
                            <a:pt x="52426" y="168123"/>
                            <a:pt x="52997" y="168529"/>
                          </a:cubicBezTo>
                          <a:cubicBezTo>
                            <a:pt x="53734" y="169101"/>
                            <a:pt x="54991" y="169545"/>
                            <a:pt x="56782" y="169876"/>
                          </a:cubicBezTo>
                          <a:cubicBezTo>
                            <a:pt x="57518" y="170041"/>
                            <a:pt x="61671" y="170320"/>
                            <a:pt x="69240" y="170726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7" behindDoc="0" locked="0" layoutInCell="1" allowOverlap="1">
            <wp:simplePos x="0" y="0"/>
            <wp:positionH relativeFrom="page">
              <wp:posOffset>2205264</wp:posOffset>
            </wp:positionH>
            <wp:positionV relativeFrom="line">
              <wp:posOffset>-76253</wp:posOffset>
            </wp:positionV>
            <wp:extent cx="158635" cy="208584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8635" cy="208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7" behindDoc="0" locked="0" layoutInCell="1" allowOverlap="1">
            <wp:simplePos x="0" y="0"/>
            <wp:positionH relativeFrom="page">
              <wp:posOffset>719999</wp:posOffset>
            </wp:positionH>
            <wp:positionV relativeFrom="line">
              <wp:posOffset>-54521</wp:posOffset>
            </wp:positionV>
            <wp:extent cx="193319" cy="170853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3319" cy="170853"/>
                    </a:xfrm>
                    <a:custGeom>
                      <a:rect l="l" t="t" r="r" b="b"/>
                      <a:pathLst>
                        <a:path w="193319" h="170853">
                          <a:moveTo>
                            <a:pt x="0" y="170853"/>
                          </a:moveTo>
                          <a:lnTo>
                            <a:pt x="0" y="160109"/>
                          </a:lnTo>
                          <a:cubicBezTo>
                            <a:pt x="7734" y="159944"/>
                            <a:pt x="12458" y="159703"/>
                            <a:pt x="14160" y="159373"/>
                          </a:cubicBezTo>
                          <a:cubicBezTo>
                            <a:pt x="15875" y="159042"/>
                            <a:pt x="17132" y="158585"/>
                            <a:pt x="17957" y="157963"/>
                          </a:cubicBezTo>
                          <a:cubicBezTo>
                            <a:pt x="18770" y="157353"/>
                            <a:pt x="19342" y="156490"/>
                            <a:pt x="19672" y="155347"/>
                          </a:cubicBezTo>
                          <a:cubicBezTo>
                            <a:pt x="20485" y="152896"/>
                            <a:pt x="20929" y="147244"/>
                            <a:pt x="21005" y="138367"/>
                          </a:cubicBezTo>
                          <a:lnTo>
                            <a:pt x="21501" y="114072"/>
                          </a:lnTo>
                          <a:lnTo>
                            <a:pt x="21501" y="56909"/>
                          </a:lnTo>
                          <a:lnTo>
                            <a:pt x="21005" y="32855"/>
                          </a:lnTo>
                          <a:cubicBezTo>
                            <a:pt x="20929" y="23813"/>
                            <a:pt x="20485" y="18073"/>
                            <a:pt x="19672" y="15634"/>
                          </a:cubicBezTo>
                          <a:cubicBezTo>
                            <a:pt x="19342" y="14491"/>
                            <a:pt x="18783" y="13627"/>
                            <a:pt x="18021" y="13005"/>
                          </a:cubicBezTo>
                          <a:cubicBezTo>
                            <a:pt x="17246" y="12396"/>
                            <a:pt x="16001" y="11913"/>
                            <a:pt x="14287" y="11545"/>
                          </a:cubicBezTo>
                          <a:cubicBezTo>
                            <a:pt x="12573" y="11176"/>
                            <a:pt x="7823" y="10910"/>
                            <a:pt x="0" y="10757"/>
                          </a:cubicBezTo>
                          <a:lnTo>
                            <a:pt x="0" y="0"/>
                          </a:lnTo>
                          <a:cubicBezTo>
                            <a:pt x="13347" y="496"/>
                            <a:pt x="27444" y="737"/>
                            <a:pt x="42265" y="737"/>
                          </a:cubicBezTo>
                          <a:cubicBezTo>
                            <a:pt x="55524" y="737"/>
                            <a:pt x="67297" y="496"/>
                            <a:pt x="77546" y="0"/>
                          </a:cubicBezTo>
                          <a:lnTo>
                            <a:pt x="77546" y="10757"/>
                          </a:lnTo>
                          <a:cubicBezTo>
                            <a:pt x="68834" y="11075"/>
                            <a:pt x="63703" y="11418"/>
                            <a:pt x="62166" y="11786"/>
                          </a:cubicBezTo>
                          <a:cubicBezTo>
                            <a:pt x="60617" y="12154"/>
                            <a:pt x="59512" y="12751"/>
                            <a:pt x="58864" y="13564"/>
                          </a:cubicBezTo>
                          <a:cubicBezTo>
                            <a:pt x="58204" y="14377"/>
                            <a:pt x="57721" y="17222"/>
                            <a:pt x="57391" y="22111"/>
                          </a:cubicBezTo>
                          <a:cubicBezTo>
                            <a:pt x="56667" y="30417"/>
                            <a:pt x="56299" y="42380"/>
                            <a:pt x="56299" y="58014"/>
                          </a:cubicBezTo>
                          <a:lnTo>
                            <a:pt x="56299" y="72060"/>
                          </a:lnTo>
                          <a:cubicBezTo>
                            <a:pt x="62166" y="72543"/>
                            <a:pt x="74460" y="72784"/>
                            <a:pt x="93179" y="72784"/>
                          </a:cubicBezTo>
                          <a:cubicBezTo>
                            <a:pt x="116789" y="72784"/>
                            <a:pt x="131356" y="72543"/>
                            <a:pt x="136905" y="72060"/>
                          </a:cubicBezTo>
                          <a:lnTo>
                            <a:pt x="136905" y="58014"/>
                          </a:lnTo>
                          <a:cubicBezTo>
                            <a:pt x="136905" y="45390"/>
                            <a:pt x="136817" y="37288"/>
                            <a:pt x="136652" y="33706"/>
                          </a:cubicBezTo>
                          <a:cubicBezTo>
                            <a:pt x="136004" y="22886"/>
                            <a:pt x="135521" y="16777"/>
                            <a:pt x="135191" y="15393"/>
                          </a:cubicBezTo>
                          <a:cubicBezTo>
                            <a:pt x="134950" y="14415"/>
                            <a:pt x="134556" y="13666"/>
                            <a:pt x="134023" y="13132"/>
                          </a:cubicBezTo>
                          <a:cubicBezTo>
                            <a:pt x="133502" y="12599"/>
                            <a:pt x="132524" y="12154"/>
                            <a:pt x="131102" y="11786"/>
                          </a:cubicBezTo>
                          <a:cubicBezTo>
                            <a:pt x="129679" y="11418"/>
                            <a:pt x="124561" y="11075"/>
                            <a:pt x="115773" y="10757"/>
                          </a:cubicBezTo>
                          <a:lnTo>
                            <a:pt x="115773" y="0"/>
                          </a:lnTo>
                          <a:cubicBezTo>
                            <a:pt x="126034" y="496"/>
                            <a:pt x="137795" y="737"/>
                            <a:pt x="151066" y="737"/>
                          </a:cubicBezTo>
                          <a:cubicBezTo>
                            <a:pt x="165887" y="737"/>
                            <a:pt x="179971" y="496"/>
                            <a:pt x="193319" y="0"/>
                          </a:cubicBezTo>
                          <a:lnTo>
                            <a:pt x="193319" y="10757"/>
                          </a:lnTo>
                          <a:cubicBezTo>
                            <a:pt x="185585" y="10910"/>
                            <a:pt x="180860" y="11164"/>
                            <a:pt x="179158" y="11481"/>
                          </a:cubicBezTo>
                          <a:cubicBezTo>
                            <a:pt x="177444" y="11811"/>
                            <a:pt x="176187" y="12281"/>
                            <a:pt x="175374" y="12891"/>
                          </a:cubicBezTo>
                          <a:cubicBezTo>
                            <a:pt x="174561" y="13500"/>
                            <a:pt x="173989" y="14377"/>
                            <a:pt x="173659" y="15507"/>
                          </a:cubicBezTo>
                          <a:cubicBezTo>
                            <a:pt x="172846" y="18034"/>
                            <a:pt x="172402" y="23699"/>
                            <a:pt x="172326" y="32487"/>
                          </a:cubicBezTo>
                          <a:lnTo>
                            <a:pt x="171830" y="56909"/>
                          </a:lnTo>
                          <a:lnTo>
                            <a:pt x="171830" y="114072"/>
                          </a:lnTo>
                          <a:lnTo>
                            <a:pt x="172326" y="137999"/>
                          </a:lnTo>
                          <a:cubicBezTo>
                            <a:pt x="172402" y="147117"/>
                            <a:pt x="172808" y="152858"/>
                            <a:pt x="173532" y="155220"/>
                          </a:cubicBezTo>
                          <a:cubicBezTo>
                            <a:pt x="173951" y="156363"/>
                            <a:pt x="174536" y="157264"/>
                            <a:pt x="175310" y="157912"/>
                          </a:cubicBezTo>
                          <a:cubicBezTo>
                            <a:pt x="176085" y="158560"/>
                            <a:pt x="177317" y="159042"/>
                            <a:pt x="179031" y="159373"/>
                          </a:cubicBezTo>
                          <a:cubicBezTo>
                            <a:pt x="180746" y="159703"/>
                            <a:pt x="185508" y="159944"/>
                            <a:pt x="193319" y="160109"/>
                          </a:cubicBezTo>
                          <a:lnTo>
                            <a:pt x="193319" y="170853"/>
                          </a:lnTo>
                          <a:cubicBezTo>
                            <a:pt x="179971" y="170358"/>
                            <a:pt x="165887" y="170117"/>
                            <a:pt x="151066" y="170117"/>
                          </a:cubicBezTo>
                          <a:cubicBezTo>
                            <a:pt x="137795" y="170117"/>
                            <a:pt x="126034" y="170358"/>
                            <a:pt x="115773" y="170853"/>
                          </a:cubicBezTo>
                          <a:lnTo>
                            <a:pt x="115773" y="160109"/>
                          </a:lnTo>
                          <a:cubicBezTo>
                            <a:pt x="124485" y="159779"/>
                            <a:pt x="129616" y="159436"/>
                            <a:pt x="131165" y="159068"/>
                          </a:cubicBezTo>
                          <a:cubicBezTo>
                            <a:pt x="132702" y="158700"/>
                            <a:pt x="133807" y="158115"/>
                            <a:pt x="134467" y="157303"/>
                          </a:cubicBezTo>
                          <a:cubicBezTo>
                            <a:pt x="135102" y="156490"/>
                            <a:pt x="135597" y="153632"/>
                            <a:pt x="135928" y="148755"/>
                          </a:cubicBezTo>
                          <a:cubicBezTo>
                            <a:pt x="136575" y="140450"/>
                            <a:pt x="136905" y="128474"/>
                            <a:pt x="136905" y="112840"/>
                          </a:cubicBezTo>
                          <a:lnTo>
                            <a:pt x="136905" y="87326"/>
                          </a:lnTo>
                          <a:cubicBezTo>
                            <a:pt x="132829" y="86754"/>
                            <a:pt x="120980" y="86462"/>
                            <a:pt x="101371" y="86462"/>
                          </a:cubicBezTo>
                          <a:cubicBezTo>
                            <a:pt x="82562" y="86462"/>
                            <a:pt x="70015" y="86551"/>
                            <a:pt x="63753" y="86716"/>
                          </a:cubicBezTo>
                          <a:cubicBezTo>
                            <a:pt x="61226" y="86792"/>
                            <a:pt x="58737" y="86995"/>
                            <a:pt x="56299" y="87326"/>
                          </a:cubicBezTo>
                          <a:lnTo>
                            <a:pt x="56299" y="112840"/>
                          </a:lnTo>
                          <a:cubicBezTo>
                            <a:pt x="56299" y="125553"/>
                            <a:pt x="56426" y="133642"/>
                            <a:pt x="56667" y="137148"/>
                          </a:cubicBezTo>
                          <a:cubicBezTo>
                            <a:pt x="57315" y="147981"/>
                            <a:pt x="57810" y="154128"/>
                            <a:pt x="58140" y="155588"/>
                          </a:cubicBezTo>
                          <a:cubicBezTo>
                            <a:pt x="58381" y="156490"/>
                            <a:pt x="58762" y="157201"/>
                            <a:pt x="59283" y="157722"/>
                          </a:cubicBezTo>
                          <a:cubicBezTo>
                            <a:pt x="59817" y="158255"/>
                            <a:pt x="60794" y="158700"/>
                            <a:pt x="62217" y="159068"/>
                          </a:cubicBezTo>
                          <a:cubicBezTo>
                            <a:pt x="63639" y="159436"/>
                            <a:pt x="68757" y="159779"/>
                            <a:pt x="77546" y="160109"/>
                          </a:cubicBezTo>
                          <a:lnTo>
                            <a:pt x="77546" y="170853"/>
                          </a:lnTo>
                          <a:cubicBezTo>
                            <a:pt x="67297" y="170358"/>
                            <a:pt x="55524" y="170117"/>
                            <a:pt x="42265" y="170117"/>
                          </a:cubicBezTo>
                          <a:cubicBezTo>
                            <a:pt x="27444" y="170117"/>
                            <a:pt x="13347" y="170358"/>
                            <a:pt x="0" y="170853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9" behindDoc="0" locked="0" layoutInCell="1" allowOverlap="1">
            <wp:simplePos x="0" y="0"/>
            <wp:positionH relativeFrom="page">
              <wp:posOffset>1276516</wp:posOffset>
            </wp:positionH>
            <wp:positionV relativeFrom="line">
              <wp:posOffset>-73203</wp:posOffset>
            </wp:positionV>
            <wp:extent cx="94157" cy="202234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4157" cy="202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8" behindDoc="0" locked="0" layoutInCell="1" allowOverlap="1">
            <wp:simplePos x="0" y="0"/>
            <wp:positionH relativeFrom="page">
              <wp:posOffset>1727147</wp:posOffset>
            </wp:positionH>
            <wp:positionV relativeFrom="line">
              <wp:posOffset>-54521</wp:posOffset>
            </wp:positionV>
            <wp:extent cx="193319" cy="170853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3319" cy="170853"/>
                    </a:xfrm>
                    <a:custGeom>
                      <a:rect l="l" t="t" r="r" b="b"/>
                      <a:pathLst>
                        <a:path w="193319" h="170853">
                          <a:moveTo>
                            <a:pt x="0" y="170853"/>
                          </a:moveTo>
                          <a:lnTo>
                            <a:pt x="0" y="160109"/>
                          </a:lnTo>
                          <a:cubicBezTo>
                            <a:pt x="7734" y="159944"/>
                            <a:pt x="12458" y="159703"/>
                            <a:pt x="14160" y="159373"/>
                          </a:cubicBezTo>
                          <a:cubicBezTo>
                            <a:pt x="15875" y="159042"/>
                            <a:pt x="17132" y="158585"/>
                            <a:pt x="17957" y="157963"/>
                          </a:cubicBezTo>
                          <a:cubicBezTo>
                            <a:pt x="18770" y="157353"/>
                            <a:pt x="19342" y="156490"/>
                            <a:pt x="19672" y="155347"/>
                          </a:cubicBezTo>
                          <a:cubicBezTo>
                            <a:pt x="20485" y="152896"/>
                            <a:pt x="20929" y="147244"/>
                            <a:pt x="21005" y="138367"/>
                          </a:cubicBezTo>
                          <a:lnTo>
                            <a:pt x="21501" y="114072"/>
                          </a:lnTo>
                          <a:lnTo>
                            <a:pt x="21501" y="56909"/>
                          </a:lnTo>
                          <a:lnTo>
                            <a:pt x="21005" y="32855"/>
                          </a:lnTo>
                          <a:cubicBezTo>
                            <a:pt x="20929" y="23813"/>
                            <a:pt x="20485" y="18073"/>
                            <a:pt x="19672" y="15634"/>
                          </a:cubicBezTo>
                          <a:cubicBezTo>
                            <a:pt x="19342" y="14491"/>
                            <a:pt x="18783" y="13627"/>
                            <a:pt x="18021" y="13005"/>
                          </a:cubicBezTo>
                          <a:cubicBezTo>
                            <a:pt x="17246" y="12396"/>
                            <a:pt x="16001" y="11913"/>
                            <a:pt x="14287" y="11545"/>
                          </a:cubicBezTo>
                          <a:cubicBezTo>
                            <a:pt x="12573" y="11176"/>
                            <a:pt x="7823" y="10910"/>
                            <a:pt x="0" y="10757"/>
                          </a:cubicBezTo>
                          <a:lnTo>
                            <a:pt x="0" y="0"/>
                          </a:lnTo>
                          <a:cubicBezTo>
                            <a:pt x="13347" y="496"/>
                            <a:pt x="27444" y="737"/>
                            <a:pt x="42265" y="737"/>
                          </a:cubicBezTo>
                          <a:cubicBezTo>
                            <a:pt x="55524" y="737"/>
                            <a:pt x="67297" y="496"/>
                            <a:pt x="77546" y="0"/>
                          </a:cubicBezTo>
                          <a:lnTo>
                            <a:pt x="77546" y="10757"/>
                          </a:lnTo>
                          <a:cubicBezTo>
                            <a:pt x="68834" y="11075"/>
                            <a:pt x="63703" y="11418"/>
                            <a:pt x="62166" y="11786"/>
                          </a:cubicBezTo>
                          <a:cubicBezTo>
                            <a:pt x="60617" y="12154"/>
                            <a:pt x="59512" y="12751"/>
                            <a:pt x="58864" y="13564"/>
                          </a:cubicBezTo>
                          <a:cubicBezTo>
                            <a:pt x="58204" y="14377"/>
                            <a:pt x="57721" y="17222"/>
                            <a:pt x="57391" y="22111"/>
                          </a:cubicBezTo>
                          <a:cubicBezTo>
                            <a:pt x="56667" y="30417"/>
                            <a:pt x="56299" y="42380"/>
                            <a:pt x="56299" y="58014"/>
                          </a:cubicBezTo>
                          <a:lnTo>
                            <a:pt x="56299" y="72060"/>
                          </a:lnTo>
                          <a:cubicBezTo>
                            <a:pt x="62166" y="72543"/>
                            <a:pt x="74460" y="72784"/>
                            <a:pt x="93179" y="72784"/>
                          </a:cubicBezTo>
                          <a:cubicBezTo>
                            <a:pt x="116789" y="72784"/>
                            <a:pt x="131356" y="72543"/>
                            <a:pt x="136905" y="72060"/>
                          </a:cubicBezTo>
                          <a:lnTo>
                            <a:pt x="136905" y="58014"/>
                          </a:lnTo>
                          <a:cubicBezTo>
                            <a:pt x="136905" y="45390"/>
                            <a:pt x="136817" y="37288"/>
                            <a:pt x="136652" y="33706"/>
                          </a:cubicBezTo>
                          <a:cubicBezTo>
                            <a:pt x="136004" y="22886"/>
                            <a:pt x="135521" y="16777"/>
                            <a:pt x="135191" y="15393"/>
                          </a:cubicBezTo>
                          <a:cubicBezTo>
                            <a:pt x="134950" y="14415"/>
                            <a:pt x="134556" y="13666"/>
                            <a:pt x="134023" y="13132"/>
                          </a:cubicBezTo>
                          <a:cubicBezTo>
                            <a:pt x="133502" y="12599"/>
                            <a:pt x="132524" y="12154"/>
                            <a:pt x="131102" y="11786"/>
                          </a:cubicBezTo>
                          <a:cubicBezTo>
                            <a:pt x="129679" y="11418"/>
                            <a:pt x="124561" y="11075"/>
                            <a:pt x="115773" y="10757"/>
                          </a:cubicBezTo>
                          <a:lnTo>
                            <a:pt x="115773" y="0"/>
                          </a:lnTo>
                          <a:cubicBezTo>
                            <a:pt x="126034" y="496"/>
                            <a:pt x="137795" y="737"/>
                            <a:pt x="151066" y="737"/>
                          </a:cubicBezTo>
                          <a:cubicBezTo>
                            <a:pt x="165887" y="737"/>
                            <a:pt x="179971" y="496"/>
                            <a:pt x="193319" y="0"/>
                          </a:cubicBezTo>
                          <a:lnTo>
                            <a:pt x="193319" y="10757"/>
                          </a:lnTo>
                          <a:cubicBezTo>
                            <a:pt x="185585" y="10910"/>
                            <a:pt x="180860" y="11164"/>
                            <a:pt x="179158" y="11481"/>
                          </a:cubicBezTo>
                          <a:cubicBezTo>
                            <a:pt x="177444" y="11811"/>
                            <a:pt x="176187" y="12281"/>
                            <a:pt x="175374" y="12891"/>
                          </a:cubicBezTo>
                          <a:cubicBezTo>
                            <a:pt x="174561" y="13500"/>
                            <a:pt x="173989" y="14377"/>
                            <a:pt x="173659" y="15507"/>
                          </a:cubicBezTo>
                          <a:cubicBezTo>
                            <a:pt x="172846" y="18034"/>
                            <a:pt x="172402" y="23699"/>
                            <a:pt x="172326" y="32487"/>
                          </a:cubicBezTo>
                          <a:lnTo>
                            <a:pt x="171830" y="56909"/>
                          </a:lnTo>
                          <a:lnTo>
                            <a:pt x="171830" y="114072"/>
                          </a:lnTo>
                          <a:lnTo>
                            <a:pt x="172326" y="137999"/>
                          </a:lnTo>
                          <a:cubicBezTo>
                            <a:pt x="172402" y="147117"/>
                            <a:pt x="172808" y="152858"/>
                            <a:pt x="173532" y="155220"/>
                          </a:cubicBezTo>
                          <a:cubicBezTo>
                            <a:pt x="173951" y="156363"/>
                            <a:pt x="174536" y="157264"/>
                            <a:pt x="175310" y="157912"/>
                          </a:cubicBezTo>
                          <a:cubicBezTo>
                            <a:pt x="176085" y="158560"/>
                            <a:pt x="177317" y="159042"/>
                            <a:pt x="179031" y="159373"/>
                          </a:cubicBezTo>
                          <a:cubicBezTo>
                            <a:pt x="180746" y="159703"/>
                            <a:pt x="185508" y="159944"/>
                            <a:pt x="193319" y="160109"/>
                          </a:cubicBezTo>
                          <a:lnTo>
                            <a:pt x="193319" y="170853"/>
                          </a:lnTo>
                          <a:cubicBezTo>
                            <a:pt x="179971" y="170358"/>
                            <a:pt x="165887" y="170117"/>
                            <a:pt x="151066" y="170117"/>
                          </a:cubicBezTo>
                          <a:cubicBezTo>
                            <a:pt x="137795" y="170117"/>
                            <a:pt x="126034" y="170358"/>
                            <a:pt x="115773" y="170853"/>
                          </a:cubicBezTo>
                          <a:lnTo>
                            <a:pt x="115773" y="160109"/>
                          </a:lnTo>
                          <a:cubicBezTo>
                            <a:pt x="124485" y="159779"/>
                            <a:pt x="129616" y="159436"/>
                            <a:pt x="131165" y="159068"/>
                          </a:cubicBezTo>
                          <a:cubicBezTo>
                            <a:pt x="132702" y="158700"/>
                            <a:pt x="133807" y="158115"/>
                            <a:pt x="134467" y="157303"/>
                          </a:cubicBezTo>
                          <a:cubicBezTo>
                            <a:pt x="135102" y="156490"/>
                            <a:pt x="135597" y="153632"/>
                            <a:pt x="135928" y="148755"/>
                          </a:cubicBezTo>
                          <a:cubicBezTo>
                            <a:pt x="136575" y="140450"/>
                            <a:pt x="136905" y="128474"/>
                            <a:pt x="136905" y="112840"/>
                          </a:cubicBezTo>
                          <a:lnTo>
                            <a:pt x="136905" y="87326"/>
                          </a:lnTo>
                          <a:cubicBezTo>
                            <a:pt x="132829" y="86754"/>
                            <a:pt x="120980" y="86462"/>
                            <a:pt x="101371" y="86462"/>
                          </a:cubicBezTo>
                          <a:cubicBezTo>
                            <a:pt x="82562" y="86462"/>
                            <a:pt x="70015" y="86551"/>
                            <a:pt x="63753" y="86716"/>
                          </a:cubicBezTo>
                          <a:cubicBezTo>
                            <a:pt x="61226" y="86792"/>
                            <a:pt x="58737" y="86995"/>
                            <a:pt x="56299" y="87326"/>
                          </a:cubicBezTo>
                          <a:lnTo>
                            <a:pt x="56299" y="112840"/>
                          </a:lnTo>
                          <a:cubicBezTo>
                            <a:pt x="56299" y="125553"/>
                            <a:pt x="56426" y="133642"/>
                            <a:pt x="56667" y="137148"/>
                          </a:cubicBezTo>
                          <a:cubicBezTo>
                            <a:pt x="57315" y="147981"/>
                            <a:pt x="57810" y="154128"/>
                            <a:pt x="58127" y="155588"/>
                          </a:cubicBezTo>
                          <a:cubicBezTo>
                            <a:pt x="58381" y="156490"/>
                            <a:pt x="58762" y="157201"/>
                            <a:pt x="59283" y="157722"/>
                          </a:cubicBezTo>
                          <a:cubicBezTo>
                            <a:pt x="59817" y="158255"/>
                            <a:pt x="60807" y="158700"/>
                            <a:pt x="62217" y="159068"/>
                          </a:cubicBezTo>
                          <a:cubicBezTo>
                            <a:pt x="63639" y="159436"/>
                            <a:pt x="68757" y="159779"/>
                            <a:pt x="77546" y="160109"/>
                          </a:cubicBezTo>
                          <a:lnTo>
                            <a:pt x="77546" y="170853"/>
                          </a:lnTo>
                          <a:cubicBezTo>
                            <a:pt x="67297" y="170358"/>
                            <a:pt x="55524" y="170117"/>
                            <a:pt x="42265" y="170117"/>
                          </a:cubicBezTo>
                          <a:cubicBezTo>
                            <a:pt x="27444" y="170117"/>
                            <a:pt x="13347" y="170358"/>
                            <a:pt x="0" y="170853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0" behindDoc="0" locked="0" layoutInCell="1" allowOverlap="1">
            <wp:simplePos x="0" y="0"/>
            <wp:positionH relativeFrom="page">
              <wp:posOffset>918325</wp:posOffset>
            </wp:positionH>
            <wp:positionV relativeFrom="line">
              <wp:posOffset>-14222</wp:posOffset>
            </wp:positionV>
            <wp:extent cx="130302" cy="147535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0302" cy="14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6" behindDoc="0" locked="0" layoutInCell="1" allowOverlap="1">
            <wp:simplePos x="0" y="0"/>
            <wp:positionH relativeFrom="page">
              <wp:posOffset>1121551</wp:posOffset>
            </wp:positionH>
            <wp:positionV relativeFrom="line">
              <wp:posOffset>-14823</wp:posOffset>
            </wp:positionV>
            <wp:extent cx="160337" cy="208330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0337" cy="2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2" behindDoc="0" locked="0" layoutInCell="1" allowOverlap="1">
            <wp:simplePos x="0" y="0"/>
            <wp:positionH relativeFrom="page">
              <wp:posOffset>1371286</wp:posOffset>
            </wp:positionH>
            <wp:positionV relativeFrom="line">
              <wp:posOffset>-2127</wp:posOffset>
            </wp:positionV>
            <wp:extent cx="140436" cy="118452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0436" cy="118452"/>
                    </a:xfrm>
                    <a:custGeom>
                      <a:rect l="l" t="t" r="r" b="b"/>
                      <a:pathLst>
                        <a:path w="140436" h="118452">
                          <a:moveTo>
                            <a:pt x="140436" y="109054"/>
                          </a:moveTo>
                          <a:lnTo>
                            <a:pt x="140436" y="118452"/>
                          </a:lnTo>
                          <a:cubicBezTo>
                            <a:pt x="129362" y="117893"/>
                            <a:pt x="120332" y="117601"/>
                            <a:pt x="113335" y="117601"/>
                          </a:cubicBezTo>
                          <a:cubicBezTo>
                            <a:pt x="105270" y="117601"/>
                            <a:pt x="98273" y="117893"/>
                            <a:pt x="92329" y="118452"/>
                          </a:cubicBezTo>
                          <a:lnTo>
                            <a:pt x="90119" y="116254"/>
                          </a:lnTo>
                          <a:cubicBezTo>
                            <a:pt x="90284" y="114553"/>
                            <a:pt x="90818" y="107505"/>
                            <a:pt x="91707" y="95135"/>
                          </a:cubicBezTo>
                          <a:lnTo>
                            <a:pt x="92329" y="75107"/>
                          </a:lnTo>
                          <a:lnTo>
                            <a:pt x="92329" y="65455"/>
                          </a:lnTo>
                          <a:cubicBezTo>
                            <a:pt x="92329" y="51219"/>
                            <a:pt x="91770" y="41846"/>
                            <a:pt x="90678" y="37376"/>
                          </a:cubicBezTo>
                          <a:cubicBezTo>
                            <a:pt x="89573" y="32893"/>
                            <a:pt x="87312" y="29286"/>
                            <a:pt x="83896" y="26555"/>
                          </a:cubicBezTo>
                          <a:cubicBezTo>
                            <a:pt x="80480" y="23837"/>
                            <a:pt x="75921" y="22466"/>
                            <a:pt x="70218" y="22466"/>
                          </a:cubicBezTo>
                          <a:cubicBezTo>
                            <a:pt x="64516" y="22466"/>
                            <a:pt x="59792" y="23837"/>
                            <a:pt x="56058" y="26555"/>
                          </a:cubicBezTo>
                          <a:cubicBezTo>
                            <a:pt x="52311" y="29286"/>
                            <a:pt x="49949" y="32042"/>
                            <a:pt x="48971" y="34810"/>
                          </a:cubicBezTo>
                          <a:cubicBezTo>
                            <a:pt x="48400" y="36436"/>
                            <a:pt x="48146" y="42951"/>
                            <a:pt x="48234" y="54343"/>
                          </a:cubicBezTo>
                          <a:lnTo>
                            <a:pt x="48234" y="74866"/>
                          </a:lnTo>
                          <a:cubicBezTo>
                            <a:pt x="48234" y="80810"/>
                            <a:pt x="48400" y="88087"/>
                            <a:pt x="48717" y="96723"/>
                          </a:cubicBezTo>
                          <a:cubicBezTo>
                            <a:pt x="48806" y="100545"/>
                            <a:pt x="49136" y="103073"/>
                            <a:pt x="49708" y="104292"/>
                          </a:cubicBezTo>
                          <a:cubicBezTo>
                            <a:pt x="50114" y="105194"/>
                            <a:pt x="50635" y="105841"/>
                            <a:pt x="51295" y="106248"/>
                          </a:cubicBezTo>
                          <a:cubicBezTo>
                            <a:pt x="52273" y="106895"/>
                            <a:pt x="54178" y="107505"/>
                            <a:pt x="57023" y="108077"/>
                          </a:cubicBezTo>
                          <a:cubicBezTo>
                            <a:pt x="58014" y="108242"/>
                            <a:pt x="61430" y="108572"/>
                            <a:pt x="67284" y="109054"/>
                          </a:cubicBezTo>
                          <a:lnTo>
                            <a:pt x="67284" y="118452"/>
                          </a:lnTo>
                          <a:cubicBezTo>
                            <a:pt x="58407" y="118134"/>
                            <a:pt x="47549" y="117969"/>
                            <a:pt x="34684" y="117969"/>
                          </a:cubicBezTo>
                          <a:cubicBezTo>
                            <a:pt x="19786" y="117969"/>
                            <a:pt x="8217" y="118134"/>
                            <a:pt x="0" y="118452"/>
                          </a:cubicBezTo>
                          <a:lnTo>
                            <a:pt x="0" y="109054"/>
                          </a:lnTo>
                          <a:cubicBezTo>
                            <a:pt x="6350" y="109054"/>
                            <a:pt x="10744" y="108610"/>
                            <a:pt x="13182" y="107708"/>
                          </a:cubicBezTo>
                          <a:cubicBezTo>
                            <a:pt x="14325" y="107302"/>
                            <a:pt x="15176" y="106616"/>
                            <a:pt x="15748" y="105638"/>
                          </a:cubicBezTo>
                          <a:cubicBezTo>
                            <a:pt x="16561" y="104089"/>
                            <a:pt x="17005" y="101155"/>
                            <a:pt x="17094" y="96837"/>
                          </a:cubicBezTo>
                          <a:lnTo>
                            <a:pt x="17589" y="85979"/>
                          </a:lnTo>
                          <a:cubicBezTo>
                            <a:pt x="17666" y="83693"/>
                            <a:pt x="17704" y="79997"/>
                            <a:pt x="17704" y="74866"/>
                          </a:cubicBezTo>
                          <a:lnTo>
                            <a:pt x="17704" y="58864"/>
                          </a:lnTo>
                          <a:cubicBezTo>
                            <a:pt x="17704" y="51612"/>
                            <a:pt x="17462" y="42824"/>
                            <a:pt x="16967" y="32486"/>
                          </a:cubicBezTo>
                          <a:cubicBezTo>
                            <a:pt x="16726" y="27279"/>
                            <a:pt x="16383" y="24320"/>
                            <a:pt x="15938" y="23634"/>
                          </a:cubicBezTo>
                          <a:cubicBezTo>
                            <a:pt x="15494" y="22936"/>
                            <a:pt x="14770" y="22428"/>
                            <a:pt x="13792" y="22110"/>
                          </a:cubicBezTo>
                          <a:cubicBezTo>
                            <a:pt x="12255" y="21539"/>
                            <a:pt x="7645" y="21132"/>
                            <a:pt x="0" y="20878"/>
                          </a:cubicBezTo>
                          <a:lnTo>
                            <a:pt x="0" y="11480"/>
                          </a:lnTo>
                          <a:cubicBezTo>
                            <a:pt x="14808" y="8953"/>
                            <a:pt x="24549" y="7086"/>
                            <a:pt x="29184" y="5854"/>
                          </a:cubicBezTo>
                          <a:cubicBezTo>
                            <a:pt x="33833" y="4635"/>
                            <a:pt x="39078" y="2692"/>
                            <a:pt x="44933" y="0"/>
                          </a:cubicBezTo>
                          <a:lnTo>
                            <a:pt x="48234" y="1460"/>
                          </a:lnTo>
                          <a:lnTo>
                            <a:pt x="48234" y="21132"/>
                          </a:lnTo>
                          <a:lnTo>
                            <a:pt x="70459" y="3302"/>
                          </a:lnTo>
                          <a:cubicBezTo>
                            <a:pt x="73152" y="2235"/>
                            <a:pt x="75413" y="1524"/>
                            <a:pt x="77241" y="1155"/>
                          </a:cubicBezTo>
                          <a:cubicBezTo>
                            <a:pt x="79070" y="787"/>
                            <a:pt x="81623" y="609"/>
                            <a:pt x="84874" y="609"/>
                          </a:cubicBezTo>
                          <a:cubicBezTo>
                            <a:pt x="93586" y="609"/>
                            <a:pt x="100114" y="1587"/>
                            <a:pt x="104483" y="3543"/>
                          </a:cubicBezTo>
                          <a:cubicBezTo>
                            <a:pt x="108826" y="5499"/>
                            <a:pt x="112509" y="8242"/>
                            <a:pt x="115532" y="11785"/>
                          </a:cubicBezTo>
                          <a:cubicBezTo>
                            <a:pt x="118542" y="15328"/>
                            <a:pt x="120663" y="19024"/>
                            <a:pt x="121882" y="22898"/>
                          </a:cubicBezTo>
                          <a:cubicBezTo>
                            <a:pt x="123101" y="26771"/>
                            <a:pt x="123711" y="32816"/>
                            <a:pt x="123711" y="41033"/>
                          </a:cubicBezTo>
                          <a:cubicBezTo>
                            <a:pt x="123711" y="50317"/>
                            <a:pt x="123622" y="56223"/>
                            <a:pt x="123469" y="58737"/>
                          </a:cubicBezTo>
                          <a:cubicBezTo>
                            <a:pt x="123380" y="59715"/>
                            <a:pt x="123342" y="60896"/>
                            <a:pt x="123342" y="62280"/>
                          </a:cubicBezTo>
                          <a:lnTo>
                            <a:pt x="123469" y="74866"/>
                          </a:lnTo>
                          <a:cubicBezTo>
                            <a:pt x="123545" y="88620"/>
                            <a:pt x="123774" y="97129"/>
                            <a:pt x="124142" y="100380"/>
                          </a:cubicBezTo>
                          <a:cubicBezTo>
                            <a:pt x="124498" y="103644"/>
                            <a:pt x="125235" y="105740"/>
                            <a:pt x="126327" y="106667"/>
                          </a:cubicBezTo>
                          <a:cubicBezTo>
                            <a:pt x="127432" y="107607"/>
                            <a:pt x="129857" y="108204"/>
                            <a:pt x="133591" y="108445"/>
                          </a:cubicBezTo>
                          <a:cubicBezTo>
                            <a:pt x="134975" y="108521"/>
                            <a:pt x="137261" y="108737"/>
                            <a:pt x="140436" y="109054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5" behindDoc="0" locked="0" layoutInCell="1" allowOverlap="1">
            <wp:simplePos x="0" y="0"/>
            <wp:positionH relativeFrom="page">
              <wp:posOffset>1513804</wp:posOffset>
            </wp:positionH>
            <wp:positionV relativeFrom="line">
              <wp:posOffset>-15564</wp:posOffset>
            </wp:positionV>
            <wp:extent cx="152285" cy="209690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285" cy="20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1" behindDoc="0" locked="0" layoutInCell="1" allowOverlap="1">
            <wp:simplePos x="0" y="0"/>
            <wp:positionH relativeFrom="page">
              <wp:posOffset>1923897</wp:posOffset>
            </wp:positionH>
            <wp:positionV relativeFrom="line">
              <wp:posOffset>-14215</wp:posOffset>
            </wp:positionV>
            <wp:extent cx="134937" cy="146418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4937" cy="146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24" behindDoc="0" locked="0" layoutInCell="1" allowOverlap="1">
            <wp:simplePos x="0" y="0"/>
            <wp:positionH relativeFrom="page">
              <wp:posOffset>2059090</wp:posOffset>
            </wp:positionH>
            <wp:positionV relativeFrom="line">
              <wp:posOffset>-2127</wp:posOffset>
            </wp:positionV>
            <wp:extent cx="140436" cy="118452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0436" cy="118452"/>
                    </a:xfrm>
                    <a:custGeom>
                      <a:rect l="l" t="t" r="r" b="b"/>
                      <a:pathLst>
                        <a:path w="140436" h="118452">
                          <a:moveTo>
                            <a:pt x="140436" y="109054"/>
                          </a:moveTo>
                          <a:lnTo>
                            <a:pt x="140436" y="118452"/>
                          </a:lnTo>
                          <a:cubicBezTo>
                            <a:pt x="129362" y="117893"/>
                            <a:pt x="120320" y="117601"/>
                            <a:pt x="113322" y="117601"/>
                          </a:cubicBezTo>
                          <a:cubicBezTo>
                            <a:pt x="105270" y="117601"/>
                            <a:pt x="98260" y="117893"/>
                            <a:pt x="92316" y="118452"/>
                          </a:cubicBezTo>
                          <a:lnTo>
                            <a:pt x="90119" y="116254"/>
                          </a:lnTo>
                          <a:cubicBezTo>
                            <a:pt x="90284" y="114553"/>
                            <a:pt x="90818" y="107505"/>
                            <a:pt x="91707" y="95135"/>
                          </a:cubicBezTo>
                          <a:lnTo>
                            <a:pt x="92316" y="75107"/>
                          </a:lnTo>
                          <a:lnTo>
                            <a:pt x="92316" y="65455"/>
                          </a:lnTo>
                          <a:cubicBezTo>
                            <a:pt x="92316" y="51219"/>
                            <a:pt x="91770" y="41846"/>
                            <a:pt x="90665" y="37376"/>
                          </a:cubicBezTo>
                          <a:cubicBezTo>
                            <a:pt x="89573" y="32893"/>
                            <a:pt x="87312" y="29286"/>
                            <a:pt x="83896" y="26555"/>
                          </a:cubicBezTo>
                          <a:cubicBezTo>
                            <a:pt x="80467" y="23837"/>
                            <a:pt x="75908" y="22466"/>
                            <a:pt x="70205" y="22466"/>
                          </a:cubicBezTo>
                          <a:cubicBezTo>
                            <a:pt x="64516" y="22466"/>
                            <a:pt x="59792" y="23837"/>
                            <a:pt x="56045" y="26555"/>
                          </a:cubicBezTo>
                          <a:cubicBezTo>
                            <a:pt x="52298" y="29286"/>
                            <a:pt x="49949" y="32042"/>
                            <a:pt x="48958" y="34810"/>
                          </a:cubicBezTo>
                          <a:cubicBezTo>
                            <a:pt x="48400" y="36436"/>
                            <a:pt x="48146" y="42951"/>
                            <a:pt x="48234" y="54343"/>
                          </a:cubicBezTo>
                          <a:lnTo>
                            <a:pt x="48234" y="74866"/>
                          </a:lnTo>
                          <a:cubicBezTo>
                            <a:pt x="48234" y="80810"/>
                            <a:pt x="48400" y="88087"/>
                            <a:pt x="48717" y="96723"/>
                          </a:cubicBezTo>
                          <a:cubicBezTo>
                            <a:pt x="48806" y="100545"/>
                            <a:pt x="49123" y="103073"/>
                            <a:pt x="49695" y="104292"/>
                          </a:cubicBezTo>
                          <a:cubicBezTo>
                            <a:pt x="50101" y="105194"/>
                            <a:pt x="50635" y="105841"/>
                            <a:pt x="51283" y="106248"/>
                          </a:cubicBezTo>
                          <a:cubicBezTo>
                            <a:pt x="52260" y="106895"/>
                            <a:pt x="54178" y="107505"/>
                            <a:pt x="57023" y="108077"/>
                          </a:cubicBezTo>
                          <a:cubicBezTo>
                            <a:pt x="58001" y="108242"/>
                            <a:pt x="61417" y="108572"/>
                            <a:pt x="67284" y="109054"/>
                          </a:cubicBezTo>
                          <a:lnTo>
                            <a:pt x="67284" y="118452"/>
                          </a:lnTo>
                          <a:cubicBezTo>
                            <a:pt x="58407" y="118134"/>
                            <a:pt x="47549" y="117969"/>
                            <a:pt x="34684" y="117969"/>
                          </a:cubicBezTo>
                          <a:cubicBezTo>
                            <a:pt x="19774" y="117969"/>
                            <a:pt x="8217" y="118134"/>
                            <a:pt x="0" y="118452"/>
                          </a:cubicBezTo>
                          <a:lnTo>
                            <a:pt x="0" y="109054"/>
                          </a:lnTo>
                          <a:cubicBezTo>
                            <a:pt x="6350" y="109054"/>
                            <a:pt x="10744" y="108610"/>
                            <a:pt x="13182" y="107708"/>
                          </a:cubicBezTo>
                          <a:cubicBezTo>
                            <a:pt x="14313" y="107302"/>
                            <a:pt x="15176" y="106616"/>
                            <a:pt x="15748" y="105638"/>
                          </a:cubicBezTo>
                          <a:cubicBezTo>
                            <a:pt x="16561" y="104089"/>
                            <a:pt x="17005" y="101155"/>
                            <a:pt x="17094" y="96837"/>
                          </a:cubicBezTo>
                          <a:lnTo>
                            <a:pt x="17577" y="85979"/>
                          </a:lnTo>
                          <a:cubicBezTo>
                            <a:pt x="17666" y="83693"/>
                            <a:pt x="17704" y="79997"/>
                            <a:pt x="17704" y="74866"/>
                          </a:cubicBezTo>
                          <a:lnTo>
                            <a:pt x="17704" y="58864"/>
                          </a:lnTo>
                          <a:cubicBezTo>
                            <a:pt x="17704" y="51612"/>
                            <a:pt x="17462" y="42824"/>
                            <a:pt x="16967" y="32486"/>
                          </a:cubicBezTo>
                          <a:cubicBezTo>
                            <a:pt x="16726" y="27279"/>
                            <a:pt x="16383" y="24320"/>
                            <a:pt x="15926" y="23634"/>
                          </a:cubicBezTo>
                          <a:cubicBezTo>
                            <a:pt x="15481" y="22936"/>
                            <a:pt x="14770" y="22428"/>
                            <a:pt x="13792" y="22110"/>
                          </a:cubicBezTo>
                          <a:cubicBezTo>
                            <a:pt x="12243" y="21539"/>
                            <a:pt x="7645" y="21132"/>
                            <a:pt x="0" y="20878"/>
                          </a:cubicBezTo>
                          <a:lnTo>
                            <a:pt x="0" y="11480"/>
                          </a:lnTo>
                          <a:cubicBezTo>
                            <a:pt x="14808" y="8953"/>
                            <a:pt x="24536" y="7086"/>
                            <a:pt x="29184" y="5854"/>
                          </a:cubicBezTo>
                          <a:cubicBezTo>
                            <a:pt x="33820" y="4635"/>
                            <a:pt x="39065" y="2692"/>
                            <a:pt x="44933" y="0"/>
                          </a:cubicBezTo>
                          <a:lnTo>
                            <a:pt x="48234" y="1460"/>
                          </a:lnTo>
                          <a:lnTo>
                            <a:pt x="48234" y="21132"/>
                          </a:lnTo>
                          <a:lnTo>
                            <a:pt x="70459" y="3302"/>
                          </a:lnTo>
                          <a:cubicBezTo>
                            <a:pt x="73139" y="2235"/>
                            <a:pt x="75400" y="1524"/>
                            <a:pt x="77229" y="1155"/>
                          </a:cubicBezTo>
                          <a:cubicBezTo>
                            <a:pt x="79070" y="787"/>
                            <a:pt x="81610" y="609"/>
                            <a:pt x="84874" y="609"/>
                          </a:cubicBezTo>
                          <a:cubicBezTo>
                            <a:pt x="93573" y="609"/>
                            <a:pt x="100114" y="1587"/>
                            <a:pt x="104470" y="3543"/>
                          </a:cubicBezTo>
                          <a:cubicBezTo>
                            <a:pt x="108826" y="5499"/>
                            <a:pt x="112509" y="8242"/>
                            <a:pt x="115519" y="11785"/>
                          </a:cubicBezTo>
                          <a:cubicBezTo>
                            <a:pt x="118542" y="15328"/>
                            <a:pt x="120650" y="19024"/>
                            <a:pt x="121869" y="22898"/>
                          </a:cubicBezTo>
                          <a:cubicBezTo>
                            <a:pt x="123101" y="26771"/>
                            <a:pt x="123698" y="32816"/>
                            <a:pt x="123698" y="41033"/>
                          </a:cubicBezTo>
                          <a:cubicBezTo>
                            <a:pt x="123698" y="50317"/>
                            <a:pt x="123622" y="56223"/>
                            <a:pt x="123457" y="58737"/>
                          </a:cubicBezTo>
                          <a:cubicBezTo>
                            <a:pt x="123380" y="59715"/>
                            <a:pt x="123342" y="60896"/>
                            <a:pt x="123342" y="62280"/>
                          </a:cubicBezTo>
                          <a:lnTo>
                            <a:pt x="123457" y="74866"/>
                          </a:lnTo>
                          <a:cubicBezTo>
                            <a:pt x="123545" y="88620"/>
                            <a:pt x="123761" y="97129"/>
                            <a:pt x="124130" y="100380"/>
                          </a:cubicBezTo>
                          <a:cubicBezTo>
                            <a:pt x="124498" y="103644"/>
                            <a:pt x="125235" y="105740"/>
                            <a:pt x="126327" y="106667"/>
                          </a:cubicBezTo>
                          <a:cubicBezTo>
                            <a:pt x="127432" y="107607"/>
                            <a:pt x="129845" y="108204"/>
                            <a:pt x="133591" y="108445"/>
                          </a:cubicBezTo>
                          <a:cubicBezTo>
                            <a:pt x="134975" y="108521"/>
                            <a:pt x="137261" y="108737"/>
                            <a:pt x="140436" y="109054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0" behindDoc="0" locked="0" layoutInCell="1" allowOverlap="1">
            <wp:simplePos x="0" y="0"/>
            <wp:positionH relativeFrom="page">
              <wp:posOffset>2368538</wp:posOffset>
            </wp:positionH>
            <wp:positionV relativeFrom="line">
              <wp:posOffset>-2488</wp:posOffset>
            </wp:positionV>
            <wp:extent cx="91350" cy="123100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350" cy="123100"/>
                    </a:xfrm>
                    <a:custGeom>
                      <a:rect l="l" t="t" r="r" b="b"/>
                      <a:pathLst>
                        <a:path w="91350" h="123100">
                          <a:moveTo>
                            <a:pt x="1955" y="80352"/>
                          </a:moveTo>
                          <a:lnTo>
                            <a:pt x="11733" y="80352"/>
                          </a:lnTo>
                          <a:cubicBezTo>
                            <a:pt x="12127" y="89470"/>
                            <a:pt x="12546" y="95210"/>
                            <a:pt x="12953" y="97573"/>
                          </a:cubicBezTo>
                          <a:cubicBezTo>
                            <a:pt x="16610" y="102043"/>
                            <a:pt x="20636" y="105371"/>
                            <a:pt x="25043" y="107530"/>
                          </a:cubicBezTo>
                          <a:cubicBezTo>
                            <a:pt x="29437" y="109676"/>
                            <a:pt x="34479" y="110755"/>
                            <a:pt x="40181" y="110755"/>
                          </a:cubicBezTo>
                          <a:cubicBezTo>
                            <a:pt x="47827" y="110755"/>
                            <a:pt x="53694" y="108927"/>
                            <a:pt x="57758" y="105256"/>
                          </a:cubicBezTo>
                          <a:cubicBezTo>
                            <a:pt x="61835" y="101599"/>
                            <a:pt x="63880" y="97166"/>
                            <a:pt x="63880" y="91947"/>
                          </a:cubicBezTo>
                          <a:cubicBezTo>
                            <a:pt x="63880" y="88530"/>
                            <a:pt x="63207" y="85711"/>
                            <a:pt x="61860" y="83463"/>
                          </a:cubicBezTo>
                          <a:cubicBezTo>
                            <a:pt x="60514" y="81228"/>
                            <a:pt x="57809" y="79171"/>
                            <a:pt x="53732" y="77292"/>
                          </a:cubicBezTo>
                          <a:cubicBezTo>
                            <a:pt x="50557" y="76161"/>
                            <a:pt x="44474" y="74612"/>
                            <a:pt x="35483" y="72656"/>
                          </a:cubicBezTo>
                          <a:cubicBezTo>
                            <a:pt x="26491" y="70701"/>
                            <a:pt x="19658" y="68541"/>
                            <a:pt x="15023" y="66179"/>
                          </a:cubicBezTo>
                          <a:cubicBezTo>
                            <a:pt x="10387" y="63830"/>
                            <a:pt x="6755" y="60312"/>
                            <a:pt x="4164" y="55626"/>
                          </a:cubicBezTo>
                          <a:cubicBezTo>
                            <a:pt x="1549" y="50939"/>
                            <a:pt x="241" y="45466"/>
                            <a:pt x="241" y="39192"/>
                          </a:cubicBezTo>
                          <a:cubicBezTo>
                            <a:pt x="241" y="27965"/>
                            <a:pt x="4482" y="18618"/>
                            <a:pt x="12953" y="11163"/>
                          </a:cubicBezTo>
                          <a:cubicBezTo>
                            <a:pt x="21411" y="3721"/>
                            <a:pt x="33590" y="0"/>
                            <a:pt x="49465" y="0"/>
                          </a:cubicBezTo>
                          <a:cubicBezTo>
                            <a:pt x="56057" y="0"/>
                            <a:pt x="62114" y="558"/>
                            <a:pt x="67664" y="1701"/>
                          </a:cubicBezTo>
                          <a:cubicBezTo>
                            <a:pt x="73202" y="2844"/>
                            <a:pt x="78193" y="4559"/>
                            <a:pt x="82688" y="6832"/>
                          </a:cubicBezTo>
                          <a:lnTo>
                            <a:pt x="83044" y="8051"/>
                          </a:lnTo>
                          <a:cubicBezTo>
                            <a:pt x="82561" y="10909"/>
                            <a:pt x="82193" y="13792"/>
                            <a:pt x="81939" y="16725"/>
                          </a:cubicBezTo>
                          <a:cubicBezTo>
                            <a:pt x="81698" y="19659"/>
                            <a:pt x="81342" y="26581"/>
                            <a:pt x="80847" y="37490"/>
                          </a:cubicBezTo>
                          <a:lnTo>
                            <a:pt x="71449" y="37363"/>
                          </a:lnTo>
                          <a:cubicBezTo>
                            <a:pt x="71373" y="36474"/>
                            <a:pt x="71233" y="34963"/>
                            <a:pt x="71081" y="32842"/>
                          </a:cubicBezTo>
                          <a:cubicBezTo>
                            <a:pt x="70839" y="29184"/>
                            <a:pt x="70344" y="25641"/>
                            <a:pt x="69607" y="22225"/>
                          </a:cubicBezTo>
                          <a:cubicBezTo>
                            <a:pt x="67093" y="18961"/>
                            <a:pt x="63969" y="16522"/>
                            <a:pt x="60273" y="14897"/>
                          </a:cubicBezTo>
                          <a:cubicBezTo>
                            <a:pt x="56565" y="13271"/>
                            <a:pt x="52234" y="12446"/>
                            <a:pt x="47268" y="12446"/>
                          </a:cubicBezTo>
                          <a:cubicBezTo>
                            <a:pt x="40347" y="12446"/>
                            <a:pt x="34987" y="13995"/>
                            <a:pt x="31203" y="17094"/>
                          </a:cubicBezTo>
                          <a:cubicBezTo>
                            <a:pt x="27418" y="20180"/>
                            <a:pt x="25526" y="23888"/>
                            <a:pt x="25526" y="28206"/>
                          </a:cubicBezTo>
                          <a:cubicBezTo>
                            <a:pt x="25526" y="32601"/>
                            <a:pt x="26377" y="35864"/>
                            <a:pt x="28091" y="37973"/>
                          </a:cubicBezTo>
                          <a:cubicBezTo>
                            <a:pt x="29793" y="40093"/>
                            <a:pt x="32320" y="41681"/>
                            <a:pt x="35660" y="42735"/>
                          </a:cubicBezTo>
                          <a:cubicBezTo>
                            <a:pt x="39000" y="43802"/>
                            <a:pt x="45160" y="45161"/>
                            <a:pt x="54164" y="46824"/>
                          </a:cubicBezTo>
                          <a:cubicBezTo>
                            <a:pt x="63156" y="48501"/>
                            <a:pt x="69214" y="49898"/>
                            <a:pt x="72300" y="51041"/>
                          </a:cubicBezTo>
                          <a:cubicBezTo>
                            <a:pt x="76783" y="52755"/>
                            <a:pt x="80352" y="54914"/>
                            <a:pt x="83044" y="57518"/>
                          </a:cubicBezTo>
                          <a:cubicBezTo>
                            <a:pt x="85736" y="60121"/>
                            <a:pt x="87794" y="63360"/>
                            <a:pt x="89216" y="67221"/>
                          </a:cubicBezTo>
                          <a:cubicBezTo>
                            <a:pt x="90639" y="71094"/>
                            <a:pt x="91350" y="75349"/>
                            <a:pt x="91350" y="79984"/>
                          </a:cubicBezTo>
                          <a:cubicBezTo>
                            <a:pt x="91350" y="92112"/>
                            <a:pt x="86651" y="102335"/>
                            <a:pt x="77253" y="110641"/>
                          </a:cubicBezTo>
                          <a:cubicBezTo>
                            <a:pt x="67842" y="118947"/>
                            <a:pt x="54634" y="123100"/>
                            <a:pt x="37616" y="123100"/>
                          </a:cubicBezTo>
                          <a:cubicBezTo>
                            <a:pt x="31914" y="123100"/>
                            <a:pt x="26377" y="122579"/>
                            <a:pt x="21005" y="121563"/>
                          </a:cubicBezTo>
                          <a:cubicBezTo>
                            <a:pt x="15632" y="120547"/>
                            <a:pt x="9079" y="118693"/>
                            <a:pt x="1346" y="116013"/>
                          </a:cubicBezTo>
                          <a:lnTo>
                            <a:pt x="0" y="114184"/>
                          </a:lnTo>
                          <a:cubicBezTo>
                            <a:pt x="660" y="107911"/>
                            <a:pt x="1054" y="103478"/>
                            <a:pt x="1232" y="100862"/>
                          </a:cubicBezTo>
                          <a:close/>
                          <a:moveTo>
                            <a:pt x="1955" y="80352"/>
                          </a:move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3" behindDoc="0" locked="0" layoutInCell="1" allowOverlap="1">
            <wp:simplePos x="0" y="0"/>
            <wp:positionH relativeFrom="page">
              <wp:posOffset>2468441</wp:posOffset>
            </wp:positionH>
            <wp:positionV relativeFrom="line">
              <wp:posOffset>81153</wp:posOffset>
            </wp:positionV>
            <wp:extent cx="57886" cy="76707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7886" cy="76707"/>
                    </a:xfrm>
                    <a:custGeom>
                      <a:rect l="l" t="t" r="r" b="b"/>
                      <a:pathLst>
                        <a:path w="57886" h="76707">
                          <a:moveTo>
                            <a:pt x="0" y="73647"/>
                          </a:moveTo>
                          <a:cubicBezTo>
                            <a:pt x="5778" y="62573"/>
                            <a:pt x="10274" y="51930"/>
                            <a:pt x="13500" y="41720"/>
                          </a:cubicBezTo>
                          <a:cubicBezTo>
                            <a:pt x="16713" y="31496"/>
                            <a:pt x="19050" y="20523"/>
                            <a:pt x="20523" y="8801"/>
                          </a:cubicBezTo>
                          <a:cubicBezTo>
                            <a:pt x="32892" y="6274"/>
                            <a:pt x="39522" y="4890"/>
                            <a:pt x="40424" y="4648"/>
                          </a:cubicBezTo>
                          <a:cubicBezTo>
                            <a:pt x="44005" y="3670"/>
                            <a:pt x="48361" y="2121"/>
                            <a:pt x="53492" y="0"/>
                          </a:cubicBezTo>
                          <a:lnTo>
                            <a:pt x="57886" y="4153"/>
                          </a:lnTo>
                          <a:cubicBezTo>
                            <a:pt x="54622" y="11900"/>
                            <a:pt x="49237" y="22479"/>
                            <a:pt x="41706" y="35916"/>
                          </a:cubicBezTo>
                          <a:cubicBezTo>
                            <a:pt x="34175" y="49340"/>
                            <a:pt x="27317" y="60414"/>
                            <a:pt x="21120" y="69139"/>
                          </a:cubicBezTo>
                          <a:lnTo>
                            <a:pt x="3657" y="76707"/>
                          </a:lnTo>
                          <a:close/>
                          <a:moveTo>
                            <a:pt x="0" y="73647"/>
                          </a:move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6" behindDoc="0" locked="0" layoutInCell="1" allowOverlap="1">
            <wp:simplePos x="0" y="0"/>
            <wp:positionH relativeFrom="page">
              <wp:posOffset>895860</wp:posOffset>
            </wp:positionH>
            <wp:positionV relativeFrom="line">
              <wp:posOffset>155769</wp:posOffset>
            </wp:positionV>
            <wp:extent cx="210781" cy="203454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0781" cy="203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8" behindDoc="0" locked="0" layoutInCell="1" allowOverlap="1">
            <wp:simplePos x="0" y="0"/>
            <wp:positionH relativeFrom="page">
              <wp:posOffset>1605513</wp:posOffset>
            </wp:positionH>
            <wp:positionV relativeFrom="line">
              <wp:posOffset>171400</wp:posOffset>
            </wp:positionV>
            <wp:extent cx="193332" cy="170853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3332" cy="170853"/>
                    </a:xfrm>
                    <a:custGeom>
                      <a:rect l="l" t="t" r="r" b="b"/>
                      <a:pathLst>
                        <a:path w="193332" h="170853">
                          <a:moveTo>
                            <a:pt x="0" y="170853"/>
                          </a:moveTo>
                          <a:lnTo>
                            <a:pt x="0" y="160109"/>
                          </a:lnTo>
                          <a:cubicBezTo>
                            <a:pt x="7734" y="159944"/>
                            <a:pt x="12458" y="159703"/>
                            <a:pt x="14160" y="159373"/>
                          </a:cubicBezTo>
                          <a:cubicBezTo>
                            <a:pt x="15875" y="159055"/>
                            <a:pt x="17132" y="158585"/>
                            <a:pt x="17957" y="157976"/>
                          </a:cubicBezTo>
                          <a:cubicBezTo>
                            <a:pt x="18770" y="157353"/>
                            <a:pt x="19342" y="156477"/>
                            <a:pt x="19672" y="155347"/>
                          </a:cubicBezTo>
                          <a:cubicBezTo>
                            <a:pt x="20485" y="152908"/>
                            <a:pt x="20929" y="147244"/>
                            <a:pt x="21005" y="138367"/>
                          </a:cubicBezTo>
                          <a:lnTo>
                            <a:pt x="21501" y="114059"/>
                          </a:lnTo>
                          <a:lnTo>
                            <a:pt x="21501" y="56909"/>
                          </a:lnTo>
                          <a:lnTo>
                            <a:pt x="21005" y="32855"/>
                          </a:lnTo>
                          <a:cubicBezTo>
                            <a:pt x="20929" y="23813"/>
                            <a:pt x="20485" y="18073"/>
                            <a:pt x="19672" y="15634"/>
                          </a:cubicBezTo>
                          <a:cubicBezTo>
                            <a:pt x="19342" y="14504"/>
                            <a:pt x="18783" y="13615"/>
                            <a:pt x="18021" y="13005"/>
                          </a:cubicBezTo>
                          <a:cubicBezTo>
                            <a:pt x="17246" y="12396"/>
                            <a:pt x="16001" y="11900"/>
                            <a:pt x="14287" y="11545"/>
                          </a:cubicBezTo>
                          <a:cubicBezTo>
                            <a:pt x="12573" y="11176"/>
                            <a:pt x="7823" y="10910"/>
                            <a:pt x="0" y="10757"/>
                          </a:cubicBezTo>
                          <a:lnTo>
                            <a:pt x="0" y="0"/>
                          </a:lnTo>
                          <a:cubicBezTo>
                            <a:pt x="13347" y="496"/>
                            <a:pt x="27444" y="737"/>
                            <a:pt x="42265" y="737"/>
                          </a:cubicBezTo>
                          <a:cubicBezTo>
                            <a:pt x="55524" y="737"/>
                            <a:pt x="67297" y="496"/>
                            <a:pt x="77546" y="0"/>
                          </a:cubicBezTo>
                          <a:lnTo>
                            <a:pt x="77546" y="10757"/>
                          </a:lnTo>
                          <a:cubicBezTo>
                            <a:pt x="68834" y="11075"/>
                            <a:pt x="63703" y="11418"/>
                            <a:pt x="62166" y="11786"/>
                          </a:cubicBezTo>
                          <a:cubicBezTo>
                            <a:pt x="60617" y="12154"/>
                            <a:pt x="59512" y="12739"/>
                            <a:pt x="58864" y="13551"/>
                          </a:cubicBezTo>
                          <a:cubicBezTo>
                            <a:pt x="58216" y="14377"/>
                            <a:pt x="57721" y="17222"/>
                            <a:pt x="57403" y="22111"/>
                          </a:cubicBezTo>
                          <a:cubicBezTo>
                            <a:pt x="56667" y="30417"/>
                            <a:pt x="56299" y="42380"/>
                            <a:pt x="56299" y="58014"/>
                          </a:cubicBezTo>
                          <a:lnTo>
                            <a:pt x="56299" y="72060"/>
                          </a:lnTo>
                          <a:cubicBezTo>
                            <a:pt x="62166" y="72543"/>
                            <a:pt x="74460" y="72797"/>
                            <a:pt x="93179" y="72797"/>
                          </a:cubicBezTo>
                          <a:cubicBezTo>
                            <a:pt x="116789" y="72797"/>
                            <a:pt x="131356" y="72543"/>
                            <a:pt x="136905" y="72060"/>
                          </a:cubicBezTo>
                          <a:lnTo>
                            <a:pt x="136905" y="58014"/>
                          </a:lnTo>
                          <a:cubicBezTo>
                            <a:pt x="136905" y="45390"/>
                            <a:pt x="136817" y="37300"/>
                            <a:pt x="136652" y="33706"/>
                          </a:cubicBezTo>
                          <a:cubicBezTo>
                            <a:pt x="136004" y="22886"/>
                            <a:pt x="135521" y="16777"/>
                            <a:pt x="135191" y="15393"/>
                          </a:cubicBezTo>
                          <a:cubicBezTo>
                            <a:pt x="134950" y="14415"/>
                            <a:pt x="134556" y="13666"/>
                            <a:pt x="134023" y="13132"/>
                          </a:cubicBezTo>
                          <a:cubicBezTo>
                            <a:pt x="133502" y="12611"/>
                            <a:pt x="132524" y="12154"/>
                            <a:pt x="131102" y="11786"/>
                          </a:cubicBezTo>
                          <a:cubicBezTo>
                            <a:pt x="129679" y="11418"/>
                            <a:pt x="124561" y="11075"/>
                            <a:pt x="115773" y="10757"/>
                          </a:cubicBezTo>
                          <a:lnTo>
                            <a:pt x="115773" y="0"/>
                          </a:lnTo>
                          <a:cubicBezTo>
                            <a:pt x="126034" y="496"/>
                            <a:pt x="137795" y="737"/>
                            <a:pt x="151066" y="737"/>
                          </a:cubicBezTo>
                          <a:cubicBezTo>
                            <a:pt x="165887" y="737"/>
                            <a:pt x="179971" y="496"/>
                            <a:pt x="193332" y="0"/>
                          </a:cubicBezTo>
                          <a:lnTo>
                            <a:pt x="193332" y="10757"/>
                          </a:lnTo>
                          <a:cubicBezTo>
                            <a:pt x="185585" y="10910"/>
                            <a:pt x="180860" y="11151"/>
                            <a:pt x="179158" y="11481"/>
                          </a:cubicBezTo>
                          <a:cubicBezTo>
                            <a:pt x="177444" y="11811"/>
                            <a:pt x="176187" y="12281"/>
                            <a:pt x="175374" y="12891"/>
                          </a:cubicBezTo>
                          <a:cubicBezTo>
                            <a:pt x="174561" y="13500"/>
                            <a:pt x="173989" y="14377"/>
                            <a:pt x="173659" y="15520"/>
                          </a:cubicBezTo>
                          <a:cubicBezTo>
                            <a:pt x="172846" y="18034"/>
                            <a:pt x="172402" y="23699"/>
                            <a:pt x="172326" y="32487"/>
                          </a:cubicBezTo>
                          <a:lnTo>
                            <a:pt x="171830" y="56909"/>
                          </a:lnTo>
                          <a:lnTo>
                            <a:pt x="171830" y="114059"/>
                          </a:lnTo>
                          <a:lnTo>
                            <a:pt x="172326" y="137999"/>
                          </a:lnTo>
                          <a:cubicBezTo>
                            <a:pt x="172402" y="147117"/>
                            <a:pt x="172808" y="152858"/>
                            <a:pt x="173532" y="155220"/>
                          </a:cubicBezTo>
                          <a:cubicBezTo>
                            <a:pt x="173951" y="156363"/>
                            <a:pt x="174536" y="157264"/>
                            <a:pt x="175310" y="157912"/>
                          </a:cubicBezTo>
                          <a:cubicBezTo>
                            <a:pt x="176085" y="158560"/>
                            <a:pt x="177317" y="159055"/>
                            <a:pt x="179031" y="159373"/>
                          </a:cubicBezTo>
                          <a:cubicBezTo>
                            <a:pt x="180746" y="159703"/>
                            <a:pt x="185508" y="159944"/>
                            <a:pt x="193332" y="160109"/>
                          </a:cubicBezTo>
                          <a:lnTo>
                            <a:pt x="193332" y="170853"/>
                          </a:lnTo>
                          <a:cubicBezTo>
                            <a:pt x="179971" y="170371"/>
                            <a:pt x="165887" y="170130"/>
                            <a:pt x="151066" y="170130"/>
                          </a:cubicBezTo>
                          <a:cubicBezTo>
                            <a:pt x="137795" y="170130"/>
                            <a:pt x="126034" y="170371"/>
                            <a:pt x="115773" y="170853"/>
                          </a:cubicBezTo>
                          <a:lnTo>
                            <a:pt x="115773" y="160109"/>
                          </a:lnTo>
                          <a:cubicBezTo>
                            <a:pt x="124485" y="159779"/>
                            <a:pt x="129616" y="159436"/>
                            <a:pt x="131165" y="159068"/>
                          </a:cubicBezTo>
                          <a:cubicBezTo>
                            <a:pt x="132702" y="158700"/>
                            <a:pt x="133807" y="158115"/>
                            <a:pt x="134467" y="157290"/>
                          </a:cubicBezTo>
                          <a:cubicBezTo>
                            <a:pt x="135102" y="156477"/>
                            <a:pt x="135597" y="153632"/>
                            <a:pt x="135928" y="148743"/>
                          </a:cubicBezTo>
                          <a:cubicBezTo>
                            <a:pt x="136575" y="140437"/>
                            <a:pt x="136905" y="128474"/>
                            <a:pt x="136905" y="112853"/>
                          </a:cubicBezTo>
                          <a:lnTo>
                            <a:pt x="136905" y="87326"/>
                          </a:lnTo>
                          <a:cubicBezTo>
                            <a:pt x="132829" y="86754"/>
                            <a:pt x="120980" y="86462"/>
                            <a:pt x="101371" y="86462"/>
                          </a:cubicBezTo>
                          <a:cubicBezTo>
                            <a:pt x="82562" y="86462"/>
                            <a:pt x="70015" y="86551"/>
                            <a:pt x="63753" y="86716"/>
                          </a:cubicBezTo>
                          <a:cubicBezTo>
                            <a:pt x="61226" y="86792"/>
                            <a:pt x="58737" y="86995"/>
                            <a:pt x="56299" y="87326"/>
                          </a:cubicBezTo>
                          <a:lnTo>
                            <a:pt x="56299" y="112853"/>
                          </a:lnTo>
                          <a:cubicBezTo>
                            <a:pt x="56299" y="125540"/>
                            <a:pt x="56426" y="133642"/>
                            <a:pt x="56667" y="137148"/>
                          </a:cubicBezTo>
                          <a:cubicBezTo>
                            <a:pt x="57327" y="147981"/>
                            <a:pt x="57810" y="154115"/>
                            <a:pt x="58140" y="155588"/>
                          </a:cubicBezTo>
                          <a:cubicBezTo>
                            <a:pt x="58381" y="156477"/>
                            <a:pt x="58762" y="157201"/>
                            <a:pt x="59283" y="157722"/>
                          </a:cubicBezTo>
                          <a:cubicBezTo>
                            <a:pt x="59817" y="158255"/>
                            <a:pt x="60807" y="158700"/>
                            <a:pt x="62217" y="159068"/>
                          </a:cubicBezTo>
                          <a:cubicBezTo>
                            <a:pt x="63639" y="159436"/>
                            <a:pt x="68757" y="159779"/>
                            <a:pt x="77546" y="160109"/>
                          </a:cubicBezTo>
                          <a:lnTo>
                            <a:pt x="77546" y="170853"/>
                          </a:lnTo>
                          <a:cubicBezTo>
                            <a:pt x="67297" y="170371"/>
                            <a:pt x="55524" y="170130"/>
                            <a:pt x="42265" y="170130"/>
                          </a:cubicBezTo>
                          <a:cubicBezTo>
                            <a:pt x="27444" y="170130"/>
                            <a:pt x="13347" y="170371"/>
                            <a:pt x="0" y="170853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0" behindDoc="0" locked="0" layoutInCell="1" allowOverlap="1">
            <wp:simplePos x="0" y="0"/>
            <wp:positionH relativeFrom="page">
              <wp:posOffset>2158246</wp:posOffset>
            </wp:positionH>
            <wp:positionV relativeFrom="line">
              <wp:posOffset>182638</wp:posOffset>
            </wp:positionV>
            <wp:extent cx="75958" cy="162178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5958" cy="162178"/>
                    </a:xfrm>
                    <a:custGeom>
                      <a:rect l="l" t="t" r="r" b="b"/>
                      <a:pathLst>
                        <a:path w="75958" h="162178">
                          <a:moveTo>
                            <a:pt x="0" y="66675"/>
                          </a:moveTo>
                          <a:lnTo>
                            <a:pt x="0" y="61176"/>
                          </a:lnTo>
                          <a:lnTo>
                            <a:pt x="10985" y="54217"/>
                          </a:lnTo>
                          <a:cubicBezTo>
                            <a:pt x="12776" y="53086"/>
                            <a:pt x="14490" y="51867"/>
                            <a:pt x="16116" y="50559"/>
                          </a:cubicBezTo>
                          <a:lnTo>
                            <a:pt x="16116" y="34202"/>
                          </a:lnTo>
                          <a:cubicBezTo>
                            <a:pt x="16116" y="28334"/>
                            <a:pt x="15786" y="21083"/>
                            <a:pt x="15151" y="12459"/>
                          </a:cubicBezTo>
                          <a:cubicBezTo>
                            <a:pt x="23037" y="9843"/>
                            <a:pt x="28168" y="8103"/>
                            <a:pt x="30530" y="7201"/>
                          </a:cubicBezTo>
                          <a:cubicBezTo>
                            <a:pt x="30937" y="7049"/>
                            <a:pt x="36106" y="4649"/>
                            <a:pt x="46037" y="0"/>
                          </a:cubicBezTo>
                          <a:lnTo>
                            <a:pt x="49212" y="2439"/>
                          </a:lnTo>
                          <a:lnTo>
                            <a:pt x="47993" y="15139"/>
                          </a:lnTo>
                          <a:lnTo>
                            <a:pt x="47142" y="29185"/>
                          </a:lnTo>
                          <a:lnTo>
                            <a:pt x="46037" y="50559"/>
                          </a:lnTo>
                          <a:lnTo>
                            <a:pt x="50076" y="50559"/>
                          </a:lnTo>
                          <a:cubicBezTo>
                            <a:pt x="60896" y="50559"/>
                            <a:pt x="69075" y="50153"/>
                            <a:pt x="74612" y="49340"/>
                          </a:cubicBezTo>
                          <a:lnTo>
                            <a:pt x="72542" y="65825"/>
                          </a:lnTo>
                          <a:cubicBezTo>
                            <a:pt x="71564" y="65990"/>
                            <a:pt x="70662" y="66066"/>
                            <a:pt x="69850" y="66066"/>
                          </a:cubicBezTo>
                          <a:lnTo>
                            <a:pt x="57886" y="65825"/>
                          </a:lnTo>
                          <a:lnTo>
                            <a:pt x="46037" y="65825"/>
                          </a:lnTo>
                          <a:lnTo>
                            <a:pt x="46037" y="106603"/>
                          </a:lnTo>
                          <a:cubicBezTo>
                            <a:pt x="46037" y="119151"/>
                            <a:pt x="46164" y="126555"/>
                            <a:pt x="46405" y="128841"/>
                          </a:cubicBezTo>
                          <a:cubicBezTo>
                            <a:pt x="46723" y="132664"/>
                            <a:pt x="48094" y="135661"/>
                            <a:pt x="50495" y="137807"/>
                          </a:cubicBezTo>
                          <a:cubicBezTo>
                            <a:pt x="52895" y="139966"/>
                            <a:pt x="56375" y="141046"/>
                            <a:pt x="60934" y="141046"/>
                          </a:cubicBezTo>
                          <a:cubicBezTo>
                            <a:pt x="63703" y="141135"/>
                            <a:pt x="65925" y="141071"/>
                            <a:pt x="67589" y="140868"/>
                          </a:cubicBezTo>
                          <a:cubicBezTo>
                            <a:pt x="69253" y="140665"/>
                            <a:pt x="71399" y="140284"/>
                            <a:pt x="74015" y="139712"/>
                          </a:cubicBezTo>
                          <a:lnTo>
                            <a:pt x="75958" y="144716"/>
                          </a:lnTo>
                          <a:lnTo>
                            <a:pt x="71564" y="149110"/>
                          </a:lnTo>
                          <a:cubicBezTo>
                            <a:pt x="67983" y="152768"/>
                            <a:pt x="64846" y="155994"/>
                            <a:pt x="62166" y="158762"/>
                          </a:cubicBezTo>
                          <a:cubicBezTo>
                            <a:pt x="58991" y="160147"/>
                            <a:pt x="56159" y="161061"/>
                            <a:pt x="53670" y="161505"/>
                          </a:cubicBezTo>
                          <a:cubicBezTo>
                            <a:pt x="51193" y="161950"/>
                            <a:pt x="48640" y="162178"/>
                            <a:pt x="46037" y="162178"/>
                          </a:cubicBezTo>
                          <a:cubicBezTo>
                            <a:pt x="36601" y="162178"/>
                            <a:pt x="29171" y="159753"/>
                            <a:pt x="23749" y="154914"/>
                          </a:cubicBezTo>
                          <a:cubicBezTo>
                            <a:pt x="18338" y="150063"/>
                            <a:pt x="15633" y="144030"/>
                            <a:pt x="15633" y="136778"/>
                          </a:cubicBezTo>
                          <a:lnTo>
                            <a:pt x="16116" y="96481"/>
                          </a:lnTo>
                          <a:lnTo>
                            <a:pt x="16116" y="66307"/>
                          </a:lnTo>
                          <a:lnTo>
                            <a:pt x="12814" y="66307"/>
                          </a:lnTo>
                          <a:cubicBezTo>
                            <a:pt x="8343" y="66307"/>
                            <a:pt x="4076" y="66434"/>
                            <a:pt x="0" y="66675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9" behindDoc="0" locked="0" layoutInCell="1" allowOverlap="1">
            <wp:simplePos x="0" y="0"/>
            <wp:positionH relativeFrom="page">
              <wp:posOffset>1097246</wp:posOffset>
            </wp:positionH>
            <wp:positionV relativeFrom="line">
              <wp:posOffset>211098</wp:posOffset>
            </wp:positionV>
            <wp:extent cx="160337" cy="208330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0337" cy="2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2" behindDoc="0" locked="0" layoutInCell="1" allowOverlap="1">
            <wp:simplePos x="0" y="0"/>
            <wp:positionH relativeFrom="page">
              <wp:posOffset>1255141</wp:posOffset>
            </wp:positionH>
            <wp:positionV relativeFrom="line">
              <wp:posOffset>211696</wp:posOffset>
            </wp:positionV>
            <wp:extent cx="130302" cy="147523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0302" cy="147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5" behindDoc="0" locked="0" layoutInCell="1" allowOverlap="1">
            <wp:simplePos x="0" y="0"/>
            <wp:positionH relativeFrom="page">
              <wp:posOffset>1388750</wp:posOffset>
            </wp:positionH>
            <wp:positionV relativeFrom="line">
              <wp:posOffset>223797</wp:posOffset>
            </wp:positionV>
            <wp:extent cx="140436" cy="118452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0436" cy="118452"/>
                    </a:xfrm>
                    <a:custGeom>
                      <a:rect l="l" t="t" r="r" b="b"/>
                      <a:pathLst>
                        <a:path w="140436" h="118452">
                          <a:moveTo>
                            <a:pt x="140436" y="109054"/>
                          </a:moveTo>
                          <a:lnTo>
                            <a:pt x="140436" y="118452"/>
                          </a:lnTo>
                          <a:cubicBezTo>
                            <a:pt x="129362" y="117880"/>
                            <a:pt x="120332" y="117601"/>
                            <a:pt x="113335" y="117601"/>
                          </a:cubicBezTo>
                          <a:cubicBezTo>
                            <a:pt x="105270" y="117601"/>
                            <a:pt x="98273" y="117880"/>
                            <a:pt x="92329" y="118452"/>
                          </a:cubicBezTo>
                          <a:lnTo>
                            <a:pt x="90119" y="116254"/>
                          </a:lnTo>
                          <a:cubicBezTo>
                            <a:pt x="90284" y="114553"/>
                            <a:pt x="90818" y="107505"/>
                            <a:pt x="91707" y="95135"/>
                          </a:cubicBezTo>
                          <a:lnTo>
                            <a:pt x="92329" y="75095"/>
                          </a:lnTo>
                          <a:lnTo>
                            <a:pt x="92329" y="65455"/>
                          </a:lnTo>
                          <a:cubicBezTo>
                            <a:pt x="92329" y="51206"/>
                            <a:pt x="91770" y="41846"/>
                            <a:pt x="90678" y="37363"/>
                          </a:cubicBezTo>
                          <a:cubicBezTo>
                            <a:pt x="89573" y="32893"/>
                            <a:pt x="87312" y="29286"/>
                            <a:pt x="83896" y="26555"/>
                          </a:cubicBezTo>
                          <a:cubicBezTo>
                            <a:pt x="80480" y="23825"/>
                            <a:pt x="75921" y="22466"/>
                            <a:pt x="70218" y="22466"/>
                          </a:cubicBezTo>
                          <a:cubicBezTo>
                            <a:pt x="64516" y="22466"/>
                            <a:pt x="59792" y="23825"/>
                            <a:pt x="56058" y="26555"/>
                          </a:cubicBezTo>
                          <a:cubicBezTo>
                            <a:pt x="52311" y="29286"/>
                            <a:pt x="49949" y="32029"/>
                            <a:pt x="48971" y="34798"/>
                          </a:cubicBezTo>
                          <a:cubicBezTo>
                            <a:pt x="48400" y="36423"/>
                            <a:pt x="48146" y="42938"/>
                            <a:pt x="48234" y="54343"/>
                          </a:cubicBezTo>
                          <a:lnTo>
                            <a:pt x="48234" y="74853"/>
                          </a:lnTo>
                          <a:cubicBezTo>
                            <a:pt x="48234" y="80797"/>
                            <a:pt x="48400" y="88087"/>
                            <a:pt x="48717" y="96710"/>
                          </a:cubicBezTo>
                          <a:cubicBezTo>
                            <a:pt x="48806" y="100545"/>
                            <a:pt x="49136" y="103073"/>
                            <a:pt x="49695" y="104292"/>
                          </a:cubicBezTo>
                          <a:cubicBezTo>
                            <a:pt x="50114" y="105181"/>
                            <a:pt x="50635" y="105829"/>
                            <a:pt x="51283" y="106248"/>
                          </a:cubicBezTo>
                          <a:cubicBezTo>
                            <a:pt x="52273" y="106895"/>
                            <a:pt x="54178" y="107505"/>
                            <a:pt x="57023" y="108077"/>
                          </a:cubicBezTo>
                          <a:cubicBezTo>
                            <a:pt x="58001" y="108242"/>
                            <a:pt x="61430" y="108559"/>
                            <a:pt x="67284" y="109054"/>
                          </a:cubicBezTo>
                          <a:lnTo>
                            <a:pt x="67284" y="118452"/>
                          </a:lnTo>
                          <a:cubicBezTo>
                            <a:pt x="58407" y="118121"/>
                            <a:pt x="47549" y="117969"/>
                            <a:pt x="34684" y="117969"/>
                          </a:cubicBezTo>
                          <a:cubicBezTo>
                            <a:pt x="19786" y="117969"/>
                            <a:pt x="8217" y="118121"/>
                            <a:pt x="0" y="118452"/>
                          </a:cubicBezTo>
                          <a:lnTo>
                            <a:pt x="0" y="109054"/>
                          </a:lnTo>
                          <a:cubicBezTo>
                            <a:pt x="6350" y="109054"/>
                            <a:pt x="10744" y="108610"/>
                            <a:pt x="13182" y="107708"/>
                          </a:cubicBezTo>
                          <a:cubicBezTo>
                            <a:pt x="14325" y="107302"/>
                            <a:pt x="15176" y="106603"/>
                            <a:pt x="15748" y="105638"/>
                          </a:cubicBezTo>
                          <a:cubicBezTo>
                            <a:pt x="16561" y="104089"/>
                            <a:pt x="17005" y="101155"/>
                            <a:pt x="17094" y="96837"/>
                          </a:cubicBezTo>
                          <a:lnTo>
                            <a:pt x="17589" y="85966"/>
                          </a:lnTo>
                          <a:cubicBezTo>
                            <a:pt x="17666" y="83693"/>
                            <a:pt x="17704" y="79984"/>
                            <a:pt x="17704" y="74853"/>
                          </a:cubicBezTo>
                          <a:lnTo>
                            <a:pt x="17704" y="58864"/>
                          </a:lnTo>
                          <a:cubicBezTo>
                            <a:pt x="17704" y="51612"/>
                            <a:pt x="17462" y="42824"/>
                            <a:pt x="16967" y="32473"/>
                          </a:cubicBezTo>
                          <a:cubicBezTo>
                            <a:pt x="16726" y="27266"/>
                            <a:pt x="16383" y="24320"/>
                            <a:pt x="15938" y="23622"/>
                          </a:cubicBezTo>
                          <a:cubicBezTo>
                            <a:pt x="15494" y="22936"/>
                            <a:pt x="14770" y="22428"/>
                            <a:pt x="13792" y="22098"/>
                          </a:cubicBezTo>
                          <a:cubicBezTo>
                            <a:pt x="12255" y="21539"/>
                            <a:pt x="7645" y="21120"/>
                            <a:pt x="0" y="20878"/>
                          </a:cubicBezTo>
                          <a:lnTo>
                            <a:pt x="0" y="11468"/>
                          </a:lnTo>
                          <a:cubicBezTo>
                            <a:pt x="14808" y="8953"/>
                            <a:pt x="24549" y="7074"/>
                            <a:pt x="29184" y="5854"/>
                          </a:cubicBezTo>
                          <a:cubicBezTo>
                            <a:pt x="33820" y="4635"/>
                            <a:pt x="39078" y="2679"/>
                            <a:pt x="44933" y="0"/>
                          </a:cubicBezTo>
                          <a:lnTo>
                            <a:pt x="48234" y="1460"/>
                          </a:lnTo>
                          <a:lnTo>
                            <a:pt x="48234" y="21120"/>
                          </a:lnTo>
                          <a:lnTo>
                            <a:pt x="70459" y="3289"/>
                          </a:lnTo>
                          <a:cubicBezTo>
                            <a:pt x="73152" y="2235"/>
                            <a:pt x="75413" y="1524"/>
                            <a:pt x="77241" y="1155"/>
                          </a:cubicBezTo>
                          <a:cubicBezTo>
                            <a:pt x="79070" y="787"/>
                            <a:pt x="81623" y="609"/>
                            <a:pt x="84874" y="609"/>
                          </a:cubicBezTo>
                          <a:cubicBezTo>
                            <a:pt x="93586" y="609"/>
                            <a:pt x="100114" y="1587"/>
                            <a:pt x="104483" y="3543"/>
                          </a:cubicBezTo>
                          <a:cubicBezTo>
                            <a:pt x="108826" y="5486"/>
                            <a:pt x="112509" y="8229"/>
                            <a:pt x="115532" y="11785"/>
                          </a:cubicBezTo>
                          <a:cubicBezTo>
                            <a:pt x="118529" y="15328"/>
                            <a:pt x="120650" y="19024"/>
                            <a:pt x="121882" y="22898"/>
                          </a:cubicBezTo>
                          <a:cubicBezTo>
                            <a:pt x="123101" y="26758"/>
                            <a:pt x="123711" y="32804"/>
                            <a:pt x="123711" y="41021"/>
                          </a:cubicBezTo>
                          <a:cubicBezTo>
                            <a:pt x="123711" y="50317"/>
                            <a:pt x="123622" y="56223"/>
                            <a:pt x="123469" y="58737"/>
                          </a:cubicBezTo>
                          <a:cubicBezTo>
                            <a:pt x="123380" y="59715"/>
                            <a:pt x="123342" y="60896"/>
                            <a:pt x="123342" y="62280"/>
                          </a:cubicBezTo>
                          <a:lnTo>
                            <a:pt x="123469" y="74853"/>
                          </a:lnTo>
                          <a:cubicBezTo>
                            <a:pt x="123545" y="88620"/>
                            <a:pt x="123774" y="97129"/>
                            <a:pt x="124142" y="100380"/>
                          </a:cubicBezTo>
                          <a:cubicBezTo>
                            <a:pt x="124498" y="103632"/>
                            <a:pt x="125235" y="105727"/>
                            <a:pt x="126327" y="106667"/>
                          </a:cubicBezTo>
                          <a:cubicBezTo>
                            <a:pt x="127432" y="107607"/>
                            <a:pt x="129845" y="108191"/>
                            <a:pt x="133591" y="108445"/>
                          </a:cubicBezTo>
                          <a:cubicBezTo>
                            <a:pt x="134975" y="108521"/>
                            <a:pt x="137261" y="108724"/>
                            <a:pt x="140436" y="109054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1" behindDoc="0" locked="0" layoutInCell="1" allowOverlap="1">
            <wp:simplePos x="0" y="0"/>
            <wp:positionH relativeFrom="page">
              <wp:posOffset>1803839</wp:posOffset>
            </wp:positionH>
            <wp:positionV relativeFrom="line">
              <wp:posOffset>211696</wp:posOffset>
            </wp:positionV>
            <wp:extent cx="130301" cy="147523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0301" cy="147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4" behindDoc="0" locked="0" layoutInCell="1" allowOverlap="1">
            <wp:simplePos x="0" y="0"/>
            <wp:positionH relativeFrom="page">
              <wp:posOffset>1927317</wp:posOffset>
            </wp:positionH>
            <wp:positionV relativeFrom="line">
              <wp:posOffset>211708</wp:posOffset>
            </wp:positionV>
            <wp:extent cx="134937" cy="146418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4937" cy="146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7" behindDoc="0" locked="0" layoutInCell="1" allowOverlap="1">
            <wp:simplePos x="0" y="0"/>
            <wp:positionH relativeFrom="page">
              <wp:posOffset>2062873</wp:posOffset>
            </wp:positionH>
            <wp:positionV relativeFrom="line">
              <wp:posOffset>223797</wp:posOffset>
            </wp:positionV>
            <wp:extent cx="89509" cy="118452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9509" cy="118452"/>
                    </a:xfrm>
                    <a:custGeom>
                      <a:rect l="l" t="t" r="r" b="b"/>
                      <a:pathLst>
                        <a:path w="89509" h="118452">
                          <a:moveTo>
                            <a:pt x="70091" y="109054"/>
                          </a:moveTo>
                          <a:lnTo>
                            <a:pt x="70091" y="118452"/>
                          </a:lnTo>
                          <a:cubicBezTo>
                            <a:pt x="60897" y="118045"/>
                            <a:pt x="50635" y="117842"/>
                            <a:pt x="39319" y="117842"/>
                          </a:cubicBezTo>
                          <a:cubicBezTo>
                            <a:pt x="26696" y="117842"/>
                            <a:pt x="13589" y="118045"/>
                            <a:pt x="0" y="118452"/>
                          </a:cubicBezTo>
                          <a:lnTo>
                            <a:pt x="0" y="109054"/>
                          </a:lnTo>
                          <a:cubicBezTo>
                            <a:pt x="6350" y="109054"/>
                            <a:pt x="10744" y="108610"/>
                            <a:pt x="13183" y="107708"/>
                          </a:cubicBezTo>
                          <a:cubicBezTo>
                            <a:pt x="14326" y="107302"/>
                            <a:pt x="15177" y="106603"/>
                            <a:pt x="15748" y="105638"/>
                          </a:cubicBezTo>
                          <a:cubicBezTo>
                            <a:pt x="16561" y="104089"/>
                            <a:pt x="17006" y="101155"/>
                            <a:pt x="17094" y="96837"/>
                          </a:cubicBezTo>
                          <a:lnTo>
                            <a:pt x="17577" y="85966"/>
                          </a:lnTo>
                          <a:cubicBezTo>
                            <a:pt x="17666" y="83693"/>
                            <a:pt x="17704" y="79984"/>
                            <a:pt x="17704" y="74853"/>
                          </a:cubicBezTo>
                          <a:lnTo>
                            <a:pt x="17704" y="58864"/>
                          </a:lnTo>
                          <a:cubicBezTo>
                            <a:pt x="17704" y="51612"/>
                            <a:pt x="17463" y="42824"/>
                            <a:pt x="16967" y="32473"/>
                          </a:cubicBezTo>
                          <a:cubicBezTo>
                            <a:pt x="16726" y="27266"/>
                            <a:pt x="16383" y="24320"/>
                            <a:pt x="15926" y="23622"/>
                          </a:cubicBezTo>
                          <a:cubicBezTo>
                            <a:pt x="15481" y="22936"/>
                            <a:pt x="14770" y="22428"/>
                            <a:pt x="13792" y="22098"/>
                          </a:cubicBezTo>
                          <a:cubicBezTo>
                            <a:pt x="12243" y="21539"/>
                            <a:pt x="7646" y="21120"/>
                            <a:pt x="0" y="20878"/>
                          </a:cubicBezTo>
                          <a:lnTo>
                            <a:pt x="0" y="11468"/>
                          </a:lnTo>
                          <a:cubicBezTo>
                            <a:pt x="14808" y="8953"/>
                            <a:pt x="24537" y="7074"/>
                            <a:pt x="29185" y="5854"/>
                          </a:cubicBezTo>
                          <a:cubicBezTo>
                            <a:pt x="33833" y="4635"/>
                            <a:pt x="39078" y="2679"/>
                            <a:pt x="44933" y="0"/>
                          </a:cubicBezTo>
                          <a:lnTo>
                            <a:pt x="48235" y="1460"/>
                          </a:lnTo>
                          <a:lnTo>
                            <a:pt x="47993" y="26136"/>
                          </a:lnTo>
                          <a:cubicBezTo>
                            <a:pt x="53277" y="20675"/>
                            <a:pt x="57353" y="16167"/>
                            <a:pt x="60211" y="12573"/>
                          </a:cubicBezTo>
                          <a:cubicBezTo>
                            <a:pt x="64440" y="7531"/>
                            <a:pt x="67615" y="4318"/>
                            <a:pt x="69723" y="2921"/>
                          </a:cubicBezTo>
                          <a:cubicBezTo>
                            <a:pt x="72656" y="965"/>
                            <a:pt x="76529" y="0"/>
                            <a:pt x="81330" y="0"/>
                          </a:cubicBezTo>
                          <a:cubicBezTo>
                            <a:pt x="84340" y="0"/>
                            <a:pt x="87070" y="482"/>
                            <a:pt x="89509" y="1460"/>
                          </a:cubicBezTo>
                          <a:lnTo>
                            <a:pt x="88772" y="18808"/>
                          </a:lnTo>
                          <a:cubicBezTo>
                            <a:pt x="88531" y="28257"/>
                            <a:pt x="88328" y="33667"/>
                            <a:pt x="88175" y="35052"/>
                          </a:cubicBezTo>
                          <a:lnTo>
                            <a:pt x="83044" y="36639"/>
                          </a:lnTo>
                          <a:cubicBezTo>
                            <a:pt x="81000" y="33947"/>
                            <a:pt x="79044" y="32080"/>
                            <a:pt x="77177" y="31013"/>
                          </a:cubicBezTo>
                          <a:cubicBezTo>
                            <a:pt x="74167" y="29311"/>
                            <a:pt x="70865" y="28448"/>
                            <a:pt x="67285" y="28448"/>
                          </a:cubicBezTo>
                          <a:cubicBezTo>
                            <a:pt x="62484" y="28448"/>
                            <a:pt x="58357" y="29933"/>
                            <a:pt x="54890" y="32905"/>
                          </a:cubicBezTo>
                          <a:cubicBezTo>
                            <a:pt x="51422" y="35877"/>
                            <a:pt x="49378" y="38912"/>
                            <a:pt x="48717" y="42011"/>
                          </a:cubicBezTo>
                          <a:cubicBezTo>
                            <a:pt x="48400" y="43802"/>
                            <a:pt x="48235" y="50673"/>
                            <a:pt x="48235" y="62649"/>
                          </a:cubicBezTo>
                          <a:lnTo>
                            <a:pt x="48235" y="74853"/>
                          </a:lnTo>
                          <a:lnTo>
                            <a:pt x="48476" y="91465"/>
                          </a:lnTo>
                          <a:cubicBezTo>
                            <a:pt x="48565" y="97739"/>
                            <a:pt x="48781" y="101587"/>
                            <a:pt x="49149" y="103009"/>
                          </a:cubicBezTo>
                          <a:cubicBezTo>
                            <a:pt x="49517" y="104432"/>
                            <a:pt x="50343" y="105549"/>
                            <a:pt x="51651" y="106362"/>
                          </a:cubicBezTo>
                          <a:cubicBezTo>
                            <a:pt x="52959" y="107175"/>
                            <a:pt x="55766" y="107746"/>
                            <a:pt x="60084" y="108077"/>
                          </a:cubicBezTo>
                          <a:close/>
                          <a:moveTo>
                            <a:pt x="70091" y="109054"/>
                          </a:move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3" behindDoc="0" locked="0" layoutInCell="1" allowOverlap="1">
            <wp:simplePos x="0" y="0"/>
            <wp:positionH relativeFrom="page">
              <wp:posOffset>2247027</wp:posOffset>
            </wp:positionH>
            <wp:positionV relativeFrom="line">
              <wp:posOffset>223431</wp:posOffset>
            </wp:positionV>
            <wp:extent cx="91350" cy="123087"/>
            <wp:effectExtent l="0" t="0" r="0" b="0"/>
            <wp:wrapNone/>
            <wp:docPr id="139" name="Freeform 1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350" cy="123087"/>
                    </a:xfrm>
                    <a:custGeom>
                      <a:rect l="l" t="t" r="r" b="b"/>
                      <a:pathLst>
                        <a:path w="91350" h="123087">
                          <a:moveTo>
                            <a:pt x="1955" y="80352"/>
                          </a:moveTo>
                          <a:lnTo>
                            <a:pt x="11733" y="80352"/>
                          </a:lnTo>
                          <a:cubicBezTo>
                            <a:pt x="12127" y="89470"/>
                            <a:pt x="12546" y="95210"/>
                            <a:pt x="12953" y="97573"/>
                          </a:cubicBezTo>
                          <a:cubicBezTo>
                            <a:pt x="16610" y="102043"/>
                            <a:pt x="20636" y="105371"/>
                            <a:pt x="25043" y="107517"/>
                          </a:cubicBezTo>
                          <a:cubicBezTo>
                            <a:pt x="29437" y="109676"/>
                            <a:pt x="34479" y="110755"/>
                            <a:pt x="40181" y="110755"/>
                          </a:cubicBezTo>
                          <a:cubicBezTo>
                            <a:pt x="47827" y="110755"/>
                            <a:pt x="53694" y="108927"/>
                            <a:pt x="57758" y="105256"/>
                          </a:cubicBezTo>
                          <a:cubicBezTo>
                            <a:pt x="61835" y="101599"/>
                            <a:pt x="63880" y="97166"/>
                            <a:pt x="63880" y="91959"/>
                          </a:cubicBezTo>
                          <a:cubicBezTo>
                            <a:pt x="63880" y="88530"/>
                            <a:pt x="63207" y="85698"/>
                            <a:pt x="61860" y="83463"/>
                          </a:cubicBezTo>
                          <a:cubicBezTo>
                            <a:pt x="60514" y="81228"/>
                            <a:pt x="57809" y="79171"/>
                            <a:pt x="53732" y="77292"/>
                          </a:cubicBezTo>
                          <a:cubicBezTo>
                            <a:pt x="50557" y="76161"/>
                            <a:pt x="44474" y="74612"/>
                            <a:pt x="35483" y="72656"/>
                          </a:cubicBezTo>
                          <a:cubicBezTo>
                            <a:pt x="26491" y="70701"/>
                            <a:pt x="19658" y="68554"/>
                            <a:pt x="15023" y="66192"/>
                          </a:cubicBezTo>
                          <a:cubicBezTo>
                            <a:pt x="10387" y="63830"/>
                            <a:pt x="6755" y="60312"/>
                            <a:pt x="4164" y="55626"/>
                          </a:cubicBezTo>
                          <a:cubicBezTo>
                            <a:pt x="1549" y="50939"/>
                            <a:pt x="241" y="45466"/>
                            <a:pt x="241" y="39192"/>
                          </a:cubicBezTo>
                          <a:cubicBezTo>
                            <a:pt x="241" y="27965"/>
                            <a:pt x="4482" y="18618"/>
                            <a:pt x="12953" y="11163"/>
                          </a:cubicBezTo>
                          <a:cubicBezTo>
                            <a:pt x="21411" y="3721"/>
                            <a:pt x="33590" y="0"/>
                            <a:pt x="49465" y="0"/>
                          </a:cubicBezTo>
                          <a:cubicBezTo>
                            <a:pt x="56057" y="0"/>
                            <a:pt x="62114" y="571"/>
                            <a:pt x="67652" y="1701"/>
                          </a:cubicBezTo>
                          <a:cubicBezTo>
                            <a:pt x="73202" y="2844"/>
                            <a:pt x="78193" y="4559"/>
                            <a:pt x="82676" y="6832"/>
                          </a:cubicBezTo>
                          <a:lnTo>
                            <a:pt x="83044" y="8051"/>
                          </a:lnTo>
                          <a:cubicBezTo>
                            <a:pt x="82561" y="10896"/>
                            <a:pt x="82193" y="13792"/>
                            <a:pt x="81939" y="16725"/>
                          </a:cubicBezTo>
                          <a:cubicBezTo>
                            <a:pt x="81698" y="19659"/>
                            <a:pt x="81342" y="26581"/>
                            <a:pt x="80847" y="37490"/>
                          </a:cubicBezTo>
                          <a:lnTo>
                            <a:pt x="71436" y="37363"/>
                          </a:lnTo>
                          <a:cubicBezTo>
                            <a:pt x="71360" y="36461"/>
                            <a:pt x="71233" y="34963"/>
                            <a:pt x="71081" y="32842"/>
                          </a:cubicBezTo>
                          <a:cubicBezTo>
                            <a:pt x="70839" y="29184"/>
                            <a:pt x="70344" y="25641"/>
                            <a:pt x="69607" y="22212"/>
                          </a:cubicBezTo>
                          <a:cubicBezTo>
                            <a:pt x="67093" y="18961"/>
                            <a:pt x="63969" y="16522"/>
                            <a:pt x="60273" y="14897"/>
                          </a:cubicBezTo>
                          <a:cubicBezTo>
                            <a:pt x="56565" y="13271"/>
                            <a:pt x="52234" y="12458"/>
                            <a:pt x="47255" y="12458"/>
                          </a:cubicBezTo>
                          <a:cubicBezTo>
                            <a:pt x="40347" y="12458"/>
                            <a:pt x="34987" y="13995"/>
                            <a:pt x="31203" y="17094"/>
                          </a:cubicBezTo>
                          <a:cubicBezTo>
                            <a:pt x="27418" y="20193"/>
                            <a:pt x="25526" y="23888"/>
                            <a:pt x="25526" y="28206"/>
                          </a:cubicBezTo>
                          <a:cubicBezTo>
                            <a:pt x="25526" y="32601"/>
                            <a:pt x="26377" y="35864"/>
                            <a:pt x="28091" y="37973"/>
                          </a:cubicBezTo>
                          <a:cubicBezTo>
                            <a:pt x="29793" y="40093"/>
                            <a:pt x="32320" y="41681"/>
                            <a:pt x="35660" y="42735"/>
                          </a:cubicBezTo>
                          <a:cubicBezTo>
                            <a:pt x="39000" y="43802"/>
                            <a:pt x="45160" y="45161"/>
                            <a:pt x="54164" y="46837"/>
                          </a:cubicBezTo>
                          <a:cubicBezTo>
                            <a:pt x="63156" y="48501"/>
                            <a:pt x="69214" y="49898"/>
                            <a:pt x="72300" y="51041"/>
                          </a:cubicBezTo>
                          <a:cubicBezTo>
                            <a:pt x="76770" y="52755"/>
                            <a:pt x="80352" y="54914"/>
                            <a:pt x="83044" y="57518"/>
                          </a:cubicBezTo>
                          <a:cubicBezTo>
                            <a:pt x="85736" y="60121"/>
                            <a:pt x="87794" y="63360"/>
                            <a:pt x="89216" y="67221"/>
                          </a:cubicBezTo>
                          <a:cubicBezTo>
                            <a:pt x="90639" y="71094"/>
                            <a:pt x="91350" y="75349"/>
                            <a:pt x="91350" y="79984"/>
                          </a:cubicBezTo>
                          <a:cubicBezTo>
                            <a:pt x="91350" y="92112"/>
                            <a:pt x="86651" y="102335"/>
                            <a:pt x="77253" y="110628"/>
                          </a:cubicBezTo>
                          <a:cubicBezTo>
                            <a:pt x="67842" y="118947"/>
                            <a:pt x="54634" y="123087"/>
                            <a:pt x="37616" y="123087"/>
                          </a:cubicBezTo>
                          <a:cubicBezTo>
                            <a:pt x="31914" y="123087"/>
                            <a:pt x="26377" y="122579"/>
                            <a:pt x="21005" y="121576"/>
                          </a:cubicBezTo>
                          <a:cubicBezTo>
                            <a:pt x="15632" y="120547"/>
                            <a:pt x="9079" y="118693"/>
                            <a:pt x="1346" y="116000"/>
                          </a:cubicBezTo>
                          <a:lnTo>
                            <a:pt x="0" y="114172"/>
                          </a:lnTo>
                          <a:cubicBezTo>
                            <a:pt x="660" y="107911"/>
                            <a:pt x="1054" y="103478"/>
                            <a:pt x="1232" y="100875"/>
                          </a:cubicBezTo>
                          <a:close/>
                          <a:moveTo>
                            <a:pt x="1955" y="80352"/>
                          </a:move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56" baseline="0" dirty="0">
          <w:jc w:val="left"/>
          <w:rFonts w:ascii="FuturaBT-Bold" w:hAnsi="FuturaBT-Bold" w:cs="FuturaBT-Bold"/>
          <w:b/>
          <w:bCs/>
          <w:color w:val="D1A60D"/>
          <w:sz w:val="56"/>
          <w:szCs w:val="56"/>
        </w:rPr>
        <w:t>Feb. 1, 2025</w:t>
      </w:r>
      <w:r>
        <w:rPr>
          <w:rFonts w:ascii="Times New Roman" w:hAnsi="Times New Roman" w:cs="Times New Roman"/>
          <w:sz w:val="56"/>
          <w:szCs w:val="56"/>
        </w:rPr>
        <w:t> </w:t>
      </w:r>
      <w:r/>
    </w:p>
    <w:p>
      <w:pPr>
        <w:spacing w:after="17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672" w:lineRule="exact"/>
        <w:ind w:left="613" w:right="0" w:firstLine="0"/>
      </w:pPr>
      <w:r/>
      <w:r>
        <w:rPr sz="56" baseline="0" dirty="0">
          <w:jc w:val="left"/>
          <w:rFonts w:ascii="FuturaBT-Bold" w:hAnsi="FuturaBT-Bold" w:cs="FuturaBT-Bold"/>
          <w:b/>
          <w:bCs/>
          <w:color w:val="D1A60D"/>
          <w:sz w:val="56"/>
          <w:szCs w:val="56"/>
        </w:rPr>
        <w:t>Greetings!  </w:t>
      </w:r>
      <w:r/>
    </w:p>
    <w:p>
      <w:pPr>
        <w:rPr>
          <w:rFonts w:ascii="Times New Roman" w:hAnsi="Times New Roman" w:cs="Times New Roman"/>
          <w:color w:val="010302"/>
        </w:rPr>
        <w:spacing w:before="180" w:after="0" w:line="364" w:lineRule="exact"/>
        <w:ind w:left="613" w:right="0" w:firstLine="0"/>
      </w:pPr>
      <w:r/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I am Rosalind L. Bryant, Founder of Helping Hands, Open Hearts. I am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613" w:right="-40" w:firstLine="0"/>
      </w:pPr>
      <w:r/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elated to bring the good news that we a</w:t>
      </w:r>
      <w:r>
        <w:rPr sz="22" baseline="0" dirty="0">
          <w:jc w:val="left"/>
          <w:rFonts w:ascii="Palatino-Roman" w:hAnsi="Palatino-Roman" w:cs="Palatino-Roman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e </w:t>
      </w:r>
      <w:r>
        <w:rPr sz="22" baseline="0" dirty="0">
          <w:jc w:val="left"/>
          <w:rFonts w:ascii="Palatino-Roman" w:hAnsi="Palatino-Roman" w:cs="Palatino-Roman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eturning to celebrate our </w:t>
      </w:r>
      <w:r>
        <w:rPr sz="22" baseline="0" dirty="0">
          <w:jc w:val="left"/>
          <w:rFonts w:ascii="Palatino-Roman" w:hAnsi="Palatino-Roman" w:cs="Palatino-Roman"/>
          <w:color w:val="000000"/>
          <w:spacing w:val="-12"/>
          <w:sz w:val="22"/>
          <w:szCs w:val="22"/>
        </w:rPr>
        <w:t>1</w:t>
      </w:r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1th year  </w:t>
      </w:r>
      <w:r/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as a nonp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ofit. In January 2024 we hosted our very first gala celebration, and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613" w:right="-40" w:firstLine="0"/>
      </w:pPr>
      <w:r/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I must admit, for our first la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ge scale event, it was magical. This year’s Gala  </w:t>
      </w:r>
      <w:r>
        <w:br w:type="textWrapping" w:clear="all"/>
      </w:r>
      <w:r/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will be bigger and bette</w:t>
      </w:r>
      <w:r>
        <w:rPr sz="22" baseline="0" dirty="0">
          <w:jc w:val="left"/>
          <w:rFonts w:ascii="Arial" w:hAnsi="Arial" w:cs="Arial"/>
          <w:color w:val="000000"/>
          <w:spacing w:val="-16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, with the date of February 1, 2025.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613" w:right="-40" w:firstLine="0"/>
      </w:pPr>
      <w:r/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I am even happier to 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eport that we we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e able to invest in a much needed  </w:t>
      </w:r>
      <w:r>
        <w:br w:type="textWrapping" w:clear="all"/>
      </w:r>
      <w:r/>
      <w:r>
        <w:rPr sz="22" baseline="0" dirty="0">
          <w:jc w:val="left"/>
          <w:rFonts w:ascii="Arial" w:hAnsi="Arial" w:cs="Arial"/>
          <w:color w:val="000000"/>
          <w:spacing w:val="-13"/>
          <w:sz w:val="22"/>
          <w:szCs w:val="22"/>
        </w:rPr>
        <w:t>ca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go van for Helping Hands, Open Hearts. This is to transport clothing,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613" w:right="-40" w:firstLine="0"/>
      </w:pPr>
      <w:r/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food, and furnitu</w:t>
      </w:r>
      <w:r>
        <w:rPr sz="22" baseline="0" dirty="0">
          <w:jc w:val="left"/>
          <w:rFonts w:ascii="Palatino-Roman" w:hAnsi="Palatino-Roman" w:cs="Palatino-Roman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e to our unhoused friends, the elderly and ma</w:t>
      </w:r>
      <w:r>
        <w:rPr sz="22" baseline="0" dirty="0">
          <w:jc w:val="left"/>
          <w:rFonts w:ascii="Palatino-Roman" w:hAnsi="Palatino-Roman" w:cs="Palatino-Roman"/>
          <w:color w:val="000000"/>
          <w:spacing w:val="-5"/>
          <w:sz w:val="22"/>
          <w:szCs w:val="22"/>
        </w:rPr>
        <w:t>r</w:t>
      </w:r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ginalized  </w:t>
      </w:r>
      <w:r>
        <w:br w:type="textWrapping" w:clear="all"/>
      </w:r>
      <w:r/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families. </w:t>
      </w:r>
      <w:r>
        <w:rPr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W</w:t>
      </w:r>
      <w:r>
        <w:rPr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e could not have done this without the success and gene</w:t>
      </w:r>
      <w:r>
        <w:rPr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osity  </w:t>
      </w:r>
      <w:r>
        <w:br w:type="textWrapping" w:clear="all"/>
      </w:r>
      <w:r/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eceived at the 2024 Gala.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64" w:lineRule="exact"/>
        <w:ind w:left="613" w:right="0" w:firstLine="0"/>
      </w:pPr>
      <w:r/>
      <w:r>
        <w:rPr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2025’s goal is to obtain office space with storage. Our ultimate goal is to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64" w:lineRule="exact"/>
        <w:ind w:left="613" w:right="0" w:firstLine="0"/>
      </w:pPr>
      <w:r/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have a complete 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esou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ce center for one stop service to those in need. He</w:t>
      </w:r>
      <w:r>
        <w:rPr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e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613" w:right="-40" w:firstLine="0"/>
      </w:pPr>
      <w:r/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is a brief overview of the many service p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ograms of Helping Hands, Open  </w:t>
      </w:r>
      <w:r>
        <w:br w:type="textWrapping" w:clear="all"/>
      </w:r>
      <w:r/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Hearts: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68" w:lineRule="exact"/>
        <w:ind w:left="613" w:right="0" w:firstLine="0"/>
      </w:pPr>
      <w:r/>
      <w:r>
        <w:rPr sz="22" baseline="0" dirty="0">
          <w:jc w:val="left"/>
          <w:rFonts w:ascii="Palatino-Bold" w:hAnsi="Palatino-Bold" w:cs="Palatino-Bold"/>
          <w:b/>
          <w:bCs/>
          <w:color w:val="000000"/>
          <w:spacing w:val="-17"/>
          <w:sz w:val="22"/>
          <w:szCs w:val="22"/>
        </w:rPr>
        <w:t>W</w:t>
      </w:r>
      <w:r>
        <w:rPr sz="22" baseline="0" dirty="0">
          <w:jc w:val="left"/>
          <w:rFonts w:ascii="Palatino-Bold" w:hAnsi="Palatino-Bold" w:cs="Palatino-Bold"/>
          <w:b/>
          <w:bCs/>
          <w:color w:val="000000"/>
          <w:sz w:val="22"/>
          <w:szCs w:val="22"/>
        </w:rPr>
        <w:t>eekly: </w:t>
      </w:r>
      <w:r>
        <w:rPr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T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errific </w:t>
      </w:r>
      <w:r>
        <w:rPr sz="22" baseline="0" dirty="0">
          <w:jc w:val="left"/>
          <w:rFonts w:ascii="Arial" w:hAnsi="Arial" w:cs="Arial"/>
          <w:color w:val="000000"/>
          <w:spacing w:val="-20"/>
          <w:sz w:val="22"/>
          <w:szCs w:val="22"/>
        </w:rPr>
        <w:t>T</w:t>
      </w:r>
      <w:r>
        <w:rPr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uesdays &amp; Thankful Thursdays Service. </w:t>
      </w:r>
      <w:r>
        <w:rPr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W</w:t>
      </w:r>
      <w:r>
        <w:rPr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e serve lunches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613" w:right="-40" w:firstLine="0"/>
      </w:pPr>
      <w:r/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to the homeless encampments in downtown Dallas, and sur</w:t>
      </w:r>
      <w:r>
        <w:rPr sz="22" baseline="0" dirty="0">
          <w:jc w:val="left"/>
          <w:rFonts w:ascii="Palatino-Roman" w:hAnsi="Palatino-Roman" w:cs="Palatino-Roman"/>
          <w:color w:val="000000"/>
          <w:spacing w:val="-5"/>
          <w:sz w:val="22"/>
          <w:szCs w:val="22"/>
        </w:rPr>
        <w:t>r</w:t>
      </w:r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ounding a</w:t>
      </w:r>
      <w:r>
        <w:rPr sz="22" baseline="0" dirty="0">
          <w:jc w:val="left"/>
          <w:rFonts w:ascii="Palatino-Roman" w:hAnsi="Palatino-Roman" w:cs="Palatino-Roman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eas.  </w:t>
      </w:r>
      <w:r>
        <w:br w:type="textWrapping" w:clear="all"/>
      </w:r>
      <w:r/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Our Thursday feedings have inc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eased and this is whe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e we need the most  </w:t>
      </w:r>
      <w:r>
        <w:br w:type="textWrapping" w:clear="all"/>
      </w:r>
      <w:r/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help. </w:t>
      </w:r>
      <w:r>
        <w:rPr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W</w:t>
      </w:r>
      <w:r>
        <w:rPr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e usually serve between 125-150 folks.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613" w:right="-40" w:firstLine="0"/>
      </w:pPr>
      <w:r/>
      <w:r>
        <w:rPr sz="22" baseline="0" dirty="0">
          <w:jc w:val="left"/>
          <w:rFonts w:ascii="Palatino-Bold" w:hAnsi="Palatino-Bold" w:cs="Palatino-Bold"/>
          <w:b/>
          <w:bCs/>
          <w:color w:val="000000"/>
          <w:sz w:val="22"/>
          <w:szCs w:val="22"/>
        </w:rPr>
        <w:t>Monthly: 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Distribution Day at Salvation</w:t>
      </w:r>
      <w:r>
        <w:rPr sz="22" baseline="0" dirty="0">
          <w:jc w:val="left"/>
          <w:rFonts w:ascii="Arial" w:hAnsi="Arial" w:cs="Arial"/>
          <w:color w:val="000000"/>
          <w:spacing w:val="-15"/>
          <w:sz w:val="22"/>
          <w:szCs w:val="22"/>
        </w:rPr>
        <w:t> 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Army &amp; Monthly Ca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e Packages.  </w:t>
      </w:r>
      <w:r>
        <w:br w:type="textWrapping" w:clear="all"/>
      </w:r>
      <w:r/>
      <w:r>
        <w:rPr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Every 2nd Satu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day of the month, we serve in the Social Services </w:t>
      </w:r>
      <w:r>
        <w:rPr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oom at  </w:t>
      </w:r>
      <w:r>
        <w:br w:type="textWrapping" w:clear="all"/>
      </w:r>
      <w:r/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Salvation</w:t>
      </w:r>
      <w:r>
        <w:rPr sz="22" baseline="0" dirty="0">
          <w:jc w:val="left"/>
          <w:rFonts w:ascii="Arial" w:hAnsi="Arial" w:cs="Arial"/>
          <w:color w:val="000000"/>
          <w:spacing w:val="-15"/>
          <w:sz w:val="22"/>
          <w:szCs w:val="22"/>
        </w:rPr>
        <w:t> 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Arm</w:t>
      </w:r>
      <w:r>
        <w:rPr sz="22" baseline="0" dirty="0">
          <w:jc w:val="left"/>
          <w:rFonts w:ascii="Arial" w:hAnsi="Arial" w:cs="Arial"/>
          <w:color w:val="000000"/>
          <w:spacing w:val="-25"/>
          <w:sz w:val="22"/>
          <w:szCs w:val="22"/>
        </w:rPr>
        <w:t>y</w:t>
      </w:r>
      <w:r>
        <w:rPr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. </w:t>
      </w:r>
      <w:r>
        <w:rPr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W</w:t>
      </w:r>
      <w:r>
        <w:rPr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e p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ovide p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epackaged lunches, clothing, shoes, hygiene,  </w:t>
      </w:r>
      <w:r>
        <w:br w:type="textWrapping" w:clear="all"/>
      </w:r>
      <w:r/>
      <w:r>
        <w:rPr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etc., and serve over 175 houseless friends. One Thursday per month, we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613" w:right="-40" w:firstLine="0"/>
      </w:pPr>
      <w:r/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also p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ovide ca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e packages to the elderly including g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oceries and household  </w:t>
      </w:r>
      <w:r/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items. In addition, we assist two families per month.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613" w:right="-40" w:firstLine="0"/>
      </w:pPr>
      <w:r/>
      <w:r>
        <w:rPr sz="22" baseline="0" dirty="0">
          <w:jc w:val="left"/>
          <w:rFonts w:ascii="Palatino-Bold" w:hAnsi="Palatino-Bold" w:cs="Palatino-Bold"/>
          <w:b/>
          <w:bCs/>
          <w:color w:val="000000"/>
          <w:sz w:val="22"/>
          <w:szCs w:val="22"/>
        </w:rPr>
        <w:t>Quarterly:</w:t>
      </w:r>
      <w:r>
        <w:rPr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W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e serve lunch at </w:t>
      </w:r>
      <w:r>
        <w:rPr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T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ent Cit</w:t>
      </w:r>
      <w:r>
        <w:rPr sz="22" baseline="0" dirty="0">
          <w:jc w:val="left"/>
          <w:rFonts w:ascii="Arial" w:hAnsi="Arial" w:cs="Arial"/>
          <w:color w:val="000000"/>
          <w:spacing w:val="-25"/>
          <w:sz w:val="22"/>
          <w:szCs w:val="22"/>
        </w:rPr>
        <w:t>y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. This is a la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pacing w:val="-9"/>
          <w:sz w:val="22"/>
          <w:szCs w:val="22"/>
        </w:rPr>
        <w:t>ge a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ea whe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e many  </w:t>
      </w:r>
      <w:r>
        <w:br w:type="textWrapping" w:clear="all"/>
      </w:r>
      <w:r/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(unhoused and those just needing food} will come and grab a hot, well  </w:t>
      </w:r>
      <w:r>
        <w:br w:type="textWrapping" w:clear="all"/>
      </w:r>
      <w:r/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balanced lunch, along with other needed items like 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eading glasses, tents,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64" w:lineRule="exact"/>
        <w:ind w:left="613" w:right="0" w:firstLine="0"/>
      </w:pPr>
      <w:r/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and etc. On average, we serve 150 at this event. </w:t>
      </w:r>
      <w:r>
        <w:rPr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W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e also have our </w:t>
      </w:r>
      <w:r>
        <w:rPr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W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all of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613" w:right="-40" w:firstLine="0"/>
      </w:pPr>
      <w:r/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Love whe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e we p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ovide and install various items to a wall and those in need  </w:t>
      </w:r>
      <w:r/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can come and grab whatever with no judgement.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50" w:h="15850"/>
          <w:pgMar w:top="500" w:right="361" w:bottom="400" w:left="500" w:header="708" w:footer="708" w:gutter="0"/>
          <w:cols w:num="2" w:space="0" w:equalWidth="0">
            <w:col w:w="8240" w:space="455"/>
            <w:col w:w="2703" w:space="0"/>
          </w:cols>
          <w:docGrid w:linePitch="360"/>
        </w:sectPr>
        <w:spacing w:before="0" w:after="0" w:line="407" w:lineRule="exact"/>
        <w:ind w:left="-80" w:right="40" w:firstLine="0"/>
        <w:jc w:val="right"/>
      </w:pP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“The two most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pacing w:val="-3"/>
          <w:sz w:val="34"/>
          <w:szCs w:val="34"/>
        </w:rPr>
        <w:t>important things  </w:t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needed when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serving others: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Helping Hands,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and Open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Hearts”</w:t>
      </w:r>
      <w:r>
        <w:rPr>
          <w:rFonts w:ascii="Times New Roman" w:hAnsi="Times New Roman" w:cs="Times New Roman"/>
          <w:sz w:val="34"/>
          <w:szCs w:val="34"/>
        </w:rPr>
        <w:t> </w:t>
      </w:r>
      <w:r/>
      <w:r>
        <w:drawing>
          <wp:anchor simplePos="0" relativeHeight="251658366" behindDoc="0" locked="0" layoutInCell="1" allowOverlap="1">
            <wp:simplePos x="0" y="0"/>
            <wp:positionH relativeFrom="page">
              <wp:posOffset>6540768</wp:posOffset>
            </wp:positionH>
            <wp:positionV relativeFrom="page">
              <wp:posOffset>8982858</wp:posOffset>
            </wp:positionV>
            <wp:extent cx="121053" cy="129283"/>
            <wp:effectExtent l="0" t="0" r="0" b="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1053" cy="129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7" behindDoc="0" locked="0" layoutInCell="1" allowOverlap="1">
            <wp:simplePos x="0" y="0"/>
            <wp:positionH relativeFrom="page">
              <wp:posOffset>6666539</wp:posOffset>
            </wp:positionH>
            <wp:positionV relativeFrom="page">
              <wp:posOffset>8991529</wp:posOffset>
            </wp:positionV>
            <wp:extent cx="50177" cy="104761"/>
            <wp:effectExtent l="0" t="0" r="0" b="0"/>
            <wp:wrapNone/>
            <wp:docPr id="141" name="Freeform 1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177" cy="104761"/>
                    </a:xfrm>
                    <a:custGeom>
                      <a:rect l="l" t="t" r="r" b="b"/>
                      <a:pathLst>
                        <a:path w="50177" h="104761">
                          <a:moveTo>
                            <a:pt x="2019" y="99999"/>
                          </a:moveTo>
                          <a:cubicBezTo>
                            <a:pt x="292" y="98958"/>
                            <a:pt x="0" y="98285"/>
                            <a:pt x="165" y="95364"/>
                          </a:cubicBezTo>
                          <a:cubicBezTo>
                            <a:pt x="597" y="88062"/>
                            <a:pt x="1524" y="80124"/>
                            <a:pt x="1753" y="78003"/>
                          </a:cubicBezTo>
                          <a:cubicBezTo>
                            <a:pt x="1981" y="76022"/>
                            <a:pt x="2399" y="74574"/>
                            <a:pt x="3301" y="74625"/>
                          </a:cubicBezTo>
                          <a:cubicBezTo>
                            <a:pt x="4305" y="74688"/>
                            <a:pt x="4343" y="75895"/>
                            <a:pt x="4279" y="76949"/>
                          </a:cubicBezTo>
                          <a:cubicBezTo>
                            <a:pt x="4178" y="78676"/>
                            <a:pt x="4457" y="81496"/>
                            <a:pt x="4876" y="83782"/>
                          </a:cubicBezTo>
                          <a:cubicBezTo>
                            <a:pt x="6756" y="93751"/>
                            <a:pt x="13118" y="97726"/>
                            <a:pt x="20027" y="98133"/>
                          </a:cubicBezTo>
                          <a:cubicBezTo>
                            <a:pt x="30073" y="98729"/>
                            <a:pt x="35458" y="90919"/>
                            <a:pt x="35877" y="83896"/>
                          </a:cubicBezTo>
                          <a:cubicBezTo>
                            <a:pt x="36258" y="77381"/>
                            <a:pt x="34950" y="71183"/>
                            <a:pt x="26199" y="62001"/>
                          </a:cubicBezTo>
                          <a:lnTo>
                            <a:pt x="21361" y="56921"/>
                          </a:lnTo>
                          <a:cubicBezTo>
                            <a:pt x="9766" y="44780"/>
                            <a:pt x="6082" y="35230"/>
                            <a:pt x="6718" y="24473"/>
                          </a:cubicBezTo>
                          <a:cubicBezTo>
                            <a:pt x="7581" y="9868"/>
                            <a:pt x="18465" y="0"/>
                            <a:pt x="33959" y="914"/>
                          </a:cubicBezTo>
                          <a:cubicBezTo>
                            <a:pt x="41211" y="1346"/>
                            <a:pt x="45808" y="2946"/>
                            <a:pt x="48653" y="4051"/>
                          </a:cubicBezTo>
                          <a:cubicBezTo>
                            <a:pt x="49644" y="4381"/>
                            <a:pt x="50177" y="4813"/>
                            <a:pt x="50126" y="5740"/>
                          </a:cubicBezTo>
                          <a:cubicBezTo>
                            <a:pt x="50024" y="7467"/>
                            <a:pt x="49351" y="11290"/>
                            <a:pt x="48729" y="21640"/>
                          </a:cubicBezTo>
                          <a:cubicBezTo>
                            <a:pt x="48564" y="24561"/>
                            <a:pt x="48170" y="25603"/>
                            <a:pt x="47269" y="25552"/>
                          </a:cubicBezTo>
                          <a:cubicBezTo>
                            <a:pt x="46494" y="25501"/>
                            <a:pt x="46202" y="24689"/>
                            <a:pt x="46303" y="23101"/>
                          </a:cubicBezTo>
                          <a:cubicBezTo>
                            <a:pt x="46367" y="21907"/>
                            <a:pt x="46062" y="17754"/>
                            <a:pt x="43916" y="14160"/>
                          </a:cubicBezTo>
                          <a:cubicBezTo>
                            <a:pt x="42392" y="11544"/>
                            <a:pt x="39395" y="7366"/>
                            <a:pt x="32156" y="6934"/>
                          </a:cubicBezTo>
                          <a:cubicBezTo>
                            <a:pt x="23901" y="6451"/>
                            <a:pt x="18541" y="11861"/>
                            <a:pt x="18071" y="19824"/>
                          </a:cubicBezTo>
                          <a:cubicBezTo>
                            <a:pt x="17703" y="25933"/>
                            <a:pt x="20002" y="30721"/>
                            <a:pt x="28752" y="39636"/>
                          </a:cubicBezTo>
                          <a:lnTo>
                            <a:pt x="31711" y="42608"/>
                          </a:lnTo>
                          <a:cubicBezTo>
                            <a:pt x="44487" y="55499"/>
                            <a:pt x="48742" y="64935"/>
                            <a:pt x="47992" y="77546"/>
                          </a:cubicBezTo>
                          <a:cubicBezTo>
                            <a:pt x="47535" y="85242"/>
                            <a:pt x="44538" y="94259"/>
                            <a:pt x="36143" y="100024"/>
                          </a:cubicBezTo>
                          <a:cubicBezTo>
                            <a:pt x="30314" y="103948"/>
                            <a:pt x="24002" y="104761"/>
                            <a:pt x="18097" y="104418"/>
                          </a:cubicBezTo>
                          <a:cubicBezTo>
                            <a:pt x="11620" y="104037"/>
                            <a:pt x="6667" y="102805"/>
                            <a:pt x="2019" y="99999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5" behindDoc="0" locked="0" layoutInCell="1" allowOverlap="1">
            <wp:simplePos x="0" y="0"/>
            <wp:positionH relativeFrom="page">
              <wp:posOffset>6445660</wp:posOffset>
            </wp:positionH>
            <wp:positionV relativeFrom="page">
              <wp:posOffset>9004952</wp:posOffset>
            </wp:positionV>
            <wp:extent cx="97497" cy="122440"/>
            <wp:effectExtent l="0" t="0" r="0" b="0"/>
            <wp:wrapNone/>
            <wp:docPr id="142" name="Freeform 1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497" cy="122440"/>
                    </a:xfrm>
                    <a:custGeom>
                      <a:rect l="l" t="t" r="r" b="b"/>
                      <a:pathLst>
                        <a:path w="97497" h="122440">
                          <a:moveTo>
                            <a:pt x="30975" y="99822"/>
                          </a:moveTo>
                          <a:cubicBezTo>
                            <a:pt x="34073" y="109727"/>
                            <a:pt x="36436" y="112636"/>
                            <a:pt x="38836" y="112915"/>
                          </a:cubicBezTo>
                          <a:cubicBezTo>
                            <a:pt x="40880" y="113156"/>
                            <a:pt x="42963" y="112687"/>
                            <a:pt x="44678" y="112191"/>
                          </a:cubicBezTo>
                          <a:cubicBezTo>
                            <a:pt x="45859" y="111848"/>
                            <a:pt x="46570" y="111925"/>
                            <a:pt x="46799" y="112687"/>
                          </a:cubicBezTo>
                          <a:cubicBezTo>
                            <a:pt x="47091" y="113703"/>
                            <a:pt x="46202" y="114249"/>
                            <a:pt x="44703" y="114680"/>
                          </a:cubicBezTo>
                          <a:cubicBezTo>
                            <a:pt x="37718" y="116700"/>
                            <a:pt x="33324" y="117551"/>
                            <a:pt x="31279" y="118148"/>
                          </a:cubicBezTo>
                          <a:cubicBezTo>
                            <a:pt x="30315" y="118427"/>
                            <a:pt x="25388" y="120269"/>
                            <a:pt x="19812" y="121881"/>
                          </a:cubicBezTo>
                          <a:cubicBezTo>
                            <a:pt x="18415" y="122288"/>
                            <a:pt x="17412" y="122440"/>
                            <a:pt x="17069" y="121297"/>
                          </a:cubicBezTo>
                          <a:cubicBezTo>
                            <a:pt x="16853" y="120522"/>
                            <a:pt x="17425" y="120078"/>
                            <a:pt x="18491" y="119773"/>
                          </a:cubicBezTo>
                          <a:cubicBezTo>
                            <a:pt x="19888" y="119367"/>
                            <a:pt x="21781" y="118681"/>
                            <a:pt x="23140" y="117741"/>
                          </a:cubicBezTo>
                          <a:cubicBezTo>
                            <a:pt x="25629" y="115912"/>
                            <a:pt x="24994" y="112077"/>
                            <a:pt x="21882" y="100939"/>
                          </a:cubicBezTo>
                          <a:lnTo>
                            <a:pt x="940" y="25032"/>
                          </a:lnTo>
                          <a:cubicBezTo>
                            <a:pt x="203" y="22479"/>
                            <a:pt x="0" y="20600"/>
                            <a:pt x="1080" y="20282"/>
                          </a:cubicBezTo>
                          <a:cubicBezTo>
                            <a:pt x="2261" y="19940"/>
                            <a:pt x="3696" y="21324"/>
                            <a:pt x="6198" y="23089"/>
                          </a:cubicBezTo>
                          <a:cubicBezTo>
                            <a:pt x="7963" y="24384"/>
                            <a:pt x="30302" y="40488"/>
                            <a:pt x="51333" y="54471"/>
                          </a:cubicBezTo>
                          <a:cubicBezTo>
                            <a:pt x="61137" y="61049"/>
                            <a:pt x="80962" y="75248"/>
                            <a:pt x="83375" y="76759"/>
                          </a:cubicBezTo>
                          <a:lnTo>
                            <a:pt x="83908" y="76607"/>
                          </a:lnTo>
                          <a:lnTo>
                            <a:pt x="66217" y="19558"/>
                          </a:lnTo>
                          <a:cubicBezTo>
                            <a:pt x="63855" y="11799"/>
                            <a:pt x="62191" y="9653"/>
                            <a:pt x="59245" y="9119"/>
                          </a:cubicBezTo>
                          <a:cubicBezTo>
                            <a:pt x="57416" y="8814"/>
                            <a:pt x="54838" y="9564"/>
                            <a:pt x="53339" y="9995"/>
                          </a:cubicBezTo>
                          <a:cubicBezTo>
                            <a:pt x="52044" y="10376"/>
                            <a:pt x="51510" y="10110"/>
                            <a:pt x="51282" y="9348"/>
                          </a:cubicBezTo>
                          <a:cubicBezTo>
                            <a:pt x="50990" y="8332"/>
                            <a:pt x="52133" y="7862"/>
                            <a:pt x="53746" y="7392"/>
                          </a:cubicBezTo>
                          <a:cubicBezTo>
                            <a:pt x="59321" y="5779"/>
                            <a:pt x="64579" y="4674"/>
                            <a:pt x="66839" y="4026"/>
                          </a:cubicBezTo>
                          <a:cubicBezTo>
                            <a:pt x="68020" y="3683"/>
                            <a:pt x="71983" y="2121"/>
                            <a:pt x="77241" y="585"/>
                          </a:cubicBezTo>
                          <a:cubicBezTo>
                            <a:pt x="78638" y="178"/>
                            <a:pt x="79742" y="0"/>
                            <a:pt x="80035" y="1016"/>
                          </a:cubicBezTo>
                          <a:cubicBezTo>
                            <a:pt x="80263" y="1791"/>
                            <a:pt x="79730" y="2363"/>
                            <a:pt x="78447" y="2731"/>
                          </a:cubicBezTo>
                          <a:cubicBezTo>
                            <a:pt x="77368" y="3036"/>
                            <a:pt x="76517" y="3290"/>
                            <a:pt x="75336" y="4039"/>
                          </a:cubicBezTo>
                          <a:cubicBezTo>
                            <a:pt x="72630" y="5944"/>
                            <a:pt x="72542" y="8865"/>
                            <a:pt x="74510" y="16053"/>
                          </a:cubicBezTo>
                          <a:lnTo>
                            <a:pt x="96672" y="97003"/>
                          </a:lnTo>
                          <a:cubicBezTo>
                            <a:pt x="97497" y="99810"/>
                            <a:pt x="97396" y="101079"/>
                            <a:pt x="96430" y="101358"/>
                          </a:cubicBezTo>
                          <a:cubicBezTo>
                            <a:pt x="95249" y="101701"/>
                            <a:pt x="93560" y="100672"/>
                            <a:pt x="91973" y="99607"/>
                          </a:cubicBezTo>
                          <a:cubicBezTo>
                            <a:pt x="82994" y="93904"/>
                            <a:pt x="64401" y="81141"/>
                            <a:pt x="49440" y="71222"/>
                          </a:cubicBezTo>
                          <a:cubicBezTo>
                            <a:pt x="33743" y="60808"/>
                            <a:pt x="17209" y="48286"/>
                            <a:pt x="14580" y="46419"/>
                          </a:cubicBezTo>
                          <a:lnTo>
                            <a:pt x="14250" y="46521"/>
                          </a:lnTo>
                          <a:close/>
                          <a:moveTo>
                            <a:pt x="30975" y="99822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9" behindDoc="0" locked="0" layoutInCell="1" allowOverlap="1">
            <wp:simplePos x="0" y="0"/>
            <wp:positionH relativeFrom="page">
              <wp:posOffset>6781857</wp:posOffset>
            </wp:positionH>
            <wp:positionV relativeFrom="page">
              <wp:posOffset>9008394</wp:posOffset>
            </wp:positionV>
            <wp:extent cx="119667" cy="128939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9667" cy="128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4" behindDoc="0" locked="0" layoutInCell="1" allowOverlap="1">
            <wp:simplePos x="0" y="0"/>
            <wp:positionH relativeFrom="page">
              <wp:posOffset>6367614</wp:posOffset>
            </wp:positionH>
            <wp:positionV relativeFrom="page">
              <wp:posOffset>9039995</wp:posOffset>
            </wp:positionV>
            <wp:extent cx="112514" cy="138004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2514" cy="138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0" behindDoc="0" locked="0" layoutInCell="1" allowOverlap="1">
            <wp:simplePos x="0" y="0"/>
            <wp:positionH relativeFrom="page">
              <wp:posOffset>6877540</wp:posOffset>
            </wp:positionH>
            <wp:positionV relativeFrom="page">
              <wp:posOffset>9050733</wp:posOffset>
            </wp:positionV>
            <wp:extent cx="91439" cy="105841"/>
            <wp:effectExtent l="0" t="0" r="0" b="0"/>
            <wp:wrapNone/>
            <wp:docPr id="145" name="Freeform 1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439" cy="105841"/>
                    </a:xfrm>
                    <a:custGeom>
                      <a:rect l="l" t="t" r="r" b="b"/>
                      <a:pathLst>
                        <a:path w="91439" h="105841">
                          <a:moveTo>
                            <a:pt x="36995" y="39166"/>
                          </a:moveTo>
                          <a:cubicBezTo>
                            <a:pt x="46342" y="21247"/>
                            <a:pt x="48069" y="17945"/>
                            <a:pt x="49834" y="14071"/>
                          </a:cubicBezTo>
                          <a:cubicBezTo>
                            <a:pt x="51726" y="9957"/>
                            <a:pt x="51917" y="7658"/>
                            <a:pt x="49085" y="5130"/>
                          </a:cubicBezTo>
                          <a:cubicBezTo>
                            <a:pt x="48412" y="4483"/>
                            <a:pt x="46786" y="3480"/>
                            <a:pt x="45402" y="2756"/>
                          </a:cubicBezTo>
                          <a:cubicBezTo>
                            <a:pt x="44310" y="2197"/>
                            <a:pt x="43840" y="1651"/>
                            <a:pt x="44272" y="825"/>
                          </a:cubicBezTo>
                          <a:cubicBezTo>
                            <a:pt x="44703" y="0"/>
                            <a:pt x="45516" y="127"/>
                            <a:pt x="47015" y="901"/>
                          </a:cubicBezTo>
                          <a:cubicBezTo>
                            <a:pt x="52260" y="3645"/>
                            <a:pt x="58305" y="7251"/>
                            <a:pt x="61086" y="8699"/>
                          </a:cubicBezTo>
                          <a:cubicBezTo>
                            <a:pt x="65150" y="10820"/>
                            <a:pt x="71069" y="13462"/>
                            <a:pt x="75628" y="15824"/>
                          </a:cubicBezTo>
                          <a:cubicBezTo>
                            <a:pt x="88010" y="22288"/>
                            <a:pt x="89877" y="29553"/>
                            <a:pt x="90538" y="32156"/>
                          </a:cubicBezTo>
                          <a:cubicBezTo>
                            <a:pt x="91427" y="35763"/>
                            <a:pt x="91439" y="42518"/>
                            <a:pt x="88176" y="48767"/>
                          </a:cubicBezTo>
                          <a:cubicBezTo>
                            <a:pt x="79438" y="65505"/>
                            <a:pt x="62991" y="71919"/>
                            <a:pt x="48932" y="64591"/>
                          </a:cubicBezTo>
                          <a:cubicBezTo>
                            <a:pt x="48437" y="64324"/>
                            <a:pt x="47345" y="63765"/>
                            <a:pt x="46913" y="63384"/>
                          </a:cubicBezTo>
                          <a:cubicBezTo>
                            <a:pt x="46481" y="63003"/>
                            <a:pt x="45846" y="62534"/>
                            <a:pt x="46278" y="61708"/>
                          </a:cubicBezTo>
                          <a:cubicBezTo>
                            <a:pt x="46761" y="60756"/>
                            <a:pt x="47650" y="60768"/>
                            <a:pt x="49733" y="61848"/>
                          </a:cubicBezTo>
                          <a:cubicBezTo>
                            <a:pt x="55270" y="64743"/>
                            <a:pt x="66865" y="61352"/>
                            <a:pt x="73139" y="49326"/>
                          </a:cubicBezTo>
                          <a:cubicBezTo>
                            <a:pt x="75171" y="45427"/>
                            <a:pt x="78993" y="37376"/>
                            <a:pt x="76530" y="28587"/>
                          </a:cubicBezTo>
                          <a:cubicBezTo>
                            <a:pt x="74993" y="22847"/>
                            <a:pt x="71297" y="20015"/>
                            <a:pt x="69024" y="18821"/>
                          </a:cubicBezTo>
                          <a:cubicBezTo>
                            <a:pt x="67538" y="18046"/>
                            <a:pt x="65989" y="17399"/>
                            <a:pt x="64909" y="17284"/>
                          </a:cubicBezTo>
                          <a:cubicBezTo>
                            <a:pt x="64287" y="17259"/>
                            <a:pt x="63626" y="17818"/>
                            <a:pt x="62953" y="19113"/>
                          </a:cubicBezTo>
                          <a:lnTo>
                            <a:pt x="38353" y="66267"/>
                          </a:lnTo>
                          <a:cubicBezTo>
                            <a:pt x="32690" y="77113"/>
                            <a:pt x="27826" y="86435"/>
                            <a:pt x="25693" y="91756"/>
                          </a:cubicBezTo>
                          <a:cubicBezTo>
                            <a:pt x="24257" y="95211"/>
                            <a:pt x="23508" y="98119"/>
                            <a:pt x="26226" y="100138"/>
                          </a:cubicBezTo>
                          <a:cubicBezTo>
                            <a:pt x="27496" y="101103"/>
                            <a:pt x="29541" y="102475"/>
                            <a:pt x="31027" y="103250"/>
                          </a:cubicBezTo>
                          <a:cubicBezTo>
                            <a:pt x="32119" y="103809"/>
                            <a:pt x="32436" y="104418"/>
                            <a:pt x="32119" y="105015"/>
                          </a:cubicBezTo>
                          <a:cubicBezTo>
                            <a:pt x="31700" y="105841"/>
                            <a:pt x="30722" y="105777"/>
                            <a:pt x="29630" y="105205"/>
                          </a:cubicBezTo>
                          <a:cubicBezTo>
                            <a:pt x="23089" y="101802"/>
                            <a:pt x="17031" y="98195"/>
                            <a:pt x="14466" y="96849"/>
                          </a:cubicBezTo>
                          <a:cubicBezTo>
                            <a:pt x="12180" y="95668"/>
                            <a:pt x="5766" y="92759"/>
                            <a:pt x="1804" y="90702"/>
                          </a:cubicBezTo>
                          <a:cubicBezTo>
                            <a:pt x="508" y="90029"/>
                            <a:pt x="0" y="89305"/>
                            <a:pt x="432" y="88480"/>
                          </a:cubicBezTo>
                          <a:cubicBezTo>
                            <a:pt x="737" y="87895"/>
                            <a:pt x="1321" y="87743"/>
                            <a:pt x="2515" y="88365"/>
                          </a:cubicBezTo>
                          <a:cubicBezTo>
                            <a:pt x="4001" y="89140"/>
                            <a:pt x="5309" y="89521"/>
                            <a:pt x="6325" y="89750"/>
                          </a:cubicBezTo>
                          <a:cubicBezTo>
                            <a:pt x="8547" y="90308"/>
                            <a:pt x="10389" y="87984"/>
                            <a:pt x="12573" y="84771"/>
                          </a:cubicBezTo>
                          <a:cubicBezTo>
                            <a:pt x="15660" y="80072"/>
                            <a:pt x="20511" y="70763"/>
                            <a:pt x="26175" y="59917"/>
                          </a:cubicBezTo>
                          <a:close/>
                          <a:moveTo>
                            <a:pt x="36995" y="39166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3" behindDoc="0" locked="0" layoutInCell="1" allowOverlap="1">
            <wp:simplePos x="0" y="0"/>
            <wp:positionH relativeFrom="page">
              <wp:posOffset>6253250</wp:posOffset>
            </wp:positionH>
            <wp:positionV relativeFrom="page">
              <wp:posOffset>9082929</wp:posOffset>
            </wp:positionV>
            <wp:extent cx="135788" cy="134200"/>
            <wp:effectExtent l="0" t="0" r="0" b="0"/>
            <wp:wrapNone/>
            <wp:docPr id="146" name="Freeform 1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5788" cy="134200"/>
                    </a:xfrm>
                    <a:custGeom>
                      <a:rect l="l" t="t" r="r" b="b"/>
                      <a:pathLst>
                        <a:path w="135788" h="134200">
                          <a:moveTo>
                            <a:pt x="80264" y="48298"/>
                          </a:moveTo>
                          <a:cubicBezTo>
                            <a:pt x="80530" y="48108"/>
                            <a:pt x="80657" y="47689"/>
                            <a:pt x="80276" y="47155"/>
                          </a:cubicBezTo>
                          <a:lnTo>
                            <a:pt x="78652" y="44869"/>
                          </a:lnTo>
                          <a:cubicBezTo>
                            <a:pt x="66955" y="28385"/>
                            <a:pt x="64796" y="25350"/>
                            <a:pt x="62154" y="22010"/>
                          </a:cubicBezTo>
                          <a:cubicBezTo>
                            <a:pt x="59348" y="18454"/>
                            <a:pt x="57392" y="17234"/>
                            <a:pt x="53849" y="18606"/>
                          </a:cubicBezTo>
                          <a:cubicBezTo>
                            <a:pt x="52959" y="18911"/>
                            <a:pt x="51334" y="19901"/>
                            <a:pt x="50064" y="20803"/>
                          </a:cubicBezTo>
                          <a:cubicBezTo>
                            <a:pt x="49061" y="21514"/>
                            <a:pt x="48362" y="21692"/>
                            <a:pt x="47829" y="20930"/>
                          </a:cubicBezTo>
                          <a:cubicBezTo>
                            <a:pt x="47283" y="20168"/>
                            <a:pt x="47765" y="19508"/>
                            <a:pt x="49048" y="18593"/>
                          </a:cubicBezTo>
                          <a:cubicBezTo>
                            <a:pt x="53963" y="15101"/>
                            <a:pt x="59932" y="11354"/>
                            <a:pt x="62396" y="9602"/>
                          </a:cubicBezTo>
                          <a:cubicBezTo>
                            <a:pt x="64580" y="8052"/>
                            <a:pt x="70079" y="3658"/>
                            <a:pt x="73635" y="1143"/>
                          </a:cubicBezTo>
                          <a:cubicBezTo>
                            <a:pt x="74905" y="229"/>
                            <a:pt x="75705" y="0"/>
                            <a:pt x="76239" y="762"/>
                          </a:cubicBezTo>
                          <a:cubicBezTo>
                            <a:pt x="76785" y="1512"/>
                            <a:pt x="76391" y="2121"/>
                            <a:pt x="75299" y="2896"/>
                          </a:cubicBezTo>
                          <a:cubicBezTo>
                            <a:pt x="74562" y="3417"/>
                            <a:pt x="73826" y="4102"/>
                            <a:pt x="72886" y="5093"/>
                          </a:cubicBezTo>
                          <a:cubicBezTo>
                            <a:pt x="70816" y="7392"/>
                            <a:pt x="71387" y="9741"/>
                            <a:pt x="73902" y="13666"/>
                          </a:cubicBezTo>
                          <a:cubicBezTo>
                            <a:pt x="76188" y="17272"/>
                            <a:pt x="78334" y="20308"/>
                            <a:pt x="90042" y="36792"/>
                          </a:cubicBezTo>
                          <a:lnTo>
                            <a:pt x="103593" y="55879"/>
                          </a:lnTo>
                          <a:cubicBezTo>
                            <a:pt x="110667" y="65862"/>
                            <a:pt x="116751" y="74421"/>
                            <a:pt x="120523" y="78765"/>
                          </a:cubicBezTo>
                          <a:cubicBezTo>
                            <a:pt x="122948" y="81610"/>
                            <a:pt x="125183" y="83603"/>
                            <a:pt x="128231" y="82092"/>
                          </a:cubicBezTo>
                          <a:cubicBezTo>
                            <a:pt x="129654" y="81406"/>
                            <a:pt x="131813" y="80200"/>
                            <a:pt x="133184" y="79235"/>
                          </a:cubicBezTo>
                          <a:cubicBezTo>
                            <a:pt x="134188" y="78524"/>
                            <a:pt x="134874" y="78524"/>
                            <a:pt x="135254" y="79070"/>
                          </a:cubicBezTo>
                          <a:cubicBezTo>
                            <a:pt x="135788" y="79832"/>
                            <a:pt x="135293" y="80670"/>
                            <a:pt x="134200" y="81444"/>
                          </a:cubicBezTo>
                          <a:cubicBezTo>
                            <a:pt x="128282" y="85648"/>
                            <a:pt x="122313" y="89395"/>
                            <a:pt x="119760" y="91211"/>
                          </a:cubicBezTo>
                          <a:cubicBezTo>
                            <a:pt x="117665" y="92697"/>
                            <a:pt x="112166" y="97091"/>
                            <a:pt x="108610" y="99618"/>
                          </a:cubicBezTo>
                          <a:cubicBezTo>
                            <a:pt x="107327" y="100520"/>
                            <a:pt x="106464" y="100647"/>
                            <a:pt x="105930" y="99885"/>
                          </a:cubicBezTo>
                          <a:cubicBezTo>
                            <a:pt x="105537" y="99339"/>
                            <a:pt x="105676" y="98755"/>
                            <a:pt x="106768" y="97980"/>
                          </a:cubicBezTo>
                          <a:cubicBezTo>
                            <a:pt x="108140" y="97015"/>
                            <a:pt x="109067" y="96024"/>
                            <a:pt x="109740" y="95224"/>
                          </a:cubicBezTo>
                          <a:cubicBezTo>
                            <a:pt x="111252" y="93497"/>
                            <a:pt x="110020" y="90792"/>
                            <a:pt x="108140" y="87388"/>
                          </a:cubicBezTo>
                          <a:cubicBezTo>
                            <a:pt x="105371" y="82499"/>
                            <a:pt x="99288" y="73939"/>
                            <a:pt x="92201" y="63957"/>
                          </a:cubicBezTo>
                          <a:lnTo>
                            <a:pt x="85432" y="54419"/>
                          </a:lnTo>
                          <a:cubicBezTo>
                            <a:pt x="85115" y="53987"/>
                            <a:pt x="84696" y="53962"/>
                            <a:pt x="84416" y="54152"/>
                          </a:cubicBezTo>
                          <a:lnTo>
                            <a:pt x="49619" y="78854"/>
                          </a:lnTo>
                          <a:cubicBezTo>
                            <a:pt x="49353" y="79044"/>
                            <a:pt x="49149" y="79349"/>
                            <a:pt x="49543" y="79895"/>
                          </a:cubicBezTo>
                          <a:lnTo>
                            <a:pt x="56312" y="89433"/>
                          </a:lnTo>
                          <a:cubicBezTo>
                            <a:pt x="63399" y="99415"/>
                            <a:pt x="69482" y="107987"/>
                            <a:pt x="73241" y="112318"/>
                          </a:cubicBezTo>
                          <a:cubicBezTo>
                            <a:pt x="75680" y="115163"/>
                            <a:pt x="77915" y="117170"/>
                            <a:pt x="80949" y="115658"/>
                          </a:cubicBezTo>
                          <a:cubicBezTo>
                            <a:pt x="82384" y="114973"/>
                            <a:pt x="84543" y="113766"/>
                            <a:pt x="85902" y="112788"/>
                          </a:cubicBezTo>
                          <a:cubicBezTo>
                            <a:pt x="86906" y="112077"/>
                            <a:pt x="87591" y="112090"/>
                            <a:pt x="87985" y="112623"/>
                          </a:cubicBezTo>
                          <a:cubicBezTo>
                            <a:pt x="88518" y="113385"/>
                            <a:pt x="88023" y="114223"/>
                            <a:pt x="86931" y="114998"/>
                          </a:cubicBezTo>
                          <a:cubicBezTo>
                            <a:pt x="81013" y="119202"/>
                            <a:pt x="75045" y="122961"/>
                            <a:pt x="72492" y="124764"/>
                          </a:cubicBezTo>
                          <a:cubicBezTo>
                            <a:pt x="70397" y="126250"/>
                            <a:pt x="64885" y="130644"/>
                            <a:pt x="61240" y="133235"/>
                          </a:cubicBezTo>
                          <a:cubicBezTo>
                            <a:pt x="60059" y="134073"/>
                            <a:pt x="59195" y="134200"/>
                            <a:pt x="58649" y="133451"/>
                          </a:cubicBezTo>
                          <a:cubicBezTo>
                            <a:pt x="58268" y="132905"/>
                            <a:pt x="58395" y="132321"/>
                            <a:pt x="59487" y="131546"/>
                          </a:cubicBezTo>
                          <a:cubicBezTo>
                            <a:pt x="60859" y="130568"/>
                            <a:pt x="61799" y="129578"/>
                            <a:pt x="62459" y="128777"/>
                          </a:cubicBezTo>
                          <a:cubicBezTo>
                            <a:pt x="63970" y="127050"/>
                            <a:pt x="62739" y="124345"/>
                            <a:pt x="60872" y="120941"/>
                          </a:cubicBezTo>
                          <a:cubicBezTo>
                            <a:pt x="58090" y="116065"/>
                            <a:pt x="52007" y="107492"/>
                            <a:pt x="44933" y="97523"/>
                          </a:cubicBezTo>
                          <a:lnTo>
                            <a:pt x="31382" y="78435"/>
                          </a:lnTo>
                          <a:cubicBezTo>
                            <a:pt x="19673" y="61950"/>
                            <a:pt x="17526" y="58915"/>
                            <a:pt x="14872" y="55575"/>
                          </a:cubicBezTo>
                          <a:cubicBezTo>
                            <a:pt x="12078" y="52006"/>
                            <a:pt x="10122" y="50787"/>
                            <a:pt x="6579" y="52171"/>
                          </a:cubicBezTo>
                          <a:cubicBezTo>
                            <a:pt x="5690" y="52463"/>
                            <a:pt x="4064" y="53454"/>
                            <a:pt x="2782" y="54368"/>
                          </a:cubicBezTo>
                          <a:cubicBezTo>
                            <a:pt x="1779" y="55079"/>
                            <a:pt x="1080" y="55244"/>
                            <a:pt x="547" y="54482"/>
                          </a:cubicBezTo>
                          <a:cubicBezTo>
                            <a:pt x="0" y="53720"/>
                            <a:pt x="496" y="53060"/>
                            <a:pt x="1766" y="52146"/>
                          </a:cubicBezTo>
                          <a:cubicBezTo>
                            <a:pt x="6681" y="48653"/>
                            <a:pt x="12650" y="44908"/>
                            <a:pt x="15113" y="43155"/>
                          </a:cubicBezTo>
                          <a:cubicBezTo>
                            <a:pt x="17298" y="41606"/>
                            <a:pt x="22810" y="37211"/>
                            <a:pt x="26366" y="34697"/>
                          </a:cubicBezTo>
                          <a:cubicBezTo>
                            <a:pt x="27636" y="33795"/>
                            <a:pt x="28423" y="33554"/>
                            <a:pt x="28969" y="34316"/>
                          </a:cubicBezTo>
                          <a:cubicBezTo>
                            <a:pt x="29503" y="35078"/>
                            <a:pt x="29109" y="35675"/>
                            <a:pt x="28017" y="36449"/>
                          </a:cubicBezTo>
                          <a:cubicBezTo>
                            <a:pt x="27293" y="36970"/>
                            <a:pt x="26543" y="37669"/>
                            <a:pt x="25604" y="38659"/>
                          </a:cubicBezTo>
                          <a:cubicBezTo>
                            <a:pt x="23534" y="40945"/>
                            <a:pt x="24118" y="43307"/>
                            <a:pt x="26620" y="47232"/>
                          </a:cubicBezTo>
                          <a:cubicBezTo>
                            <a:pt x="28906" y="50825"/>
                            <a:pt x="31065" y="53860"/>
                            <a:pt x="42761" y="70345"/>
                          </a:cubicBezTo>
                          <a:lnTo>
                            <a:pt x="44387" y="72631"/>
                          </a:lnTo>
                          <a:cubicBezTo>
                            <a:pt x="44768" y="73164"/>
                            <a:pt x="45200" y="73190"/>
                            <a:pt x="45466" y="72999"/>
                          </a:cubicBezTo>
                          <a:close/>
                          <a:moveTo>
                            <a:pt x="80264" y="48298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8" behindDoc="0" locked="0" layoutInCell="1" allowOverlap="1">
            <wp:simplePos x="0" y="0"/>
            <wp:positionH relativeFrom="page">
              <wp:posOffset>6724499</wp:posOffset>
            </wp:positionH>
            <wp:positionV relativeFrom="page">
              <wp:posOffset>9079721</wp:posOffset>
            </wp:positionV>
            <wp:extent cx="16699" cy="35127"/>
            <wp:effectExtent l="0" t="0" r="0" b="0"/>
            <wp:wrapNone/>
            <wp:docPr id="147" name="Freeform 1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699" cy="35127"/>
                    </a:xfrm>
                    <a:custGeom>
                      <a:rect l="l" t="t" r="r" b="b"/>
                      <a:pathLst>
                        <a:path w="16699" h="35127">
                          <a:moveTo>
                            <a:pt x="12750" y="482"/>
                          </a:moveTo>
                          <a:cubicBezTo>
                            <a:pt x="13740" y="621"/>
                            <a:pt x="13981" y="1332"/>
                            <a:pt x="15036" y="4164"/>
                          </a:cubicBezTo>
                          <a:cubicBezTo>
                            <a:pt x="16445" y="7733"/>
                            <a:pt x="16699" y="9918"/>
                            <a:pt x="16483" y="11365"/>
                          </a:cubicBezTo>
                          <a:cubicBezTo>
                            <a:pt x="16293" y="12673"/>
                            <a:pt x="15226" y="15480"/>
                            <a:pt x="14146" y="17474"/>
                          </a:cubicBezTo>
                          <a:cubicBezTo>
                            <a:pt x="12141" y="21221"/>
                            <a:pt x="7391" y="29133"/>
                            <a:pt x="2895" y="33730"/>
                          </a:cubicBezTo>
                          <a:cubicBezTo>
                            <a:pt x="2006" y="34403"/>
                            <a:pt x="1448" y="35127"/>
                            <a:pt x="787" y="35038"/>
                          </a:cubicBezTo>
                          <a:cubicBezTo>
                            <a:pt x="457" y="34987"/>
                            <a:pt x="0" y="34251"/>
                            <a:pt x="89" y="33590"/>
                          </a:cubicBezTo>
                          <a:cubicBezTo>
                            <a:pt x="190" y="32930"/>
                            <a:pt x="978" y="32105"/>
                            <a:pt x="1295" y="31482"/>
                          </a:cubicBezTo>
                          <a:cubicBezTo>
                            <a:pt x="4305" y="27075"/>
                            <a:pt x="5715" y="23519"/>
                            <a:pt x="6147" y="20484"/>
                          </a:cubicBezTo>
                          <a:cubicBezTo>
                            <a:pt x="7226" y="12991"/>
                            <a:pt x="2883" y="10210"/>
                            <a:pt x="3149" y="8368"/>
                          </a:cubicBezTo>
                          <a:cubicBezTo>
                            <a:pt x="3810" y="3771"/>
                            <a:pt x="9436" y="0"/>
                            <a:pt x="12750" y="482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1" behindDoc="0" locked="0" layoutInCell="1" allowOverlap="1">
            <wp:simplePos x="0" y="0"/>
            <wp:positionH relativeFrom="page">
              <wp:posOffset>6939291</wp:posOffset>
            </wp:positionH>
            <wp:positionV relativeFrom="page">
              <wp:posOffset>9090603</wp:posOffset>
            </wp:positionV>
            <wp:extent cx="100583" cy="113562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0583" cy="113562"/>
                    </a:xfrm>
                    <a:custGeom>
                      <a:rect l="l" t="t" r="r" b="b"/>
                      <a:pathLst>
                        <a:path w="100583" h="113562">
                          <a:moveTo>
                            <a:pt x="43167" y="37858"/>
                          </a:moveTo>
                          <a:cubicBezTo>
                            <a:pt x="54749" y="21298"/>
                            <a:pt x="56883" y="18237"/>
                            <a:pt x="59143" y="14630"/>
                          </a:cubicBezTo>
                          <a:cubicBezTo>
                            <a:pt x="61556" y="10795"/>
                            <a:pt x="62039" y="8534"/>
                            <a:pt x="59549" y="5664"/>
                          </a:cubicBezTo>
                          <a:cubicBezTo>
                            <a:pt x="58978" y="4927"/>
                            <a:pt x="57492" y="3734"/>
                            <a:pt x="56209" y="2845"/>
                          </a:cubicBezTo>
                          <a:cubicBezTo>
                            <a:pt x="55206" y="2133"/>
                            <a:pt x="54812" y="1537"/>
                            <a:pt x="55346" y="774"/>
                          </a:cubicBezTo>
                          <a:cubicBezTo>
                            <a:pt x="55879" y="0"/>
                            <a:pt x="56667" y="241"/>
                            <a:pt x="58051" y="1194"/>
                          </a:cubicBezTo>
                          <a:cubicBezTo>
                            <a:pt x="60515" y="2921"/>
                            <a:pt x="63093" y="4889"/>
                            <a:pt x="65379" y="6489"/>
                          </a:cubicBezTo>
                          <a:cubicBezTo>
                            <a:pt x="67690" y="8268"/>
                            <a:pt x="69709" y="9842"/>
                            <a:pt x="70992" y="10744"/>
                          </a:cubicBezTo>
                          <a:cubicBezTo>
                            <a:pt x="73926" y="12789"/>
                            <a:pt x="92138" y="25539"/>
                            <a:pt x="93954" y="26644"/>
                          </a:cubicBezTo>
                          <a:cubicBezTo>
                            <a:pt x="95846" y="27648"/>
                            <a:pt x="97472" y="28448"/>
                            <a:pt x="98348" y="28740"/>
                          </a:cubicBezTo>
                          <a:cubicBezTo>
                            <a:pt x="98881" y="28956"/>
                            <a:pt x="99656" y="29007"/>
                            <a:pt x="100126" y="29337"/>
                          </a:cubicBezTo>
                          <a:cubicBezTo>
                            <a:pt x="100583" y="29654"/>
                            <a:pt x="100367" y="30150"/>
                            <a:pt x="99986" y="30696"/>
                          </a:cubicBezTo>
                          <a:cubicBezTo>
                            <a:pt x="99453" y="31458"/>
                            <a:pt x="98081" y="32448"/>
                            <a:pt x="94297" y="37274"/>
                          </a:cubicBezTo>
                          <a:cubicBezTo>
                            <a:pt x="93446" y="38289"/>
                            <a:pt x="89903" y="42963"/>
                            <a:pt x="88810" y="44144"/>
                          </a:cubicBezTo>
                          <a:cubicBezTo>
                            <a:pt x="88328" y="44627"/>
                            <a:pt x="87693" y="45147"/>
                            <a:pt x="87058" y="44703"/>
                          </a:cubicBezTo>
                          <a:cubicBezTo>
                            <a:pt x="86410" y="44246"/>
                            <a:pt x="86613" y="43572"/>
                            <a:pt x="87299" y="42595"/>
                          </a:cubicBezTo>
                          <a:cubicBezTo>
                            <a:pt x="87832" y="41833"/>
                            <a:pt x="89039" y="39915"/>
                            <a:pt x="89496" y="38289"/>
                          </a:cubicBezTo>
                          <a:cubicBezTo>
                            <a:pt x="90220" y="35877"/>
                            <a:pt x="90220" y="33934"/>
                            <a:pt x="86105" y="30073"/>
                          </a:cubicBezTo>
                          <a:cubicBezTo>
                            <a:pt x="84695" y="28765"/>
                            <a:pt x="75247" y="21831"/>
                            <a:pt x="73405" y="20548"/>
                          </a:cubicBezTo>
                          <a:cubicBezTo>
                            <a:pt x="72948" y="20231"/>
                            <a:pt x="72542" y="20421"/>
                            <a:pt x="72008" y="21183"/>
                          </a:cubicBezTo>
                          <a:lnTo>
                            <a:pt x="52717" y="48767"/>
                          </a:lnTo>
                          <a:cubicBezTo>
                            <a:pt x="52183" y="49516"/>
                            <a:pt x="51968" y="50024"/>
                            <a:pt x="52526" y="50405"/>
                          </a:cubicBezTo>
                          <a:cubicBezTo>
                            <a:pt x="54533" y="51815"/>
                            <a:pt x="65061" y="59181"/>
                            <a:pt x="67322" y="60438"/>
                          </a:cubicBezTo>
                          <a:cubicBezTo>
                            <a:pt x="69671" y="61759"/>
                            <a:pt x="71272" y="62381"/>
                            <a:pt x="72859" y="61873"/>
                          </a:cubicBezTo>
                          <a:cubicBezTo>
                            <a:pt x="74104" y="61454"/>
                            <a:pt x="74853" y="61162"/>
                            <a:pt x="75310" y="61480"/>
                          </a:cubicBezTo>
                          <a:cubicBezTo>
                            <a:pt x="75678" y="61733"/>
                            <a:pt x="75805" y="62140"/>
                            <a:pt x="75348" y="62800"/>
                          </a:cubicBezTo>
                          <a:cubicBezTo>
                            <a:pt x="74891" y="63461"/>
                            <a:pt x="73304" y="64947"/>
                            <a:pt x="69049" y="70242"/>
                          </a:cubicBezTo>
                          <a:cubicBezTo>
                            <a:pt x="67436" y="72363"/>
                            <a:pt x="64109" y="76529"/>
                            <a:pt x="63575" y="77291"/>
                          </a:cubicBezTo>
                          <a:cubicBezTo>
                            <a:pt x="62966" y="78155"/>
                            <a:pt x="62115" y="79361"/>
                            <a:pt x="61302" y="78777"/>
                          </a:cubicBezTo>
                          <a:cubicBezTo>
                            <a:pt x="60654" y="78332"/>
                            <a:pt x="60781" y="77774"/>
                            <a:pt x="61162" y="77227"/>
                          </a:cubicBezTo>
                          <a:cubicBezTo>
                            <a:pt x="61836" y="76072"/>
                            <a:pt x="62826" y="74649"/>
                            <a:pt x="63537" y="73049"/>
                          </a:cubicBezTo>
                          <a:cubicBezTo>
                            <a:pt x="64604" y="70547"/>
                            <a:pt x="64464" y="68020"/>
                            <a:pt x="61391" y="65213"/>
                          </a:cubicBezTo>
                          <a:cubicBezTo>
                            <a:pt x="59803" y="63778"/>
                            <a:pt x="50812" y="57327"/>
                            <a:pt x="48615" y="55790"/>
                          </a:cubicBezTo>
                          <a:cubicBezTo>
                            <a:pt x="48158" y="55472"/>
                            <a:pt x="47764" y="55841"/>
                            <a:pt x="47307" y="56501"/>
                          </a:cubicBezTo>
                          <a:lnTo>
                            <a:pt x="41288" y="65099"/>
                          </a:lnTo>
                          <a:cubicBezTo>
                            <a:pt x="38697" y="68807"/>
                            <a:pt x="31585" y="78777"/>
                            <a:pt x="29464" y="82003"/>
                          </a:cubicBezTo>
                          <a:cubicBezTo>
                            <a:pt x="24397" y="89648"/>
                            <a:pt x="24714" y="92302"/>
                            <a:pt x="34049" y="98830"/>
                          </a:cubicBezTo>
                          <a:cubicBezTo>
                            <a:pt x="36424" y="100507"/>
                            <a:pt x="40272" y="103186"/>
                            <a:pt x="43573" y="103542"/>
                          </a:cubicBezTo>
                          <a:cubicBezTo>
                            <a:pt x="46862" y="103897"/>
                            <a:pt x="49567" y="102386"/>
                            <a:pt x="53327" y="98360"/>
                          </a:cubicBezTo>
                          <a:cubicBezTo>
                            <a:pt x="54355" y="97293"/>
                            <a:pt x="54838" y="96989"/>
                            <a:pt x="55473" y="97433"/>
                          </a:cubicBezTo>
                          <a:cubicBezTo>
                            <a:pt x="56209" y="97941"/>
                            <a:pt x="55600" y="98818"/>
                            <a:pt x="54838" y="99910"/>
                          </a:cubicBezTo>
                          <a:cubicBezTo>
                            <a:pt x="53085" y="102412"/>
                            <a:pt x="47167" y="109308"/>
                            <a:pt x="45186" y="111175"/>
                          </a:cubicBezTo>
                          <a:cubicBezTo>
                            <a:pt x="42571" y="113562"/>
                            <a:pt x="41745" y="112978"/>
                            <a:pt x="38265" y="110552"/>
                          </a:cubicBezTo>
                          <a:cubicBezTo>
                            <a:pt x="31395" y="105739"/>
                            <a:pt x="26518" y="102005"/>
                            <a:pt x="22657" y="99148"/>
                          </a:cubicBezTo>
                          <a:cubicBezTo>
                            <a:pt x="18872" y="96176"/>
                            <a:pt x="16104" y="94080"/>
                            <a:pt x="13361" y="92150"/>
                          </a:cubicBezTo>
                          <a:cubicBezTo>
                            <a:pt x="12357" y="91451"/>
                            <a:pt x="10338" y="90042"/>
                            <a:pt x="8065" y="88619"/>
                          </a:cubicBezTo>
                          <a:cubicBezTo>
                            <a:pt x="5969" y="87146"/>
                            <a:pt x="3429" y="85698"/>
                            <a:pt x="1600" y="84416"/>
                          </a:cubicBezTo>
                          <a:cubicBezTo>
                            <a:pt x="407" y="83577"/>
                            <a:pt x="0" y="82803"/>
                            <a:pt x="534" y="82041"/>
                          </a:cubicBezTo>
                          <a:cubicBezTo>
                            <a:pt x="915" y="81495"/>
                            <a:pt x="1512" y="81431"/>
                            <a:pt x="2604" y="82193"/>
                          </a:cubicBezTo>
                          <a:cubicBezTo>
                            <a:pt x="3975" y="83158"/>
                            <a:pt x="5233" y="83704"/>
                            <a:pt x="6210" y="84073"/>
                          </a:cubicBezTo>
                          <a:cubicBezTo>
                            <a:pt x="8344" y="84911"/>
                            <a:pt x="10478" y="82828"/>
                            <a:pt x="13056" y="79933"/>
                          </a:cubicBezTo>
                          <a:cubicBezTo>
                            <a:pt x="16713" y="75678"/>
                            <a:pt x="22733" y="67067"/>
                            <a:pt x="29744" y="57034"/>
                          </a:cubicBezTo>
                          <a:close/>
                          <a:moveTo>
                            <a:pt x="43167" y="37858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2" behindDoc="0" locked="0" layoutInCell="1" allowOverlap="1">
            <wp:simplePos x="0" y="0"/>
            <wp:positionH relativeFrom="page">
              <wp:posOffset>6991758</wp:posOffset>
            </wp:positionH>
            <wp:positionV relativeFrom="page">
              <wp:posOffset>9143702</wp:posOffset>
            </wp:positionV>
            <wp:extent cx="137247" cy="124522"/>
            <wp:effectExtent l="0" t="0" r="0" b="0"/>
            <wp:wrapNone/>
            <wp:docPr id="149" name="Freeform 1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7247" cy="124522"/>
                    </a:xfrm>
                    <a:custGeom>
                      <a:rect l="l" t="t" r="r" b="b"/>
                      <a:pathLst>
                        <a:path w="137247" h="124522">
                          <a:moveTo>
                            <a:pt x="26377" y="66255"/>
                          </a:moveTo>
                          <a:cubicBezTo>
                            <a:pt x="19329" y="73862"/>
                            <a:pt x="17970" y="77354"/>
                            <a:pt x="18923" y="79589"/>
                          </a:cubicBezTo>
                          <a:cubicBezTo>
                            <a:pt x="19735" y="81482"/>
                            <a:pt x="21171" y="83044"/>
                            <a:pt x="22453" y="84288"/>
                          </a:cubicBezTo>
                          <a:cubicBezTo>
                            <a:pt x="23330" y="85152"/>
                            <a:pt x="23634" y="85800"/>
                            <a:pt x="23076" y="86371"/>
                          </a:cubicBezTo>
                          <a:cubicBezTo>
                            <a:pt x="22339" y="87146"/>
                            <a:pt x="21425" y="86638"/>
                            <a:pt x="20307" y="85546"/>
                          </a:cubicBezTo>
                          <a:cubicBezTo>
                            <a:pt x="15087" y="80491"/>
                            <a:pt x="12153" y="77100"/>
                            <a:pt x="10629" y="75627"/>
                          </a:cubicBezTo>
                          <a:cubicBezTo>
                            <a:pt x="9906" y="74929"/>
                            <a:pt x="5854" y="71563"/>
                            <a:pt x="1676" y="67525"/>
                          </a:cubicBezTo>
                          <a:cubicBezTo>
                            <a:pt x="635" y="66521"/>
                            <a:pt x="0" y="65722"/>
                            <a:pt x="838" y="64871"/>
                          </a:cubicBezTo>
                          <a:cubicBezTo>
                            <a:pt x="1384" y="64287"/>
                            <a:pt x="2057" y="64566"/>
                            <a:pt x="2857" y="65341"/>
                          </a:cubicBezTo>
                          <a:cubicBezTo>
                            <a:pt x="3911" y="66356"/>
                            <a:pt x="5435" y="67651"/>
                            <a:pt x="6934" y="68363"/>
                          </a:cubicBezTo>
                          <a:cubicBezTo>
                            <a:pt x="9766" y="69620"/>
                            <a:pt x="12763" y="67156"/>
                            <a:pt x="20891" y="58915"/>
                          </a:cubicBezTo>
                          <a:lnTo>
                            <a:pt x="76351" y="3022"/>
                          </a:lnTo>
                          <a:cubicBezTo>
                            <a:pt x="78205" y="1104"/>
                            <a:pt x="79742" y="0"/>
                            <a:pt x="80542" y="774"/>
                          </a:cubicBezTo>
                          <a:cubicBezTo>
                            <a:pt x="81418" y="1638"/>
                            <a:pt x="80948" y="3568"/>
                            <a:pt x="80644" y="6616"/>
                          </a:cubicBezTo>
                          <a:cubicBezTo>
                            <a:pt x="80402" y="8788"/>
                            <a:pt x="77532" y="36182"/>
                            <a:pt x="75856" y="61379"/>
                          </a:cubicBezTo>
                          <a:cubicBezTo>
                            <a:pt x="75030" y="73163"/>
                            <a:pt x="72554" y="97408"/>
                            <a:pt x="72439" y="100252"/>
                          </a:cubicBezTo>
                          <a:lnTo>
                            <a:pt x="72833" y="100646"/>
                          </a:lnTo>
                          <a:lnTo>
                            <a:pt x="113549" y="56946"/>
                          </a:lnTo>
                          <a:cubicBezTo>
                            <a:pt x="119112" y="51041"/>
                            <a:pt x="120141" y="48526"/>
                            <a:pt x="119150" y="45707"/>
                          </a:cubicBezTo>
                          <a:cubicBezTo>
                            <a:pt x="118490" y="43967"/>
                            <a:pt x="116572" y="42100"/>
                            <a:pt x="115442" y="41008"/>
                          </a:cubicBezTo>
                          <a:cubicBezTo>
                            <a:pt x="114476" y="40081"/>
                            <a:pt x="114438" y="39484"/>
                            <a:pt x="114984" y="38912"/>
                          </a:cubicBezTo>
                          <a:cubicBezTo>
                            <a:pt x="115734" y="38150"/>
                            <a:pt x="116699" y="38900"/>
                            <a:pt x="117905" y="40068"/>
                          </a:cubicBezTo>
                          <a:cubicBezTo>
                            <a:pt x="122084" y="44094"/>
                            <a:pt x="125665" y="48107"/>
                            <a:pt x="127354" y="49746"/>
                          </a:cubicBezTo>
                          <a:cubicBezTo>
                            <a:pt x="128231" y="50596"/>
                            <a:pt x="131558" y="53263"/>
                            <a:pt x="135495" y="57073"/>
                          </a:cubicBezTo>
                          <a:cubicBezTo>
                            <a:pt x="136536" y="58089"/>
                            <a:pt x="137247" y="58953"/>
                            <a:pt x="136511" y="59728"/>
                          </a:cubicBezTo>
                          <a:cubicBezTo>
                            <a:pt x="135952" y="60299"/>
                            <a:pt x="135203" y="60121"/>
                            <a:pt x="134238" y="59182"/>
                          </a:cubicBezTo>
                          <a:cubicBezTo>
                            <a:pt x="133425" y="58407"/>
                            <a:pt x="132790" y="57785"/>
                            <a:pt x="131545" y="57137"/>
                          </a:cubicBezTo>
                          <a:cubicBezTo>
                            <a:pt x="128561" y="55727"/>
                            <a:pt x="125970" y="57124"/>
                            <a:pt x="120712" y="62395"/>
                          </a:cubicBezTo>
                          <a:lnTo>
                            <a:pt x="61479" y="121868"/>
                          </a:lnTo>
                          <a:cubicBezTo>
                            <a:pt x="59447" y="123963"/>
                            <a:pt x="58292" y="124522"/>
                            <a:pt x="57568" y="123811"/>
                          </a:cubicBezTo>
                          <a:cubicBezTo>
                            <a:pt x="56691" y="122960"/>
                            <a:pt x="56742" y="120979"/>
                            <a:pt x="56882" y="119074"/>
                          </a:cubicBezTo>
                          <a:cubicBezTo>
                            <a:pt x="57365" y="108444"/>
                            <a:pt x="59206" y="85978"/>
                            <a:pt x="60374" y="68058"/>
                          </a:cubicBezTo>
                          <a:cubicBezTo>
                            <a:pt x="61606" y="49263"/>
                            <a:pt x="64261" y="28702"/>
                            <a:pt x="64565" y="25488"/>
                          </a:cubicBezTo>
                          <a:lnTo>
                            <a:pt x="64324" y="25247"/>
                          </a:lnTo>
                          <a:close/>
                          <a:moveTo>
                            <a:pt x="26377" y="66255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2" behindDoc="0" locked="0" layoutInCell="1" allowOverlap="1">
            <wp:simplePos x="0" y="0"/>
            <wp:positionH relativeFrom="page">
              <wp:posOffset>6640528</wp:posOffset>
            </wp:positionH>
            <wp:positionV relativeFrom="page">
              <wp:posOffset>9179101</wp:posOffset>
            </wp:positionV>
            <wp:extent cx="108635" cy="91224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8635" cy="91224"/>
                    </a:xfrm>
                    <a:custGeom>
                      <a:rect l="l" t="t" r="r" b="b"/>
                      <a:pathLst>
                        <a:path w="108635" h="91224">
                          <a:moveTo>
                            <a:pt x="107950" y="33401"/>
                          </a:moveTo>
                          <a:cubicBezTo>
                            <a:pt x="108635" y="17133"/>
                            <a:pt x="96000" y="3404"/>
                            <a:pt x="79731" y="2718"/>
                          </a:cubicBezTo>
                          <a:cubicBezTo>
                            <a:pt x="69622" y="2299"/>
                            <a:pt x="60478" y="7024"/>
                            <a:pt x="54852" y="14580"/>
                          </a:cubicBezTo>
                          <a:cubicBezTo>
                            <a:pt x="49873" y="6579"/>
                            <a:pt x="41174" y="1105"/>
                            <a:pt x="31052" y="686"/>
                          </a:cubicBezTo>
                          <a:cubicBezTo>
                            <a:pt x="14783" y="0"/>
                            <a:pt x="1042" y="12637"/>
                            <a:pt x="369" y="28893"/>
                          </a:cubicBezTo>
                          <a:cubicBezTo>
                            <a:pt x="0" y="37833"/>
                            <a:pt x="3645" y="45999"/>
                            <a:pt x="9703" y="51676"/>
                          </a:cubicBezTo>
                          <a:lnTo>
                            <a:pt x="9703" y="51676"/>
                          </a:lnTo>
                          <a:lnTo>
                            <a:pt x="51651" y="91224"/>
                          </a:lnTo>
                          <a:lnTo>
                            <a:pt x="97511" y="54711"/>
                          </a:lnTo>
                          <a:lnTo>
                            <a:pt x="97511" y="54686"/>
                          </a:lnTo>
                          <a:cubicBezTo>
                            <a:pt x="103594" y="49555"/>
                            <a:pt x="107595" y="41986"/>
                            <a:pt x="107950" y="33401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2" behindDoc="0" locked="0" layoutInCell="1" allowOverlap="1">
            <wp:simplePos x="0" y="0"/>
            <wp:positionH relativeFrom="page">
              <wp:posOffset>6165201</wp:posOffset>
            </wp:positionH>
            <wp:positionV relativeFrom="page">
              <wp:posOffset>9187993</wp:posOffset>
            </wp:positionV>
            <wp:extent cx="107733" cy="115684"/>
            <wp:effectExtent l="0" t="0" r="0" b="0"/>
            <wp:wrapNone/>
            <wp:docPr id="151" name="Freeform 1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733" cy="115684"/>
                    </a:xfrm>
                    <a:custGeom>
                      <a:rect l="l" t="t" r="r" b="b"/>
                      <a:pathLst>
                        <a:path w="107733" h="115684">
                          <a:moveTo>
                            <a:pt x="104876" y="57899"/>
                          </a:moveTo>
                          <a:cubicBezTo>
                            <a:pt x="107606" y="60235"/>
                            <a:pt x="107733" y="60489"/>
                            <a:pt x="107568" y="62115"/>
                          </a:cubicBezTo>
                          <a:cubicBezTo>
                            <a:pt x="106285" y="70573"/>
                            <a:pt x="100292" y="79844"/>
                            <a:pt x="94628" y="86474"/>
                          </a:cubicBezTo>
                          <a:cubicBezTo>
                            <a:pt x="76848" y="107276"/>
                            <a:pt x="49378" y="115684"/>
                            <a:pt x="21476" y="91833"/>
                          </a:cubicBezTo>
                          <a:cubicBezTo>
                            <a:pt x="5296" y="78015"/>
                            <a:pt x="0" y="61289"/>
                            <a:pt x="1041" y="48806"/>
                          </a:cubicBezTo>
                          <a:cubicBezTo>
                            <a:pt x="2159" y="35636"/>
                            <a:pt x="7899" y="27470"/>
                            <a:pt x="13995" y="20346"/>
                          </a:cubicBezTo>
                          <a:cubicBezTo>
                            <a:pt x="19012" y="14478"/>
                            <a:pt x="26606" y="8052"/>
                            <a:pt x="28461" y="6693"/>
                          </a:cubicBezTo>
                          <a:cubicBezTo>
                            <a:pt x="30391" y="5258"/>
                            <a:pt x="33541" y="2807"/>
                            <a:pt x="35306" y="940"/>
                          </a:cubicBezTo>
                          <a:cubicBezTo>
                            <a:pt x="36284" y="0"/>
                            <a:pt x="36830" y="178"/>
                            <a:pt x="37541" y="788"/>
                          </a:cubicBezTo>
                          <a:cubicBezTo>
                            <a:pt x="38646" y="1727"/>
                            <a:pt x="40970" y="4750"/>
                            <a:pt x="53607" y="15545"/>
                          </a:cubicBezTo>
                          <a:cubicBezTo>
                            <a:pt x="55232" y="16929"/>
                            <a:pt x="55512" y="17615"/>
                            <a:pt x="54927" y="18301"/>
                          </a:cubicBezTo>
                          <a:cubicBezTo>
                            <a:pt x="54419" y="18885"/>
                            <a:pt x="53772" y="18631"/>
                            <a:pt x="52895" y="18021"/>
                          </a:cubicBezTo>
                          <a:cubicBezTo>
                            <a:pt x="50343" y="16294"/>
                            <a:pt x="46749" y="13945"/>
                            <a:pt x="42037" y="13742"/>
                          </a:cubicBezTo>
                          <a:cubicBezTo>
                            <a:pt x="36627" y="13526"/>
                            <a:pt x="26162" y="16345"/>
                            <a:pt x="17958" y="25934"/>
                          </a:cubicBezTo>
                          <a:cubicBezTo>
                            <a:pt x="13970" y="30607"/>
                            <a:pt x="9080" y="37148"/>
                            <a:pt x="9868" y="48108"/>
                          </a:cubicBezTo>
                          <a:cubicBezTo>
                            <a:pt x="10554" y="56922"/>
                            <a:pt x="15519" y="66458"/>
                            <a:pt x="27953" y="77088"/>
                          </a:cubicBezTo>
                          <a:cubicBezTo>
                            <a:pt x="49682" y="95668"/>
                            <a:pt x="75908" y="97942"/>
                            <a:pt x="91211" y="80022"/>
                          </a:cubicBezTo>
                          <a:cubicBezTo>
                            <a:pt x="93104" y="77812"/>
                            <a:pt x="95644" y="74840"/>
                            <a:pt x="96266" y="71856"/>
                          </a:cubicBezTo>
                          <a:cubicBezTo>
                            <a:pt x="96660" y="69976"/>
                            <a:pt x="95631" y="68516"/>
                            <a:pt x="93916" y="67043"/>
                          </a:cubicBezTo>
                          <a:lnTo>
                            <a:pt x="84404" y="58927"/>
                          </a:lnTo>
                          <a:cubicBezTo>
                            <a:pt x="79350" y="54598"/>
                            <a:pt x="75514" y="51321"/>
                            <a:pt x="72415" y="48819"/>
                          </a:cubicBezTo>
                          <a:cubicBezTo>
                            <a:pt x="68897" y="45962"/>
                            <a:pt x="66624" y="45339"/>
                            <a:pt x="63525" y="47536"/>
                          </a:cubicBezTo>
                          <a:cubicBezTo>
                            <a:pt x="62738" y="48044"/>
                            <a:pt x="61404" y="49403"/>
                            <a:pt x="60388" y="50597"/>
                          </a:cubicBezTo>
                          <a:cubicBezTo>
                            <a:pt x="59741" y="51359"/>
                            <a:pt x="59106" y="51689"/>
                            <a:pt x="58496" y="51181"/>
                          </a:cubicBezTo>
                          <a:cubicBezTo>
                            <a:pt x="57683" y="50483"/>
                            <a:pt x="57988" y="49721"/>
                            <a:pt x="59004" y="48527"/>
                          </a:cubicBezTo>
                          <a:cubicBezTo>
                            <a:pt x="62789" y="44107"/>
                            <a:pt x="67653" y="39015"/>
                            <a:pt x="69837" y="36462"/>
                          </a:cubicBezTo>
                          <a:cubicBezTo>
                            <a:pt x="72085" y="33833"/>
                            <a:pt x="75628" y="29071"/>
                            <a:pt x="78016" y="26276"/>
                          </a:cubicBezTo>
                          <a:cubicBezTo>
                            <a:pt x="78969" y="25172"/>
                            <a:pt x="79680" y="24753"/>
                            <a:pt x="80493" y="25438"/>
                          </a:cubicBezTo>
                          <a:cubicBezTo>
                            <a:pt x="81089" y="25959"/>
                            <a:pt x="80861" y="26645"/>
                            <a:pt x="80353" y="27242"/>
                          </a:cubicBezTo>
                          <a:cubicBezTo>
                            <a:pt x="79769" y="27915"/>
                            <a:pt x="79362" y="28601"/>
                            <a:pt x="78689" y="29794"/>
                          </a:cubicBezTo>
                          <a:cubicBezTo>
                            <a:pt x="77241" y="32512"/>
                            <a:pt x="78232" y="34836"/>
                            <a:pt x="81699" y="37948"/>
                          </a:cubicBezTo>
                          <a:cubicBezTo>
                            <a:pt x="84658" y="40615"/>
                            <a:pt x="88697" y="44082"/>
                            <a:pt x="93751" y="48400"/>
                          </a:cubicBezTo>
                          <a:close/>
                          <a:moveTo>
                            <a:pt x="104876" y="57899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3" behindDoc="0" locked="0" layoutInCell="1" allowOverlap="1">
            <wp:simplePos x="0" y="0"/>
            <wp:positionH relativeFrom="page">
              <wp:posOffset>6571457</wp:posOffset>
            </wp:positionH>
            <wp:positionV relativeFrom="page">
              <wp:posOffset>9253918</wp:posOffset>
            </wp:positionV>
            <wp:extent cx="107669" cy="98323"/>
            <wp:effectExtent l="0" t="0" r="0" b="0"/>
            <wp:wrapNone/>
            <wp:docPr id="152" name="Freeform 1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669" cy="98323"/>
                    </a:xfrm>
                    <a:custGeom>
                      <a:rect l="l" t="t" r="r" b="b"/>
                      <a:pathLst>
                        <a:path w="107669" h="98323">
                          <a:moveTo>
                            <a:pt x="100431" y="68402"/>
                          </a:moveTo>
                          <a:cubicBezTo>
                            <a:pt x="107669" y="53823"/>
                            <a:pt x="101713" y="36132"/>
                            <a:pt x="87135" y="28893"/>
                          </a:cubicBezTo>
                          <a:cubicBezTo>
                            <a:pt x="78067" y="24397"/>
                            <a:pt x="67793" y="24994"/>
                            <a:pt x="59576" y="29604"/>
                          </a:cubicBezTo>
                          <a:cubicBezTo>
                            <a:pt x="58280" y="20282"/>
                            <a:pt x="52553" y="11735"/>
                            <a:pt x="43485" y="7239"/>
                          </a:cubicBezTo>
                          <a:cubicBezTo>
                            <a:pt x="28905" y="0"/>
                            <a:pt x="11214" y="5957"/>
                            <a:pt x="3975" y="20536"/>
                          </a:cubicBezTo>
                          <a:cubicBezTo>
                            <a:pt x="0" y="28550"/>
                            <a:pt x="13" y="37491"/>
                            <a:pt x="3251" y="45136"/>
                          </a:cubicBezTo>
                          <a:lnTo>
                            <a:pt x="3238" y="45136"/>
                          </a:lnTo>
                          <a:lnTo>
                            <a:pt x="25476" y="98323"/>
                          </a:lnTo>
                          <a:lnTo>
                            <a:pt x="82220" y="83629"/>
                          </a:lnTo>
                          <a:lnTo>
                            <a:pt x="82232" y="83603"/>
                          </a:lnTo>
                          <a:cubicBezTo>
                            <a:pt x="89878" y="81394"/>
                            <a:pt x="96609" y="76098"/>
                            <a:pt x="100431" y="68402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3" behindDoc="0" locked="0" layoutInCell="1" allowOverlap="1">
            <wp:simplePos x="0" y="0"/>
            <wp:positionH relativeFrom="page">
              <wp:posOffset>7086517</wp:posOffset>
            </wp:positionH>
            <wp:positionV relativeFrom="page">
              <wp:posOffset>9254817</wp:posOffset>
            </wp:positionV>
            <wp:extent cx="132752" cy="133704"/>
            <wp:effectExtent l="0" t="0" r="0" b="0"/>
            <wp:wrapNone/>
            <wp:docPr id="153" name="Freeform 1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2752" cy="133704"/>
                    </a:xfrm>
                    <a:custGeom>
                      <a:rect l="l" t="t" r="r" b="b"/>
                      <a:pathLst>
                        <a:path w="132752" h="133704">
                          <a:moveTo>
                            <a:pt x="84264" y="80441"/>
                          </a:moveTo>
                          <a:cubicBezTo>
                            <a:pt x="84441" y="80733"/>
                            <a:pt x="84835" y="80872"/>
                            <a:pt x="85407" y="80529"/>
                          </a:cubicBezTo>
                          <a:lnTo>
                            <a:pt x="87794" y="79070"/>
                          </a:lnTo>
                          <a:cubicBezTo>
                            <a:pt x="105028" y="68516"/>
                            <a:pt x="108203" y="66573"/>
                            <a:pt x="111721" y="64160"/>
                          </a:cubicBezTo>
                          <a:cubicBezTo>
                            <a:pt x="115455" y="61607"/>
                            <a:pt x="116801" y="59728"/>
                            <a:pt x="115671" y="56108"/>
                          </a:cubicBezTo>
                          <a:cubicBezTo>
                            <a:pt x="115429" y="55194"/>
                            <a:pt x="114553" y="53505"/>
                            <a:pt x="113740" y="52171"/>
                          </a:cubicBezTo>
                          <a:cubicBezTo>
                            <a:pt x="113092" y="51130"/>
                            <a:pt x="112978" y="50419"/>
                            <a:pt x="113766" y="49936"/>
                          </a:cubicBezTo>
                          <a:cubicBezTo>
                            <a:pt x="114566" y="49441"/>
                            <a:pt x="115201" y="49974"/>
                            <a:pt x="116014" y="51308"/>
                          </a:cubicBezTo>
                          <a:cubicBezTo>
                            <a:pt x="119163" y="56464"/>
                            <a:pt x="122503" y="62674"/>
                            <a:pt x="124065" y="65240"/>
                          </a:cubicBezTo>
                          <a:cubicBezTo>
                            <a:pt x="125475" y="67538"/>
                            <a:pt x="129488" y="73329"/>
                            <a:pt x="131762" y="77038"/>
                          </a:cubicBezTo>
                          <a:cubicBezTo>
                            <a:pt x="132574" y="78371"/>
                            <a:pt x="132752" y="79171"/>
                            <a:pt x="131965" y="79654"/>
                          </a:cubicBezTo>
                          <a:cubicBezTo>
                            <a:pt x="131165" y="80149"/>
                            <a:pt x="130593" y="79705"/>
                            <a:pt x="129895" y="78575"/>
                          </a:cubicBezTo>
                          <a:cubicBezTo>
                            <a:pt x="129425" y="77800"/>
                            <a:pt x="128790" y="77012"/>
                            <a:pt x="127863" y="76009"/>
                          </a:cubicBezTo>
                          <a:cubicBezTo>
                            <a:pt x="125716" y="73787"/>
                            <a:pt x="123329" y="74206"/>
                            <a:pt x="119239" y="76441"/>
                          </a:cubicBezTo>
                          <a:cubicBezTo>
                            <a:pt x="115493" y="78473"/>
                            <a:pt x="112318" y="80429"/>
                            <a:pt x="95084" y="90981"/>
                          </a:cubicBezTo>
                          <a:lnTo>
                            <a:pt x="75120" y="103199"/>
                          </a:lnTo>
                          <a:cubicBezTo>
                            <a:pt x="64681" y="109587"/>
                            <a:pt x="55728" y="115073"/>
                            <a:pt x="51143" y="118541"/>
                          </a:cubicBezTo>
                          <a:cubicBezTo>
                            <a:pt x="48146" y="120763"/>
                            <a:pt x="45999" y="122871"/>
                            <a:pt x="47295" y="126008"/>
                          </a:cubicBezTo>
                          <a:cubicBezTo>
                            <a:pt x="47879" y="127481"/>
                            <a:pt x="48933" y="129717"/>
                            <a:pt x="49809" y="131139"/>
                          </a:cubicBezTo>
                          <a:cubicBezTo>
                            <a:pt x="50457" y="132193"/>
                            <a:pt x="50406" y="132866"/>
                            <a:pt x="49835" y="133222"/>
                          </a:cubicBezTo>
                          <a:cubicBezTo>
                            <a:pt x="49047" y="133704"/>
                            <a:pt x="48235" y="133146"/>
                            <a:pt x="47536" y="132015"/>
                          </a:cubicBezTo>
                          <a:cubicBezTo>
                            <a:pt x="43751" y="125830"/>
                            <a:pt x="40411" y="119607"/>
                            <a:pt x="38786" y="116940"/>
                          </a:cubicBezTo>
                          <a:cubicBezTo>
                            <a:pt x="37440" y="114756"/>
                            <a:pt x="33426" y="108965"/>
                            <a:pt x="31153" y="105231"/>
                          </a:cubicBezTo>
                          <a:cubicBezTo>
                            <a:pt x="30328" y="103897"/>
                            <a:pt x="30264" y="103021"/>
                            <a:pt x="31064" y="102539"/>
                          </a:cubicBezTo>
                          <a:cubicBezTo>
                            <a:pt x="31623" y="102196"/>
                            <a:pt x="32195" y="102361"/>
                            <a:pt x="32906" y="103516"/>
                          </a:cubicBezTo>
                          <a:cubicBezTo>
                            <a:pt x="33782" y="104939"/>
                            <a:pt x="34696" y="105942"/>
                            <a:pt x="35446" y="106666"/>
                          </a:cubicBezTo>
                          <a:cubicBezTo>
                            <a:pt x="37071" y="108292"/>
                            <a:pt x="39865" y="107237"/>
                            <a:pt x="43383" y="105599"/>
                          </a:cubicBezTo>
                          <a:cubicBezTo>
                            <a:pt x="48438" y="103161"/>
                            <a:pt x="57391" y="97674"/>
                            <a:pt x="67831" y="91286"/>
                          </a:cubicBezTo>
                          <a:lnTo>
                            <a:pt x="77813" y="85178"/>
                          </a:lnTo>
                          <a:cubicBezTo>
                            <a:pt x="78257" y="84898"/>
                            <a:pt x="78308" y="84479"/>
                            <a:pt x="78143" y="84187"/>
                          </a:cubicBezTo>
                          <a:lnTo>
                            <a:pt x="55855" y="47803"/>
                          </a:lnTo>
                          <a:cubicBezTo>
                            <a:pt x="55689" y="47510"/>
                            <a:pt x="55397" y="47295"/>
                            <a:pt x="54826" y="47637"/>
                          </a:cubicBezTo>
                          <a:lnTo>
                            <a:pt x="44856" y="53746"/>
                          </a:lnTo>
                          <a:cubicBezTo>
                            <a:pt x="34417" y="60147"/>
                            <a:pt x="25463" y="65633"/>
                            <a:pt x="20879" y="69088"/>
                          </a:cubicBezTo>
                          <a:cubicBezTo>
                            <a:pt x="17869" y="71323"/>
                            <a:pt x="15735" y="73418"/>
                            <a:pt x="17031" y="76555"/>
                          </a:cubicBezTo>
                          <a:cubicBezTo>
                            <a:pt x="17615" y="78029"/>
                            <a:pt x="18669" y="80264"/>
                            <a:pt x="19545" y="81698"/>
                          </a:cubicBezTo>
                          <a:cubicBezTo>
                            <a:pt x="20180" y="82739"/>
                            <a:pt x="20142" y="83425"/>
                            <a:pt x="19571" y="83768"/>
                          </a:cubicBezTo>
                          <a:cubicBezTo>
                            <a:pt x="18771" y="84263"/>
                            <a:pt x="17971" y="83704"/>
                            <a:pt x="17272" y="82561"/>
                          </a:cubicBezTo>
                          <a:cubicBezTo>
                            <a:pt x="13475" y="76378"/>
                            <a:pt x="10147" y="70167"/>
                            <a:pt x="8509" y="67500"/>
                          </a:cubicBezTo>
                          <a:cubicBezTo>
                            <a:pt x="7163" y="65303"/>
                            <a:pt x="3162" y="59512"/>
                            <a:pt x="825" y="55689"/>
                          </a:cubicBezTo>
                          <a:cubicBezTo>
                            <a:pt x="63" y="54457"/>
                            <a:pt x="0" y="53581"/>
                            <a:pt x="787" y="53098"/>
                          </a:cubicBezTo>
                          <a:cubicBezTo>
                            <a:pt x="1359" y="52743"/>
                            <a:pt x="1930" y="52921"/>
                            <a:pt x="2629" y="54064"/>
                          </a:cubicBezTo>
                          <a:cubicBezTo>
                            <a:pt x="3505" y="55499"/>
                            <a:pt x="4432" y="56502"/>
                            <a:pt x="5182" y="57213"/>
                          </a:cubicBezTo>
                          <a:cubicBezTo>
                            <a:pt x="6807" y="58839"/>
                            <a:pt x="9588" y="57797"/>
                            <a:pt x="13119" y="56159"/>
                          </a:cubicBezTo>
                          <a:cubicBezTo>
                            <a:pt x="18174" y="53721"/>
                            <a:pt x="27127" y="48234"/>
                            <a:pt x="37567" y="41846"/>
                          </a:cubicBezTo>
                          <a:lnTo>
                            <a:pt x="57518" y="29629"/>
                          </a:lnTo>
                          <a:cubicBezTo>
                            <a:pt x="74765" y="19062"/>
                            <a:pt x="77940" y="17119"/>
                            <a:pt x="81445" y="14706"/>
                          </a:cubicBezTo>
                          <a:cubicBezTo>
                            <a:pt x="85191" y="12154"/>
                            <a:pt x="86537" y="10287"/>
                            <a:pt x="85407" y="6655"/>
                          </a:cubicBezTo>
                          <a:cubicBezTo>
                            <a:pt x="85165" y="5753"/>
                            <a:pt x="84289" y="4064"/>
                            <a:pt x="83477" y="2730"/>
                          </a:cubicBezTo>
                          <a:cubicBezTo>
                            <a:pt x="82829" y="1676"/>
                            <a:pt x="82702" y="978"/>
                            <a:pt x="83503" y="482"/>
                          </a:cubicBezTo>
                          <a:cubicBezTo>
                            <a:pt x="84289" y="0"/>
                            <a:pt x="84924" y="533"/>
                            <a:pt x="85749" y="1867"/>
                          </a:cubicBezTo>
                          <a:cubicBezTo>
                            <a:pt x="88899" y="7010"/>
                            <a:pt x="92226" y="13220"/>
                            <a:pt x="93801" y="15786"/>
                          </a:cubicBezTo>
                          <a:cubicBezTo>
                            <a:pt x="95198" y="18072"/>
                            <a:pt x="99224" y="23876"/>
                            <a:pt x="101497" y="27584"/>
                          </a:cubicBezTo>
                          <a:cubicBezTo>
                            <a:pt x="102310" y="28918"/>
                            <a:pt x="102488" y="29730"/>
                            <a:pt x="101688" y="30213"/>
                          </a:cubicBezTo>
                          <a:cubicBezTo>
                            <a:pt x="100900" y="30696"/>
                            <a:pt x="100329" y="30264"/>
                            <a:pt x="99631" y="29121"/>
                          </a:cubicBezTo>
                          <a:cubicBezTo>
                            <a:pt x="99161" y="28359"/>
                            <a:pt x="98526" y="27571"/>
                            <a:pt x="97598" y="26568"/>
                          </a:cubicBezTo>
                          <a:cubicBezTo>
                            <a:pt x="95452" y="24346"/>
                            <a:pt x="93052" y="24765"/>
                            <a:pt x="88975" y="27000"/>
                          </a:cubicBezTo>
                          <a:cubicBezTo>
                            <a:pt x="85229" y="29032"/>
                            <a:pt x="82055" y="30975"/>
                            <a:pt x="64808" y="41529"/>
                          </a:cubicBezTo>
                          <a:lnTo>
                            <a:pt x="62433" y="42989"/>
                          </a:lnTo>
                          <a:cubicBezTo>
                            <a:pt x="61862" y="43332"/>
                            <a:pt x="61811" y="43764"/>
                            <a:pt x="61989" y="44043"/>
                          </a:cubicBezTo>
                          <a:close/>
                          <a:moveTo>
                            <a:pt x="84264" y="80441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1" behindDoc="0" locked="0" layoutInCell="1" allowOverlap="1">
            <wp:simplePos x="0" y="0"/>
            <wp:positionH relativeFrom="page">
              <wp:posOffset>6090092</wp:posOffset>
            </wp:positionH>
            <wp:positionV relativeFrom="page">
              <wp:posOffset>9268137</wp:posOffset>
            </wp:positionV>
            <wp:extent cx="126009" cy="131546"/>
            <wp:effectExtent l="0" t="0" r="0" b="0"/>
            <wp:wrapNone/>
            <wp:docPr id="154" name="Freeform 1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6009" cy="131546"/>
                    </a:xfrm>
                    <a:custGeom>
                      <a:rect l="l" t="t" r="r" b="b"/>
                      <a:pathLst>
                        <a:path w="126009" h="131546">
                          <a:moveTo>
                            <a:pt x="77165" y="105829"/>
                          </a:moveTo>
                          <a:cubicBezTo>
                            <a:pt x="86245" y="110832"/>
                            <a:pt x="89966" y="111315"/>
                            <a:pt x="91896" y="109842"/>
                          </a:cubicBezTo>
                          <a:cubicBezTo>
                            <a:pt x="93535" y="108597"/>
                            <a:pt x="94716" y="106832"/>
                            <a:pt x="95618" y="105283"/>
                          </a:cubicBezTo>
                          <a:cubicBezTo>
                            <a:pt x="96227" y="104229"/>
                            <a:pt x="96799" y="103772"/>
                            <a:pt x="97485" y="104179"/>
                          </a:cubicBezTo>
                          <a:cubicBezTo>
                            <a:pt x="98412" y="104712"/>
                            <a:pt x="98132" y="105715"/>
                            <a:pt x="97345" y="107060"/>
                          </a:cubicBezTo>
                          <a:cubicBezTo>
                            <a:pt x="93713" y="113347"/>
                            <a:pt x="91122" y="117017"/>
                            <a:pt x="90055" y="118846"/>
                          </a:cubicBezTo>
                          <a:cubicBezTo>
                            <a:pt x="89560" y="119722"/>
                            <a:pt x="87274" y="124459"/>
                            <a:pt x="84353" y="129489"/>
                          </a:cubicBezTo>
                          <a:cubicBezTo>
                            <a:pt x="83629" y="130746"/>
                            <a:pt x="83007" y="131546"/>
                            <a:pt x="81978" y="130949"/>
                          </a:cubicBezTo>
                          <a:cubicBezTo>
                            <a:pt x="81279" y="130555"/>
                            <a:pt x="81381" y="129831"/>
                            <a:pt x="81940" y="128866"/>
                          </a:cubicBezTo>
                          <a:cubicBezTo>
                            <a:pt x="82676" y="127609"/>
                            <a:pt x="83565" y="125806"/>
                            <a:pt x="83895" y="124193"/>
                          </a:cubicBezTo>
                          <a:cubicBezTo>
                            <a:pt x="84429" y="121145"/>
                            <a:pt x="81317" y="118821"/>
                            <a:pt x="71362" y="112928"/>
                          </a:cubicBezTo>
                          <a:lnTo>
                            <a:pt x="3747" y="72594"/>
                          </a:lnTo>
                          <a:cubicBezTo>
                            <a:pt x="1448" y="71260"/>
                            <a:pt x="0" y="70041"/>
                            <a:pt x="559" y="69063"/>
                          </a:cubicBezTo>
                          <a:cubicBezTo>
                            <a:pt x="1181" y="68009"/>
                            <a:pt x="3175" y="67996"/>
                            <a:pt x="6198" y="67552"/>
                          </a:cubicBezTo>
                          <a:cubicBezTo>
                            <a:pt x="8370" y="67260"/>
                            <a:pt x="35637" y="63437"/>
                            <a:pt x="60503" y="58992"/>
                          </a:cubicBezTo>
                          <a:cubicBezTo>
                            <a:pt x="72136" y="56960"/>
                            <a:pt x="96265" y="53506"/>
                            <a:pt x="99059" y="52934"/>
                          </a:cubicBezTo>
                          <a:lnTo>
                            <a:pt x="99339" y="52451"/>
                          </a:lnTo>
                          <a:lnTo>
                            <a:pt x="47117" y="23483"/>
                          </a:lnTo>
                          <a:cubicBezTo>
                            <a:pt x="40043" y="19508"/>
                            <a:pt x="37351" y="19114"/>
                            <a:pt x="34862" y="20765"/>
                          </a:cubicBezTo>
                          <a:cubicBezTo>
                            <a:pt x="33325" y="21819"/>
                            <a:pt x="31979" y="24143"/>
                            <a:pt x="31204" y="25489"/>
                          </a:cubicBezTo>
                          <a:cubicBezTo>
                            <a:pt x="30531" y="26645"/>
                            <a:pt x="29960" y="26836"/>
                            <a:pt x="29261" y="26442"/>
                          </a:cubicBezTo>
                          <a:cubicBezTo>
                            <a:pt x="28347" y="25908"/>
                            <a:pt x="28842" y="24778"/>
                            <a:pt x="29693" y="23318"/>
                          </a:cubicBezTo>
                          <a:cubicBezTo>
                            <a:pt x="32601" y="18288"/>
                            <a:pt x="35637" y="13856"/>
                            <a:pt x="36805" y="11824"/>
                          </a:cubicBezTo>
                          <a:cubicBezTo>
                            <a:pt x="37427" y="10757"/>
                            <a:pt x="39205" y="6884"/>
                            <a:pt x="41961" y="2159"/>
                          </a:cubicBezTo>
                          <a:cubicBezTo>
                            <a:pt x="42685" y="902"/>
                            <a:pt x="43358" y="0"/>
                            <a:pt x="44285" y="534"/>
                          </a:cubicBezTo>
                          <a:cubicBezTo>
                            <a:pt x="44971" y="940"/>
                            <a:pt x="44984" y="1715"/>
                            <a:pt x="44311" y="2871"/>
                          </a:cubicBezTo>
                          <a:cubicBezTo>
                            <a:pt x="43752" y="3836"/>
                            <a:pt x="43295" y="4611"/>
                            <a:pt x="42977" y="5969"/>
                          </a:cubicBezTo>
                          <a:cubicBezTo>
                            <a:pt x="42329" y="9208"/>
                            <a:pt x="44285" y="11392"/>
                            <a:pt x="50673" y="15215"/>
                          </a:cubicBezTo>
                          <a:lnTo>
                            <a:pt x="122669" y="58344"/>
                          </a:lnTo>
                          <a:cubicBezTo>
                            <a:pt x="125196" y="59817"/>
                            <a:pt x="126009" y="60795"/>
                            <a:pt x="125501" y="61672"/>
                          </a:cubicBezTo>
                          <a:cubicBezTo>
                            <a:pt x="124891" y="62726"/>
                            <a:pt x="122948" y="63158"/>
                            <a:pt x="121068" y="63488"/>
                          </a:cubicBezTo>
                          <a:cubicBezTo>
                            <a:pt x="110642" y="65583"/>
                            <a:pt x="88391" y="69215"/>
                            <a:pt x="70714" y="72403"/>
                          </a:cubicBezTo>
                          <a:cubicBezTo>
                            <a:pt x="52185" y="75731"/>
                            <a:pt x="31585" y="78131"/>
                            <a:pt x="28385" y="78601"/>
                          </a:cubicBezTo>
                          <a:lnTo>
                            <a:pt x="28220" y="78893"/>
                          </a:lnTo>
                          <a:close/>
                          <a:moveTo>
                            <a:pt x="77165" y="105829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5" behindDoc="0" locked="0" layoutInCell="1" allowOverlap="1">
            <wp:simplePos x="0" y="0"/>
            <wp:positionH relativeFrom="page">
              <wp:posOffset>6400750</wp:posOffset>
            </wp:positionH>
            <wp:positionV relativeFrom="page">
              <wp:posOffset>9301264</wp:posOffset>
            </wp:positionV>
            <wp:extent cx="516361" cy="480454"/>
            <wp:effectExtent l="0" t="0" r="0" b="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6361" cy="480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6638805</wp:posOffset>
            </wp:positionH>
            <wp:positionV relativeFrom="page">
              <wp:posOffset>9328143</wp:posOffset>
            </wp:positionV>
            <wp:extent cx="109168" cy="97764"/>
            <wp:effectExtent l="0" t="0" r="0" b="0"/>
            <wp:wrapNone/>
            <wp:docPr id="156" name="Freeform 1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9168" cy="97764"/>
                    </a:xfrm>
                    <a:custGeom>
                      <a:rect l="l" t="t" r="r" b="b"/>
                      <a:pathLst>
                        <a:path w="109168" h="97764">
                          <a:moveTo>
                            <a:pt x="106184" y="22936"/>
                          </a:moveTo>
                          <a:cubicBezTo>
                            <a:pt x="100533" y="7735"/>
                            <a:pt x="83629" y="0"/>
                            <a:pt x="68427" y="5652"/>
                          </a:cubicBezTo>
                          <a:cubicBezTo>
                            <a:pt x="58979" y="9157"/>
                            <a:pt x="52413" y="17031"/>
                            <a:pt x="50165" y="26136"/>
                          </a:cubicBezTo>
                          <a:cubicBezTo>
                            <a:pt x="42507" y="20714"/>
                            <a:pt x="32398" y="19038"/>
                            <a:pt x="22936" y="22556"/>
                          </a:cubicBezTo>
                          <a:cubicBezTo>
                            <a:pt x="7747" y="28206"/>
                            <a:pt x="0" y="45110"/>
                            <a:pt x="5651" y="60299"/>
                          </a:cubicBezTo>
                          <a:cubicBezTo>
                            <a:pt x="8750" y="68655"/>
                            <a:pt x="15265" y="74751"/>
                            <a:pt x="23012" y="77609"/>
                          </a:cubicBezTo>
                          <a:lnTo>
                            <a:pt x="23012" y="77622"/>
                          </a:lnTo>
                          <a:lnTo>
                            <a:pt x="76784" y="97764"/>
                          </a:lnTo>
                          <a:lnTo>
                            <a:pt x="104813" y="46532"/>
                          </a:lnTo>
                          <a:lnTo>
                            <a:pt x="104813" y="46519"/>
                          </a:lnTo>
                          <a:cubicBezTo>
                            <a:pt x="108406" y="39445"/>
                            <a:pt x="109168" y="30962"/>
                            <a:pt x="106184" y="22936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4" behindDoc="0" locked="0" layoutInCell="1" allowOverlap="1">
            <wp:simplePos x="0" y="0"/>
            <wp:positionH relativeFrom="page">
              <wp:posOffset>7138880</wp:posOffset>
            </wp:positionH>
            <wp:positionV relativeFrom="page">
              <wp:posOffset>9359824</wp:posOffset>
            </wp:positionV>
            <wp:extent cx="113410" cy="88201"/>
            <wp:effectExtent l="0" t="0" r="0" b="0"/>
            <wp:wrapNone/>
            <wp:docPr id="157" name="Freeform 1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3410" cy="88201"/>
                    </a:xfrm>
                    <a:custGeom>
                      <a:rect l="l" t="t" r="r" b="b"/>
                      <a:pathLst>
                        <a:path w="113410" h="88201">
                          <a:moveTo>
                            <a:pt x="60718" y="24917"/>
                          </a:moveTo>
                          <a:cubicBezTo>
                            <a:pt x="79437" y="17285"/>
                            <a:pt x="82879" y="15875"/>
                            <a:pt x="86740" y="14059"/>
                          </a:cubicBezTo>
                          <a:cubicBezTo>
                            <a:pt x="90842" y="12154"/>
                            <a:pt x="92468" y="10516"/>
                            <a:pt x="91934" y="6757"/>
                          </a:cubicBezTo>
                          <a:cubicBezTo>
                            <a:pt x="91845" y="5829"/>
                            <a:pt x="91248" y="4013"/>
                            <a:pt x="90664" y="2566"/>
                          </a:cubicBezTo>
                          <a:cubicBezTo>
                            <a:pt x="90194" y="1422"/>
                            <a:pt x="90194" y="711"/>
                            <a:pt x="91058" y="356"/>
                          </a:cubicBezTo>
                          <a:cubicBezTo>
                            <a:pt x="91909" y="0"/>
                            <a:pt x="92455" y="622"/>
                            <a:pt x="93090" y="2185"/>
                          </a:cubicBezTo>
                          <a:cubicBezTo>
                            <a:pt x="94233" y="4966"/>
                            <a:pt x="95338" y="8026"/>
                            <a:pt x="96392" y="10605"/>
                          </a:cubicBezTo>
                          <a:cubicBezTo>
                            <a:pt x="97357" y="13348"/>
                            <a:pt x="98208" y="15773"/>
                            <a:pt x="98805" y="17221"/>
                          </a:cubicBezTo>
                          <a:cubicBezTo>
                            <a:pt x="100151" y="20536"/>
                            <a:pt x="108546" y="41122"/>
                            <a:pt x="109473" y="43039"/>
                          </a:cubicBezTo>
                          <a:cubicBezTo>
                            <a:pt x="110527" y="44894"/>
                            <a:pt x="111441" y="46456"/>
                            <a:pt x="112025" y="47180"/>
                          </a:cubicBezTo>
                          <a:cubicBezTo>
                            <a:pt x="112356" y="47649"/>
                            <a:pt x="112991" y="48119"/>
                            <a:pt x="113194" y="48640"/>
                          </a:cubicBezTo>
                          <a:cubicBezTo>
                            <a:pt x="113410" y="49148"/>
                            <a:pt x="112953" y="49453"/>
                            <a:pt x="112343" y="49707"/>
                          </a:cubicBezTo>
                          <a:cubicBezTo>
                            <a:pt x="111479" y="50063"/>
                            <a:pt x="109790" y="50139"/>
                            <a:pt x="103999" y="52145"/>
                          </a:cubicBezTo>
                          <a:cubicBezTo>
                            <a:pt x="102729" y="52539"/>
                            <a:pt x="97230" y="54546"/>
                            <a:pt x="95668" y="54939"/>
                          </a:cubicBezTo>
                          <a:cubicBezTo>
                            <a:pt x="95008" y="55092"/>
                            <a:pt x="94182" y="55181"/>
                            <a:pt x="93890" y="54457"/>
                          </a:cubicBezTo>
                          <a:cubicBezTo>
                            <a:pt x="93598" y="53733"/>
                            <a:pt x="94119" y="53276"/>
                            <a:pt x="95223" y="52831"/>
                          </a:cubicBezTo>
                          <a:cubicBezTo>
                            <a:pt x="96087" y="52476"/>
                            <a:pt x="98144" y="51523"/>
                            <a:pt x="99414" y="50393"/>
                          </a:cubicBezTo>
                          <a:cubicBezTo>
                            <a:pt x="101332" y="48767"/>
                            <a:pt x="102386" y="47129"/>
                            <a:pt x="101015" y="41655"/>
                          </a:cubicBezTo>
                          <a:cubicBezTo>
                            <a:pt x="100545" y="39801"/>
                            <a:pt x="96354" y="28841"/>
                            <a:pt x="95516" y="26771"/>
                          </a:cubicBezTo>
                          <a:cubicBezTo>
                            <a:pt x="95300" y="26250"/>
                            <a:pt x="94842" y="26199"/>
                            <a:pt x="93991" y="26542"/>
                          </a:cubicBezTo>
                          <a:lnTo>
                            <a:pt x="62838" y="39255"/>
                          </a:lnTo>
                          <a:cubicBezTo>
                            <a:pt x="61975" y="39610"/>
                            <a:pt x="61518" y="39915"/>
                            <a:pt x="61772" y="40538"/>
                          </a:cubicBezTo>
                          <a:cubicBezTo>
                            <a:pt x="62699" y="42811"/>
                            <a:pt x="67550" y="54711"/>
                            <a:pt x="68769" y="56984"/>
                          </a:cubicBezTo>
                          <a:cubicBezTo>
                            <a:pt x="70039" y="59372"/>
                            <a:pt x="71043" y="60769"/>
                            <a:pt x="72655" y="61200"/>
                          </a:cubicBezTo>
                          <a:cubicBezTo>
                            <a:pt x="73925" y="61518"/>
                            <a:pt x="74713" y="61683"/>
                            <a:pt x="74929" y="62191"/>
                          </a:cubicBezTo>
                          <a:cubicBezTo>
                            <a:pt x="75094" y="62610"/>
                            <a:pt x="74980" y="63017"/>
                            <a:pt x="74243" y="63321"/>
                          </a:cubicBezTo>
                          <a:cubicBezTo>
                            <a:pt x="73494" y="63626"/>
                            <a:pt x="71360" y="64020"/>
                            <a:pt x="64909" y="66166"/>
                          </a:cubicBezTo>
                          <a:cubicBezTo>
                            <a:pt x="62407" y="67068"/>
                            <a:pt x="57353" y="68770"/>
                            <a:pt x="56489" y="69113"/>
                          </a:cubicBezTo>
                          <a:cubicBezTo>
                            <a:pt x="55512" y="69519"/>
                            <a:pt x="54153" y="70065"/>
                            <a:pt x="53772" y="69138"/>
                          </a:cubicBezTo>
                          <a:cubicBezTo>
                            <a:pt x="53480" y="68414"/>
                            <a:pt x="53886" y="68008"/>
                            <a:pt x="54495" y="67754"/>
                          </a:cubicBezTo>
                          <a:cubicBezTo>
                            <a:pt x="55689" y="67144"/>
                            <a:pt x="57289" y="66496"/>
                            <a:pt x="58763" y="65531"/>
                          </a:cubicBezTo>
                          <a:cubicBezTo>
                            <a:pt x="61010" y="64007"/>
                            <a:pt x="62267" y="61810"/>
                            <a:pt x="61200" y="57784"/>
                          </a:cubicBezTo>
                          <a:cubicBezTo>
                            <a:pt x="60642" y="55714"/>
                            <a:pt x="56591" y="45427"/>
                            <a:pt x="55575" y="42938"/>
                          </a:cubicBezTo>
                          <a:cubicBezTo>
                            <a:pt x="55359" y="42430"/>
                            <a:pt x="54826" y="42519"/>
                            <a:pt x="54089" y="42823"/>
                          </a:cubicBezTo>
                          <a:lnTo>
                            <a:pt x="44361" y="46786"/>
                          </a:lnTo>
                          <a:cubicBezTo>
                            <a:pt x="40183" y="48500"/>
                            <a:pt x="28803" y="53022"/>
                            <a:pt x="25286" y="54571"/>
                          </a:cubicBezTo>
                          <a:cubicBezTo>
                            <a:pt x="16865" y="58254"/>
                            <a:pt x="15697" y="60654"/>
                            <a:pt x="20002" y="71208"/>
                          </a:cubicBezTo>
                          <a:cubicBezTo>
                            <a:pt x="21095" y="73900"/>
                            <a:pt x="22872" y="78244"/>
                            <a:pt x="25451" y="80327"/>
                          </a:cubicBezTo>
                          <a:cubicBezTo>
                            <a:pt x="28016" y="82409"/>
                            <a:pt x="31115" y="82600"/>
                            <a:pt x="36462" y="81266"/>
                          </a:cubicBezTo>
                          <a:cubicBezTo>
                            <a:pt x="37897" y="80923"/>
                            <a:pt x="38468" y="80923"/>
                            <a:pt x="38773" y="81647"/>
                          </a:cubicBezTo>
                          <a:cubicBezTo>
                            <a:pt x="39103" y="82473"/>
                            <a:pt x="38125" y="82879"/>
                            <a:pt x="36893" y="83387"/>
                          </a:cubicBezTo>
                          <a:cubicBezTo>
                            <a:pt x="34061" y="84543"/>
                            <a:pt x="25349" y="87121"/>
                            <a:pt x="22669" y="87616"/>
                          </a:cubicBezTo>
                          <a:cubicBezTo>
                            <a:pt x="19177" y="88201"/>
                            <a:pt x="18796" y="87261"/>
                            <a:pt x="17196" y="83336"/>
                          </a:cubicBezTo>
                          <a:cubicBezTo>
                            <a:pt x="14033" y="75577"/>
                            <a:pt x="11951" y="69786"/>
                            <a:pt x="10261" y="65290"/>
                          </a:cubicBezTo>
                          <a:cubicBezTo>
                            <a:pt x="8699" y="60743"/>
                            <a:pt x="7505" y="57479"/>
                            <a:pt x="6236" y="54380"/>
                          </a:cubicBezTo>
                          <a:cubicBezTo>
                            <a:pt x="5778" y="53238"/>
                            <a:pt x="4851" y="50964"/>
                            <a:pt x="3708" y="48526"/>
                          </a:cubicBezTo>
                          <a:cubicBezTo>
                            <a:pt x="2743" y="46151"/>
                            <a:pt x="1397" y="43560"/>
                            <a:pt x="559" y="41503"/>
                          </a:cubicBezTo>
                          <a:cubicBezTo>
                            <a:pt x="0" y="40157"/>
                            <a:pt x="76" y="39280"/>
                            <a:pt x="940" y="38925"/>
                          </a:cubicBezTo>
                          <a:cubicBezTo>
                            <a:pt x="1549" y="38671"/>
                            <a:pt x="2095" y="38937"/>
                            <a:pt x="2603" y="40182"/>
                          </a:cubicBezTo>
                          <a:cubicBezTo>
                            <a:pt x="3238" y="41731"/>
                            <a:pt x="3988" y="42874"/>
                            <a:pt x="4610" y="43700"/>
                          </a:cubicBezTo>
                          <a:cubicBezTo>
                            <a:pt x="5943" y="45567"/>
                            <a:pt x="8864" y="44983"/>
                            <a:pt x="12611" y="43941"/>
                          </a:cubicBezTo>
                          <a:cubicBezTo>
                            <a:pt x="17996" y="42341"/>
                            <a:pt x="27711" y="38378"/>
                            <a:pt x="39052" y="33756"/>
                          </a:cubicBezTo>
                          <a:close/>
                          <a:moveTo>
                            <a:pt x="60718" y="24917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0" behindDoc="0" locked="0" layoutInCell="1" allowOverlap="1">
            <wp:simplePos x="0" y="0"/>
            <wp:positionH relativeFrom="page">
              <wp:posOffset>6065057</wp:posOffset>
            </wp:positionH>
            <wp:positionV relativeFrom="page">
              <wp:posOffset>9372870</wp:posOffset>
            </wp:positionV>
            <wp:extent cx="106146" cy="67956"/>
            <wp:effectExtent l="0" t="0" r="0" b="0"/>
            <wp:wrapNone/>
            <wp:docPr id="158" name="Freeform 1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146" cy="67956"/>
                    </a:xfrm>
                    <a:custGeom>
                      <a:rect l="l" t="t" r="r" b="b"/>
                      <a:pathLst>
                        <a:path w="106146" h="67956">
                          <a:moveTo>
                            <a:pt x="39192" y="35991"/>
                          </a:moveTo>
                          <a:cubicBezTo>
                            <a:pt x="20447" y="28422"/>
                            <a:pt x="16993" y="27025"/>
                            <a:pt x="12967" y="25641"/>
                          </a:cubicBezTo>
                          <a:cubicBezTo>
                            <a:pt x="8687" y="24155"/>
                            <a:pt x="6173" y="24346"/>
                            <a:pt x="4636" y="26378"/>
                          </a:cubicBezTo>
                          <a:cubicBezTo>
                            <a:pt x="3810" y="27368"/>
                            <a:pt x="3137" y="28664"/>
                            <a:pt x="2642" y="29908"/>
                          </a:cubicBezTo>
                          <a:cubicBezTo>
                            <a:pt x="2223" y="30937"/>
                            <a:pt x="1727" y="31458"/>
                            <a:pt x="737" y="31064"/>
                          </a:cubicBezTo>
                          <a:cubicBezTo>
                            <a:pt x="0" y="30759"/>
                            <a:pt x="89" y="29832"/>
                            <a:pt x="750" y="28181"/>
                          </a:cubicBezTo>
                          <a:cubicBezTo>
                            <a:pt x="2350" y="24244"/>
                            <a:pt x="5347" y="17869"/>
                            <a:pt x="6566" y="14859"/>
                          </a:cubicBezTo>
                          <a:cubicBezTo>
                            <a:pt x="7608" y="12268"/>
                            <a:pt x="9703" y="6007"/>
                            <a:pt x="11303" y="2070"/>
                          </a:cubicBezTo>
                          <a:cubicBezTo>
                            <a:pt x="11837" y="724"/>
                            <a:pt x="12421" y="0"/>
                            <a:pt x="13158" y="292"/>
                          </a:cubicBezTo>
                          <a:cubicBezTo>
                            <a:pt x="14148" y="698"/>
                            <a:pt x="14148" y="1409"/>
                            <a:pt x="13729" y="2451"/>
                          </a:cubicBezTo>
                          <a:cubicBezTo>
                            <a:pt x="13310" y="3492"/>
                            <a:pt x="13094" y="4368"/>
                            <a:pt x="12840" y="5702"/>
                          </a:cubicBezTo>
                          <a:cubicBezTo>
                            <a:pt x="12332" y="8750"/>
                            <a:pt x="14085" y="10426"/>
                            <a:pt x="18326" y="12382"/>
                          </a:cubicBezTo>
                          <a:cubicBezTo>
                            <a:pt x="22187" y="14186"/>
                            <a:pt x="25642" y="15570"/>
                            <a:pt x="44373" y="23139"/>
                          </a:cubicBezTo>
                          <a:lnTo>
                            <a:pt x="66077" y="31915"/>
                          </a:lnTo>
                          <a:cubicBezTo>
                            <a:pt x="78041" y="36740"/>
                            <a:pt x="87782" y="40677"/>
                            <a:pt x="93255" y="42404"/>
                          </a:cubicBezTo>
                          <a:cubicBezTo>
                            <a:pt x="96710" y="43433"/>
                            <a:pt x="99224" y="43611"/>
                            <a:pt x="100964" y="40702"/>
                          </a:cubicBezTo>
                          <a:cubicBezTo>
                            <a:pt x="101802" y="39343"/>
                            <a:pt x="102971" y="37172"/>
                            <a:pt x="103593" y="35623"/>
                          </a:cubicBezTo>
                          <a:cubicBezTo>
                            <a:pt x="104050" y="34480"/>
                            <a:pt x="104635" y="34112"/>
                            <a:pt x="105257" y="34353"/>
                          </a:cubicBezTo>
                          <a:cubicBezTo>
                            <a:pt x="106120" y="34709"/>
                            <a:pt x="106146" y="35687"/>
                            <a:pt x="105689" y="36829"/>
                          </a:cubicBezTo>
                          <a:cubicBezTo>
                            <a:pt x="102920" y="43661"/>
                            <a:pt x="99923" y="50037"/>
                            <a:pt x="98793" y="52831"/>
                          </a:cubicBezTo>
                          <a:cubicBezTo>
                            <a:pt x="97827" y="55218"/>
                            <a:pt x="95567" y="61898"/>
                            <a:pt x="93890" y="66039"/>
                          </a:cubicBezTo>
                          <a:cubicBezTo>
                            <a:pt x="93344" y="67385"/>
                            <a:pt x="92684" y="67956"/>
                            <a:pt x="91820" y="67614"/>
                          </a:cubicBezTo>
                          <a:cubicBezTo>
                            <a:pt x="91198" y="67360"/>
                            <a:pt x="90995" y="66801"/>
                            <a:pt x="91503" y="65556"/>
                          </a:cubicBezTo>
                          <a:cubicBezTo>
                            <a:pt x="92125" y="63994"/>
                            <a:pt x="92392" y="62660"/>
                            <a:pt x="92519" y="61632"/>
                          </a:cubicBezTo>
                          <a:cubicBezTo>
                            <a:pt x="92862" y="59359"/>
                            <a:pt x="91020" y="57885"/>
                            <a:pt x="87566" y="56133"/>
                          </a:cubicBezTo>
                          <a:cubicBezTo>
                            <a:pt x="82600" y="53516"/>
                            <a:pt x="72847" y="49592"/>
                            <a:pt x="60896" y="44753"/>
                          </a:cubicBezTo>
                          <a:close/>
                          <a:moveTo>
                            <a:pt x="39192" y="35991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9" behindDoc="0" locked="0" layoutInCell="1" allowOverlap="1">
            <wp:simplePos x="0" y="0"/>
            <wp:positionH relativeFrom="page">
              <wp:posOffset>6040706</wp:posOffset>
            </wp:positionH>
            <wp:positionV relativeFrom="page">
              <wp:posOffset>9428670</wp:posOffset>
            </wp:positionV>
            <wp:extent cx="106437" cy="79704"/>
            <wp:effectExtent l="0" t="0" r="0" b="0"/>
            <wp:wrapNone/>
            <wp:docPr id="159" name="Freeform 1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437" cy="79704"/>
                    </a:xfrm>
                    <a:custGeom>
                      <a:rect l="l" t="t" r="r" b="b"/>
                      <a:pathLst>
                        <a:path w="106437" h="79704">
                          <a:moveTo>
                            <a:pt x="39966" y="53949"/>
                          </a:moveTo>
                          <a:cubicBezTo>
                            <a:pt x="20497" y="48527"/>
                            <a:pt x="16903" y="47536"/>
                            <a:pt x="12750" y="46609"/>
                          </a:cubicBezTo>
                          <a:cubicBezTo>
                            <a:pt x="8331" y="45606"/>
                            <a:pt x="6045" y="45898"/>
                            <a:pt x="4153" y="49200"/>
                          </a:cubicBezTo>
                          <a:cubicBezTo>
                            <a:pt x="3657" y="50000"/>
                            <a:pt x="3022" y="51790"/>
                            <a:pt x="2603" y="53289"/>
                          </a:cubicBezTo>
                          <a:cubicBezTo>
                            <a:pt x="2273" y="54482"/>
                            <a:pt x="1841" y="55053"/>
                            <a:pt x="939" y="54799"/>
                          </a:cubicBezTo>
                          <a:cubicBezTo>
                            <a:pt x="38" y="54545"/>
                            <a:pt x="0" y="53734"/>
                            <a:pt x="444" y="52108"/>
                          </a:cubicBezTo>
                          <a:cubicBezTo>
                            <a:pt x="2032" y="46406"/>
                            <a:pt x="4305" y="39738"/>
                            <a:pt x="5143" y="36728"/>
                          </a:cubicBezTo>
                          <a:cubicBezTo>
                            <a:pt x="6375" y="32309"/>
                            <a:pt x="7734" y="25959"/>
                            <a:pt x="9105" y="21006"/>
                          </a:cubicBezTo>
                          <a:cubicBezTo>
                            <a:pt x="12852" y="7556"/>
                            <a:pt x="19583" y="4216"/>
                            <a:pt x="21983" y="3022"/>
                          </a:cubicBezTo>
                          <a:cubicBezTo>
                            <a:pt x="25336" y="1410"/>
                            <a:pt x="31940" y="0"/>
                            <a:pt x="38722" y="1892"/>
                          </a:cubicBezTo>
                          <a:cubicBezTo>
                            <a:pt x="56920" y="6947"/>
                            <a:pt x="66610" y="21704"/>
                            <a:pt x="62356" y="36995"/>
                          </a:cubicBezTo>
                          <a:cubicBezTo>
                            <a:pt x="62203" y="37528"/>
                            <a:pt x="61873" y="38709"/>
                            <a:pt x="61606" y="39218"/>
                          </a:cubicBezTo>
                          <a:cubicBezTo>
                            <a:pt x="61327" y="39713"/>
                            <a:pt x="60984" y="40437"/>
                            <a:pt x="60082" y="40183"/>
                          </a:cubicBezTo>
                          <a:cubicBezTo>
                            <a:pt x="59066" y="39903"/>
                            <a:pt x="58889" y="39040"/>
                            <a:pt x="59511" y="36779"/>
                          </a:cubicBezTo>
                          <a:cubicBezTo>
                            <a:pt x="61200" y="30747"/>
                            <a:pt x="55460" y="20104"/>
                            <a:pt x="42391" y="16472"/>
                          </a:cubicBezTo>
                          <a:cubicBezTo>
                            <a:pt x="38163" y="15303"/>
                            <a:pt x="29489" y="13233"/>
                            <a:pt x="21412" y="17475"/>
                          </a:cubicBezTo>
                          <a:cubicBezTo>
                            <a:pt x="16103" y="20167"/>
                            <a:pt x="14109" y="24371"/>
                            <a:pt x="13411" y="26848"/>
                          </a:cubicBezTo>
                          <a:cubicBezTo>
                            <a:pt x="12966" y="28461"/>
                            <a:pt x="12649" y="30112"/>
                            <a:pt x="12763" y="31191"/>
                          </a:cubicBezTo>
                          <a:cubicBezTo>
                            <a:pt x="12865" y="31801"/>
                            <a:pt x="13551" y="32334"/>
                            <a:pt x="14947" y="32728"/>
                          </a:cubicBezTo>
                          <a:lnTo>
                            <a:pt x="66204" y="46990"/>
                          </a:lnTo>
                          <a:cubicBezTo>
                            <a:pt x="77989" y="50267"/>
                            <a:pt x="88111" y="53086"/>
                            <a:pt x="93763" y="54075"/>
                          </a:cubicBezTo>
                          <a:cubicBezTo>
                            <a:pt x="97446" y="54749"/>
                            <a:pt x="100443" y="54888"/>
                            <a:pt x="101853" y="51803"/>
                          </a:cubicBezTo>
                          <a:cubicBezTo>
                            <a:pt x="102526" y="50368"/>
                            <a:pt x="103440" y="48069"/>
                            <a:pt x="103897" y="46457"/>
                          </a:cubicBezTo>
                          <a:cubicBezTo>
                            <a:pt x="104227" y="45275"/>
                            <a:pt x="104761" y="44844"/>
                            <a:pt x="105396" y="45021"/>
                          </a:cubicBezTo>
                          <a:cubicBezTo>
                            <a:pt x="106298" y="45275"/>
                            <a:pt x="106437" y="46241"/>
                            <a:pt x="106107" y="47422"/>
                          </a:cubicBezTo>
                          <a:cubicBezTo>
                            <a:pt x="104139" y="54533"/>
                            <a:pt x="101865" y="61200"/>
                            <a:pt x="101078" y="63994"/>
                          </a:cubicBezTo>
                          <a:cubicBezTo>
                            <a:pt x="100392" y="66471"/>
                            <a:pt x="98893" y="73367"/>
                            <a:pt x="97687" y="77659"/>
                          </a:cubicBezTo>
                          <a:cubicBezTo>
                            <a:pt x="97306" y="79056"/>
                            <a:pt x="96709" y="79704"/>
                            <a:pt x="95807" y="79463"/>
                          </a:cubicBezTo>
                          <a:cubicBezTo>
                            <a:pt x="95172" y="79285"/>
                            <a:pt x="94906" y="78739"/>
                            <a:pt x="95261" y="77456"/>
                          </a:cubicBezTo>
                          <a:cubicBezTo>
                            <a:pt x="95718" y="75843"/>
                            <a:pt x="95820" y="74472"/>
                            <a:pt x="95833" y="73430"/>
                          </a:cubicBezTo>
                          <a:cubicBezTo>
                            <a:pt x="95922" y="71144"/>
                            <a:pt x="93242" y="69824"/>
                            <a:pt x="89648" y="68350"/>
                          </a:cubicBezTo>
                          <a:cubicBezTo>
                            <a:pt x="84416" y="66318"/>
                            <a:pt x="74306" y="63499"/>
                            <a:pt x="62508" y="60222"/>
                          </a:cubicBezTo>
                          <a:close/>
                          <a:moveTo>
                            <a:pt x="39966" y="53949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1" behindDoc="0" locked="0" layoutInCell="1" allowOverlap="1">
            <wp:simplePos x="0" y="0"/>
            <wp:positionH relativeFrom="page">
              <wp:posOffset>6548495</wp:posOffset>
            </wp:positionH>
            <wp:positionV relativeFrom="page">
              <wp:posOffset>9433281</wp:posOffset>
            </wp:positionV>
            <wp:extent cx="219176" cy="182383"/>
            <wp:effectExtent l="0" t="0" r="0" b="0"/>
            <wp:wrapNone/>
            <wp:docPr id="160" name="Freeform 1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176" cy="182383"/>
                    </a:xfrm>
                    <a:custGeom>
                      <a:rect l="l" t="t" r="r" b="b"/>
                      <a:pathLst>
                        <a:path w="219176" h="182383">
                          <a:moveTo>
                            <a:pt x="219176" y="59994"/>
                          </a:moveTo>
                          <a:cubicBezTo>
                            <a:pt x="219176" y="26860"/>
                            <a:pt x="192316" y="0"/>
                            <a:pt x="159182" y="0"/>
                          </a:cubicBezTo>
                          <a:cubicBezTo>
                            <a:pt x="138570" y="0"/>
                            <a:pt x="120396" y="10401"/>
                            <a:pt x="109588" y="26225"/>
                          </a:cubicBezTo>
                          <a:cubicBezTo>
                            <a:pt x="98793" y="10401"/>
                            <a:pt x="80607" y="0"/>
                            <a:pt x="59995" y="0"/>
                          </a:cubicBezTo>
                          <a:cubicBezTo>
                            <a:pt x="26860" y="0"/>
                            <a:pt x="0" y="26860"/>
                            <a:pt x="0" y="59994"/>
                          </a:cubicBezTo>
                          <a:cubicBezTo>
                            <a:pt x="0" y="78205"/>
                            <a:pt x="8128" y="94499"/>
                            <a:pt x="20930" y="105510"/>
                          </a:cubicBezTo>
                          <a:lnTo>
                            <a:pt x="20930" y="105523"/>
                          </a:lnTo>
                          <a:lnTo>
                            <a:pt x="109588" y="182383"/>
                          </a:lnTo>
                          <a:lnTo>
                            <a:pt x="199746" y="104228"/>
                          </a:lnTo>
                          <a:lnTo>
                            <a:pt x="199746" y="104177"/>
                          </a:lnTo>
                          <a:cubicBezTo>
                            <a:pt x="211684" y="93217"/>
                            <a:pt x="219176" y="77481"/>
                            <a:pt x="219176" y="59994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6" behindDoc="0" locked="0" layoutInCell="1" allowOverlap="1">
            <wp:simplePos x="0" y="0"/>
            <wp:positionH relativeFrom="page">
              <wp:posOffset>7147104</wp:posOffset>
            </wp:positionH>
            <wp:positionV relativeFrom="page">
              <wp:posOffset>9433566</wp:posOffset>
            </wp:positionV>
            <wp:extent cx="142695" cy="212084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2695" cy="21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8" behindDoc="0" locked="0" layoutInCell="1" allowOverlap="1">
            <wp:simplePos x="0" y="0"/>
            <wp:positionH relativeFrom="page">
              <wp:posOffset>6028256</wp:posOffset>
            </wp:positionH>
            <wp:positionV relativeFrom="page">
              <wp:posOffset>9512546</wp:posOffset>
            </wp:positionV>
            <wp:extent cx="107758" cy="59765"/>
            <wp:effectExtent l="0" t="0" r="0" b="0"/>
            <wp:wrapNone/>
            <wp:docPr id="162" name="Freeform 1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758" cy="59765"/>
                    </a:xfrm>
                    <a:custGeom>
                      <a:rect l="l" t="t" r="r" b="b"/>
                      <a:pathLst>
                        <a:path w="107758" h="59765">
                          <a:moveTo>
                            <a:pt x="64744" y="30962"/>
                          </a:moveTo>
                          <a:cubicBezTo>
                            <a:pt x="81596" y="33400"/>
                            <a:pt x="90677" y="34721"/>
                            <a:pt x="93382" y="32740"/>
                          </a:cubicBezTo>
                          <a:cubicBezTo>
                            <a:pt x="95630" y="31152"/>
                            <a:pt x="96963" y="28410"/>
                            <a:pt x="98208" y="19787"/>
                          </a:cubicBezTo>
                          <a:cubicBezTo>
                            <a:pt x="99059" y="13919"/>
                            <a:pt x="99554" y="9588"/>
                            <a:pt x="96392" y="6312"/>
                          </a:cubicBezTo>
                          <a:cubicBezTo>
                            <a:pt x="94881" y="4737"/>
                            <a:pt x="91388" y="2883"/>
                            <a:pt x="88912" y="2299"/>
                          </a:cubicBezTo>
                          <a:cubicBezTo>
                            <a:pt x="87743" y="2019"/>
                            <a:pt x="86994" y="1676"/>
                            <a:pt x="87121" y="787"/>
                          </a:cubicBezTo>
                          <a:cubicBezTo>
                            <a:pt x="87235" y="13"/>
                            <a:pt x="87908" y="0"/>
                            <a:pt x="89483" y="228"/>
                          </a:cubicBezTo>
                          <a:cubicBezTo>
                            <a:pt x="90931" y="444"/>
                            <a:pt x="100697" y="2641"/>
                            <a:pt x="104380" y="4077"/>
                          </a:cubicBezTo>
                          <a:cubicBezTo>
                            <a:pt x="107187" y="5169"/>
                            <a:pt x="107758" y="5816"/>
                            <a:pt x="106933" y="11570"/>
                          </a:cubicBezTo>
                          <a:cubicBezTo>
                            <a:pt x="105777" y="19520"/>
                            <a:pt x="104685" y="25235"/>
                            <a:pt x="103834" y="30188"/>
                          </a:cubicBezTo>
                          <a:cubicBezTo>
                            <a:pt x="102844" y="35127"/>
                            <a:pt x="102132" y="39089"/>
                            <a:pt x="101485" y="43623"/>
                          </a:cubicBezTo>
                          <a:cubicBezTo>
                            <a:pt x="101307" y="44843"/>
                            <a:pt x="100951" y="47268"/>
                            <a:pt x="100697" y="49948"/>
                          </a:cubicBezTo>
                          <a:cubicBezTo>
                            <a:pt x="100329" y="52488"/>
                            <a:pt x="100176" y="55396"/>
                            <a:pt x="99859" y="57606"/>
                          </a:cubicBezTo>
                          <a:cubicBezTo>
                            <a:pt x="99643" y="59041"/>
                            <a:pt x="99135" y="59765"/>
                            <a:pt x="98221" y="59625"/>
                          </a:cubicBezTo>
                          <a:cubicBezTo>
                            <a:pt x="97560" y="59537"/>
                            <a:pt x="97230" y="59029"/>
                            <a:pt x="97421" y="57708"/>
                          </a:cubicBezTo>
                          <a:cubicBezTo>
                            <a:pt x="97662" y="56044"/>
                            <a:pt x="97586" y="54685"/>
                            <a:pt x="97471" y="53656"/>
                          </a:cubicBezTo>
                          <a:cubicBezTo>
                            <a:pt x="97268" y="51358"/>
                            <a:pt x="94449" y="50392"/>
                            <a:pt x="90702" y="49402"/>
                          </a:cubicBezTo>
                          <a:cubicBezTo>
                            <a:pt x="85254" y="48043"/>
                            <a:pt x="74853" y="46532"/>
                            <a:pt x="62738" y="44779"/>
                          </a:cubicBezTo>
                          <a:lnTo>
                            <a:pt x="39573" y="41426"/>
                          </a:lnTo>
                          <a:cubicBezTo>
                            <a:pt x="19571" y="38531"/>
                            <a:pt x="15888" y="37997"/>
                            <a:pt x="11646" y="37604"/>
                          </a:cubicBezTo>
                          <a:cubicBezTo>
                            <a:pt x="7137" y="37185"/>
                            <a:pt x="4902" y="37756"/>
                            <a:pt x="3454" y="41274"/>
                          </a:cubicBezTo>
                          <a:cubicBezTo>
                            <a:pt x="3061" y="42125"/>
                            <a:pt x="2730" y="43420"/>
                            <a:pt x="2527" y="44868"/>
                          </a:cubicBezTo>
                          <a:cubicBezTo>
                            <a:pt x="2349" y="46075"/>
                            <a:pt x="1994" y="46710"/>
                            <a:pt x="1067" y="46570"/>
                          </a:cubicBezTo>
                          <a:cubicBezTo>
                            <a:pt x="152" y="46443"/>
                            <a:pt x="0" y="45630"/>
                            <a:pt x="241" y="43966"/>
                          </a:cubicBezTo>
                          <a:cubicBezTo>
                            <a:pt x="991" y="38772"/>
                            <a:pt x="2400" y="31863"/>
                            <a:pt x="2832" y="28880"/>
                          </a:cubicBezTo>
                          <a:cubicBezTo>
                            <a:pt x="3213" y="26238"/>
                            <a:pt x="3988" y="18110"/>
                            <a:pt x="4610" y="13779"/>
                          </a:cubicBezTo>
                          <a:cubicBezTo>
                            <a:pt x="4839" y="12243"/>
                            <a:pt x="5207" y="11506"/>
                            <a:pt x="6134" y="11633"/>
                          </a:cubicBezTo>
                          <a:cubicBezTo>
                            <a:pt x="7048" y="11773"/>
                            <a:pt x="7213" y="12471"/>
                            <a:pt x="7023" y="13805"/>
                          </a:cubicBezTo>
                          <a:cubicBezTo>
                            <a:pt x="6845" y="15011"/>
                            <a:pt x="6718" y="16802"/>
                            <a:pt x="6794" y="18161"/>
                          </a:cubicBezTo>
                          <a:cubicBezTo>
                            <a:pt x="7023" y="21247"/>
                            <a:pt x="9131" y="22453"/>
                            <a:pt x="13703" y="23342"/>
                          </a:cubicBezTo>
                          <a:cubicBezTo>
                            <a:pt x="17881" y="24181"/>
                            <a:pt x="21577" y="24714"/>
                            <a:pt x="41580" y="27610"/>
                          </a:cubicBezTo>
                          <a:close/>
                          <a:moveTo>
                            <a:pt x="64744" y="30962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7" behindDoc="0" locked="0" layoutInCell="1" allowOverlap="1">
            <wp:simplePos x="0" y="0"/>
            <wp:positionH relativeFrom="page">
              <wp:posOffset>6024908</wp:posOffset>
            </wp:positionH>
            <wp:positionV relativeFrom="page">
              <wp:posOffset>9584911</wp:posOffset>
            </wp:positionV>
            <wp:extent cx="102005" cy="55117"/>
            <wp:effectExtent l="0" t="0" r="0" b="0"/>
            <wp:wrapNone/>
            <wp:docPr id="163" name="Freeform 1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2005" cy="55117"/>
                    </a:xfrm>
                    <a:custGeom>
                      <a:rect l="l" t="t" r="r" b="b"/>
                      <a:pathLst>
                        <a:path w="102005" h="55117">
                          <a:moveTo>
                            <a:pt x="38785" y="44272"/>
                          </a:moveTo>
                          <a:cubicBezTo>
                            <a:pt x="18580" y="43866"/>
                            <a:pt x="14859" y="43790"/>
                            <a:pt x="10591" y="43930"/>
                          </a:cubicBezTo>
                          <a:cubicBezTo>
                            <a:pt x="6070" y="44057"/>
                            <a:pt x="3924" y="44907"/>
                            <a:pt x="2921" y="48577"/>
                          </a:cubicBezTo>
                          <a:cubicBezTo>
                            <a:pt x="2641" y="49466"/>
                            <a:pt x="2464" y="51358"/>
                            <a:pt x="2438" y="52920"/>
                          </a:cubicBezTo>
                          <a:cubicBezTo>
                            <a:pt x="2413" y="54152"/>
                            <a:pt x="2133" y="54812"/>
                            <a:pt x="1193" y="54800"/>
                          </a:cubicBezTo>
                          <a:cubicBezTo>
                            <a:pt x="266" y="54774"/>
                            <a:pt x="12" y="53987"/>
                            <a:pt x="51" y="52323"/>
                          </a:cubicBezTo>
                          <a:cubicBezTo>
                            <a:pt x="114" y="49301"/>
                            <a:pt x="305" y="46062"/>
                            <a:pt x="368" y="43269"/>
                          </a:cubicBezTo>
                          <a:cubicBezTo>
                            <a:pt x="559" y="40374"/>
                            <a:pt x="749" y="37808"/>
                            <a:pt x="774" y="36246"/>
                          </a:cubicBezTo>
                          <a:cubicBezTo>
                            <a:pt x="851" y="32665"/>
                            <a:pt x="1295" y="10440"/>
                            <a:pt x="1206" y="8319"/>
                          </a:cubicBezTo>
                          <a:cubicBezTo>
                            <a:pt x="978" y="6198"/>
                            <a:pt x="749" y="4394"/>
                            <a:pt x="508" y="3505"/>
                          </a:cubicBezTo>
                          <a:cubicBezTo>
                            <a:pt x="381" y="2947"/>
                            <a:pt x="0" y="2261"/>
                            <a:pt x="12" y="1702"/>
                          </a:cubicBezTo>
                          <a:cubicBezTo>
                            <a:pt x="25" y="1143"/>
                            <a:pt x="559" y="1042"/>
                            <a:pt x="1219" y="1054"/>
                          </a:cubicBezTo>
                          <a:cubicBezTo>
                            <a:pt x="2146" y="1080"/>
                            <a:pt x="3734" y="1664"/>
                            <a:pt x="9842" y="2134"/>
                          </a:cubicBezTo>
                          <a:cubicBezTo>
                            <a:pt x="11176" y="2261"/>
                            <a:pt x="17018" y="2604"/>
                            <a:pt x="18605" y="2858"/>
                          </a:cubicBezTo>
                          <a:cubicBezTo>
                            <a:pt x="19266" y="2985"/>
                            <a:pt x="20066" y="3226"/>
                            <a:pt x="20053" y="4001"/>
                          </a:cubicBezTo>
                          <a:cubicBezTo>
                            <a:pt x="20028" y="4788"/>
                            <a:pt x="19355" y="5004"/>
                            <a:pt x="18161" y="4979"/>
                          </a:cubicBezTo>
                          <a:cubicBezTo>
                            <a:pt x="17234" y="4953"/>
                            <a:pt x="14973" y="5030"/>
                            <a:pt x="13360" y="5550"/>
                          </a:cubicBezTo>
                          <a:cubicBezTo>
                            <a:pt x="10960" y="6287"/>
                            <a:pt x="9334" y="7366"/>
                            <a:pt x="8432" y="12929"/>
                          </a:cubicBezTo>
                          <a:cubicBezTo>
                            <a:pt x="8128" y="14834"/>
                            <a:pt x="7620" y="26556"/>
                            <a:pt x="7582" y="28791"/>
                          </a:cubicBezTo>
                          <a:cubicBezTo>
                            <a:pt x="7569" y="29337"/>
                            <a:pt x="7963" y="29579"/>
                            <a:pt x="8890" y="29591"/>
                          </a:cubicBezTo>
                          <a:lnTo>
                            <a:pt x="42531" y="30264"/>
                          </a:lnTo>
                          <a:cubicBezTo>
                            <a:pt x="43458" y="30290"/>
                            <a:pt x="43991" y="30188"/>
                            <a:pt x="44004" y="29515"/>
                          </a:cubicBezTo>
                          <a:cubicBezTo>
                            <a:pt x="44055" y="27064"/>
                            <a:pt x="44309" y="14212"/>
                            <a:pt x="44093" y="11646"/>
                          </a:cubicBezTo>
                          <a:cubicBezTo>
                            <a:pt x="43890" y="8954"/>
                            <a:pt x="43522" y="7277"/>
                            <a:pt x="42214" y="6236"/>
                          </a:cubicBezTo>
                          <a:cubicBezTo>
                            <a:pt x="41159" y="5436"/>
                            <a:pt x="40512" y="4979"/>
                            <a:pt x="40524" y="4420"/>
                          </a:cubicBezTo>
                          <a:cubicBezTo>
                            <a:pt x="40524" y="3975"/>
                            <a:pt x="40804" y="3645"/>
                            <a:pt x="41604" y="3658"/>
                          </a:cubicBezTo>
                          <a:cubicBezTo>
                            <a:pt x="42404" y="3683"/>
                            <a:pt x="44512" y="4166"/>
                            <a:pt x="51281" y="4750"/>
                          </a:cubicBezTo>
                          <a:cubicBezTo>
                            <a:pt x="53948" y="4915"/>
                            <a:pt x="59257" y="5360"/>
                            <a:pt x="60184" y="5372"/>
                          </a:cubicBezTo>
                          <a:cubicBezTo>
                            <a:pt x="61251" y="5398"/>
                            <a:pt x="62711" y="5423"/>
                            <a:pt x="62686" y="6426"/>
                          </a:cubicBezTo>
                          <a:cubicBezTo>
                            <a:pt x="62673" y="7214"/>
                            <a:pt x="62140" y="7430"/>
                            <a:pt x="61479" y="7417"/>
                          </a:cubicBezTo>
                          <a:cubicBezTo>
                            <a:pt x="60146" y="7493"/>
                            <a:pt x="58419" y="7468"/>
                            <a:pt x="56679" y="7760"/>
                          </a:cubicBezTo>
                          <a:cubicBezTo>
                            <a:pt x="54012" y="8268"/>
                            <a:pt x="51980" y="9792"/>
                            <a:pt x="51370" y="13907"/>
                          </a:cubicBezTo>
                          <a:cubicBezTo>
                            <a:pt x="51053" y="16028"/>
                            <a:pt x="50697" y="27077"/>
                            <a:pt x="50646" y="29769"/>
                          </a:cubicBezTo>
                          <a:cubicBezTo>
                            <a:pt x="50634" y="30315"/>
                            <a:pt x="51167" y="30442"/>
                            <a:pt x="51967" y="30455"/>
                          </a:cubicBezTo>
                          <a:lnTo>
                            <a:pt x="62470" y="30671"/>
                          </a:lnTo>
                          <a:cubicBezTo>
                            <a:pt x="66991" y="30760"/>
                            <a:pt x="79221" y="31128"/>
                            <a:pt x="83082" y="31090"/>
                          </a:cubicBezTo>
                          <a:cubicBezTo>
                            <a:pt x="92252" y="31052"/>
                            <a:pt x="94283" y="29299"/>
                            <a:pt x="94512" y="17907"/>
                          </a:cubicBezTo>
                          <a:cubicBezTo>
                            <a:pt x="94576" y="15012"/>
                            <a:pt x="94665" y="10313"/>
                            <a:pt x="93128" y="7379"/>
                          </a:cubicBezTo>
                          <a:cubicBezTo>
                            <a:pt x="91591" y="4445"/>
                            <a:pt x="88823" y="3048"/>
                            <a:pt x="83387" y="2159"/>
                          </a:cubicBezTo>
                          <a:cubicBezTo>
                            <a:pt x="81939" y="1905"/>
                            <a:pt x="81406" y="1664"/>
                            <a:pt x="81418" y="889"/>
                          </a:cubicBezTo>
                          <a:cubicBezTo>
                            <a:pt x="81444" y="0"/>
                            <a:pt x="82511" y="13"/>
                            <a:pt x="83831" y="38"/>
                          </a:cubicBezTo>
                          <a:cubicBezTo>
                            <a:pt x="86892" y="102"/>
                            <a:pt x="95922" y="1181"/>
                            <a:pt x="98563" y="1791"/>
                          </a:cubicBezTo>
                          <a:cubicBezTo>
                            <a:pt x="102005" y="2642"/>
                            <a:pt x="101980" y="3645"/>
                            <a:pt x="101903" y="7887"/>
                          </a:cubicBezTo>
                          <a:cubicBezTo>
                            <a:pt x="101726" y="16269"/>
                            <a:pt x="101345" y="22403"/>
                            <a:pt x="101103" y="27204"/>
                          </a:cubicBezTo>
                          <a:cubicBezTo>
                            <a:pt x="100748" y="32004"/>
                            <a:pt x="100545" y="35459"/>
                            <a:pt x="100481" y="38811"/>
                          </a:cubicBezTo>
                          <a:cubicBezTo>
                            <a:pt x="100456" y="40043"/>
                            <a:pt x="100405" y="42494"/>
                            <a:pt x="100481" y="45186"/>
                          </a:cubicBezTo>
                          <a:cubicBezTo>
                            <a:pt x="100430" y="47751"/>
                            <a:pt x="100633" y="50660"/>
                            <a:pt x="100595" y="52895"/>
                          </a:cubicBezTo>
                          <a:cubicBezTo>
                            <a:pt x="100557" y="54343"/>
                            <a:pt x="100151" y="55117"/>
                            <a:pt x="99211" y="55105"/>
                          </a:cubicBezTo>
                          <a:cubicBezTo>
                            <a:pt x="98551" y="55079"/>
                            <a:pt x="98170" y="54635"/>
                            <a:pt x="98195" y="53288"/>
                          </a:cubicBezTo>
                          <a:cubicBezTo>
                            <a:pt x="98220" y="51612"/>
                            <a:pt x="97979" y="50266"/>
                            <a:pt x="97738" y="49263"/>
                          </a:cubicBezTo>
                          <a:cubicBezTo>
                            <a:pt x="97255" y="47015"/>
                            <a:pt x="94334" y="46392"/>
                            <a:pt x="90486" y="45872"/>
                          </a:cubicBezTo>
                          <a:cubicBezTo>
                            <a:pt x="84924" y="45199"/>
                            <a:pt x="74421" y="44995"/>
                            <a:pt x="62178" y="44741"/>
                          </a:cubicBezTo>
                          <a:close/>
                          <a:moveTo>
                            <a:pt x="38785" y="44272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7" behindDoc="0" locked="0" layoutInCell="1" allowOverlap="1">
            <wp:simplePos x="0" y="0"/>
            <wp:positionH relativeFrom="page">
              <wp:posOffset>7186872</wp:posOffset>
            </wp:positionH>
            <wp:positionV relativeFrom="page">
              <wp:posOffset>9606739</wp:posOffset>
            </wp:positionV>
            <wp:extent cx="104126" cy="76059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4126" cy="76059"/>
                    </a:xfrm>
                    <a:custGeom>
                      <a:rect l="l" t="t" r="r" b="b"/>
                      <a:pathLst>
                        <a:path w="104126" h="76059">
                          <a:moveTo>
                            <a:pt x="93878" y="31927"/>
                          </a:moveTo>
                          <a:lnTo>
                            <a:pt x="93890" y="15278"/>
                          </a:lnTo>
                          <a:cubicBezTo>
                            <a:pt x="93840" y="8788"/>
                            <a:pt x="93256" y="6083"/>
                            <a:pt x="90399" y="4318"/>
                          </a:cubicBezTo>
                          <a:cubicBezTo>
                            <a:pt x="88430" y="3137"/>
                            <a:pt x="86855" y="2527"/>
                            <a:pt x="85801" y="2260"/>
                          </a:cubicBezTo>
                          <a:cubicBezTo>
                            <a:pt x="84747" y="2006"/>
                            <a:pt x="84227" y="1651"/>
                            <a:pt x="84252" y="978"/>
                          </a:cubicBezTo>
                          <a:cubicBezTo>
                            <a:pt x="84277" y="203"/>
                            <a:pt x="84950" y="0"/>
                            <a:pt x="86411" y="51"/>
                          </a:cubicBezTo>
                          <a:cubicBezTo>
                            <a:pt x="88532" y="114"/>
                            <a:pt x="100558" y="2641"/>
                            <a:pt x="101612" y="2895"/>
                          </a:cubicBezTo>
                          <a:cubicBezTo>
                            <a:pt x="103326" y="3289"/>
                            <a:pt x="104126" y="3645"/>
                            <a:pt x="104101" y="4318"/>
                          </a:cubicBezTo>
                          <a:cubicBezTo>
                            <a:pt x="104063" y="5207"/>
                            <a:pt x="102704" y="6286"/>
                            <a:pt x="102348" y="9068"/>
                          </a:cubicBezTo>
                          <a:cubicBezTo>
                            <a:pt x="101840" y="12293"/>
                            <a:pt x="101434" y="16522"/>
                            <a:pt x="101320" y="20218"/>
                          </a:cubicBezTo>
                          <a:lnTo>
                            <a:pt x="99872" y="64426"/>
                          </a:lnTo>
                          <a:cubicBezTo>
                            <a:pt x="99745" y="67994"/>
                            <a:pt x="100062" y="70471"/>
                            <a:pt x="100278" y="72147"/>
                          </a:cubicBezTo>
                          <a:cubicBezTo>
                            <a:pt x="100621" y="73836"/>
                            <a:pt x="100863" y="74738"/>
                            <a:pt x="100850" y="75195"/>
                          </a:cubicBezTo>
                          <a:cubicBezTo>
                            <a:pt x="100824" y="75970"/>
                            <a:pt x="100012" y="76059"/>
                            <a:pt x="98018" y="75996"/>
                          </a:cubicBezTo>
                          <a:cubicBezTo>
                            <a:pt x="95236" y="75894"/>
                            <a:pt x="86068" y="75259"/>
                            <a:pt x="82614" y="75145"/>
                          </a:cubicBezTo>
                          <a:cubicBezTo>
                            <a:pt x="81293" y="74992"/>
                            <a:pt x="80505" y="74738"/>
                            <a:pt x="80518" y="74078"/>
                          </a:cubicBezTo>
                          <a:cubicBezTo>
                            <a:pt x="80556" y="73176"/>
                            <a:pt x="81229" y="72986"/>
                            <a:pt x="83223" y="72935"/>
                          </a:cubicBezTo>
                          <a:lnTo>
                            <a:pt x="84684" y="72871"/>
                          </a:lnTo>
                          <a:cubicBezTo>
                            <a:pt x="88151" y="72757"/>
                            <a:pt x="91973" y="69874"/>
                            <a:pt x="92558" y="59943"/>
                          </a:cubicBezTo>
                          <a:lnTo>
                            <a:pt x="93421" y="45884"/>
                          </a:lnTo>
                          <a:lnTo>
                            <a:pt x="38926" y="44093"/>
                          </a:lnTo>
                          <a:cubicBezTo>
                            <a:pt x="26696" y="43699"/>
                            <a:pt x="16193" y="43356"/>
                            <a:pt x="10452" y="43725"/>
                          </a:cubicBezTo>
                          <a:cubicBezTo>
                            <a:pt x="6731" y="43941"/>
                            <a:pt x="3772" y="44512"/>
                            <a:pt x="3137" y="47840"/>
                          </a:cubicBezTo>
                          <a:cubicBezTo>
                            <a:pt x="2819" y="49402"/>
                            <a:pt x="2477" y="51840"/>
                            <a:pt x="2413" y="53517"/>
                          </a:cubicBezTo>
                          <a:cubicBezTo>
                            <a:pt x="2375" y="54748"/>
                            <a:pt x="1956" y="55295"/>
                            <a:pt x="1296" y="55269"/>
                          </a:cubicBezTo>
                          <a:cubicBezTo>
                            <a:pt x="368" y="55244"/>
                            <a:pt x="0" y="54329"/>
                            <a:pt x="38" y="53097"/>
                          </a:cubicBezTo>
                          <a:cubicBezTo>
                            <a:pt x="280" y="45731"/>
                            <a:pt x="914" y="38708"/>
                            <a:pt x="1016" y="35584"/>
                          </a:cubicBezTo>
                          <a:cubicBezTo>
                            <a:pt x="1092" y="33019"/>
                            <a:pt x="927" y="25971"/>
                            <a:pt x="1067" y="21501"/>
                          </a:cubicBezTo>
                          <a:cubicBezTo>
                            <a:pt x="1118" y="20053"/>
                            <a:pt x="1550" y="19291"/>
                            <a:pt x="2477" y="19316"/>
                          </a:cubicBezTo>
                          <a:cubicBezTo>
                            <a:pt x="3137" y="19342"/>
                            <a:pt x="3518" y="19799"/>
                            <a:pt x="3480" y="21132"/>
                          </a:cubicBezTo>
                          <a:cubicBezTo>
                            <a:pt x="3429" y="22809"/>
                            <a:pt x="3645" y="24168"/>
                            <a:pt x="3874" y="25171"/>
                          </a:cubicBezTo>
                          <a:cubicBezTo>
                            <a:pt x="4343" y="27419"/>
                            <a:pt x="7239" y="28194"/>
                            <a:pt x="11087" y="28651"/>
                          </a:cubicBezTo>
                          <a:cubicBezTo>
                            <a:pt x="16650" y="29400"/>
                            <a:pt x="27153" y="29743"/>
                            <a:pt x="39383" y="30137"/>
                          </a:cubicBezTo>
                          <a:close/>
                          <a:moveTo>
                            <a:pt x="93878" y="31927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6" behindDoc="0" locked="0" layoutInCell="1" allowOverlap="1">
            <wp:simplePos x="0" y="0"/>
            <wp:positionH relativeFrom="page">
              <wp:posOffset>6025276</wp:posOffset>
            </wp:positionH>
            <wp:positionV relativeFrom="page">
              <wp:posOffset>9651098</wp:posOffset>
            </wp:positionV>
            <wp:extent cx="112038" cy="108597"/>
            <wp:effectExtent l="0" t="0" r="0" b="0"/>
            <wp:wrapNone/>
            <wp:docPr id="165" name="Freeform 1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2038" cy="108597"/>
                    </a:xfrm>
                    <a:custGeom>
                      <a:rect l="l" t="t" r="r" b="b"/>
                      <a:pathLst>
                        <a:path w="112038" h="108597">
                          <a:moveTo>
                            <a:pt x="45148" y="34823"/>
                          </a:moveTo>
                          <a:cubicBezTo>
                            <a:pt x="45098" y="34493"/>
                            <a:pt x="44793" y="34201"/>
                            <a:pt x="44133" y="34290"/>
                          </a:cubicBezTo>
                          <a:lnTo>
                            <a:pt x="41364" y="34684"/>
                          </a:lnTo>
                          <a:cubicBezTo>
                            <a:pt x="21349" y="37489"/>
                            <a:pt x="17666" y="38010"/>
                            <a:pt x="13475" y="38823"/>
                          </a:cubicBezTo>
                          <a:cubicBezTo>
                            <a:pt x="9030" y="39674"/>
                            <a:pt x="7048" y="40855"/>
                            <a:pt x="6642" y="44640"/>
                          </a:cubicBezTo>
                          <a:cubicBezTo>
                            <a:pt x="6502" y="45554"/>
                            <a:pt x="6629" y="47459"/>
                            <a:pt x="6858" y="49008"/>
                          </a:cubicBezTo>
                          <a:cubicBezTo>
                            <a:pt x="7023" y="50228"/>
                            <a:pt x="6858" y="50926"/>
                            <a:pt x="5931" y="51053"/>
                          </a:cubicBezTo>
                          <a:cubicBezTo>
                            <a:pt x="5016" y="51180"/>
                            <a:pt x="4635" y="50444"/>
                            <a:pt x="4420" y="48894"/>
                          </a:cubicBezTo>
                          <a:cubicBezTo>
                            <a:pt x="3581" y="42912"/>
                            <a:pt x="2997" y="35889"/>
                            <a:pt x="2578" y="32906"/>
                          </a:cubicBezTo>
                          <a:cubicBezTo>
                            <a:pt x="2197" y="30251"/>
                            <a:pt x="825" y="23330"/>
                            <a:pt x="216" y="19025"/>
                          </a:cubicBezTo>
                          <a:cubicBezTo>
                            <a:pt x="0" y="17475"/>
                            <a:pt x="152" y="16663"/>
                            <a:pt x="1079" y="16535"/>
                          </a:cubicBezTo>
                          <a:cubicBezTo>
                            <a:pt x="1994" y="16408"/>
                            <a:pt x="2350" y="17031"/>
                            <a:pt x="2540" y="18364"/>
                          </a:cubicBezTo>
                          <a:cubicBezTo>
                            <a:pt x="2667" y="19253"/>
                            <a:pt x="2934" y="20219"/>
                            <a:pt x="3391" y="21514"/>
                          </a:cubicBezTo>
                          <a:cubicBezTo>
                            <a:pt x="4470" y="24410"/>
                            <a:pt x="6833" y="24981"/>
                            <a:pt x="11468" y="24549"/>
                          </a:cubicBezTo>
                          <a:cubicBezTo>
                            <a:pt x="15710" y="24181"/>
                            <a:pt x="19406" y="23660"/>
                            <a:pt x="39421" y="20853"/>
                          </a:cubicBezTo>
                          <a:lnTo>
                            <a:pt x="62597" y="17590"/>
                          </a:lnTo>
                          <a:cubicBezTo>
                            <a:pt x="74713" y="15888"/>
                            <a:pt x="85114" y="14427"/>
                            <a:pt x="90702" y="13068"/>
                          </a:cubicBezTo>
                          <a:cubicBezTo>
                            <a:pt x="94347" y="12230"/>
                            <a:pt x="97154" y="11151"/>
                            <a:pt x="97205" y="7760"/>
                          </a:cubicBezTo>
                          <a:cubicBezTo>
                            <a:pt x="97256" y="6172"/>
                            <a:pt x="97179" y="3708"/>
                            <a:pt x="96951" y="2045"/>
                          </a:cubicBezTo>
                          <a:cubicBezTo>
                            <a:pt x="96773" y="826"/>
                            <a:pt x="97091" y="216"/>
                            <a:pt x="97751" y="127"/>
                          </a:cubicBezTo>
                          <a:cubicBezTo>
                            <a:pt x="98665" y="0"/>
                            <a:pt x="99186" y="826"/>
                            <a:pt x="99376" y="2146"/>
                          </a:cubicBezTo>
                          <a:cubicBezTo>
                            <a:pt x="100392" y="9335"/>
                            <a:pt x="100977" y="16358"/>
                            <a:pt x="101408" y="19456"/>
                          </a:cubicBezTo>
                          <a:cubicBezTo>
                            <a:pt x="101764" y="22009"/>
                            <a:pt x="103136" y="28918"/>
                            <a:pt x="103745" y="33236"/>
                          </a:cubicBezTo>
                          <a:cubicBezTo>
                            <a:pt x="103961" y="34785"/>
                            <a:pt x="103682" y="35623"/>
                            <a:pt x="102755" y="35750"/>
                          </a:cubicBezTo>
                          <a:cubicBezTo>
                            <a:pt x="102094" y="35838"/>
                            <a:pt x="101650" y="35458"/>
                            <a:pt x="101459" y="34125"/>
                          </a:cubicBezTo>
                          <a:cubicBezTo>
                            <a:pt x="101218" y="32461"/>
                            <a:pt x="100774" y="31179"/>
                            <a:pt x="100367" y="30213"/>
                          </a:cubicBezTo>
                          <a:cubicBezTo>
                            <a:pt x="99529" y="28080"/>
                            <a:pt x="96557" y="27927"/>
                            <a:pt x="92671" y="28029"/>
                          </a:cubicBezTo>
                          <a:cubicBezTo>
                            <a:pt x="87070" y="28258"/>
                            <a:pt x="76656" y="29718"/>
                            <a:pt x="64540" y="31420"/>
                          </a:cubicBezTo>
                          <a:lnTo>
                            <a:pt x="52958" y="33045"/>
                          </a:lnTo>
                          <a:cubicBezTo>
                            <a:pt x="52425" y="33122"/>
                            <a:pt x="52209" y="33490"/>
                            <a:pt x="52260" y="33820"/>
                          </a:cubicBezTo>
                          <a:lnTo>
                            <a:pt x="58203" y="76085"/>
                          </a:lnTo>
                          <a:cubicBezTo>
                            <a:pt x="58254" y="76415"/>
                            <a:pt x="58432" y="76732"/>
                            <a:pt x="59079" y="76631"/>
                          </a:cubicBezTo>
                          <a:lnTo>
                            <a:pt x="70674" y="75005"/>
                          </a:lnTo>
                          <a:cubicBezTo>
                            <a:pt x="82790" y="73303"/>
                            <a:pt x="93192" y="71843"/>
                            <a:pt x="98780" y="70497"/>
                          </a:cubicBezTo>
                          <a:cubicBezTo>
                            <a:pt x="102425" y="69646"/>
                            <a:pt x="105219" y="68566"/>
                            <a:pt x="105282" y="65176"/>
                          </a:cubicBezTo>
                          <a:cubicBezTo>
                            <a:pt x="105333" y="63588"/>
                            <a:pt x="105257" y="61124"/>
                            <a:pt x="105015" y="59461"/>
                          </a:cubicBezTo>
                          <a:cubicBezTo>
                            <a:pt x="104850" y="58241"/>
                            <a:pt x="105168" y="57632"/>
                            <a:pt x="105828" y="57543"/>
                          </a:cubicBezTo>
                          <a:cubicBezTo>
                            <a:pt x="106742" y="57416"/>
                            <a:pt x="107263" y="58241"/>
                            <a:pt x="107454" y="59575"/>
                          </a:cubicBezTo>
                          <a:cubicBezTo>
                            <a:pt x="108470" y="66763"/>
                            <a:pt x="109054" y="73786"/>
                            <a:pt x="109486" y="76885"/>
                          </a:cubicBezTo>
                          <a:cubicBezTo>
                            <a:pt x="109841" y="79425"/>
                            <a:pt x="111213" y="86346"/>
                            <a:pt x="111835" y="90766"/>
                          </a:cubicBezTo>
                          <a:cubicBezTo>
                            <a:pt x="112038" y="92201"/>
                            <a:pt x="111759" y="93039"/>
                            <a:pt x="110832" y="93166"/>
                          </a:cubicBezTo>
                          <a:cubicBezTo>
                            <a:pt x="110171" y="93255"/>
                            <a:pt x="109714" y="92874"/>
                            <a:pt x="109524" y="91541"/>
                          </a:cubicBezTo>
                          <a:cubicBezTo>
                            <a:pt x="109295" y="89877"/>
                            <a:pt x="108851" y="88594"/>
                            <a:pt x="108444" y="87629"/>
                          </a:cubicBezTo>
                          <a:cubicBezTo>
                            <a:pt x="107606" y="85496"/>
                            <a:pt x="104634" y="85356"/>
                            <a:pt x="100748" y="85445"/>
                          </a:cubicBezTo>
                          <a:cubicBezTo>
                            <a:pt x="95135" y="85673"/>
                            <a:pt x="84733" y="87134"/>
                            <a:pt x="72618" y="88836"/>
                          </a:cubicBezTo>
                          <a:lnTo>
                            <a:pt x="49440" y="92100"/>
                          </a:lnTo>
                          <a:cubicBezTo>
                            <a:pt x="29426" y="94906"/>
                            <a:pt x="25730" y="95427"/>
                            <a:pt x="21552" y="96240"/>
                          </a:cubicBezTo>
                          <a:cubicBezTo>
                            <a:pt x="17107" y="97091"/>
                            <a:pt x="15126" y="98272"/>
                            <a:pt x="14719" y="102056"/>
                          </a:cubicBezTo>
                          <a:cubicBezTo>
                            <a:pt x="14580" y="102971"/>
                            <a:pt x="14707" y="104876"/>
                            <a:pt x="14922" y="106425"/>
                          </a:cubicBezTo>
                          <a:cubicBezTo>
                            <a:pt x="15100" y="107644"/>
                            <a:pt x="14922" y="108343"/>
                            <a:pt x="14008" y="108470"/>
                          </a:cubicBezTo>
                          <a:cubicBezTo>
                            <a:pt x="13081" y="108597"/>
                            <a:pt x="12713" y="107860"/>
                            <a:pt x="12497" y="106311"/>
                          </a:cubicBezTo>
                          <a:cubicBezTo>
                            <a:pt x="11659" y="100342"/>
                            <a:pt x="11074" y="93319"/>
                            <a:pt x="10643" y="90321"/>
                          </a:cubicBezTo>
                          <a:cubicBezTo>
                            <a:pt x="10274" y="87667"/>
                            <a:pt x="8903" y="80758"/>
                            <a:pt x="8293" y="76440"/>
                          </a:cubicBezTo>
                          <a:cubicBezTo>
                            <a:pt x="8077" y="74891"/>
                            <a:pt x="8230" y="74078"/>
                            <a:pt x="9144" y="73951"/>
                          </a:cubicBezTo>
                          <a:cubicBezTo>
                            <a:pt x="10071" y="73824"/>
                            <a:pt x="10427" y="74446"/>
                            <a:pt x="10617" y="75780"/>
                          </a:cubicBezTo>
                          <a:cubicBezTo>
                            <a:pt x="10744" y="76656"/>
                            <a:pt x="11011" y="77634"/>
                            <a:pt x="11468" y="78930"/>
                          </a:cubicBezTo>
                          <a:cubicBezTo>
                            <a:pt x="12535" y="81825"/>
                            <a:pt x="14910" y="82397"/>
                            <a:pt x="19545" y="81965"/>
                          </a:cubicBezTo>
                          <a:cubicBezTo>
                            <a:pt x="23787" y="81597"/>
                            <a:pt x="27483" y="81076"/>
                            <a:pt x="47497" y="78269"/>
                          </a:cubicBezTo>
                          <a:lnTo>
                            <a:pt x="50266" y="77876"/>
                          </a:lnTo>
                          <a:cubicBezTo>
                            <a:pt x="50926" y="77787"/>
                            <a:pt x="51142" y="77418"/>
                            <a:pt x="51091" y="77088"/>
                          </a:cubicBezTo>
                          <a:close/>
                          <a:moveTo>
                            <a:pt x="45148" y="34823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7178623</wp:posOffset>
            </wp:positionH>
            <wp:positionV relativeFrom="page">
              <wp:posOffset>9689145</wp:posOffset>
            </wp:positionV>
            <wp:extent cx="104799" cy="59549"/>
            <wp:effectExtent l="0" t="0" r="0" b="0"/>
            <wp:wrapNone/>
            <wp:docPr id="166" name="Freeform 1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4799" cy="59549"/>
                    </a:xfrm>
                    <a:custGeom>
                      <a:rect l="l" t="t" r="r" b="b"/>
                      <a:pathLst>
                        <a:path w="104799" h="59549">
                          <a:moveTo>
                            <a:pt x="7010" y="1841"/>
                          </a:moveTo>
                          <a:cubicBezTo>
                            <a:pt x="8216" y="229"/>
                            <a:pt x="8927" y="0"/>
                            <a:pt x="11810" y="483"/>
                          </a:cubicBezTo>
                          <a:cubicBezTo>
                            <a:pt x="19036" y="1664"/>
                            <a:pt x="26834" y="3390"/>
                            <a:pt x="28917" y="3847"/>
                          </a:cubicBezTo>
                          <a:cubicBezTo>
                            <a:pt x="30873" y="4279"/>
                            <a:pt x="32257" y="4850"/>
                            <a:pt x="32117" y="5727"/>
                          </a:cubicBezTo>
                          <a:cubicBezTo>
                            <a:pt x="31952" y="6717"/>
                            <a:pt x="30746" y="6628"/>
                            <a:pt x="29704" y="6463"/>
                          </a:cubicBezTo>
                          <a:cubicBezTo>
                            <a:pt x="27990" y="6184"/>
                            <a:pt x="25170" y="6171"/>
                            <a:pt x="22846" y="6362"/>
                          </a:cubicBezTo>
                          <a:cubicBezTo>
                            <a:pt x="12737" y="7200"/>
                            <a:pt x="8127" y="13118"/>
                            <a:pt x="7010" y="19951"/>
                          </a:cubicBezTo>
                          <a:cubicBezTo>
                            <a:pt x="5385" y="29869"/>
                            <a:pt x="12597" y="36029"/>
                            <a:pt x="19544" y="37172"/>
                          </a:cubicBezTo>
                          <a:cubicBezTo>
                            <a:pt x="25983" y="38226"/>
                            <a:pt x="32283" y="37566"/>
                            <a:pt x="42315" y="29806"/>
                          </a:cubicBezTo>
                          <a:lnTo>
                            <a:pt x="47878" y="25513"/>
                          </a:lnTo>
                          <a:cubicBezTo>
                            <a:pt x="61150" y="15239"/>
                            <a:pt x="71030" y="12547"/>
                            <a:pt x="81647" y="14287"/>
                          </a:cubicBezTo>
                          <a:cubicBezTo>
                            <a:pt x="96087" y="16661"/>
                            <a:pt x="104799" y="28498"/>
                            <a:pt x="102285" y="43814"/>
                          </a:cubicBezTo>
                          <a:cubicBezTo>
                            <a:pt x="101116" y="50977"/>
                            <a:pt x="99046" y="55396"/>
                            <a:pt x="97649" y="58114"/>
                          </a:cubicBezTo>
                          <a:cubicBezTo>
                            <a:pt x="97230" y="59067"/>
                            <a:pt x="96748" y="59549"/>
                            <a:pt x="95821" y="59397"/>
                          </a:cubicBezTo>
                          <a:cubicBezTo>
                            <a:pt x="94119" y="59118"/>
                            <a:pt x="90385" y="58051"/>
                            <a:pt x="80149" y="56374"/>
                          </a:cubicBezTo>
                          <a:cubicBezTo>
                            <a:pt x="77253" y="55904"/>
                            <a:pt x="76263" y="55396"/>
                            <a:pt x="76402" y="54520"/>
                          </a:cubicBezTo>
                          <a:cubicBezTo>
                            <a:pt x="76542" y="53745"/>
                            <a:pt x="77380" y="53542"/>
                            <a:pt x="78955" y="53809"/>
                          </a:cubicBezTo>
                          <a:cubicBezTo>
                            <a:pt x="80136" y="53999"/>
                            <a:pt x="84289" y="54114"/>
                            <a:pt x="88086" y="52361"/>
                          </a:cubicBezTo>
                          <a:cubicBezTo>
                            <a:pt x="90842" y="51117"/>
                            <a:pt x="95313" y="48564"/>
                            <a:pt x="96481" y="41401"/>
                          </a:cubicBezTo>
                          <a:cubicBezTo>
                            <a:pt x="97815" y="33235"/>
                            <a:pt x="92988" y="27355"/>
                            <a:pt x="85115" y="26059"/>
                          </a:cubicBezTo>
                          <a:cubicBezTo>
                            <a:pt x="79082" y="25069"/>
                            <a:pt x="74066" y="26860"/>
                            <a:pt x="64299" y="34657"/>
                          </a:cubicBezTo>
                          <a:lnTo>
                            <a:pt x="61035" y="37286"/>
                          </a:lnTo>
                          <a:cubicBezTo>
                            <a:pt x="46913" y="48665"/>
                            <a:pt x="37083" y="51929"/>
                            <a:pt x="24612" y="49885"/>
                          </a:cubicBezTo>
                          <a:cubicBezTo>
                            <a:pt x="16992" y="48640"/>
                            <a:pt x="8330" y="44728"/>
                            <a:pt x="3467" y="35788"/>
                          </a:cubicBezTo>
                          <a:cubicBezTo>
                            <a:pt x="178" y="29577"/>
                            <a:pt x="0" y="23215"/>
                            <a:pt x="965" y="17373"/>
                          </a:cubicBezTo>
                          <a:cubicBezTo>
                            <a:pt x="2007" y="10985"/>
                            <a:pt x="3747" y="6171"/>
                            <a:pt x="7010" y="1841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5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-311150</wp:posOffset>
            </wp:positionV>
            <wp:extent cx="7772400" cy="10058400"/>
            <wp:effectExtent l="0" t="0" r="0" b="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0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-311150</wp:posOffset>
            </wp:positionV>
            <wp:extent cx="7772400" cy="2422297"/>
            <wp:effectExtent l="0" t="0" r="0" b="0"/>
            <wp:wrapNone/>
            <wp:docPr id="168" name="Freeform 1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772400" cy="2422297"/>
                    </a:xfrm>
                    <a:custGeom>
                      <a:rect l="l" t="t" r="r" b="b"/>
                      <a:pathLst>
                        <a:path w="7772400" h="2422297">
                          <a:moveTo>
                            <a:pt x="0" y="2422297"/>
                          </a:moveTo>
                          <a:lnTo>
                            <a:pt x="7772400" y="2422297"/>
                          </a:lnTo>
                          <a:lnTo>
                            <a:pt x="7772400" y="0"/>
                          </a:lnTo>
                          <a:lnTo>
                            <a:pt x="0" y="0"/>
                          </a:lnTo>
                          <a:lnTo>
                            <a:pt x="0" y="2422297"/>
                          </a:lnTo>
                          <a:close/>
                        </a:path>
                      </a:pathLst>
                    </a:custGeom>
                    <a:solidFill>
                      <a:srgbClr val="6C3E8A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7" behindDoc="0" locked="0" layoutInCell="1" allowOverlap="1">
            <wp:simplePos x="0" y="0"/>
            <wp:positionH relativeFrom="page">
              <wp:posOffset>1572249</wp:posOffset>
            </wp:positionH>
            <wp:positionV relativeFrom="paragraph">
              <wp:posOffset>-86120</wp:posOffset>
            </wp:positionV>
            <wp:extent cx="293318" cy="246303"/>
            <wp:effectExtent l="0" t="0" r="0" b="0"/>
            <wp:wrapNone/>
            <wp:docPr id="169" name="Freeform 1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3318" cy="246303"/>
                    </a:xfrm>
                    <a:custGeom>
                      <a:rect l="l" t="t" r="r" b="b"/>
                      <a:pathLst>
                        <a:path w="293318" h="246303">
                          <a:moveTo>
                            <a:pt x="291477" y="90182"/>
                          </a:moveTo>
                          <a:cubicBezTo>
                            <a:pt x="293318" y="46266"/>
                            <a:pt x="259207" y="9182"/>
                            <a:pt x="215290" y="7340"/>
                          </a:cubicBezTo>
                          <a:cubicBezTo>
                            <a:pt x="187973" y="6197"/>
                            <a:pt x="163309" y="18974"/>
                            <a:pt x="148120" y="39357"/>
                          </a:cubicBezTo>
                          <a:cubicBezTo>
                            <a:pt x="134683" y="17767"/>
                            <a:pt x="111163" y="2984"/>
                            <a:pt x="83845" y="1841"/>
                          </a:cubicBezTo>
                          <a:cubicBezTo>
                            <a:pt x="39929" y="0"/>
                            <a:pt x="2845" y="34112"/>
                            <a:pt x="1003" y="78029"/>
                          </a:cubicBezTo>
                          <a:cubicBezTo>
                            <a:pt x="0" y="102158"/>
                            <a:pt x="9855" y="124218"/>
                            <a:pt x="26225" y="139508"/>
                          </a:cubicBezTo>
                          <a:lnTo>
                            <a:pt x="26213" y="139534"/>
                          </a:lnTo>
                          <a:lnTo>
                            <a:pt x="139458" y="246303"/>
                          </a:lnTo>
                          <a:lnTo>
                            <a:pt x="263283" y="147725"/>
                          </a:lnTo>
                          <a:lnTo>
                            <a:pt x="263283" y="147674"/>
                          </a:lnTo>
                          <a:cubicBezTo>
                            <a:pt x="279717" y="133793"/>
                            <a:pt x="290512" y="113359"/>
                            <a:pt x="291477" y="90182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0" behindDoc="0" locked="0" layoutInCell="1" allowOverlap="1">
            <wp:simplePos x="0" y="0"/>
            <wp:positionH relativeFrom="page">
              <wp:posOffset>1385779</wp:posOffset>
            </wp:positionH>
            <wp:positionV relativeFrom="paragraph">
              <wp:posOffset>115877</wp:posOffset>
            </wp:positionV>
            <wp:extent cx="290702" cy="265493"/>
            <wp:effectExtent l="0" t="0" r="0" b="0"/>
            <wp:wrapNone/>
            <wp:docPr id="170" name="Freeform 1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0702" cy="265493"/>
                    </a:xfrm>
                    <a:custGeom>
                      <a:rect l="l" t="t" r="r" b="b"/>
                      <a:pathLst>
                        <a:path w="290702" h="265493">
                          <a:moveTo>
                            <a:pt x="271157" y="184696"/>
                          </a:moveTo>
                          <a:cubicBezTo>
                            <a:pt x="290702" y="145327"/>
                            <a:pt x="274624" y="97574"/>
                            <a:pt x="235255" y="78029"/>
                          </a:cubicBezTo>
                          <a:cubicBezTo>
                            <a:pt x="210769" y="65875"/>
                            <a:pt x="183032" y="67514"/>
                            <a:pt x="160858" y="79947"/>
                          </a:cubicBezTo>
                          <a:cubicBezTo>
                            <a:pt x="157365" y="54776"/>
                            <a:pt x="141897" y="31700"/>
                            <a:pt x="117411" y="19546"/>
                          </a:cubicBezTo>
                          <a:cubicBezTo>
                            <a:pt x="78041" y="0"/>
                            <a:pt x="30277" y="16079"/>
                            <a:pt x="10744" y="55449"/>
                          </a:cubicBezTo>
                          <a:cubicBezTo>
                            <a:pt x="0" y="77077"/>
                            <a:pt x="38" y="101245"/>
                            <a:pt x="8776" y="121870"/>
                          </a:cubicBezTo>
                          <a:lnTo>
                            <a:pt x="8750" y="121882"/>
                          </a:lnTo>
                          <a:lnTo>
                            <a:pt x="68770" y="265493"/>
                          </a:lnTo>
                          <a:lnTo>
                            <a:pt x="221996" y="225793"/>
                          </a:lnTo>
                          <a:lnTo>
                            <a:pt x="222021" y="225742"/>
                          </a:lnTo>
                          <a:cubicBezTo>
                            <a:pt x="242671" y="219760"/>
                            <a:pt x="260845" y="205473"/>
                            <a:pt x="271157" y="184696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6" behindDoc="0" locked="0" layoutInCell="1" allowOverlap="1">
            <wp:simplePos x="0" y="0"/>
            <wp:positionH relativeFrom="page">
              <wp:posOffset>946462</wp:posOffset>
            </wp:positionH>
            <wp:positionV relativeFrom="paragraph">
              <wp:posOffset>90043</wp:posOffset>
            </wp:positionV>
            <wp:extent cx="1350998" cy="1254049"/>
            <wp:effectExtent l="0" t="0" r="0" b="0"/>
            <wp:wrapNone/>
            <wp:docPr id="171" name="Picture 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0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50998" cy="1254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3" behindDoc="0" locked="0" layoutInCell="1" allowOverlap="1">
            <wp:simplePos x="0" y="0"/>
            <wp:positionH relativeFrom="page">
              <wp:posOffset>1567607</wp:posOffset>
            </wp:positionH>
            <wp:positionV relativeFrom="paragraph">
              <wp:posOffset>141024</wp:posOffset>
            </wp:positionV>
            <wp:extent cx="294753" cy="263955"/>
            <wp:effectExtent l="0" t="0" r="0" b="0"/>
            <wp:wrapNone/>
            <wp:docPr id="172" name="Freeform 1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4753" cy="263955"/>
                    </a:xfrm>
                    <a:custGeom>
                      <a:rect l="l" t="t" r="r" b="b"/>
                      <a:pathLst>
                        <a:path w="294753" h="263955">
                          <a:moveTo>
                            <a:pt x="286702" y="61937"/>
                          </a:moveTo>
                          <a:cubicBezTo>
                            <a:pt x="271450" y="20904"/>
                            <a:pt x="225819" y="0"/>
                            <a:pt x="184785" y="15252"/>
                          </a:cubicBezTo>
                          <a:cubicBezTo>
                            <a:pt x="159258" y="24739"/>
                            <a:pt x="141529" y="45986"/>
                            <a:pt x="135433" y="70560"/>
                          </a:cubicBezTo>
                          <a:cubicBezTo>
                            <a:pt x="114770" y="55930"/>
                            <a:pt x="87465" y="51422"/>
                            <a:pt x="61938" y="60909"/>
                          </a:cubicBezTo>
                          <a:cubicBezTo>
                            <a:pt x="20904" y="76161"/>
                            <a:pt x="0" y="121792"/>
                            <a:pt x="15253" y="162825"/>
                          </a:cubicBezTo>
                          <a:cubicBezTo>
                            <a:pt x="23635" y="185381"/>
                            <a:pt x="41212" y="201827"/>
                            <a:pt x="62128" y="209561"/>
                          </a:cubicBezTo>
                          <a:lnTo>
                            <a:pt x="62128" y="209587"/>
                          </a:lnTo>
                          <a:lnTo>
                            <a:pt x="207315" y="263955"/>
                          </a:lnTo>
                          <a:lnTo>
                            <a:pt x="283007" y="125665"/>
                          </a:lnTo>
                          <a:lnTo>
                            <a:pt x="282981" y="125602"/>
                          </a:lnTo>
                          <a:cubicBezTo>
                            <a:pt x="292721" y="106526"/>
                            <a:pt x="294753" y="83590"/>
                            <a:pt x="286702" y="61937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4" behindDoc="0" locked="0" layoutInCell="1" allowOverlap="1">
            <wp:simplePos x="0" y="0"/>
            <wp:positionH relativeFrom="page">
              <wp:posOffset>1323787</wp:posOffset>
            </wp:positionH>
            <wp:positionV relativeFrom="paragraph">
              <wp:posOffset>74384</wp:posOffset>
            </wp:positionV>
            <wp:extent cx="591769" cy="492442"/>
            <wp:effectExtent l="0" t="0" r="0" b="0"/>
            <wp:wrapNone/>
            <wp:docPr id="173" name="Freeform 1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1769" cy="492442"/>
                    </a:xfrm>
                    <a:custGeom>
                      <a:rect l="l" t="t" r="r" b="b"/>
                      <a:pathLst>
                        <a:path w="591769" h="492442">
                          <a:moveTo>
                            <a:pt x="591769" y="161988"/>
                          </a:moveTo>
                          <a:cubicBezTo>
                            <a:pt x="591769" y="72530"/>
                            <a:pt x="519240" y="0"/>
                            <a:pt x="429781" y="0"/>
                          </a:cubicBezTo>
                          <a:cubicBezTo>
                            <a:pt x="374130" y="0"/>
                            <a:pt x="325044" y="28067"/>
                            <a:pt x="295885" y="70815"/>
                          </a:cubicBezTo>
                          <a:cubicBezTo>
                            <a:pt x="266726" y="28067"/>
                            <a:pt x="217640" y="0"/>
                            <a:pt x="161989" y="0"/>
                          </a:cubicBezTo>
                          <a:cubicBezTo>
                            <a:pt x="72517" y="0"/>
                            <a:pt x="0" y="72530"/>
                            <a:pt x="0" y="161988"/>
                          </a:cubicBezTo>
                          <a:cubicBezTo>
                            <a:pt x="0" y="211149"/>
                            <a:pt x="21933" y="255167"/>
                            <a:pt x="56515" y="284873"/>
                          </a:cubicBezTo>
                          <a:lnTo>
                            <a:pt x="56490" y="284924"/>
                          </a:lnTo>
                          <a:lnTo>
                            <a:pt x="295885" y="492442"/>
                          </a:lnTo>
                          <a:lnTo>
                            <a:pt x="539318" y="281418"/>
                          </a:lnTo>
                          <a:lnTo>
                            <a:pt x="539318" y="281304"/>
                          </a:lnTo>
                          <a:cubicBezTo>
                            <a:pt x="571551" y="251688"/>
                            <a:pt x="591769" y="209206"/>
                            <a:pt x="591769" y="161988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6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672" w:lineRule="exact"/>
        <w:ind w:left="4436" w:right="0" w:firstLine="0"/>
      </w:pPr>
      <w:r>
        <w:drawing>
          <wp:anchor simplePos="0" relativeHeight="251658365" behindDoc="0" locked="0" layoutInCell="1" allowOverlap="1">
            <wp:simplePos x="0" y="0"/>
            <wp:positionH relativeFrom="page">
              <wp:posOffset>1051447</wp:posOffset>
            </wp:positionH>
            <wp:positionV relativeFrom="line">
              <wp:posOffset>-64161</wp:posOffset>
            </wp:positionV>
            <wp:extent cx="69240" cy="180492"/>
            <wp:effectExtent l="0" t="0" r="0" b="0"/>
            <wp:wrapNone/>
            <wp:docPr id="174" name="Freeform 1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9240" cy="180492"/>
                    </a:xfrm>
                    <a:custGeom>
                      <a:rect l="l" t="t" r="r" b="b"/>
                      <a:pathLst>
                        <a:path w="69240" h="180492">
                          <a:moveTo>
                            <a:pt x="69240" y="170726"/>
                          </a:moveTo>
                          <a:lnTo>
                            <a:pt x="69240" y="180492"/>
                          </a:lnTo>
                          <a:cubicBezTo>
                            <a:pt x="59068" y="179844"/>
                            <a:pt x="48438" y="179514"/>
                            <a:pt x="37364" y="179514"/>
                          </a:cubicBezTo>
                          <a:cubicBezTo>
                            <a:pt x="26302" y="179514"/>
                            <a:pt x="13830" y="179844"/>
                            <a:pt x="0" y="180492"/>
                          </a:cubicBezTo>
                          <a:lnTo>
                            <a:pt x="0" y="170852"/>
                          </a:lnTo>
                          <a:cubicBezTo>
                            <a:pt x="7734" y="170600"/>
                            <a:pt x="12408" y="170282"/>
                            <a:pt x="14034" y="169876"/>
                          </a:cubicBezTo>
                          <a:cubicBezTo>
                            <a:pt x="15265" y="169545"/>
                            <a:pt x="16180" y="169076"/>
                            <a:pt x="16789" y="168466"/>
                          </a:cubicBezTo>
                          <a:cubicBezTo>
                            <a:pt x="17399" y="167856"/>
                            <a:pt x="17818" y="166904"/>
                            <a:pt x="18072" y="165596"/>
                          </a:cubicBezTo>
                          <a:cubicBezTo>
                            <a:pt x="18631" y="163157"/>
                            <a:pt x="19050" y="155461"/>
                            <a:pt x="19291" y="142520"/>
                          </a:cubicBezTo>
                          <a:cubicBezTo>
                            <a:pt x="19533" y="129566"/>
                            <a:pt x="19660" y="118085"/>
                            <a:pt x="19660" y="108077"/>
                          </a:cubicBezTo>
                          <a:lnTo>
                            <a:pt x="19660" y="67780"/>
                          </a:lnTo>
                          <a:cubicBezTo>
                            <a:pt x="19660" y="54991"/>
                            <a:pt x="19368" y="43307"/>
                            <a:pt x="18809" y="32728"/>
                          </a:cubicBezTo>
                          <a:cubicBezTo>
                            <a:pt x="18479" y="27026"/>
                            <a:pt x="18072" y="23648"/>
                            <a:pt x="17577" y="22594"/>
                          </a:cubicBezTo>
                          <a:cubicBezTo>
                            <a:pt x="17259" y="22022"/>
                            <a:pt x="16802" y="21565"/>
                            <a:pt x="16231" y="21247"/>
                          </a:cubicBezTo>
                          <a:cubicBezTo>
                            <a:pt x="15265" y="20600"/>
                            <a:pt x="13716" y="20105"/>
                            <a:pt x="11595" y="19787"/>
                          </a:cubicBezTo>
                          <a:cubicBezTo>
                            <a:pt x="10376" y="19622"/>
                            <a:pt x="6718" y="19419"/>
                            <a:pt x="610" y="19165"/>
                          </a:cubicBezTo>
                          <a:lnTo>
                            <a:pt x="610" y="10135"/>
                          </a:lnTo>
                          <a:cubicBezTo>
                            <a:pt x="10706" y="9068"/>
                            <a:pt x="18758" y="7913"/>
                            <a:pt x="24790" y="6655"/>
                          </a:cubicBezTo>
                          <a:cubicBezTo>
                            <a:pt x="30810" y="5398"/>
                            <a:pt x="38913" y="3175"/>
                            <a:pt x="49086" y="0"/>
                          </a:cubicBezTo>
                          <a:lnTo>
                            <a:pt x="51651" y="1461"/>
                          </a:lnTo>
                          <a:lnTo>
                            <a:pt x="50673" y="26137"/>
                          </a:lnTo>
                          <a:cubicBezTo>
                            <a:pt x="50267" y="39967"/>
                            <a:pt x="50025" y="56947"/>
                            <a:pt x="49949" y="77064"/>
                          </a:cubicBezTo>
                          <a:lnTo>
                            <a:pt x="49949" y="108319"/>
                          </a:lnTo>
                          <a:cubicBezTo>
                            <a:pt x="49949" y="120130"/>
                            <a:pt x="50025" y="128956"/>
                            <a:pt x="50190" y="134824"/>
                          </a:cubicBezTo>
                          <a:cubicBezTo>
                            <a:pt x="50521" y="149391"/>
                            <a:pt x="50762" y="158204"/>
                            <a:pt x="50914" y="161265"/>
                          </a:cubicBezTo>
                          <a:cubicBezTo>
                            <a:pt x="51092" y="164313"/>
                            <a:pt x="51372" y="166256"/>
                            <a:pt x="51778" y="167069"/>
                          </a:cubicBezTo>
                          <a:cubicBezTo>
                            <a:pt x="52019" y="167628"/>
                            <a:pt x="52426" y="168123"/>
                            <a:pt x="52997" y="168529"/>
                          </a:cubicBezTo>
                          <a:cubicBezTo>
                            <a:pt x="53734" y="169101"/>
                            <a:pt x="54991" y="169545"/>
                            <a:pt x="56782" y="169876"/>
                          </a:cubicBezTo>
                          <a:cubicBezTo>
                            <a:pt x="57518" y="170041"/>
                            <a:pt x="61671" y="170320"/>
                            <a:pt x="69240" y="170726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9" behindDoc="0" locked="0" layoutInCell="1" allowOverlap="1">
            <wp:simplePos x="0" y="0"/>
            <wp:positionH relativeFrom="page">
              <wp:posOffset>2205264</wp:posOffset>
            </wp:positionH>
            <wp:positionV relativeFrom="line">
              <wp:posOffset>-76253</wp:posOffset>
            </wp:positionV>
            <wp:extent cx="158635" cy="208584"/>
            <wp:effectExtent l="0" t="0" r="0" b="0"/>
            <wp:wrapNone/>
            <wp:docPr id="175" name="Picture 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0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8635" cy="208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9" behindDoc="0" locked="0" layoutInCell="1" allowOverlap="1">
            <wp:simplePos x="0" y="0"/>
            <wp:positionH relativeFrom="page">
              <wp:posOffset>719999</wp:posOffset>
            </wp:positionH>
            <wp:positionV relativeFrom="line">
              <wp:posOffset>-54521</wp:posOffset>
            </wp:positionV>
            <wp:extent cx="193319" cy="170853"/>
            <wp:effectExtent l="0" t="0" r="0" b="0"/>
            <wp:wrapNone/>
            <wp:docPr id="176" name="Freeform 1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3319" cy="170853"/>
                    </a:xfrm>
                    <a:custGeom>
                      <a:rect l="l" t="t" r="r" b="b"/>
                      <a:pathLst>
                        <a:path w="193319" h="170853">
                          <a:moveTo>
                            <a:pt x="0" y="170853"/>
                          </a:moveTo>
                          <a:lnTo>
                            <a:pt x="0" y="160109"/>
                          </a:lnTo>
                          <a:cubicBezTo>
                            <a:pt x="7734" y="159944"/>
                            <a:pt x="12458" y="159703"/>
                            <a:pt x="14160" y="159373"/>
                          </a:cubicBezTo>
                          <a:cubicBezTo>
                            <a:pt x="15875" y="159042"/>
                            <a:pt x="17132" y="158585"/>
                            <a:pt x="17957" y="157963"/>
                          </a:cubicBezTo>
                          <a:cubicBezTo>
                            <a:pt x="18770" y="157353"/>
                            <a:pt x="19342" y="156490"/>
                            <a:pt x="19672" y="155347"/>
                          </a:cubicBezTo>
                          <a:cubicBezTo>
                            <a:pt x="20485" y="152896"/>
                            <a:pt x="20929" y="147244"/>
                            <a:pt x="21005" y="138367"/>
                          </a:cubicBezTo>
                          <a:lnTo>
                            <a:pt x="21501" y="114072"/>
                          </a:lnTo>
                          <a:lnTo>
                            <a:pt x="21501" y="56909"/>
                          </a:lnTo>
                          <a:lnTo>
                            <a:pt x="21005" y="32855"/>
                          </a:lnTo>
                          <a:cubicBezTo>
                            <a:pt x="20929" y="23813"/>
                            <a:pt x="20485" y="18073"/>
                            <a:pt x="19672" y="15634"/>
                          </a:cubicBezTo>
                          <a:cubicBezTo>
                            <a:pt x="19342" y="14491"/>
                            <a:pt x="18783" y="13627"/>
                            <a:pt x="18021" y="13005"/>
                          </a:cubicBezTo>
                          <a:cubicBezTo>
                            <a:pt x="17246" y="12396"/>
                            <a:pt x="16001" y="11913"/>
                            <a:pt x="14287" y="11545"/>
                          </a:cubicBezTo>
                          <a:cubicBezTo>
                            <a:pt x="12573" y="11176"/>
                            <a:pt x="7823" y="10910"/>
                            <a:pt x="0" y="10757"/>
                          </a:cubicBezTo>
                          <a:lnTo>
                            <a:pt x="0" y="0"/>
                          </a:lnTo>
                          <a:cubicBezTo>
                            <a:pt x="13347" y="496"/>
                            <a:pt x="27444" y="737"/>
                            <a:pt x="42265" y="737"/>
                          </a:cubicBezTo>
                          <a:cubicBezTo>
                            <a:pt x="55524" y="737"/>
                            <a:pt x="67297" y="496"/>
                            <a:pt x="77546" y="0"/>
                          </a:cubicBezTo>
                          <a:lnTo>
                            <a:pt x="77546" y="10757"/>
                          </a:lnTo>
                          <a:cubicBezTo>
                            <a:pt x="68834" y="11075"/>
                            <a:pt x="63703" y="11418"/>
                            <a:pt x="62166" y="11786"/>
                          </a:cubicBezTo>
                          <a:cubicBezTo>
                            <a:pt x="60617" y="12154"/>
                            <a:pt x="59512" y="12751"/>
                            <a:pt x="58864" y="13564"/>
                          </a:cubicBezTo>
                          <a:cubicBezTo>
                            <a:pt x="58204" y="14377"/>
                            <a:pt x="57721" y="17222"/>
                            <a:pt x="57391" y="22111"/>
                          </a:cubicBezTo>
                          <a:cubicBezTo>
                            <a:pt x="56667" y="30417"/>
                            <a:pt x="56299" y="42380"/>
                            <a:pt x="56299" y="58014"/>
                          </a:cubicBezTo>
                          <a:lnTo>
                            <a:pt x="56299" y="72060"/>
                          </a:lnTo>
                          <a:cubicBezTo>
                            <a:pt x="62166" y="72543"/>
                            <a:pt x="74460" y="72784"/>
                            <a:pt x="93179" y="72784"/>
                          </a:cubicBezTo>
                          <a:cubicBezTo>
                            <a:pt x="116789" y="72784"/>
                            <a:pt x="131356" y="72543"/>
                            <a:pt x="136905" y="72060"/>
                          </a:cubicBezTo>
                          <a:lnTo>
                            <a:pt x="136905" y="58014"/>
                          </a:lnTo>
                          <a:cubicBezTo>
                            <a:pt x="136905" y="45390"/>
                            <a:pt x="136817" y="37288"/>
                            <a:pt x="136652" y="33706"/>
                          </a:cubicBezTo>
                          <a:cubicBezTo>
                            <a:pt x="136004" y="22886"/>
                            <a:pt x="135521" y="16777"/>
                            <a:pt x="135191" y="15393"/>
                          </a:cubicBezTo>
                          <a:cubicBezTo>
                            <a:pt x="134950" y="14415"/>
                            <a:pt x="134556" y="13666"/>
                            <a:pt x="134023" y="13132"/>
                          </a:cubicBezTo>
                          <a:cubicBezTo>
                            <a:pt x="133502" y="12599"/>
                            <a:pt x="132524" y="12154"/>
                            <a:pt x="131102" y="11786"/>
                          </a:cubicBezTo>
                          <a:cubicBezTo>
                            <a:pt x="129679" y="11418"/>
                            <a:pt x="124561" y="11075"/>
                            <a:pt x="115773" y="10757"/>
                          </a:cubicBezTo>
                          <a:lnTo>
                            <a:pt x="115773" y="0"/>
                          </a:lnTo>
                          <a:cubicBezTo>
                            <a:pt x="126034" y="496"/>
                            <a:pt x="137795" y="737"/>
                            <a:pt x="151066" y="737"/>
                          </a:cubicBezTo>
                          <a:cubicBezTo>
                            <a:pt x="165887" y="737"/>
                            <a:pt x="179971" y="496"/>
                            <a:pt x="193319" y="0"/>
                          </a:cubicBezTo>
                          <a:lnTo>
                            <a:pt x="193319" y="10757"/>
                          </a:lnTo>
                          <a:cubicBezTo>
                            <a:pt x="185585" y="10910"/>
                            <a:pt x="180860" y="11164"/>
                            <a:pt x="179158" y="11481"/>
                          </a:cubicBezTo>
                          <a:cubicBezTo>
                            <a:pt x="177444" y="11811"/>
                            <a:pt x="176187" y="12281"/>
                            <a:pt x="175374" y="12891"/>
                          </a:cubicBezTo>
                          <a:cubicBezTo>
                            <a:pt x="174561" y="13500"/>
                            <a:pt x="173989" y="14377"/>
                            <a:pt x="173659" y="15507"/>
                          </a:cubicBezTo>
                          <a:cubicBezTo>
                            <a:pt x="172846" y="18034"/>
                            <a:pt x="172402" y="23699"/>
                            <a:pt x="172326" y="32487"/>
                          </a:cubicBezTo>
                          <a:lnTo>
                            <a:pt x="171830" y="56909"/>
                          </a:lnTo>
                          <a:lnTo>
                            <a:pt x="171830" y="114072"/>
                          </a:lnTo>
                          <a:lnTo>
                            <a:pt x="172326" y="137999"/>
                          </a:lnTo>
                          <a:cubicBezTo>
                            <a:pt x="172402" y="147117"/>
                            <a:pt x="172808" y="152858"/>
                            <a:pt x="173532" y="155220"/>
                          </a:cubicBezTo>
                          <a:cubicBezTo>
                            <a:pt x="173951" y="156363"/>
                            <a:pt x="174536" y="157264"/>
                            <a:pt x="175310" y="157912"/>
                          </a:cubicBezTo>
                          <a:cubicBezTo>
                            <a:pt x="176085" y="158560"/>
                            <a:pt x="177317" y="159042"/>
                            <a:pt x="179031" y="159373"/>
                          </a:cubicBezTo>
                          <a:cubicBezTo>
                            <a:pt x="180746" y="159703"/>
                            <a:pt x="185508" y="159944"/>
                            <a:pt x="193319" y="160109"/>
                          </a:cubicBezTo>
                          <a:lnTo>
                            <a:pt x="193319" y="170853"/>
                          </a:lnTo>
                          <a:cubicBezTo>
                            <a:pt x="179971" y="170358"/>
                            <a:pt x="165887" y="170117"/>
                            <a:pt x="151066" y="170117"/>
                          </a:cubicBezTo>
                          <a:cubicBezTo>
                            <a:pt x="137795" y="170117"/>
                            <a:pt x="126034" y="170358"/>
                            <a:pt x="115773" y="170853"/>
                          </a:cubicBezTo>
                          <a:lnTo>
                            <a:pt x="115773" y="160109"/>
                          </a:lnTo>
                          <a:cubicBezTo>
                            <a:pt x="124485" y="159779"/>
                            <a:pt x="129616" y="159436"/>
                            <a:pt x="131165" y="159068"/>
                          </a:cubicBezTo>
                          <a:cubicBezTo>
                            <a:pt x="132702" y="158700"/>
                            <a:pt x="133807" y="158115"/>
                            <a:pt x="134467" y="157303"/>
                          </a:cubicBezTo>
                          <a:cubicBezTo>
                            <a:pt x="135102" y="156490"/>
                            <a:pt x="135597" y="153632"/>
                            <a:pt x="135928" y="148755"/>
                          </a:cubicBezTo>
                          <a:cubicBezTo>
                            <a:pt x="136575" y="140450"/>
                            <a:pt x="136905" y="128474"/>
                            <a:pt x="136905" y="112840"/>
                          </a:cubicBezTo>
                          <a:lnTo>
                            <a:pt x="136905" y="87326"/>
                          </a:lnTo>
                          <a:cubicBezTo>
                            <a:pt x="132829" y="86754"/>
                            <a:pt x="120980" y="86462"/>
                            <a:pt x="101371" y="86462"/>
                          </a:cubicBezTo>
                          <a:cubicBezTo>
                            <a:pt x="82562" y="86462"/>
                            <a:pt x="70015" y="86551"/>
                            <a:pt x="63753" y="86716"/>
                          </a:cubicBezTo>
                          <a:cubicBezTo>
                            <a:pt x="61226" y="86792"/>
                            <a:pt x="58737" y="86995"/>
                            <a:pt x="56299" y="87326"/>
                          </a:cubicBezTo>
                          <a:lnTo>
                            <a:pt x="56299" y="112840"/>
                          </a:lnTo>
                          <a:cubicBezTo>
                            <a:pt x="56299" y="125553"/>
                            <a:pt x="56426" y="133642"/>
                            <a:pt x="56667" y="137148"/>
                          </a:cubicBezTo>
                          <a:cubicBezTo>
                            <a:pt x="57315" y="147981"/>
                            <a:pt x="57810" y="154128"/>
                            <a:pt x="58140" y="155588"/>
                          </a:cubicBezTo>
                          <a:cubicBezTo>
                            <a:pt x="58381" y="156490"/>
                            <a:pt x="58762" y="157201"/>
                            <a:pt x="59283" y="157722"/>
                          </a:cubicBezTo>
                          <a:cubicBezTo>
                            <a:pt x="59817" y="158255"/>
                            <a:pt x="60794" y="158700"/>
                            <a:pt x="62217" y="159068"/>
                          </a:cubicBezTo>
                          <a:cubicBezTo>
                            <a:pt x="63639" y="159436"/>
                            <a:pt x="68757" y="159779"/>
                            <a:pt x="77546" y="160109"/>
                          </a:cubicBezTo>
                          <a:lnTo>
                            <a:pt x="77546" y="170853"/>
                          </a:lnTo>
                          <a:cubicBezTo>
                            <a:pt x="67297" y="170358"/>
                            <a:pt x="55524" y="170117"/>
                            <a:pt x="42265" y="170117"/>
                          </a:cubicBezTo>
                          <a:cubicBezTo>
                            <a:pt x="27444" y="170117"/>
                            <a:pt x="13347" y="170358"/>
                            <a:pt x="0" y="170853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1" behindDoc="0" locked="0" layoutInCell="1" allowOverlap="1">
            <wp:simplePos x="0" y="0"/>
            <wp:positionH relativeFrom="page">
              <wp:posOffset>1276516</wp:posOffset>
            </wp:positionH>
            <wp:positionV relativeFrom="line">
              <wp:posOffset>-73203</wp:posOffset>
            </wp:positionV>
            <wp:extent cx="94157" cy="202234"/>
            <wp:effectExtent l="0" t="0" r="0" b="0"/>
            <wp:wrapNone/>
            <wp:docPr id="177" name="Picture 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0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4157" cy="202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0" behindDoc="0" locked="0" layoutInCell="1" allowOverlap="1">
            <wp:simplePos x="0" y="0"/>
            <wp:positionH relativeFrom="page">
              <wp:posOffset>1727147</wp:posOffset>
            </wp:positionH>
            <wp:positionV relativeFrom="line">
              <wp:posOffset>-54521</wp:posOffset>
            </wp:positionV>
            <wp:extent cx="193319" cy="170853"/>
            <wp:effectExtent l="0" t="0" r="0" b="0"/>
            <wp:wrapNone/>
            <wp:docPr id="178" name="Freeform 1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3319" cy="170853"/>
                    </a:xfrm>
                    <a:custGeom>
                      <a:rect l="l" t="t" r="r" b="b"/>
                      <a:pathLst>
                        <a:path w="193319" h="170853">
                          <a:moveTo>
                            <a:pt x="0" y="170853"/>
                          </a:moveTo>
                          <a:lnTo>
                            <a:pt x="0" y="160109"/>
                          </a:lnTo>
                          <a:cubicBezTo>
                            <a:pt x="7734" y="159944"/>
                            <a:pt x="12458" y="159703"/>
                            <a:pt x="14160" y="159373"/>
                          </a:cubicBezTo>
                          <a:cubicBezTo>
                            <a:pt x="15875" y="159042"/>
                            <a:pt x="17132" y="158585"/>
                            <a:pt x="17957" y="157963"/>
                          </a:cubicBezTo>
                          <a:cubicBezTo>
                            <a:pt x="18770" y="157353"/>
                            <a:pt x="19342" y="156490"/>
                            <a:pt x="19672" y="155347"/>
                          </a:cubicBezTo>
                          <a:cubicBezTo>
                            <a:pt x="20485" y="152896"/>
                            <a:pt x="20929" y="147244"/>
                            <a:pt x="21005" y="138367"/>
                          </a:cubicBezTo>
                          <a:lnTo>
                            <a:pt x="21501" y="114072"/>
                          </a:lnTo>
                          <a:lnTo>
                            <a:pt x="21501" y="56909"/>
                          </a:lnTo>
                          <a:lnTo>
                            <a:pt x="21005" y="32855"/>
                          </a:lnTo>
                          <a:cubicBezTo>
                            <a:pt x="20929" y="23813"/>
                            <a:pt x="20485" y="18073"/>
                            <a:pt x="19672" y="15634"/>
                          </a:cubicBezTo>
                          <a:cubicBezTo>
                            <a:pt x="19342" y="14491"/>
                            <a:pt x="18783" y="13627"/>
                            <a:pt x="18021" y="13005"/>
                          </a:cubicBezTo>
                          <a:cubicBezTo>
                            <a:pt x="17246" y="12396"/>
                            <a:pt x="16001" y="11913"/>
                            <a:pt x="14287" y="11545"/>
                          </a:cubicBezTo>
                          <a:cubicBezTo>
                            <a:pt x="12573" y="11176"/>
                            <a:pt x="7823" y="10910"/>
                            <a:pt x="0" y="10757"/>
                          </a:cubicBezTo>
                          <a:lnTo>
                            <a:pt x="0" y="0"/>
                          </a:lnTo>
                          <a:cubicBezTo>
                            <a:pt x="13347" y="496"/>
                            <a:pt x="27444" y="737"/>
                            <a:pt x="42265" y="737"/>
                          </a:cubicBezTo>
                          <a:cubicBezTo>
                            <a:pt x="55524" y="737"/>
                            <a:pt x="67297" y="496"/>
                            <a:pt x="77546" y="0"/>
                          </a:cubicBezTo>
                          <a:lnTo>
                            <a:pt x="77546" y="10757"/>
                          </a:lnTo>
                          <a:cubicBezTo>
                            <a:pt x="68834" y="11075"/>
                            <a:pt x="63703" y="11418"/>
                            <a:pt x="62166" y="11786"/>
                          </a:cubicBezTo>
                          <a:cubicBezTo>
                            <a:pt x="60617" y="12154"/>
                            <a:pt x="59512" y="12751"/>
                            <a:pt x="58864" y="13564"/>
                          </a:cubicBezTo>
                          <a:cubicBezTo>
                            <a:pt x="58204" y="14377"/>
                            <a:pt x="57721" y="17222"/>
                            <a:pt x="57391" y="22111"/>
                          </a:cubicBezTo>
                          <a:cubicBezTo>
                            <a:pt x="56667" y="30417"/>
                            <a:pt x="56299" y="42380"/>
                            <a:pt x="56299" y="58014"/>
                          </a:cubicBezTo>
                          <a:lnTo>
                            <a:pt x="56299" y="72060"/>
                          </a:lnTo>
                          <a:cubicBezTo>
                            <a:pt x="62166" y="72543"/>
                            <a:pt x="74460" y="72784"/>
                            <a:pt x="93179" y="72784"/>
                          </a:cubicBezTo>
                          <a:cubicBezTo>
                            <a:pt x="116789" y="72784"/>
                            <a:pt x="131356" y="72543"/>
                            <a:pt x="136905" y="72060"/>
                          </a:cubicBezTo>
                          <a:lnTo>
                            <a:pt x="136905" y="58014"/>
                          </a:lnTo>
                          <a:cubicBezTo>
                            <a:pt x="136905" y="45390"/>
                            <a:pt x="136817" y="37288"/>
                            <a:pt x="136652" y="33706"/>
                          </a:cubicBezTo>
                          <a:cubicBezTo>
                            <a:pt x="136004" y="22886"/>
                            <a:pt x="135521" y="16777"/>
                            <a:pt x="135191" y="15393"/>
                          </a:cubicBezTo>
                          <a:cubicBezTo>
                            <a:pt x="134950" y="14415"/>
                            <a:pt x="134556" y="13666"/>
                            <a:pt x="134023" y="13132"/>
                          </a:cubicBezTo>
                          <a:cubicBezTo>
                            <a:pt x="133502" y="12599"/>
                            <a:pt x="132524" y="12154"/>
                            <a:pt x="131102" y="11786"/>
                          </a:cubicBezTo>
                          <a:cubicBezTo>
                            <a:pt x="129679" y="11418"/>
                            <a:pt x="124561" y="11075"/>
                            <a:pt x="115773" y="10757"/>
                          </a:cubicBezTo>
                          <a:lnTo>
                            <a:pt x="115773" y="0"/>
                          </a:lnTo>
                          <a:cubicBezTo>
                            <a:pt x="126034" y="496"/>
                            <a:pt x="137795" y="737"/>
                            <a:pt x="151066" y="737"/>
                          </a:cubicBezTo>
                          <a:cubicBezTo>
                            <a:pt x="165887" y="737"/>
                            <a:pt x="179971" y="496"/>
                            <a:pt x="193319" y="0"/>
                          </a:cubicBezTo>
                          <a:lnTo>
                            <a:pt x="193319" y="10757"/>
                          </a:lnTo>
                          <a:cubicBezTo>
                            <a:pt x="185585" y="10910"/>
                            <a:pt x="180860" y="11164"/>
                            <a:pt x="179158" y="11481"/>
                          </a:cubicBezTo>
                          <a:cubicBezTo>
                            <a:pt x="177444" y="11811"/>
                            <a:pt x="176187" y="12281"/>
                            <a:pt x="175374" y="12891"/>
                          </a:cubicBezTo>
                          <a:cubicBezTo>
                            <a:pt x="174561" y="13500"/>
                            <a:pt x="173989" y="14377"/>
                            <a:pt x="173659" y="15507"/>
                          </a:cubicBezTo>
                          <a:cubicBezTo>
                            <a:pt x="172846" y="18034"/>
                            <a:pt x="172402" y="23699"/>
                            <a:pt x="172326" y="32487"/>
                          </a:cubicBezTo>
                          <a:lnTo>
                            <a:pt x="171830" y="56909"/>
                          </a:lnTo>
                          <a:lnTo>
                            <a:pt x="171830" y="114072"/>
                          </a:lnTo>
                          <a:lnTo>
                            <a:pt x="172326" y="137999"/>
                          </a:lnTo>
                          <a:cubicBezTo>
                            <a:pt x="172402" y="147117"/>
                            <a:pt x="172808" y="152858"/>
                            <a:pt x="173532" y="155220"/>
                          </a:cubicBezTo>
                          <a:cubicBezTo>
                            <a:pt x="173951" y="156363"/>
                            <a:pt x="174536" y="157264"/>
                            <a:pt x="175310" y="157912"/>
                          </a:cubicBezTo>
                          <a:cubicBezTo>
                            <a:pt x="176085" y="158560"/>
                            <a:pt x="177317" y="159042"/>
                            <a:pt x="179031" y="159373"/>
                          </a:cubicBezTo>
                          <a:cubicBezTo>
                            <a:pt x="180746" y="159703"/>
                            <a:pt x="185508" y="159944"/>
                            <a:pt x="193319" y="160109"/>
                          </a:cubicBezTo>
                          <a:lnTo>
                            <a:pt x="193319" y="170853"/>
                          </a:lnTo>
                          <a:cubicBezTo>
                            <a:pt x="179971" y="170358"/>
                            <a:pt x="165887" y="170117"/>
                            <a:pt x="151066" y="170117"/>
                          </a:cubicBezTo>
                          <a:cubicBezTo>
                            <a:pt x="137795" y="170117"/>
                            <a:pt x="126034" y="170358"/>
                            <a:pt x="115773" y="170853"/>
                          </a:cubicBezTo>
                          <a:lnTo>
                            <a:pt x="115773" y="160109"/>
                          </a:lnTo>
                          <a:cubicBezTo>
                            <a:pt x="124485" y="159779"/>
                            <a:pt x="129616" y="159436"/>
                            <a:pt x="131165" y="159068"/>
                          </a:cubicBezTo>
                          <a:cubicBezTo>
                            <a:pt x="132702" y="158700"/>
                            <a:pt x="133807" y="158115"/>
                            <a:pt x="134467" y="157303"/>
                          </a:cubicBezTo>
                          <a:cubicBezTo>
                            <a:pt x="135102" y="156490"/>
                            <a:pt x="135597" y="153632"/>
                            <a:pt x="135928" y="148755"/>
                          </a:cubicBezTo>
                          <a:cubicBezTo>
                            <a:pt x="136575" y="140450"/>
                            <a:pt x="136905" y="128474"/>
                            <a:pt x="136905" y="112840"/>
                          </a:cubicBezTo>
                          <a:lnTo>
                            <a:pt x="136905" y="87326"/>
                          </a:lnTo>
                          <a:cubicBezTo>
                            <a:pt x="132829" y="86754"/>
                            <a:pt x="120980" y="86462"/>
                            <a:pt x="101371" y="86462"/>
                          </a:cubicBezTo>
                          <a:cubicBezTo>
                            <a:pt x="82562" y="86462"/>
                            <a:pt x="70015" y="86551"/>
                            <a:pt x="63753" y="86716"/>
                          </a:cubicBezTo>
                          <a:cubicBezTo>
                            <a:pt x="61226" y="86792"/>
                            <a:pt x="58737" y="86995"/>
                            <a:pt x="56299" y="87326"/>
                          </a:cubicBezTo>
                          <a:lnTo>
                            <a:pt x="56299" y="112840"/>
                          </a:lnTo>
                          <a:cubicBezTo>
                            <a:pt x="56299" y="125553"/>
                            <a:pt x="56426" y="133642"/>
                            <a:pt x="56667" y="137148"/>
                          </a:cubicBezTo>
                          <a:cubicBezTo>
                            <a:pt x="57315" y="147981"/>
                            <a:pt x="57810" y="154128"/>
                            <a:pt x="58127" y="155588"/>
                          </a:cubicBezTo>
                          <a:cubicBezTo>
                            <a:pt x="58381" y="156490"/>
                            <a:pt x="58762" y="157201"/>
                            <a:pt x="59283" y="157722"/>
                          </a:cubicBezTo>
                          <a:cubicBezTo>
                            <a:pt x="59817" y="158255"/>
                            <a:pt x="60807" y="158700"/>
                            <a:pt x="62217" y="159068"/>
                          </a:cubicBezTo>
                          <a:cubicBezTo>
                            <a:pt x="63639" y="159436"/>
                            <a:pt x="68757" y="159779"/>
                            <a:pt x="77546" y="160109"/>
                          </a:cubicBezTo>
                          <a:lnTo>
                            <a:pt x="77546" y="170853"/>
                          </a:lnTo>
                          <a:cubicBezTo>
                            <a:pt x="67297" y="170358"/>
                            <a:pt x="55524" y="170117"/>
                            <a:pt x="42265" y="170117"/>
                          </a:cubicBezTo>
                          <a:cubicBezTo>
                            <a:pt x="27444" y="170117"/>
                            <a:pt x="13347" y="170358"/>
                            <a:pt x="0" y="170853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2" behindDoc="0" locked="0" layoutInCell="1" allowOverlap="1">
            <wp:simplePos x="0" y="0"/>
            <wp:positionH relativeFrom="page">
              <wp:posOffset>918325</wp:posOffset>
            </wp:positionH>
            <wp:positionV relativeFrom="line">
              <wp:posOffset>-14222</wp:posOffset>
            </wp:positionV>
            <wp:extent cx="130302" cy="147535"/>
            <wp:effectExtent l="0" t="0" r="0" b="0"/>
            <wp:wrapNone/>
            <wp:docPr id="179" name="Picture 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spect="0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0302" cy="14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8" behindDoc="0" locked="0" layoutInCell="1" allowOverlap="1">
            <wp:simplePos x="0" y="0"/>
            <wp:positionH relativeFrom="page">
              <wp:posOffset>1121551</wp:posOffset>
            </wp:positionH>
            <wp:positionV relativeFrom="line">
              <wp:posOffset>-14823</wp:posOffset>
            </wp:positionV>
            <wp:extent cx="160337" cy="208330"/>
            <wp:effectExtent l="0" t="0" r="0" b="0"/>
            <wp:wrapNone/>
            <wp:docPr id="180" name="Picture 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spect="0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0337" cy="2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4" behindDoc="0" locked="0" layoutInCell="1" allowOverlap="1">
            <wp:simplePos x="0" y="0"/>
            <wp:positionH relativeFrom="page">
              <wp:posOffset>1371286</wp:posOffset>
            </wp:positionH>
            <wp:positionV relativeFrom="line">
              <wp:posOffset>-2127</wp:posOffset>
            </wp:positionV>
            <wp:extent cx="140436" cy="118452"/>
            <wp:effectExtent l="0" t="0" r="0" b="0"/>
            <wp:wrapNone/>
            <wp:docPr id="181" name="Freeform 1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0436" cy="118452"/>
                    </a:xfrm>
                    <a:custGeom>
                      <a:rect l="l" t="t" r="r" b="b"/>
                      <a:pathLst>
                        <a:path w="140436" h="118452">
                          <a:moveTo>
                            <a:pt x="140436" y="109054"/>
                          </a:moveTo>
                          <a:lnTo>
                            <a:pt x="140436" y="118452"/>
                          </a:lnTo>
                          <a:cubicBezTo>
                            <a:pt x="129362" y="117893"/>
                            <a:pt x="120332" y="117601"/>
                            <a:pt x="113335" y="117601"/>
                          </a:cubicBezTo>
                          <a:cubicBezTo>
                            <a:pt x="105270" y="117601"/>
                            <a:pt x="98273" y="117893"/>
                            <a:pt x="92329" y="118452"/>
                          </a:cubicBezTo>
                          <a:lnTo>
                            <a:pt x="90119" y="116254"/>
                          </a:lnTo>
                          <a:cubicBezTo>
                            <a:pt x="90284" y="114553"/>
                            <a:pt x="90818" y="107505"/>
                            <a:pt x="91707" y="95135"/>
                          </a:cubicBezTo>
                          <a:lnTo>
                            <a:pt x="92329" y="75107"/>
                          </a:lnTo>
                          <a:lnTo>
                            <a:pt x="92329" y="65455"/>
                          </a:lnTo>
                          <a:cubicBezTo>
                            <a:pt x="92329" y="51219"/>
                            <a:pt x="91770" y="41846"/>
                            <a:pt x="90678" y="37376"/>
                          </a:cubicBezTo>
                          <a:cubicBezTo>
                            <a:pt x="89573" y="32893"/>
                            <a:pt x="87312" y="29286"/>
                            <a:pt x="83896" y="26555"/>
                          </a:cubicBezTo>
                          <a:cubicBezTo>
                            <a:pt x="80480" y="23837"/>
                            <a:pt x="75921" y="22466"/>
                            <a:pt x="70218" y="22466"/>
                          </a:cubicBezTo>
                          <a:cubicBezTo>
                            <a:pt x="64516" y="22466"/>
                            <a:pt x="59792" y="23837"/>
                            <a:pt x="56058" y="26555"/>
                          </a:cubicBezTo>
                          <a:cubicBezTo>
                            <a:pt x="52311" y="29286"/>
                            <a:pt x="49949" y="32042"/>
                            <a:pt x="48971" y="34810"/>
                          </a:cubicBezTo>
                          <a:cubicBezTo>
                            <a:pt x="48400" y="36436"/>
                            <a:pt x="48146" y="42951"/>
                            <a:pt x="48234" y="54343"/>
                          </a:cubicBezTo>
                          <a:lnTo>
                            <a:pt x="48234" y="74866"/>
                          </a:lnTo>
                          <a:cubicBezTo>
                            <a:pt x="48234" y="80810"/>
                            <a:pt x="48400" y="88087"/>
                            <a:pt x="48717" y="96723"/>
                          </a:cubicBezTo>
                          <a:cubicBezTo>
                            <a:pt x="48806" y="100545"/>
                            <a:pt x="49136" y="103073"/>
                            <a:pt x="49708" y="104292"/>
                          </a:cubicBezTo>
                          <a:cubicBezTo>
                            <a:pt x="50114" y="105194"/>
                            <a:pt x="50635" y="105841"/>
                            <a:pt x="51295" y="106248"/>
                          </a:cubicBezTo>
                          <a:cubicBezTo>
                            <a:pt x="52273" y="106895"/>
                            <a:pt x="54178" y="107505"/>
                            <a:pt x="57023" y="108077"/>
                          </a:cubicBezTo>
                          <a:cubicBezTo>
                            <a:pt x="58014" y="108242"/>
                            <a:pt x="61430" y="108572"/>
                            <a:pt x="67284" y="109054"/>
                          </a:cubicBezTo>
                          <a:lnTo>
                            <a:pt x="67284" y="118452"/>
                          </a:lnTo>
                          <a:cubicBezTo>
                            <a:pt x="58407" y="118134"/>
                            <a:pt x="47549" y="117969"/>
                            <a:pt x="34684" y="117969"/>
                          </a:cubicBezTo>
                          <a:cubicBezTo>
                            <a:pt x="19786" y="117969"/>
                            <a:pt x="8217" y="118134"/>
                            <a:pt x="0" y="118452"/>
                          </a:cubicBezTo>
                          <a:lnTo>
                            <a:pt x="0" y="109054"/>
                          </a:lnTo>
                          <a:cubicBezTo>
                            <a:pt x="6350" y="109054"/>
                            <a:pt x="10744" y="108610"/>
                            <a:pt x="13182" y="107708"/>
                          </a:cubicBezTo>
                          <a:cubicBezTo>
                            <a:pt x="14325" y="107302"/>
                            <a:pt x="15176" y="106616"/>
                            <a:pt x="15748" y="105638"/>
                          </a:cubicBezTo>
                          <a:cubicBezTo>
                            <a:pt x="16561" y="104089"/>
                            <a:pt x="17005" y="101155"/>
                            <a:pt x="17094" y="96837"/>
                          </a:cubicBezTo>
                          <a:lnTo>
                            <a:pt x="17589" y="85979"/>
                          </a:lnTo>
                          <a:cubicBezTo>
                            <a:pt x="17666" y="83693"/>
                            <a:pt x="17704" y="79997"/>
                            <a:pt x="17704" y="74866"/>
                          </a:cubicBezTo>
                          <a:lnTo>
                            <a:pt x="17704" y="58864"/>
                          </a:lnTo>
                          <a:cubicBezTo>
                            <a:pt x="17704" y="51612"/>
                            <a:pt x="17462" y="42824"/>
                            <a:pt x="16967" y="32486"/>
                          </a:cubicBezTo>
                          <a:cubicBezTo>
                            <a:pt x="16726" y="27279"/>
                            <a:pt x="16383" y="24320"/>
                            <a:pt x="15938" y="23634"/>
                          </a:cubicBezTo>
                          <a:cubicBezTo>
                            <a:pt x="15494" y="22936"/>
                            <a:pt x="14770" y="22428"/>
                            <a:pt x="13792" y="22110"/>
                          </a:cubicBezTo>
                          <a:cubicBezTo>
                            <a:pt x="12255" y="21539"/>
                            <a:pt x="7645" y="21132"/>
                            <a:pt x="0" y="20878"/>
                          </a:cubicBezTo>
                          <a:lnTo>
                            <a:pt x="0" y="11480"/>
                          </a:lnTo>
                          <a:cubicBezTo>
                            <a:pt x="14808" y="8953"/>
                            <a:pt x="24549" y="7086"/>
                            <a:pt x="29184" y="5854"/>
                          </a:cubicBezTo>
                          <a:cubicBezTo>
                            <a:pt x="33833" y="4635"/>
                            <a:pt x="39078" y="2692"/>
                            <a:pt x="44933" y="0"/>
                          </a:cubicBezTo>
                          <a:lnTo>
                            <a:pt x="48234" y="1460"/>
                          </a:lnTo>
                          <a:lnTo>
                            <a:pt x="48234" y="21132"/>
                          </a:lnTo>
                          <a:lnTo>
                            <a:pt x="70459" y="3302"/>
                          </a:lnTo>
                          <a:cubicBezTo>
                            <a:pt x="73152" y="2235"/>
                            <a:pt x="75413" y="1524"/>
                            <a:pt x="77241" y="1155"/>
                          </a:cubicBezTo>
                          <a:cubicBezTo>
                            <a:pt x="79070" y="787"/>
                            <a:pt x="81623" y="609"/>
                            <a:pt x="84874" y="609"/>
                          </a:cubicBezTo>
                          <a:cubicBezTo>
                            <a:pt x="93586" y="609"/>
                            <a:pt x="100114" y="1587"/>
                            <a:pt x="104483" y="3543"/>
                          </a:cubicBezTo>
                          <a:cubicBezTo>
                            <a:pt x="108826" y="5499"/>
                            <a:pt x="112509" y="8242"/>
                            <a:pt x="115532" y="11785"/>
                          </a:cubicBezTo>
                          <a:cubicBezTo>
                            <a:pt x="118542" y="15328"/>
                            <a:pt x="120663" y="19024"/>
                            <a:pt x="121882" y="22898"/>
                          </a:cubicBezTo>
                          <a:cubicBezTo>
                            <a:pt x="123101" y="26771"/>
                            <a:pt x="123711" y="32816"/>
                            <a:pt x="123711" y="41033"/>
                          </a:cubicBezTo>
                          <a:cubicBezTo>
                            <a:pt x="123711" y="50317"/>
                            <a:pt x="123622" y="56223"/>
                            <a:pt x="123469" y="58737"/>
                          </a:cubicBezTo>
                          <a:cubicBezTo>
                            <a:pt x="123380" y="59715"/>
                            <a:pt x="123342" y="60896"/>
                            <a:pt x="123342" y="62280"/>
                          </a:cubicBezTo>
                          <a:lnTo>
                            <a:pt x="123469" y="74866"/>
                          </a:lnTo>
                          <a:cubicBezTo>
                            <a:pt x="123545" y="88620"/>
                            <a:pt x="123774" y="97129"/>
                            <a:pt x="124142" y="100380"/>
                          </a:cubicBezTo>
                          <a:cubicBezTo>
                            <a:pt x="124498" y="103644"/>
                            <a:pt x="125235" y="105740"/>
                            <a:pt x="126327" y="106667"/>
                          </a:cubicBezTo>
                          <a:cubicBezTo>
                            <a:pt x="127432" y="107607"/>
                            <a:pt x="129857" y="108204"/>
                            <a:pt x="133591" y="108445"/>
                          </a:cubicBezTo>
                          <a:cubicBezTo>
                            <a:pt x="134975" y="108521"/>
                            <a:pt x="137261" y="108737"/>
                            <a:pt x="140436" y="109054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7" behindDoc="0" locked="0" layoutInCell="1" allowOverlap="1">
            <wp:simplePos x="0" y="0"/>
            <wp:positionH relativeFrom="page">
              <wp:posOffset>1513804</wp:posOffset>
            </wp:positionH>
            <wp:positionV relativeFrom="line">
              <wp:posOffset>-15564</wp:posOffset>
            </wp:positionV>
            <wp:extent cx="152285" cy="209690"/>
            <wp:effectExtent l="0" t="0" r="0" b="0"/>
            <wp:wrapNone/>
            <wp:docPr id="182" name="Picture 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0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285" cy="20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3" behindDoc="0" locked="0" layoutInCell="1" allowOverlap="1">
            <wp:simplePos x="0" y="0"/>
            <wp:positionH relativeFrom="page">
              <wp:posOffset>1923897</wp:posOffset>
            </wp:positionH>
            <wp:positionV relativeFrom="line">
              <wp:posOffset>-14215</wp:posOffset>
            </wp:positionV>
            <wp:extent cx="134937" cy="146418"/>
            <wp:effectExtent l="0" t="0" r="0" b="0"/>
            <wp:wrapNone/>
            <wp:docPr id="183" name="Picture 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0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4937" cy="146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6" behindDoc="0" locked="0" layoutInCell="1" allowOverlap="1">
            <wp:simplePos x="0" y="0"/>
            <wp:positionH relativeFrom="page">
              <wp:posOffset>2059090</wp:posOffset>
            </wp:positionH>
            <wp:positionV relativeFrom="line">
              <wp:posOffset>-2127</wp:posOffset>
            </wp:positionV>
            <wp:extent cx="140436" cy="118452"/>
            <wp:effectExtent l="0" t="0" r="0" b="0"/>
            <wp:wrapNone/>
            <wp:docPr id="184" name="Freeform 1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0436" cy="118452"/>
                    </a:xfrm>
                    <a:custGeom>
                      <a:rect l="l" t="t" r="r" b="b"/>
                      <a:pathLst>
                        <a:path w="140436" h="118452">
                          <a:moveTo>
                            <a:pt x="140436" y="109054"/>
                          </a:moveTo>
                          <a:lnTo>
                            <a:pt x="140436" y="118452"/>
                          </a:lnTo>
                          <a:cubicBezTo>
                            <a:pt x="129362" y="117893"/>
                            <a:pt x="120320" y="117601"/>
                            <a:pt x="113322" y="117601"/>
                          </a:cubicBezTo>
                          <a:cubicBezTo>
                            <a:pt x="105270" y="117601"/>
                            <a:pt x="98260" y="117893"/>
                            <a:pt x="92316" y="118452"/>
                          </a:cubicBezTo>
                          <a:lnTo>
                            <a:pt x="90119" y="116254"/>
                          </a:lnTo>
                          <a:cubicBezTo>
                            <a:pt x="90284" y="114553"/>
                            <a:pt x="90818" y="107505"/>
                            <a:pt x="91707" y="95135"/>
                          </a:cubicBezTo>
                          <a:lnTo>
                            <a:pt x="92316" y="75107"/>
                          </a:lnTo>
                          <a:lnTo>
                            <a:pt x="92316" y="65455"/>
                          </a:lnTo>
                          <a:cubicBezTo>
                            <a:pt x="92316" y="51219"/>
                            <a:pt x="91770" y="41846"/>
                            <a:pt x="90665" y="37376"/>
                          </a:cubicBezTo>
                          <a:cubicBezTo>
                            <a:pt x="89573" y="32893"/>
                            <a:pt x="87312" y="29286"/>
                            <a:pt x="83896" y="26555"/>
                          </a:cubicBezTo>
                          <a:cubicBezTo>
                            <a:pt x="80467" y="23837"/>
                            <a:pt x="75908" y="22466"/>
                            <a:pt x="70205" y="22466"/>
                          </a:cubicBezTo>
                          <a:cubicBezTo>
                            <a:pt x="64516" y="22466"/>
                            <a:pt x="59792" y="23837"/>
                            <a:pt x="56045" y="26555"/>
                          </a:cubicBezTo>
                          <a:cubicBezTo>
                            <a:pt x="52298" y="29286"/>
                            <a:pt x="49949" y="32042"/>
                            <a:pt x="48958" y="34810"/>
                          </a:cubicBezTo>
                          <a:cubicBezTo>
                            <a:pt x="48400" y="36436"/>
                            <a:pt x="48146" y="42951"/>
                            <a:pt x="48234" y="54343"/>
                          </a:cubicBezTo>
                          <a:lnTo>
                            <a:pt x="48234" y="74866"/>
                          </a:lnTo>
                          <a:cubicBezTo>
                            <a:pt x="48234" y="80810"/>
                            <a:pt x="48400" y="88087"/>
                            <a:pt x="48717" y="96723"/>
                          </a:cubicBezTo>
                          <a:cubicBezTo>
                            <a:pt x="48806" y="100545"/>
                            <a:pt x="49123" y="103073"/>
                            <a:pt x="49695" y="104292"/>
                          </a:cubicBezTo>
                          <a:cubicBezTo>
                            <a:pt x="50101" y="105194"/>
                            <a:pt x="50635" y="105841"/>
                            <a:pt x="51283" y="106248"/>
                          </a:cubicBezTo>
                          <a:cubicBezTo>
                            <a:pt x="52260" y="106895"/>
                            <a:pt x="54178" y="107505"/>
                            <a:pt x="57023" y="108077"/>
                          </a:cubicBezTo>
                          <a:cubicBezTo>
                            <a:pt x="58001" y="108242"/>
                            <a:pt x="61417" y="108572"/>
                            <a:pt x="67284" y="109054"/>
                          </a:cubicBezTo>
                          <a:lnTo>
                            <a:pt x="67284" y="118452"/>
                          </a:lnTo>
                          <a:cubicBezTo>
                            <a:pt x="58407" y="118134"/>
                            <a:pt x="47549" y="117969"/>
                            <a:pt x="34684" y="117969"/>
                          </a:cubicBezTo>
                          <a:cubicBezTo>
                            <a:pt x="19774" y="117969"/>
                            <a:pt x="8217" y="118134"/>
                            <a:pt x="0" y="118452"/>
                          </a:cubicBezTo>
                          <a:lnTo>
                            <a:pt x="0" y="109054"/>
                          </a:lnTo>
                          <a:cubicBezTo>
                            <a:pt x="6350" y="109054"/>
                            <a:pt x="10744" y="108610"/>
                            <a:pt x="13182" y="107708"/>
                          </a:cubicBezTo>
                          <a:cubicBezTo>
                            <a:pt x="14313" y="107302"/>
                            <a:pt x="15176" y="106616"/>
                            <a:pt x="15748" y="105638"/>
                          </a:cubicBezTo>
                          <a:cubicBezTo>
                            <a:pt x="16561" y="104089"/>
                            <a:pt x="17005" y="101155"/>
                            <a:pt x="17094" y="96837"/>
                          </a:cubicBezTo>
                          <a:lnTo>
                            <a:pt x="17577" y="85979"/>
                          </a:lnTo>
                          <a:cubicBezTo>
                            <a:pt x="17666" y="83693"/>
                            <a:pt x="17704" y="79997"/>
                            <a:pt x="17704" y="74866"/>
                          </a:cubicBezTo>
                          <a:lnTo>
                            <a:pt x="17704" y="58864"/>
                          </a:lnTo>
                          <a:cubicBezTo>
                            <a:pt x="17704" y="51612"/>
                            <a:pt x="17462" y="42824"/>
                            <a:pt x="16967" y="32486"/>
                          </a:cubicBezTo>
                          <a:cubicBezTo>
                            <a:pt x="16726" y="27279"/>
                            <a:pt x="16383" y="24320"/>
                            <a:pt x="15926" y="23634"/>
                          </a:cubicBezTo>
                          <a:cubicBezTo>
                            <a:pt x="15481" y="22936"/>
                            <a:pt x="14770" y="22428"/>
                            <a:pt x="13792" y="22110"/>
                          </a:cubicBezTo>
                          <a:cubicBezTo>
                            <a:pt x="12243" y="21539"/>
                            <a:pt x="7645" y="21132"/>
                            <a:pt x="0" y="20878"/>
                          </a:cubicBezTo>
                          <a:lnTo>
                            <a:pt x="0" y="11480"/>
                          </a:lnTo>
                          <a:cubicBezTo>
                            <a:pt x="14808" y="8953"/>
                            <a:pt x="24536" y="7086"/>
                            <a:pt x="29184" y="5854"/>
                          </a:cubicBezTo>
                          <a:cubicBezTo>
                            <a:pt x="33820" y="4635"/>
                            <a:pt x="39065" y="2692"/>
                            <a:pt x="44933" y="0"/>
                          </a:cubicBezTo>
                          <a:lnTo>
                            <a:pt x="48234" y="1460"/>
                          </a:lnTo>
                          <a:lnTo>
                            <a:pt x="48234" y="21132"/>
                          </a:lnTo>
                          <a:lnTo>
                            <a:pt x="70459" y="3302"/>
                          </a:lnTo>
                          <a:cubicBezTo>
                            <a:pt x="73139" y="2235"/>
                            <a:pt x="75400" y="1524"/>
                            <a:pt x="77229" y="1155"/>
                          </a:cubicBezTo>
                          <a:cubicBezTo>
                            <a:pt x="79070" y="787"/>
                            <a:pt x="81610" y="609"/>
                            <a:pt x="84874" y="609"/>
                          </a:cubicBezTo>
                          <a:cubicBezTo>
                            <a:pt x="93573" y="609"/>
                            <a:pt x="100114" y="1587"/>
                            <a:pt x="104470" y="3543"/>
                          </a:cubicBezTo>
                          <a:cubicBezTo>
                            <a:pt x="108826" y="5499"/>
                            <a:pt x="112509" y="8242"/>
                            <a:pt x="115519" y="11785"/>
                          </a:cubicBezTo>
                          <a:cubicBezTo>
                            <a:pt x="118542" y="15328"/>
                            <a:pt x="120650" y="19024"/>
                            <a:pt x="121869" y="22898"/>
                          </a:cubicBezTo>
                          <a:cubicBezTo>
                            <a:pt x="123101" y="26771"/>
                            <a:pt x="123698" y="32816"/>
                            <a:pt x="123698" y="41033"/>
                          </a:cubicBezTo>
                          <a:cubicBezTo>
                            <a:pt x="123698" y="50317"/>
                            <a:pt x="123622" y="56223"/>
                            <a:pt x="123457" y="58737"/>
                          </a:cubicBezTo>
                          <a:cubicBezTo>
                            <a:pt x="123380" y="59715"/>
                            <a:pt x="123342" y="60896"/>
                            <a:pt x="123342" y="62280"/>
                          </a:cubicBezTo>
                          <a:lnTo>
                            <a:pt x="123457" y="74866"/>
                          </a:lnTo>
                          <a:cubicBezTo>
                            <a:pt x="123545" y="88620"/>
                            <a:pt x="123761" y="97129"/>
                            <a:pt x="124130" y="100380"/>
                          </a:cubicBezTo>
                          <a:cubicBezTo>
                            <a:pt x="124498" y="103644"/>
                            <a:pt x="125235" y="105740"/>
                            <a:pt x="126327" y="106667"/>
                          </a:cubicBezTo>
                          <a:cubicBezTo>
                            <a:pt x="127432" y="107607"/>
                            <a:pt x="129845" y="108204"/>
                            <a:pt x="133591" y="108445"/>
                          </a:cubicBezTo>
                          <a:cubicBezTo>
                            <a:pt x="134975" y="108521"/>
                            <a:pt x="137261" y="108737"/>
                            <a:pt x="140436" y="109054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2" behindDoc="0" locked="0" layoutInCell="1" allowOverlap="1">
            <wp:simplePos x="0" y="0"/>
            <wp:positionH relativeFrom="page">
              <wp:posOffset>2368538</wp:posOffset>
            </wp:positionH>
            <wp:positionV relativeFrom="line">
              <wp:posOffset>-2488</wp:posOffset>
            </wp:positionV>
            <wp:extent cx="91350" cy="123100"/>
            <wp:effectExtent l="0" t="0" r="0" b="0"/>
            <wp:wrapNone/>
            <wp:docPr id="185" name="Freeform 1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350" cy="123100"/>
                    </a:xfrm>
                    <a:custGeom>
                      <a:rect l="l" t="t" r="r" b="b"/>
                      <a:pathLst>
                        <a:path w="91350" h="123100">
                          <a:moveTo>
                            <a:pt x="1955" y="80352"/>
                          </a:moveTo>
                          <a:lnTo>
                            <a:pt x="11733" y="80352"/>
                          </a:lnTo>
                          <a:cubicBezTo>
                            <a:pt x="12127" y="89470"/>
                            <a:pt x="12546" y="95210"/>
                            <a:pt x="12953" y="97573"/>
                          </a:cubicBezTo>
                          <a:cubicBezTo>
                            <a:pt x="16610" y="102043"/>
                            <a:pt x="20636" y="105371"/>
                            <a:pt x="25043" y="107530"/>
                          </a:cubicBezTo>
                          <a:cubicBezTo>
                            <a:pt x="29437" y="109676"/>
                            <a:pt x="34479" y="110755"/>
                            <a:pt x="40181" y="110755"/>
                          </a:cubicBezTo>
                          <a:cubicBezTo>
                            <a:pt x="47827" y="110755"/>
                            <a:pt x="53694" y="108927"/>
                            <a:pt x="57758" y="105256"/>
                          </a:cubicBezTo>
                          <a:cubicBezTo>
                            <a:pt x="61835" y="101599"/>
                            <a:pt x="63880" y="97166"/>
                            <a:pt x="63880" y="91947"/>
                          </a:cubicBezTo>
                          <a:cubicBezTo>
                            <a:pt x="63880" y="88530"/>
                            <a:pt x="63207" y="85711"/>
                            <a:pt x="61860" y="83463"/>
                          </a:cubicBezTo>
                          <a:cubicBezTo>
                            <a:pt x="60514" y="81228"/>
                            <a:pt x="57809" y="79171"/>
                            <a:pt x="53732" y="77292"/>
                          </a:cubicBezTo>
                          <a:cubicBezTo>
                            <a:pt x="50557" y="76161"/>
                            <a:pt x="44474" y="74612"/>
                            <a:pt x="35483" y="72656"/>
                          </a:cubicBezTo>
                          <a:cubicBezTo>
                            <a:pt x="26491" y="70701"/>
                            <a:pt x="19658" y="68541"/>
                            <a:pt x="15023" y="66179"/>
                          </a:cubicBezTo>
                          <a:cubicBezTo>
                            <a:pt x="10387" y="63830"/>
                            <a:pt x="6755" y="60312"/>
                            <a:pt x="4164" y="55626"/>
                          </a:cubicBezTo>
                          <a:cubicBezTo>
                            <a:pt x="1549" y="50939"/>
                            <a:pt x="241" y="45466"/>
                            <a:pt x="241" y="39192"/>
                          </a:cubicBezTo>
                          <a:cubicBezTo>
                            <a:pt x="241" y="27965"/>
                            <a:pt x="4482" y="18618"/>
                            <a:pt x="12953" y="11163"/>
                          </a:cubicBezTo>
                          <a:cubicBezTo>
                            <a:pt x="21411" y="3721"/>
                            <a:pt x="33590" y="0"/>
                            <a:pt x="49465" y="0"/>
                          </a:cubicBezTo>
                          <a:cubicBezTo>
                            <a:pt x="56057" y="0"/>
                            <a:pt x="62114" y="558"/>
                            <a:pt x="67664" y="1701"/>
                          </a:cubicBezTo>
                          <a:cubicBezTo>
                            <a:pt x="73202" y="2844"/>
                            <a:pt x="78193" y="4559"/>
                            <a:pt x="82688" y="6832"/>
                          </a:cubicBezTo>
                          <a:lnTo>
                            <a:pt x="83044" y="8051"/>
                          </a:lnTo>
                          <a:cubicBezTo>
                            <a:pt x="82561" y="10909"/>
                            <a:pt x="82193" y="13792"/>
                            <a:pt x="81939" y="16725"/>
                          </a:cubicBezTo>
                          <a:cubicBezTo>
                            <a:pt x="81698" y="19659"/>
                            <a:pt x="81342" y="26581"/>
                            <a:pt x="80847" y="37490"/>
                          </a:cubicBezTo>
                          <a:lnTo>
                            <a:pt x="71449" y="37363"/>
                          </a:lnTo>
                          <a:cubicBezTo>
                            <a:pt x="71373" y="36474"/>
                            <a:pt x="71233" y="34963"/>
                            <a:pt x="71081" y="32842"/>
                          </a:cubicBezTo>
                          <a:cubicBezTo>
                            <a:pt x="70839" y="29184"/>
                            <a:pt x="70344" y="25641"/>
                            <a:pt x="69607" y="22225"/>
                          </a:cubicBezTo>
                          <a:cubicBezTo>
                            <a:pt x="67093" y="18961"/>
                            <a:pt x="63969" y="16522"/>
                            <a:pt x="60273" y="14897"/>
                          </a:cubicBezTo>
                          <a:cubicBezTo>
                            <a:pt x="56565" y="13271"/>
                            <a:pt x="52234" y="12446"/>
                            <a:pt x="47268" y="12446"/>
                          </a:cubicBezTo>
                          <a:cubicBezTo>
                            <a:pt x="40347" y="12446"/>
                            <a:pt x="34987" y="13995"/>
                            <a:pt x="31203" y="17094"/>
                          </a:cubicBezTo>
                          <a:cubicBezTo>
                            <a:pt x="27418" y="20180"/>
                            <a:pt x="25526" y="23888"/>
                            <a:pt x="25526" y="28206"/>
                          </a:cubicBezTo>
                          <a:cubicBezTo>
                            <a:pt x="25526" y="32601"/>
                            <a:pt x="26377" y="35864"/>
                            <a:pt x="28091" y="37973"/>
                          </a:cubicBezTo>
                          <a:cubicBezTo>
                            <a:pt x="29793" y="40093"/>
                            <a:pt x="32320" y="41681"/>
                            <a:pt x="35660" y="42735"/>
                          </a:cubicBezTo>
                          <a:cubicBezTo>
                            <a:pt x="39000" y="43802"/>
                            <a:pt x="45160" y="45161"/>
                            <a:pt x="54164" y="46824"/>
                          </a:cubicBezTo>
                          <a:cubicBezTo>
                            <a:pt x="63156" y="48501"/>
                            <a:pt x="69214" y="49898"/>
                            <a:pt x="72300" y="51041"/>
                          </a:cubicBezTo>
                          <a:cubicBezTo>
                            <a:pt x="76783" y="52755"/>
                            <a:pt x="80352" y="54914"/>
                            <a:pt x="83044" y="57518"/>
                          </a:cubicBezTo>
                          <a:cubicBezTo>
                            <a:pt x="85736" y="60121"/>
                            <a:pt x="87794" y="63360"/>
                            <a:pt x="89216" y="67221"/>
                          </a:cubicBezTo>
                          <a:cubicBezTo>
                            <a:pt x="90639" y="71094"/>
                            <a:pt x="91350" y="75349"/>
                            <a:pt x="91350" y="79984"/>
                          </a:cubicBezTo>
                          <a:cubicBezTo>
                            <a:pt x="91350" y="92112"/>
                            <a:pt x="86651" y="102335"/>
                            <a:pt x="77253" y="110641"/>
                          </a:cubicBezTo>
                          <a:cubicBezTo>
                            <a:pt x="67842" y="118947"/>
                            <a:pt x="54634" y="123100"/>
                            <a:pt x="37616" y="123100"/>
                          </a:cubicBezTo>
                          <a:cubicBezTo>
                            <a:pt x="31914" y="123100"/>
                            <a:pt x="26377" y="122579"/>
                            <a:pt x="21005" y="121563"/>
                          </a:cubicBezTo>
                          <a:cubicBezTo>
                            <a:pt x="15632" y="120547"/>
                            <a:pt x="9079" y="118693"/>
                            <a:pt x="1346" y="116013"/>
                          </a:cubicBezTo>
                          <a:lnTo>
                            <a:pt x="0" y="114184"/>
                          </a:lnTo>
                          <a:cubicBezTo>
                            <a:pt x="660" y="107911"/>
                            <a:pt x="1054" y="103478"/>
                            <a:pt x="1232" y="100862"/>
                          </a:cubicBezTo>
                          <a:close/>
                          <a:moveTo>
                            <a:pt x="1955" y="80352"/>
                          </a:move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5" behindDoc="0" locked="0" layoutInCell="1" allowOverlap="1">
            <wp:simplePos x="0" y="0"/>
            <wp:positionH relativeFrom="page">
              <wp:posOffset>2468441</wp:posOffset>
            </wp:positionH>
            <wp:positionV relativeFrom="line">
              <wp:posOffset>81153</wp:posOffset>
            </wp:positionV>
            <wp:extent cx="57886" cy="76707"/>
            <wp:effectExtent l="0" t="0" r="0" b="0"/>
            <wp:wrapNone/>
            <wp:docPr id="186" name="Freeform 1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7886" cy="76707"/>
                    </a:xfrm>
                    <a:custGeom>
                      <a:rect l="l" t="t" r="r" b="b"/>
                      <a:pathLst>
                        <a:path w="57886" h="76707">
                          <a:moveTo>
                            <a:pt x="0" y="73647"/>
                          </a:moveTo>
                          <a:cubicBezTo>
                            <a:pt x="5778" y="62573"/>
                            <a:pt x="10274" y="51930"/>
                            <a:pt x="13500" y="41720"/>
                          </a:cubicBezTo>
                          <a:cubicBezTo>
                            <a:pt x="16713" y="31496"/>
                            <a:pt x="19050" y="20523"/>
                            <a:pt x="20523" y="8801"/>
                          </a:cubicBezTo>
                          <a:cubicBezTo>
                            <a:pt x="32892" y="6274"/>
                            <a:pt x="39522" y="4890"/>
                            <a:pt x="40424" y="4648"/>
                          </a:cubicBezTo>
                          <a:cubicBezTo>
                            <a:pt x="44005" y="3670"/>
                            <a:pt x="48361" y="2121"/>
                            <a:pt x="53492" y="0"/>
                          </a:cubicBezTo>
                          <a:lnTo>
                            <a:pt x="57886" y="4153"/>
                          </a:lnTo>
                          <a:cubicBezTo>
                            <a:pt x="54622" y="11900"/>
                            <a:pt x="49237" y="22479"/>
                            <a:pt x="41706" y="35916"/>
                          </a:cubicBezTo>
                          <a:cubicBezTo>
                            <a:pt x="34175" y="49340"/>
                            <a:pt x="27317" y="60414"/>
                            <a:pt x="21120" y="69139"/>
                          </a:cubicBezTo>
                          <a:lnTo>
                            <a:pt x="3657" y="76707"/>
                          </a:lnTo>
                          <a:close/>
                          <a:moveTo>
                            <a:pt x="0" y="73647"/>
                          </a:move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8" behindDoc="0" locked="0" layoutInCell="1" allowOverlap="1">
            <wp:simplePos x="0" y="0"/>
            <wp:positionH relativeFrom="page">
              <wp:posOffset>895860</wp:posOffset>
            </wp:positionH>
            <wp:positionV relativeFrom="line">
              <wp:posOffset>155769</wp:posOffset>
            </wp:positionV>
            <wp:extent cx="210781" cy="203454"/>
            <wp:effectExtent l="0" t="0" r="0" b="0"/>
            <wp:wrapNone/>
            <wp:docPr id="187" name="Picture 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spect="0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0781" cy="203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0" behindDoc="0" locked="0" layoutInCell="1" allowOverlap="1">
            <wp:simplePos x="0" y="0"/>
            <wp:positionH relativeFrom="page">
              <wp:posOffset>1605513</wp:posOffset>
            </wp:positionH>
            <wp:positionV relativeFrom="line">
              <wp:posOffset>171400</wp:posOffset>
            </wp:positionV>
            <wp:extent cx="193332" cy="170853"/>
            <wp:effectExtent l="0" t="0" r="0" b="0"/>
            <wp:wrapNone/>
            <wp:docPr id="188" name="Freeform 1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3332" cy="170853"/>
                    </a:xfrm>
                    <a:custGeom>
                      <a:rect l="l" t="t" r="r" b="b"/>
                      <a:pathLst>
                        <a:path w="193332" h="170853">
                          <a:moveTo>
                            <a:pt x="0" y="170853"/>
                          </a:moveTo>
                          <a:lnTo>
                            <a:pt x="0" y="160109"/>
                          </a:lnTo>
                          <a:cubicBezTo>
                            <a:pt x="7734" y="159944"/>
                            <a:pt x="12458" y="159703"/>
                            <a:pt x="14160" y="159373"/>
                          </a:cubicBezTo>
                          <a:cubicBezTo>
                            <a:pt x="15875" y="159055"/>
                            <a:pt x="17132" y="158585"/>
                            <a:pt x="17957" y="157976"/>
                          </a:cubicBezTo>
                          <a:cubicBezTo>
                            <a:pt x="18770" y="157353"/>
                            <a:pt x="19342" y="156477"/>
                            <a:pt x="19672" y="155347"/>
                          </a:cubicBezTo>
                          <a:cubicBezTo>
                            <a:pt x="20485" y="152908"/>
                            <a:pt x="20929" y="147244"/>
                            <a:pt x="21005" y="138367"/>
                          </a:cubicBezTo>
                          <a:lnTo>
                            <a:pt x="21501" y="114059"/>
                          </a:lnTo>
                          <a:lnTo>
                            <a:pt x="21501" y="56909"/>
                          </a:lnTo>
                          <a:lnTo>
                            <a:pt x="21005" y="32855"/>
                          </a:lnTo>
                          <a:cubicBezTo>
                            <a:pt x="20929" y="23813"/>
                            <a:pt x="20485" y="18073"/>
                            <a:pt x="19672" y="15634"/>
                          </a:cubicBezTo>
                          <a:cubicBezTo>
                            <a:pt x="19342" y="14504"/>
                            <a:pt x="18783" y="13615"/>
                            <a:pt x="18021" y="13005"/>
                          </a:cubicBezTo>
                          <a:cubicBezTo>
                            <a:pt x="17246" y="12396"/>
                            <a:pt x="16001" y="11900"/>
                            <a:pt x="14287" y="11545"/>
                          </a:cubicBezTo>
                          <a:cubicBezTo>
                            <a:pt x="12573" y="11176"/>
                            <a:pt x="7823" y="10910"/>
                            <a:pt x="0" y="10757"/>
                          </a:cubicBezTo>
                          <a:lnTo>
                            <a:pt x="0" y="0"/>
                          </a:lnTo>
                          <a:cubicBezTo>
                            <a:pt x="13347" y="496"/>
                            <a:pt x="27444" y="737"/>
                            <a:pt x="42265" y="737"/>
                          </a:cubicBezTo>
                          <a:cubicBezTo>
                            <a:pt x="55524" y="737"/>
                            <a:pt x="67297" y="496"/>
                            <a:pt x="77546" y="0"/>
                          </a:cubicBezTo>
                          <a:lnTo>
                            <a:pt x="77546" y="10757"/>
                          </a:lnTo>
                          <a:cubicBezTo>
                            <a:pt x="68834" y="11075"/>
                            <a:pt x="63703" y="11418"/>
                            <a:pt x="62166" y="11786"/>
                          </a:cubicBezTo>
                          <a:cubicBezTo>
                            <a:pt x="60617" y="12154"/>
                            <a:pt x="59512" y="12739"/>
                            <a:pt x="58864" y="13551"/>
                          </a:cubicBezTo>
                          <a:cubicBezTo>
                            <a:pt x="58216" y="14377"/>
                            <a:pt x="57721" y="17222"/>
                            <a:pt x="57403" y="22111"/>
                          </a:cubicBezTo>
                          <a:cubicBezTo>
                            <a:pt x="56667" y="30417"/>
                            <a:pt x="56299" y="42380"/>
                            <a:pt x="56299" y="58014"/>
                          </a:cubicBezTo>
                          <a:lnTo>
                            <a:pt x="56299" y="72060"/>
                          </a:lnTo>
                          <a:cubicBezTo>
                            <a:pt x="62166" y="72543"/>
                            <a:pt x="74460" y="72797"/>
                            <a:pt x="93179" y="72797"/>
                          </a:cubicBezTo>
                          <a:cubicBezTo>
                            <a:pt x="116789" y="72797"/>
                            <a:pt x="131356" y="72543"/>
                            <a:pt x="136905" y="72060"/>
                          </a:cubicBezTo>
                          <a:lnTo>
                            <a:pt x="136905" y="58014"/>
                          </a:lnTo>
                          <a:cubicBezTo>
                            <a:pt x="136905" y="45390"/>
                            <a:pt x="136817" y="37300"/>
                            <a:pt x="136652" y="33706"/>
                          </a:cubicBezTo>
                          <a:cubicBezTo>
                            <a:pt x="136004" y="22886"/>
                            <a:pt x="135521" y="16777"/>
                            <a:pt x="135191" y="15393"/>
                          </a:cubicBezTo>
                          <a:cubicBezTo>
                            <a:pt x="134950" y="14415"/>
                            <a:pt x="134556" y="13666"/>
                            <a:pt x="134023" y="13132"/>
                          </a:cubicBezTo>
                          <a:cubicBezTo>
                            <a:pt x="133502" y="12611"/>
                            <a:pt x="132524" y="12154"/>
                            <a:pt x="131102" y="11786"/>
                          </a:cubicBezTo>
                          <a:cubicBezTo>
                            <a:pt x="129679" y="11418"/>
                            <a:pt x="124561" y="11075"/>
                            <a:pt x="115773" y="10757"/>
                          </a:cubicBezTo>
                          <a:lnTo>
                            <a:pt x="115773" y="0"/>
                          </a:lnTo>
                          <a:cubicBezTo>
                            <a:pt x="126034" y="496"/>
                            <a:pt x="137795" y="737"/>
                            <a:pt x="151066" y="737"/>
                          </a:cubicBezTo>
                          <a:cubicBezTo>
                            <a:pt x="165887" y="737"/>
                            <a:pt x="179971" y="496"/>
                            <a:pt x="193332" y="0"/>
                          </a:cubicBezTo>
                          <a:lnTo>
                            <a:pt x="193332" y="10757"/>
                          </a:lnTo>
                          <a:cubicBezTo>
                            <a:pt x="185585" y="10910"/>
                            <a:pt x="180860" y="11151"/>
                            <a:pt x="179158" y="11481"/>
                          </a:cubicBezTo>
                          <a:cubicBezTo>
                            <a:pt x="177444" y="11811"/>
                            <a:pt x="176187" y="12281"/>
                            <a:pt x="175374" y="12891"/>
                          </a:cubicBezTo>
                          <a:cubicBezTo>
                            <a:pt x="174561" y="13500"/>
                            <a:pt x="173989" y="14377"/>
                            <a:pt x="173659" y="15520"/>
                          </a:cubicBezTo>
                          <a:cubicBezTo>
                            <a:pt x="172846" y="18034"/>
                            <a:pt x="172402" y="23699"/>
                            <a:pt x="172326" y="32487"/>
                          </a:cubicBezTo>
                          <a:lnTo>
                            <a:pt x="171830" y="56909"/>
                          </a:lnTo>
                          <a:lnTo>
                            <a:pt x="171830" y="114059"/>
                          </a:lnTo>
                          <a:lnTo>
                            <a:pt x="172326" y="137999"/>
                          </a:lnTo>
                          <a:cubicBezTo>
                            <a:pt x="172402" y="147117"/>
                            <a:pt x="172808" y="152858"/>
                            <a:pt x="173532" y="155220"/>
                          </a:cubicBezTo>
                          <a:cubicBezTo>
                            <a:pt x="173951" y="156363"/>
                            <a:pt x="174536" y="157264"/>
                            <a:pt x="175310" y="157912"/>
                          </a:cubicBezTo>
                          <a:cubicBezTo>
                            <a:pt x="176085" y="158560"/>
                            <a:pt x="177317" y="159055"/>
                            <a:pt x="179031" y="159373"/>
                          </a:cubicBezTo>
                          <a:cubicBezTo>
                            <a:pt x="180746" y="159703"/>
                            <a:pt x="185508" y="159944"/>
                            <a:pt x="193332" y="160109"/>
                          </a:cubicBezTo>
                          <a:lnTo>
                            <a:pt x="193332" y="170853"/>
                          </a:lnTo>
                          <a:cubicBezTo>
                            <a:pt x="179971" y="170371"/>
                            <a:pt x="165887" y="170130"/>
                            <a:pt x="151066" y="170130"/>
                          </a:cubicBezTo>
                          <a:cubicBezTo>
                            <a:pt x="137795" y="170130"/>
                            <a:pt x="126034" y="170371"/>
                            <a:pt x="115773" y="170853"/>
                          </a:cubicBezTo>
                          <a:lnTo>
                            <a:pt x="115773" y="160109"/>
                          </a:lnTo>
                          <a:cubicBezTo>
                            <a:pt x="124485" y="159779"/>
                            <a:pt x="129616" y="159436"/>
                            <a:pt x="131165" y="159068"/>
                          </a:cubicBezTo>
                          <a:cubicBezTo>
                            <a:pt x="132702" y="158700"/>
                            <a:pt x="133807" y="158115"/>
                            <a:pt x="134467" y="157290"/>
                          </a:cubicBezTo>
                          <a:cubicBezTo>
                            <a:pt x="135102" y="156477"/>
                            <a:pt x="135597" y="153632"/>
                            <a:pt x="135928" y="148743"/>
                          </a:cubicBezTo>
                          <a:cubicBezTo>
                            <a:pt x="136575" y="140437"/>
                            <a:pt x="136905" y="128474"/>
                            <a:pt x="136905" y="112853"/>
                          </a:cubicBezTo>
                          <a:lnTo>
                            <a:pt x="136905" y="87326"/>
                          </a:lnTo>
                          <a:cubicBezTo>
                            <a:pt x="132829" y="86754"/>
                            <a:pt x="120980" y="86462"/>
                            <a:pt x="101371" y="86462"/>
                          </a:cubicBezTo>
                          <a:cubicBezTo>
                            <a:pt x="82562" y="86462"/>
                            <a:pt x="70015" y="86551"/>
                            <a:pt x="63753" y="86716"/>
                          </a:cubicBezTo>
                          <a:cubicBezTo>
                            <a:pt x="61226" y="86792"/>
                            <a:pt x="58737" y="86995"/>
                            <a:pt x="56299" y="87326"/>
                          </a:cubicBezTo>
                          <a:lnTo>
                            <a:pt x="56299" y="112853"/>
                          </a:lnTo>
                          <a:cubicBezTo>
                            <a:pt x="56299" y="125540"/>
                            <a:pt x="56426" y="133642"/>
                            <a:pt x="56667" y="137148"/>
                          </a:cubicBezTo>
                          <a:cubicBezTo>
                            <a:pt x="57327" y="147981"/>
                            <a:pt x="57810" y="154115"/>
                            <a:pt x="58140" y="155588"/>
                          </a:cubicBezTo>
                          <a:cubicBezTo>
                            <a:pt x="58381" y="156477"/>
                            <a:pt x="58762" y="157201"/>
                            <a:pt x="59283" y="157722"/>
                          </a:cubicBezTo>
                          <a:cubicBezTo>
                            <a:pt x="59817" y="158255"/>
                            <a:pt x="60807" y="158700"/>
                            <a:pt x="62217" y="159068"/>
                          </a:cubicBezTo>
                          <a:cubicBezTo>
                            <a:pt x="63639" y="159436"/>
                            <a:pt x="68757" y="159779"/>
                            <a:pt x="77546" y="160109"/>
                          </a:cubicBezTo>
                          <a:lnTo>
                            <a:pt x="77546" y="170853"/>
                          </a:lnTo>
                          <a:cubicBezTo>
                            <a:pt x="67297" y="170371"/>
                            <a:pt x="55524" y="170130"/>
                            <a:pt x="42265" y="170130"/>
                          </a:cubicBezTo>
                          <a:cubicBezTo>
                            <a:pt x="27444" y="170130"/>
                            <a:pt x="13347" y="170371"/>
                            <a:pt x="0" y="170853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2" behindDoc="0" locked="0" layoutInCell="1" allowOverlap="1">
            <wp:simplePos x="0" y="0"/>
            <wp:positionH relativeFrom="page">
              <wp:posOffset>2158246</wp:posOffset>
            </wp:positionH>
            <wp:positionV relativeFrom="line">
              <wp:posOffset>182638</wp:posOffset>
            </wp:positionV>
            <wp:extent cx="75958" cy="162178"/>
            <wp:effectExtent l="0" t="0" r="0" b="0"/>
            <wp:wrapNone/>
            <wp:docPr id="189" name="Freeform 1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5958" cy="162178"/>
                    </a:xfrm>
                    <a:custGeom>
                      <a:rect l="l" t="t" r="r" b="b"/>
                      <a:pathLst>
                        <a:path w="75958" h="162178">
                          <a:moveTo>
                            <a:pt x="0" y="66675"/>
                          </a:moveTo>
                          <a:lnTo>
                            <a:pt x="0" y="61176"/>
                          </a:lnTo>
                          <a:lnTo>
                            <a:pt x="10985" y="54217"/>
                          </a:lnTo>
                          <a:cubicBezTo>
                            <a:pt x="12776" y="53086"/>
                            <a:pt x="14490" y="51867"/>
                            <a:pt x="16116" y="50559"/>
                          </a:cubicBezTo>
                          <a:lnTo>
                            <a:pt x="16116" y="34202"/>
                          </a:lnTo>
                          <a:cubicBezTo>
                            <a:pt x="16116" y="28334"/>
                            <a:pt x="15786" y="21083"/>
                            <a:pt x="15151" y="12459"/>
                          </a:cubicBezTo>
                          <a:cubicBezTo>
                            <a:pt x="23037" y="9843"/>
                            <a:pt x="28168" y="8103"/>
                            <a:pt x="30530" y="7201"/>
                          </a:cubicBezTo>
                          <a:cubicBezTo>
                            <a:pt x="30937" y="7049"/>
                            <a:pt x="36106" y="4649"/>
                            <a:pt x="46037" y="0"/>
                          </a:cubicBezTo>
                          <a:lnTo>
                            <a:pt x="49212" y="2439"/>
                          </a:lnTo>
                          <a:lnTo>
                            <a:pt x="47993" y="15139"/>
                          </a:lnTo>
                          <a:lnTo>
                            <a:pt x="47142" y="29185"/>
                          </a:lnTo>
                          <a:lnTo>
                            <a:pt x="46037" y="50559"/>
                          </a:lnTo>
                          <a:lnTo>
                            <a:pt x="50076" y="50559"/>
                          </a:lnTo>
                          <a:cubicBezTo>
                            <a:pt x="60896" y="50559"/>
                            <a:pt x="69075" y="50153"/>
                            <a:pt x="74612" y="49340"/>
                          </a:cubicBezTo>
                          <a:lnTo>
                            <a:pt x="72542" y="65825"/>
                          </a:lnTo>
                          <a:cubicBezTo>
                            <a:pt x="71564" y="65990"/>
                            <a:pt x="70662" y="66066"/>
                            <a:pt x="69850" y="66066"/>
                          </a:cubicBezTo>
                          <a:lnTo>
                            <a:pt x="57886" y="65825"/>
                          </a:lnTo>
                          <a:lnTo>
                            <a:pt x="46037" y="65825"/>
                          </a:lnTo>
                          <a:lnTo>
                            <a:pt x="46037" y="106603"/>
                          </a:lnTo>
                          <a:cubicBezTo>
                            <a:pt x="46037" y="119151"/>
                            <a:pt x="46164" y="126555"/>
                            <a:pt x="46405" y="128841"/>
                          </a:cubicBezTo>
                          <a:cubicBezTo>
                            <a:pt x="46723" y="132664"/>
                            <a:pt x="48094" y="135661"/>
                            <a:pt x="50495" y="137807"/>
                          </a:cubicBezTo>
                          <a:cubicBezTo>
                            <a:pt x="52895" y="139966"/>
                            <a:pt x="56375" y="141046"/>
                            <a:pt x="60934" y="141046"/>
                          </a:cubicBezTo>
                          <a:cubicBezTo>
                            <a:pt x="63703" y="141135"/>
                            <a:pt x="65925" y="141071"/>
                            <a:pt x="67589" y="140868"/>
                          </a:cubicBezTo>
                          <a:cubicBezTo>
                            <a:pt x="69253" y="140665"/>
                            <a:pt x="71399" y="140284"/>
                            <a:pt x="74015" y="139712"/>
                          </a:cubicBezTo>
                          <a:lnTo>
                            <a:pt x="75958" y="144716"/>
                          </a:lnTo>
                          <a:lnTo>
                            <a:pt x="71564" y="149110"/>
                          </a:lnTo>
                          <a:cubicBezTo>
                            <a:pt x="67983" y="152768"/>
                            <a:pt x="64846" y="155994"/>
                            <a:pt x="62166" y="158762"/>
                          </a:cubicBezTo>
                          <a:cubicBezTo>
                            <a:pt x="58991" y="160147"/>
                            <a:pt x="56159" y="161061"/>
                            <a:pt x="53670" y="161505"/>
                          </a:cubicBezTo>
                          <a:cubicBezTo>
                            <a:pt x="51193" y="161950"/>
                            <a:pt x="48640" y="162178"/>
                            <a:pt x="46037" y="162178"/>
                          </a:cubicBezTo>
                          <a:cubicBezTo>
                            <a:pt x="36601" y="162178"/>
                            <a:pt x="29171" y="159753"/>
                            <a:pt x="23749" y="154914"/>
                          </a:cubicBezTo>
                          <a:cubicBezTo>
                            <a:pt x="18338" y="150063"/>
                            <a:pt x="15633" y="144030"/>
                            <a:pt x="15633" y="136778"/>
                          </a:cubicBezTo>
                          <a:lnTo>
                            <a:pt x="16116" y="96481"/>
                          </a:lnTo>
                          <a:lnTo>
                            <a:pt x="16116" y="66307"/>
                          </a:lnTo>
                          <a:lnTo>
                            <a:pt x="12814" y="66307"/>
                          </a:lnTo>
                          <a:cubicBezTo>
                            <a:pt x="8343" y="66307"/>
                            <a:pt x="4076" y="66434"/>
                            <a:pt x="0" y="66675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1" behindDoc="0" locked="0" layoutInCell="1" allowOverlap="1">
            <wp:simplePos x="0" y="0"/>
            <wp:positionH relativeFrom="page">
              <wp:posOffset>1097246</wp:posOffset>
            </wp:positionH>
            <wp:positionV relativeFrom="line">
              <wp:posOffset>211098</wp:posOffset>
            </wp:positionV>
            <wp:extent cx="160337" cy="208330"/>
            <wp:effectExtent l="0" t="0" r="0" b="0"/>
            <wp:wrapNone/>
            <wp:docPr id="190" name="Picture 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spect="0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0337" cy="2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4" behindDoc="0" locked="0" layoutInCell="1" allowOverlap="1">
            <wp:simplePos x="0" y="0"/>
            <wp:positionH relativeFrom="page">
              <wp:posOffset>1255141</wp:posOffset>
            </wp:positionH>
            <wp:positionV relativeFrom="line">
              <wp:posOffset>211696</wp:posOffset>
            </wp:positionV>
            <wp:extent cx="130302" cy="147523"/>
            <wp:effectExtent l="0" t="0" r="0" b="0"/>
            <wp:wrapNone/>
            <wp:docPr id="191" name="Picture 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spect="0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0302" cy="147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7" behindDoc="0" locked="0" layoutInCell="1" allowOverlap="1">
            <wp:simplePos x="0" y="0"/>
            <wp:positionH relativeFrom="page">
              <wp:posOffset>1388750</wp:posOffset>
            </wp:positionH>
            <wp:positionV relativeFrom="line">
              <wp:posOffset>223797</wp:posOffset>
            </wp:positionV>
            <wp:extent cx="140436" cy="118452"/>
            <wp:effectExtent l="0" t="0" r="0" b="0"/>
            <wp:wrapNone/>
            <wp:docPr id="192" name="Freeform 1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0436" cy="118452"/>
                    </a:xfrm>
                    <a:custGeom>
                      <a:rect l="l" t="t" r="r" b="b"/>
                      <a:pathLst>
                        <a:path w="140436" h="118452">
                          <a:moveTo>
                            <a:pt x="140436" y="109054"/>
                          </a:moveTo>
                          <a:lnTo>
                            <a:pt x="140436" y="118452"/>
                          </a:lnTo>
                          <a:cubicBezTo>
                            <a:pt x="129362" y="117880"/>
                            <a:pt x="120332" y="117601"/>
                            <a:pt x="113335" y="117601"/>
                          </a:cubicBezTo>
                          <a:cubicBezTo>
                            <a:pt x="105270" y="117601"/>
                            <a:pt x="98273" y="117880"/>
                            <a:pt x="92329" y="118452"/>
                          </a:cubicBezTo>
                          <a:lnTo>
                            <a:pt x="90119" y="116254"/>
                          </a:lnTo>
                          <a:cubicBezTo>
                            <a:pt x="90284" y="114553"/>
                            <a:pt x="90818" y="107505"/>
                            <a:pt x="91707" y="95135"/>
                          </a:cubicBezTo>
                          <a:lnTo>
                            <a:pt x="92329" y="75095"/>
                          </a:lnTo>
                          <a:lnTo>
                            <a:pt x="92329" y="65455"/>
                          </a:lnTo>
                          <a:cubicBezTo>
                            <a:pt x="92329" y="51206"/>
                            <a:pt x="91770" y="41846"/>
                            <a:pt x="90678" y="37363"/>
                          </a:cubicBezTo>
                          <a:cubicBezTo>
                            <a:pt x="89573" y="32893"/>
                            <a:pt x="87312" y="29286"/>
                            <a:pt x="83896" y="26555"/>
                          </a:cubicBezTo>
                          <a:cubicBezTo>
                            <a:pt x="80480" y="23825"/>
                            <a:pt x="75921" y="22466"/>
                            <a:pt x="70218" y="22466"/>
                          </a:cubicBezTo>
                          <a:cubicBezTo>
                            <a:pt x="64516" y="22466"/>
                            <a:pt x="59792" y="23825"/>
                            <a:pt x="56058" y="26555"/>
                          </a:cubicBezTo>
                          <a:cubicBezTo>
                            <a:pt x="52311" y="29286"/>
                            <a:pt x="49949" y="32029"/>
                            <a:pt x="48971" y="34798"/>
                          </a:cubicBezTo>
                          <a:cubicBezTo>
                            <a:pt x="48400" y="36423"/>
                            <a:pt x="48146" y="42938"/>
                            <a:pt x="48234" y="54343"/>
                          </a:cubicBezTo>
                          <a:lnTo>
                            <a:pt x="48234" y="74853"/>
                          </a:lnTo>
                          <a:cubicBezTo>
                            <a:pt x="48234" y="80797"/>
                            <a:pt x="48400" y="88087"/>
                            <a:pt x="48717" y="96710"/>
                          </a:cubicBezTo>
                          <a:cubicBezTo>
                            <a:pt x="48806" y="100545"/>
                            <a:pt x="49136" y="103073"/>
                            <a:pt x="49695" y="104292"/>
                          </a:cubicBezTo>
                          <a:cubicBezTo>
                            <a:pt x="50114" y="105181"/>
                            <a:pt x="50635" y="105829"/>
                            <a:pt x="51283" y="106248"/>
                          </a:cubicBezTo>
                          <a:cubicBezTo>
                            <a:pt x="52273" y="106895"/>
                            <a:pt x="54178" y="107505"/>
                            <a:pt x="57023" y="108077"/>
                          </a:cubicBezTo>
                          <a:cubicBezTo>
                            <a:pt x="58001" y="108242"/>
                            <a:pt x="61430" y="108559"/>
                            <a:pt x="67284" y="109054"/>
                          </a:cubicBezTo>
                          <a:lnTo>
                            <a:pt x="67284" y="118452"/>
                          </a:lnTo>
                          <a:cubicBezTo>
                            <a:pt x="58407" y="118121"/>
                            <a:pt x="47549" y="117969"/>
                            <a:pt x="34684" y="117969"/>
                          </a:cubicBezTo>
                          <a:cubicBezTo>
                            <a:pt x="19786" y="117969"/>
                            <a:pt x="8217" y="118121"/>
                            <a:pt x="0" y="118452"/>
                          </a:cubicBezTo>
                          <a:lnTo>
                            <a:pt x="0" y="109054"/>
                          </a:lnTo>
                          <a:cubicBezTo>
                            <a:pt x="6350" y="109054"/>
                            <a:pt x="10744" y="108610"/>
                            <a:pt x="13182" y="107708"/>
                          </a:cubicBezTo>
                          <a:cubicBezTo>
                            <a:pt x="14325" y="107302"/>
                            <a:pt x="15176" y="106603"/>
                            <a:pt x="15748" y="105638"/>
                          </a:cubicBezTo>
                          <a:cubicBezTo>
                            <a:pt x="16561" y="104089"/>
                            <a:pt x="17005" y="101155"/>
                            <a:pt x="17094" y="96837"/>
                          </a:cubicBezTo>
                          <a:lnTo>
                            <a:pt x="17589" y="85966"/>
                          </a:lnTo>
                          <a:cubicBezTo>
                            <a:pt x="17666" y="83693"/>
                            <a:pt x="17704" y="79984"/>
                            <a:pt x="17704" y="74853"/>
                          </a:cubicBezTo>
                          <a:lnTo>
                            <a:pt x="17704" y="58864"/>
                          </a:lnTo>
                          <a:cubicBezTo>
                            <a:pt x="17704" y="51612"/>
                            <a:pt x="17462" y="42824"/>
                            <a:pt x="16967" y="32473"/>
                          </a:cubicBezTo>
                          <a:cubicBezTo>
                            <a:pt x="16726" y="27266"/>
                            <a:pt x="16383" y="24320"/>
                            <a:pt x="15938" y="23622"/>
                          </a:cubicBezTo>
                          <a:cubicBezTo>
                            <a:pt x="15494" y="22936"/>
                            <a:pt x="14770" y="22428"/>
                            <a:pt x="13792" y="22098"/>
                          </a:cubicBezTo>
                          <a:cubicBezTo>
                            <a:pt x="12255" y="21539"/>
                            <a:pt x="7645" y="21120"/>
                            <a:pt x="0" y="20878"/>
                          </a:cubicBezTo>
                          <a:lnTo>
                            <a:pt x="0" y="11468"/>
                          </a:lnTo>
                          <a:cubicBezTo>
                            <a:pt x="14808" y="8953"/>
                            <a:pt x="24549" y="7074"/>
                            <a:pt x="29184" y="5854"/>
                          </a:cubicBezTo>
                          <a:cubicBezTo>
                            <a:pt x="33820" y="4635"/>
                            <a:pt x="39078" y="2679"/>
                            <a:pt x="44933" y="0"/>
                          </a:cubicBezTo>
                          <a:lnTo>
                            <a:pt x="48234" y="1460"/>
                          </a:lnTo>
                          <a:lnTo>
                            <a:pt x="48234" y="21120"/>
                          </a:lnTo>
                          <a:lnTo>
                            <a:pt x="70459" y="3289"/>
                          </a:lnTo>
                          <a:cubicBezTo>
                            <a:pt x="73152" y="2235"/>
                            <a:pt x="75413" y="1524"/>
                            <a:pt x="77241" y="1155"/>
                          </a:cubicBezTo>
                          <a:cubicBezTo>
                            <a:pt x="79070" y="787"/>
                            <a:pt x="81623" y="609"/>
                            <a:pt x="84874" y="609"/>
                          </a:cubicBezTo>
                          <a:cubicBezTo>
                            <a:pt x="93586" y="609"/>
                            <a:pt x="100114" y="1587"/>
                            <a:pt x="104483" y="3543"/>
                          </a:cubicBezTo>
                          <a:cubicBezTo>
                            <a:pt x="108826" y="5486"/>
                            <a:pt x="112509" y="8229"/>
                            <a:pt x="115532" y="11785"/>
                          </a:cubicBezTo>
                          <a:cubicBezTo>
                            <a:pt x="118529" y="15328"/>
                            <a:pt x="120650" y="19024"/>
                            <a:pt x="121882" y="22898"/>
                          </a:cubicBezTo>
                          <a:cubicBezTo>
                            <a:pt x="123101" y="26758"/>
                            <a:pt x="123711" y="32804"/>
                            <a:pt x="123711" y="41021"/>
                          </a:cubicBezTo>
                          <a:cubicBezTo>
                            <a:pt x="123711" y="50317"/>
                            <a:pt x="123622" y="56223"/>
                            <a:pt x="123469" y="58737"/>
                          </a:cubicBezTo>
                          <a:cubicBezTo>
                            <a:pt x="123380" y="59715"/>
                            <a:pt x="123342" y="60896"/>
                            <a:pt x="123342" y="62280"/>
                          </a:cubicBezTo>
                          <a:lnTo>
                            <a:pt x="123469" y="74853"/>
                          </a:lnTo>
                          <a:cubicBezTo>
                            <a:pt x="123545" y="88620"/>
                            <a:pt x="123774" y="97129"/>
                            <a:pt x="124142" y="100380"/>
                          </a:cubicBezTo>
                          <a:cubicBezTo>
                            <a:pt x="124498" y="103632"/>
                            <a:pt x="125235" y="105727"/>
                            <a:pt x="126327" y="106667"/>
                          </a:cubicBezTo>
                          <a:cubicBezTo>
                            <a:pt x="127432" y="107607"/>
                            <a:pt x="129845" y="108191"/>
                            <a:pt x="133591" y="108445"/>
                          </a:cubicBezTo>
                          <a:cubicBezTo>
                            <a:pt x="134975" y="108521"/>
                            <a:pt x="137261" y="108724"/>
                            <a:pt x="140436" y="109054"/>
                          </a:cubicBez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3" behindDoc="0" locked="0" layoutInCell="1" allowOverlap="1">
            <wp:simplePos x="0" y="0"/>
            <wp:positionH relativeFrom="page">
              <wp:posOffset>1803839</wp:posOffset>
            </wp:positionH>
            <wp:positionV relativeFrom="line">
              <wp:posOffset>211696</wp:posOffset>
            </wp:positionV>
            <wp:extent cx="130301" cy="147523"/>
            <wp:effectExtent l="0" t="0" r="0" b="0"/>
            <wp:wrapNone/>
            <wp:docPr id="193" name="Picture 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spect="0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0301" cy="147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6" behindDoc="0" locked="0" layoutInCell="1" allowOverlap="1">
            <wp:simplePos x="0" y="0"/>
            <wp:positionH relativeFrom="page">
              <wp:posOffset>1927317</wp:posOffset>
            </wp:positionH>
            <wp:positionV relativeFrom="line">
              <wp:posOffset>211708</wp:posOffset>
            </wp:positionV>
            <wp:extent cx="134937" cy="146418"/>
            <wp:effectExtent l="0" t="0" r="0" b="0"/>
            <wp:wrapNone/>
            <wp:docPr id="194" name="Picture 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0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4937" cy="146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9" behindDoc="0" locked="0" layoutInCell="1" allowOverlap="1">
            <wp:simplePos x="0" y="0"/>
            <wp:positionH relativeFrom="page">
              <wp:posOffset>2062873</wp:posOffset>
            </wp:positionH>
            <wp:positionV relativeFrom="line">
              <wp:posOffset>223797</wp:posOffset>
            </wp:positionV>
            <wp:extent cx="89509" cy="118452"/>
            <wp:effectExtent l="0" t="0" r="0" b="0"/>
            <wp:wrapNone/>
            <wp:docPr id="195" name="Freeform 1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9509" cy="118452"/>
                    </a:xfrm>
                    <a:custGeom>
                      <a:rect l="l" t="t" r="r" b="b"/>
                      <a:pathLst>
                        <a:path w="89509" h="118452">
                          <a:moveTo>
                            <a:pt x="70091" y="109054"/>
                          </a:moveTo>
                          <a:lnTo>
                            <a:pt x="70091" y="118452"/>
                          </a:lnTo>
                          <a:cubicBezTo>
                            <a:pt x="60897" y="118045"/>
                            <a:pt x="50635" y="117842"/>
                            <a:pt x="39319" y="117842"/>
                          </a:cubicBezTo>
                          <a:cubicBezTo>
                            <a:pt x="26696" y="117842"/>
                            <a:pt x="13589" y="118045"/>
                            <a:pt x="0" y="118452"/>
                          </a:cubicBezTo>
                          <a:lnTo>
                            <a:pt x="0" y="109054"/>
                          </a:lnTo>
                          <a:cubicBezTo>
                            <a:pt x="6350" y="109054"/>
                            <a:pt x="10744" y="108610"/>
                            <a:pt x="13183" y="107708"/>
                          </a:cubicBezTo>
                          <a:cubicBezTo>
                            <a:pt x="14326" y="107302"/>
                            <a:pt x="15177" y="106603"/>
                            <a:pt x="15748" y="105638"/>
                          </a:cubicBezTo>
                          <a:cubicBezTo>
                            <a:pt x="16561" y="104089"/>
                            <a:pt x="17006" y="101155"/>
                            <a:pt x="17094" y="96837"/>
                          </a:cubicBezTo>
                          <a:lnTo>
                            <a:pt x="17577" y="85966"/>
                          </a:lnTo>
                          <a:cubicBezTo>
                            <a:pt x="17666" y="83693"/>
                            <a:pt x="17704" y="79984"/>
                            <a:pt x="17704" y="74853"/>
                          </a:cubicBezTo>
                          <a:lnTo>
                            <a:pt x="17704" y="58864"/>
                          </a:lnTo>
                          <a:cubicBezTo>
                            <a:pt x="17704" y="51612"/>
                            <a:pt x="17463" y="42824"/>
                            <a:pt x="16967" y="32473"/>
                          </a:cubicBezTo>
                          <a:cubicBezTo>
                            <a:pt x="16726" y="27266"/>
                            <a:pt x="16383" y="24320"/>
                            <a:pt x="15926" y="23622"/>
                          </a:cubicBezTo>
                          <a:cubicBezTo>
                            <a:pt x="15481" y="22936"/>
                            <a:pt x="14770" y="22428"/>
                            <a:pt x="13792" y="22098"/>
                          </a:cubicBezTo>
                          <a:cubicBezTo>
                            <a:pt x="12243" y="21539"/>
                            <a:pt x="7646" y="21120"/>
                            <a:pt x="0" y="20878"/>
                          </a:cubicBezTo>
                          <a:lnTo>
                            <a:pt x="0" y="11468"/>
                          </a:lnTo>
                          <a:cubicBezTo>
                            <a:pt x="14808" y="8953"/>
                            <a:pt x="24537" y="7074"/>
                            <a:pt x="29185" y="5854"/>
                          </a:cubicBezTo>
                          <a:cubicBezTo>
                            <a:pt x="33833" y="4635"/>
                            <a:pt x="39078" y="2679"/>
                            <a:pt x="44933" y="0"/>
                          </a:cubicBezTo>
                          <a:lnTo>
                            <a:pt x="48235" y="1460"/>
                          </a:lnTo>
                          <a:lnTo>
                            <a:pt x="47993" y="26136"/>
                          </a:lnTo>
                          <a:cubicBezTo>
                            <a:pt x="53277" y="20675"/>
                            <a:pt x="57353" y="16167"/>
                            <a:pt x="60211" y="12573"/>
                          </a:cubicBezTo>
                          <a:cubicBezTo>
                            <a:pt x="64440" y="7531"/>
                            <a:pt x="67615" y="4318"/>
                            <a:pt x="69723" y="2921"/>
                          </a:cubicBezTo>
                          <a:cubicBezTo>
                            <a:pt x="72656" y="965"/>
                            <a:pt x="76529" y="0"/>
                            <a:pt x="81330" y="0"/>
                          </a:cubicBezTo>
                          <a:cubicBezTo>
                            <a:pt x="84340" y="0"/>
                            <a:pt x="87070" y="482"/>
                            <a:pt x="89509" y="1460"/>
                          </a:cubicBezTo>
                          <a:lnTo>
                            <a:pt x="88772" y="18808"/>
                          </a:lnTo>
                          <a:cubicBezTo>
                            <a:pt x="88531" y="28257"/>
                            <a:pt x="88328" y="33667"/>
                            <a:pt x="88175" y="35052"/>
                          </a:cubicBezTo>
                          <a:lnTo>
                            <a:pt x="83044" y="36639"/>
                          </a:lnTo>
                          <a:cubicBezTo>
                            <a:pt x="81000" y="33947"/>
                            <a:pt x="79044" y="32080"/>
                            <a:pt x="77177" y="31013"/>
                          </a:cubicBezTo>
                          <a:cubicBezTo>
                            <a:pt x="74167" y="29311"/>
                            <a:pt x="70865" y="28448"/>
                            <a:pt x="67285" y="28448"/>
                          </a:cubicBezTo>
                          <a:cubicBezTo>
                            <a:pt x="62484" y="28448"/>
                            <a:pt x="58357" y="29933"/>
                            <a:pt x="54890" y="32905"/>
                          </a:cubicBezTo>
                          <a:cubicBezTo>
                            <a:pt x="51422" y="35877"/>
                            <a:pt x="49378" y="38912"/>
                            <a:pt x="48717" y="42011"/>
                          </a:cubicBezTo>
                          <a:cubicBezTo>
                            <a:pt x="48400" y="43802"/>
                            <a:pt x="48235" y="50673"/>
                            <a:pt x="48235" y="62649"/>
                          </a:cubicBezTo>
                          <a:lnTo>
                            <a:pt x="48235" y="74853"/>
                          </a:lnTo>
                          <a:lnTo>
                            <a:pt x="48476" y="91465"/>
                          </a:lnTo>
                          <a:cubicBezTo>
                            <a:pt x="48565" y="97739"/>
                            <a:pt x="48781" y="101587"/>
                            <a:pt x="49149" y="103009"/>
                          </a:cubicBezTo>
                          <a:cubicBezTo>
                            <a:pt x="49517" y="104432"/>
                            <a:pt x="50343" y="105549"/>
                            <a:pt x="51651" y="106362"/>
                          </a:cubicBezTo>
                          <a:cubicBezTo>
                            <a:pt x="52959" y="107175"/>
                            <a:pt x="55766" y="107746"/>
                            <a:pt x="60084" y="108077"/>
                          </a:cubicBezTo>
                          <a:close/>
                          <a:moveTo>
                            <a:pt x="70091" y="109054"/>
                          </a:move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5" behindDoc="0" locked="0" layoutInCell="1" allowOverlap="1">
            <wp:simplePos x="0" y="0"/>
            <wp:positionH relativeFrom="page">
              <wp:posOffset>2247027</wp:posOffset>
            </wp:positionH>
            <wp:positionV relativeFrom="line">
              <wp:posOffset>223431</wp:posOffset>
            </wp:positionV>
            <wp:extent cx="91350" cy="123087"/>
            <wp:effectExtent l="0" t="0" r="0" b="0"/>
            <wp:wrapNone/>
            <wp:docPr id="196" name="Freeform 1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350" cy="123087"/>
                    </a:xfrm>
                    <a:custGeom>
                      <a:rect l="l" t="t" r="r" b="b"/>
                      <a:pathLst>
                        <a:path w="91350" h="123087">
                          <a:moveTo>
                            <a:pt x="1955" y="80352"/>
                          </a:moveTo>
                          <a:lnTo>
                            <a:pt x="11733" y="80352"/>
                          </a:lnTo>
                          <a:cubicBezTo>
                            <a:pt x="12127" y="89470"/>
                            <a:pt x="12546" y="95210"/>
                            <a:pt x="12953" y="97573"/>
                          </a:cubicBezTo>
                          <a:cubicBezTo>
                            <a:pt x="16610" y="102043"/>
                            <a:pt x="20636" y="105371"/>
                            <a:pt x="25043" y="107517"/>
                          </a:cubicBezTo>
                          <a:cubicBezTo>
                            <a:pt x="29437" y="109676"/>
                            <a:pt x="34479" y="110755"/>
                            <a:pt x="40181" y="110755"/>
                          </a:cubicBezTo>
                          <a:cubicBezTo>
                            <a:pt x="47827" y="110755"/>
                            <a:pt x="53694" y="108927"/>
                            <a:pt x="57758" y="105256"/>
                          </a:cubicBezTo>
                          <a:cubicBezTo>
                            <a:pt x="61835" y="101599"/>
                            <a:pt x="63880" y="97166"/>
                            <a:pt x="63880" y="91959"/>
                          </a:cubicBezTo>
                          <a:cubicBezTo>
                            <a:pt x="63880" y="88530"/>
                            <a:pt x="63207" y="85698"/>
                            <a:pt x="61860" y="83463"/>
                          </a:cubicBezTo>
                          <a:cubicBezTo>
                            <a:pt x="60514" y="81228"/>
                            <a:pt x="57809" y="79171"/>
                            <a:pt x="53732" y="77292"/>
                          </a:cubicBezTo>
                          <a:cubicBezTo>
                            <a:pt x="50557" y="76161"/>
                            <a:pt x="44474" y="74612"/>
                            <a:pt x="35483" y="72656"/>
                          </a:cubicBezTo>
                          <a:cubicBezTo>
                            <a:pt x="26491" y="70701"/>
                            <a:pt x="19658" y="68554"/>
                            <a:pt x="15023" y="66192"/>
                          </a:cubicBezTo>
                          <a:cubicBezTo>
                            <a:pt x="10387" y="63830"/>
                            <a:pt x="6755" y="60312"/>
                            <a:pt x="4164" y="55626"/>
                          </a:cubicBezTo>
                          <a:cubicBezTo>
                            <a:pt x="1549" y="50939"/>
                            <a:pt x="241" y="45466"/>
                            <a:pt x="241" y="39192"/>
                          </a:cubicBezTo>
                          <a:cubicBezTo>
                            <a:pt x="241" y="27965"/>
                            <a:pt x="4482" y="18618"/>
                            <a:pt x="12953" y="11163"/>
                          </a:cubicBezTo>
                          <a:cubicBezTo>
                            <a:pt x="21411" y="3721"/>
                            <a:pt x="33590" y="0"/>
                            <a:pt x="49465" y="0"/>
                          </a:cubicBezTo>
                          <a:cubicBezTo>
                            <a:pt x="56057" y="0"/>
                            <a:pt x="62114" y="571"/>
                            <a:pt x="67652" y="1701"/>
                          </a:cubicBezTo>
                          <a:cubicBezTo>
                            <a:pt x="73202" y="2844"/>
                            <a:pt x="78193" y="4559"/>
                            <a:pt x="82676" y="6832"/>
                          </a:cubicBezTo>
                          <a:lnTo>
                            <a:pt x="83044" y="8051"/>
                          </a:lnTo>
                          <a:cubicBezTo>
                            <a:pt x="82561" y="10896"/>
                            <a:pt x="82193" y="13792"/>
                            <a:pt x="81939" y="16725"/>
                          </a:cubicBezTo>
                          <a:cubicBezTo>
                            <a:pt x="81698" y="19659"/>
                            <a:pt x="81342" y="26581"/>
                            <a:pt x="80847" y="37490"/>
                          </a:cubicBezTo>
                          <a:lnTo>
                            <a:pt x="71436" y="37363"/>
                          </a:lnTo>
                          <a:cubicBezTo>
                            <a:pt x="71360" y="36461"/>
                            <a:pt x="71233" y="34963"/>
                            <a:pt x="71081" y="32842"/>
                          </a:cubicBezTo>
                          <a:cubicBezTo>
                            <a:pt x="70839" y="29184"/>
                            <a:pt x="70344" y="25641"/>
                            <a:pt x="69607" y="22212"/>
                          </a:cubicBezTo>
                          <a:cubicBezTo>
                            <a:pt x="67093" y="18961"/>
                            <a:pt x="63969" y="16522"/>
                            <a:pt x="60273" y="14897"/>
                          </a:cubicBezTo>
                          <a:cubicBezTo>
                            <a:pt x="56565" y="13271"/>
                            <a:pt x="52234" y="12458"/>
                            <a:pt x="47255" y="12458"/>
                          </a:cubicBezTo>
                          <a:cubicBezTo>
                            <a:pt x="40347" y="12458"/>
                            <a:pt x="34987" y="13995"/>
                            <a:pt x="31203" y="17094"/>
                          </a:cubicBezTo>
                          <a:cubicBezTo>
                            <a:pt x="27418" y="20193"/>
                            <a:pt x="25526" y="23888"/>
                            <a:pt x="25526" y="28206"/>
                          </a:cubicBezTo>
                          <a:cubicBezTo>
                            <a:pt x="25526" y="32601"/>
                            <a:pt x="26377" y="35864"/>
                            <a:pt x="28091" y="37973"/>
                          </a:cubicBezTo>
                          <a:cubicBezTo>
                            <a:pt x="29793" y="40093"/>
                            <a:pt x="32320" y="41681"/>
                            <a:pt x="35660" y="42735"/>
                          </a:cubicBezTo>
                          <a:cubicBezTo>
                            <a:pt x="39000" y="43802"/>
                            <a:pt x="45160" y="45161"/>
                            <a:pt x="54164" y="46837"/>
                          </a:cubicBezTo>
                          <a:cubicBezTo>
                            <a:pt x="63156" y="48501"/>
                            <a:pt x="69214" y="49898"/>
                            <a:pt x="72300" y="51041"/>
                          </a:cubicBezTo>
                          <a:cubicBezTo>
                            <a:pt x="76770" y="52755"/>
                            <a:pt x="80352" y="54914"/>
                            <a:pt x="83044" y="57518"/>
                          </a:cubicBezTo>
                          <a:cubicBezTo>
                            <a:pt x="85736" y="60121"/>
                            <a:pt x="87794" y="63360"/>
                            <a:pt x="89216" y="67221"/>
                          </a:cubicBezTo>
                          <a:cubicBezTo>
                            <a:pt x="90639" y="71094"/>
                            <a:pt x="91350" y="75349"/>
                            <a:pt x="91350" y="79984"/>
                          </a:cubicBezTo>
                          <a:cubicBezTo>
                            <a:pt x="91350" y="92112"/>
                            <a:pt x="86651" y="102335"/>
                            <a:pt x="77253" y="110628"/>
                          </a:cubicBezTo>
                          <a:cubicBezTo>
                            <a:pt x="67842" y="118947"/>
                            <a:pt x="54634" y="123087"/>
                            <a:pt x="37616" y="123087"/>
                          </a:cubicBezTo>
                          <a:cubicBezTo>
                            <a:pt x="31914" y="123087"/>
                            <a:pt x="26377" y="122579"/>
                            <a:pt x="21005" y="121576"/>
                          </a:cubicBezTo>
                          <a:cubicBezTo>
                            <a:pt x="15632" y="120547"/>
                            <a:pt x="9079" y="118693"/>
                            <a:pt x="1346" y="116000"/>
                          </a:cubicBezTo>
                          <a:lnTo>
                            <a:pt x="0" y="114172"/>
                          </a:lnTo>
                          <a:cubicBezTo>
                            <a:pt x="660" y="107911"/>
                            <a:pt x="1054" y="103478"/>
                            <a:pt x="1232" y="100875"/>
                          </a:cubicBezTo>
                          <a:close/>
                          <a:moveTo>
                            <a:pt x="1955" y="80352"/>
                          </a:moveTo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56" baseline="0" dirty="0">
          <w:jc w:val="left"/>
          <w:rFonts w:ascii="FuturaBT-Bold" w:hAnsi="FuturaBT-Bold" w:cs="FuturaBT-Bold"/>
          <w:b/>
          <w:bCs/>
          <w:color w:val="D1A60D"/>
          <w:sz w:val="56"/>
          <w:szCs w:val="56"/>
        </w:rPr>
        <w:t>Feb. 1, 2025</w:t>
      </w:r>
      <w:r>
        <w:rPr>
          <w:rFonts w:ascii="Times New Roman" w:hAnsi="Times New Roman" w:cs="Times New Roman"/>
          <w:sz w:val="56"/>
          <w:szCs w:val="56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623" w:right="-40" w:firstLine="0"/>
        <w:jc w:val="both"/>
      </w:pPr>
      <w:r/>
      <w:r>
        <w:rPr sz="22" baseline="0" dirty="0">
          <w:jc w:val="left"/>
          <w:rFonts w:ascii="Palatino-Bold" w:hAnsi="Palatino-Bold" w:cs="Palatino-Bold"/>
          <w:b/>
          <w:bCs/>
          <w:color w:val="000000"/>
          <w:sz w:val="22"/>
          <w:szCs w:val="22"/>
        </w:rPr>
        <w:t>Our Community: </w:t>
      </w:r>
      <w:r>
        <w:rPr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W</w:t>
      </w:r>
      <w:r>
        <w:rPr sz="22" baseline="0" dirty="0">
          <w:jc w:val="left"/>
          <w:rFonts w:ascii="Arial" w:hAnsi="Arial" w:cs="Arial"/>
          <w:color w:val="000000"/>
          <w:spacing w:val="-12"/>
          <w:sz w:val="22"/>
          <w:szCs w:val="22"/>
        </w:rPr>
        <w:t>e 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egularly serve in the downtown Dallas and Fair Park  </w:t>
      </w:r>
      <w:r/>
      <w:r>
        <w:rPr sz="22" baseline="0" dirty="0">
          <w:jc w:val="left"/>
          <w:rFonts w:ascii="Arial" w:hAnsi="Arial" w:cs="Arial"/>
          <w:color w:val="000000"/>
          <w:spacing w:val="-13"/>
          <w:sz w:val="22"/>
          <w:szCs w:val="22"/>
        </w:rPr>
        <w:t>a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pacing w:val="-12"/>
          <w:sz w:val="22"/>
          <w:szCs w:val="22"/>
        </w:rPr>
        <w:t>eas. </w:t>
      </w:r>
      <w:r>
        <w:rPr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W</w:t>
      </w:r>
      <w:r>
        <w:rPr sz="22" baseline="0" dirty="0">
          <w:jc w:val="left"/>
          <w:rFonts w:ascii="Arial" w:hAnsi="Arial" w:cs="Arial"/>
          <w:color w:val="000000"/>
          <w:spacing w:val="-12"/>
          <w:sz w:val="22"/>
          <w:szCs w:val="22"/>
        </w:rPr>
        <w:t>e a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e not limited to those a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eas though. </w:t>
      </w:r>
      <w:r>
        <w:rPr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W</w:t>
      </w:r>
      <w:r>
        <w:rPr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e have also served in Oak  </w:t>
      </w:r>
      <w:r/>
      <w:r>
        <w:rPr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Cliff, Desoto, Ft. </w:t>
      </w:r>
      <w:r>
        <w:rPr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W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orth, McKinne</w:t>
      </w:r>
      <w:r>
        <w:rPr sz="22" baseline="0" dirty="0">
          <w:jc w:val="left"/>
          <w:rFonts w:ascii="Arial" w:hAnsi="Arial" w:cs="Arial"/>
          <w:color w:val="000000"/>
          <w:spacing w:val="-25"/>
          <w:sz w:val="22"/>
          <w:szCs w:val="22"/>
        </w:rPr>
        <w:t>y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, and Richa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dson.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623" w:right="-40" w:firstLine="0"/>
      </w:pPr>
      <w:r/>
      <w:r>
        <w:rPr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So how do we continue these good works? That’s whe</w:t>
      </w:r>
      <w:r>
        <w:rPr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e you come in. </w:t>
      </w:r>
      <w:r>
        <w:rPr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W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e  </w:t>
      </w:r>
      <w:r>
        <w:br w:type="textWrapping" w:clear="all"/>
      </w:r>
      <w:r/>
      <w:r>
        <w:rPr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hope to raise $75,000 via sponsorships, ticket sales and silent auction items at  </w:t>
      </w:r>
      <w:r/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the Gala.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623" w:right="-40" w:firstLine="0"/>
      </w:pPr>
      <w:r/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On the next few pages, you’ll see the available sponsorship levels and what  </w:t>
      </w:r>
      <w:r/>
      <w:r>
        <w:rPr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each level helps to p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ovide HHOH th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oughout the yea</w:t>
      </w:r>
      <w:r>
        <w:rPr sz="22" baseline="0" dirty="0">
          <w:jc w:val="left"/>
          <w:rFonts w:ascii="Arial" w:hAnsi="Arial" w:cs="Arial"/>
          <w:color w:val="000000"/>
          <w:spacing w:val="-17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. The deadline to  </w:t>
      </w:r>
      <w:r>
        <w:br w:type="textWrapping" w:clear="all"/>
      </w:r>
      <w:r/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sponsor is October 2, 2024 (My birthday!) and we highly encourage you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623" w:right="-40" w:firstLine="0"/>
      </w:pPr>
      <w:r/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to 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eserve your Sponsorship package as soon as possible. </w:t>
      </w:r>
      <w:r>
        <w:rPr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W</w:t>
      </w:r>
      <w:r>
        <w:rPr sz="22" baseline="0" dirty="0">
          <w:jc w:val="left"/>
          <w:rFonts w:ascii="Arial" w:hAnsi="Arial" w:cs="Arial"/>
          <w:color w:val="000000"/>
          <w:spacing w:val="-12"/>
          <w:sz w:val="22"/>
          <w:szCs w:val="22"/>
        </w:rPr>
        <w:t>e a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e happy to  </w:t>
      </w:r>
      <w:r>
        <w:br w:type="textWrapping" w:clear="all"/>
      </w:r>
      <w:r/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discuss HHOH, our services or the Gala with you over the phone. I also  </w:t>
      </w:r>
      <w:r>
        <w:br w:type="textWrapping" w:clear="all"/>
      </w:r>
      <w:r/>
      <w:r>
        <w:rPr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encourage you to come out and voluntee</w:t>
      </w:r>
      <w:r>
        <w:rPr sz="22" baseline="0" dirty="0">
          <w:jc w:val="left"/>
          <w:rFonts w:ascii="Arial" w:hAnsi="Arial" w:cs="Arial"/>
          <w:color w:val="000000"/>
          <w:spacing w:val="-17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, and meet the people and the  </w:t>
      </w:r>
      <w:r>
        <w:br w:type="textWrapping" w:clear="all"/>
      </w:r>
      <w:r/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community we help th</w:t>
      </w:r>
      <w:r>
        <w:rPr sz="22" baseline="0" dirty="0">
          <w:jc w:val="left"/>
          <w:rFonts w:ascii="Palatino-Roman" w:hAnsi="Palatino-Roman" w:cs="Palatino-Roman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ough your gene</w:t>
      </w:r>
      <w:r>
        <w:rPr sz="22" baseline="0" dirty="0">
          <w:jc w:val="left"/>
          <w:rFonts w:ascii="Palatino-Roman" w:hAnsi="Palatino-Roman" w:cs="Palatino-Roman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ous donations.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623" w:right="-40" w:firstLine="0"/>
        <w:jc w:val="both"/>
      </w:pPr>
      <w:r/>
      <w:r>
        <w:rPr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W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e thank you in advance for your time and consideration of being a sponsor  </w:t>
      </w:r>
      <w:r/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this year to help those in need, including the continually g</w:t>
      </w:r>
      <w:r>
        <w:rPr sz="22" baseline="0" dirty="0">
          <w:jc w:val="left"/>
          <w:rFonts w:ascii="Palatino-Roman" w:hAnsi="Palatino-Roman" w:cs="Palatino-Roman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owing unhoused  </w:t>
      </w:r>
      <w:r/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population of DF</w:t>
      </w:r>
      <w:r>
        <w:rPr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W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. I look forwa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d to celebrating and serving with you.  </w:t>
      </w:r>
      <w:r/>
    </w:p>
    <w:p>
      <w:pPr>
        <w:rPr>
          <w:rFonts w:ascii="Times New Roman" w:hAnsi="Times New Roman" w:cs="Times New Roman"/>
          <w:color w:val="010302"/>
        </w:rPr>
        <w:spacing w:before="380" w:after="0" w:line="364" w:lineRule="exact"/>
        <w:ind w:left="623" w:right="0" w:firstLine="0"/>
      </w:pPr>
      <w:r>
        <w:drawing>
          <wp:anchor simplePos="0" relativeHeight="251658341" behindDoc="0" locked="0" layoutInCell="1" allowOverlap="1">
            <wp:simplePos x="0" y="0"/>
            <wp:positionH relativeFrom="page">
              <wp:posOffset>376199</wp:posOffset>
            </wp:positionH>
            <wp:positionV relativeFrom="line">
              <wp:posOffset>298048</wp:posOffset>
            </wp:positionV>
            <wp:extent cx="2213378" cy="1845572"/>
            <wp:effectExtent l="0" t="0" r="0" b="0"/>
            <wp:wrapNone/>
            <wp:docPr id="197" name="Picture 1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spect="0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13378" cy="1845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Peace, Blessings and Flowers 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30" w:lineRule="exact"/>
        <w:ind w:left="623" w:right="0" w:firstLine="0"/>
      </w:pPr>
      <w:r/>
      <w:r>
        <w:rPr sz="26" baseline="0" dirty="0">
          <w:jc w:val="left"/>
          <w:rFonts w:ascii="Palatino-Roman" w:hAnsi="Palatino-Roman" w:cs="Palatino-Roman"/>
          <w:color w:val="000000"/>
          <w:sz w:val="26"/>
          <w:szCs w:val="26"/>
        </w:rPr>
        <w:t>Rosalind L. Bryant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64" w:lineRule="exact"/>
        <w:ind w:left="623" w:right="0" w:firstLine="0"/>
      </w:pPr>
      <w:r/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Founde</w:t>
      </w:r>
      <w:r>
        <w:rPr sz="22" baseline="0" dirty="0">
          <w:jc w:val="left"/>
          <w:rFonts w:ascii="Palatino-Roman" w:hAnsi="Palatino-Roman" w:cs="Palatino-Roman"/>
          <w:color w:val="000000"/>
          <w:spacing w:val="-17"/>
          <w:sz w:val="22"/>
          <w:szCs w:val="22"/>
        </w:rPr>
        <w:t>r</w:t>
      </w:r>
      <w:r>
        <w:rPr sz="22" baseline="0" dirty="0">
          <w:jc w:val="left"/>
          <w:rFonts w:ascii="Palatino-Roman" w:hAnsi="Palatino-Roman" w:cs="Palatino-Roman"/>
          <w:color w:val="000000"/>
          <w:sz w:val="22"/>
          <w:szCs w:val="22"/>
        </w:rPr>
        <w:t>, Helping Hands, Open Hearts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50" w:h="15850"/>
          <w:pgMar w:top="500" w:right="361" w:bottom="400" w:left="500" w:header="708" w:footer="708" w:gutter="0"/>
          <w:cols w:num="2" w:space="0" w:equalWidth="0">
            <w:col w:w="8221" w:space="474"/>
            <w:col w:w="2703" w:space="0"/>
          </w:cols>
          <w:docGrid w:linePitch="360"/>
        </w:sectPr>
        <w:spacing w:before="0" w:after="0" w:line="407" w:lineRule="exact"/>
        <w:ind w:left="-80" w:right="40" w:firstLine="0"/>
        <w:jc w:val="right"/>
      </w:pP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“The two most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pacing w:val="-3"/>
          <w:sz w:val="34"/>
          <w:szCs w:val="34"/>
        </w:rPr>
        <w:t>important things  </w:t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needed when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serving others: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Helping Hands,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and Open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Hearts”</w:t>
      </w:r>
      <w:r>
        <w:rPr>
          <w:rFonts w:ascii="Times New Roman" w:hAnsi="Times New Roman" w:cs="Times New Roman"/>
          <w:sz w:val="34"/>
          <w:szCs w:val="34"/>
        </w:rPr>
        <w:t> </w:t>
      </w:r>
      <w:r/>
      <w:r>
        <w:drawing>
          <wp:anchor simplePos="0" relativeHeight="251658324" behindDoc="0" locked="0" layoutInCell="1" allowOverlap="1">
            <wp:simplePos x="0" y="0"/>
            <wp:positionH relativeFrom="page">
              <wp:posOffset>6540768</wp:posOffset>
            </wp:positionH>
            <wp:positionV relativeFrom="page">
              <wp:posOffset>8982858</wp:posOffset>
            </wp:positionV>
            <wp:extent cx="121053" cy="129283"/>
            <wp:effectExtent l="0" t="0" r="0" b="0"/>
            <wp:wrapNone/>
            <wp:docPr id="198" name="Picture 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0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1053" cy="129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5" behindDoc="0" locked="0" layoutInCell="1" allowOverlap="1">
            <wp:simplePos x="0" y="0"/>
            <wp:positionH relativeFrom="page">
              <wp:posOffset>6666539</wp:posOffset>
            </wp:positionH>
            <wp:positionV relativeFrom="page">
              <wp:posOffset>8991529</wp:posOffset>
            </wp:positionV>
            <wp:extent cx="50177" cy="104761"/>
            <wp:effectExtent l="0" t="0" r="0" b="0"/>
            <wp:wrapNone/>
            <wp:docPr id="199" name="Freeform 1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177" cy="104761"/>
                    </a:xfrm>
                    <a:custGeom>
                      <a:rect l="l" t="t" r="r" b="b"/>
                      <a:pathLst>
                        <a:path w="50177" h="104761">
                          <a:moveTo>
                            <a:pt x="2019" y="99999"/>
                          </a:moveTo>
                          <a:cubicBezTo>
                            <a:pt x="292" y="98958"/>
                            <a:pt x="0" y="98285"/>
                            <a:pt x="165" y="95364"/>
                          </a:cubicBezTo>
                          <a:cubicBezTo>
                            <a:pt x="597" y="88062"/>
                            <a:pt x="1524" y="80124"/>
                            <a:pt x="1753" y="78003"/>
                          </a:cubicBezTo>
                          <a:cubicBezTo>
                            <a:pt x="1981" y="76022"/>
                            <a:pt x="2399" y="74574"/>
                            <a:pt x="3301" y="74625"/>
                          </a:cubicBezTo>
                          <a:cubicBezTo>
                            <a:pt x="4305" y="74688"/>
                            <a:pt x="4343" y="75895"/>
                            <a:pt x="4279" y="76949"/>
                          </a:cubicBezTo>
                          <a:cubicBezTo>
                            <a:pt x="4178" y="78676"/>
                            <a:pt x="4457" y="81496"/>
                            <a:pt x="4876" y="83782"/>
                          </a:cubicBezTo>
                          <a:cubicBezTo>
                            <a:pt x="6756" y="93751"/>
                            <a:pt x="13118" y="97726"/>
                            <a:pt x="20027" y="98133"/>
                          </a:cubicBezTo>
                          <a:cubicBezTo>
                            <a:pt x="30073" y="98729"/>
                            <a:pt x="35458" y="90919"/>
                            <a:pt x="35877" y="83896"/>
                          </a:cubicBezTo>
                          <a:cubicBezTo>
                            <a:pt x="36258" y="77381"/>
                            <a:pt x="34950" y="71183"/>
                            <a:pt x="26199" y="62001"/>
                          </a:cubicBezTo>
                          <a:lnTo>
                            <a:pt x="21361" y="56921"/>
                          </a:lnTo>
                          <a:cubicBezTo>
                            <a:pt x="9766" y="44780"/>
                            <a:pt x="6082" y="35230"/>
                            <a:pt x="6718" y="24473"/>
                          </a:cubicBezTo>
                          <a:cubicBezTo>
                            <a:pt x="7581" y="9868"/>
                            <a:pt x="18465" y="0"/>
                            <a:pt x="33959" y="914"/>
                          </a:cubicBezTo>
                          <a:cubicBezTo>
                            <a:pt x="41211" y="1346"/>
                            <a:pt x="45808" y="2946"/>
                            <a:pt x="48653" y="4051"/>
                          </a:cubicBezTo>
                          <a:cubicBezTo>
                            <a:pt x="49644" y="4381"/>
                            <a:pt x="50177" y="4813"/>
                            <a:pt x="50126" y="5740"/>
                          </a:cubicBezTo>
                          <a:cubicBezTo>
                            <a:pt x="50024" y="7467"/>
                            <a:pt x="49351" y="11290"/>
                            <a:pt x="48729" y="21640"/>
                          </a:cubicBezTo>
                          <a:cubicBezTo>
                            <a:pt x="48564" y="24561"/>
                            <a:pt x="48170" y="25603"/>
                            <a:pt x="47269" y="25552"/>
                          </a:cubicBezTo>
                          <a:cubicBezTo>
                            <a:pt x="46494" y="25501"/>
                            <a:pt x="46202" y="24689"/>
                            <a:pt x="46303" y="23101"/>
                          </a:cubicBezTo>
                          <a:cubicBezTo>
                            <a:pt x="46367" y="21907"/>
                            <a:pt x="46062" y="17754"/>
                            <a:pt x="43916" y="14160"/>
                          </a:cubicBezTo>
                          <a:cubicBezTo>
                            <a:pt x="42392" y="11544"/>
                            <a:pt x="39395" y="7366"/>
                            <a:pt x="32156" y="6934"/>
                          </a:cubicBezTo>
                          <a:cubicBezTo>
                            <a:pt x="23901" y="6451"/>
                            <a:pt x="18541" y="11861"/>
                            <a:pt x="18071" y="19824"/>
                          </a:cubicBezTo>
                          <a:cubicBezTo>
                            <a:pt x="17703" y="25933"/>
                            <a:pt x="20002" y="30721"/>
                            <a:pt x="28752" y="39636"/>
                          </a:cubicBezTo>
                          <a:lnTo>
                            <a:pt x="31711" y="42608"/>
                          </a:lnTo>
                          <a:cubicBezTo>
                            <a:pt x="44487" y="55499"/>
                            <a:pt x="48742" y="64935"/>
                            <a:pt x="47992" y="77546"/>
                          </a:cubicBezTo>
                          <a:cubicBezTo>
                            <a:pt x="47535" y="85242"/>
                            <a:pt x="44538" y="94259"/>
                            <a:pt x="36143" y="100024"/>
                          </a:cubicBezTo>
                          <a:cubicBezTo>
                            <a:pt x="30314" y="103948"/>
                            <a:pt x="24002" y="104761"/>
                            <a:pt x="18097" y="104418"/>
                          </a:cubicBezTo>
                          <a:cubicBezTo>
                            <a:pt x="11620" y="104037"/>
                            <a:pt x="6667" y="102805"/>
                            <a:pt x="2019" y="99999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3" behindDoc="0" locked="0" layoutInCell="1" allowOverlap="1">
            <wp:simplePos x="0" y="0"/>
            <wp:positionH relativeFrom="page">
              <wp:posOffset>6445660</wp:posOffset>
            </wp:positionH>
            <wp:positionV relativeFrom="page">
              <wp:posOffset>9004952</wp:posOffset>
            </wp:positionV>
            <wp:extent cx="97497" cy="122440"/>
            <wp:effectExtent l="0" t="0" r="0" b="0"/>
            <wp:wrapNone/>
            <wp:docPr id="200" name="Freeform 2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497" cy="122440"/>
                    </a:xfrm>
                    <a:custGeom>
                      <a:rect l="l" t="t" r="r" b="b"/>
                      <a:pathLst>
                        <a:path w="97497" h="122440">
                          <a:moveTo>
                            <a:pt x="30975" y="99822"/>
                          </a:moveTo>
                          <a:cubicBezTo>
                            <a:pt x="34073" y="109727"/>
                            <a:pt x="36436" y="112636"/>
                            <a:pt x="38836" y="112915"/>
                          </a:cubicBezTo>
                          <a:cubicBezTo>
                            <a:pt x="40880" y="113156"/>
                            <a:pt x="42963" y="112687"/>
                            <a:pt x="44678" y="112191"/>
                          </a:cubicBezTo>
                          <a:cubicBezTo>
                            <a:pt x="45859" y="111848"/>
                            <a:pt x="46570" y="111925"/>
                            <a:pt x="46799" y="112687"/>
                          </a:cubicBezTo>
                          <a:cubicBezTo>
                            <a:pt x="47091" y="113703"/>
                            <a:pt x="46202" y="114249"/>
                            <a:pt x="44703" y="114680"/>
                          </a:cubicBezTo>
                          <a:cubicBezTo>
                            <a:pt x="37718" y="116700"/>
                            <a:pt x="33324" y="117551"/>
                            <a:pt x="31279" y="118148"/>
                          </a:cubicBezTo>
                          <a:cubicBezTo>
                            <a:pt x="30315" y="118427"/>
                            <a:pt x="25388" y="120269"/>
                            <a:pt x="19812" y="121881"/>
                          </a:cubicBezTo>
                          <a:cubicBezTo>
                            <a:pt x="18415" y="122288"/>
                            <a:pt x="17412" y="122440"/>
                            <a:pt x="17069" y="121297"/>
                          </a:cubicBezTo>
                          <a:cubicBezTo>
                            <a:pt x="16853" y="120522"/>
                            <a:pt x="17425" y="120078"/>
                            <a:pt x="18491" y="119773"/>
                          </a:cubicBezTo>
                          <a:cubicBezTo>
                            <a:pt x="19888" y="119367"/>
                            <a:pt x="21781" y="118681"/>
                            <a:pt x="23140" y="117741"/>
                          </a:cubicBezTo>
                          <a:cubicBezTo>
                            <a:pt x="25629" y="115912"/>
                            <a:pt x="24994" y="112077"/>
                            <a:pt x="21882" y="100939"/>
                          </a:cubicBezTo>
                          <a:lnTo>
                            <a:pt x="940" y="25032"/>
                          </a:lnTo>
                          <a:cubicBezTo>
                            <a:pt x="203" y="22479"/>
                            <a:pt x="0" y="20600"/>
                            <a:pt x="1080" y="20282"/>
                          </a:cubicBezTo>
                          <a:cubicBezTo>
                            <a:pt x="2261" y="19940"/>
                            <a:pt x="3696" y="21324"/>
                            <a:pt x="6198" y="23089"/>
                          </a:cubicBezTo>
                          <a:cubicBezTo>
                            <a:pt x="7963" y="24384"/>
                            <a:pt x="30302" y="40488"/>
                            <a:pt x="51333" y="54471"/>
                          </a:cubicBezTo>
                          <a:cubicBezTo>
                            <a:pt x="61137" y="61049"/>
                            <a:pt x="80962" y="75248"/>
                            <a:pt x="83375" y="76759"/>
                          </a:cubicBezTo>
                          <a:lnTo>
                            <a:pt x="83908" y="76607"/>
                          </a:lnTo>
                          <a:lnTo>
                            <a:pt x="66217" y="19558"/>
                          </a:lnTo>
                          <a:cubicBezTo>
                            <a:pt x="63855" y="11799"/>
                            <a:pt x="62191" y="9653"/>
                            <a:pt x="59245" y="9119"/>
                          </a:cubicBezTo>
                          <a:cubicBezTo>
                            <a:pt x="57416" y="8814"/>
                            <a:pt x="54838" y="9564"/>
                            <a:pt x="53339" y="9995"/>
                          </a:cubicBezTo>
                          <a:cubicBezTo>
                            <a:pt x="52044" y="10376"/>
                            <a:pt x="51510" y="10110"/>
                            <a:pt x="51282" y="9348"/>
                          </a:cubicBezTo>
                          <a:cubicBezTo>
                            <a:pt x="50990" y="8332"/>
                            <a:pt x="52133" y="7862"/>
                            <a:pt x="53746" y="7392"/>
                          </a:cubicBezTo>
                          <a:cubicBezTo>
                            <a:pt x="59321" y="5779"/>
                            <a:pt x="64579" y="4674"/>
                            <a:pt x="66839" y="4026"/>
                          </a:cubicBezTo>
                          <a:cubicBezTo>
                            <a:pt x="68020" y="3683"/>
                            <a:pt x="71983" y="2121"/>
                            <a:pt x="77241" y="585"/>
                          </a:cubicBezTo>
                          <a:cubicBezTo>
                            <a:pt x="78638" y="178"/>
                            <a:pt x="79742" y="0"/>
                            <a:pt x="80035" y="1016"/>
                          </a:cubicBezTo>
                          <a:cubicBezTo>
                            <a:pt x="80263" y="1791"/>
                            <a:pt x="79730" y="2363"/>
                            <a:pt x="78447" y="2731"/>
                          </a:cubicBezTo>
                          <a:cubicBezTo>
                            <a:pt x="77368" y="3036"/>
                            <a:pt x="76517" y="3290"/>
                            <a:pt x="75336" y="4039"/>
                          </a:cubicBezTo>
                          <a:cubicBezTo>
                            <a:pt x="72630" y="5944"/>
                            <a:pt x="72542" y="8865"/>
                            <a:pt x="74510" y="16053"/>
                          </a:cubicBezTo>
                          <a:lnTo>
                            <a:pt x="96672" y="97003"/>
                          </a:lnTo>
                          <a:cubicBezTo>
                            <a:pt x="97497" y="99810"/>
                            <a:pt x="97396" y="101079"/>
                            <a:pt x="96430" y="101358"/>
                          </a:cubicBezTo>
                          <a:cubicBezTo>
                            <a:pt x="95249" y="101701"/>
                            <a:pt x="93560" y="100672"/>
                            <a:pt x="91973" y="99607"/>
                          </a:cubicBezTo>
                          <a:cubicBezTo>
                            <a:pt x="82994" y="93904"/>
                            <a:pt x="64401" y="81141"/>
                            <a:pt x="49440" y="71222"/>
                          </a:cubicBezTo>
                          <a:cubicBezTo>
                            <a:pt x="33743" y="60808"/>
                            <a:pt x="17209" y="48286"/>
                            <a:pt x="14580" y="46419"/>
                          </a:cubicBezTo>
                          <a:lnTo>
                            <a:pt x="14250" y="46521"/>
                          </a:lnTo>
                          <a:close/>
                          <a:moveTo>
                            <a:pt x="30975" y="99822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7" behindDoc="0" locked="0" layoutInCell="1" allowOverlap="1">
            <wp:simplePos x="0" y="0"/>
            <wp:positionH relativeFrom="page">
              <wp:posOffset>6781857</wp:posOffset>
            </wp:positionH>
            <wp:positionV relativeFrom="page">
              <wp:posOffset>9008394</wp:posOffset>
            </wp:positionV>
            <wp:extent cx="119667" cy="128939"/>
            <wp:effectExtent l="0" t="0" r="0" b="0"/>
            <wp:wrapNone/>
            <wp:docPr id="201" name="Picture 2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spect="0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9667" cy="128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2" behindDoc="0" locked="0" layoutInCell="1" allowOverlap="1">
            <wp:simplePos x="0" y="0"/>
            <wp:positionH relativeFrom="page">
              <wp:posOffset>6367614</wp:posOffset>
            </wp:positionH>
            <wp:positionV relativeFrom="page">
              <wp:posOffset>9039995</wp:posOffset>
            </wp:positionV>
            <wp:extent cx="112514" cy="138004"/>
            <wp:effectExtent l="0" t="0" r="0" b="0"/>
            <wp:wrapNone/>
            <wp:docPr id="202" name="Picture 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spect="0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2514" cy="138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28" behindDoc="0" locked="0" layoutInCell="1" allowOverlap="1">
            <wp:simplePos x="0" y="0"/>
            <wp:positionH relativeFrom="page">
              <wp:posOffset>6877540</wp:posOffset>
            </wp:positionH>
            <wp:positionV relativeFrom="page">
              <wp:posOffset>9050733</wp:posOffset>
            </wp:positionV>
            <wp:extent cx="91439" cy="105841"/>
            <wp:effectExtent l="0" t="0" r="0" b="0"/>
            <wp:wrapNone/>
            <wp:docPr id="203" name="Freeform 2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439" cy="105841"/>
                    </a:xfrm>
                    <a:custGeom>
                      <a:rect l="l" t="t" r="r" b="b"/>
                      <a:pathLst>
                        <a:path w="91439" h="105841">
                          <a:moveTo>
                            <a:pt x="36995" y="39166"/>
                          </a:moveTo>
                          <a:cubicBezTo>
                            <a:pt x="46342" y="21247"/>
                            <a:pt x="48069" y="17945"/>
                            <a:pt x="49834" y="14071"/>
                          </a:cubicBezTo>
                          <a:cubicBezTo>
                            <a:pt x="51726" y="9957"/>
                            <a:pt x="51917" y="7658"/>
                            <a:pt x="49085" y="5130"/>
                          </a:cubicBezTo>
                          <a:cubicBezTo>
                            <a:pt x="48412" y="4483"/>
                            <a:pt x="46786" y="3480"/>
                            <a:pt x="45402" y="2756"/>
                          </a:cubicBezTo>
                          <a:cubicBezTo>
                            <a:pt x="44310" y="2197"/>
                            <a:pt x="43840" y="1651"/>
                            <a:pt x="44272" y="825"/>
                          </a:cubicBezTo>
                          <a:cubicBezTo>
                            <a:pt x="44703" y="0"/>
                            <a:pt x="45516" y="127"/>
                            <a:pt x="47015" y="901"/>
                          </a:cubicBezTo>
                          <a:cubicBezTo>
                            <a:pt x="52260" y="3645"/>
                            <a:pt x="58305" y="7251"/>
                            <a:pt x="61086" y="8699"/>
                          </a:cubicBezTo>
                          <a:cubicBezTo>
                            <a:pt x="65150" y="10820"/>
                            <a:pt x="71069" y="13462"/>
                            <a:pt x="75628" y="15824"/>
                          </a:cubicBezTo>
                          <a:cubicBezTo>
                            <a:pt x="88010" y="22288"/>
                            <a:pt x="89877" y="29553"/>
                            <a:pt x="90538" y="32156"/>
                          </a:cubicBezTo>
                          <a:cubicBezTo>
                            <a:pt x="91427" y="35763"/>
                            <a:pt x="91439" y="42518"/>
                            <a:pt x="88176" y="48767"/>
                          </a:cubicBezTo>
                          <a:cubicBezTo>
                            <a:pt x="79438" y="65505"/>
                            <a:pt x="62991" y="71919"/>
                            <a:pt x="48932" y="64591"/>
                          </a:cubicBezTo>
                          <a:cubicBezTo>
                            <a:pt x="48437" y="64324"/>
                            <a:pt x="47345" y="63765"/>
                            <a:pt x="46913" y="63384"/>
                          </a:cubicBezTo>
                          <a:cubicBezTo>
                            <a:pt x="46481" y="63003"/>
                            <a:pt x="45846" y="62534"/>
                            <a:pt x="46278" y="61708"/>
                          </a:cubicBezTo>
                          <a:cubicBezTo>
                            <a:pt x="46761" y="60756"/>
                            <a:pt x="47650" y="60768"/>
                            <a:pt x="49733" y="61848"/>
                          </a:cubicBezTo>
                          <a:cubicBezTo>
                            <a:pt x="55270" y="64743"/>
                            <a:pt x="66865" y="61352"/>
                            <a:pt x="73139" y="49326"/>
                          </a:cubicBezTo>
                          <a:cubicBezTo>
                            <a:pt x="75171" y="45427"/>
                            <a:pt x="78993" y="37376"/>
                            <a:pt x="76530" y="28587"/>
                          </a:cubicBezTo>
                          <a:cubicBezTo>
                            <a:pt x="74993" y="22847"/>
                            <a:pt x="71297" y="20015"/>
                            <a:pt x="69024" y="18821"/>
                          </a:cubicBezTo>
                          <a:cubicBezTo>
                            <a:pt x="67538" y="18046"/>
                            <a:pt x="65989" y="17399"/>
                            <a:pt x="64909" y="17284"/>
                          </a:cubicBezTo>
                          <a:cubicBezTo>
                            <a:pt x="64287" y="17259"/>
                            <a:pt x="63626" y="17818"/>
                            <a:pt x="62953" y="19113"/>
                          </a:cubicBezTo>
                          <a:lnTo>
                            <a:pt x="38353" y="66267"/>
                          </a:lnTo>
                          <a:cubicBezTo>
                            <a:pt x="32690" y="77113"/>
                            <a:pt x="27826" y="86435"/>
                            <a:pt x="25693" y="91756"/>
                          </a:cubicBezTo>
                          <a:cubicBezTo>
                            <a:pt x="24257" y="95211"/>
                            <a:pt x="23508" y="98119"/>
                            <a:pt x="26226" y="100138"/>
                          </a:cubicBezTo>
                          <a:cubicBezTo>
                            <a:pt x="27496" y="101103"/>
                            <a:pt x="29541" y="102475"/>
                            <a:pt x="31027" y="103250"/>
                          </a:cubicBezTo>
                          <a:cubicBezTo>
                            <a:pt x="32119" y="103809"/>
                            <a:pt x="32436" y="104418"/>
                            <a:pt x="32119" y="105015"/>
                          </a:cubicBezTo>
                          <a:cubicBezTo>
                            <a:pt x="31700" y="105841"/>
                            <a:pt x="30722" y="105777"/>
                            <a:pt x="29630" y="105205"/>
                          </a:cubicBezTo>
                          <a:cubicBezTo>
                            <a:pt x="23089" y="101802"/>
                            <a:pt x="17031" y="98195"/>
                            <a:pt x="14466" y="96849"/>
                          </a:cubicBezTo>
                          <a:cubicBezTo>
                            <a:pt x="12180" y="95668"/>
                            <a:pt x="5766" y="92759"/>
                            <a:pt x="1804" y="90702"/>
                          </a:cubicBezTo>
                          <a:cubicBezTo>
                            <a:pt x="508" y="90029"/>
                            <a:pt x="0" y="89305"/>
                            <a:pt x="432" y="88480"/>
                          </a:cubicBezTo>
                          <a:cubicBezTo>
                            <a:pt x="737" y="87895"/>
                            <a:pt x="1321" y="87743"/>
                            <a:pt x="2515" y="88365"/>
                          </a:cubicBezTo>
                          <a:cubicBezTo>
                            <a:pt x="4001" y="89140"/>
                            <a:pt x="5309" y="89521"/>
                            <a:pt x="6325" y="89750"/>
                          </a:cubicBezTo>
                          <a:cubicBezTo>
                            <a:pt x="8547" y="90308"/>
                            <a:pt x="10389" y="87984"/>
                            <a:pt x="12573" y="84771"/>
                          </a:cubicBezTo>
                          <a:cubicBezTo>
                            <a:pt x="15660" y="80072"/>
                            <a:pt x="20511" y="70763"/>
                            <a:pt x="26175" y="59917"/>
                          </a:cubicBezTo>
                          <a:close/>
                          <a:moveTo>
                            <a:pt x="36995" y="39166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1" behindDoc="0" locked="0" layoutInCell="1" allowOverlap="1">
            <wp:simplePos x="0" y="0"/>
            <wp:positionH relativeFrom="page">
              <wp:posOffset>6253250</wp:posOffset>
            </wp:positionH>
            <wp:positionV relativeFrom="page">
              <wp:posOffset>9082929</wp:posOffset>
            </wp:positionV>
            <wp:extent cx="135788" cy="134200"/>
            <wp:effectExtent l="0" t="0" r="0" b="0"/>
            <wp:wrapNone/>
            <wp:docPr id="204" name="Freeform 2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5788" cy="134200"/>
                    </a:xfrm>
                    <a:custGeom>
                      <a:rect l="l" t="t" r="r" b="b"/>
                      <a:pathLst>
                        <a:path w="135788" h="134200">
                          <a:moveTo>
                            <a:pt x="80264" y="48298"/>
                          </a:moveTo>
                          <a:cubicBezTo>
                            <a:pt x="80530" y="48108"/>
                            <a:pt x="80657" y="47689"/>
                            <a:pt x="80276" y="47155"/>
                          </a:cubicBezTo>
                          <a:lnTo>
                            <a:pt x="78652" y="44869"/>
                          </a:lnTo>
                          <a:cubicBezTo>
                            <a:pt x="66955" y="28385"/>
                            <a:pt x="64796" y="25350"/>
                            <a:pt x="62154" y="22010"/>
                          </a:cubicBezTo>
                          <a:cubicBezTo>
                            <a:pt x="59348" y="18454"/>
                            <a:pt x="57392" y="17234"/>
                            <a:pt x="53849" y="18606"/>
                          </a:cubicBezTo>
                          <a:cubicBezTo>
                            <a:pt x="52959" y="18911"/>
                            <a:pt x="51334" y="19901"/>
                            <a:pt x="50064" y="20803"/>
                          </a:cubicBezTo>
                          <a:cubicBezTo>
                            <a:pt x="49061" y="21514"/>
                            <a:pt x="48362" y="21692"/>
                            <a:pt x="47829" y="20930"/>
                          </a:cubicBezTo>
                          <a:cubicBezTo>
                            <a:pt x="47283" y="20168"/>
                            <a:pt x="47765" y="19508"/>
                            <a:pt x="49048" y="18593"/>
                          </a:cubicBezTo>
                          <a:cubicBezTo>
                            <a:pt x="53963" y="15101"/>
                            <a:pt x="59932" y="11354"/>
                            <a:pt x="62396" y="9602"/>
                          </a:cubicBezTo>
                          <a:cubicBezTo>
                            <a:pt x="64580" y="8052"/>
                            <a:pt x="70079" y="3658"/>
                            <a:pt x="73635" y="1143"/>
                          </a:cubicBezTo>
                          <a:cubicBezTo>
                            <a:pt x="74905" y="229"/>
                            <a:pt x="75705" y="0"/>
                            <a:pt x="76239" y="762"/>
                          </a:cubicBezTo>
                          <a:cubicBezTo>
                            <a:pt x="76785" y="1512"/>
                            <a:pt x="76391" y="2121"/>
                            <a:pt x="75299" y="2896"/>
                          </a:cubicBezTo>
                          <a:cubicBezTo>
                            <a:pt x="74562" y="3417"/>
                            <a:pt x="73826" y="4102"/>
                            <a:pt x="72886" y="5093"/>
                          </a:cubicBezTo>
                          <a:cubicBezTo>
                            <a:pt x="70816" y="7392"/>
                            <a:pt x="71387" y="9741"/>
                            <a:pt x="73902" y="13666"/>
                          </a:cubicBezTo>
                          <a:cubicBezTo>
                            <a:pt x="76188" y="17272"/>
                            <a:pt x="78334" y="20308"/>
                            <a:pt x="90042" y="36792"/>
                          </a:cubicBezTo>
                          <a:lnTo>
                            <a:pt x="103593" y="55879"/>
                          </a:lnTo>
                          <a:cubicBezTo>
                            <a:pt x="110667" y="65862"/>
                            <a:pt x="116751" y="74421"/>
                            <a:pt x="120523" y="78765"/>
                          </a:cubicBezTo>
                          <a:cubicBezTo>
                            <a:pt x="122948" y="81610"/>
                            <a:pt x="125183" y="83603"/>
                            <a:pt x="128231" y="82092"/>
                          </a:cubicBezTo>
                          <a:cubicBezTo>
                            <a:pt x="129654" y="81406"/>
                            <a:pt x="131813" y="80200"/>
                            <a:pt x="133184" y="79235"/>
                          </a:cubicBezTo>
                          <a:cubicBezTo>
                            <a:pt x="134188" y="78524"/>
                            <a:pt x="134874" y="78524"/>
                            <a:pt x="135254" y="79070"/>
                          </a:cubicBezTo>
                          <a:cubicBezTo>
                            <a:pt x="135788" y="79832"/>
                            <a:pt x="135293" y="80670"/>
                            <a:pt x="134200" y="81444"/>
                          </a:cubicBezTo>
                          <a:cubicBezTo>
                            <a:pt x="128282" y="85648"/>
                            <a:pt x="122313" y="89395"/>
                            <a:pt x="119760" y="91211"/>
                          </a:cubicBezTo>
                          <a:cubicBezTo>
                            <a:pt x="117665" y="92697"/>
                            <a:pt x="112166" y="97091"/>
                            <a:pt x="108610" y="99618"/>
                          </a:cubicBezTo>
                          <a:cubicBezTo>
                            <a:pt x="107327" y="100520"/>
                            <a:pt x="106464" y="100647"/>
                            <a:pt x="105930" y="99885"/>
                          </a:cubicBezTo>
                          <a:cubicBezTo>
                            <a:pt x="105537" y="99339"/>
                            <a:pt x="105676" y="98755"/>
                            <a:pt x="106768" y="97980"/>
                          </a:cubicBezTo>
                          <a:cubicBezTo>
                            <a:pt x="108140" y="97015"/>
                            <a:pt x="109067" y="96024"/>
                            <a:pt x="109740" y="95224"/>
                          </a:cubicBezTo>
                          <a:cubicBezTo>
                            <a:pt x="111252" y="93497"/>
                            <a:pt x="110020" y="90792"/>
                            <a:pt x="108140" y="87388"/>
                          </a:cubicBezTo>
                          <a:cubicBezTo>
                            <a:pt x="105371" y="82499"/>
                            <a:pt x="99288" y="73939"/>
                            <a:pt x="92201" y="63957"/>
                          </a:cubicBezTo>
                          <a:lnTo>
                            <a:pt x="85432" y="54419"/>
                          </a:lnTo>
                          <a:cubicBezTo>
                            <a:pt x="85115" y="53987"/>
                            <a:pt x="84696" y="53962"/>
                            <a:pt x="84416" y="54152"/>
                          </a:cubicBezTo>
                          <a:lnTo>
                            <a:pt x="49619" y="78854"/>
                          </a:lnTo>
                          <a:cubicBezTo>
                            <a:pt x="49353" y="79044"/>
                            <a:pt x="49149" y="79349"/>
                            <a:pt x="49543" y="79895"/>
                          </a:cubicBezTo>
                          <a:lnTo>
                            <a:pt x="56312" y="89433"/>
                          </a:lnTo>
                          <a:cubicBezTo>
                            <a:pt x="63399" y="99415"/>
                            <a:pt x="69482" y="107987"/>
                            <a:pt x="73241" y="112318"/>
                          </a:cubicBezTo>
                          <a:cubicBezTo>
                            <a:pt x="75680" y="115163"/>
                            <a:pt x="77915" y="117170"/>
                            <a:pt x="80949" y="115658"/>
                          </a:cubicBezTo>
                          <a:cubicBezTo>
                            <a:pt x="82384" y="114973"/>
                            <a:pt x="84543" y="113766"/>
                            <a:pt x="85902" y="112788"/>
                          </a:cubicBezTo>
                          <a:cubicBezTo>
                            <a:pt x="86906" y="112077"/>
                            <a:pt x="87591" y="112090"/>
                            <a:pt x="87985" y="112623"/>
                          </a:cubicBezTo>
                          <a:cubicBezTo>
                            <a:pt x="88518" y="113385"/>
                            <a:pt x="88023" y="114223"/>
                            <a:pt x="86931" y="114998"/>
                          </a:cubicBezTo>
                          <a:cubicBezTo>
                            <a:pt x="81013" y="119202"/>
                            <a:pt x="75045" y="122961"/>
                            <a:pt x="72492" y="124764"/>
                          </a:cubicBezTo>
                          <a:cubicBezTo>
                            <a:pt x="70397" y="126250"/>
                            <a:pt x="64885" y="130644"/>
                            <a:pt x="61240" y="133235"/>
                          </a:cubicBezTo>
                          <a:cubicBezTo>
                            <a:pt x="60059" y="134073"/>
                            <a:pt x="59195" y="134200"/>
                            <a:pt x="58649" y="133451"/>
                          </a:cubicBezTo>
                          <a:cubicBezTo>
                            <a:pt x="58268" y="132905"/>
                            <a:pt x="58395" y="132321"/>
                            <a:pt x="59487" y="131546"/>
                          </a:cubicBezTo>
                          <a:cubicBezTo>
                            <a:pt x="60859" y="130568"/>
                            <a:pt x="61799" y="129578"/>
                            <a:pt x="62459" y="128777"/>
                          </a:cubicBezTo>
                          <a:cubicBezTo>
                            <a:pt x="63970" y="127050"/>
                            <a:pt x="62739" y="124345"/>
                            <a:pt x="60872" y="120941"/>
                          </a:cubicBezTo>
                          <a:cubicBezTo>
                            <a:pt x="58090" y="116065"/>
                            <a:pt x="52007" y="107492"/>
                            <a:pt x="44933" y="97523"/>
                          </a:cubicBezTo>
                          <a:lnTo>
                            <a:pt x="31382" y="78435"/>
                          </a:lnTo>
                          <a:cubicBezTo>
                            <a:pt x="19673" y="61950"/>
                            <a:pt x="17526" y="58915"/>
                            <a:pt x="14872" y="55575"/>
                          </a:cubicBezTo>
                          <a:cubicBezTo>
                            <a:pt x="12078" y="52006"/>
                            <a:pt x="10122" y="50787"/>
                            <a:pt x="6579" y="52171"/>
                          </a:cubicBezTo>
                          <a:cubicBezTo>
                            <a:pt x="5690" y="52463"/>
                            <a:pt x="4064" y="53454"/>
                            <a:pt x="2782" y="54368"/>
                          </a:cubicBezTo>
                          <a:cubicBezTo>
                            <a:pt x="1779" y="55079"/>
                            <a:pt x="1080" y="55244"/>
                            <a:pt x="547" y="54482"/>
                          </a:cubicBezTo>
                          <a:cubicBezTo>
                            <a:pt x="0" y="53720"/>
                            <a:pt x="496" y="53060"/>
                            <a:pt x="1766" y="52146"/>
                          </a:cubicBezTo>
                          <a:cubicBezTo>
                            <a:pt x="6681" y="48653"/>
                            <a:pt x="12650" y="44908"/>
                            <a:pt x="15113" y="43155"/>
                          </a:cubicBezTo>
                          <a:cubicBezTo>
                            <a:pt x="17298" y="41606"/>
                            <a:pt x="22810" y="37211"/>
                            <a:pt x="26366" y="34697"/>
                          </a:cubicBezTo>
                          <a:cubicBezTo>
                            <a:pt x="27636" y="33795"/>
                            <a:pt x="28423" y="33554"/>
                            <a:pt x="28969" y="34316"/>
                          </a:cubicBezTo>
                          <a:cubicBezTo>
                            <a:pt x="29503" y="35078"/>
                            <a:pt x="29109" y="35675"/>
                            <a:pt x="28017" y="36449"/>
                          </a:cubicBezTo>
                          <a:cubicBezTo>
                            <a:pt x="27293" y="36970"/>
                            <a:pt x="26543" y="37669"/>
                            <a:pt x="25604" y="38659"/>
                          </a:cubicBezTo>
                          <a:cubicBezTo>
                            <a:pt x="23534" y="40945"/>
                            <a:pt x="24118" y="43307"/>
                            <a:pt x="26620" y="47232"/>
                          </a:cubicBezTo>
                          <a:cubicBezTo>
                            <a:pt x="28906" y="50825"/>
                            <a:pt x="31065" y="53860"/>
                            <a:pt x="42761" y="70345"/>
                          </a:cubicBezTo>
                          <a:lnTo>
                            <a:pt x="44387" y="72631"/>
                          </a:lnTo>
                          <a:cubicBezTo>
                            <a:pt x="44768" y="73164"/>
                            <a:pt x="45200" y="73190"/>
                            <a:pt x="45466" y="72999"/>
                          </a:cubicBezTo>
                          <a:close/>
                          <a:moveTo>
                            <a:pt x="80264" y="48298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6" behindDoc="0" locked="0" layoutInCell="1" allowOverlap="1">
            <wp:simplePos x="0" y="0"/>
            <wp:positionH relativeFrom="page">
              <wp:posOffset>6724499</wp:posOffset>
            </wp:positionH>
            <wp:positionV relativeFrom="page">
              <wp:posOffset>9079721</wp:posOffset>
            </wp:positionV>
            <wp:extent cx="16699" cy="35127"/>
            <wp:effectExtent l="0" t="0" r="0" b="0"/>
            <wp:wrapNone/>
            <wp:docPr id="205" name="Freeform 2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699" cy="35127"/>
                    </a:xfrm>
                    <a:custGeom>
                      <a:rect l="l" t="t" r="r" b="b"/>
                      <a:pathLst>
                        <a:path w="16699" h="35127">
                          <a:moveTo>
                            <a:pt x="12750" y="482"/>
                          </a:moveTo>
                          <a:cubicBezTo>
                            <a:pt x="13740" y="621"/>
                            <a:pt x="13981" y="1332"/>
                            <a:pt x="15036" y="4164"/>
                          </a:cubicBezTo>
                          <a:cubicBezTo>
                            <a:pt x="16445" y="7733"/>
                            <a:pt x="16699" y="9918"/>
                            <a:pt x="16483" y="11365"/>
                          </a:cubicBezTo>
                          <a:cubicBezTo>
                            <a:pt x="16293" y="12673"/>
                            <a:pt x="15226" y="15480"/>
                            <a:pt x="14146" y="17474"/>
                          </a:cubicBezTo>
                          <a:cubicBezTo>
                            <a:pt x="12141" y="21221"/>
                            <a:pt x="7391" y="29133"/>
                            <a:pt x="2895" y="33730"/>
                          </a:cubicBezTo>
                          <a:cubicBezTo>
                            <a:pt x="2006" y="34403"/>
                            <a:pt x="1448" y="35127"/>
                            <a:pt x="787" y="35038"/>
                          </a:cubicBezTo>
                          <a:cubicBezTo>
                            <a:pt x="457" y="34987"/>
                            <a:pt x="0" y="34251"/>
                            <a:pt x="89" y="33590"/>
                          </a:cubicBezTo>
                          <a:cubicBezTo>
                            <a:pt x="190" y="32930"/>
                            <a:pt x="978" y="32105"/>
                            <a:pt x="1295" y="31482"/>
                          </a:cubicBezTo>
                          <a:cubicBezTo>
                            <a:pt x="4305" y="27075"/>
                            <a:pt x="5715" y="23519"/>
                            <a:pt x="6147" y="20484"/>
                          </a:cubicBezTo>
                          <a:cubicBezTo>
                            <a:pt x="7226" y="12991"/>
                            <a:pt x="2883" y="10210"/>
                            <a:pt x="3149" y="8368"/>
                          </a:cubicBezTo>
                          <a:cubicBezTo>
                            <a:pt x="3810" y="3771"/>
                            <a:pt x="9436" y="0"/>
                            <a:pt x="12750" y="482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9" behindDoc="0" locked="0" layoutInCell="1" allowOverlap="1">
            <wp:simplePos x="0" y="0"/>
            <wp:positionH relativeFrom="page">
              <wp:posOffset>6939291</wp:posOffset>
            </wp:positionH>
            <wp:positionV relativeFrom="page">
              <wp:posOffset>9090603</wp:posOffset>
            </wp:positionV>
            <wp:extent cx="100583" cy="113562"/>
            <wp:effectExtent l="0" t="0" r="0" b="0"/>
            <wp:wrapNone/>
            <wp:docPr id="206" name="Freeform 2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0583" cy="113562"/>
                    </a:xfrm>
                    <a:custGeom>
                      <a:rect l="l" t="t" r="r" b="b"/>
                      <a:pathLst>
                        <a:path w="100583" h="113562">
                          <a:moveTo>
                            <a:pt x="43167" y="37858"/>
                          </a:moveTo>
                          <a:cubicBezTo>
                            <a:pt x="54749" y="21298"/>
                            <a:pt x="56883" y="18237"/>
                            <a:pt x="59143" y="14630"/>
                          </a:cubicBezTo>
                          <a:cubicBezTo>
                            <a:pt x="61556" y="10795"/>
                            <a:pt x="62039" y="8534"/>
                            <a:pt x="59549" y="5664"/>
                          </a:cubicBezTo>
                          <a:cubicBezTo>
                            <a:pt x="58978" y="4927"/>
                            <a:pt x="57492" y="3734"/>
                            <a:pt x="56209" y="2845"/>
                          </a:cubicBezTo>
                          <a:cubicBezTo>
                            <a:pt x="55206" y="2133"/>
                            <a:pt x="54812" y="1537"/>
                            <a:pt x="55346" y="774"/>
                          </a:cubicBezTo>
                          <a:cubicBezTo>
                            <a:pt x="55879" y="0"/>
                            <a:pt x="56667" y="241"/>
                            <a:pt x="58051" y="1194"/>
                          </a:cubicBezTo>
                          <a:cubicBezTo>
                            <a:pt x="60515" y="2921"/>
                            <a:pt x="63093" y="4889"/>
                            <a:pt x="65379" y="6489"/>
                          </a:cubicBezTo>
                          <a:cubicBezTo>
                            <a:pt x="67690" y="8268"/>
                            <a:pt x="69709" y="9842"/>
                            <a:pt x="70992" y="10744"/>
                          </a:cubicBezTo>
                          <a:cubicBezTo>
                            <a:pt x="73926" y="12789"/>
                            <a:pt x="92138" y="25539"/>
                            <a:pt x="93954" y="26644"/>
                          </a:cubicBezTo>
                          <a:cubicBezTo>
                            <a:pt x="95846" y="27648"/>
                            <a:pt x="97472" y="28448"/>
                            <a:pt x="98348" y="28740"/>
                          </a:cubicBezTo>
                          <a:cubicBezTo>
                            <a:pt x="98881" y="28956"/>
                            <a:pt x="99656" y="29007"/>
                            <a:pt x="100126" y="29337"/>
                          </a:cubicBezTo>
                          <a:cubicBezTo>
                            <a:pt x="100583" y="29654"/>
                            <a:pt x="100367" y="30150"/>
                            <a:pt x="99986" y="30696"/>
                          </a:cubicBezTo>
                          <a:cubicBezTo>
                            <a:pt x="99453" y="31458"/>
                            <a:pt x="98081" y="32448"/>
                            <a:pt x="94297" y="37274"/>
                          </a:cubicBezTo>
                          <a:cubicBezTo>
                            <a:pt x="93446" y="38289"/>
                            <a:pt x="89903" y="42963"/>
                            <a:pt x="88810" y="44144"/>
                          </a:cubicBezTo>
                          <a:cubicBezTo>
                            <a:pt x="88328" y="44627"/>
                            <a:pt x="87693" y="45147"/>
                            <a:pt x="87058" y="44703"/>
                          </a:cubicBezTo>
                          <a:cubicBezTo>
                            <a:pt x="86410" y="44246"/>
                            <a:pt x="86613" y="43572"/>
                            <a:pt x="87299" y="42595"/>
                          </a:cubicBezTo>
                          <a:cubicBezTo>
                            <a:pt x="87832" y="41833"/>
                            <a:pt x="89039" y="39915"/>
                            <a:pt x="89496" y="38289"/>
                          </a:cubicBezTo>
                          <a:cubicBezTo>
                            <a:pt x="90220" y="35877"/>
                            <a:pt x="90220" y="33934"/>
                            <a:pt x="86105" y="30073"/>
                          </a:cubicBezTo>
                          <a:cubicBezTo>
                            <a:pt x="84695" y="28765"/>
                            <a:pt x="75247" y="21831"/>
                            <a:pt x="73405" y="20548"/>
                          </a:cubicBezTo>
                          <a:cubicBezTo>
                            <a:pt x="72948" y="20231"/>
                            <a:pt x="72542" y="20421"/>
                            <a:pt x="72008" y="21183"/>
                          </a:cubicBezTo>
                          <a:lnTo>
                            <a:pt x="52717" y="48767"/>
                          </a:lnTo>
                          <a:cubicBezTo>
                            <a:pt x="52183" y="49516"/>
                            <a:pt x="51968" y="50024"/>
                            <a:pt x="52526" y="50405"/>
                          </a:cubicBezTo>
                          <a:cubicBezTo>
                            <a:pt x="54533" y="51815"/>
                            <a:pt x="65061" y="59181"/>
                            <a:pt x="67322" y="60438"/>
                          </a:cubicBezTo>
                          <a:cubicBezTo>
                            <a:pt x="69671" y="61759"/>
                            <a:pt x="71272" y="62381"/>
                            <a:pt x="72859" y="61873"/>
                          </a:cubicBezTo>
                          <a:cubicBezTo>
                            <a:pt x="74104" y="61454"/>
                            <a:pt x="74853" y="61162"/>
                            <a:pt x="75310" y="61480"/>
                          </a:cubicBezTo>
                          <a:cubicBezTo>
                            <a:pt x="75678" y="61733"/>
                            <a:pt x="75805" y="62140"/>
                            <a:pt x="75348" y="62800"/>
                          </a:cubicBezTo>
                          <a:cubicBezTo>
                            <a:pt x="74891" y="63461"/>
                            <a:pt x="73304" y="64947"/>
                            <a:pt x="69049" y="70242"/>
                          </a:cubicBezTo>
                          <a:cubicBezTo>
                            <a:pt x="67436" y="72363"/>
                            <a:pt x="64109" y="76529"/>
                            <a:pt x="63575" y="77291"/>
                          </a:cubicBezTo>
                          <a:cubicBezTo>
                            <a:pt x="62966" y="78155"/>
                            <a:pt x="62115" y="79361"/>
                            <a:pt x="61302" y="78777"/>
                          </a:cubicBezTo>
                          <a:cubicBezTo>
                            <a:pt x="60654" y="78332"/>
                            <a:pt x="60781" y="77774"/>
                            <a:pt x="61162" y="77227"/>
                          </a:cubicBezTo>
                          <a:cubicBezTo>
                            <a:pt x="61836" y="76072"/>
                            <a:pt x="62826" y="74649"/>
                            <a:pt x="63537" y="73049"/>
                          </a:cubicBezTo>
                          <a:cubicBezTo>
                            <a:pt x="64604" y="70547"/>
                            <a:pt x="64464" y="68020"/>
                            <a:pt x="61391" y="65213"/>
                          </a:cubicBezTo>
                          <a:cubicBezTo>
                            <a:pt x="59803" y="63778"/>
                            <a:pt x="50812" y="57327"/>
                            <a:pt x="48615" y="55790"/>
                          </a:cubicBezTo>
                          <a:cubicBezTo>
                            <a:pt x="48158" y="55472"/>
                            <a:pt x="47764" y="55841"/>
                            <a:pt x="47307" y="56501"/>
                          </a:cubicBezTo>
                          <a:lnTo>
                            <a:pt x="41288" y="65099"/>
                          </a:lnTo>
                          <a:cubicBezTo>
                            <a:pt x="38697" y="68807"/>
                            <a:pt x="31585" y="78777"/>
                            <a:pt x="29464" y="82003"/>
                          </a:cubicBezTo>
                          <a:cubicBezTo>
                            <a:pt x="24397" y="89648"/>
                            <a:pt x="24714" y="92302"/>
                            <a:pt x="34049" y="98830"/>
                          </a:cubicBezTo>
                          <a:cubicBezTo>
                            <a:pt x="36424" y="100507"/>
                            <a:pt x="40272" y="103186"/>
                            <a:pt x="43573" y="103542"/>
                          </a:cubicBezTo>
                          <a:cubicBezTo>
                            <a:pt x="46862" y="103897"/>
                            <a:pt x="49567" y="102386"/>
                            <a:pt x="53327" y="98360"/>
                          </a:cubicBezTo>
                          <a:cubicBezTo>
                            <a:pt x="54355" y="97293"/>
                            <a:pt x="54838" y="96989"/>
                            <a:pt x="55473" y="97433"/>
                          </a:cubicBezTo>
                          <a:cubicBezTo>
                            <a:pt x="56209" y="97941"/>
                            <a:pt x="55600" y="98818"/>
                            <a:pt x="54838" y="99910"/>
                          </a:cubicBezTo>
                          <a:cubicBezTo>
                            <a:pt x="53085" y="102412"/>
                            <a:pt x="47167" y="109308"/>
                            <a:pt x="45186" y="111175"/>
                          </a:cubicBezTo>
                          <a:cubicBezTo>
                            <a:pt x="42571" y="113562"/>
                            <a:pt x="41745" y="112978"/>
                            <a:pt x="38265" y="110552"/>
                          </a:cubicBezTo>
                          <a:cubicBezTo>
                            <a:pt x="31395" y="105739"/>
                            <a:pt x="26518" y="102005"/>
                            <a:pt x="22657" y="99148"/>
                          </a:cubicBezTo>
                          <a:cubicBezTo>
                            <a:pt x="18872" y="96176"/>
                            <a:pt x="16104" y="94080"/>
                            <a:pt x="13361" y="92150"/>
                          </a:cubicBezTo>
                          <a:cubicBezTo>
                            <a:pt x="12357" y="91451"/>
                            <a:pt x="10338" y="90042"/>
                            <a:pt x="8065" y="88619"/>
                          </a:cubicBezTo>
                          <a:cubicBezTo>
                            <a:pt x="5969" y="87146"/>
                            <a:pt x="3429" y="85698"/>
                            <a:pt x="1600" y="84416"/>
                          </a:cubicBezTo>
                          <a:cubicBezTo>
                            <a:pt x="407" y="83577"/>
                            <a:pt x="0" y="82803"/>
                            <a:pt x="534" y="82041"/>
                          </a:cubicBezTo>
                          <a:cubicBezTo>
                            <a:pt x="915" y="81495"/>
                            <a:pt x="1512" y="81431"/>
                            <a:pt x="2604" y="82193"/>
                          </a:cubicBezTo>
                          <a:cubicBezTo>
                            <a:pt x="3975" y="83158"/>
                            <a:pt x="5233" y="83704"/>
                            <a:pt x="6210" y="84073"/>
                          </a:cubicBezTo>
                          <a:cubicBezTo>
                            <a:pt x="8344" y="84911"/>
                            <a:pt x="10478" y="82828"/>
                            <a:pt x="13056" y="79933"/>
                          </a:cubicBezTo>
                          <a:cubicBezTo>
                            <a:pt x="16713" y="75678"/>
                            <a:pt x="22733" y="67067"/>
                            <a:pt x="29744" y="57034"/>
                          </a:cubicBezTo>
                          <a:close/>
                          <a:moveTo>
                            <a:pt x="43167" y="37858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0" behindDoc="0" locked="0" layoutInCell="1" allowOverlap="1">
            <wp:simplePos x="0" y="0"/>
            <wp:positionH relativeFrom="page">
              <wp:posOffset>6991758</wp:posOffset>
            </wp:positionH>
            <wp:positionV relativeFrom="page">
              <wp:posOffset>9143702</wp:posOffset>
            </wp:positionV>
            <wp:extent cx="137247" cy="124522"/>
            <wp:effectExtent l="0" t="0" r="0" b="0"/>
            <wp:wrapNone/>
            <wp:docPr id="207" name="Freeform 2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7247" cy="124522"/>
                    </a:xfrm>
                    <a:custGeom>
                      <a:rect l="l" t="t" r="r" b="b"/>
                      <a:pathLst>
                        <a:path w="137247" h="124522">
                          <a:moveTo>
                            <a:pt x="26377" y="66255"/>
                          </a:moveTo>
                          <a:cubicBezTo>
                            <a:pt x="19329" y="73862"/>
                            <a:pt x="17970" y="77354"/>
                            <a:pt x="18923" y="79589"/>
                          </a:cubicBezTo>
                          <a:cubicBezTo>
                            <a:pt x="19735" y="81482"/>
                            <a:pt x="21171" y="83044"/>
                            <a:pt x="22453" y="84288"/>
                          </a:cubicBezTo>
                          <a:cubicBezTo>
                            <a:pt x="23330" y="85152"/>
                            <a:pt x="23634" y="85800"/>
                            <a:pt x="23076" y="86371"/>
                          </a:cubicBezTo>
                          <a:cubicBezTo>
                            <a:pt x="22339" y="87146"/>
                            <a:pt x="21425" y="86638"/>
                            <a:pt x="20307" y="85546"/>
                          </a:cubicBezTo>
                          <a:cubicBezTo>
                            <a:pt x="15087" y="80491"/>
                            <a:pt x="12153" y="77100"/>
                            <a:pt x="10629" y="75627"/>
                          </a:cubicBezTo>
                          <a:cubicBezTo>
                            <a:pt x="9906" y="74929"/>
                            <a:pt x="5854" y="71563"/>
                            <a:pt x="1676" y="67525"/>
                          </a:cubicBezTo>
                          <a:cubicBezTo>
                            <a:pt x="635" y="66521"/>
                            <a:pt x="0" y="65722"/>
                            <a:pt x="838" y="64871"/>
                          </a:cubicBezTo>
                          <a:cubicBezTo>
                            <a:pt x="1384" y="64287"/>
                            <a:pt x="2057" y="64566"/>
                            <a:pt x="2857" y="65341"/>
                          </a:cubicBezTo>
                          <a:cubicBezTo>
                            <a:pt x="3911" y="66356"/>
                            <a:pt x="5435" y="67651"/>
                            <a:pt x="6934" y="68363"/>
                          </a:cubicBezTo>
                          <a:cubicBezTo>
                            <a:pt x="9766" y="69620"/>
                            <a:pt x="12763" y="67156"/>
                            <a:pt x="20891" y="58915"/>
                          </a:cubicBezTo>
                          <a:lnTo>
                            <a:pt x="76351" y="3022"/>
                          </a:lnTo>
                          <a:cubicBezTo>
                            <a:pt x="78205" y="1104"/>
                            <a:pt x="79742" y="0"/>
                            <a:pt x="80542" y="774"/>
                          </a:cubicBezTo>
                          <a:cubicBezTo>
                            <a:pt x="81418" y="1638"/>
                            <a:pt x="80948" y="3568"/>
                            <a:pt x="80644" y="6616"/>
                          </a:cubicBezTo>
                          <a:cubicBezTo>
                            <a:pt x="80402" y="8788"/>
                            <a:pt x="77532" y="36182"/>
                            <a:pt x="75856" y="61379"/>
                          </a:cubicBezTo>
                          <a:cubicBezTo>
                            <a:pt x="75030" y="73163"/>
                            <a:pt x="72554" y="97408"/>
                            <a:pt x="72439" y="100252"/>
                          </a:cubicBezTo>
                          <a:lnTo>
                            <a:pt x="72833" y="100646"/>
                          </a:lnTo>
                          <a:lnTo>
                            <a:pt x="113549" y="56946"/>
                          </a:lnTo>
                          <a:cubicBezTo>
                            <a:pt x="119112" y="51041"/>
                            <a:pt x="120141" y="48526"/>
                            <a:pt x="119150" y="45707"/>
                          </a:cubicBezTo>
                          <a:cubicBezTo>
                            <a:pt x="118490" y="43967"/>
                            <a:pt x="116572" y="42100"/>
                            <a:pt x="115442" y="41008"/>
                          </a:cubicBezTo>
                          <a:cubicBezTo>
                            <a:pt x="114476" y="40081"/>
                            <a:pt x="114438" y="39484"/>
                            <a:pt x="114984" y="38912"/>
                          </a:cubicBezTo>
                          <a:cubicBezTo>
                            <a:pt x="115734" y="38150"/>
                            <a:pt x="116699" y="38900"/>
                            <a:pt x="117905" y="40068"/>
                          </a:cubicBezTo>
                          <a:cubicBezTo>
                            <a:pt x="122084" y="44094"/>
                            <a:pt x="125665" y="48107"/>
                            <a:pt x="127354" y="49746"/>
                          </a:cubicBezTo>
                          <a:cubicBezTo>
                            <a:pt x="128231" y="50596"/>
                            <a:pt x="131558" y="53263"/>
                            <a:pt x="135495" y="57073"/>
                          </a:cubicBezTo>
                          <a:cubicBezTo>
                            <a:pt x="136536" y="58089"/>
                            <a:pt x="137247" y="58953"/>
                            <a:pt x="136511" y="59728"/>
                          </a:cubicBezTo>
                          <a:cubicBezTo>
                            <a:pt x="135952" y="60299"/>
                            <a:pt x="135203" y="60121"/>
                            <a:pt x="134238" y="59182"/>
                          </a:cubicBezTo>
                          <a:cubicBezTo>
                            <a:pt x="133425" y="58407"/>
                            <a:pt x="132790" y="57785"/>
                            <a:pt x="131545" y="57137"/>
                          </a:cubicBezTo>
                          <a:cubicBezTo>
                            <a:pt x="128561" y="55727"/>
                            <a:pt x="125970" y="57124"/>
                            <a:pt x="120712" y="62395"/>
                          </a:cubicBezTo>
                          <a:lnTo>
                            <a:pt x="61479" y="121868"/>
                          </a:lnTo>
                          <a:cubicBezTo>
                            <a:pt x="59447" y="123963"/>
                            <a:pt x="58292" y="124522"/>
                            <a:pt x="57568" y="123811"/>
                          </a:cubicBezTo>
                          <a:cubicBezTo>
                            <a:pt x="56691" y="122960"/>
                            <a:pt x="56742" y="120979"/>
                            <a:pt x="56882" y="119074"/>
                          </a:cubicBezTo>
                          <a:cubicBezTo>
                            <a:pt x="57365" y="108444"/>
                            <a:pt x="59206" y="85978"/>
                            <a:pt x="60374" y="68058"/>
                          </a:cubicBezTo>
                          <a:cubicBezTo>
                            <a:pt x="61606" y="49263"/>
                            <a:pt x="64261" y="28702"/>
                            <a:pt x="64565" y="25488"/>
                          </a:cubicBezTo>
                          <a:lnTo>
                            <a:pt x="64324" y="25247"/>
                          </a:lnTo>
                          <a:close/>
                          <a:moveTo>
                            <a:pt x="26377" y="66255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0" behindDoc="0" locked="0" layoutInCell="1" allowOverlap="1">
            <wp:simplePos x="0" y="0"/>
            <wp:positionH relativeFrom="page">
              <wp:posOffset>6640528</wp:posOffset>
            </wp:positionH>
            <wp:positionV relativeFrom="page">
              <wp:posOffset>9179101</wp:posOffset>
            </wp:positionV>
            <wp:extent cx="108635" cy="91224"/>
            <wp:effectExtent l="0" t="0" r="0" b="0"/>
            <wp:wrapNone/>
            <wp:docPr id="208" name="Freeform 2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8635" cy="91224"/>
                    </a:xfrm>
                    <a:custGeom>
                      <a:rect l="l" t="t" r="r" b="b"/>
                      <a:pathLst>
                        <a:path w="108635" h="91224">
                          <a:moveTo>
                            <a:pt x="107950" y="33401"/>
                          </a:moveTo>
                          <a:cubicBezTo>
                            <a:pt x="108635" y="17133"/>
                            <a:pt x="96000" y="3404"/>
                            <a:pt x="79731" y="2718"/>
                          </a:cubicBezTo>
                          <a:cubicBezTo>
                            <a:pt x="69622" y="2299"/>
                            <a:pt x="60478" y="7024"/>
                            <a:pt x="54852" y="14580"/>
                          </a:cubicBezTo>
                          <a:cubicBezTo>
                            <a:pt x="49873" y="6579"/>
                            <a:pt x="41174" y="1105"/>
                            <a:pt x="31052" y="686"/>
                          </a:cubicBezTo>
                          <a:cubicBezTo>
                            <a:pt x="14783" y="0"/>
                            <a:pt x="1042" y="12637"/>
                            <a:pt x="369" y="28893"/>
                          </a:cubicBezTo>
                          <a:cubicBezTo>
                            <a:pt x="0" y="37833"/>
                            <a:pt x="3645" y="45999"/>
                            <a:pt x="9703" y="51676"/>
                          </a:cubicBezTo>
                          <a:lnTo>
                            <a:pt x="9703" y="51676"/>
                          </a:lnTo>
                          <a:lnTo>
                            <a:pt x="51651" y="91224"/>
                          </a:lnTo>
                          <a:lnTo>
                            <a:pt x="97511" y="54711"/>
                          </a:lnTo>
                          <a:lnTo>
                            <a:pt x="97511" y="54686"/>
                          </a:lnTo>
                          <a:cubicBezTo>
                            <a:pt x="103594" y="49555"/>
                            <a:pt x="107595" y="41986"/>
                            <a:pt x="107950" y="33401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0" behindDoc="0" locked="0" layoutInCell="1" allowOverlap="1">
            <wp:simplePos x="0" y="0"/>
            <wp:positionH relativeFrom="page">
              <wp:posOffset>6165201</wp:posOffset>
            </wp:positionH>
            <wp:positionV relativeFrom="page">
              <wp:posOffset>9187993</wp:posOffset>
            </wp:positionV>
            <wp:extent cx="107733" cy="115684"/>
            <wp:effectExtent l="0" t="0" r="0" b="0"/>
            <wp:wrapNone/>
            <wp:docPr id="209" name="Freeform 2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733" cy="115684"/>
                    </a:xfrm>
                    <a:custGeom>
                      <a:rect l="l" t="t" r="r" b="b"/>
                      <a:pathLst>
                        <a:path w="107733" h="115684">
                          <a:moveTo>
                            <a:pt x="104876" y="57899"/>
                          </a:moveTo>
                          <a:cubicBezTo>
                            <a:pt x="107606" y="60235"/>
                            <a:pt x="107733" y="60489"/>
                            <a:pt x="107568" y="62115"/>
                          </a:cubicBezTo>
                          <a:cubicBezTo>
                            <a:pt x="106285" y="70573"/>
                            <a:pt x="100292" y="79844"/>
                            <a:pt x="94628" y="86474"/>
                          </a:cubicBezTo>
                          <a:cubicBezTo>
                            <a:pt x="76848" y="107276"/>
                            <a:pt x="49378" y="115684"/>
                            <a:pt x="21476" y="91833"/>
                          </a:cubicBezTo>
                          <a:cubicBezTo>
                            <a:pt x="5296" y="78015"/>
                            <a:pt x="0" y="61289"/>
                            <a:pt x="1041" y="48806"/>
                          </a:cubicBezTo>
                          <a:cubicBezTo>
                            <a:pt x="2159" y="35636"/>
                            <a:pt x="7899" y="27470"/>
                            <a:pt x="13995" y="20346"/>
                          </a:cubicBezTo>
                          <a:cubicBezTo>
                            <a:pt x="19012" y="14478"/>
                            <a:pt x="26606" y="8052"/>
                            <a:pt x="28461" y="6693"/>
                          </a:cubicBezTo>
                          <a:cubicBezTo>
                            <a:pt x="30391" y="5258"/>
                            <a:pt x="33541" y="2807"/>
                            <a:pt x="35306" y="940"/>
                          </a:cubicBezTo>
                          <a:cubicBezTo>
                            <a:pt x="36284" y="0"/>
                            <a:pt x="36830" y="178"/>
                            <a:pt x="37541" y="788"/>
                          </a:cubicBezTo>
                          <a:cubicBezTo>
                            <a:pt x="38646" y="1727"/>
                            <a:pt x="40970" y="4750"/>
                            <a:pt x="53607" y="15545"/>
                          </a:cubicBezTo>
                          <a:cubicBezTo>
                            <a:pt x="55232" y="16929"/>
                            <a:pt x="55512" y="17615"/>
                            <a:pt x="54927" y="18301"/>
                          </a:cubicBezTo>
                          <a:cubicBezTo>
                            <a:pt x="54419" y="18885"/>
                            <a:pt x="53772" y="18631"/>
                            <a:pt x="52895" y="18021"/>
                          </a:cubicBezTo>
                          <a:cubicBezTo>
                            <a:pt x="50343" y="16294"/>
                            <a:pt x="46749" y="13945"/>
                            <a:pt x="42037" y="13742"/>
                          </a:cubicBezTo>
                          <a:cubicBezTo>
                            <a:pt x="36627" y="13526"/>
                            <a:pt x="26162" y="16345"/>
                            <a:pt x="17958" y="25934"/>
                          </a:cubicBezTo>
                          <a:cubicBezTo>
                            <a:pt x="13970" y="30607"/>
                            <a:pt x="9080" y="37148"/>
                            <a:pt x="9868" y="48108"/>
                          </a:cubicBezTo>
                          <a:cubicBezTo>
                            <a:pt x="10554" y="56922"/>
                            <a:pt x="15519" y="66458"/>
                            <a:pt x="27953" y="77088"/>
                          </a:cubicBezTo>
                          <a:cubicBezTo>
                            <a:pt x="49682" y="95668"/>
                            <a:pt x="75908" y="97942"/>
                            <a:pt x="91211" y="80022"/>
                          </a:cubicBezTo>
                          <a:cubicBezTo>
                            <a:pt x="93104" y="77812"/>
                            <a:pt x="95644" y="74840"/>
                            <a:pt x="96266" y="71856"/>
                          </a:cubicBezTo>
                          <a:cubicBezTo>
                            <a:pt x="96660" y="69976"/>
                            <a:pt x="95631" y="68516"/>
                            <a:pt x="93916" y="67043"/>
                          </a:cubicBezTo>
                          <a:lnTo>
                            <a:pt x="84404" y="58927"/>
                          </a:lnTo>
                          <a:cubicBezTo>
                            <a:pt x="79350" y="54598"/>
                            <a:pt x="75514" y="51321"/>
                            <a:pt x="72415" y="48819"/>
                          </a:cubicBezTo>
                          <a:cubicBezTo>
                            <a:pt x="68897" y="45962"/>
                            <a:pt x="66624" y="45339"/>
                            <a:pt x="63525" y="47536"/>
                          </a:cubicBezTo>
                          <a:cubicBezTo>
                            <a:pt x="62738" y="48044"/>
                            <a:pt x="61404" y="49403"/>
                            <a:pt x="60388" y="50597"/>
                          </a:cubicBezTo>
                          <a:cubicBezTo>
                            <a:pt x="59741" y="51359"/>
                            <a:pt x="59106" y="51689"/>
                            <a:pt x="58496" y="51181"/>
                          </a:cubicBezTo>
                          <a:cubicBezTo>
                            <a:pt x="57683" y="50483"/>
                            <a:pt x="57988" y="49721"/>
                            <a:pt x="59004" y="48527"/>
                          </a:cubicBezTo>
                          <a:cubicBezTo>
                            <a:pt x="62789" y="44107"/>
                            <a:pt x="67653" y="39015"/>
                            <a:pt x="69837" y="36462"/>
                          </a:cubicBezTo>
                          <a:cubicBezTo>
                            <a:pt x="72085" y="33833"/>
                            <a:pt x="75628" y="29071"/>
                            <a:pt x="78016" y="26276"/>
                          </a:cubicBezTo>
                          <a:cubicBezTo>
                            <a:pt x="78969" y="25172"/>
                            <a:pt x="79680" y="24753"/>
                            <a:pt x="80493" y="25438"/>
                          </a:cubicBezTo>
                          <a:cubicBezTo>
                            <a:pt x="81089" y="25959"/>
                            <a:pt x="80861" y="26645"/>
                            <a:pt x="80353" y="27242"/>
                          </a:cubicBezTo>
                          <a:cubicBezTo>
                            <a:pt x="79769" y="27915"/>
                            <a:pt x="79362" y="28601"/>
                            <a:pt x="78689" y="29794"/>
                          </a:cubicBezTo>
                          <a:cubicBezTo>
                            <a:pt x="77241" y="32512"/>
                            <a:pt x="78232" y="34836"/>
                            <a:pt x="81699" y="37948"/>
                          </a:cubicBezTo>
                          <a:cubicBezTo>
                            <a:pt x="84658" y="40615"/>
                            <a:pt x="88697" y="44082"/>
                            <a:pt x="93751" y="48400"/>
                          </a:cubicBezTo>
                          <a:close/>
                          <a:moveTo>
                            <a:pt x="104876" y="57899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1" behindDoc="0" locked="0" layoutInCell="1" allowOverlap="1">
            <wp:simplePos x="0" y="0"/>
            <wp:positionH relativeFrom="page">
              <wp:posOffset>6571457</wp:posOffset>
            </wp:positionH>
            <wp:positionV relativeFrom="page">
              <wp:posOffset>9253918</wp:posOffset>
            </wp:positionV>
            <wp:extent cx="107669" cy="98323"/>
            <wp:effectExtent l="0" t="0" r="0" b="0"/>
            <wp:wrapNone/>
            <wp:docPr id="210" name="Freeform 2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669" cy="98323"/>
                    </a:xfrm>
                    <a:custGeom>
                      <a:rect l="l" t="t" r="r" b="b"/>
                      <a:pathLst>
                        <a:path w="107669" h="98323">
                          <a:moveTo>
                            <a:pt x="100431" y="68402"/>
                          </a:moveTo>
                          <a:cubicBezTo>
                            <a:pt x="107669" y="53823"/>
                            <a:pt x="101713" y="36132"/>
                            <a:pt x="87135" y="28893"/>
                          </a:cubicBezTo>
                          <a:cubicBezTo>
                            <a:pt x="78067" y="24397"/>
                            <a:pt x="67793" y="24994"/>
                            <a:pt x="59576" y="29604"/>
                          </a:cubicBezTo>
                          <a:cubicBezTo>
                            <a:pt x="58280" y="20282"/>
                            <a:pt x="52553" y="11735"/>
                            <a:pt x="43485" y="7239"/>
                          </a:cubicBezTo>
                          <a:cubicBezTo>
                            <a:pt x="28905" y="0"/>
                            <a:pt x="11214" y="5957"/>
                            <a:pt x="3975" y="20536"/>
                          </a:cubicBezTo>
                          <a:cubicBezTo>
                            <a:pt x="0" y="28550"/>
                            <a:pt x="13" y="37491"/>
                            <a:pt x="3251" y="45136"/>
                          </a:cubicBezTo>
                          <a:lnTo>
                            <a:pt x="3238" y="45136"/>
                          </a:lnTo>
                          <a:lnTo>
                            <a:pt x="25476" y="98323"/>
                          </a:lnTo>
                          <a:lnTo>
                            <a:pt x="82220" y="83629"/>
                          </a:lnTo>
                          <a:lnTo>
                            <a:pt x="82232" y="83603"/>
                          </a:lnTo>
                          <a:cubicBezTo>
                            <a:pt x="89878" y="81394"/>
                            <a:pt x="96609" y="76098"/>
                            <a:pt x="100431" y="68402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1" behindDoc="0" locked="0" layoutInCell="1" allowOverlap="1">
            <wp:simplePos x="0" y="0"/>
            <wp:positionH relativeFrom="page">
              <wp:posOffset>7086517</wp:posOffset>
            </wp:positionH>
            <wp:positionV relativeFrom="page">
              <wp:posOffset>9254817</wp:posOffset>
            </wp:positionV>
            <wp:extent cx="132752" cy="133704"/>
            <wp:effectExtent l="0" t="0" r="0" b="0"/>
            <wp:wrapNone/>
            <wp:docPr id="211" name="Freeform 2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2752" cy="133704"/>
                    </a:xfrm>
                    <a:custGeom>
                      <a:rect l="l" t="t" r="r" b="b"/>
                      <a:pathLst>
                        <a:path w="132752" h="133704">
                          <a:moveTo>
                            <a:pt x="84264" y="80441"/>
                          </a:moveTo>
                          <a:cubicBezTo>
                            <a:pt x="84441" y="80733"/>
                            <a:pt x="84835" y="80872"/>
                            <a:pt x="85407" y="80529"/>
                          </a:cubicBezTo>
                          <a:lnTo>
                            <a:pt x="87794" y="79070"/>
                          </a:lnTo>
                          <a:cubicBezTo>
                            <a:pt x="105028" y="68516"/>
                            <a:pt x="108203" y="66573"/>
                            <a:pt x="111721" y="64160"/>
                          </a:cubicBezTo>
                          <a:cubicBezTo>
                            <a:pt x="115455" y="61607"/>
                            <a:pt x="116801" y="59728"/>
                            <a:pt x="115671" y="56108"/>
                          </a:cubicBezTo>
                          <a:cubicBezTo>
                            <a:pt x="115429" y="55194"/>
                            <a:pt x="114553" y="53505"/>
                            <a:pt x="113740" y="52171"/>
                          </a:cubicBezTo>
                          <a:cubicBezTo>
                            <a:pt x="113092" y="51130"/>
                            <a:pt x="112978" y="50419"/>
                            <a:pt x="113766" y="49936"/>
                          </a:cubicBezTo>
                          <a:cubicBezTo>
                            <a:pt x="114566" y="49441"/>
                            <a:pt x="115201" y="49974"/>
                            <a:pt x="116014" y="51308"/>
                          </a:cubicBezTo>
                          <a:cubicBezTo>
                            <a:pt x="119163" y="56464"/>
                            <a:pt x="122503" y="62674"/>
                            <a:pt x="124065" y="65240"/>
                          </a:cubicBezTo>
                          <a:cubicBezTo>
                            <a:pt x="125475" y="67538"/>
                            <a:pt x="129488" y="73329"/>
                            <a:pt x="131762" y="77038"/>
                          </a:cubicBezTo>
                          <a:cubicBezTo>
                            <a:pt x="132574" y="78371"/>
                            <a:pt x="132752" y="79171"/>
                            <a:pt x="131965" y="79654"/>
                          </a:cubicBezTo>
                          <a:cubicBezTo>
                            <a:pt x="131165" y="80149"/>
                            <a:pt x="130593" y="79705"/>
                            <a:pt x="129895" y="78575"/>
                          </a:cubicBezTo>
                          <a:cubicBezTo>
                            <a:pt x="129425" y="77800"/>
                            <a:pt x="128790" y="77012"/>
                            <a:pt x="127863" y="76009"/>
                          </a:cubicBezTo>
                          <a:cubicBezTo>
                            <a:pt x="125716" y="73787"/>
                            <a:pt x="123329" y="74206"/>
                            <a:pt x="119239" y="76441"/>
                          </a:cubicBezTo>
                          <a:cubicBezTo>
                            <a:pt x="115493" y="78473"/>
                            <a:pt x="112318" y="80429"/>
                            <a:pt x="95084" y="90981"/>
                          </a:cubicBezTo>
                          <a:lnTo>
                            <a:pt x="75120" y="103199"/>
                          </a:lnTo>
                          <a:cubicBezTo>
                            <a:pt x="64681" y="109587"/>
                            <a:pt x="55728" y="115073"/>
                            <a:pt x="51143" y="118541"/>
                          </a:cubicBezTo>
                          <a:cubicBezTo>
                            <a:pt x="48146" y="120763"/>
                            <a:pt x="45999" y="122871"/>
                            <a:pt x="47295" y="126008"/>
                          </a:cubicBezTo>
                          <a:cubicBezTo>
                            <a:pt x="47879" y="127481"/>
                            <a:pt x="48933" y="129717"/>
                            <a:pt x="49809" y="131139"/>
                          </a:cubicBezTo>
                          <a:cubicBezTo>
                            <a:pt x="50457" y="132193"/>
                            <a:pt x="50406" y="132866"/>
                            <a:pt x="49835" y="133222"/>
                          </a:cubicBezTo>
                          <a:cubicBezTo>
                            <a:pt x="49047" y="133704"/>
                            <a:pt x="48235" y="133146"/>
                            <a:pt x="47536" y="132015"/>
                          </a:cubicBezTo>
                          <a:cubicBezTo>
                            <a:pt x="43751" y="125830"/>
                            <a:pt x="40411" y="119607"/>
                            <a:pt x="38786" y="116940"/>
                          </a:cubicBezTo>
                          <a:cubicBezTo>
                            <a:pt x="37440" y="114756"/>
                            <a:pt x="33426" y="108965"/>
                            <a:pt x="31153" y="105231"/>
                          </a:cubicBezTo>
                          <a:cubicBezTo>
                            <a:pt x="30328" y="103897"/>
                            <a:pt x="30264" y="103021"/>
                            <a:pt x="31064" y="102539"/>
                          </a:cubicBezTo>
                          <a:cubicBezTo>
                            <a:pt x="31623" y="102196"/>
                            <a:pt x="32195" y="102361"/>
                            <a:pt x="32906" y="103516"/>
                          </a:cubicBezTo>
                          <a:cubicBezTo>
                            <a:pt x="33782" y="104939"/>
                            <a:pt x="34696" y="105942"/>
                            <a:pt x="35446" y="106666"/>
                          </a:cubicBezTo>
                          <a:cubicBezTo>
                            <a:pt x="37071" y="108292"/>
                            <a:pt x="39865" y="107237"/>
                            <a:pt x="43383" y="105599"/>
                          </a:cubicBezTo>
                          <a:cubicBezTo>
                            <a:pt x="48438" y="103161"/>
                            <a:pt x="57391" y="97674"/>
                            <a:pt x="67831" y="91286"/>
                          </a:cubicBezTo>
                          <a:lnTo>
                            <a:pt x="77813" y="85178"/>
                          </a:lnTo>
                          <a:cubicBezTo>
                            <a:pt x="78257" y="84898"/>
                            <a:pt x="78308" y="84479"/>
                            <a:pt x="78143" y="84187"/>
                          </a:cubicBezTo>
                          <a:lnTo>
                            <a:pt x="55855" y="47803"/>
                          </a:lnTo>
                          <a:cubicBezTo>
                            <a:pt x="55689" y="47510"/>
                            <a:pt x="55397" y="47295"/>
                            <a:pt x="54826" y="47637"/>
                          </a:cubicBezTo>
                          <a:lnTo>
                            <a:pt x="44856" y="53746"/>
                          </a:lnTo>
                          <a:cubicBezTo>
                            <a:pt x="34417" y="60147"/>
                            <a:pt x="25463" y="65633"/>
                            <a:pt x="20879" y="69088"/>
                          </a:cubicBezTo>
                          <a:cubicBezTo>
                            <a:pt x="17869" y="71323"/>
                            <a:pt x="15735" y="73418"/>
                            <a:pt x="17031" y="76555"/>
                          </a:cubicBezTo>
                          <a:cubicBezTo>
                            <a:pt x="17615" y="78029"/>
                            <a:pt x="18669" y="80264"/>
                            <a:pt x="19545" y="81698"/>
                          </a:cubicBezTo>
                          <a:cubicBezTo>
                            <a:pt x="20180" y="82739"/>
                            <a:pt x="20142" y="83425"/>
                            <a:pt x="19571" y="83768"/>
                          </a:cubicBezTo>
                          <a:cubicBezTo>
                            <a:pt x="18771" y="84263"/>
                            <a:pt x="17971" y="83704"/>
                            <a:pt x="17272" y="82561"/>
                          </a:cubicBezTo>
                          <a:cubicBezTo>
                            <a:pt x="13475" y="76378"/>
                            <a:pt x="10147" y="70167"/>
                            <a:pt x="8509" y="67500"/>
                          </a:cubicBezTo>
                          <a:cubicBezTo>
                            <a:pt x="7163" y="65303"/>
                            <a:pt x="3162" y="59512"/>
                            <a:pt x="825" y="55689"/>
                          </a:cubicBezTo>
                          <a:cubicBezTo>
                            <a:pt x="63" y="54457"/>
                            <a:pt x="0" y="53581"/>
                            <a:pt x="787" y="53098"/>
                          </a:cubicBezTo>
                          <a:cubicBezTo>
                            <a:pt x="1359" y="52743"/>
                            <a:pt x="1930" y="52921"/>
                            <a:pt x="2629" y="54064"/>
                          </a:cubicBezTo>
                          <a:cubicBezTo>
                            <a:pt x="3505" y="55499"/>
                            <a:pt x="4432" y="56502"/>
                            <a:pt x="5182" y="57213"/>
                          </a:cubicBezTo>
                          <a:cubicBezTo>
                            <a:pt x="6807" y="58839"/>
                            <a:pt x="9588" y="57797"/>
                            <a:pt x="13119" y="56159"/>
                          </a:cubicBezTo>
                          <a:cubicBezTo>
                            <a:pt x="18174" y="53721"/>
                            <a:pt x="27127" y="48234"/>
                            <a:pt x="37567" y="41846"/>
                          </a:cubicBezTo>
                          <a:lnTo>
                            <a:pt x="57518" y="29629"/>
                          </a:lnTo>
                          <a:cubicBezTo>
                            <a:pt x="74765" y="19062"/>
                            <a:pt x="77940" y="17119"/>
                            <a:pt x="81445" y="14706"/>
                          </a:cubicBezTo>
                          <a:cubicBezTo>
                            <a:pt x="85191" y="12154"/>
                            <a:pt x="86537" y="10287"/>
                            <a:pt x="85407" y="6655"/>
                          </a:cubicBezTo>
                          <a:cubicBezTo>
                            <a:pt x="85165" y="5753"/>
                            <a:pt x="84289" y="4064"/>
                            <a:pt x="83477" y="2730"/>
                          </a:cubicBezTo>
                          <a:cubicBezTo>
                            <a:pt x="82829" y="1676"/>
                            <a:pt x="82702" y="978"/>
                            <a:pt x="83503" y="482"/>
                          </a:cubicBezTo>
                          <a:cubicBezTo>
                            <a:pt x="84289" y="0"/>
                            <a:pt x="84924" y="533"/>
                            <a:pt x="85749" y="1867"/>
                          </a:cubicBezTo>
                          <a:cubicBezTo>
                            <a:pt x="88899" y="7010"/>
                            <a:pt x="92226" y="13220"/>
                            <a:pt x="93801" y="15786"/>
                          </a:cubicBezTo>
                          <a:cubicBezTo>
                            <a:pt x="95198" y="18072"/>
                            <a:pt x="99224" y="23876"/>
                            <a:pt x="101497" y="27584"/>
                          </a:cubicBezTo>
                          <a:cubicBezTo>
                            <a:pt x="102310" y="28918"/>
                            <a:pt x="102488" y="29730"/>
                            <a:pt x="101688" y="30213"/>
                          </a:cubicBezTo>
                          <a:cubicBezTo>
                            <a:pt x="100900" y="30696"/>
                            <a:pt x="100329" y="30264"/>
                            <a:pt x="99631" y="29121"/>
                          </a:cubicBezTo>
                          <a:cubicBezTo>
                            <a:pt x="99161" y="28359"/>
                            <a:pt x="98526" y="27571"/>
                            <a:pt x="97598" y="26568"/>
                          </a:cubicBezTo>
                          <a:cubicBezTo>
                            <a:pt x="95452" y="24346"/>
                            <a:pt x="93052" y="24765"/>
                            <a:pt x="88975" y="27000"/>
                          </a:cubicBezTo>
                          <a:cubicBezTo>
                            <a:pt x="85229" y="29032"/>
                            <a:pt x="82055" y="30975"/>
                            <a:pt x="64808" y="41529"/>
                          </a:cubicBezTo>
                          <a:lnTo>
                            <a:pt x="62433" y="42989"/>
                          </a:lnTo>
                          <a:cubicBezTo>
                            <a:pt x="61862" y="43332"/>
                            <a:pt x="61811" y="43764"/>
                            <a:pt x="61989" y="44043"/>
                          </a:cubicBezTo>
                          <a:close/>
                          <a:moveTo>
                            <a:pt x="84264" y="80441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9" behindDoc="0" locked="0" layoutInCell="1" allowOverlap="1">
            <wp:simplePos x="0" y="0"/>
            <wp:positionH relativeFrom="page">
              <wp:posOffset>6090092</wp:posOffset>
            </wp:positionH>
            <wp:positionV relativeFrom="page">
              <wp:posOffset>9268137</wp:posOffset>
            </wp:positionV>
            <wp:extent cx="126009" cy="131546"/>
            <wp:effectExtent l="0" t="0" r="0" b="0"/>
            <wp:wrapNone/>
            <wp:docPr id="212" name="Freeform 2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6009" cy="131546"/>
                    </a:xfrm>
                    <a:custGeom>
                      <a:rect l="l" t="t" r="r" b="b"/>
                      <a:pathLst>
                        <a:path w="126009" h="131546">
                          <a:moveTo>
                            <a:pt x="77165" y="105829"/>
                          </a:moveTo>
                          <a:cubicBezTo>
                            <a:pt x="86245" y="110832"/>
                            <a:pt x="89966" y="111315"/>
                            <a:pt x="91896" y="109842"/>
                          </a:cubicBezTo>
                          <a:cubicBezTo>
                            <a:pt x="93535" y="108597"/>
                            <a:pt x="94716" y="106832"/>
                            <a:pt x="95618" y="105283"/>
                          </a:cubicBezTo>
                          <a:cubicBezTo>
                            <a:pt x="96227" y="104229"/>
                            <a:pt x="96799" y="103772"/>
                            <a:pt x="97485" y="104179"/>
                          </a:cubicBezTo>
                          <a:cubicBezTo>
                            <a:pt x="98412" y="104712"/>
                            <a:pt x="98132" y="105715"/>
                            <a:pt x="97345" y="107060"/>
                          </a:cubicBezTo>
                          <a:cubicBezTo>
                            <a:pt x="93713" y="113347"/>
                            <a:pt x="91122" y="117017"/>
                            <a:pt x="90055" y="118846"/>
                          </a:cubicBezTo>
                          <a:cubicBezTo>
                            <a:pt x="89560" y="119722"/>
                            <a:pt x="87274" y="124459"/>
                            <a:pt x="84353" y="129489"/>
                          </a:cubicBezTo>
                          <a:cubicBezTo>
                            <a:pt x="83629" y="130746"/>
                            <a:pt x="83007" y="131546"/>
                            <a:pt x="81978" y="130949"/>
                          </a:cubicBezTo>
                          <a:cubicBezTo>
                            <a:pt x="81279" y="130555"/>
                            <a:pt x="81381" y="129831"/>
                            <a:pt x="81940" y="128866"/>
                          </a:cubicBezTo>
                          <a:cubicBezTo>
                            <a:pt x="82676" y="127609"/>
                            <a:pt x="83565" y="125806"/>
                            <a:pt x="83895" y="124193"/>
                          </a:cubicBezTo>
                          <a:cubicBezTo>
                            <a:pt x="84429" y="121145"/>
                            <a:pt x="81317" y="118821"/>
                            <a:pt x="71362" y="112928"/>
                          </a:cubicBezTo>
                          <a:lnTo>
                            <a:pt x="3747" y="72594"/>
                          </a:lnTo>
                          <a:cubicBezTo>
                            <a:pt x="1448" y="71260"/>
                            <a:pt x="0" y="70041"/>
                            <a:pt x="559" y="69063"/>
                          </a:cubicBezTo>
                          <a:cubicBezTo>
                            <a:pt x="1181" y="68009"/>
                            <a:pt x="3175" y="67996"/>
                            <a:pt x="6198" y="67552"/>
                          </a:cubicBezTo>
                          <a:cubicBezTo>
                            <a:pt x="8370" y="67260"/>
                            <a:pt x="35637" y="63437"/>
                            <a:pt x="60503" y="58992"/>
                          </a:cubicBezTo>
                          <a:cubicBezTo>
                            <a:pt x="72136" y="56960"/>
                            <a:pt x="96265" y="53506"/>
                            <a:pt x="99059" y="52934"/>
                          </a:cubicBezTo>
                          <a:lnTo>
                            <a:pt x="99339" y="52451"/>
                          </a:lnTo>
                          <a:lnTo>
                            <a:pt x="47117" y="23483"/>
                          </a:lnTo>
                          <a:cubicBezTo>
                            <a:pt x="40043" y="19508"/>
                            <a:pt x="37351" y="19114"/>
                            <a:pt x="34862" y="20765"/>
                          </a:cubicBezTo>
                          <a:cubicBezTo>
                            <a:pt x="33325" y="21819"/>
                            <a:pt x="31979" y="24143"/>
                            <a:pt x="31204" y="25489"/>
                          </a:cubicBezTo>
                          <a:cubicBezTo>
                            <a:pt x="30531" y="26645"/>
                            <a:pt x="29960" y="26836"/>
                            <a:pt x="29261" y="26442"/>
                          </a:cubicBezTo>
                          <a:cubicBezTo>
                            <a:pt x="28347" y="25908"/>
                            <a:pt x="28842" y="24778"/>
                            <a:pt x="29693" y="23318"/>
                          </a:cubicBezTo>
                          <a:cubicBezTo>
                            <a:pt x="32601" y="18288"/>
                            <a:pt x="35637" y="13856"/>
                            <a:pt x="36805" y="11824"/>
                          </a:cubicBezTo>
                          <a:cubicBezTo>
                            <a:pt x="37427" y="10757"/>
                            <a:pt x="39205" y="6884"/>
                            <a:pt x="41961" y="2159"/>
                          </a:cubicBezTo>
                          <a:cubicBezTo>
                            <a:pt x="42685" y="902"/>
                            <a:pt x="43358" y="0"/>
                            <a:pt x="44285" y="534"/>
                          </a:cubicBezTo>
                          <a:cubicBezTo>
                            <a:pt x="44971" y="940"/>
                            <a:pt x="44984" y="1715"/>
                            <a:pt x="44311" y="2871"/>
                          </a:cubicBezTo>
                          <a:cubicBezTo>
                            <a:pt x="43752" y="3836"/>
                            <a:pt x="43295" y="4611"/>
                            <a:pt x="42977" y="5969"/>
                          </a:cubicBezTo>
                          <a:cubicBezTo>
                            <a:pt x="42329" y="9208"/>
                            <a:pt x="44285" y="11392"/>
                            <a:pt x="50673" y="15215"/>
                          </a:cubicBezTo>
                          <a:lnTo>
                            <a:pt x="122669" y="58344"/>
                          </a:lnTo>
                          <a:cubicBezTo>
                            <a:pt x="125196" y="59817"/>
                            <a:pt x="126009" y="60795"/>
                            <a:pt x="125501" y="61672"/>
                          </a:cubicBezTo>
                          <a:cubicBezTo>
                            <a:pt x="124891" y="62726"/>
                            <a:pt x="122948" y="63158"/>
                            <a:pt x="121068" y="63488"/>
                          </a:cubicBezTo>
                          <a:cubicBezTo>
                            <a:pt x="110642" y="65583"/>
                            <a:pt x="88391" y="69215"/>
                            <a:pt x="70714" y="72403"/>
                          </a:cubicBezTo>
                          <a:cubicBezTo>
                            <a:pt x="52185" y="75731"/>
                            <a:pt x="31585" y="78131"/>
                            <a:pt x="28385" y="78601"/>
                          </a:cubicBezTo>
                          <a:lnTo>
                            <a:pt x="28220" y="78893"/>
                          </a:lnTo>
                          <a:close/>
                          <a:moveTo>
                            <a:pt x="77165" y="105829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3" behindDoc="0" locked="0" layoutInCell="1" allowOverlap="1">
            <wp:simplePos x="0" y="0"/>
            <wp:positionH relativeFrom="page">
              <wp:posOffset>6400750</wp:posOffset>
            </wp:positionH>
            <wp:positionV relativeFrom="page">
              <wp:posOffset>9301264</wp:posOffset>
            </wp:positionV>
            <wp:extent cx="516361" cy="480454"/>
            <wp:effectExtent l="0" t="0" r="0" b="0"/>
            <wp:wrapNone/>
            <wp:docPr id="213" name="Picture 2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spect="0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6361" cy="480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2" behindDoc="0" locked="0" layoutInCell="1" allowOverlap="1">
            <wp:simplePos x="0" y="0"/>
            <wp:positionH relativeFrom="page">
              <wp:posOffset>6638805</wp:posOffset>
            </wp:positionH>
            <wp:positionV relativeFrom="page">
              <wp:posOffset>9328143</wp:posOffset>
            </wp:positionV>
            <wp:extent cx="109168" cy="97764"/>
            <wp:effectExtent l="0" t="0" r="0" b="0"/>
            <wp:wrapNone/>
            <wp:docPr id="214" name="Freeform 2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9168" cy="97764"/>
                    </a:xfrm>
                    <a:custGeom>
                      <a:rect l="l" t="t" r="r" b="b"/>
                      <a:pathLst>
                        <a:path w="109168" h="97764">
                          <a:moveTo>
                            <a:pt x="106184" y="22936"/>
                          </a:moveTo>
                          <a:cubicBezTo>
                            <a:pt x="100533" y="7735"/>
                            <a:pt x="83629" y="0"/>
                            <a:pt x="68427" y="5652"/>
                          </a:cubicBezTo>
                          <a:cubicBezTo>
                            <a:pt x="58979" y="9157"/>
                            <a:pt x="52413" y="17031"/>
                            <a:pt x="50165" y="26136"/>
                          </a:cubicBezTo>
                          <a:cubicBezTo>
                            <a:pt x="42507" y="20714"/>
                            <a:pt x="32398" y="19038"/>
                            <a:pt x="22936" y="22556"/>
                          </a:cubicBezTo>
                          <a:cubicBezTo>
                            <a:pt x="7747" y="28206"/>
                            <a:pt x="0" y="45110"/>
                            <a:pt x="5651" y="60299"/>
                          </a:cubicBezTo>
                          <a:cubicBezTo>
                            <a:pt x="8750" y="68655"/>
                            <a:pt x="15265" y="74751"/>
                            <a:pt x="23012" y="77609"/>
                          </a:cubicBezTo>
                          <a:lnTo>
                            <a:pt x="23012" y="77622"/>
                          </a:lnTo>
                          <a:lnTo>
                            <a:pt x="76784" y="97764"/>
                          </a:lnTo>
                          <a:lnTo>
                            <a:pt x="104813" y="46532"/>
                          </a:lnTo>
                          <a:lnTo>
                            <a:pt x="104813" y="46519"/>
                          </a:lnTo>
                          <a:cubicBezTo>
                            <a:pt x="108406" y="39445"/>
                            <a:pt x="109168" y="30962"/>
                            <a:pt x="106184" y="22936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2" behindDoc="0" locked="0" layoutInCell="1" allowOverlap="1">
            <wp:simplePos x="0" y="0"/>
            <wp:positionH relativeFrom="page">
              <wp:posOffset>7138880</wp:posOffset>
            </wp:positionH>
            <wp:positionV relativeFrom="page">
              <wp:posOffset>9359824</wp:posOffset>
            </wp:positionV>
            <wp:extent cx="113410" cy="88201"/>
            <wp:effectExtent l="0" t="0" r="0" b="0"/>
            <wp:wrapNone/>
            <wp:docPr id="215" name="Freeform 2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3410" cy="88201"/>
                    </a:xfrm>
                    <a:custGeom>
                      <a:rect l="l" t="t" r="r" b="b"/>
                      <a:pathLst>
                        <a:path w="113410" h="88201">
                          <a:moveTo>
                            <a:pt x="60718" y="24917"/>
                          </a:moveTo>
                          <a:cubicBezTo>
                            <a:pt x="79437" y="17285"/>
                            <a:pt x="82879" y="15875"/>
                            <a:pt x="86740" y="14059"/>
                          </a:cubicBezTo>
                          <a:cubicBezTo>
                            <a:pt x="90842" y="12154"/>
                            <a:pt x="92468" y="10516"/>
                            <a:pt x="91934" y="6757"/>
                          </a:cubicBezTo>
                          <a:cubicBezTo>
                            <a:pt x="91845" y="5829"/>
                            <a:pt x="91248" y="4013"/>
                            <a:pt x="90664" y="2566"/>
                          </a:cubicBezTo>
                          <a:cubicBezTo>
                            <a:pt x="90194" y="1422"/>
                            <a:pt x="90194" y="711"/>
                            <a:pt x="91058" y="356"/>
                          </a:cubicBezTo>
                          <a:cubicBezTo>
                            <a:pt x="91909" y="0"/>
                            <a:pt x="92455" y="622"/>
                            <a:pt x="93090" y="2185"/>
                          </a:cubicBezTo>
                          <a:cubicBezTo>
                            <a:pt x="94233" y="4966"/>
                            <a:pt x="95338" y="8026"/>
                            <a:pt x="96392" y="10605"/>
                          </a:cubicBezTo>
                          <a:cubicBezTo>
                            <a:pt x="97357" y="13348"/>
                            <a:pt x="98208" y="15773"/>
                            <a:pt x="98805" y="17221"/>
                          </a:cubicBezTo>
                          <a:cubicBezTo>
                            <a:pt x="100151" y="20536"/>
                            <a:pt x="108546" y="41122"/>
                            <a:pt x="109473" y="43039"/>
                          </a:cubicBezTo>
                          <a:cubicBezTo>
                            <a:pt x="110527" y="44894"/>
                            <a:pt x="111441" y="46456"/>
                            <a:pt x="112025" y="47180"/>
                          </a:cubicBezTo>
                          <a:cubicBezTo>
                            <a:pt x="112356" y="47649"/>
                            <a:pt x="112991" y="48119"/>
                            <a:pt x="113194" y="48640"/>
                          </a:cubicBezTo>
                          <a:cubicBezTo>
                            <a:pt x="113410" y="49148"/>
                            <a:pt x="112953" y="49453"/>
                            <a:pt x="112343" y="49707"/>
                          </a:cubicBezTo>
                          <a:cubicBezTo>
                            <a:pt x="111479" y="50063"/>
                            <a:pt x="109790" y="50139"/>
                            <a:pt x="103999" y="52145"/>
                          </a:cubicBezTo>
                          <a:cubicBezTo>
                            <a:pt x="102729" y="52539"/>
                            <a:pt x="97230" y="54546"/>
                            <a:pt x="95668" y="54939"/>
                          </a:cubicBezTo>
                          <a:cubicBezTo>
                            <a:pt x="95008" y="55092"/>
                            <a:pt x="94182" y="55181"/>
                            <a:pt x="93890" y="54457"/>
                          </a:cubicBezTo>
                          <a:cubicBezTo>
                            <a:pt x="93598" y="53733"/>
                            <a:pt x="94119" y="53276"/>
                            <a:pt x="95223" y="52831"/>
                          </a:cubicBezTo>
                          <a:cubicBezTo>
                            <a:pt x="96087" y="52476"/>
                            <a:pt x="98144" y="51523"/>
                            <a:pt x="99414" y="50393"/>
                          </a:cubicBezTo>
                          <a:cubicBezTo>
                            <a:pt x="101332" y="48767"/>
                            <a:pt x="102386" y="47129"/>
                            <a:pt x="101015" y="41655"/>
                          </a:cubicBezTo>
                          <a:cubicBezTo>
                            <a:pt x="100545" y="39801"/>
                            <a:pt x="96354" y="28841"/>
                            <a:pt x="95516" y="26771"/>
                          </a:cubicBezTo>
                          <a:cubicBezTo>
                            <a:pt x="95300" y="26250"/>
                            <a:pt x="94842" y="26199"/>
                            <a:pt x="93991" y="26542"/>
                          </a:cubicBezTo>
                          <a:lnTo>
                            <a:pt x="62838" y="39255"/>
                          </a:lnTo>
                          <a:cubicBezTo>
                            <a:pt x="61975" y="39610"/>
                            <a:pt x="61518" y="39915"/>
                            <a:pt x="61772" y="40538"/>
                          </a:cubicBezTo>
                          <a:cubicBezTo>
                            <a:pt x="62699" y="42811"/>
                            <a:pt x="67550" y="54711"/>
                            <a:pt x="68769" y="56984"/>
                          </a:cubicBezTo>
                          <a:cubicBezTo>
                            <a:pt x="70039" y="59372"/>
                            <a:pt x="71043" y="60769"/>
                            <a:pt x="72655" y="61200"/>
                          </a:cubicBezTo>
                          <a:cubicBezTo>
                            <a:pt x="73925" y="61518"/>
                            <a:pt x="74713" y="61683"/>
                            <a:pt x="74929" y="62191"/>
                          </a:cubicBezTo>
                          <a:cubicBezTo>
                            <a:pt x="75094" y="62610"/>
                            <a:pt x="74980" y="63017"/>
                            <a:pt x="74243" y="63321"/>
                          </a:cubicBezTo>
                          <a:cubicBezTo>
                            <a:pt x="73494" y="63626"/>
                            <a:pt x="71360" y="64020"/>
                            <a:pt x="64909" y="66166"/>
                          </a:cubicBezTo>
                          <a:cubicBezTo>
                            <a:pt x="62407" y="67068"/>
                            <a:pt x="57353" y="68770"/>
                            <a:pt x="56489" y="69113"/>
                          </a:cubicBezTo>
                          <a:cubicBezTo>
                            <a:pt x="55512" y="69519"/>
                            <a:pt x="54153" y="70065"/>
                            <a:pt x="53772" y="69138"/>
                          </a:cubicBezTo>
                          <a:cubicBezTo>
                            <a:pt x="53480" y="68414"/>
                            <a:pt x="53886" y="68008"/>
                            <a:pt x="54495" y="67754"/>
                          </a:cubicBezTo>
                          <a:cubicBezTo>
                            <a:pt x="55689" y="67144"/>
                            <a:pt x="57289" y="66496"/>
                            <a:pt x="58763" y="65531"/>
                          </a:cubicBezTo>
                          <a:cubicBezTo>
                            <a:pt x="61010" y="64007"/>
                            <a:pt x="62267" y="61810"/>
                            <a:pt x="61200" y="57784"/>
                          </a:cubicBezTo>
                          <a:cubicBezTo>
                            <a:pt x="60642" y="55714"/>
                            <a:pt x="56591" y="45427"/>
                            <a:pt x="55575" y="42938"/>
                          </a:cubicBezTo>
                          <a:cubicBezTo>
                            <a:pt x="55359" y="42430"/>
                            <a:pt x="54826" y="42519"/>
                            <a:pt x="54089" y="42823"/>
                          </a:cubicBezTo>
                          <a:lnTo>
                            <a:pt x="44361" y="46786"/>
                          </a:lnTo>
                          <a:cubicBezTo>
                            <a:pt x="40183" y="48500"/>
                            <a:pt x="28803" y="53022"/>
                            <a:pt x="25286" y="54571"/>
                          </a:cubicBezTo>
                          <a:cubicBezTo>
                            <a:pt x="16865" y="58254"/>
                            <a:pt x="15697" y="60654"/>
                            <a:pt x="20002" y="71208"/>
                          </a:cubicBezTo>
                          <a:cubicBezTo>
                            <a:pt x="21095" y="73900"/>
                            <a:pt x="22872" y="78244"/>
                            <a:pt x="25451" y="80327"/>
                          </a:cubicBezTo>
                          <a:cubicBezTo>
                            <a:pt x="28016" y="82409"/>
                            <a:pt x="31115" y="82600"/>
                            <a:pt x="36462" y="81266"/>
                          </a:cubicBezTo>
                          <a:cubicBezTo>
                            <a:pt x="37897" y="80923"/>
                            <a:pt x="38468" y="80923"/>
                            <a:pt x="38773" y="81647"/>
                          </a:cubicBezTo>
                          <a:cubicBezTo>
                            <a:pt x="39103" y="82473"/>
                            <a:pt x="38125" y="82879"/>
                            <a:pt x="36893" y="83387"/>
                          </a:cubicBezTo>
                          <a:cubicBezTo>
                            <a:pt x="34061" y="84543"/>
                            <a:pt x="25349" y="87121"/>
                            <a:pt x="22669" y="87616"/>
                          </a:cubicBezTo>
                          <a:cubicBezTo>
                            <a:pt x="19177" y="88201"/>
                            <a:pt x="18796" y="87261"/>
                            <a:pt x="17196" y="83336"/>
                          </a:cubicBezTo>
                          <a:cubicBezTo>
                            <a:pt x="14033" y="75577"/>
                            <a:pt x="11951" y="69786"/>
                            <a:pt x="10261" y="65290"/>
                          </a:cubicBezTo>
                          <a:cubicBezTo>
                            <a:pt x="8699" y="60743"/>
                            <a:pt x="7505" y="57479"/>
                            <a:pt x="6236" y="54380"/>
                          </a:cubicBezTo>
                          <a:cubicBezTo>
                            <a:pt x="5778" y="53238"/>
                            <a:pt x="4851" y="50964"/>
                            <a:pt x="3708" y="48526"/>
                          </a:cubicBezTo>
                          <a:cubicBezTo>
                            <a:pt x="2743" y="46151"/>
                            <a:pt x="1397" y="43560"/>
                            <a:pt x="559" y="41503"/>
                          </a:cubicBezTo>
                          <a:cubicBezTo>
                            <a:pt x="0" y="40157"/>
                            <a:pt x="76" y="39280"/>
                            <a:pt x="940" y="38925"/>
                          </a:cubicBezTo>
                          <a:cubicBezTo>
                            <a:pt x="1549" y="38671"/>
                            <a:pt x="2095" y="38937"/>
                            <a:pt x="2603" y="40182"/>
                          </a:cubicBezTo>
                          <a:cubicBezTo>
                            <a:pt x="3238" y="41731"/>
                            <a:pt x="3988" y="42874"/>
                            <a:pt x="4610" y="43700"/>
                          </a:cubicBezTo>
                          <a:cubicBezTo>
                            <a:pt x="5943" y="45567"/>
                            <a:pt x="8864" y="44983"/>
                            <a:pt x="12611" y="43941"/>
                          </a:cubicBezTo>
                          <a:cubicBezTo>
                            <a:pt x="17996" y="42341"/>
                            <a:pt x="27711" y="38378"/>
                            <a:pt x="39052" y="33756"/>
                          </a:cubicBezTo>
                          <a:close/>
                          <a:moveTo>
                            <a:pt x="60718" y="24917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8" behindDoc="0" locked="0" layoutInCell="1" allowOverlap="1">
            <wp:simplePos x="0" y="0"/>
            <wp:positionH relativeFrom="page">
              <wp:posOffset>6065057</wp:posOffset>
            </wp:positionH>
            <wp:positionV relativeFrom="page">
              <wp:posOffset>9372870</wp:posOffset>
            </wp:positionV>
            <wp:extent cx="106146" cy="67956"/>
            <wp:effectExtent l="0" t="0" r="0" b="0"/>
            <wp:wrapNone/>
            <wp:docPr id="216" name="Freeform 2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146" cy="67956"/>
                    </a:xfrm>
                    <a:custGeom>
                      <a:rect l="l" t="t" r="r" b="b"/>
                      <a:pathLst>
                        <a:path w="106146" h="67956">
                          <a:moveTo>
                            <a:pt x="39192" y="35991"/>
                          </a:moveTo>
                          <a:cubicBezTo>
                            <a:pt x="20447" y="28422"/>
                            <a:pt x="16993" y="27025"/>
                            <a:pt x="12967" y="25641"/>
                          </a:cubicBezTo>
                          <a:cubicBezTo>
                            <a:pt x="8687" y="24155"/>
                            <a:pt x="6173" y="24346"/>
                            <a:pt x="4636" y="26378"/>
                          </a:cubicBezTo>
                          <a:cubicBezTo>
                            <a:pt x="3810" y="27368"/>
                            <a:pt x="3137" y="28664"/>
                            <a:pt x="2642" y="29908"/>
                          </a:cubicBezTo>
                          <a:cubicBezTo>
                            <a:pt x="2223" y="30937"/>
                            <a:pt x="1727" y="31458"/>
                            <a:pt x="737" y="31064"/>
                          </a:cubicBezTo>
                          <a:cubicBezTo>
                            <a:pt x="0" y="30759"/>
                            <a:pt x="89" y="29832"/>
                            <a:pt x="750" y="28181"/>
                          </a:cubicBezTo>
                          <a:cubicBezTo>
                            <a:pt x="2350" y="24244"/>
                            <a:pt x="5347" y="17869"/>
                            <a:pt x="6566" y="14859"/>
                          </a:cubicBezTo>
                          <a:cubicBezTo>
                            <a:pt x="7608" y="12268"/>
                            <a:pt x="9703" y="6007"/>
                            <a:pt x="11303" y="2070"/>
                          </a:cubicBezTo>
                          <a:cubicBezTo>
                            <a:pt x="11837" y="724"/>
                            <a:pt x="12421" y="0"/>
                            <a:pt x="13158" y="292"/>
                          </a:cubicBezTo>
                          <a:cubicBezTo>
                            <a:pt x="14148" y="698"/>
                            <a:pt x="14148" y="1409"/>
                            <a:pt x="13729" y="2451"/>
                          </a:cubicBezTo>
                          <a:cubicBezTo>
                            <a:pt x="13310" y="3492"/>
                            <a:pt x="13094" y="4368"/>
                            <a:pt x="12840" y="5702"/>
                          </a:cubicBezTo>
                          <a:cubicBezTo>
                            <a:pt x="12332" y="8750"/>
                            <a:pt x="14085" y="10426"/>
                            <a:pt x="18326" y="12382"/>
                          </a:cubicBezTo>
                          <a:cubicBezTo>
                            <a:pt x="22187" y="14186"/>
                            <a:pt x="25642" y="15570"/>
                            <a:pt x="44373" y="23139"/>
                          </a:cubicBezTo>
                          <a:lnTo>
                            <a:pt x="66077" y="31915"/>
                          </a:lnTo>
                          <a:cubicBezTo>
                            <a:pt x="78041" y="36740"/>
                            <a:pt x="87782" y="40677"/>
                            <a:pt x="93255" y="42404"/>
                          </a:cubicBezTo>
                          <a:cubicBezTo>
                            <a:pt x="96710" y="43433"/>
                            <a:pt x="99224" y="43611"/>
                            <a:pt x="100964" y="40702"/>
                          </a:cubicBezTo>
                          <a:cubicBezTo>
                            <a:pt x="101802" y="39343"/>
                            <a:pt x="102971" y="37172"/>
                            <a:pt x="103593" y="35623"/>
                          </a:cubicBezTo>
                          <a:cubicBezTo>
                            <a:pt x="104050" y="34480"/>
                            <a:pt x="104635" y="34112"/>
                            <a:pt x="105257" y="34353"/>
                          </a:cubicBezTo>
                          <a:cubicBezTo>
                            <a:pt x="106120" y="34709"/>
                            <a:pt x="106146" y="35687"/>
                            <a:pt x="105689" y="36829"/>
                          </a:cubicBezTo>
                          <a:cubicBezTo>
                            <a:pt x="102920" y="43661"/>
                            <a:pt x="99923" y="50037"/>
                            <a:pt x="98793" y="52831"/>
                          </a:cubicBezTo>
                          <a:cubicBezTo>
                            <a:pt x="97827" y="55218"/>
                            <a:pt x="95567" y="61898"/>
                            <a:pt x="93890" y="66039"/>
                          </a:cubicBezTo>
                          <a:cubicBezTo>
                            <a:pt x="93344" y="67385"/>
                            <a:pt x="92684" y="67956"/>
                            <a:pt x="91820" y="67614"/>
                          </a:cubicBezTo>
                          <a:cubicBezTo>
                            <a:pt x="91198" y="67360"/>
                            <a:pt x="90995" y="66801"/>
                            <a:pt x="91503" y="65556"/>
                          </a:cubicBezTo>
                          <a:cubicBezTo>
                            <a:pt x="92125" y="63994"/>
                            <a:pt x="92392" y="62660"/>
                            <a:pt x="92519" y="61632"/>
                          </a:cubicBezTo>
                          <a:cubicBezTo>
                            <a:pt x="92862" y="59359"/>
                            <a:pt x="91020" y="57885"/>
                            <a:pt x="87566" y="56133"/>
                          </a:cubicBezTo>
                          <a:cubicBezTo>
                            <a:pt x="82600" y="53516"/>
                            <a:pt x="72847" y="49592"/>
                            <a:pt x="60896" y="44753"/>
                          </a:cubicBezTo>
                          <a:close/>
                          <a:moveTo>
                            <a:pt x="39192" y="35991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7" behindDoc="0" locked="0" layoutInCell="1" allowOverlap="1">
            <wp:simplePos x="0" y="0"/>
            <wp:positionH relativeFrom="page">
              <wp:posOffset>6040706</wp:posOffset>
            </wp:positionH>
            <wp:positionV relativeFrom="page">
              <wp:posOffset>9428670</wp:posOffset>
            </wp:positionV>
            <wp:extent cx="106437" cy="79704"/>
            <wp:effectExtent l="0" t="0" r="0" b="0"/>
            <wp:wrapNone/>
            <wp:docPr id="217" name="Freeform 2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437" cy="79704"/>
                    </a:xfrm>
                    <a:custGeom>
                      <a:rect l="l" t="t" r="r" b="b"/>
                      <a:pathLst>
                        <a:path w="106437" h="79704">
                          <a:moveTo>
                            <a:pt x="39966" y="53949"/>
                          </a:moveTo>
                          <a:cubicBezTo>
                            <a:pt x="20497" y="48527"/>
                            <a:pt x="16903" y="47536"/>
                            <a:pt x="12750" y="46609"/>
                          </a:cubicBezTo>
                          <a:cubicBezTo>
                            <a:pt x="8331" y="45606"/>
                            <a:pt x="6045" y="45898"/>
                            <a:pt x="4153" y="49200"/>
                          </a:cubicBezTo>
                          <a:cubicBezTo>
                            <a:pt x="3657" y="50000"/>
                            <a:pt x="3022" y="51790"/>
                            <a:pt x="2603" y="53289"/>
                          </a:cubicBezTo>
                          <a:cubicBezTo>
                            <a:pt x="2273" y="54482"/>
                            <a:pt x="1841" y="55053"/>
                            <a:pt x="939" y="54799"/>
                          </a:cubicBezTo>
                          <a:cubicBezTo>
                            <a:pt x="38" y="54545"/>
                            <a:pt x="0" y="53734"/>
                            <a:pt x="444" y="52108"/>
                          </a:cubicBezTo>
                          <a:cubicBezTo>
                            <a:pt x="2032" y="46406"/>
                            <a:pt x="4305" y="39738"/>
                            <a:pt x="5143" y="36728"/>
                          </a:cubicBezTo>
                          <a:cubicBezTo>
                            <a:pt x="6375" y="32309"/>
                            <a:pt x="7734" y="25959"/>
                            <a:pt x="9105" y="21006"/>
                          </a:cubicBezTo>
                          <a:cubicBezTo>
                            <a:pt x="12852" y="7556"/>
                            <a:pt x="19583" y="4216"/>
                            <a:pt x="21983" y="3022"/>
                          </a:cubicBezTo>
                          <a:cubicBezTo>
                            <a:pt x="25336" y="1410"/>
                            <a:pt x="31940" y="0"/>
                            <a:pt x="38722" y="1892"/>
                          </a:cubicBezTo>
                          <a:cubicBezTo>
                            <a:pt x="56920" y="6947"/>
                            <a:pt x="66610" y="21704"/>
                            <a:pt x="62356" y="36995"/>
                          </a:cubicBezTo>
                          <a:cubicBezTo>
                            <a:pt x="62203" y="37528"/>
                            <a:pt x="61873" y="38709"/>
                            <a:pt x="61606" y="39218"/>
                          </a:cubicBezTo>
                          <a:cubicBezTo>
                            <a:pt x="61327" y="39713"/>
                            <a:pt x="60984" y="40437"/>
                            <a:pt x="60082" y="40183"/>
                          </a:cubicBezTo>
                          <a:cubicBezTo>
                            <a:pt x="59066" y="39903"/>
                            <a:pt x="58889" y="39040"/>
                            <a:pt x="59511" y="36779"/>
                          </a:cubicBezTo>
                          <a:cubicBezTo>
                            <a:pt x="61200" y="30747"/>
                            <a:pt x="55460" y="20104"/>
                            <a:pt x="42391" y="16472"/>
                          </a:cubicBezTo>
                          <a:cubicBezTo>
                            <a:pt x="38163" y="15303"/>
                            <a:pt x="29489" y="13233"/>
                            <a:pt x="21412" y="17475"/>
                          </a:cubicBezTo>
                          <a:cubicBezTo>
                            <a:pt x="16103" y="20167"/>
                            <a:pt x="14109" y="24371"/>
                            <a:pt x="13411" y="26848"/>
                          </a:cubicBezTo>
                          <a:cubicBezTo>
                            <a:pt x="12966" y="28461"/>
                            <a:pt x="12649" y="30112"/>
                            <a:pt x="12763" y="31191"/>
                          </a:cubicBezTo>
                          <a:cubicBezTo>
                            <a:pt x="12865" y="31801"/>
                            <a:pt x="13551" y="32334"/>
                            <a:pt x="14947" y="32728"/>
                          </a:cubicBezTo>
                          <a:lnTo>
                            <a:pt x="66204" y="46990"/>
                          </a:lnTo>
                          <a:cubicBezTo>
                            <a:pt x="77989" y="50267"/>
                            <a:pt x="88111" y="53086"/>
                            <a:pt x="93763" y="54075"/>
                          </a:cubicBezTo>
                          <a:cubicBezTo>
                            <a:pt x="97446" y="54749"/>
                            <a:pt x="100443" y="54888"/>
                            <a:pt x="101853" y="51803"/>
                          </a:cubicBezTo>
                          <a:cubicBezTo>
                            <a:pt x="102526" y="50368"/>
                            <a:pt x="103440" y="48069"/>
                            <a:pt x="103897" y="46457"/>
                          </a:cubicBezTo>
                          <a:cubicBezTo>
                            <a:pt x="104227" y="45275"/>
                            <a:pt x="104761" y="44844"/>
                            <a:pt x="105396" y="45021"/>
                          </a:cubicBezTo>
                          <a:cubicBezTo>
                            <a:pt x="106298" y="45275"/>
                            <a:pt x="106437" y="46241"/>
                            <a:pt x="106107" y="47422"/>
                          </a:cubicBezTo>
                          <a:cubicBezTo>
                            <a:pt x="104139" y="54533"/>
                            <a:pt x="101865" y="61200"/>
                            <a:pt x="101078" y="63994"/>
                          </a:cubicBezTo>
                          <a:cubicBezTo>
                            <a:pt x="100392" y="66471"/>
                            <a:pt x="98893" y="73367"/>
                            <a:pt x="97687" y="77659"/>
                          </a:cubicBezTo>
                          <a:cubicBezTo>
                            <a:pt x="97306" y="79056"/>
                            <a:pt x="96709" y="79704"/>
                            <a:pt x="95807" y="79463"/>
                          </a:cubicBezTo>
                          <a:cubicBezTo>
                            <a:pt x="95172" y="79285"/>
                            <a:pt x="94906" y="78739"/>
                            <a:pt x="95261" y="77456"/>
                          </a:cubicBezTo>
                          <a:cubicBezTo>
                            <a:pt x="95718" y="75843"/>
                            <a:pt x="95820" y="74472"/>
                            <a:pt x="95833" y="73430"/>
                          </a:cubicBezTo>
                          <a:cubicBezTo>
                            <a:pt x="95922" y="71144"/>
                            <a:pt x="93242" y="69824"/>
                            <a:pt x="89648" y="68350"/>
                          </a:cubicBezTo>
                          <a:cubicBezTo>
                            <a:pt x="84416" y="66318"/>
                            <a:pt x="74306" y="63499"/>
                            <a:pt x="62508" y="60222"/>
                          </a:cubicBezTo>
                          <a:close/>
                          <a:moveTo>
                            <a:pt x="39966" y="53949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9" behindDoc="0" locked="0" layoutInCell="1" allowOverlap="1">
            <wp:simplePos x="0" y="0"/>
            <wp:positionH relativeFrom="page">
              <wp:posOffset>6548495</wp:posOffset>
            </wp:positionH>
            <wp:positionV relativeFrom="page">
              <wp:posOffset>9433281</wp:posOffset>
            </wp:positionV>
            <wp:extent cx="219176" cy="182383"/>
            <wp:effectExtent l="0" t="0" r="0" b="0"/>
            <wp:wrapNone/>
            <wp:docPr id="218" name="Freeform 2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176" cy="182383"/>
                    </a:xfrm>
                    <a:custGeom>
                      <a:rect l="l" t="t" r="r" b="b"/>
                      <a:pathLst>
                        <a:path w="219176" h="182383">
                          <a:moveTo>
                            <a:pt x="219176" y="59994"/>
                          </a:moveTo>
                          <a:cubicBezTo>
                            <a:pt x="219176" y="26860"/>
                            <a:pt x="192316" y="0"/>
                            <a:pt x="159182" y="0"/>
                          </a:cubicBezTo>
                          <a:cubicBezTo>
                            <a:pt x="138570" y="0"/>
                            <a:pt x="120396" y="10401"/>
                            <a:pt x="109588" y="26225"/>
                          </a:cubicBezTo>
                          <a:cubicBezTo>
                            <a:pt x="98793" y="10401"/>
                            <a:pt x="80607" y="0"/>
                            <a:pt x="59995" y="0"/>
                          </a:cubicBezTo>
                          <a:cubicBezTo>
                            <a:pt x="26860" y="0"/>
                            <a:pt x="0" y="26860"/>
                            <a:pt x="0" y="59994"/>
                          </a:cubicBezTo>
                          <a:cubicBezTo>
                            <a:pt x="0" y="78205"/>
                            <a:pt x="8128" y="94499"/>
                            <a:pt x="20930" y="105510"/>
                          </a:cubicBezTo>
                          <a:lnTo>
                            <a:pt x="20930" y="105523"/>
                          </a:lnTo>
                          <a:lnTo>
                            <a:pt x="109588" y="182383"/>
                          </a:lnTo>
                          <a:lnTo>
                            <a:pt x="199746" y="104228"/>
                          </a:lnTo>
                          <a:lnTo>
                            <a:pt x="199746" y="104177"/>
                          </a:lnTo>
                          <a:cubicBezTo>
                            <a:pt x="211684" y="93217"/>
                            <a:pt x="219176" y="77481"/>
                            <a:pt x="219176" y="59994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4" behindDoc="0" locked="0" layoutInCell="1" allowOverlap="1">
            <wp:simplePos x="0" y="0"/>
            <wp:positionH relativeFrom="page">
              <wp:posOffset>7147104</wp:posOffset>
            </wp:positionH>
            <wp:positionV relativeFrom="page">
              <wp:posOffset>9433566</wp:posOffset>
            </wp:positionV>
            <wp:extent cx="142695" cy="212084"/>
            <wp:effectExtent l="0" t="0" r="0" b="0"/>
            <wp:wrapNone/>
            <wp:docPr id="219" name="Picture 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0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2695" cy="21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16" behindDoc="0" locked="0" layoutInCell="1" allowOverlap="1">
            <wp:simplePos x="0" y="0"/>
            <wp:positionH relativeFrom="page">
              <wp:posOffset>6028256</wp:posOffset>
            </wp:positionH>
            <wp:positionV relativeFrom="page">
              <wp:posOffset>9512546</wp:posOffset>
            </wp:positionV>
            <wp:extent cx="107758" cy="59765"/>
            <wp:effectExtent l="0" t="0" r="0" b="0"/>
            <wp:wrapNone/>
            <wp:docPr id="220" name="Freeform 2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758" cy="59765"/>
                    </a:xfrm>
                    <a:custGeom>
                      <a:rect l="l" t="t" r="r" b="b"/>
                      <a:pathLst>
                        <a:path w="107758" h="59765">
                          <a:moveTo>
                            <a:pt x="64744" y="30962"/>
                          </a:moveTo>
                          <a:cubicBezTo>
                            <a:pt x="81596" y="33400"/>
                            <a:pt x="90677" y="34721"/>
                            <a:pt x="93382" y="32740"/>
                          </a:cubicBezTo>
                          <a:cubicBezTo>
                            <a:pt x="95630" y="31152"/>
                            <a:pt x="96963" y="28410"/>
                            <a:pt x="98208" y="19787"/>
                          </a:cubicBezTo>
                          <a:cubicBezTo>
                            <a:pt x="99059" y="13919"/>
                            <a:pt x="99554" y="9588"/>
                            <a:pt x="96392" y="6312"/>
                          </a:cubicBezTo>
                          <a:cubicBezTo>
                            <a:pt x="94881" y="4737"/>
                            <a:pt x="91388" y="2883"/>
                            <a:pt x="88912" y="2299"/>
                          </a:cubicBezTo>
                          <a:cubicBezTo>
                            <a:pt x="87743" y="2019"/>
                            <a:pt x="86994" y="1676"/>
                            <a:pt x="87121" y="787"/>
                          </a:cubicBezTo>
                          <a:cubicBezTo>
                            <a:pt x="87235" y="13"/>
                            <a:pt x="87908" y="0"/>
                            <a:pt x="89483" y="228"/>
                          </a:cubicBezTo>
                          <a:cubicBezTo>
                            <a:pt x="90931" y="444"/>
                            <a:pt x="100697" y="2641"/>
                            <a:pt x="104380" y="4077"/>
                          </a:cubicBezTo>
                          <a:cubicBezTo>
                            <a:pt x="107187" y="5169"/>
                            <a:pt x="107758" y="5816"/>
                            <a:pt x="106933" y="11570"/>
                          </a:cubicBezTo>
                          <a:cubicBezTo>
                            <a:pt x="105777" y="19520"/>
                            <a:pt x="104685" y="25235"/>
                            <a:pt x="103834" y="30188"/>
                          </a:cubicBezTo>
                          <a:cubicBezTo>
                            <a:pt x="102844" y="35127"/>
                            <a:pt x="102132" y="39089"/>
                            <a:pt x="101485" y="43623"/>
                          </a:cubicBezTo>
                          <a:cubicBezTo>
                            <a:pt x="101307" y="44843"/>
                            <a:pt x="100951" y="47268"/>
                            <a:pt x="100697" y="49948"/>
                          </a:cubicBezTo>
                          <a:cubicBezTo>
                            <a:pt x="100329" y="52488"/>
                            <a:pt x="100176" y="55396"/>
                            <a:pt x="99859" y="57606"/>
                          </a:cubicBezTo>
                          <a:cubicBezTo>
                            <a:pt x="99643" y="59041"/>
                            <a:pt x="99135" y="59765"/>
                            <a:pt x="98221" y="59625"/>
                          </a:cubicBezTo>
                          <a:cubicBezTo>
                            <a:pt x="97560" y="59537"/>
                            <a:pt x="97230" y="59029"/>
                            <a:pt x="97421" y="57708"/>
                          </a:cubicBezTo>
                          <a:cubicBezTo>
                            <a:pt x="97662" y="56044"/>
                            <a:pt x="97586" y="54685"/>
                            <a:pt x="97471" y="53656"/>
                          </a:cubicBezTo>
                          <a:cubicBezTo>
                            <a:pt x="97268" y="51358"/>
                            <a:pt x="94449" y="50392"/>
                            <a:pt x="90702" y="49402"/>
                          </a:cubicBezTo>
                          <a:cubicBezTo>
                            <a:pt x="85254" y="48043"/>
                            <a:pt x="74853" y="46532"/>
                            <a:pt x="62738" y="44779"/>
                          </a:cubicBezTo>
                          <a:lnTo>
                            <a:pt x="39573" y="41426"/>
                          </a:lnTo>
                          <a:cubicBezTo>
                            <a:pt x="19571" y="38531"/>
                            <a:pt x="15888" y="37997"/>
                            <a:pt x="11646" y="37604"/>
                          </a:cubicBezTo>
                          <a:cubicBezTo>
                            <a:pt x="7137" y="37185"/>
                            <a:pt x="4902" y="37756"/>
                            <a:pt x="3454" y="41274"/>
                          </a:cubicBezTo>
                          <a:cubicBezTo>
                            <a:pt x="3061" y="42125"/>
                            <a:pt x="2730" y="43420"/>
                            <a:pt x="2527" y="44868"/>
                          </a:cubicBezTo>
                          <a:cubicBezTo>
                            <a:pt x="2349" y="46075"/>
                            <a:pt x="1994" y="46710"/>
                            <a:pt x="1067" y="46570"/>
                          </a:cubicBezTo>
                          <a:cubicBezTo>
                            <a:pt x="152" y="46443"/>
                            <a:pt x="0" y="45630"/>
                            <a:pt x="241" y="43966"/>
                          </a:cubicBezTo>
                          <a:cubicBezTo>
                            <a:pt x="991" y="38772"/>
                            <a:pt x="2400" y="31863"/>
                            <a:pt x="2832" y="28880"/>
                          </a:cubicBezTo>
                          <a:cubicBezTo>
                            <a:pt x="3213" y="26238"/>
                            <a:pt x="3988" y="18110"/>
                            <a:pt x="4610" y="13779"/>
                          </a:cubicBezTo>
                          <a:cubicBezTo>
                            <a:pt x="4839" y="12243"/>
                            <a:pt x="5207" y="11506"/>
                            <a:pt x="6134" y="11633"/>
                          </a:cubicBezTo>
                          <a:cubicBezTo>
                            <a:pt x="7048" y="11773"/>
                            <a:pt x="7213" y="12471"/>
                            <a:pt x="7023" y="13805"/>
                          </a:cubicBezTo>
                          <a:cubicBezTo>
                            <a:pt x="6845" y="15011"/>
                            <a:pt x="6718" y="16802"/>
                            <a:pt x="6794" y="18161"/>
                          </a:cubicBezTo>
                          <a:cubicBezTo>
                            <a:pt x="7023" y="21247"/>
                            <a:pt x="9131" y="22453"/>
                            <a:pt x="13703" y="23342"/>
                          </a:cubicBezTo>
                          <a:cubicBezTo>
                            <a:pt x="17881" y="24181"/>
                            <a:pt x="21577" y="24714"/>
                            <a:pt x="41580" y="27610"/>
                          </a:cubicBezTo>
                          <a:close/>
                          <a:moveTo>
                            <a:pt x="64744" y="30962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5" behindDoc="0" locked="0" layoutInCell="1" allowOverlap="1">
            <wp:simplePos x="0" y="0"/>
            <wp:positionH relativeFrom="page">
              <wp:posOffset>6024908</wp:posOffset>
            </wp:positionH>
            <wp:positionV relativeFrom="page">
              <wp:posOffset>9584911</wp:posOffset>
            </wp:positionV>
            <wp:extent cx="102005" cy="55117"/>
            <wp:effectExtent l="0" t="0" r="0" b="0"/>
            <wp:wrapNone/>
            <wp:docPr id="221" name="Freeform 2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2005" cy="55117"/>
                    </a:xfrm>
                    <a:custGeom>
                      <a:rect l="l" t="t" r="r" b="b"/>
                      <a:pathLst>
                        <a:path w="102005" h="55117">
                          <a:moveTo>
                            <a:pt x="38785" y="44272"/>
                          </a:moveTo>
                          <a:cubicBezTo>
                            <a:pt x="18580" y="43866"/>
                            <a:pt x="14859" y="43790"/>
                            <a:pt x="10591" y="43930"/>
                          </a:cubicBezTo>
                          <a:cubicBezTo>
                            <a:pt x="6070" y="44057"/>
                            <a:pt x="3924" y="44907"/>
                            <a:pt x="2921" y="48577"/>
                          </a:cubicBezTo>
                          <a:cubicBezTo>
                            <a:pt x="2641" y="49466"/>
                            <a:pt x="2464" y="51358"/>
                            <a:pt x="2438" y="52920"/>
                          </a:cubicBezTo>
                          <a:cubicBezTo>
                            <a:pt x="2413" y="54152"/>
                            <a:pt x="2133" y="54812"/>
                            <a:pt x="1193" y="54800"/>
                          </a:cubicBezTo>
                          <a:cubicBezTo>
                            <a:pt x="266" y="54774"/>
                            <a:pt x="12" y="53987"/>
                            <a:pt x="51" y="52323"/>
                          </a:cubicBezTo>
                          <a:cubicBezTo>
                            <a:pt x="114" y="49301"/>
                            <a:pt x="305" y="46062"/>
                            <a:pt x="368" y="43269"/>
                          </a:cubicBezTo>
                          <a:cubicBezTo>
                            <a:pt x="559" y="40374"/>
                            <a:pt x="749" y="37808"/>
                            <a:pt x="774" y="36246"/>
                          </a:cubicBezTo>
                          <a:cubicBezTo>
                            <a:pt x="851" y="32665"/>
                            <a:pt x="1295" y="10440"/>
                            <a:pt x="1206" y="8319"/>
                          </a:cubicBezTo>
                          <a:cubicBezTo>
                            <a:pt x="978" y="6198"/>
                            <a:pt x="749" y="4394"/>
                            <a:pt x="508" y="3505"/>
                          </a:cubicBezTo>
                          <a:cubicBezTo>
                            <a:pt x="381" y="2947"/>
                            <a:pt x="0" y="2261"/>
                            <a:pt x="12" y="1702"/>
                          </a:cubicBezTo>
                          <a:cubicBezTo>
                            <a:pt x="25" y="1143"/>
                            <a:pt x="559" y="1042"/>
                            <a:pt x="1219" y="1054"/>
                          </a:cubicBezTo>
                          <a:cubicBezTo>
                            <a:pt x="2146" y="1080"/>
                            <a:pt x="3734" y="1664"/>
                            <a:pt x="9842" y="2134"/>
                          </a:cubicBezTo>
                          <a:cubicBezTo>
                            <a:pt x="11176" y="2261"/>
                            <a:pt x="17018" y="2604"/>
                            <a:pt x="18605" y="2858"/>
                          </a:cubicBezTo>
                          <a:cubicBezTo>
                            <a:pt x="19266" y="2985"/>
                            <a:pt x="20066" y="3226"/>
                            <a:pt x="20053" y="4001"/>
                          </a:cubicBezTo>
                          <a:cubicBezTo>
                            <a:pt x="20028" y="4788"/>
                            <a:pt x="19355" y="5004"/>
                            <a:pt x="18161" y="4979"/>
                          </a:cubicBezTo>
                          <a:cubicBezTo>
                            <a:pt x="17234" y="4953"/>
                            <a:pt x="14973" y="5030"/>
                            <a:pt x="13360" y="5550"/>
                          </a:cubicBezTo>
                          <a:cubicBezTo>
                            <a:pt x="10960" y="6287"/>
                            <a:pt x="9334" y="7366"/>
                            <a:pt x="8432" y="12929"/>
                          </a:cubicBezTo>
                          <a:cubicBezTo>
                            <a:pt x="8128" y="14834"/>
                            <a:pt x="7620" y="26556"/>
                            <a:pt x="7582" y="28791"/>
                          </a:cubicBezTo>
                          <a:cubicBezTo>
                            <a:pt x="7569" y="29337"/>
                            <a:pt x="7963" y="29579"/>
                            <a:pt x="8890" y="29591"/>
                          </a:cubicBezTo>
                          <a:lnTo>
                            <a:pt x="42531" y="30264"/>
                          </a:lnTo>
                          <a:cubicBezTo>
                            <a:pt x="43458" y="30290"/>
                            <a:pt x="43991" y="30188"/>
                            <a:pt x="44004" y="29515"/>
                          </a:cubicBezTo>
                          <a:cubicBezTo>
                            <a:pt x="44055" y="27064"/>
                            <a:pt x="44309" y="14212"/>
                            <a:pt x="44093" y="11646"/>
                          </a:cubicBezTo>
                          <a:cubicBezTo>
                            <a:pt x="43890" y="8954"/>
                            <a:pt x="43522" y="7277"/>
                            <a:pt x="42214" y="6236"/>
                          </a:cubicBezTo>
                          <a:cubicBezTo>
                            <a:pt x="41159" y="5436"/>
                            <a:pt x="40512" y="4979"/>
                            <a:pt x="40524" y="4420"/>
                          </a:cubicBezTo>
                          <a:cubicBezTo>
                            <a:pt x="40524" y="3975"/>
                            <a:pt x="40804" y="3645"/>
                            <a:pt x="41604" y="3658"/>
                          </a:cubicBezTo>
                          <a:cubicBezTo>
                            <a:pt x="42404" y="3683"/>
                            <a:pt x="44512" y="4166"/>
                            <a:pt x="51281" y="4750"/>
                          </a:cubicBezTo>
                          <a:cubicBezTo>
                            <a:pt x="53948" y="4915"/>
                            <a:pt x="59257" y="5360"/>
                            <a:pt x="60184" y="5372"/>
                          </a:cubicBezTo>
                          <a:cubicBezTo>
                            <a:pt x="61251" y="5398"/>
                            <a:pt x="62711" y="5423"/>
                            <a:pt x="62686" y="6426"/>
                          </a:cubicBezTo>
                          <a:cubicBezTo>
                            <a:pt x="62673" y="7214"/>
                            <a:pt x="62140" y="7430"/>
                            <a:pt x="61479" y="7417"/>
                          </a:cubicBezTo>
                          <a:cubicBezTo>
                            <a:pt x="60146" y="7493"/>
                            <a:pt x="58419" y="7468"/>
                            <a:pt x="56679" y="7760"/>
                          </a:cubicBezTo>
                          <a:cubicBezTo>
                            <a:pt x="54012" y="8268"/>
                            <a:pt x="51980" y="9792"/>
                            <a:pt x="51370" y="13907"/>
                          </a:cubicBezTo>
                          <a:cubicBezTo>
                            <a:pt x="51053" y="16028"/>
                            <a:pt x="50697" y="27077"/>
                            <a:pt x="50646" y="29769"/>
                          </a:cubicBezTo>
                          <a:cubicBezTo>
                            <a:pt x="50634" y="30315"/>
                            <a:pt x="51167" y="30442"/>
                            <a:pt x="51967" y="30455"/>
                          </a:cubicBezTo>
                          <a:lnTo>
                            <a:pt x="62470" y="30671"/>
                          </a:lnTo>
                          <a:cubicBezTo>
                            <a:pt x="66991" y="30760"/>
                            <a:pt x="79221" y="31128"/>
                            <a:pt x="83082" y="31090"/>
                          </a:cubicBezTo>
                          <a:cubicBezTo>
                            <a:pt x="92252" y="31052"/>
                            <a:pt x="94283" y="29299"/>
                            <a:pt x="94512" y="17907"/>
                          </a:cubicBezTo>
                          <a:cubicBezTo>
                            <a:pt x="94576" y="15012"/>
                            <a:pt x="94665" y="10313"/>
                            <a:pt x="93128" y="7379"/>
                          </a:cubicBezTo>
                          <a:cubicBezTo>
                            <a:pt x="91591" y="4445"/>
                            <a:pt x="88823" y="3048"/>
                            <a:pt x="83387" y="2159"/>
                          </a:cubicBezTo>
                          <a:cubicBezTo>
                            <a:pt x="81939" y="1905"/>
                            <a:pt x="81406" y="1664"/>
                            <a:pt x="81418" y="889"/>
                          </a:cubicBezTo>
                          <a:cubicBezTo>
                            <a:pt x="81444" y="0"/>
                            <a:pt x="82511" y="13"/>
                            <a:pt x="83831" y="38"/>
                          </a:cubicBezTo>
                          <a:cubicBezTo>
                            <a:pt x="86892" y="102"/>
                            <a:pt x="95922" y="1181"/>
                            <a:pt x="98563" y="1791"/>
                          </a:cubicBezTo>
                          <a:cubicBezTo>
                            <a:pt x="102005" y="2642"/>
                            <a:pt x="101980" y="3645"/>
                            <a:pt x="101903" y="7887"/>
                          </a:cubicBezTo>
                          <a:cubicBezTo>
                            <a:pt x="101726" y="16269"/>
                            <a:pt x="101345" y="22403"/>
                            <a:pt x="101103" y="27204"/>
                          </a:cubicBezTo>
                          <a:cubicBezTo>
                            <a:pt x="100748" y="32004"/>
                            <a:pt x="100545" y="35459"/>
                            <a:pt x="100481" y="38811"/>
                          </a:cubicBezTo>
                          <a:cubicBezTo>
                            <a:pt x="100456" y="40043"/>
                            <a:pt x="100405" y="42494"/>
                            <a:pt x="100481" y="45186"/>
                          </a:cubicBezTo>
                          <a:cubicBezTo>
                            <a:pt x="100430" y="47751"/>
                            <a:pt x="100633" y="50660"/>
                            <a:pt x="100595" y="52895"/>
                          </a:cubicBezTo>
                          <a:cubicBezTo>
                            <a:pt x="100557" y="54343"/>
                            <a:pt x="100151" y="55117"/>
                            <a:pt x="99211" y="55105"/>
                          </a:cubicBezTo>
                          <a:cubicBezTo>
                            <a:pt x="98551" y="55079"/>
                            <a:pt x="98170" y="54635"/>
                            <a:pt x="98195" y="53288"/>
                          </a:cubicBezTo>
                          <a:cubicBezTo>
                            <a:pt x="98220" y="51612"/>
                            <a:pt x="97979" y="50266"/>
                            <a:pt x="97738" y="49263"/>
                          </a:cubicBezTo>
                          <a:cubicBezTo>
                            <a:pt x="97255" y="47015"/>
                            <a:pt x="94334" y="46392"/>
                            <a:pt x="90486" y="45872"/>
                          </a:cubicBezTo>
                          <a:cubicBezTo>
                            <a:pt x="84924" y="45199"/>
                            <a:pt x="74421" y="44995"/>
                            <a:pt x="62178" y="44741"/>
                          </a:cubicBezTo>
                          <a:close/>
                          <a:moveTo>
                            <a:pt x="38785" y="44272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5" behindDoc="0" locked="0" layoutInCell="1" allowOverlap="1">
            <wp:simplePos x="0" y="0"/>
            <wp:positionH relativeFrom="page">
              <wp:posOffset>7186872</wp:posOffset>
            </wp:positionH>
            <wp:positionV relativeFrom="page">
              <wp:posOffset>9606739</wp:posOffset>
            </wp:positionV>
            <wp:extent cx="104126" cy="76059"/>
            <wp:effectExtent l="0" t="0" r="0" b="0"/>
            <wp:wrapNone/>
            <wp:docPr id="222" name="Freeform 2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4126" cy="76059"/>
                    </a:xfrm>
                    <a:custGeom>
                      <a:rect l="l" t="t" r="r" b="b"/>
                      <a:pathLst>
                        <a:path w="104126" h="76059">
                          <a:moveTo>
                            <a:pt x="93878" y="31927"/>
                          </a:moveTo>
                          <a:lnTo>
                            <a:pt x="93890" y="15278"/>
                          </a:lnTo>
                          <a:cubicBezTo>
                            <a:pt x="93840" y="8788"/>
                            <a:pt x="93256" y="6083"/>
                            <a:pt x="90399" y="4318"/>
                          </a:cubicBezTo>
                          <a:cubicBezTo>
                            <a:pt x="88430" y="3137"/>
                            <a:pt x="86855" y="2527"/>
                            <a:pt x="85801" y="2260"/>
                          </a:cubicBezTo>
                          <a:cubicBezTo>
                            <a:pt x="84747" y="2006"/>
                            <a:pt x="84227" y="1651"/>
                            <a:pt x="84252" y="978"/>
                          </a:cubicBezTo>
                          <a:cubicBezTo>
                            <a:pt x="84277" y="203"/>
                            <a:pt x="84950" y="0"/>
                            <a:pt x="86411" y="51"/>
                          </a:cubicBezTo>
                          <a:cubicBezTo>
                            <a:pt x="88532" y="114"/>
                            <a:pt x="100558" y="2641"/>
                            <a:pt x="101612" y="2895"/>
                          </a:cubicBezTo>
                          <a:cubicBezTo>
                            <a:pt x="103326" y="3289"/>
                            <a:pt x="104126" y="3645"/>
                            <a:pt x="104101" y="4318"/>
                          </a:cubicBezTo>
                          <a:cubicBezTo>
                            <a:pt x="104063" y="5207"/>
                            <a:pt x="102704" y="6286"/>
                            <a:pt x="102348" y="9068"/>
                          </a:cubicBezTo>
                          <a:cubicBezTo>
                            <a:pt x="101840" y="12293"/>
                            <a:pt x="101434" y="16522"/>
                            <a:pt x="101320" y="20218"/>
                          </a:cubicBezTo>
                          <a:lnTo>
                            <a:pt x="99872" y="64426"/>
                          </a:lnTo>
                          <a:cubicBezTo>
                            <a:pt x="99745" y="67994"/>
                            <a:pt x="100062" y="70471"/>
                            <a:pt x="100278" y="72147"/>
                          </a:cubicBezTo>
                          <a:cubicBezTo>
                            <a:pt x="100621" y="73836"/>
                            <a:pt x="100863" y="74738"/>
                            <a:pt x="100850" y="75195"/>
                          </a:cubicBezTo>
                          <a:cubicBezTo>
                            <a:pt x="100824" y="75970"/>
                            <a:pt x="100012" y="76059"/>
                            <a:pt x="98018" y="75996"/>
                          </a:cubicBezTo>
                          <a:cubicBezTo>
                            <a:pt x="95236" y="75894"/>
                            <a:pt x="86068" y="75259"/>
                            <a:pt x="82614" y="75145"/>
                          </a:cubicBezTo>
                          <a:cubicBezTo>
                            <a:pt x="81293" y="74992"/>
                            <a:pt x="80505" y="74738"/>
                            <a:pt x="80518" y="74078"/>
                          </a:cubicBezTo>
                          <a:cubicBezTo>
                            <a:pt x="80556" y="73176"/>
                            <a:pt x="81229" y="72986"/>
                            <a:pt x="83223" y="72935"/>
                          </a:cubicBezTo>
                          <a:lnTo>
                            <a:pt x="84684" y="72871"/>
                          </a:lnTo>
                          <a:cubicBezTo>
                            <a:pt x="88151" y="72757"/>
                            <a:pt x="91973" y="69874"/>
                            <a:pt x="92558" y="59943"/>
                          </a:cubicBezTo>
                          <a:lnTo>
                            <a:pt x="93421" y="45884"/>
                          </a:lnTo>
                          <a:lnTo>
                            <a:pt x="38926" y="44093"/>
                          </a:lnTo>
                          <a:cubicBezTo>
                            <a:pt x="26696" y="43699"/>
                            <a:pt x="16193" y="43356"/>
                            <a:pt x="10452" y="43725"/>
                          </a:cubicBezTo>
                          <a:cubicBezTo>
                            <a:pt x="6731" y="43941"/>
                            <a:pt x="3772" y="44512"/>
                            <a:pt x="3137" y="47840"/>
                          </a:cubicBezTo>
                          <a:cubicBezTo>
                            <a:pt x="2819" y="49402"/>
                            <a:pt x="2477" y="51840"/>
                            <a:pt x="2413" y="53517"/>
                          </a:cubicBezTo>
                          <a:cubicBezTo>
                            <a:pt x="2375" y="54748"/>
                            <a:pt x="1956" y="55295"/>
                            <a:pt x="1296" y="55269"/>
                          </a:cubicBezTo>
                          <a:cubicBezTo>
                            <a:pt x="368" y="55244"/>
                            <a:pt x="0" y="54329"/>
                            <a:pt x="38" y="53097"/>
                          </a:cubicBezTo>
                          <a:cubicBezTo>
                            <a:pt x="280" y="45731"/>
                            <a:pt x="914" y="38708"/>
                            <a:pt x="1016" y="35584"/>
                          </a:cubicBezTo>
                          <a:cubicBezTo>
                            <a:pt x="1092" y="33019"/>
                            <a:pt x="927" y="25971"/>
                            <a:pt x="1067" y="21501"/>
                          </a:cubicBezTo>
                          <a:cubicBezTo>
                            <a:pt x="1118" y="20053"/>
                            <a:pt x="1550" y="19291"/>
                            <a:pt x="2477" y="19316"/>
                          </a:cubicBezTo>
                          <a:cubicBezTo>
                            <a:pt x="3137" y="19342"/>
                            <a:pt x="3518" y="19799"/>
                            <a:pt x="3480" y="21132"/>
                          </a:cubicBezTo>
                          <a:cubicBezTo>
                            <a:pt x="3429" y="22809"/>
                            <a:pt x="3645" y="24168"/>
                            <a:pt x="3874" y="25171"/>
                          </a:cubicBezTo>
                          <a:cubicBezTo>
                            <a:pt x="4343" y="27419"/>
                            <a:pt x="7239" y="28194"/>
                            <a:pt x="11087" y="28651"/>
                          </a:cubicBezTo>
                          <a:cubicBezTo>
                            <a:pt x="16650" y="29400"/>
                            <a:pt x="27153" y="29743"/>
                            <a:pt x="39383" y="30137"/>
                          </a:cubicBezTo>
                          <a:close/>
                          <a:moveTo>
                            <a:pt x="93878" y="31927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4" behindDoc="0" locked="0" layoutInCell="1" allowOverlap="1">
            <wp:simplePos x="0" y="0"/>
            <wp:positionH relativeFrom="page">
              <wp:posOffset>6025276</wp:posOffset>
            </wp:positionH>
            <wp:positionV relativeFrom="page">
              <wp:posOffset>9651098</wp:posOffset>
            </wp:positionV>
            <wp:extent cx="112038" cy="108597"/>
            <wp:effectExtent l="0" t="0" r="0" b="0"/>
            <wp:wrapNone/>
            <wp:docPr id="223" name="Freeform 2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2038" cy="108597"/>
                    </a:xfrm>
                    <a:custGeom>
                      <a:rect l="l" t="t" r="r" b="b"/>
                      <a:pathLst>
                        <a:path w="112038" h="108597">
                          <a:moveTo>
                            <a:pt x="45148" y="34823"/>
                          </a:moveTo>
                          <a:cubicBezTo>
                            <a:pt x="45098" y="34493"/>
                            <a:pt x="44793" y="34201"/>
                            <a:pt x="44133" y="34290"/>
                          </a:cubicBezTo>
                          <a:lnTo>
                            <a:pt x="41364" y="34684"/>
                          </a:lnTo>
                          <a:cubicBezTo>
                            <a:pt x="21349" y="37489"/>
                            <a:pt x="17666" y="38010"/>
                            <a:pt x="13475" y="38823"/>
                          </a:cubicBezTo>
                          <a:cubicBezTo>
                            <a:pt x="9030" y="39674"/>
                            <a:pt x="7048" y="40855"/>
                            <a:pt x="6642" y="44640"/>
                          </a:cubicBezTo>
                          <a:cubicBezTo>
                            <a:pt x="6502" y="45554"/>
                            <a:pt x="6629" y="47459"/>
                            <a:pt x="6858" y="49008"/>
                          </a:cubicBezTo>
                          <a:cubicBezTo>
                            <a:pt x="7023" y="50228"/>
                            <a:pt x="6858" y="50926"/>
                            <a:pt x="5931" y="51053"/>
                          </a:cubicBezTo>
                          <a:cubicBezTo>
                            <a:pt x="5016" y="51180"/>
                            <a:pt x="4635" y="50444"/>
                            <a:pt x="4420" y="48894"/>
                          </a:cubicBezTo>
                          <a:cubicBezTo>
                            <a:pt x="3581" y="42912"/>
                            <a:pt x="2997" y="35889"/>
                            <a:pt x="2578" y="32906"/>
                          </a:cubicBezTo>
                          <a:cubicBezTo>
                            <a:pt x="2197" y="30251"/>
                            <a:pt x="825" y="23330"/>
                            <a:pt x="216" y="19025"/>
                          </a:cubicBezTo>
                          <a:cubicBezTo>
                            <a:pt x="0" y="17475"/>
                            <a:pt x="152" y="16663"/>
                            <a:pt x="1079" y="16535"/>
                          </a:cubicBezTo>
                          <a:cubicBezTo>
                            <a:pt x="1994" y="16408"/>
                            <a:pt x="2350" y="17031"/>
                            <a:pt x="2540" y="18364"/>
                          </a:cubicBezTo>
                          <a:cubicBezTo>
                            <a:pt x="2667" y="19253"/>
                            <a:pt x="2934" y="20219"/>
                            <a:pt x="3391" y="21514"/>
                          </a:cubicBezTo>
                          <a:cubicBezTo>
                            <a:pt x="4470" y="24410"/>
                            <a:pt x="6833" y="24981"/>
                            <a:pt x="11468" y="24549"/>
                          </a:cubicBezTo>
                          <a:cubicBezTo>
                            <a:pt x="15710" y="24181"/>
                            <a:pt x="19406" y="23660"/>
                            <a:pt x="39421" y="20853"/>
                          </a:cubicBezTo>
                          <a:lnTo>
                            <a:pt x="62597" y="17590"/>
                          </a:lnTo>
                          <a:cubicBezTo>
                            <a:pt x="74713" y="15888"/>
                            <a:pt x="85114" y="14427"/>
                            <a:pt x="90702" y="13068"/>
                          </a:cubicBezTo>
                          <a:cubicBezTo>
                            <a:pt x="94347" y="12230"/>
                            <a:pt x="97154" y="11151"/>
                            <a:pt x="97205" y="7760"/>
                          </a:cubicBezTo>
                          <a:cubicBezTo>
                            <a:pt x="97256" y="6172"/>
                            <a:pt x="97179" y="3708"/>
                            <a:pt x="96951" y="2045"/>
                          </a:cubicBezTo>
                          <a:cubicBezTo>
                            <a:pt x="96773" y="826"/>
                            <a:pt x="97091" y="216"/>
                            <a:pt x="97751" y="127"/>
                          </a:cubicBezTo>
                          <a:cubicBezTo>
                            <a:pt x="98665" y="0"/>
                            <a:pt x="99186" y="826"/>
                            <a:pt x="99376" y="2146"/>
                          </a:cubicBezTo>
                          <a:cubicBezTo>
                            <a:pt x="100392" y="9335"/>
                            <a:pt x="100977" y="16358"/>
                            <a:pt x="101408" y="19456"/>
                          </a:cubicBezTo>
                          <a:cubicBezTo>
                            <a:pt x="101764" y="22009"/>
                            <a:pt x="103136" y="28918"/>
                            <a:pt x="103745" y="33236"/>
                          </a:cubicBezTo>
                          <a:cubicBezTo>
                            <a:pt x="103961" y="34785"/>
                            <a:pt x="103682" y="35623"/>
                            <a:pt x="102755" y="35750"/>
                          </a:cubicBezTo>
                          <a:cubicBezTo>
                            <a:pt x="102094" y="35838"/>
                            <a:pt x="101650" y="35458"/>
                            <a:pt x="101459" y="34125"/>
                          </a:cubicBezTo>
                          <a:cubicBezTo>
                            <a:pt x="101218" y="32461"/>
                            <a:pt x="100774" y="31179"/>
                            <a:pt x="100367" y="30213"/>
                          </a:cubicBezTo>
                          <a:cubicBezTo>
                            <a:pt x="99529" y="28080"/>
                            <a:pt x="96557" y="27927"/>
                            <a:pt x="92671" y="28029"/>
                          </a:cubicBezTo>
                          <a:cubicBezTo>
                            <a:pt x="87070" y="28258"/>
                            <a:pt x="76656" y="29718"/>
                            <a:pt x="64540" y="31420"/>
                          </a:cubicBezTo>
                          <a:lnTo>
                            <a:pt x="52958" y="33045"/>
                          </a:lnTo>
                          <a:cubicBezTo>
                            <a:pt x="52425" y="33122"/>
                            <a:pt x="52209" y="33490"/>
                            <a:pt x="52260" y="33820"/>
                          </a:cubicBezTo>
                          <a:lnTo>
                            <a:pt x="58203" y="76085"/>
                          </a:lnTo>
                          <a:cubicBezTo>
                            <a:pt x="58254" y="76415"/>
                            <a:pt x="58432" y="76732"/>
                            <a:pt x="59079" y="76631"/>
                          </a:cubicBezTo>
                          <a:lnTo>
                            <a:pt x="70674" y="75005"/>
                          </a:lnTo>
                          <a:cubicBezTo>
                            <a:pt x="82790" y="73303"/>
                            <a:pt x="93192" y="71843"/>
                            <a:pt x="98780" y="70497"/>
                          </a:cubicBezTo>
                          <a:cubicBezTo>
                            <a:pt x="102425" y="69646"/>
                            <a:pt x="105219" y="68566"/>
                            <a:pt x="105282" y="65176"/>
                          </a:cubicBezTo>
                          <a:cubicBezTo>
                            <a:pt x="105333" y="63588"/>
                            <a:pt x="105257" y="61124"/>
                            <a:pt x="105015" y="59461"/>
                          </a:cubicBezTo>
                          <a:cubicBezTo>
                            <a:pt x="104850" y="58241"/>
                            <a:pt x="105168" y="57632"/>
                            <a:pt x="105828" y="57543"/>
                          </a:cubicBezTo>
                          <a:cubicBezTo>
                            <a:pt x="106742" y="57416"/>
                            <a:pt x="107263" y="58241"/>
                            <a:pt x="107454" y="59575"/>
                          </a:cubicBezTo>
                          <a:cubicBezTo>
                            <a:pt x="108470" y="66763"/>
                            <a:pt x="109054" y="73786"/>
                            <a:pt x="109486" y="76885"/>
                          </a:cubicBezTo>
                          <a:cubicBezTo>
                            <a:pt x="109841" y="79425"/>
                            <a:pt x="111213" y="86346"/>
                            <a:pt x="111835" y="90766"/>
                          </a:cubicBezTo>
                          <a:cubicBezTo>
                            <a:pt x="112038" y="92201"/>
                            <a:pt x="111759" y="93039"/>
                            <a:pt x="110832" y="93166"/>
                          </a:cubicBezTo>
                          <a:cubicBezTo>
                            <a:pt x="110171" y="93255"/>
                            <a:pt x="109714" y="92874"/>
                            <a:pt x="109524" y="91541"/>
                          </a:cubicBezTo>
                          <a:cubicBezTo>
                            <a:pt x="109295" y="89877"/>
                            <a:pt x="108851" y="88594"/>
                            <a:pt x="108444" y="87629"/>
                          </a:cubicBezTo>
                          <a:cubicBezTo>
                            <a:pt x="107606" y="85496"/>
                            <a:pt x="104634" y="85356"/>
                            <a:pt x="100748" y="85445"/>
                          </a:cubicBezTo>
                          <a:cubicBezTo>
                            <a:pt x="95135" y="85673"/>
                            <a:pt x="84733" y="87134"/>
                            <a:pt x="72618" y="88836"/>
                          </a:cubicBezTo>
                          <a:lnTo>
                            <a:pt x="49440" y="92100"/>
                          </a:lnTo>
                          <a:cubicBezTo>
                            <a:pt x="29426" y="94906"/>
                            <a:pt x="25730" y="95427"/>
                            <a:pt x="21552" y="96240"/>
                          </a:cubicBezTo>
                          <a:cubicBezTo>
                            <a:pt x="17107" y="97091"/>
                            <a:pt x="15126" y="98272"/>
                            <a:pt x="14719" y="102056"/>
                          </a:cubicBezTo>
                          <a:cubicBezTo>
                            <a:pt x="14580" y="102971"/>
                            <a:pt x="14707" y="104876"/>
                            <a:pt x="14922" y="106425"/>
                          </a:cubicBezTo>
                          <a:cubicBezTo>
                            <a:pt x="15100" y="107644"/>
                            <a:pt x="14922" y="108343"/>
                            <a:pt x="14008" y="108470"/>
                          </a:cubicBezTo>
                          <a:cubicBezTo>
                            <a:pt x="13081" y="108597"/>
                            <a:pt x="12713" y="107860"/>
                            <a:pt x="12497" y="106311"/>
                          </a:cubicBezTo>
                          <a:cubicBezTo>
                            <a:pt x="11659" y="100342"/>
                            <a:pt x="11074" y="93319"/>
                            <a:pt x="10643" y="90321"/>
                          </a:cubicBezTo>
                          <a:cubicBezTo>
                            <a:pt x="10274" y="87667"/>
                            <a:pt x="8903" y="80758"/>
                            <a:pt x="8293" y="76440"/>
                          </a:cubicBezTo>
                          <a:cubicBezTo>
                            <a:pt x="8077" y="74891"/>
                            <a:pt x="8230" y="74078"/>
                            <a:pt x="9144" y="73951"/>
                          </a:cubicBezTo>
                          <a:cubicBezTo>
                            <a:pt x="10071" y="73824"/>
                            <a:pt x="10427" y="74446"/>
                            <a:pt x="10617" y="75780"/>
                          </a:cubicBezTo>
                          <a:cubicBezTo>
                            <a:pt x="10744" y="76656"/>
                            <a:pt x="11011" y="77634"/>
                            <a:pt x="11468" y="78930"/>
                          </a:cubicBezTo>
                          <a:cubicBezTo>
                            <a:pt x="12535" y="81825"/>
                            <a:pt x="14910" y="82397"/>
                            <a:pt x="19545" y="81965"/>
                          </a:cubicBezTo>
                          <a:cubicBezTo>
                            <a:pt x="23787" y="81597"/>
                            <a:pt x="27483" y="81076"/>
                            <a:pt x="47497" y="78269"/>
                          </a:cubicBezTo>
                          <a:lnTo>
                            <a:pt x="50266" y="77876"/>
                          </a:lnTo>
                          <a:cubicBezTo>
                            <a:pt x="50926" y="77787"/>
                            <a:pt x="51142" y="77418"/>
                            <a:pt x="51091" y="77088"/>
                          </a:cubicBezTo>
                          <a:close/>
                          <a:moveTo>
                            <a:pt x="45148" y="34823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6" behindDoc="0" locked="0" layoutInCell="1" allowOverlap="1">
            <wp:simplePos x="0" y="0"/>
            <wp:positionH relativeFrom="page">
              <wp:posOffset>7178623</wp:posOffset>
            </wp:positionH>
            <wp:positionV relativeFrom="page">
              <wp:posOffset>9689145</wp:posOffset>
            </wp:positionV>
            <wp:extent cx="104799" cy="59549"/>
            <wp:effectExtent l="0" t="0" r="0" b="0"/>
            <wp:wrapNone/>
            <wp:docPr id="224" name="Freeform 2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4799" cy="59549"/>
                    </a:xfrm>
                    <a:custGeom>
                      <a:rect l="l" t="t" r="r" b="b"/>
                      <a:pathLst>
                        <a:path w="104799" h="59549">
                          <a:moveTo>
                            <a:pt x="7010" y="1841"/>
                          </a:moveTo>
                          <a:cubicBezTo>
                            <a:pt x="8216" y="229"/>
                            <a:pt x="8927" y="0"/>
                            <a:pt x="11810" y="483"/>
                          </a:cubicBezTo>
                          <a:cubicBezTo>
                            <a:pt x="19036" y="1664"/>
                            <a:pt x="26834" y="3390"/>
                            <a:pt x="28917" y="3847"/>
                          </a:cubicBezTo>
                          <a:cubicBezTo>
                            <a:pt x="30873" y="4279"/>
                            <a:pt x="32257" y="4850"/>
                            <a:pt x="32117" y="5727"/>
                          </a:cubicBezTo>
                          <a:cubicBezTo>
                            <a:pt x="31952" y="6717"/>
                            <a:pt x="30746" y="6628"/>
                            <a:pt x="29704" y="6463"/>
                          </a:cubicBezTo>
                          <a:cubicBezTo>
                            <a:pt x="27990" y="6184"/>
                            <a:pt x="25170" y="6171"/>
                            <a:pt x="22846" y="6362"/>
                          </a:cubicBezTo>
                          <a:cubicBezTo>
                            <a:pt x="12737" y="7200"/>
                            <a:pt x="8127" y="13118"/>
                            <a:pt x="7010" y="19951"/>
                          </a:cubicBezTo>
                          <a:cubicBezTo>
                            <a:pt x="5385" y="29869"/>
                            <a:pt x="12597" y="36029"/>
                            <a:pt x="19544" y="37172"/>
                          </a:cubicBezTo>
                          <a:cubicBezTo>
                            <a:pt x="25983" y="38226"/>
                            <a:pt x="32283" y="37566"/>
                            <a:pt x="42315" y="29806"/>
                          </a:cubicBezTo>
                          <a:lnTo>
                            <a:pt x="47878" y="25513"/>
                          </a:lnTo>
                          <a:cubicBezTo>
                            <a:pt x="61150" y="15239"/>
                            <a:pt x="71030" y="12547"/>
                            <a:pt x="81647" y="14287"/>
                          </a:cubicBezTo>
                          <a:cubicBezTo>
                            <a:pt x="96087" y="16661"/>
                            <a:pt x="104799" y="28498"/>
                            <a:pt x="102285" y="43814"/>
                          </a:cubicBezTo>
                          <a:cubicBezTo>
                            <a:pt x="101116" y="50977"/>
                            <a:pt x="99046" y="55396"/>
                            <a:pt x="97649" y="58114"/>
                          </a:cubicBezTo>
                          <a:cubicBezTo>
                            <a:pt x="97230" y="59067"/>
                            <a:pt x="96748" y="59549"/>
                            <a:pt x="95821" y="59397"/>
                          </a:cubicBezTo>
                          <a:cubicBezTo>
                            <a:pt x="94119" y="59118"/>
                            <a:pt x="90385" y="58051"/>
                            <a:pt x="80149" y="56374"/>
                          </a:cubicBezTo>
                          <a:cubicBezTo>
                            <a:pt x="77253" y="55904"/>
                            <a:pt x="76263" y="55396"/>
                            <a:pt x="76402" y="54520"/>
                          </a:cubicBezTo>
                          <a:cubicBezTo>
                            <a:pt x="76542" y="53745"/>
                            <a:pt x="77380" y="53542"/>
                            <a:pt x="78955" y="53809"/>
                          </a:cubicBezTo>
                          <a:cubicBezTo>
                            <a:pt x="80136" y="53999"/>
                            <a:pt x="84289" y="54114"/>
                            <a:pt x="88086" y="52361"/>
                          </a:cubicBezTo>
                          <a:cubicBezTo>
                            <a:pt x="90842" y="51117"/>
                            <a:pt x="95313" y="48564"/>
                            <a:pt x="96481" y="41401"/>
                          </a:cubicBezTo>
                          <a:cubicBezTo>
                            <a:pt x="97815" y="33235"/>
                            <a:pt x="92988" y="27355"/>
                            <a:pt x="85115" y="26059"/>
                          </a:cubicBezTo>
                          <a:cubicBezTo>
                            <a:pt x="79082" y="25069"/>
                            <a:pt x="74066" y="26860"/>
                            <a:pt x="64299" y="34657"/>
                          </a:cubicBezTo>
                          <a:lnTo>
                            <a:pt x="61035" y="37286"/>
                          </a:lnTo>
                          <a:cubicBezTo>
                            <a:pt x="46913" y="48665"/>
                            <a:pt x="37083" y="51929"/>
                            <a:pt x="24612" y="49885"/>
                          </a:cubicBezTo>
                          <a:cubicBezTo>
                            <a:pt x="16992" y="48640"/>
                            <a:pt x="8330" y="44728"/>
                            <a:pt x="3467" y="35788"/>
                          </a:cubicBezTo>
                          <a:cubicBezTo>
                            <a:pt x="178" y="29577"/>
                            <a:pt x="0" y="23215"/>
                            <a:pt x="965" y="17373"/>
                          </a:cubicBezTo>
                          <a:cubicBezTo>
                            <a:pt x="2007" y="10985"/>
                            <a:pt x="3747" y="6171"/>
                            <a:pt x="7010" y="1841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49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-311150</wp:posOffset>
            </wp:positionV>
            <wp:extent cx="7772400" cy="10058400"/>
            <wp:effectExtent l="0" t="0" r="0" b="0"/>
            <wp:wrapNone/>
            <wp:docPr id="225" name="Picture 2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0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3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50" w:h="15850"/>
          <w:pgMar w:top="500" w:right="500" w:bottom="400" w:left="500" w:header="708" w:footer="708" w:gutter="0"/>
          <w:docGrid w:linePitch="360"/>
        </w:sectPr>
        <w:spacing w:before="0" w:after="0" w:line="720" w:lineRule="exact"/>
        <w:ind w:left="4753" w:right="1553" w:hanging="739"/>
      </w:pPr>
      <w:r>
        <w:drawing>
          <wp:anchor simplePos="0" relativeHeight="251658242" behindDoc="1" locked="0" layoutInCell="1" allowOverlap="1">
            <wp:simplePos x="0" y="0"/>
            <wp:positionH relativeFrom="page">
              <wp:posOffset>2264448</wp:posOffset>
            </wp:positionH>
            <wp:positionV relativeFrom="line">
              <wp:posOffset>34719</wp:posOffset>
            </wp:positionV>
            <wp:extent cx="4781600" cy="987197"/>
            <wp:effectExtent l="0" t="0" r="0" b="0"/>
            <wp:wrapNone/>
            <wp:docPr id="226" name="Freeform 2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81600" cy="987197"/>
                    </a:xfrm>
                    <a:custGeom>
                      <a:rect l="l" t="t" r="r" b="b"/>
                      <a:pathLst>
                        <a:path w="4781600" h="987197">
                          <a:moveTo>
                            <a:pt x="0" y="987197"/>
                          </a:moveTo>
                          <a:lnTo>
                            <a:pt x="4781600" y="987197"/>
                          </a:lnTo>
                          <a:lnTo>
                            <a:pt x="4781600" y="0"/>
                          </a:lnTo>
                          <a:lnTo>
                            <a:pt x="0" y="0"/>
                          </a:lnTo>
                          <a:lnTo>
                            <a:pt x="0" y="987197"/>
                          </a:lnTo>
                          <a:close/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75" baseline="0" dirty="0">
          <w:jc w:val="left"/>
          <w:rFonts w:ascii="FuturaBT-Bold" w:hAnsi="FuturaBT-Bold" w:cs="FuturaBT-Bold"/>
          <w:b/>
          <w:bCs/>
          <w:color w:val="3B00DD"/>
          <w:sz w:val="75"/>
          <w:szCs w:val="75"/>
        </w:rPr>
        <w:t>SPONSORSHIP</w:t>
      </w:r>
      <w:r>
        <w:rPr>
          <w:rFonts w:ascii="Times New Roman" w:hAnsi="Times New Roman" w:cs="Times New Roman"/>
          <w:sz w:val="75"/>
          <w:szCs w:val="75"/>
        </w:rPr>
        <w:t> </w:t>
      </w:r>
      <w:r/>
      <w:r>
        <w:rPr sz="75" baseline="0" dirty="0">
          <w:jc w:val="left"/>
          <w:rFonts w:ascii="FuturaBT-Bold" w:hAnsi="FuturaBT-Bold" w:cs="FuturaBT-Bold"/>
          <w:b/>
          <w:bCs/>
          <w:color w:val="3B00DD"/>
          <w:sz w:val="75"/>
          <w:szCs w:val="75"/>
        </w:rPr>
        <w:t>PACKAGES</w:t>
      </w:r>
      <w:r>
        <w:rPr>
          <w:rFonts w:ascii="Times New Roman" w:hAnsi="Times New Roman" w:cs="Times New Roman"/>
          <w:sz w:val="75"/>
          <w:szCs w:val="75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07" w:lineRule="exact"/>
        <w:ind w:left="78" w:right="40" w:firstLine="0"/>
        <w:jc w:val="right"/>
      </w:pP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“The two most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pacing w:val="-3"/>
          <w:sz w:val="34"/>
          <w:szCs w:val="34"/>
        </w:rPr>
        <w:t>important things  </w:t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needed when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serving others: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Helping Hands,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and Open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Hearts”</w:t>
      </w:r>
      <w:r>
        <w:rPr>
          <w:rFonts w:ascii="Times New Roman" w:hAnsi="Times New Roman" w:cs="Times New Roman"/>
          <w:sz w:val="34"/>
          <w:szCs w:val="3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5" behindDoc="1" locked="0" layoutInCell="1" allowOverlap="1">
            <wp:simplePos x="0" y="0"/>
            <wp:positionH relativeFrom="page">
              <wp:posOffset>2258098</wp:posOffset>
            </wp:positionH>
            <wp:positionV relativeFrom="paragraph">
              <wp:posOffset>159182</wp:posOffset>
            </wp:positionV>
            <wp:extent cx="2304846" cy="563296"/>
            <wp:effectExtent l="0" t="0" r="0" b="0"/>
            <wp:wrapNone/>
            <wp:docPr id="227" name="Freeform 2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04846" cy="563296"/>
                    </a:xfrm>
                    <a:custGeom>
                      <a:rect l="l" t="t" r="r" b="b"/>
                      <a:pathLst>
                        <a:path w="2304846" h="563296">
                          <a:moveTo>
                            <a:pt x="0" y="563296"/>
                          </a:moveTo>
                          <a:lnTo>
                            <a:pt x="2304846" y="563296"/>
                          </a:lnTo>
                          <a:lnTo>
                            <a:pt x="2304846" y="0"/>
                          </a:lnTo>
                          <a:lnTo>
                            <a:pt x="0" y="0"/>
                          </a:lnTo>
                          <a:lnTo>
                            <a:pt x="0" y="563296"/>
                          </a:lnTo>
                          <a:close/>
                        </a:path>
                      </a:pathLst>
                    </a:custGeom>
                    <a:solidFill>
                      <a:srgbClr val="6D3C87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40" w:lineRule="exact"/>
        <w:ind w:left="296" w:right="-40" w:firstLine="132"/>
      </w:pPr>
      <w:r/>
      <w:r>
        <w:rPr sz="32" baseline="0" dirty="0">
          <w:jc w:val="left"/>
          <w:rFonts w:ascii="Futura-CondensedExtraBold" w:hAnsi="Futura-CondensedExtraBold" w:cs="Futura-CondensedExtraBold"/>
          <w:b/>
          <w:bCs/>
          <w:color w:val="FFFFFF"/>
          <w:spacing w:val="-4"/>
          <w:w w:val="92"/>
          <w:sz w:val="32"/>
          <w:szCs w:val="32"/>
        </w:rPr>
        <w:t>R</w:t>
      </w:r>
      <w:r>
        <w:rPr sz="32" baseline="0" dirty="0">
          <w:jc w:val="left"/>
          <w:rFonts w:ascii="Futura-CondensedExtraBold" w:hAnsi="Futura-CondensedExtraBold" w:cs="Futura-CondensedExtraBold"/>
          <w:b/>
          <w:bCs/>
          <w:color w:val="FFFFFF"/>
          <w:spacing w:val="-5"/>
          <w:w w:val="92"/>
          <w:sz w:val="32"/>
          <w:szCs w:val="32"/>
        </w:rPr>
        <w:t>o</w:t>
      </w:r>
      <w:r>
        <w:rPr sz="32" baseline="0" dirty="0">
          <w:jc w:val="left"/>
          <w:rFonts w:ascii="Futura-CondensedExtraBold" w:hAnsi="Futura-CondensedExtraBold" w:cs="Futura-CondensedExtraBold"/>
          <w:b/>
          <w:bCs/>
          <w:color w:val="FFFFFF"/>
          <w:spacing w:val="-3"/>
          <w:w w:val="92"/>
          <w:sz w:val="32"/>
          <w:szCs w:val="32"/>
        </w:rPr>
        <w:t>y</w:t>
      </w:r>
      <w:r>
        <w:rPr sz="32" baseline="0" dirty="0">
          <w:jc w:val="left"/>
          <w:rFonts w:ascii="Futura-CondensedExtraBold" w:hAnsi="Futura-CondensedExtraBold" w:cs="Futura-CondensedExtraBold"/>
          <w:b/>
          <w:bCs/>
          <w:color w:val="FFFFFF"/>
          <w:w w:val="92"/>
          <w:sz w:val="32"/>
          <w:szCs w:val="32"/>
        </w:rPr>
        <w:t>al Kre</w:t>
      </w:r>
      <w:r>
        <w:rPr sz="32" baseline="0" dirty="0">
          <w:jc w:val="left"/>
          <w:rFonts w:ascii="Futura-CondensedExtraBold" w:hAnsi="Futura-CondensedExtraBold" w:cs="Futura-CondensedExtraBold"/>
          <w:b/>
          <w:bCs/>
          <w:color w:val="FFFFFF"/>
          <w:spacing w:val="-3"/>
          <w:w w:val="92"/>
          <w:sz w:val="32"/>
          <w:szCs w:val="32"/>
        </w:rPr>
        <w:t>w</w:t>
      </w:r>
      <w:r>
        <w:rPr sz="32" baseline="0" dirty="0">
          <w:jc w:val="left"/>
          <w:rFonts w:ascii="Futura-CondensedExtraBold" w:hAnsi="Futura-CondensedExtraBold" w:cs="Futura-CondensedExtraBold"/>
          <w:b/>
          <w:bCs/>
          <w:color w:val="FFFFFF"/>
          <w:w w:val="92"/>
          <w:sz w:val="32"/>
          <w:szCs w:val="32"/>
        </w:rPr>
        <w:t>e Sponsor</w:t>
      </w:r>
      <w:r>
        <w:rPr>
          <w:rFonts w:ascii="Times New Roman" w:hAnsi="Times New Roman" w:cs="Times New Roman"/>
          <w:sz w:val="32"/>
          <w:szCs w:val="32"/>
        </w:rPr>
        <w:t> </w:t>
      </w:r>
      <w:r>
        <w:br w:type="textWrapping" w:clear="all"/>
      </w:r>
      <w:r/>
      <w:r>
        <w:rPr sz="28" baseline="0" dirty="0">
          <w:jc w:val="left"/>
          <w:rFonts w:ascii="Futura-Medium" w:hAnsi="Futura-Medium" w:cs="Futura-Medium"/>
          <w:color w:val="D1A60D"/>
          <w:sz w:val="28"/>
          <w:szCs w:val="28"/>
        </w:rPr>
        <w:t>(Title Sponsor) $15,000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113" w:right="-40" w:firstLine="0"/>
      </w:pPr>
      <w:r/>
      <w:r>
        <w:rPr sz="24" baseline="0" dirty="0">
          <w:jc w:val="left"/>
          <w:rFonts w:ascii="Palatino-Italic" w:hAnsi="Palatino-Italic" w:cs="Palatino-Italic"/>
          <w:i/>
          <w:iCs/>
          <w:color w:val="000000"/>
          <w:sz w:val="24"/>
          <w:szCs w:val="24"/>
        </w:rPr>
        <w:t>$15,000 supports our Blessing Bus  </w:t>
      </w:r>
      <w:r/>
      <w:r>
        <w:rPr sz="24" baseline="0" dirty="0">
          <w:jc w:val="left"/>
          <w:rFonts w:ascii="Palatino-Italic" w:hAnsi="Palatino-Italic" w:cs="Palatino-Italic"/>
          <w:i/>
          <w:iCs/>
          <w:color w:val="000000"/>
          <w:sz w:val="24"/>
          <w:szCs w:val="24"/>
        </w:rPr>
        <w:t>deposit or sponsors 10 families in  </w:t>
      </w:r>
      <w:r>
        <w:br w:type="textWrapping" w:clear="all"/>
      </w:r>
      <w:r/>
      <w:r>
        <w:rPr sz="24" baseline="0" dirty="0">
          <w:jc w:val="left"/>
          <w:rFonts w:ascii="Palatino-Italic" w:hAnsi="Palatino-Italic" w:cs="Palatino-Italic"/>
          <w:i/>
          <w:iCs/>
          <w:color w:val="000000"/>
          <w:sz w:val="24"/>
          <w:szCs w:val="24"/>
        </w:rPr>
        <w:t>need during the holiday season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96" w:lineRule="exact"/>
        <w:ind w:left="113" w:right="0" w:firstLine="0"/>
      </w:pPr>
      <w:r/>
      <w:r>
        <w:rPr sz="24" baseline="0" dirty="0">
          <w:jc w:val="left"/>
          <w:rFonts w:ascii="Palatino-Italic" w:hAnsi="Palatino-Italic" w:cs="Palatino-Italic"/>
          <w:i/>
          <w:iCs/>
          <w:color w:val="000000"/>
          <w:sz w:val="24"/>
          <w:szCs w:val="24"/>
        </w:rPr>
        <w:t>with clothes, food and holiday gifts.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0" w:after="0" w:line="260" w:lineRule="exact"/>
        <w:ind w:left="170" w:right="-40" w:hanging="17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 Full page color ad on the 1st page of  </w:t>
      </w:r>
      <w:r>
        <w:br w:type="textWrapping" w:clear="all"/>
      </w: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the printed program for the HHOH  </w:t>
      </w:r>
      <w:r>
        <w:br w:type="textWrapping" w:clear="all"/>
      </w:r>
      <w:r/>
      <w:r>
        <w:rPr sz="20" baseline="0" dirty="0">
          <w:jc w:val="left"/>
          <w:rFonts w:ascii="Arial" w:hAnsi="Arial" w:cs="Arial"/>
          <w:color w:val="000000"/>
          <w:spacing w:val="-4"/>
          <w:sz w:val="20"/>
          <w:szCs w:val="20"/>
        </w:rPr>
        <w:t>Gala.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0" w:lineRule="exact"/>
        <w:ind w:left="170" w:right="-40" w:hanging="17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Stand-alone featured signage with  </w:t>
      </w:r>
      <w:r>
        <w:br w:type="textWrapping" w:clear="all"/>
      </w: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your company logo and information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170" w:right="0" w:firstLine="0"/>
      </w:pP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on company.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0" w:right="0" w:firstLine="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Company logo prominently displayed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73" w:lineRule="exact"/>
        <w:ind w:left="0" w:right="-40" w:firstLine="170"/>
      </w:pP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in digital and promotional materials.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pacing w:val="-1"/>
          <w:sz w:val="20"/>
          <w:szCs w:val="20"/>
        </w:rPr>
        <w:t> Company logo on all event signage.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 Dedicated story in our newsletter –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170" w:right="0" w:firstLine="0"/>
      </w:pPr>
      <w:r/>
      <w:r>
        <w:rPr sz="20" baseline="0" dirty="0">
          <w:jc w:val="left"/>
          <w:rFonts w:ascii="Arial" w:hAnsi="Arial" w:cs="Arial"/>
          <w:color w:val="000000"/>
          <w:spacing w:val="-6"/>
          <w:sz w:val="20"/>
          <w:szCs w:val="20"/>
        </w:rPr>
        <w:t>17,000 subscribers.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0" w:right="0" w:firstLine="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Company logo on HHOH website.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0" w:lineRule="exact"/>
        <w:ind w:left="340" w:right="-40" w:hanging="170"/>
      </w:pPr>
      <w:r/>
      <w:r>
        <w:rPr sz="20" baseline="0" dirty="0">
          <w:jc w:val="left"/>
          <w:rFonts w:ascii="Palatino-Roman" w:hAnsi="Palatino-Roman" w:cs="Palatino-Roman"/>
          <w:color w:val="3B00D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1st: on the front page + linked to  </w:t>
      </w:r>
      <w:r>
        <w:br w:type="textWrapping" w:clear="all"/>
      </w: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your website.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0" w:lineRule="exact"/>
        <w:ind w:left="340" w:right="-40" w:hanging="170"/>
      </w:pPr>
      <w:r/>
      <w:r>
        <w:rPr sz="20" baseline="0" dirty="0">
          <w:jc w:val="left"/>
          <w:rFonts w:ascii="Palatino-Roman" w:hAnsi="Palatino-Roman" w:cs="Palatino-Roman"/>
          <w:color w:val="3B00D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2nd: on the Gala page + linked to  </w:t>
      </w:r>
      <w:r>
        <w:br w:type="textWrapping" w:clear="all"/>
      </w: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your website.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0" w:lineRule="exact"/>
        <w:ind w:left="170" w:right="-40" w:hanging="17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pacing w:val="-1"/>
          <w:sz w:val="20"/>
          <w:szCs w:val="20"/>
        </w:rPr>
        <w:t> (2) dedicated social media posts  </w:t>
      </w:r>
      <w:r>
        <w:br w:type="textWrapping" w:clear="all"/>
      </w:r>
      <w:r/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leading up to the Gala on the HHOH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170" w:right="0" w:firstLine="0"/>
      </w:pPr>
      <w:r/>
      <w:r>
        <w:rPr sz="20" baseline="0" dirty="0">
          <w:jc w:val="left"/>
          <w:rFonts w:ascii="Arial" w:hAnsi="Arial" w:cs="Arial"/>
          <w:color w:val="000000"/>
          <w:spacing w:val="-3"/>
          <w:sz w:val="20"/>
          <w:szCs w:val="20"/>
        </w:rPr>
        <w:t>Facebook and Instagram accounts.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0" w:right="0" w:firstLine="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Social media recognition during Gala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170" w:right="0" w:firstLine="0"/>
      </w:pP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promotions.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0" w:right="0" w:firstLine="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pacing w:val="-3"/>
          <w:sz w:val="20"/>
          <w:szCs w:val="20"/>
        </w:rPr>
        <w:t> (1) dedicated table at the Gala.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0" w:right="0" w:firstLine="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pacing w:val="-5"/>
          <w:sz w:val="20"/>
          <w:szCs w:val="20"/>
        </w:rPr>
        <w:t> Table Signage.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0" w:right="0" w:firstLine="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pacing w:val="-2"/>
          <w:sz w:val="20"/>
          <w:szCs w:val="20"/>
        </w:rPr>
        <w:t> (8) tickets to the Gala.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0" w:right="0" w:firstLine="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(8) VIP tickets to the pre-reception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170" w:right="0" w:firstLine="0"/>
      </w:pPr>
      <w:r/>
      <w:r>
        <w:rPr sz="20" baseline="0" dirty="0">
          <w:jc w:val="left"/>
          <w:rFonts w:ascii="Arial" w:hAnsi="Arial" w:cs="Arial"/>
          <w:color w:val="000000"/>
          <w:spacing w:val="-3"/>
          <w:sz w:val="20"/>
          <w:szCs w:val="20"/>
        </w:rPr>
        <w:t>before the Gala.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8" behindDoc="1" locked="0" layoutInCell="1" allowOverlap="1">
            <wp:simplePos x="0" y="0"/>
            <wp:positionH relativeFrom="page">
              <wp:posOffset>4747552</wp:posOffset>
            </wp:positionH>
            <wp:positionV relativeFrom="paragraph">
              <wp:posOffset>159182</wp:posOffset>
            </wp:positionV>
            <wp:extent cx="2304846" cy="563296"/>
            <wp:effectExtent l="0" t="0" r="0" b="0"/>
            <wp:wrapNone/>
            <wp:docPr id="228" name="Freeform 2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04846" cy="563296"/>
                    </a:xfrm>
                    <a:custGeom>
                      <a:rect l="l" t="t" r="r" b="b"/>
                      <a:pathLst>
                        <a:path w="2304846" h="563296">
                          <a:moveTo>
                            <a:pt x="0" y="563296"/>
                          </a:moveTo>
                          <a:lnTo>
                            <a:pt x="2304846" y="563296"/>
                          </a:lnTo>
                          <a:lnTo>
                            <a:pt x="2304846" y="0"/>
                          </a:lnTo>
                          <a:lnTo>
                            <a:pt x="0" y="0"/>
                          </a:lnTo>
                          <a:lnTo>
                            <a:pt x="0" y="563296"/>
                          </a:lnTo>
                          <a:close/>
                        </a:path>
                      </a:pathLst>
                    </a:custGeom>
                    <a:solidFill>
                      <a:srgbClr val="6D3C87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40" w:lineRule="exact"/>
        <w:ind w:left="1253" w:right="-40" w:hanging="539"/>
      </w:pPr>
      <w:r/>
      <w:r>
        <w:rPr sz="32" baseline="0" dirty="0">
          <w:jc w:val="left"/>
          <w:rFonts w:ascii="Futura-CondensedExtraBold" w:hAnsi="Futura-CondensedExtraBold" w:cs="Futura-CondensedExtraBold"/>
          <w:b/>
          <w:bCs/>
          <w:color w:val="FFFFFF"/>
          <w:w w:val="92"/>
          <w:sz w:val="32"/>
          <w:szCs w:val="32"/>
        </w:rPr>
        <w:t>Crescent Sponsor</w:t>
      </w:r>
      <w:r>
        <w:rPr>
          <w:rFonts w:ascii="Times New Roman" w:hAnsi="Times New Roman" w:cs="Times New Roman"/>
          <w:sz w:val="32"/>
          <w:szCs w:val="32"/>
        </w:rPr>
        <w:t> </w:t>
      </w:r>
      <w:r>
        <w:br w:type="textWrapping" w:clear="all"/>
      </w:r>
      <w:r/>
      <w:r>
        <w:rPr sz="28" baseline="0" dirty="0">
          <w:jc w:val="left"/>
          <w:rFonts w:ascii="Futura-Medium" w:hAnsi="Futura-Medium" w:cs="Futura-Medium"/>
          <w:color w:val="D1A60D"/>
          <w:sz w:val="28"/>
          <w:szCs w:val="28"/>
        </w:rPr>
        <w:t>$10,000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113" w:right="-40" w:firstLine="0"/>
      </w:pPr>
      <w:r/>
      <w:r>
        <w:rPr sz="24" baseline="0" dirty="0">
          <w:jc w:val="left"/>
          <w:rFonts w:ascii="Palatino-Italic" w:hAnsi="Palatino-Italic" w:cs="Palatino-Italic"/>
          <w:i/>
          <w:iCs/>
          <w:color w:val="000000"/>
          <w:sz w:val="24"/>
          <w:szCs w:val="24"/>
        </w:rPr>
        <w:t>$10,000 sponsors our Back-to-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/>
      <w:r>
        <w:rPr sz="24" baseline="0" dirty="0">
          <w:jc w:val="left"/>
          <w:rFonts w:ascii="Palatino-Italic" w:hAnsi="Palatino-Italic" w:cs="Palatino-Italic"/>
          <w:i/>
          <w:iCs/>
          <w:color w:val="000000"/>
          <w:sz w:val="24"/>
          <w:szCs w:val="24"/>
        </w:rPr>
        <w:t>School drive for school clothes,  </w:t>
      </w:r>
      <w:r>
        <w:br w:type="textWrapping" w:clear="all"/>
      </w:r>
      <w:r/>
      <w:r>
        <w:rPr sz="24" baseline="0" dirty="0">
          <w:jc w:val="left"/>
          <w:rFonts w:ascii="Palatino-Italic" w:hAnsi="Palatino-Italic" w:cs="Palatino-Italic"/>
          <w:i/>
          <w:iCs/>
          <w:color w:val="000000"/>
          <w:sz w:val="24"/>
          <w:szCs w:val="24"/>
        </w:rPr>
        <w:t>uniforms, backpacks, school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113" w:right="-40" w:firstLine="0"/>
      </w:pPr>
      <w:r/>
      <w:r>
        <w:rPr sz="24" baseline="0" dirty="0">
          <w:jc w:val="left"/>
          <w:rFonts w:ascii="Palatino-Italic" w:hAnsi="Palatino-Italic" w:cs="Palatino-Italic"/>
          <w:i/>
          <w:iCs/>
          <w:color w:val="000000"/>
          <w:sz w:val="24"/>
          <w:szCs w:val="24"/>
        </w:rPr>
        <w:t>supplies and school snacks for 100  </w:t>
      </w:r>
      <w:r/>
      <w:r>
        <w:rPr sz="24" baseline="0" dirty="0">
          <w:jc w:val="left"/>
          <w:rFonts w:ascii="Palatino-Italic" w:hAnsi="Palatino-Italic" w:cs="Palatino-Italic"/>
          <w:i/>
          <w:iCs/>
          <w:color w:val="000000"/>
          <w:sz w:val="24"/>
          <w:szCs w:val="24"/>
        </w:rPr>
        <w:t>children in need.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0" w:after="0" w:line="260" w:lineRule="exact"/>
        <w:ind w:left="170" w:right="-40" w:hanging="17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 Full page color ad on the 3rd page of  </w:t>
      </w: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the printed program for the HHOH  </w:t>
      </w:r>
      <w:r>
        <w:br w:type="textWrapping" w:clear="all"/>
      </w:r>
      <w:r/>
      <w:r>
        <w:rPr sz="20" baseline="0" dirty="0">
          <w:jc w:val="left"/>
          <w:rFonts w:ascii="Arial" w:hAnsi="Arial" w:cs="Arial"/>
          <w:color w:val="000000"/>
          <w:spacing w:val="-3"/>
          <w:sz w:val="20"/>
          <w:szCs w:val="20"/>
        </w:rPr>
        <w:t>Gala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0" w:lineRule="exact"/>
        <w:ind w:left="170" w:right="-40" w:hanging="17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Stand-alone featured signage with  </w:t>
      </w:r>
      <w:r>
        <w:br w:type="textWrapping" w:clear="all"/>
      </w: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your company logo and information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170" w:right="0" w:firstLine="0"/>
      </w:pP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on company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0" w:right="0" w:firstLine="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Company logo prominently displayed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73" w:lineRule="exact"/>
        <w:ind w:left="0" w:right="-40" w:firstLine="170"/>
      </w:pP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in digital and promotional materials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pacing w:val="-1"/>
          <w:sz w:val="20"/>
          <w:szCs w:val="20"/>
        </w:rPr>
        <w:t> Company logo on all event signage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 Dedicated story in our newsletter –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170" w:right="0" w:firstLine="0"/>
      </w:pPr>
      <w:r/>
      <w:r>
        <w:rPr sz="20" baseline="0" dirty="0">
          <w:jc w:val="left"/>
          <w:rFonts w:ascii="Arial" w:hAnsi="Arial" w:cs="Arial"/>
          <w:color w:val="000000"/>
          <w:spacing w:val="-6"/>
          <w:sz w:val="20"/>
          <w:szCs w:val="20"/>
        </w:rPr>
        <w:t>17,000 subscribers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0" w:right="0" w:firstLine="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Company logo on HHOH website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0" w:lineRule="exact"/>
        <w:ind w:left="340" w:right="-40" w:hanging="170"/>
      </w:pPr>
      <w:r/>
      <w:r>
        <w:rPr sz="20" baseline="0" dirty="0">
          <w:jc w:val="left"/>
          <w:rFonts w:ascii="Palatino-Roman" w:hAnsi="Palatino-Roman" w:cs="Palatino-Roman"/>
          <w:color w:val="3B00D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On the Gala page + linked to your  </w:t>
      </w:r>
      <w:r>
        <w:br w:type="textWrapping" w:clear="all"/>
      </w: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website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0" w:lineRule="exact"/>
        <w:ind w:left="170" w:right="-40" w:hanging="17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pacing w:val="-1"/>
          <w:sz w:val="20"/>
          <w:szCs w:val="20"/>
        </w:rPr>
        <w:t> (1) dedicated social media posts  </w:t>
      </w:r>
      <w:r>
        <w:br w:type="textWrapping" w:clear="all"/>
      </w:r>
      <w:r/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leading up to the Gala on the HHOH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170" w:right="0" w:firstLine="0"/>
      </w:pPr>
      <w:r/>
      <w:r>
        <w:rPr sz="20" baseline="0" dirty="0">
          <w:jc w:val="left"/>
          <w:rFonts w:ascii="Arial" w:hAnsi="Arial" w:cs="Arial"/>
          <w:color w:val="000000"/>
          <w:spacing w:val="-3"/>
          <w:sz w:val="20"/>
          <w:szCs w:val="20"/>
        </w:rPr>
        <w:t>Facebook and Instagram accounts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0" w:right="0" w:firstLine="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Social media recognition during Gala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170" w:right="0" w:firstLine="0"/>
      </w:pP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promotions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0" w:right="0" w:firstLine="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pacing w:val="-2"/>
          <w:sz w:val="20"/>
          <w:szCs w:val="20"/>
        </w:rPr>
        <w:t> (1) dedicated table at the Gala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0" w:right="0" w:firstLine="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pacing w:val="-5"/>
          <w:sz w:val="20"/>
          <w:szCs w:val="20"/>
        </w:rPr>
        <w:t> Table Signage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50" w:h="15850"/>
          <w:pgMar w:top="500" w:right="500" w:bottom="400" w:left="500" w:header="708" w:footer="708" w:gutter="0"/>
          <w:cols w:num="3" w:space="0" w:equalWidth="0">
            <w:col w:w="2881" w:space="174"/>
            <w:col w:w="3652" w:space="258"/>
            <w:col w:w="3652" w:space="0"/>
          </w:cols>
          <w:docGrid w:linePitch="360"/>
        </w:sectPr>
        <w:spacing w:before="0" w:after="0" w:line="330" w:lineRule="exact"/>
        <w:ind w:left="0" w:right="0" w:firstLine="0"/>
      </w:pPr>
      <w:r/>
      <w:r>
        <w:rPr sz="20" baseline="0" dirty="0">
          <w:jc w:val="left"/>
          <w:rFonts w:ascii="Palatino-Roman" w:hAnsi="Palatino-Roman" w:cs="Palatino-Roman"/>
          <w:color w:val="D1A60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pacing w:val="-2"/>
          <w:sz w:val="20"/>
          <w:szCs w:val="20"/>
        </w:rPr>
        <w:t> (8) tickets to the Gala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drawing>
          <wp:anchor simplePos="0" relativeHeight="251658606" behindDoc="0" locked="0" layoutInCell="1" allowOverlap="1">
            <wp:simplePos x="0" y="0"/>
            <wp:positionH relativeFrom="page">
              <wp:posOffset>1132478</wp:posOffset>
            </wp:positionH>
            <wp:positionV relativeFrom="page">
              <wp:posOffset>8982858</wp:posOffset>
            </wp:positionV>
            <wp:extent cx="121052" cy="129283"/>
            <wp:effectExtent l="0" t="0" r="0" b="0"/>
            <wp:wrapNone/>
            <wp:docPr id="229" name="Picture 2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spect="0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1052" cy="129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7" behindDoc="0" locked="0" layoutInCell="1" allowOverlap="1">
            <wp:simplePos x="0" y="0"/>
            <wp:positionH relativeFrom="page">
              <wp:posOffset>1258247</wp:posOffset>
            </wp:positionH>
            <wp:positionV relativeFrom="page">
              <wp:posOffset>8991529</wp:posOffset>
            </wp:positionV>
            <wp:extent cx="50177" cy="104761"/>
            <wp:effectExtent l="0" t="0" r="0" b="0"/>
            <wp:wrapNone/>
            <wp:docPr id="230" name="Freeform 2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177" cy="104761"/>
                    </a:xfrm>
                    <a:custGeom>
                      <a:rect l="l" t="t" r="r" b="b"/>
                      <a:pathLst>
                        <a:path w="50177" h="104761">
                          <a:moveTo>
                            <a:pt x="2019" y="99999"/>
                          </a:moveTo>
                          <a:cubicBezTo>
                            <a:pt x="292" y="98958"/>
                            <a:pt x="0" y="98285"/>
                            <a:pt x="165" y="95364"/>
                          </a:cubicBezTo>
                          <a:cubicBezTo>
                            <a:pt x="597" y="88062"/>
                            <a:pt x="1524" y="80124"/>
                            <a:pt x="1753" y="78003"/>
                          </a:cubicBezTo>
                          <a:cubicBezTo>
                            <a:pt x="1981" y="76022"/>
                            <a:pt x="2399" y="74574"/>
                            <a:pt x="3301" y="74625"/>
                          </a:cubicBezTo>
                          <a:cubicBezTo>
                            <a:pt x="4305" y="74688"/>
                            <a:pt x="4343" y="75895"/>
                            <a:pt x="4279" y="76949"/>
                          </a:cubicBezTo>
                          <a:cubicBezTo>
                            <a:pt x="4178" y="78676"/>
                            <a:pt x="4457" y="81496"/>
                            <a:pt x="4876" y="83782"/>
                          </a:cubicBezTo>
                          <a:cubicBezTo>
                            <a:pt x="6756" y="93751"/>
                            <a:pt x="13118" y="97726"/>
                            <a:pt x="20027" y="98133"/>
                          </a:cubicBezTo>
                          <a:cubicBezTo>
                            <a:pt x="30073" y="98729"/>
                            <a:pt x="35458" y="90919"/>
                            <a:pt x="35877" y="83896"/>
                          </a:cubicBezTo>
                          <a:cubicBezTo>
                            <a:pt x="36258" y="77381"/>
                            <a:pt x="34950" y="71183"/>
                            <a:pt x="26199" y="62001"/>
                          </a:cubicBezTo>
                          <a:lnTo>
                            <a:pt x="21361" y="56921"/>
                          </a:lnTo>
                          <a:cubicBezTo>
                            <a:pt x="9766" y="44780"/>
                            <a:pt x="6082" y="35230"/>
                            <a:pt x="6718" y="24473"/>
                          </a:cubicBezTo>
                          <a:cubicBezTo>
                            <a:pt x="7581" y="9868"/>
                            <a:pt x="18465" y="0"/>
                            <a:pt x="33959" y="914"/>
                          </a:cubicBezTo>
                          <a:cubicBezTo>
                            <a:pt x="41211" y="1346"/>
                            <a:pt x="45821" y="2946"/>
                            <a:pt x="48653" y="4051"/>
                          </a:cubicBezTo>
                          <a:cubicBezTo>
                            <a:pt x="49644" y="4381"/>
                            <a:pt x="50177" y="4813"/>
                            <a:pt x="50126" y="5740"/>
                          </a:cubicBezTo>
                          <a:cubicBezTo>
                            <a:pt x="50024" y="7467"/>
                            <a:pt x="49351" y="11290"/>
                            <a:pt x="48729" y="21640"/>
                          </a:cubicBezTo>
                          <a:cubicBezTo>
                            <a:pt x="48564" y="24561"/>
                            <a:pt x="48170" y="25603"/>
                            <a:pt x="47269" y="25552"/>
                          </a:cubicBezTo>
                          <a:cubicBezTo>
                            <a:pt x="46494" y="25501"/>
                            <a:pt x="46202" y="24689"/>
                            <a:pt x="46303" y="23101"/>
                          </a:cubicBezTo>
                          <a:cubicBezTo>
                            <a:pt x="46367" y="21907"/>
                            <a:pt x="46062" y="17754"/>
                            <a:pt x="43916" y="14160"/>
                          </a:cubicBezTo>
                          <a:cubicBezTo>
                            <a:pt x="42392" y="11544"/>
                            <a:pt x="39395" y="7366"/>
                            <a:pt x="32156" y="6934"/>
                          </a:cubicBezTo>
                          <a:cubicBezTo>
                            <a:pt x="23901" y="6451"/>
                            <a:pt x="18541" y="11861"/>
                            <a:pt x="18071" y="19824"/>
                          </a:cubicBezTo>
                          <a:cubicBezTo>
                            <a:pt x="17703" y="25933"/>
                            <a:pt x="20002" y="30721"/>
                            <a:pt x="28765" y="39636"/>
                          </a:cubicBezTo>
                          <a:lnTo>
                            <a:pt x="31711" y="42608"/>
                          </a:lnTo>
                          <a:cubicBezTo>
                            <a:pt x="44487" y="55499"/>
                            <a:pt x="48742" y="64935"/>
                            <a:pt x="47992" y="77546"/>
                          </a:cubicBezTo>
                          <a:cubicBezTo>
                            <a:pt x="47535" y="85242"/>
                            <a:pt x="44538" y="94259"/>
                            <a:pt x="36143" y="100024"/>
                          </a:cubicBezTo>
                          <a:cubicBezTo>
                            <a:pt x="30314" y="103948"/>
                            <a:pt x="24002" y="104761"/>
                            <a:pt x="18097" y="104418"/>
                          </a:cubicBezTo>
                          <a:cubicBezTo>
                            <a:pt x="11632" y="104037"/>
                            <a:pt x="6667" y="102805"/>
                            <a:pt x="2019" y="99999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5" behindDoc="0" locked="0" layoutInCell="1" allowOverlap="1">
            <wp:simplePos x="0" y="0"/>
            <wp:positionH relativeFrom="page">
              <wp:posOffset>1037368</wp:posOffset>
            </wp:positionH>
            <wp:positionV relativeFrom="page">
              <wp:posOffset>9004952</wp:posOffset>
            </wp:positionV>
            <wp:extent cx="97497" cy="122440"/>
            <wp:effectExtent l="0" t="0" r="0" b="0"/>
            <wp:wrapNone/>
            <wp:docPr id="231" name="Freeform 2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497" cy="122440"/>
                    </a:xfrm>
                    <a:custGeom>
                      <a:rect l="l" t="t" r="r" b="b"/>
                      <a:pathLst>
                        <a:path w="97497" h="122440">
                          <a:moveTo>
                            <a:pt x="30975" y="99822"/>
                          </a:moveTo>
                          <a:cubicBezTo>
                            <a:pt x="34073" y="109727"/>
                            <a:pt x="36436" y="112636"/>
                            <a:pt x="38836" y="112915"/>
                          </a:cubicBezTo>
                          <a:cubicBezTo>
                            <a:pt x="40880" y="113156"/>
                            <a:pt x="42963" y="112687"/>
                            <a:pt x="44678" y="112191"/>
                          </a:cubicBezTo>
                          <a:cubicBezTo>
                            <a:pt x="45859" y="111848"/>
                            <a:pt x="46570" y="111925"/>
                            <a:pt x="46799" y="112687"/>
                          </a:cubicBezTo>
                          <a:cubicBezTo>
                            <a:pt x="47091" y="113703"/>
                            <a:pt x="46202" y="114249"/>
                            <a:pt x="44703" y="114680"/>
                          </a:cubicBezTo>
                          <a:cubicBezTo>
                            <a:pt x="37718" y="116700"/>
                            <a:pt x="33324" y="117551"/>
                            <a:pt x="31279" y="118148"/>
                          </a:cubicBezTo>
                          <a:cubicBezTo>
                            <a:pt x="30315" y="118427"/>
                            <a:pt x="25388" y="120269"/>
                            <a:pt x="19812" y="121881"/>
                          </a:cubicBezTo>
                          <a:cubicBezTo>
                            <a:pt x="18415" y="122288"/>
                            <a:pt x="17412" y="122440"/>
                            <a:pt x="17069" y="121297"/>
                          </a:cubicBezTo>
                          <a:cubicBezTo>
                            <a:pt x="16853" y="120522"/>
                            <a:pt x="17425" y="120078"/>
                            <a:pt x="18491" y="119773"/>
                          </a:cubicBezTo>
                          <a:cubicBezTo>
                            <a:pt x="19888" y="119367"/>
                            <a:pt x="21781" y="118681"/>
                            <a:pt x="23140" y="117741"/>
                          </a:cubicBezTo>
                          <a:cubicBezTo>
                            <a:pt x="25629" y="115912"/>
                            <a:pt x="24994" y="112077"/>
                            <a:pt x="21882" y="100939"/>
                          </a:cubicBezTo>
                          <a:lnTo>
                            <a:pt x="940" y="25032"/>
                          </a:lnTo>
                          <a:cubicBezTo>
                            <a:pt x="203" y="22479"/>
                            <a:pt x="0" y="20600"/>
                            <a:pt x="1080" y="20282"/>
                          </a:cubicBezTo>
                          <a:cubicBezTo>
                            <a:pt x="2261" y="19940"/>
                            <a:pt x="3696" y="21324"/>
                            <a:pt x="6198" y="23089"/>
                          </a:cubicBezTo>
                          <a:cubicBezTo>
                            <a:pt x="7963" y="24384"/>
                            <a:pt x="30302" y="40488"/>
                            <a:pt x="51333" y="54471"/>
                          </a:cubicBezTo>
                          <a:cubicBezTo>
                            <a:pt x="61137" y="61049"/>
                            <a:pt x="80962" y="75248"/>
                            <a:pt x="83375" y="76759"/>
                          </a:cubicBezTo>
                          <a:lnTo>
                            <a:pt x="83908" y="76607"/>
                          </a:lnTo>
                          <a:lnTo>
                            <a:pt x="66217" y="19558"/>
                          </a:lnTo>
                          <a:cubicBezTo>
                            <a:pt x="63855" y="11799"/>
                            <a:pt x="62191" y="9653"/>
                            <a:pt x="59245" y="9119"/>
                          </a:cubicBezTo>
                          <a:cubicBezTo>
                            <a:pt x="57416" y="8814"/>
                            <a:pt x="54838" y="9564"/>
                            <a:pt x="53339" y="9995"/>
                          </a:cubicBezTo>
                          <a:cubicBezTo>
                            <a:pt x="52044" y="10376"/>
                            <a:pt x="51510" y="10110"/>
                            <a:pt x="51282" y="9348"/>
                          </a:cubicBezTo>
                          <a:cubicBezTo>
                            <a:pt x="50990" y="8332"/>
                            <a:pt x="52133" y="7862"/>
                            <a:pt x="53746" y="7392"/>
                          </a:cubicBezTo>
                          <a:cubicBezTo>
                            <a:pt x="59321" y="5779"/>
                            <a:pt x="64579" y="4674"/>
                            <a:pt x="66839" y="4026"/>
                          </a:cubicBezTo>
                          <a:cubicBezTo>
                            <a:pt x="68020" y="3683"/>
                            <a:pt x="71983" y="2121"/>
                            <a:pt x="77241" y="585"/>
                          </a:cubicBezTo>
                          <a:cubicBezTo>
                            <a:pt x="78638" y="178"/>
                            <a:pt x="79742" y="0"/>
                            <a:pt x="80035" y="1016"/>
                          </a:cubicBezTo>
                          <a:cubicBezTo>
                            <a:pt x="80263" y="1791"/>
                            <a:pt x="79730" y="2363"/>
                            <a:pt x="78447" y="2731"/>
                          </a:cubicBezTo>
                          <a:cubicBezTo>
                            <a:pt x="77368" y="3036"/>
                            <a:pt x="76517" y="3290"/>
                            <a:pt x="75336" y="4039"/>
                          </a:cubicBezTo>
                          <a:cubicBezTo>
                            <a:pt x="72630" y="5944"/>
                            <a:pt x="72542" y="8865"/>
                            <a:pt x="74510" y="16053"/>
                          </a:cubicBezTo>
                          <a:lnTo>
                            <a:pt x="96672" y="97003"/>
                          </a:lnTo>
                          <a:cubicBezTo>
                            <a:pt x="97497" y="99810"/>
                            <a:pt x="97396" y="101079"/>
                            <a:pt x="96430" y="101358"/>
                          </a:cubicBezTo>
                          <a:cubicBezTo>
                            <a:pt x="95249" y="101701"/>
                            <a:pt x="93560" y="100672"/>
                            <a:pt x="91973" y="99607"/>
                          </a:cubicBezTo>
                          <a:cubicBezTo>
                            <a:pt x="82994" y="93904"/>
                            <a:pt x="64401" y="81141"/>
                            <a:pt x="49440" y="71222"/>
                          </a:cubicBezTo>
                          <a:cubicBezTo>
                            <a:pt x="33743" y="60808"/>
                            <a:pt x="17209" y="48286"/>
                            <a:pt x="14580" y="46419"/>
                          </a:cubicBezTo>
                          <a:lnTo>
                            <a:pt x="14250" y="46521"/>
                          </a:lnTo>
                          <a:close/>
                          <a:moveTo>
                            <a:pt x="30975" y="99822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9" behindDoc="0" locked="0" layoutInCell="1" allowOverlap="1">
            <wp:simplePos x="0" y="0"/>
            <wp:positionH relativeFrom="page">
              <wp:posOffset>1373564</wp:posOffset>
            </wp:positionH>
            <wp:positionV relativeFrom="page">
              <wp:posOffset>9008394</wp:posOffset>
            </wp:positionV>
            <wp:extent cx="119667" cy="128939"/>
            <wp:effectExtent l="0" t="0" r="0" b="0"/>
            <wp:wrapNone/>
            <wp:docPr id="232" name="Picture 2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0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9667" cy="128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04" behindDoc="0" locked="0" layoutInCell="1" allowOverlap="1">
            <wp:simplePos x="0" y="0"/>
            <wp:positionH relativeFrom="page">
              <wp:posOffset>959321</wp:posOffset>
            </wp:positionH>
            <wp:positionV relativeFrom="page">
              <wp:posOffset>9039995</wp:posOffset>
            </wp:positionV>
            <wp:extent cx="112515" cy="138004"/>
            <wp:effectExtent l="0" t="0" r="0" b="0"/>
            <wp:wrapNone/>
            <wp:docPr id="233" name="Picture 2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0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2515" cy="138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10" behindDoc="0" locked="0" layoutInCell="1" allowOverlap="1">
            <wp:simplePos x="0" y="0"/>
            <wp:positionH relativeFrom="page">
              <wp:posOffset>1469247</wp:posOffset>
            </wp:positionH>
            <wp:positionV relativeFrom="page">
              <wp:posOffset>9050733</wp:posOffset>
            </wp:positionV>
            <wp:extent cx="91439" cy="105841"/>
            <wp:effectExtent l="0" t="0" r="0" b="0"/>
            <wp:wrapNone/>
            <wp:docPr id="234" name="Freeform 2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439" cy="105841"/>
                    </a:xfrm>
                    <a:custGeom>
                      <a:rect l="l" t="t" r="r" b="b"/>
                      <a:pathLst>
                        <a:path w="91439" h="105841">
                          <a:moveTo>
                            <a:pt x="36995" y="39166"/>
                          </a:moveTo>
                          <a:cubicBezTo>
                            <a:pt x="46342" y="21247"/>
                            <a:pt x="48069" y="17945"/>
                            <a:pt x="49834" y="14071"/>
                          </a:cubicBezTo>
                          <a:cubicBezTo>
                            <a:pt x="51726" y="9957"/>
                            <a:pt x="51917" y="7658"/>
                            <a:pt x="49085" y="5130"/>
                          </a:cubicBezTo>
                          <a:cubicBezTo>
                            <a:pt x="48412" y="4483"/>
                            <a:pt x="46786" y="3480"/>
                            <a:pt x="45402" y="2756"/>
                          </a:cubicBezTo>
                          <a:cubicBezTo>
                            <a:pt x="44310" y="2197"/>
                            <a:pt x="43840" y="1651"/>
                            <a:pt x="44272" y="825"/>
                          </a:cubicBezTo>
                          <a:cubicBezTo>
                            <a:pt x="44703" y="0"/>
                            <a:pt x="45516" y="127"/>
                            <a:pt x="47015" y="901"/>
                          </a:cubicBezTo>
                          <a:cubicBezTo>
                            <a:pt x="52260" y="3645"/>
                            <a:pt x="58305" y="7251"/>
                            <a:pt x="61086" y="8699"/>
                          </a:cubicBezTo>
                          <a:cubicBezTo>
                            <a:pt x="65150" y="10820"/>
                            <a:pt x="71069" y="13462"/>
                            <a:pt x="75628" y="15824"/>
                          </a:cubicBezTo>
                          <a:cubicBezTo>
                            <a:pt x="88010" y="22288"/>
                            <a:pt x="89877" y="29553"/>
                            <a:pt x="90538" y="32156"/>
                          </a:cubicBezTo>
                          <a:cubicBezTo>
                            <a:pt x="91427" y="35763"/>
                            <a:pt x="91439" y="42518"/>
                            <a:pt x="88176" y="48767"/>
                          </a:cubicBezTo>
                          <a:cubicBezTo>
                            <a:pt x="79438" y="65505"/>
                            <a:pt x="62991" y="71919"/>
                            <a:pt x="48932" y="64591"/>
                          </a:cubicBezTo>
                          <a:cubicBezTo>
                            <a:pt x="48437" y="64324"/>
                            <a:pt x="47345" y="63765"/>
                            <a:pt x="46913" y="63384"/>
                          </a:cubicBezTo>
                          <a:cubicBezTo>
                            <a:pt x="46481" y="63003"/>
                            <a:pt x="45846" y="62534"/>
                            <a:pt x="46278" y="61708"/>
                          </a:cubicBezTo>
                          <a:cubicBezTo>
                            <a:pt x="46773" y="60756"/>
                            <a:pt x="47650" y="60768"/>
                            <a:pt x="49733" y="61848"/>
                          </a:cubicBezTo>
                          <a:cubicBezTo>
                            <a:pt x="55270" y="64743"/>
                            <a:pt x="66878" y="61352"/>
                            <a:pt x="73139" y="49326"/>
                          </a:cubicBezTo>
                          <a:cubicBezTo>
                            <a:pt x="75171" y="45427"/>
                            <a:pt x="78993" y="37376"/>
                            <a:pt x="76530" y="28587"/>
                          </a:cubicBezTo>
                          <a:cubicBezTo>
                            <a:pt x="74993" y="22847"/>
                            <a:pt x="71297" y="20015"/>
                            <a:pt x="69024" y="18821"/>
                          </a:cubicBezTo>
                          <a:cubicBezTo>
                            <a:pt x="67538" y="18046"/>
                            <a:pt x="65989" y="17399"/>
                            <a:pt x="64909" y="17284"/>
                          </a:cubicBezTo>
                          <a:cubicBezTo>
                            <a:pt x="64300" y="17259"/>
                            <a:pt x="63626" y="17818"/>
                            <a:pt x="62953" y="19113"/>
                          </a:cubicBezTo>
                          <a:lnTo>
                            <a:pt x="38353" y="66267"/>
                          </a:lnTo>
                          <a:cubicBezTo>
                            <a:pt x="32690" y="77113"/>
                            <a:pt x="27826" y="86435"/>
                            <a:pt x="25693" y="91756"/>
                          </a:cubicBezTo>
                          <a:cubicBezTo>
                            <a:pt x="24257" y="95211"/>
                            <a:pt x="23508" y="98119"/>
                            <a:pt x="26226" y="100138"/>
                          </a:cubicBezTo>
                          <a:cubicBezTo>
                            <a:pt x="27496" y="101103"/>
                            <a:pt x="29541" y="102475"/>
                            <a:pt x="31027" y="103250"/>
                          </a:cubicBezTo>
                          <a:cubicBezTo>
                            <a:pt x="32119" y="103809"/>
                            <a:pt x="32436" y="104418"/>
                            <a:pt x="32119" y="105015"/>
                          </a:cubicBezTo>
                          <a:cubicBezTo>
                            <a:pt x="31700" y="105841"/>
                            <a:pt x="30722" y="105777"/>
                            <a:pt x="29630" y="105205"/>
                          </a:cubicBezTo>
                          <a:cubicBezTo>
                            <a:pt x="23089" y="101802"/>
                            <a:pt x="17031" y="98195"/>
                            <a:pt x="14466" y="96849"/>
                          </a:cubicBezTo>
                          <a:cubicBezTo>
                            <a:pt x="12180" y="95668"/>
                            <a:pt x="5766" y="92759"/>
                            <a:pt x="1804" y="90702"/>
                          </a:cubicBezTo>
                          <a:cubicBezTo>
                            <a:pt x="508" y="90029"/>
                            <a:pt x="0" y="89305"/>
                            <a:pt x="432" y="88480"/>
                          </a:cubicBezTo>
                          <a:cubicBezTo>
                            <a:pt x="737" y="87895"/>
                            <a:pt x="1321" y="87743"/>
                            <a:pt x="2515" y="88365"/>
                          </a:cubicBezTo>
                          <a:cubicBezTo>
                            <a:pt x="4001" y="89140"/>
                            <a:pt x="5309" y="89521"/>
                            <a:pt x="6325" y="89750"/>
                          </a:cubicBezTo>
                          <a:cubicBezTo>
                            <a:pt x="8547" y="90308"/>
                            <a:pt x="10389" y="87984"/>
                            <a:pt x="12573" y="84771"/>
                          </a:cubicBezTo>
                          <a:cubicBezTo>
                            <a:pt x="15660" y="80072"/>
                            <a:pt x="20511" y="70763"/>
                            <a:pt x="26175" y="59917"/>
                          </a:cubicBezTo>
                          <a:close/>
                          <a:moveTo>
                            <a:pt x="36995" y="39166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3" behindDoc="0" locked="0" layoutInCell="1" allowOverlap="1">
            <wp:simplePos x="0" y="0"/>
            <wp:positionH relativeFrom="page">
              <wp:posOffset>844957</wp:posOffset>
            </wp:positionH>
            <wp:positionV relativeFrom="page">
              <wp:posOffset>9082929</wp:posOffset>
            </wp:positionV>
            <wp:extent cx="135788" cy="134200"/>
            <wp:effectExtent l="0" t="0" r="0" b="0"/>
            <wp:wrapNone/>
            <wp:docPr id="235" name="Freeform 2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5788" cy="134200"/>
                    </a:xfrm>
                    <a:custGeom>
                      <a:rect l="l" t="t" r="r" b="b"/>
                      <a:pathLst>
                        <a:path w="135788" h="134200">
                          <a:moveTo>
                            <a:pt x="80264" y="48298"/>
                          </a:moveTo>
                          <a:cubicBezTo>
                            <a:pt x="80530" y="48108"/>
                            <a:pt x="80657" y="47689"/>
                            <a:pt x="80276" y="47155"/>
                          </a:cubicBezTo>
                          <a:lnTo>
                            <a:pt x="78652" y="44869"/>
                          </a:lnTo>
                          <a:cubicBezTo>
                            <a:pt x="66955" y="28385"/>
                            <a:pt x="64796" y="25350"/>
                            <a:pt x="62154" y="22010"/>
                          </a:cubicBezTo>
                          <a:cubicBezTo>
                            <a:pt x="59348" y="18454"/>
                            <a:pt x="57392" y="17234"/>
                            <a:pt x="53849" y="18606"/>
                          </a:cubicBezTo>
                          <a:cubicBezTo>
                            <a:pt x="52959" y="18911"/>
                            <a:pt x="51334" y="19901"/>
                            <a:pt x="50064" y="20803"/>
                          </a:cubicBezTo>
                          <a:cubicBezTo>
                            <a:pt x="49061" y="21514"/>
                            <a:pt x="48362" y="21692"/>
                            <a:pt x="47829" y="20930"/>
                          </a:cubicBezTo>
                          <a:cubicBezTo>
                            <a:pt x="47283" y="20168"/>
                            <a:pt x="47765" y="19508"/>
                            <a:pt x="49048" y="18593"/>
                          </a:cubicBezTo>
                          <a:cubicBezTo>
                            <a:pt x="53963" y="15101"/>
                            <a:pt x="59932" y="11354"/>
                            <a:pt x="62396" y="9602"/>
                          </a:cubicBezTo>
                          <a:cubicBezTo>
                            <a:pt x="64580" y="8052"/>
                            <a:pt x="70079" y="3658"/>
                            <a:pt x="73635" y="1143"/>
                          </a:cubicBezTo>
                          <a:cubicBezTo>
                            <a:pt x="74905" y="229"/>
                            <a:pt x="75705" y="0"/>
                            <a:pt x="76239" y="762"/>
                          </a:cubicBezTo>
                          <a:cubicBezTo>
                            <a:pt x="76785" y="1512"/>
                            <a:pt x="76391" y="2121"/>
                            <a:pt x="75299" y="2896"/>
                          </a:cubicBezTo>
                          <a:cubicBezTo>
                            <a:pt x="74562" y="3417"/>
                            <a:pt x="73826" y="4102"/>
                            <a:pt x="72886" y="5093"/>
                          </a:cubicBezTo>
                          <a:cubicBezTo>
                            <a:pt x="70816" y="7392"/>
                            <a:pt x="71387" y="9741"/>
                            <a:pt x="73902" y="13666"/>
                          </a:cubicBezTo>
                          <a:cubicBezTo>
                            <a:pt x="76188" y="17272"/>
                            <a:pt x="78334" y="20308"/>
                            <a:pt x="90042" y="36792"/>
                          </a:cubicBezTo>
                          <a:lnTo>
                            <a:pt x="103593" y="55879"/>
                          </a:lnTo>
                          <a:cubicBezTo>
                            <a:pt x="110667" y="65862"/>
                            <a:pt x="116751" y="74421"/>
                            <a:pt x="120523" y="78765"/>
                          </a:cubicBezTo>
                          <a:cubicBezTo>
                            <a:pt x="122948" y="81610"/>
                            <a:pt x="125183" y="83603"/>
                            <a:pt x="128231" y="82092"/>
                          </a:cubicBezTo>
                          <a:cubicBezTo>
                            <a:pt x="129654" y="81406"/>
                            <a:pt x="131813" y="80200"/>
                            <a:pt x="133184" y="79235"/>
                          </a:cubicBezTo>
                          <a:cubicBezTo>
                            <a:pt x="134188" y="78524"/>
                            <a:pt x="134874" y="78524"/>
                            <a:pt x="135254" y="79070"/>
                          </a:cubicBezTo>
                          <a:cubicBezTo>
                            <a:pt x="135788" y="79832"/>
                            <a:pt x="135293" y="80670"/>
                            <a:pt x="134200" y="81444"/>
                          </a:cubicBezTo>
                          <a:cubicBezTo>
                            <a:pt x="128282" y="85648"/>
                            <a:pt x="122313" y="89395"/>
                            <a:pt x="119760" y="91211"/>
                          </a:cubicBezTo>
                          <a:cubicBezTo>
                            <a:pt x="117665" y="92697"/>
                            <a:pt x="112166" y="97091"/>
                            <a:pt x="108610" y="99618"/>
                          </a:cubicBezTo>
                          <a:cubicBezTo>
                            <a:pt x="107327" y="100520"/>
                            <a:pt x="106464" y="100647"/>
                            <a:pt x="105930" y="99885"/>
                          </a:cubicBezTo>
                          <a:cubicBezTo>
                            <a:pt x="105537" y="99339"/>
                            <a:pt x="105676" y="98755"/>
                            <a:pt x="106768" y="97980"/>
                          </a:cubicBezTo>
                          <a:cubicBezTo>
                            <a:pt x="108140" y="97015"/>
                            <a:pt x="109067" y="96024"/>
                            <a:pt x="109740" y="95224"/>
                          </a:cubicBezTo>
                          <a:cubicBezTo>
                            <a:pt x="111252" y="93497"/>
                            <a:pt x="110020" y="90792"/>
                            <a:pt x="108140" y="87388"/>
                          </a:cubicBezTo>
                          <a:cubicBezTo>
                            <a:pt x="105371" y="82499"/>
                            <a:pt x="99288" y="73939"/>
                            <a:pt x="92201" y="63957"/>
                          </a:cubicBezTo>
                          <a:lnTo>
                            <a:pt x="85432" y="54419"/>
                          </a:lnTo>
                          <a:cubicBezTo>
                            <a:pt x="85115" y="53987"/>
                            <a:pt x="84696" y="53962"/>
                            <a:pt x="84416" y="54152"/>
                          </a:cubicBezTo>
                          <a:lnTo>
                            <a:pt x="49619" y="78854"/>
                          </a:lnTo>
                          <a:cubicBezTo>
                            <a:pt x="49353" y="79044"/>
                            <a:pt x="49149" y="79349"/>
                            <a:pt x="49543" y="79895"/>
                          </a:cubicBezTo>
                          <a:lnTo>
                            <a:pt x="56312" y="89433"/>
                          </a:lnTo>
                          <a:cubicBezTo>
                            <a:pt x="63399" y="99415"/>
                            <a:pt x="69482" y="107987"/>
                            <a:pt x="73241" y="112318"/>
                          </a:cubicBezTo>
                          <a:cubicBezTo>
                            <a:pt x="75680" y="115163"/>
                            <a:pt x="77915" y="117170"/>
                            <a:pt x="80949" y="115658"/>
                          </a:cubicBezTo>
                          <a:cubicBezTo>
                            <a:pt x="82384" y="114973"/>
                            <a:pt x="84543" y="113766"/>
                            <a:pt x="85902" y="112788"/>
                          </a:cubicBezTo>
                          <a:cubicBezTo>
                            <a:pt x="86906" y="112077"/>
                            <a:pt x="87591" y="112090"/>
                            <a:pt x="87985" y="112623"/>
                          </a:cubicBezTo>
                          <a:cubicBezTo>
                            <a:pt x="88518" y="113385"/>
                            <a:pt x="88023" y="114223"/>
                            <a:pt x="86931" y="114998"/>
                          </a:cubicBezTo>
                          <a:cubicBezTo>
                            <a:pt x="81013" y="119202"/>
                            <a:pt x="75045" y="122961"/>
                            <a:pt x="72492" y="124764"/>
                          </a:cubicBezTo>
                          <a:cubicBezTo>
                            <a:pt x="70397" y="126250"/>
                            <a:pt x="64885" y="130644"/>
                            <a:pt x="61240" y="133235"/>
                          </a:cubicBezTo>
                          <a:cubicBezTo>
                            <a:pt x="60059" y="134073"/>
                            <a:pt x="59195" y="134200"/>
                            <a:pt x="58649" y="133451"/>
                          </a:cubicBezTo>
                          <a:cubicBezTo>
                            <a:pt x="58268" y="132905"/>
                            <a:pt x="58395" y="132321"/>
                            <a:pt x="59487" y="131546"/>
                          </a:cubicBezTo>
                          <a:cubicBezTo>
                            <a:pt x="60859" y="130568"/>
                            <a:pt x="61799" y="129578"/>
                            <a:pt x="62459" y="128777"/>
                          </a:cubicBezTo>
                          <a:cubicBezTo>
                            <a:pt x="63970" y="127050"/>
                            <a:pt x="62739" y="124345"/>
                            <a:pt x="60872" y="120941"/>
                          </a:cubicBezTo>
                          <a:cubicBezTo>
                            <a:pt x="58090" y="116065"/>
                            <a:pt x="52007" y="107492"/>
                            <a:pt x="44933" y="97523"/>
                          </a:cubicBezTo>
                          <a:lnTo>
                            <a:pt x="31382" y="78435"/>
                          </a:lnTo>
                          <a:cubicBezTo>
                            <a:pt x="19673" y="61950"/>
                            <a:pt x="17526" y="58915"/>
                            <a:pt x="14872" y="55575"/>
                          </a:cubicBezTo>
                          <a:cubicBezTo>
                            <a:pt x="12078" y="52006"/>
                            <a:pt x="10122" y="50787"/>
                            <a:pt x="6579" y="52171"/>
                          </a:cubicBezTo>
                          <a:cubicBezTo>
                            <a:pt x="5690" y="52463"/>
                            <a:pt x="4064" y="53454"/>
                            <a:pt x="2782" y="54368"/>
                          </a:cubicBezTo>
                          <a:cubicBezTo>
                            <a:pt x="1779" y="55079"/>
                            <a:pt x="1080" y="55244"/>
                            <a:pt x="547" y="54482"/>
                          </a:cubicBezTo>
                          <a:cubicBezTo>
                            <a:pt x="0" y="53720"/>
                            <a:pt x="496" y="53060"/>
                            <a:pt x="1766" y="52146"/>
                          </a:cubicBezTo>
                          <a:cubicBezTo>
                            <a:pt x="6681" y="48653"/>
                            <a:pt x="12650" y="44908"/>
                            <a:pt x="15113" y="43155"/>
                          </a:cubicBezTo>
                          <a:cubicBezTo>
                            <a:pt x="17298" y="41606"/>
                            <a:pt x="22810" y="37211"/>
                            <a:pt x="26366" y="34697"/>
                          </a:cubicBezTo>
                          <a:cubicBezTo>
                            <a:pt x="27636" y="33795"/>
                            <a:pt x="28423" y="33554"/>
                            <a:pt x="28969" y="34316"/>
                          </a:cubicBezTo>
                          <a:cubicBezTo>
                            <a:pt x="29503" y="35078"/>
                            <a:pt x="29109" y="35675"/>
                            <a:pt x="28017" y="36449"/>
                          </a:cubicBezTo>
                          <a:cubicBezTo>
                            <a:pt x="27293" y="36970"/>
                            <a:pt x="26543" y="37669"/>
                            <a:pt x="25604" y="38659"/>
                          </a:cubicBezTo>
                          <a:cubicBezTo>
                            <a:pt x="23534" y="40945"/>
                            <a:pt x="24118" y="43307"/>
                            <a:pt x="26620" y="47232"/>
                          </a:cubicBezTo>
                          <a:cubicBezTo>
                            <a:pt x="28906" y="50825"/>
                            <a:pt x="31065" y="53860"/>
                            <a:pt x="42761" y="70345"/>
                          </a:cubicBezTo>
                          <a:lnTo>
                            <a:pt x="44387" y="72631"/>
                          </a:lnTo>
                          <a:cubicBezTo>
                            <a:pt x="44768" y="73164"/>
                            <a:pt x="45200" y="73190"/>
                            <a:pt x="45466" y="72999"/>
                          </a:cubicBezTo>
                          <a:close/>
                          <a:moveTo>
                            <a:pt x="80264" y="48298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8" behindDoc="0" locked="0" layoutInCell="1" allowOverlap="1">
            <wp:simplePos x="0" y="0"/>
            <wp:positionH relativeFrom="page">
              <wp:posOffset>1316207</wp:posOffset>
            </wp:positionH>
            <wp:positionV relativeFrom="page">
              <wp:posOffset>9079721</wp:posOffset>
            </wp:positionV>
            <wp:extent cx="16699" cy="35127"/>
            <wp:effectExtent l="0" t="0" r="0" b="0"/>
            <wp:wrapNone/>
            <wp:docPr id="236" name="Freeform 2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699" cy="35127"/>
                    </a:xfrm>
                    <a:custGeom>
                      <a:rect l="l" t="t" r="r" b="b"/>
                      <a:pathLst>
                        <a:path w="16699" h="35127">
                          <a:moveTo>
                            <a:pt x="12750" y="482"/>
                          </a:moveTo>
                          <a:cubicBezTo>
                            <a:pt x="13740" y="621"/>
                            <a:pt x="13981" y="1332"/>
                            <a:pt x="15036" y="4164"/>
                          </a:cubicBezTo>
                          <a:cubicBezTo>
                            <a:pt x="16445" y="7733"/>
                            <a:pt x="16699" y="9918"/>
                            <a:pt x="16483" y="11365"/>
                          </a:cubicBezTo>
                          <a:cubicBezTo>
                            <a:pt x="16293" y="12673"/>
                            <a:pt x="15226" y="15480"/>
                            <a:pt x="14146" y="17474"/>
                          </a:cubicBezTo>
                          <a:cubicBezTo>
                            <a:pt x="12141" y="21221"/>
                            <a:pt x="7391" y="29133"/>
                            <a:pt x="2895" y="33730"/>
                          </a:cubicBezTo>
                          <a:cubicBezTo>
                            <a:pt x="2006" y="34403"/>
                            <a:pt x="1448" y="35127"/>
                            <a:pt x="787" y="35038"/>
                          </a:cubicBezTo>
                          <a:cubicBezTo>
                            <a:pt x="457" y="34987"/>
                            <a:pt x="0" y="34251"/>
                            <a:pt x="89" y="33590"/>
                          </a:cubicBezTo>
                          <a:cubicBezTo>
                            <a:pt x="190" y="32930"/>
                            <a:pt x="978" y="32105"/>
                            <a:pt x="1295" y="31482"/>
                          </a:cubicBezTo>
                          <a:cubicBezTo>
                            <a:pt x="4305" y="27075"/>
                            <a:pt x="5715" y="23519"/>
                            <a:pt x="6147" y="20484"/>
                          </a:cubicBezTo>
                          <a:cubicBezTo>
                            <a:pt x="7226" y="12991"/>
                            <a:pt x="2883" y="10210"/>
                            <a:pt x="3149" y="8368"/>
                          </a:cubicBezTo>
                          <a:cubicBezTo>
                            <a:pt x="3810" y="3771"/>
                            <a:pt x="9436" y="0"/>
                            <a:pt x="12750" y="482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1" behindDoc="0" locked="0" layoutInCell="1" allowOverlap="1">
            <wp:simplePos x="0" y="0"/>
            <wp:positionH relativeFrom="page">
              <wp:posOffset>1531000</wp:posOffset>
            </wp:positionH>
            <wp:positionV relativeFrom="page">
              <wp:posOffset>9090603</wp:posOffset>
            </wp:positionV>
            <wp:extent cx="100583" cy="113562"/>
            <wp:effectExtent l="0" t="0" r="0" b="0"/>
            <wp:wrapNone/>
            <wp:docPr id="237" name="Freeform 2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0583" cy="113562"/>
                    </a:xfrm>
                    <a:custGeom>
                      <a:rect l="l" t="t" r="r" b="b"/>
                      <a:pathLst>
                        <a:path w="100583" h="113562">
                          <a:moveTo>
                            <a:pt x="43167" y="37858"/>
                          </a:moveTo>
                          <a:cubicBezTo>
                            <a:pt x="54749" y="21298"/>
                            <a:pt x="56883" y="18237"/>
                            <a:pt x="59143" y="14630"/>
                          </a:cubicBezTo>
                          <a:cubicBezTo>
                            <a:pt x="61556" y="10795"/>
                            <a:pt x="62039" y="8534"/>
                            <a:pt x="59549" y="5664"/>
                          </a:cubicBezTo>
                          <a:cubicBezTo>
                            <a:pt x="58978" y="4927"/>
                            <a:pt x="57492" y="3734"/>
                            <a:pt x="56209" y="2845"/>
                          </a:cubicBezTo>
                          <a:cubicBezTo>
                            <a:pt x="55206" y="2133"/>
                            <a:pt x="54812" y="1537"/>
                            <a:pt x="55346" y="774"/>
                          </a:cubicBezTo>
                          <a:cubicBezTo>
                            <a:pt x="55879" y="0"/>
                            <a:pt x="56667" y="241"/>
                            <a:pt x="58038" y="1194"/>
                          </a:cubicBezTo>
                          <a:cubicBezTo>
                            <a:pt x="60515" y="2921"/>
                            <a:pt x="63093" y="4889"/>
                            <a:pt x="65379" y="6489"/>
                          </a:cubicBezTo>
                          <a:cubicBezTo>
                            <a:pt x="67690" y="8268"/>
                            <a:pt x="69709" y="9842"/>
                            <a:pt x="70992" y="10744"/>
                          </a:cubicBezTo>
                          <a:cubicBezTo>
                            <a:pt x="73926" y="12789"/>
                            <a:pt x="92138" y="25539"/>
                            <a:pt x="93954" y="26644"/>
                          </a:cubicBezTo>
                          <a:cubicBezTo>
                            <a:pt x="95846" y="27648"/>
                            <a:pt x="97472" y="28448"/>
                            <a:pt x="98348" y="28740"/>
                          </a:cubicBezTo>
                          <a:cubicBezTo>
                            <a:pt x="98881" y="28956"/>
                            <a:pt x="99656" y="29007"/>
                            <a:pt x="100126" y="29337"/>
                          </a:cubicBezTo>
                          <a:cubicBezTo>
                            <a:pt x="100583" y="29654"/>
                            <a:pt x="100367" y="30150"/>
                            <a:pt x="99986" y="30696"/>
                          </a:cubicBezTo>
                          <a:cubicBezTo>
                            <a:pt x="99453" y="31458"/>
                            <a:pt x="98081" y="32448"/>
                            <a:pt x="94297" y="37274"/>
                          </a:cubicBezTo>
                          <a:cubicBezTo>
                            <a:pt x="93446" y="38289"/>
                            <a:pt x="89903" y="42963"/>
                            <a:pt x="88810" y="44144"/>
                          </a:cubicBezTo>
                          <a:cubicBezTo>
                            <a:pt x="88328" y="44627"/>
                            <a:pt x="87693" y="45147"/>
                            <a:pt x="87045" y="44703"/>
                          </a:cubicBezTo>
                          <a:cubicBezTo>
                            <a:pt x="86410" y="44246"/>
                            <a:pt x="86613" y="43572"/>
                            <a:pt x="87299" y="42595"/>
                          </a:cubicBezTo>
                          <a:cubicBezTo>
                            <a:pt x="87832" y="41833"/>
                            <a:pt x="89039" y="39915"/>
                            <a:pt x="89483" y="38289"/>
                          </a:cubicBezTo>
                          <a:cubicBezTo>
                            <a:pt x="90220" y="35877"/>
                            <a:pt x="90220" y="33934"/>
                            <a:pt x="86105" y="30073"/>
                          </a:cubicBezTo>
                          <a:cubicBezTo>
                            <a:pt x="84695" y="28765"/>
                            <a:pt x="75234" y="21831"/>
                            <a:pt x="73405" y="20548"/>
                          </a:cubicBezTo>
                          <a:cubicBezTo>
                            <a:pt x="72948" y="20231"/>
                            <a:pt x="72542" y="20421"/>
                            <a:pt x="72008" y="21183"/>
                          </a:cubicBezTo>
                          <a:lnTo>
                            <a:pt x="52717" y="48767"/>
                          </a:lnTo>
                          <a:cubicBezTo>
                            <a:pt x="52183" y="49516"/>
                            <a:pt x="51968" y="50024"/>
                            <a:pt x="52526" y="50405"/>
                          </a:cubicBezTo>
                          <a:cubicBezTo>
                            <a:pt x="54533" y="51815"/>
                            <a:pt x="65061" y="59181"/>
                            <a:pt x="67322" y="60438"/>
                          </a:cubicBezTo>
                          <a:cubicBezTo>
                            <a:pt x="69671" y="61759"/>
                            <a:pt x="71272" y="62381"/>
                            <a:pt x="72859" y="61873"/>
                          </a:cubicBezTo>
                          <a:cubicBezTo>
                            <a:pt x="74104" y="61454"/>
                            <a:pt x="74853" y="61162"/>
                            <a:pt x="75310" y="61480"/>
                          </a:cubicBezTo>
                          <a:cubicBezTo>
                            <a:pt x="75678" y="61733"/>
                            <a:pt x="75805" y="62140"/>
                            <a:pt x="75348" y="62800"/>
                          </a:cubicBezTo>
                          <a:cubicBezTo>
                            <a:pt x="74891" y="63461"/>
                            <a:pt x="73304" y="64947"/>
                            <a:pt x="69049" y="70242"/>
                          </a:cubicBezTo>
                          <a:cubicBezTo>
                            <a:pt x="67436" y="72363"/>
                            <a:pt x="64109" y="76529"/>
                            <a:pt x="63575" y="77291"/>
                          </a:cubicBezTo>
                          <a:cubicBezTo>
                            <a:pt x="62966" y="78155"/>
                            <a:pt x="62115" y="79361"/>
                            <a:pt x="61302" y="78777"/>
                          </a:cubicBezTo>
                          <a:cubicBezTo>
                            <a:pt x="60654" y="78332"/>
                            <a:pt x="60781" y="77774"/>
                            <a:pt x="61162" y="77227"/>
                          </a:cubicBezTo>
                          <a:cubicBezTo>
                            <a:pt x="61836" y="76072"/>
                            <a:pt x="62826" y="74649"/>
                            <a:pt x="63537" y="73049"/>
                          </a:cubicBezTo>
                          <a:cubicBezTo>
                            <a:pt x="64604" y="70547"/>
                            <a:pt x="64464" y="68020"/>
                            <a:pt x="61391" y="65213"/>
                          </a:cubicBezTo>
                          <a:cubicBezTo>
                            <a:pt x="59803" y="63778"/>
                            <a:pt x="50812" y="57327"/>
                            <a:pt x="48615" y="55790"/>
                          </a:cubicBezTo>
                          <a:cubicBezTo>
                            <a:pt x="48158" y="55472"/>
                            <a:pt x="47764" y="55841"/>
                            <a:pt x="47307" y="56501"/>
                          </a:cubicBezTo>
                          <a:lnTo>
                            <a:pt x="41288" y="65099"/>
                          </a:lnTo>
                          <a:cubicBezTo>
                            <a:pt x="38697" y="68807"/>
                            <a:pt x="31585" y="78777"/>
                            <a:pt x="29464" y="82003"/>
                          </a:cubicBezTo>
                          <a:cubicBezTo>
                            <a:pt x="24397" y="89648"/>
                            <a:pt x="24714" y="92302"/>
                            <a:pt x="34049" y="98830"/>
                          </a:cubicBezTo>
                          <a:cubicBezTo>
                            <a:pt x="36424" y="100507"/>
                            <a:pt x="40272" y="103186"/>
                            <a:pt x="43573" y="103542"/>
                          </a:cubicBezTo>
                          <a:cubicBezTo>
                            <a:pt x="46862" y="103897"/>
                            <a:pt x="49567" y="102386"/>
                            <a:pt x="53327" y="98360"/>
                          </a:cubicBezTo>
                          <a:cubicBezTo>
                            <a:pt x="54355" y="97293"/>
                            <a:pt x="54838" y="96989"/>
                            <a:pt x="55473" y="97433"/>
                          </a:cubicBezTo>
                          <a:cubicBezTo>
                            <a:pt x="56209" y="97941"/>
                            <a:pt x="55600" y="98818"/>
                            <a:pt x="54838" y="99910"/>
                          </a:cubicBezTo>
                          <a:cubicBezTo>
                            <a:pt x="53085" y="102412"/>
                            <a:pt x="47167" y="109308"/>
                            <a:pt x="45186" y="111175"/>
                          </a:cubicBezTo>
                          <a:cubicBezTo>
                            <a:pt x="42571" y="113562"/>
                            <a:pt x="41745" y="112978"/>
                            <a:pt x="38265" y="110552"/>
                          </a:cubicBezTo>
                          <a:cubicBezTo>
                            <a:pt x="31395" y="105739"/>
                            <a:pt x="26518" y="102005"/>
                            <a:pt x="22657" y="99148"/>
                          </a:cubicBezTo>
                          <a:cubicBezTo>
                            <a:pt x="18872" y="96176"/>
                            <a:pt x="16104" y="94080"/>
                            <a:pt x="13361" y="92150"/>
                          </a:cubicBezTo>
                          <a:cubicBezTo>
                            <a:pt x="12357" y="91451"/>
                            <a:pt x="10338" y="90042"/>
                            <a:pt x="8065" y="88619"/>
                          </a:cubicBezTo>
                          <a:cubicBezTo>
                            <a:pt x="5969" y="87146"/>
                            <a:pt x="3429" y="85698"/>
                            <a:pt x="1600" y="84416"/>
                          </a:cubicBezTo>
                          <a:cubicBezTo>
                            <a:pt x="407" y="83577"/>
                            <a:pt x="0" y="82803"/>
                            <a:pt x="534" y="82041"/>
                          </a:cubicBezTo>
                          <a:cubicBezTo>
                            <a:pt x="915" y="81495"/>
                            <a:pt x="1512" y="81431"/>
                            <a:pt x="2604" y="82193"/>
                          </a:cubicBezTo>
                          <a:cubicBezTo>
                            <a:pt x="3975" y="83158"/>
                            <a:pt x="5233" y="83704"/>
                            <a:pt x="6210" y="84073"/>
                          </a:cubicBezTo>
                          <a:cubicBezTo>
                            <a:pt x="8344" y="84911"/>
                            <a:pt x="10478" y="82828"/>
                            <a:pt x="13056" y="79933"/>
                          </a:cubicBezTo>
                          <a:cubicBezTo>
                            <a:pt x="16713" y="75678"/>
                            <a:pt x="22733" y="67067"/>
                            <a:pt x="29744" y="57034"/>
                          </a:cubicBezTo>
                          <a:close/>
                          <a:moveTo>
                            <a:pt x="43167" y="37858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2" behindDoc="0" locked="0" layoutInCell="1" allowOverlap="1">
            <wp:simplePos x="0" y="0"/>
            <wp:positionH relativeFrom="page">
              <wp:posOffset>1583467</wp:posOffset>
            </wp:positionH>
            <wp:positionV relativeFrom="page">
              <wp:posOffset>9143702</wp:posOffset>
            </wp:positionV>
            <wp:extent cx="137247" cy="124522"/>
            <wp:effectExtent l="0" t="0" r="0" b="0"/>
            <wp:wrapNone/>
            <wp:docPr id="238" name="Freeform 2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7247" cy="124522"/>
                    </a:xfrm>
                    <a:custGeom>
                      <a:rect l="l" t="t" r="r" b="b"/>
                      <a:pathLst>
                        <a:path w="137247" h="124522">
                          <a:moveTo>
                            <a:pt x="26377" y="66255"/>
                          </a:moveTo>
                          <a:cubicBezTo>
                            <a:pt x="19329" y="73862"/>
                            <a:pt x="17970" y="77354"/>
                            <a:pt x="18923" y="79589"/>
                          </a:cubicBezTo>
                          <a:cubicBezTo>
                            <a:pt x="19735" y="81482"/>
                            <a:pt x="21171" y="83044"/>
                            <a:pt x="22453" y="84288"/>
                          </a:cubicBezTo>
                          <a:cubicBezTo>
                            <a:pt x="23330" y="85152"/>
                            <a:pt x="23634" y="85800"/>
                            <a:pt x="23076" y="86371"/>
                          </a:cubicBezTo>
                          <a:cubicBezTo>
                            <a:pt x="22339" y="87146"/>
                            <a:pt x="21425" y="86638"/>
                            <a:pt x="20307" y="85546"/>
                          </a:cubicBezTo>
                          <a:cubicBezTo>
                            <a:pt x="15087" y="80491"/>
                            <a:pt x="12153" y="77100"/>
                            <a:pt x="10629" y="75627"/>
                          </a:cubicBezTo>
                          <a:cubicBezTo>
                            <a:pt x="9906" y="74929"/>
                            <a:pt x="5854" y="71563"/>
                            <a:pt x="1676" y="67525"/>
                          </a:cubicBezTo>
                          <a:cubicBezTo>
                            <a:pt x="635" y="66521"/>
                            <a:pt x="0" y="65722"/>
                            <a:pt x="838" y="64871"/>
                          </a:cubicBezTo>
                          <a:cubicBezTo>
                            <a:pt x="1384" y="64287"/>
                            <a:pt x="2057" y="64566"/>
                            <a:pt x="2857" y="65341"/>
                          </a:cubicBezTo>
                          <a:cubicBezTo>
                            <a:pt x="3899" y="66356"/>
                            <a:pt x="5435" y="67651"/>
                            <a:pt x="6934" y="68363"/>
                          </a:cubicBezTo>
                          <a:cubicBezTo>
                            <a:pt x="9766" y="69620"/>
                            <a:pt x="12763" y="67156"/>
                            <a:pt x="20891" y="58915"/>
                          </a:cubicBezTo>
                          <a:lnTo>
                            <a:pt x="76351" y="3022"/>
                          </a:lnTo>
                          <a:cubicBezTo>
                            <a:pt x="78205" y="1104"/>
                            <a:pt x="79742" y="0"/>
                            <a:pt x="80542" y="774"/>
                          </a:cubicBezTo>
                          <a:cubicBezTo>
                            <a:pt x="81418" y="1638"/>
                            <a:pt x="80948" y="3568"/>
                            <a:pt x="80644" y="6616"/>
                          </a:cubicBezTo>
                          <a:cubicBezTo>
                            <a:pt x="80402" y="8788"/>
                            <a:pt x="77532" y="36182"/>
                            <a:pt x="75856" y="61379"/>
                          </a:cubicBezTo>
                          <a:cubicBezTo>
                            <a:pt x="75030" y="73163"/>
                            <a:pt x="72554" y="97408"/>
                            <a:pt x="72439" y="100252"/>
                          </a:cubicBezTo>
                          <a:lnTo>
                            <a:pt x="72833" y="100646"/>
                          </a:lnTo>
                          <a:lnTo>
                            <a:pt x="113549" y="56946"/>
                          </a:lnTo>
                          <a:cubicBezTo>
                            <a:pt x="119112" y="51041"/>
                            <a:pt x="120141" y="48526"/>
                            <a:pt x="119137" y="45707"/>
                          </a:cubicBezTo>
                          <a:cubicBezTo>
                            <a:pt x="118490" y="43967"/>
                            <a:pt x="116572" y="42100"/>
                            <a:pt x="115442" y="41008"/>
                          </a:cubicBezTo>
                          <a:cubicBezTo>
                            <a:pt x="114476" y="40081"/>
                            <a:pt x="114438" y="39484"/>
                            <a:pt x="114984" y="38912"/>
                          </a:cubicBezTo>
                          <a:cubicBezTo>
                            <a:pt x="115734" y="38150"/>
                            <a:pt x="116699" y="38900"/>
                            <a:pt x="117905" y="40068"/>
                          </a:cubicBezTo>
                          <a:cubicBezTo>
                            <a:pt x="122084" y="44094"/>
                            <a:pt x="125665" y="48107"/>
                            <a:pt x="127354" y="49746"/>
                          </a:cubicBezTo>
                          <a:cubicBezTo>
                            <a:pt x="128231" y="50596"/>
                            <a:pt x="131558" y="53263"/>
                            <a:pt x="135495" y="57073"/>
                          </a:cubicBezTo>
                          <a:cubicBezTo>
                            <a:pt x="136536" y="58089"/>
                            <a:pt x="137247" y="58953"/>
                            <a:pt x="136511" y="59728"/>
                          </a:cubicBezTo>
                          <a:cubicBezTo>
                            <a:pt x="135952" y="60299"/>
                            <a:pt x="135203" y="60121"/>
                            <a:pt x="134238" y="59182"/>
                          </a:cubicBezTo>
                          <a:cubicBezTo>
                            <a:pt x="133425" y="58407"/>
                            <a:pt x="132790" y="57785"/>
                            <a:pt x="131545" y="57137"/>
                          </a:cubicBezTo>
                          <a:cubicBezTo>
                            <a:pt x="128561" y="55727"/>
                            <a:pt x="125970" y="57124"/>
                            <a:pt x="120712" y="62395"/>
                          </a:cubicBezTo>
                          <a:lnTo>
                            <a:pt x="61479" y="121868"/>
                          </a:lnTo>
                          <a:cubicBezTo>
                            <a:pt x="59447" y="123963"/>
                            <a:pt x="58292" y="124522"/>
                            <a:pt x="57568" y="123811"/>
                          </a:cubicBezTo>
                          <a:cubicBezTo>
                            <a:pt x="56691" y="122960"/>
                            <a:pt x="56742" y="120979"/>
                            <a:pt x="56882" y="119074"/>
                          </a:cubicBezTo>
                          <a:cubicBezTo>
                            <a:pt x="57365" y="108444"/>
                            <a:pt x="59206" y="85978"/>
                            <a:pt x="60374" y="68058"/>
                          </a:cubicBezTo>
                          <a:cubicBezTo>
                            <a:pt x="61606" y="49263"/>
                            <a:pt x="64261" y="28702"/>
                            <a:pt x="64565" y="25488"/>
                          </a:cubicBezTo>
                          <a:lnTo>
                            <a:pt x="64324" y="25247"/>
                          </a:lnTo>
                          <a:close/>
                          <a:moveTo>
                            <a:pt x="26377" y="66255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2" behindDoc="0" locked="0" layoutInCell="1" allowOverlap="1">
            <wp:simplePos x="0" y="0"/>
            <wp:positionH relativeFrom="page">
              <wp:posOffset>1232223</wp:posOffset>
            </wp:positionH>
            <wp:positionV relativeFrom="page">
              <wp:posOffset>9179101</wp:posOffset>
            </wp:positionV>
            <wp:extent cx="108635" cy="91224"/>
            <wp:effectExtent l="0" t="0" r="0" b="0"/>
            <wp:wrapNone/>
            <wp:docPr id="239" name="Freeform 2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8635" cy="91224"/>
                    </a:xfrm>
                    <a:custGeom>
                      <a:rect l="l" t="t" r="r" b="b"/>
                      <a:pathLst>
                        <a:path w="108635" h="91224">
                          <a:moveTo>
                            <a:pt x="107962" y="33401"/>
                          </a:moveTo>
                          <a:cubicBezTo>
                            <a:pt x="108635" y="17133"/>
                            <a:pt x="96012" y="3404"/>
                            <a:pt x="79743" y="2718"/>
                          </a:cubicBezTo>
                          <a:cubicBezTo>
                            <a:pt x="69621" y="2299"/>
                            <a:pt x="60490" y="7024"/>
                            <a:pt x="54864" y="14580"/>
                          </a:cubicBezTo>
                          <a:cubicBezTo>
                            <a:pt x="49885" y="6579"/>
                            <a:pt x="41173" y="1105"/>
                            <a:pt x="31064" y="686"/>
                          </a:cubicBezTo>
                          <a:cubicBezTo>
                            <a:pt x="14795" y="0"/>
                            <a:pt x="1054" y="12637"/>
                            <a:pt x="381" y="28893"/>
                          </a:cubicBezTo>
                          <a:cubicBezTo>
                            <a:pt x="0" y="37833"/>
                            <a:pt x="3657" y="45999"/>
                            <a:pt x="9715" y="51676"/>
                          </a:cubicBezTo>
                          <a:lnTo>
                            <a:pt x="9715" y="51676"/>
                          </a:lnTo>
                          <a:lnTo>
                            <a:pt x="51651" y="91224"/>
                          </a:lnTo>
                          <a:lnTo>
                            <a:pt x="97523" y="54711"/>
                          </a:lnTo>
                          <a:lnTo>
                            <a:pt x="97523" y="54686"/>
                          </a:lnTo>
                          <a:cubicBezTo>
                            <a:pt x="103606" y="49555"/>
                            <a:pt x="107607" y="41986"/>
                            <a:pt x="107962" y="33401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2" behindDoc="0" locked="0" layoutInCell="1" allowOverlap="1">
            <wp:simplePos x="0" y="0"/>
            <wp:positionH relativeFrom="page">
              <wp:posOffset>756908</wp:posOffset>
            </wp:positionH>
            <wp:positionV relativeFrom="page">
              <wp:posOffset>9187993</wp:posOffset>
            </wp:positionV>
            <wp:extent cx="107733" cy="115684"/>
            <wp:effectExtent l="0" t="0" r="0" b="0"/>
            <wp:wrapNone/>
            <wp:docPr id="240" name="Freeform 2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733" cy="115684"/>
                    </a:xfrm>
                    <a:custGeom>
                      <a:rect l="l" t="t" r="r" b="b"/>
                      <a:pathLst>
                        <a:path w="107733" h="115684">
                          <a:moveTo>
                            <a:pt x="104876" y="57899"/>
                          </a:moveTo>
                          <a:cubicBezTo>
                            <a:pt x="107606" y="60235"/>
                            <a:pt x="107733" y="60489"/>
                            <a:pt x="107568" y="62115"/>
                          </a:cubicBezTo>
                          <a:cubicBezTo>
                            <a:pt x="106285" y="70573"/>
                            <a:pt x="100292" y="79844"/>
                            <a:pt x="94628" y="86474"/>
                          </a:cubicBezTo>
                          <a:cubicBezTo>
                            <a:pt x="76848" y="107276"/>
                            <a:pt x="49378" y="115684"/>
                            <a:pt x="21476" y="91833"/>
                          </a:cubicBezTo>
                          <a:cubicBezTo>
                            <a:pt x="5296" y="78015"/>
                            <a:pt x="0" y="61289"/>
                            <a:pt x="1041" y="48806"/>
                          </a:cubicBezTo>
                          <a:cubicBezTo>
                            <a:pt x="2159" y="35636"/>
                            <a:pt x="7899" y="27470"/>
                            <a:pt x="13995" y="20346"/>
                          </a:cubicBezTo>
                          <a:cubicBezTo>
                            <a:pt x="19012" y="14478"/>
                            <a:pt x="26606" y="8052"/>
                            <a:pt x="28461" y="6693"/>
                          </a:cubicBezTo>
                          <a:cubicBezTo>
                            <a:pt x="30391" y="5258"/>
                            <a:pt x="33541" y="2807"/>
                            <a:pt x="35306" y="940"/>
                          </a:cubicBezTo>
                          <a:cubicBezTo>
                            <a:pt x="36284" y="0"/>
                            <a:pt x="36830" y="178"/>
                            <a:pt x="37541" y="788"/>
                          </a:cubicBezTo>
                          <a:cubicBezTo>
                            <a:pt x="38646" y="1727"/>
                            <a:pt x="40970" y="4750"/>
                            <a:pt x="53607" y="15545"/>
                          </a:cubicBezTo>
                          <a:cubicBezTo>
                            <a:pt x="55232" y="16929"/>
                            <a:pt x="55512" y="17615"/>
                            <a:pt x="54927" y="18301"/>
                          </a:cubicBezTo>
                          <a:cubicBezTo>
                            <a:pt x="54419" y="18885"/>
                            <a:pt x="53772" y="18631"/>
                            <a:pt x="52895" y="18021"/>
                          </a:cubicBezTo>
                          <a:cubicBezTo>
                            <a:pt x="50343" y="16294"/>
                            <a:pt x="46749" y="13945"/>
                            <a:pt x="42037" y="13742"/>
                          </a:cubicBezTo>
                          <a:cubicBezTo>
                            <a:pt x="36627" y="13526"/>
                            <a:pt x="26162" y="16345"/>
                            <a:pt x="17958" y="25934"/>
                          </a:cubicBezTo>
                          <a:cubicBezTo>
                            <a:pt x="13970" y="30607"/>
                            <a:pt x="9080" y="37148"/>
                            <a:pt x="9868" y="48108"/>
                          </a:cubicBezTo>
                          <a:cubicBezTo>
                            <a:pt x="10554" y="56922"/>
                            <a:pt x="15519" y="66458"/>
                            <a:pt x="27953" y="77088"/>
                          </a:cubicBezTo>
                          <a:cubicBezTo>
                            <a:pt x="49682" y="95668"/>
                            <a:pt x="75908" y="97942"/>
                            <a:pt x="91211" y="80022"/>
                          </a:cubicBezTo>
                          <a:cubicBezTo>
                            <a:pt x="93104" y="77812"/>
                            <a:pt x="95644" y="74840"/>
                            <a:pt x="96266" y="71856"/>
                          </a:cubicBezTo>
                          <a:cubicBezTo>
                            <a:pt x="96660" y="69976"/>
                            <a:pt x="95631" y="68516"/>
                            <a:pt x="93916" y="67043"/>
                          </a:cubicBezTo>
                          <a:lnTo>
                            <a:pt x="84404" y="58927"/>
                          </a:lnTo>
                          <a:cubicBezTo>
                            <a:pt x="79350" y="54598"/>
                            <a:pt x="75514" y="51321"/>
                            <a:pt x="72415" y="48819"/>
                          </a:cubicBezTo>
                          <a:cubicBezTo>
                            <a:pt x="68897" y="45962"/>
                            <a:pt x="66624" y="45339"/>
                            <a:pt x="63525" y="47536"/>
                          </a:cubicBezTo>
                          <a:cubicBezTo>
                            <a:pt x="62738" y="48044"/>
                            <a:pt x="61404" y="49403"/>
                            <a:pt x="60388" y="50597"/>
                          </a:cubicBezTo>
                          <a:cubicBezTo>
                            <a:pt x="59741" y="51359"/>
                            <a:pt x="59106" y="51689"/>
                            <a:pt x="58496" y="51181"/>
                          </a:cubicBezTo>
                          <a:cubicBezTo>
                            <a:pt x="57683" y="50483"/>
                            <a:pt x="57988" y="49721"/>
                            <a:pt x="59004" y="48527"/>
                          </a:cubicBezTo>
                          <a:cubicBezTo>
                            <a:pt x="62789" y="44107"/>
                            <a:pt x="67653" y="39015"/>
                            <a:pt x="69837" y="36462"/>
                          </a:cubicBezTo>
                          <a:cubicBezTo>
                            <a:pt x="72085" y="33833"/>
                            <a:pt x="75628" y="29071"/>
                            <a:pt x="78016" y="26276"/>
                          </a:cubicBezTo>
                          <a:cubicBezTo>
                            <a:pt x="78969" y="25172"/>
                            <a:pt x="79680" y="24753"/>
                            <a:pt x="80493" y="25438"/>
                          </a:cubicBezTo>
                          <a:cubicBezTo>
                            <a:pt x="81089" y="25959"/>
                            <a:pt x="80861" y="26645"/>
                            <a:pt x="80353" y="27242"/>
                          </a:cubicBezTo>
                          <a:cubicBezTo>
                            <a:pt x="79769" y="27915"/>
                            <a:pt x="79362" y="28601"/>
                            <a:pt x="78689" y="29794"/>
                          </a:cubicBezTo>
                          <a:cubicBezTo>
                            <a:pt x="77241" y="32512"/>
                            <a:pt x="78232" y="34836"/>
                            <a:pt x="81699" y="37948"/>
                          </a:cubicBezTo>
                          <a:cubicBezTo>
                            <a:pt x="84658" y="40615"/>
                            <a:pt x="88697" y="44082"/>
                            <a:pt x="93751" y="48400"/>
                          </a:cubicBezTo>
                          <a:close/>
                          <a:moveTo>
                            <a:pt x="104876" y="57899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3" behindDoc="0" locked="0" layoutInCell="1" allowOverlap="1">
            <wp:simplePos x="0" y="0"/>
            <wp:positionH relativeFrom="page">
              <wp:posOffset>1163166</wp:posOffset>
            </wp:positionH>
            <wp:positionV relativeFrom="page">
              <wp:posOffset>9253918</wp:posOffset>
            </wp:positionV>
            <wp:extent cx="107669" cy="98323"/>
            <wp:effectExtent l="0" t="0" r="0" b="0"/>
            <wp:wrapNone/>
            <wp:docPr id="241" name="Freeform 2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669" cy="98323"/>
                    </a:xfrm>
                    <a:custGeom>
                      <a:rect l="l" t="t" r="r" b="b"/>
                      <a:pathLst>
                        <a:path w="107669" h="98323">
                          <a:moveTo>
                            <a:pt x="100431" y="68402"/>
                          </a:moveTo>
                          <a:cubicBezTo>
                            <a:pt x="107669" y="53823"/>
                            <a:pt x="101713" y="36132"/>
                            <a:pt x="87135" y="28893"/>
                          </a:cubicBezTo>
                          <a:cubicBezTo>
                            <a:pt x="78067" y="24397"/>
                            <a:pt x="67793" y="24994"/>
                            <a:pt x="59576" y="29604"/>
                          </a:cubicBezTo>
                          <a:cubicBezTo>
                            <a:pt x="58280" y="20282"/>
                            <a:pt x="52553" y="11735"/>
                            <a:pt x="43485" y="7239"/>
                          </a:cubicBezTo>
                          <a:cubicBezTo>
                            <a:pt x="28905" y="0"/>
                            <a:pt x="11214" y="5957"/>
                            <a:pt x="3975" y="20536"/>
                          </a:cubicBezTo>
                          <a:cubicBezTo>
                            <a:pt x="0" y="28550"/>
                            <a:pt x="13" y="37491"/>
                            <a:pt x="3251" y="45136"/>
                          </a:cubicBezTo>
                          <a:lnTo>
                            <a:pt x="3238" y="45136"/>
                          </a:lnTo>
                          <a:lnTo>
                            <a:pt x="25476" y="98323"/>
                          </a:lnTo>
                          <a:lnTo>
                            <a:pt x="82220" y="83629"/>
                          </a:lnTo>
                          <a:lnTo>
                            <a:pt x="82232" y="83603"/>
                          </a:lnTo>
                          <a:cubicBezTo>
                            <a:pt x="89878" y="81394"/>
                            <a:pt x="96609" y="76098"/>
                            <a:pt x="100431" y="68402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3" behindDoc="0" locked="0" layoutInCell="1" allowOverlap="1">
            <wp:simplePos x="0" y="0"/>
            <wp:positionH relativeFrom="page">
              <wp:posOffset>1678226</wp:posOffset>
            </wp:positionH>
            <wp:positionV relativeFrom="page">
              <wp:posOffset>9254817</wp:posOffset>
            </wp:positionV>
            <wp:extent cx="132752" cy="133704"/>
            <wp:effectExtent l="0" t="0" r="0" b="0"/>
            <wp:wrapNone/>
            <wp:docPr id="242" name="Freeform 2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2752" cy="133704"/>
                    </a:xfrm>
                    <a:custGeom>
                      <a:rect l="l" t="t" r="r" b="b"/>
                      <a:pathLst>
                        <a:path w="132752" h="133704">
                          <a:moveTo>
                            <a:pt x="84264" y="80441"/>
                          </a:moveTo>
                          <a:cubicBezTo>
                            <a:pt x="84441" y="80733"/>
                            <a:pt x="84835" y="80872"/>
                            <a:pt x="85407" y="80529"/>
                          </a:cubicBezTo>
                          <a:lnTo>
                            <a:pt x="87794" y="79070"/>
                          </a:lnTo>
                          <a:cubicBezTo>
                            <a:pt x="105028" y="68516"/>
                            <a:pt x="108203" y="66573"/>
                            <a:pt x="111721" y="64160"/>
                          </a:cubicBezTo>
                          <a:cubicBezTo>
                            <a:pt x="115455" y="61607"/>
                            <a:pt x="116801" y="59728"/>
                            <a:pt x="115671" y="56108"/>
                          </a:cubicBezTo>
                          <a:cubicBezTo>
                            <a:pt x="115429" y="55194"/>
                            <a:pt x="114553" y="53505"/>
                            <a:pt x="113740" y="52171"/>
                          </a:cubicBezTo>
                          <a:cubicBezTo>
                            <a:pt x="113092" y="51130"/>
                            <a:pt x="112978" y="50419"/>
                            <a:pt x="113766" y="49936"/>
                          </a:cubicBezTo>
                          <a:cubicBezTo>
                            <a:pt x="114566" y="49441"/>
                            <a:pt x="115201" y="49974"/>
                            <a:pt x="116014" y="51308"/>
                          </a:cubicBezTo>
                          <a:cubicBezTo>
                            <a:pt x="119163" y="56464"/>
                            <a:pt x="122503" y="62674"/>
                            <a:pt x="124065" y="65240"/>
                          </a:cubicBezTo>
                          <a:cubicBezTo>
                            <a:pt x="125475" y="67538"/>
                            <a:pt x="129488" y="73329"/>
                            <a:pt x="131762" y="77038"/>
                          </a:cubicBezTo>
                          <a:cubicBezTo>
                            <a:pt x="132574" y="78371"/>
                            <a:pt x="132752" y="79171"/>
                            <a:pt x="131965" y="79654"/>
                          </a:cubicBezTo>
                          <a:cubicBezTo>
                            <a:pt x="131165" y="80149"/>
                            <a:pt x="130593" y="79705"/>
                            <a:pt x="129895" y="78575"/>
                          </a:cubicBezTo>
                          <a:cubicBezTo>
                            <a:pt x="129425" y="77800"/>
                            <a:pt x="128790" y="77012"/>
                            <a:pt x="127863" y="76009"/>
                          </a:cubicBezTo>
                          <a:cubicBezTo>
                            <a:pt x="125716" y="73787"/>
                            <a:pt x="123329" y="74206"/>
                            <a:pt x="119239" y="76441"/>
                          </a:cubicBezTo>
                          <a:cubicBezTo>
                            <a:pt x="115493" y="78473"/>
                            <a:pt x="112318" y="80429"/>
                            <a:pt x="95084" y="90981"/>
                          </a:cubicBezTo>
                          <a:lnTo>
                            <a:pt x="75120" y="103199"/>
                          </a:lnTo>
                          <a:cubicBezTo>
                            <a:pt x="64681" y="109587"/>
                            <a:pt x="55728" y="115073"/>
                            <a:pt x="51143" y="118541"/>
                          </a:cubicBezTo>
                          <a:cubicBezTo>
                            <a:pt x="48146" y="120763"/>
                            <a:pt x="45999" y="122871"/>
                            <a:pt x="47295" y="126008"/>
                          </a:cubicBezTo>
                          <a:cubicBezTo>
                            <a:pt x="47879" y="127481"/>
                            <a:pt x="48933" y="129717"/>
                            <a:pt x="49809" y="131139"/>
                          </a:cubicBezTo>
                          <a:cubicBezTo>
                            <a:pt x="50457" y="132193"/>
                            <a:pt x="50406" y="132866"/>
                            <a:pt x="49835" y="133222"/>
                          </a:cubicBezTo>
                          <a:cubicBezTo>
                            <a:pt x="49047" y="133704"/>
                            <a:pt x="48235" y="133146"/>
                            <a:pt x="47536" y="132015"/>
                          </a:cubicBezTo>
                          <a:cubicBezTo>
                            <a:pt x="43751" y="125830"/>
                            <a:pt x="40411" y="119607"/>
                            <a:pt x="38786" y="116940"/>
                          </a:cubicBezTo>
                          <a:cubicBezTo>
                            <a:pt x="37440" y="114756"/>
                            <a:pt x="33426" y="108965"/>
                            <a:pt x="31153" y="105231"/>
                          </a:cubicBezTo>
                          <a:cubicBezTo>
                            <a:pt x="30328" y="103897"/>
                            <a:pt x="30264" y="103021"/>
                            <a:pt x="31064" y="102539"/>
                          </a:cubicBezTo>
                          <a:cubicBezTo>
                            <a:pt x="31623" y="102196"/>
                            <a:pt x="32195" y="102361"/>
                            <a:pt x="32906" y="103516"/>
                          </a:cubicBezTo>
                          <a:cubicBezTo>
                            <a:pt x="33782" y="104939"/>
                            <a:pt x="34696" y="105942"/>
                            <a:pt x="35446" y="106666"/>
                          </a:cubicBezTo>
                          <a:cubicBezTo>
                            <a:pt x="37071" y="108292"/>
                            <a:pt x="39865" y="107237"/>
                            <a:pt x="43383" y="105599"/>
                          </a:cubicBezTo>
                          <a:cubicBezTo>
                            <a:pt x="48438" y="103161"/>
                            <a:pt x="57391" y="97674"/>
                            <a:pt x="67831" y="91286"/>
                          </a:cubicBezTo>
                          <a:lnTo>
                            <a:pt x="77813" y="85178"/>
                          </a:lnTo>
                          <a:cubicBezTo>
                            <a:pt x="78257" y="84898"/>
                            <a:pt x="78321" y="84479"/>
                            <a:pt x="78143" y="84187"/>
                          </a:cubicBezTo>
                          <a:lnTo>
                            <a:pt x="55855" y="47803"/>
                          </a:lnTo>
                          <a:cubicBezTo>
                            <a:pt x="55689" y="47510"/>
                            <a:pt x="55397" y="47295"/>
                            <a:pt x="54826" y="47637"/>
                          </a:cubicBezTo>
                          <a:lnTo>
                            <a:pt x="44856" y="53746"/>
                          </a:lnTo>
                          <a:cubicBezTo>
                            <a:pt x="34417" y="60147"/>
                            <a:pt x="25463" y="65633"/>
                            <a:pt x="20879" y="69088"/>
                          </a:cubicBezTo>
                          <a:cubicBezTo>
                            <a:pt x="17869" y="71323"/>
                            <a:pt x="15735" y="73418"/>
                            <a:pt x="17031" y="76555"/>
                          </a:cubicBezTo>
                          <a:cubicBezTo>
                            <a:pt x="17615" y="78029"/>
                            <a:pt x="18669" y="80264"/>
                            <a:pt x="19545" y="81698"/>
                          </a:cubicBezTo>
                          <a:cubicBezTo>
                            <a:pt x="20180" y="82739"/>
                            <a:pt x="20142" y="83425"/>
                            <a:pt x="19571" y="83768"/>
                          </a:cubicBezTo>
                          <a:cubicBezTo>
                            <a:pt x="18771" y="84263"/>
                            <a:pt x="17971" y="83704"/>
                            <a:pt x="17272" y="82561"/>
                          </a:cubicBezTo>
                          <a:cubicBezTo>
                            <a:pt x="13475" y="76378"/>
                            <a:pt x="10147" y="70167"/>
                            <a:pt x="8509" y="67500"/>
                          </a:cubicBezTo>
                          <a:cubicBezTo>
                            <a:pt x="7163" y="65303"/>
                            <a:pt x="3162" y="59512"/>
                            <a:pt x="825" y="55689"/>
                          </a:cubicBezTo>
                          <a:cubicBezTo>
                            <a:pt x="63" y="54457"/>
                            <a:pt x="0" y="53581"/>
                            <a:pt x="787" y="53098"/>
                          </a:cubicBezTo>
                          <a:cubicBezTo>
                            <a:pt x="1359" y="52743"/>
                            <a:pt x="1930" y="52921"/>
                            <a:pt x="2629" y="54064"/>
                          </a:cubicBezTo>
                          <a:cubicBezTo>
                            <a:pt x="3505" y="55499"/>
                            <a:pt x="4432" y="56502"/>
                            <a:pt x="5182" y="57213"/>
                          </a:cubicBezTo>
                          <a:cubicBezTo>
                            <a:pt x="6807" y="58839"/>
                            <a:pt x="9588" y="57797"/>
                            <a:pt x="13119" y="56159"/>
                          </a:cubicBezTo>
                          <a:cubicBezTo>
                            <a:pt x="18174" y="53721"/>
                            <a:pt x="27127" y="48234"/>
                            <a:pt x="37567" y="41846"/>
                          </a:cubicBezTo>
                          <a:lnTo>
                            <a:pt x="57518" y="29629"/>
                          </a:lnTo>
                          <a:cubicBezTo>
                            <a:pt x="74765" y="19062"/>
                            <a:pt x="77940" y="17119"/>
                            <a:pt x="81445" y="14706"/>
                          </a:cubicBezTo>
                          <a:cubicBezTo>
                            <a:pt x="85191" y="12154"/>
                            <a:pt x="86537" y="10287"/>
                            <a:pt x="85407" y="6655"/>
                          </a:cubicBezTo>
                          <a:cubicBezTo>
                            <a:pt x="85165" y="5753"/>
                            <a:pt x="84289" y="4064"/>
                            <a:pt x="83477" y="2730"/>
                          </a:cubicBezTo>
                          <a:cubicBezTo>
                            <a:pt x="82829" y="1676"/>
                            <a:pt x="82702" y="978"/>
                            <a:pt x="83503" y="482"/>
                          </a:cubicBezTo>
                          <a:cubicBezTo>
                            <a:pt x="84289" y="0"/>
                            <a:pt x="84924" y="533"/>
                            <a:pt x="85749" y="1867"/>
                          </a:cubicBezTo>
                          <a:cubicBezTo>
                            <a:pt x="88899" y="7010"/>
                            <a:pt x="92226" y="13220"/>
                            <a:pt x="93801" y="15786"/>
                          </a:cubicBezTo>
                          <a:cubicBezTo>
                            <a:pt x="95198" y="18072"/>
                            <a:pt x="99224" y="23876"/>
                            <a:pt x="101497" y="27584"/>
                          </a:cubicBezTo>
                          <a:cubicBezTo>
                            <a:pt x="102310" y="28918"/>
                            <a:pt x="102488" y="29730"/>
                            <a:pt x="101688" y="30213"/>
                          </a:cubicBezTo>
                          <a:cubicBezTo>
                            <a:pt x="100900" y="30696"/>
                            <a:pt x="100329" y="30264"/>
                            <a:pt x="99631" y="29121"/>
                          </a:cubicBezTo>
                          <a:cubicBezTo>
                            <a:pt x="99161" y="28359"/>
                            <a:pt x="98526" y="27571"/>
                            <a:pt x="97598" y="26568"/>
                          </a:cubicBezTo>
                          <a:cubicBezTo>
                            <a:pt x="95452" y="24346"/>
                            <a:pt x="93052" y="24765"/>
                            <a:pt x="88975" y="27000"/>
                          </a:cubicBezTo>
                          <a:cubicBezTo>
                            <a:pt x="85229" y="29032"/>
                            <a:pt x="82055" y="30975"/>
                            <a:pt x="64808" y="41529"/>
                          </a:cubicBezTo>
                          <a:lnTo>
                            <a:pt x="62433" y="42989"/>
                          </a:lnTo>
                          <a:cubicBezTo>
                            <a:pt x="61862" y="43332"/>
                            <a:pt x="61811" y="43764"/>
                            <a:pt x="61989" y="44043"/>
                          </a:cubicBezTo>
                          <a:close/>
                          <a:moveTo>
                            <a:pt x="84264" y="80441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1" behindDoc="0" locked="0" layoutInCell="1" allowOverlap="1">
            <wp:simplePos x="0" y="0"/>
            <wp:positionH relativeFrom="page">
              <wp:posOffset>681799</wp:posOffset>
            </wp:positionH>
            <wp:positionV relativeFrom="page">
              <wp:posOffset>9268137</wp:posOffset>
            </wp:positionV>
            <wp:extent cx="126009" cy="131546"/>
            <wp:effectExtent l="0" t="0" r="0" b="0"/>
            <wp:wrapNone/>
            <wp:docPr id="243" name="Freeform 2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6009" cy="131546"/>
                    </a:xfrm>
                    <a:custGeom>
                      <a:rect l="l" t="t" r="r" b="b"/>
                      <a:pathLst>
                        <a:path w="126009" h="131546">
                          <a:moveTo>
                            <a:pt x="77165" y="105829"/>
                          </a:moveTo>
                          <a:cubicBezTo>
                            <a:pt x="86245" y="110832"/>
                            <a:pt x="89966" y="111315"/>
                            <a:pt x="91896" y="109842"/>
                          </a:cubicBezTo>
                          <a:cubicBezTo>
                            <a:pt x="93535" y="108597"/>
                            <a:pt x="94716" y="106832"/>
                            <a:pt x="95618" y="105283"/>
                          </a:cubicBezTo>
                          <a:cubicBezTo>
                            <a:pt x="96227" y="104229"/>
                            <a:pt x="96799" y="103772"/>
                            <a:pt x="97485" y="104179"/>
                          </a:cubicBezTo>
                          <a:cubicBezTo>
                            <a:pt x="98412" y="104712"/>
                            <a:pt x="98132" y="105715"/>
                            <a:pt x="97345" y="107060"/>
                          </a:cubicBezTo>
                          <a:cubicBezTo>
                            <a:pt x="93713" y="113347"/>
                            <a:pt x="91122" y="117017"/>
                            <a:pt x="90055" y="118846"/>
                          </a:cubicBezTo>
                          <a:cubicBezTo>
                            <a:pt x="89560" y="119722"/>
                            <a:pt x="87274" y="124459"/>
                            <a:pt x="84353" y="129489"/>
                          </a:cubicBezTo>
                          <a:cubicBezTo>
                            <a:pt x="83629" y="130746"/>
                            <a:pt x="83007" y="131546"/>
                            <a:pt x="81978" y="130949"/>
                          </a:cubicBezTo>
                          <a:cubicBezTo>
                            <a:pt x="81279" y="130555"/>
                            <a:pt x="81381" y="129831"/>
                            <a:pt x="81952" y="128866"/>
                          </a:cubicBezTo>
                          <a:cubicBezTo>
                            <a:pt x="82676" y="127609"/>
                            <a:pt x="83565" y="125806"/>
                            <a:pt x="83895" y="124193"/>
                          </a:cubicBezTo>
                          <a:cubicBezTo>
                            <a:pt x="84429" y="121145"/>
                            <a:pt x="81317" y="118821"/>
                            <a:pt x="71362" y="112928"/>
                          </a:cubicBezTo>
                          <a:lnTo>
                            <a:pt x="3747" y="72594"/>
                          </a:lnTo>
                          <a:cubicBezTo>
                            <a:pt x="1448" y="71260"/>
                            <a:pt x="0" y="70041"/>
                            <a:pt x="559" y="69063"/>
                          </a:cubicBezTo>
                          <a:cubicBezTo>
                            <a:pt x="1181" y="68009"/>
                            <a:pt x="3175" y="67996"/>
                            <a:pt x="6198" y="67552"/>
                          </a:cubicBezTo>
                          <a:cubicBezTo>
                            <a:pt x="8370" y="67260"/>
                            <a:pt x="35637" y="63437"/>
                            <a:pt x="60503" y="58992"/>
                          </a:cubicBezTo>
                          <a:cubicBezTo>
                            <a:pt x="72136" y="56960"/>
                            <a:pt x="96265" y="53506"/>
                            <a:pt x="99059" y="52934"/>
                          </a:cubicBezTo>
                          <a:lnTo>
                            <a:pt x="99339" y="52451"/>
                          </a:lnTo>
                          <a:lnTo>
                            <a:pt x="47117" y="23483"/>
                          </a:lnTo>
                          <a:cubicBezTo>
                            <a:pt x="40043" y="19508"/>
                            <a:pt x="37351" y="19114"/>
                            <a:pt x="34862" y="20765"/>
                          </a:cubicBezTo>
                          <a:cubicBezTo>
                            <a:pt x="33325" y="21819"/>
                            <a:pt x="31979" y="24143"/>
                            <a:pt x="31204" y="25489"/>
                          </a:cubicBezTo>
                          <a:cubicBezTo>
                            <a:pt x="30531" y="26645"/>
                            <a:pt x="29960" y="26836"/>
                            <a:pt x="29261" y="26442"/>
                          </a:cubicBezTo>
                          <a:cubicBezTo>
                            <a:pt x="28347" y="25908"/>
                            <a:pt x="28842" y="24778"/>
                            <a:pt x="29693" y="23318"/>
                          </a:cubicBezTo>
                          <a:cubicBezTo>
                            <a:pt x="32601" y="18288"/>
                            <a:pt x="35637" y="13856"/>
                            <a:pt x="36805" y="11824"/>
                          </a:cubicBezTo>
                          <a:cubicBezTo>
                            <a:pt x="37427" y="10757"/>
                            <a:pt x="39205" y="6884"/>
                            <a:pt x="41961" y="2159"/>
                          </a:cubicBezTo>
                          <a:cubicBezTo>
                            <a:pt x="42685" y="902"/>
                            <a:pt x="43358" y="0"/>
                            <a:pt x="44285" y="534"/>
                          </a:cubicBezTo>
                          <a:cubicBezTo>
                            <a:pt x="44971" y="940"/>
                            <a:pt x="44984" y="1715"/>
                            <a:pt x="44311" y="2871"/>
                          </a:cubicBezTo>
                          <a:cubicBezTo>
                            <a:pt x="43752" y="3836"/>
                            <a:pt x="43295" y="4611"/>
                            <a:pt x="42977" y="5969"/>
                          </a:cubicBezTo>
                          <a:cubicBezTo>
                            <a:pt x="42329" y="9208"/>
                            <a:pt x="44298" y="11392"/>
                            <a:pt x="50673" y="15215"/>
                          </a:cubicBezTo>
                          <a:lnTo>
                            <a:pt x="122669" y="58344"/>
                          </a:lnTo>
                          <a:cubicBezTo>
                            <a:pt x="125196" y="59817"/>
                            <a:pt x="126009" y="60795"/>
                            <a:pt x="125513" y="61672"/>
                          </a:cubicBezTo>
                          <a:cubicBezTo>
                            <a:pt x="124891" y="62726"/>
                            <a:pt x="122948" y="63158"/>
                            <a:pt x="121068" y="63488"/>
                          </a:cubicBezTo>
                          <a:cubicBezTo>
                            <a:pt x="110642" y="65583"/>
                            <a:pt x="88391" y="69215"/>
                            <a:pt x="70714" y="72403"/>
                          </a:cubicBezTo>
                          <a:cubicBezTo>
                            <a:pt x="52185" y="75731"/>
                            <a:pt x="31585" y="78131"/>
                            <a:pt x="28385" y="78601"/>
                          </a:cubicBezTo>
                          <a:lnTo>
                            <a:pt x="28220" y="78893"/>
                          </a:lnTo>
                          <a:close/>
                          <a:moveTo>
                            <a:pt x="77165" y="105829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5" behindDoc="0" locked="0" layoutInCell="1" allowOverlap="1">
            <wp:simplePos x="0" y="0"/>
            <wp:positionH relativeFrom="page">
              <wp:posOffset>992459</wp:posOffset>
            </wp:positionH>
            <wp:positionV relativeFrom="page">
              <wp:posOffset>9301264</wp:posOffset>
            </wp:positionV>
            <wp:extent cx="516360" cy="480454"/>
            <wp:effectExtent l="0" t="0" r="0" b="0"/>
            <wp:wrapNone/>
            <wp:docPr id="244" name="Picture 2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0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6360" cy="480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4" behindDoc="0" locked="0" layoutInCell="1" allowOverlap="1">
            <wp:simplePos x="0" y="0"/>
            <wp:positionH relativeFrom="page">
              <wp:posOffset>1230514</wp:posOffset>
            </wp:positionH>
            <wp:positionV relativeFrom="page">
              <wp:posOffset>9328143</wp:posOffset>
            </wp:positionV>
            <wp:extent cx="109168" cy="97764"/>
            <wp:effectExtent l="0" t="0" r="0" b="0"/>
            <wp:wrapNone/>
            <wp:docPr id="245" name="Freeform 2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9168" cy="97764"/>
                    </a:xfrm>
                    <a:custGeom>
                      <a:rect l="l" t="t" r="r" b="b"/>
                      <a:pathLst>
                        <a:path w="109168" h="97764">
                          <a:moveTo>
                            <a:pt x="106184" y="22936"/>
                          </a:moveTo>
                          <a:cubicBezTo>
                            <a:pt x="100533" y="7735"/>
                            <a:pt x="83629" y="0"/>
                            <a:pt x="68427" y="5652"/>
                          </a:cubicBezTo>
                          <a:cubicBezTo>
                            <a:pt x="58979" y="9157"/>
                            <a:pt x="52413" y="17031"/>
                            <a:pt x="50165" y="26136"/>
                          </a:cubicBezTo>
                          <a:cubicBezTo>
                            <a:pt x="42507" y="20714"/>
                            <a:pt x="32398" y="19038"/>
                            <a:pt x="22936" y="22556"/>
                          </a:cubicBezTo>
                          <a:cubicBezTo>
                            <a:pt x="7747" y="28206"/>
                            <a:pt x="0" y="45110"/>
                            <a:pt x="5651" y="60299"/>
                          </a:cubicBezTo>
                          <a:cubicBezTo>
                            <a:pt x="8750" y="68655"/>
                            <a:pt x="15265" y="74751"/>
                            <a:pt x="23012" y="77609"/>
                          </a:cubicBezTo>
                          <a:lnTo>
                            <a:pt x="23012" y="77622"/>
                          </a:lnTo>
                          <a:lnTo>
                            <a:pt x="76784" y="97764"/>
                          </a:lnTo>
                          <a:lnTo>
                            <a:pt x="104813" y="46532"/>
                          </a:lnTo>
                          <a:lnTo>
                            <a:pt x="104813" y="46519"/>
                          </a:lnTo>
                          <a:cubicBezTo>
                            <a:pt x="108419" y="39445"/>
                            <a:pt x="109168" y="30962"/>
                            <a:pt x="106184" y="22936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4" behindDoc="0" locked="0" layoutInCell="1" allowOverlap="1">
            <wp:simplePos x="0" y="0"/>
            <wp:positionH relativeFrom="page">
              <wp:posOffset>1730589</wp:posOffset>
            </wp:positionH>
            <wp:positionV relativeFrom="page">
              <wp:posOffset>9359824</wp:posOffset>
            </wp:positionV>
            <wp:extent cx="113410" cy="88201"/>
            <wp:effectExtent l="0" t="0" r="0" b="0"/>
            <wp:wrapNone/>
            <wp:docPr id="246" name="Freeform 2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3410" cy="88201"/>
                    </a:xfrm>
                    <a:custGeom>
                      <a:rect l="l" t="t" r="r" b="b"/>
                      <a:pathLst>
                        <a:path w="113410" h="88201">
                          <a:moveTo>
                            <a:pt x="60718" y="24917"/>
                          </a:moveTo>
                          <a:cubicBezTo>
                            <a:pt x="79437" y="17285"/>
                            <a:pt x="82879" y="15875"/>
                            <a:pt x="86740" y="14059"/>
                          </a:cubicBezTo>
                          <a:cubicBezTo>
                            <a:pt x="90842" y="12154"/>
                            <a:pt x="92468" y="10516"/>
                            <a:pt x="91934" y="6757"/>
                          </a:cubicBezTo>
                          <a:cubicBezTo>
                            <a:pt x="91845" y="5829"/>
                            <a:pt x="91248" y="4013"/>
                            <a:pt x="90664" y="2566"/>
                          </a:cubicBezTo>
                          <a:cubicBezTo>
                            <a:pt x="90194" y="1422"/>
                            <a:pt x="90194" y="711"/>
                            <a:pt x="91058" y="356"/>
                          </a:cubicBezTo>
                          <a:cubicBezTo>
                            <a:pt x="91909" y="0"/>
                            <a:pt x="92455" y="622"/>
                            <a:pt x="93090" y="2185"/>
                          </a:cubicBezTo>
                          <a:cubicBezTo>
                            <a:pt x="94233" y="4966"/>
                            <a:pt x="95338" y="8026"/>
                            <a:pt x="96392" y="10605"/>
                          </a:cubicBezTo>
                          <a:cubicBezTo>
                            <a:pt x="97357" y="13348"/>
                            <a:pt x="98208" y="15773"/>
                            <a:pt x="98805" y="17221"/>
                          </a:cubicBezTo>
                          <a:cubicBezTo>
                            <a:pt x="100151" y="20536"/>
                            <a:pt x="108546" y="41122"/>
                            <a:pt x="109473" y="43039"/>
                          </a:cubicBezTo>
                          <a:cubicBezTo>
                            <a:pt x="110527" y="44894"/>
                            <a:pt x="111441" y="46456"/>
                            <a:pt x="112025" y="47180"/>
                          </a:cubicBezTo>
                          <a:cubicBezTo>
                            <a:pt x="112356" y="47649"/>
                            <a:pt x="112991" y="48119"/>
                            <a:pt x="113194" y="48640"/>
                          </a:cubicBezTo>
                          <a:cubicBezTo>
                            <a:pt x="113410" y="49148"/>
                            <a:pt x="112953" y="49453"/>
                            <a:pt x="112343" y="49707"/>
                          </a:cubicBezTo>
                          <a:cubicBezTo>
                            <a:pt x="111479" y="50063"/>
                            <a:pt x="109790" y="50139"/>
                            <a:pt x="103999" y="52145"/>
                          </a:cubicBezTo>
                          <a:cubicBezTo>
                            <a:pt x="102729" y="52539"/>
                            <a:pt x="97217" y="54546"/>
                            <a:pt x="95668" y="54939"/>
                          </a:cubicBezTo>
                          <a:cubicBezTo>
                            <a:pt x="95008" y="55092"/>
                            <a:pt x="94182" y="55181"/>
                            <a:pt x="93890" y="54457"/>
                          </a:cubicBezTo>
                          <a:cubicBezTo>
                            <a:pt x="93585" y="53733"/>
                            <a:pt x="94119" y="53276"/>
                            <a:pt x="95223" y="52831"/>
                          </a:cubicBezTo>
                          <a:cubicBezTo>
                            <a:pt x="96087" y="52476"/>
                            <a:pt x="98144" y="51523"/>
                            <a:pt x="99414" y="50393"/>
                          </a:cubicBezTo>
                          <a:cubicBezTo>
                            <a:pt x="101332" y="48767"/>
                            <a:pt x="102386" y="47129"/>
                            <a:pt x="101015" y="41655"/>
                          </a:cubicBezTo>
                          <a:cubicBezTo>
                            <a:pt x="100545" y="39801"/>
                            <a:pt x="96354" y="28841"/>
                            <a:pt x="95516" y="26771"/>
                          </a:cubicBezTo>
                          <a:cubicBezTo>
                            <a:pt x="95300" y="26250"/>
                            <a:pt x="94842" y="26199"/>
                            <a:pt x="93991" y="26542"/>
                          </a:cubicBezTo>
                          <a:lnTo>
                            <a:pt x="62838" y="39255"/>
                          </a:lnTo>
                          <a:cubicBezTo>
                            <a:pt x="61975" y="39610"/>
                            <a:pt x="61518" y="39915"/>
                            <a:pt x="61772" y="40538"/>
                          </a:cubicBezTo>
                          <a:cubicBezTo>
                            <a:pt x="62699" y="42811"/>
                            <a:pt x="67550" y="54711"/>
                            <a:pt x="68769" y="56984"/>
                          </a:cubicBezTo>
                          <a:cubicBezTo>
                            <a:pt x="70039" y="59372"/>
                            <a:pt x="71043" y="60769"/>
                            <a:pt x="72655" y="61200"/>
                          </a:cubicBezTo>
                          <a:cubicBezTo>
                            <a:pt x="73925" y="61518"/>
                            <a:pt x="74713" y="61683"/>
                            <a:pt x="74929" y="62191"/>
                          </a:cubicBezTo>
                          <a:cubicBezTo>
                            <a:pt x="75094" y="62610"/>
                            <a:pt x="74980" y="63017"/>
                            <a:pt x="74230" y="63321"/>
                          </a:cubicBezTo>
                          <a:cubicBezTo>
                            <a:pt x="73494" y="63626"/>
                            <a:pt x="71360" y="64020"/>
                            <a:pt x="64909" y="66166"/>
                          </a:cubicBezTo>
                          <a:cubicBezTo>
                            <a:pt x="62407" y="67068"/>
                            <a:pt x="57353" y="68770"/>
                            <a:pt x="56489" y="69113"/>
                          </a:cubicBezTo>
                          <a:cubicBezTo>
                            <a:pt x="55512" y="69519"/>
                            <a:pt x="54153" y="70065"/>
                            <a:pt x="53772" y="69138"/>
                          </a:cubicBezTo>
                          <a:cubicBezTo>
                            <a:pt x="53480" y="68414"/>
                            <a:pt x="53886" y="68008"/>
                            <a:pt x="54495" y="67754"/>
                          </a:cubicBezTo>
                          <a:cubicBezTo>
                            <a:pt x="55689" y="67144"/>
                            <a:pt x="57289" y="66496"/>
                            <a:pt x="58763" y="65531"/>
                          </a:cubicBezTo>
                          <a:cubicBezTo>
                            <a:pt x="61010" y="64007"/>
                            <a:pt x="62267" y="61810"/>
                            <a:pt x="61200" y="57784"/>
                          </a:cubicBezTo>
                          <a:cubicBezTo>
                            <a:pt x="60642" y="55714"/>
                            <a:pt x="56591" y="45427"/>
                            <a:pt x="55575" y="42938"/>
                          </a:cubicBezTo>
                          <a:cubicBezTo>
                            <a:pt x="55359" y="42430"/>
                            <a:pt x="54826" y="42519"/>
                            <a:pt x="54089" y="42823"/>
                          </a:cubicBezTo>
                          <a:lnTo>
                            <a:pt x="44361" y="46786"/>
                          </a:lnTo>
                          <a:cubicBezTo>
                            <a:pt x="40183" y="48500"/>
                            <a:pt x="28803" y="53022"/>
                            <a:pt x="25286" y="54571"/>
                          </a:cubicBezTo>
                          <a:cubicBezTo>
                            <a:pt x="16865" y="58254"/>
                            <a:pt x="15697" y="60654"/>
                            <a:pt x="20002" y="71208"/>
                          </a:cubicBezTo>
                          <a:cubicBezTo>
                            <a:pt x="21095" y="73900"/>
                            <a:pt x="22872" y="78244"/>
                            <a:pt x="25451" y="80327"/>
                          </a:cubicBezTo>
                          <a:cubicBezTo>
                            <a:pt x="28016" y="82409"/>
                            <a:pt x="31115" y="82600"/>
                            <a:pt x="36462" y="81266"/>
                          </a:cubicBezTo>
                          <a:cubicBezTo>
                            <a:pt x="37897" y="80923"/>
                            <a:pt x="38468" y="80923"/>
                            <a:pt x="38773" y="81647"/>
                          </a:cubicBezTo>
                          <a:cubicBezTo>
                            <a:pt x="39103" y="82473"/>
                            <a:pt x="38125" y="82879"/>
                            <a:pt x="36893" y="83387"/>
                          </a:cubicBezTo>
                          <a:cubicBezTo>
                            <a:pt x="34061" y="84543"/>
                            <a:pt x="25349" y="87121"/>
                            <a:pt x="22669" y="87616"/>
                          </a:cubicBezTo>
                          <a:cubicBezTo>
                            <a:pt x="19177" y="88201"/>
                            <a:pt x="18796" y="87261"/>
                            <a:pt x="17196" y="83336"/>
                          </a:cubicBezTo>
                          <a:cubicBezTo>
                            <a:pt x="14033" y="75577"/>
                            <a:pt x="11951" y="69786"/>
                            <a:pt x="10261" y="65290"/>
                          </a:cubicBezTo>
                          <a:cubicBezTo>
                            <a:pt x="8699" y="60743"/>
                            <a:pt x="7505" y="57479"/>
                            <a:pt x="6236" y="54380"/>
                          </a:cubicBezTo>
                          <a:cubicBezTo>
                            <a:pt x="5778" y="53238"/>
                            <a:pt x="4851" y="50964"/>
                            <a:pt x="3708" y="48526"/>
                          </a:cubicBezTo>
                          <a:cubicBezTo>
                            <a:pt x="2743" y="46151"/>
                            <a:pt x="1397" y="43560"/>
                            <a:pt x="559" y="41503"/>
                          </a:cubicBezTo>
                          <a:cubicBezTo>
                            <a:pt x="0" y="40157"/>
                            <a:pt x="76" y="39280"/>
                            <a:pt x="940" y="38925"/>
                          </a:cubicBezTo>
                          <a:cubicBezTo>
                            <a:pt x="1549" y="38671"/>
                            <a:pt x="2095" y="38937"/>
                            <a:pt x="2603" y="40182"/>
                          </a:cubicBezTo>
                          <a:cubicBezTo>
                            <a:pt x="3238" y="41731"/>
                            <a:pt x="3988" y="42874"/>
                            <a:pt x="4610" y="43700"/>
                          </a:cubicBezTo>
                          <a:cubicBezTo>
                            <a:pt x="5943" y="45567"/>
                            <a:pt x="8864" y="44983"/>
                            <a:pt x="12611" y="43941"/>
                          </a:cubicBezTo>
                          <a:cubicBezTo>
                            <a:pt x="17996" y="42341"/>
                            <a:pt x="27711" y="38378"/>
                            <a:pt x="39052" y="33756"/>
                          </a:cubicBezTo>
                          <a:close/>
                          <a:moveTo>
                            <a:pt x="60718" y="24917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0" behindDoc="0" locked="0" layoutInCell="1" allowOverlap="1">
            <wp:simplePos x="0" y="0"/>
            <wp:positionH relativeFrom="page">
              <wp:posOffset>656766</wp:posOffset>
            </wp:positionH>
            <wp:positionV relativeFrom="page">
              <wp:posOffset>9372870</wp:posOffset>
            </wp:positionV>
            <wp:extent cx="106146" cy="67956"/>
            <wp:effectExtent l="0" t="0" r="0" b="0"/>
            <wp:wrapNone/>
            <wp:docPr id="247" name="Freeform 2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146" cy="67956"/>
                    </a:xfrm>
                    <a:custGeom>
                      <a:rect l="l" t="t" r="r" b="b"/>
                      <a:pathLst>
                        <a:path w="106146" h="67956">
                          <a:moveTo>
                            <a:pt x="39192" y="35991"/>
                          </a:moveTo>
                          <a:cubicBezTo>
                            <a:pt x="20447" y="28422"/>
                            <a:pt x="16993" y="27025"/>
                            <a:pt x="12967" y="25641"/>
                          </a:cubicBezTo>
                          <a:cubicBezTo>
                            <a:pt x="8687" y="24155"/>
                            <a:pt x="6173" y="24346"/>
                            <a:pt x="4636" y="26378"/>
                          </a:cubicBezTo>
                          <a:cubicBezTo>
                            <a:pt x="3810" y="27368"/>
                            <a:pt x="3137" y="28664"/>
                            <a:pt x="2642" y="29908"/>
                          </a:cubicBezTo>
                          <a:cubicBezTo>
                            <a:pt x="2223" y="30937"/>
                            <a:pt x="1727" y="31458"/>
                            <a:pt x="737" y="31064"/>
                          </a:cubicBezTo>
                          <a:cubicBezTo>
                            <a:pt x="0" y="30759"/>
                            <a:pt x="89" y="29832"/>
                            <a:pt x="750" y="28181"/>
                          </a:cubicBezTo>
                          <a:cubicBezTo>
                            <a:pt x="2350" y="24244"/>
                            <a:pt x="5347" y="17869"/>
                            <a:pt x="6566" y="14859"/>
                          </a:cubicBezTo>
                          <a:cubicBezTo>
                            <a:pt x="7608" y="12268"/>
                            <a:pt x="9703" y="6007"/>
                            <a:pt x="11303" y="2070"/>
                          </a:cubicBezTo>
                          <a:cubicBezTo>
                            <a:pt x="11837" y="724"/>
                            <a:pt x="12421" y="0"/>
                            <a:pt x="13158" y="292"/>
                          </a:cubicBezTo>
                          <a:cubicBezTo>
                            <a:pt x="14148" y="698"/>
                            <a:pt x="14148" y="1409"/>
                            <a:pt x="13729" y="2451"/>
                          </a:cubicBezTo>
                          <a:cubicBezTo>
                            <a:pt x="13310" y="3492"/>
                            <a:pt x="13094" y="4368"/>
                            <a:pt x="12840" y="5702"/>
                          </a:cubicBezTo>
                          <a:cubicBezTo>
                            <a:pt x="12332" y="8750"/>
                            <a:pt x="14085" y="10426"/>
                            <a:pt x="18326" y="12382"/>
                          </a:cubicBezTo>
                          <a:cubicBezTo>
                            <a:pt x="22187" y="14186"/>
                            <a:pt x="25642" y="15570"/>
                            <a:pt x="44373" y="23139"/>
                          </a:cubicBezTo>
                          <a:lnTo>
                            <a:pt x="66077" y="31915"/>
                          </a:lnTo>
                          <a:cubicBezTo>
                            <a:pt x="78041" y="36740"/>
                            <a:pt x="87782" y="40677"/>
                            <a:pt x="93255" y="42404"/>
                          </a:cubicBezTo>
                          <a:cubicBezTo>
                            <a:pt x="96710" y="43433"/>
                            <a:pt x="99224" y="43611"/>
                            <a:pt x="100964" y="40702"/>
                          </a:cubicBezTo>
                          <a:cubicBezTo>
                            <a:pt x="101802" y="39343"/>
                            <a:pt x="102971" y="37172"/>
                            <a:pt x="103593" y="35623"/>
                          </a:cubicBezTo>
                          <a:cubicBezTo>
                            <a:pt x="104050" y="34480"/>
                            <a:pt x="104635" y="34112"/>
                            <a:pt x="105257" y="34353"/>
                          </a:cubicBezTo>
                          <a:cubicBezTo>
                            <a:pt x="106120" y="34709"/>
                            <a:pt x="106146" y="35687"/>
                            <a:pt x="105689" y="36829"/>
                          </a:cubicBezTo>
                          <a:cubicBezTo>
                            <a:pt x="102920" y="43661"/>
                            <a:pt x="99923" y="50037"/>
                            <a:pt x="98793" y="52831"/>
                          </a:cubicBezTo>
                          <a:cubicBezTo>
                            <a:pt x="97827" y="55218"/>
                            <a:pt x="95567" y="61898"/>
                            <a:pt x="93890" y="66039"/>
                          </a:cubicBezTo>
                          <a:cubicBezTo>
                            <a:pt x="93344" y="67385"/>
                            <a:pt x="92684" y="67956"/>
                            <a:pt x="91820" y="67614"/>
                          </a:cubicBezTo>
                          <a:cubicBezTo>
                            <a:pt x="91198" y="67360"/>
                            <a:pt x="91007" y="66801"/>
                            <a:pt x="91503" y="65556"/>
                          </a:cubicBezTo>
                          <a:cubicBezTo>
                            <a:pt x="92125" y="63994"/>
                            <a:pt x="92392" y="62660"/>
                            <a:pt x="92519" y="61632"/>
                          </a:cubicBezTo>
                          <a:cubicBezTo>
                            <a:pt x="92862" y="59359"/>
                            <a:pt x="91020" y="57885"/>
                            <a:pt x="87566" y="56133"/>
                          </a:cubicBezTo>
                          <a:cubicBezTo>
                            <a:pt x="82600" y="53516"/>
                            <a:pt x="72847" y="49592"/>
                            <a:pt x="60896" y="44753"/>
                          </a:cubicBezTo>
                          <a:close/>
                          <a:moveTo>
                            <a:pt x="39192" y="35991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9" behindDoc="0" locked="0" layoutInCell="1" allowOverlap="1">
            <wp:simplePos x="0" y="0"/>
            <wp:positionH relativeFrom="page">
              <wp:posOffset>632415</wp:posOffset>
            </wp:positionH>
            <wp:positionV relativeFrom="page">
              <wp:posOffset>9428670</wp:posOffset>
            </wp:positionV>
            <wp:extent cx="106437" cy="79704"/>
            <wp:effectExtent l="0" t="0" r="0" b="0"/>
            <wp:wrapNone/>
            <wp:docPr id="248" name="Freeform 2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437" cy="79704"/>
                    </a:xfrm>
                    <a:custGeom>
                      <a:rect l="l" t="t" r="r" b="b"/>
                      <a:pathLst>
                        <a:path w="106437" h="79704">
                          <a:moveTo>
                            <a:pt x="39966" y="53949"/>
                          </a:moveTo>
                          <a:cubicBezTo>
                            <a:pt x="20497" y="48527"/>
                            <a:pt x="16903" y="47536"/>
                            <a:pt x="12750" y="46609"/>
                          </a:cubicBezTo>
                          <a:cubicBezTo>
                            <a:pt x="8331" y="45606"/>
                            <a:pt x="6045" y="45898"/>
                            <a:pt x="4153" y="49200"/>
                          </a:cubicBezTo>
                          <a:cubicBezTo>
                            <a:pt x="3657" y="50000"/>
                            <a:pt x="3022" y="51790"/>
                            <a:pt x="2603" y="53289"/>
                          </a:cubicBezTo>
                          <a:cubicBezTo>
                            <a:pt x="2273" y="54482"/>
                            <a:pt x="1841" y="55053"/>
                            <a:pt x="939" y="54799"/>
                          </a:cubicBezTo>
                          <a:cubicBezTo>
                            <a:pt x="38" y="54545"/>
                            <a:pt x="0" y="53734"/>
                            <a:pt x="444" y="52108"/>
                          </a:cubicBezTo>
                          <a:cubicBezTo>
                            <a:pt x="2032" y="46406"/>
                            <a:pt x="4305" y="39738"/>
                            <a:pt x="5143" y="36728"/>
                          </a:cubicBezTo>
                          <a:cubicBezTo>
                            <a:pt x="6375" y="32309"/>
                            <a:pt x="7734" y="25959"/>
                            <a:pt x="9105" y="21006"/>
                          </a:cubicBezTo>
                          <a:cubicBezTo>
                            <a:pt x="12852" y="7556"/>
                            <a:pt x="19583" y="4216"/>
                            <a:pt x="21983" y="3022"/>
                          </a:cubicBezTo>
                          <a:cubicBezTo>
                            <a:pt x="25336" y="1410"/>
                            <a:pt x="31940" y="0"/>
                            <a:pt x="38722" y="1892"/>
                          </a:cubicBezTo>
                          <a:cubicBezTo>
                            <a:pt x="56920" y="6947"/>
                            <a:pt x="66610" y="21704"/>
                            <a:pt x="62356" y="36995"/>
                          </a:cubicBezTo>
                          <a:cubicBezTo>
                            <a:pt x="62203" y="37528"/>
                            <a:pt x="61873" y="38709"/>
                            <a:pt x="61606" y="39218"/>
                          </a:cubicBezTo>
                          <a:cubicBezTo>
                            <a:pt x="61327" y="39713"/>
                            <a:pt x="60984" y="40437"/>
                            <a:pt x="60082" y="40183"/>
                          </a:cubicBezTo>
                          <a:cubicBezTo>
                            <a:pt x="59066" y="39903"/>
                            <a:pt x="58889" y="39040"/>
                            <a:pt x="59511" y="36779"/>
                          </a:cubicBezTo>
                          <a:cubicBezTo>
                            <a:pt x="61200" y="30747"/>
                            <a:pt x="55460" y="20104"/>
                            <a:pt x="42391" y="16472"/>
                          </a:cubicBezTo>
                          <a:cubicBezTo>
                            <a:pt x="38163" y="15303"/>
                            <a:pt x="29489" y="13233"/>
                            <a:pt x="21412" y="17475"/>
                          </a:cubicBezTo>
                          <a:cubicBezTo>
                            <a:pt x="16103" y="20167"/>
                            <a:pt x="14109" y="24371"/>
                            <a:pt x="13411" y="26848"/>
                          </a:cubicBezTo>
                          <a:cubicBezTo>
                            <a:pt x="12966" y="28461"/>
                            <a:pt x="12649" y="30112"/>
                            <a:pt x="12763" y="31191"/>
                          </a:cubicBezTo>
                          <a:cubicBezTo>
                            <a:pt x="12865" y="31801"/>
                            <a:pt x="13551" y="32334"/>
                            <a:pt x="14947" y="32728"/>
                          </a:cubicBezTo>
                          <a:lnTo>
                            <a:pt x="66204" y="46990"/>
                          </a:lnTo>
                          <a:cubicBezTo>
                            <a:pt x="77989" y="50267"/>
                            <a:pt x="88111" y="53086"/>
                            <a:pt x="93763" y="54075"/>
                          </a:cubicBezTo>
                          <a:cubicBezTo>
                            <a:pt x="97446" y="54749"/>
                            <a:pt x="100443" y="54888"/>
                            <a:pt x="101853" y="51803"/>
                          </a:cubicBezTo>
                          <a:cubicBezTo>
                            <a:pt x="102526" y="50368"/>
                            <a:pt x="103440" y="48069"/>
                            <a:pt x="103897" y="46457"/>
                          </a:cubicBezTo>
                          <a:cubicBezTo>
                            <a:pt x="104227" y="45275"/>
                            <a:pt x="104761" y="44844"/>
                            <a:pt x="105396" y="45021"/>
                          </a:cubicBezTo>
                          <a:cubicBezTo>
                            <a:pt x="106298" y="45275"/>
                            <a:pt x="106437" y="46241"/>
                            <a:pt x="106107" y="47422"/>
                          </a:cubicBezTo>
                          <a:cubicBezTo>
                            <a:pt x="104139" y="54533"/>
                            <a:pt x="101865" y="61200"/>
                            <a:pt x="101078" y="63994"/>
                          </a:cubicBezTo>
                          <a:cubicBezTo>
                            <a:pt x="100392" y="66471"/>
                            <a:pt x="98893" y="73367"/>
                            <a:pt x="97687" y="77659"/>
                          </a:cubicBezTo>
                          <a:cubicBezTo>
                            <a:pt x="97306" y="79056"/>
                            <a:pt x="96709" y="79704"/>
                            <a:pt x="95807" y="79463"/>
                          </a:cubicBezTo>
                          <a:cubicBezTo>
                            <a:pt x="95172" y="79285"/>
                            <a:pt x="94906" y="78739"/>
                            <a:pt x="95261" y="77456"/>
                          </a:cubicBezTo>
                          <a:cubicBezTo>
                            <a:pt x="95718" y="75843"/>
                            <a:pt x="95820" y="74472"/>
                            <a:pt x="95833" y="73430"/>
                          </a:cubicBezTo>
                          <a:cubicBezTo>
                            <a:pt x="95922" y="71144"/>
                            <a:pt x="93242" y="69824"/>
                            <a:pt x="89648" y="68350"/>
                          </a:cubicBezTo>
                          <a:cubicBezTo>
                            <a:pt x="84416" y="66318"/>
                            <a:pt x="74306" y="63499"/>
                            <a:pt x="62508" y="60222"/>
                          </a:cubicBezTo>
                          <a:close/>
                          <a:moveTo>
                            <a:pt x="39966" y="53949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1" behindDoc="0" locked="0" layoutInCell="1" allowOverlap="1">
            <wp:simplePos x="0" y="0"/>
            <wp:positionH relativeFrom="page">
              <wp:posOffset>1140204</wp:posOffset>
            </wp:positionH>
            <wp:positionV relativeFrom="page">
              <wp:posOffset>9433281</wp:posOffset>
            </wp:positionV>
            <wp:extent cx="219176" cy="182383"/>
            <wp:effectExtent l="0" t="0" r="0" b="0"/>
            <wp:wrapNone/>
            <wp:docPr id="249" name="Freeform 2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176" cy="182383"/>
                    </a:xfrm>
                    <a:custGeom>
                      <a:rect l="l" t="t" r="r" b="b"/>
                      <a:pathLst>
                        <a:path w="219176" h="182383">
                          <a:moveTo>
                            <a:pt x="219176" y="59994"/>
                          </a:moveTo>
                          <a:cubicBezTo>
                            <a:pt x="219176" y="26860"/>
                            <a:pt x="192316" y="0"/>
                            <a:pt x="159182" y="0"/>
                          </a:cubicBezTo>
                          <a:cubicBezTo>
                            <a:pt x="138570" y="0"/>
                            <a:pt x="120396" y="10401"/>
                            <a:pt x="109588" y="26225"/>
                          </a:cubicBezTo>
                          <a:cubicBezTo>
                            <a:pt x="98793" y="10401"/>
                            <a:pt x="80607" y="0"/>
                            <a:pt x="59995" y="0"/>
                          </a:cubicBezTo>
                          <a:cubicBezTo>
                            <a:pt x="26860" y="0"/>
                            <a:pt x="0" y="26860"/>
                            <a:pt x="0" y="59994"/>
                          </a:cubicBezTo>
                          <a:cubicBezTo>
                            <a:pt x="0" y="78205"/>
                            <a:pt x="8128" y="94499"/>
                            <a:pt x="20930" y="105510"/>
                          </a:cubicBezTo>
                          <a:lnTo>
                            <a:pt x="20930" y="105523"/>
                          </a:lnTo>
                          <a:lnTo>
                            <a:pt x="109588" y="182383"/>
                          </a:lnTo>
                          <a:lnTo>
                            <a:pt x="199758" y="104228"/>
                          </a:lnTo>
                          <a:lnTo>
                            <a:pt x="199758" y="104177"/>
                          </a:lnTo>
                          <a:cubicBezTo>
                            <a:pt x="211684" y="93217"/>
                            <a:pt x="219176" y="77481"/>
                            <a:pt x="219176" y="59994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6" behindDoc="0" locked="0" layoutInCell="1" allowOverlap="1">
            <wp:simplePos x="0" y="0"/>
            <wp:positionH relativeFrom="page">
              <wp:posOffset>1738811</wp:posOffset>
            </wp:positionH>
            <wp:positionV relativeFrom="page">
              <wp:posOffset>9433566</wp:posOffset>
            </wp:positionV>
            <wp:extent cx="140788" cy="212084"/>
            <wp:effectExtent l="0" t="0" r="0" b="0"/>
            <wp:wrapNone/>
            <wp:docPr id="250" name="Picture 2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>
                      <a:picLocks noChangeAspect="0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0788" cy="21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98" behindDoc="0" locked="0" layoutInCell="1" allowOverlap="1">
            <wp:simplePos x="0" y="0"/>
            <wp:positionH relativeFrom="page">
              <wp:posOffset>619964</wp:posOffset>
            </wp:positionH>
            <wp:positionV relativeFrom="page">
              <wp:posOffset>9512546</wp:posOffset>
            </wp:positionV>
            <wp:extent cx="107758" cy="59765"/>
            <wp:effectExtent l="0" t="0" r="0" b="0"/>
            <wp:wrapNone/>
            <wp:docPr id="251" name="Freeform 2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758" cy="59765"/>
                    </a:xfrm>
                    <a:custGeom>
                      <a:rect l="l" t="t" r="r" b="b"/>
                      <a:pathLst>
                        <a:path w="107758" h="59765">
                          <a:moveTo>
                            <a:pt x="64744" y="30962"/>
                          </a:moveTo>
                          <a:cubicBezTo>
                            <a:pt x="81584" y="33400"/>
                            <a:pt x="90677" y="34721"/>
                            <a:pt x="93382" y="32740"/>
                          </a:cubicBezTo>
                          <a:cubicBezTo>
                            <a:pt x="95630" y="31152"/>
                            <a:pt x="96963" y="28410"/>
                            <a:pt x="98208" y="19787"/>
                          </a:cubicBezTo>
                          <a:cubicBezTo>
                            <a:pt x="99059" y="13919"/>
                            <a:pt x="99554" y="9588"/>
                            <a:pt x="96392" y="6312"/>
                          </a:cubicBezTo>
                          <a:cubicBezTo>
                            <a:pt x="94881" y="4737"/>
                            <a:pt x="91388" y="2883"/>
                            <a:pt x="88912" y="2299"/>
                          </a:cubicBezTo>
                          <a:cubicBezTo>
                            <a:pt x="87743" y="2019"/>
                            <a:pt x="86994" y="1676"/>
                            <a:pt x="87121" y="787"/>
                          </a:cubicBezTo>
                          <a:cubicBezTo>
                            <a:pt x="87235" y="13"/>
                            <a:pt x="87908" y="0"/>
                            <a:pt x="89483" y="228"/>
                          </a:cubicBezTo>
                          <a:cubicBezTo>
                            <a:pt x="90931" y="444"/>
                            <a:pt x="100697" y="2641"/>
                            <a:pt x="104380" y="4077"/>
                          </a:cubicBezTo>
                          <a:cubicBezTo>
                            <a:pt x="107187" y="5169"/>
                            <a:pt x="107758" y="5816"/>
                            <a:pt x="106933" y="11570"/>
                          </a:cubicBezTo>
                          <a:cubicBezTo>
                            <a:pt x="105777" y="19520"/>
                            <a:pt x="104685" y="25235"/>
                            <a:pt x="103821" y="30188"/>
                          </a:cubicBezTo>
                          <a:cubicBezTo>
                            <a:pt x="102844" y="35127"/>
                            <a:pt x="102132" y="39089"/>
                            <a:pt x="101485" y="43623"/>
                          </a:cubicBezTo>
                          <a:cubicBezTo>
                            <a:pt x="101307" y="44843"/>
                            <a:pt x="100951" y="47268"/>
                            <a:pt x="100697" y="49948"/>
                          </a:cubicBezTo>
                          <a:cubicBezTo>
                            <a:pt x="100329" y="52488"/>
                            <a:pt x="100176" y="55396"/>
                            <a:pt x="99859" y="57606"/>
                          </a:cubicBezTo>
                          <a:cubicBezTo>
                            <a:pt x="99643" y="59041"/>
                            <a:pt x="99135" y="59765"/>
                            <a:pt x="98221" y="59625"/>
                          </a:cubicBezTo>
                          <a:cubicBezTo>
                            <a:pt x="97560" y="59537"/>
                            <a:pt x="97230" y="59029"/>
                            <a:pt x="97421" y="57708"/>
                          </a:cubicBezTo>
                          <a:cubicBezTo>
                            <a:pt x="97662" y="56044"/>
                            <a:pt x="97586" y="54685"/>
                            <a:pt x="97471" y="53656"/>
                          </a:cubicBezTo>
                          <a:cubicBezTo>
                            <a:pt x="97268" y="51358"/>
                            <a:pt x="94449" y="50392"/>
                            <a:pt x="90702" y="49402"/>
                          </a:cubicBezTo>
                          <a:cubicBezTo>
                            <a:pt x="85254" y="48043"/>
                            <a:pt x="74853" y="46532"/>
                            <a:pt x="62738" y="44779"/>
                          </a:cubicBezTo>
                          <a:lnTo>
                            <a:pt x="39573" y="41426"/>
                          </a:lnTo>
                          <a:cubicBezTo>
                            <a:pt x="19571" y="38531"/>
                            <a:pt x="15888" y="37997"/>
                            <a:pt x="11646" y="37604"/>
                          </a:cubicBezTo>
                          <a:cubicBezTo>
                            <a:pt x="7137" y="37185"/>
                            <a:pt x="4902" y="37756"/>
                            <a:pt x="3454" y="41274"/>
                          </a:cubicBezTo>
                          <a:cubicBezTo>
                            <a:pt x="3061" y="42125"/>
                            <a:pt x="2730" y="43420"/>
                            <a:pt x="2527" y="44868"/>
                          </a:cubicBezTo>
                          <a:cubicBezTo>
                            <a:pt x="2349" y="46075"/>
                            <a:pt x="1994" y="46710"/>
                            <a:pt x="1067" y="46570"/>
                          </a:cubicBezTo>
                          <a:cubicBezTo>
                            <a:pt x="152" y="46443"/>
                            <a:pt x="0" y="45630"/>
                            <a:pt x="241" y="43966"/>
                          </a:cubicBezTo>
                          <a:cubicBezTo>
                            <a:pt x="991" y="38772"/>
                            <a:pt x="2400" y="31863"/>
                            <a:pt x="2832" y="28880"/>
                          </a:cubicBezTo>
                          <a:cubicBezTo>
                            <a:pt x="3213" y="26238"/>
                            <a:pt x="3988" y="18110"/>
                            <a:pt x="4610" y="13779"/>
                          </a:cubicBezTo>
                          <a:cubicBezTo>
                            <a:pt x="4839" y="12243"/>
                            <a:pt x="5207" y="11506"/>
                            <a:pt x="6134" y="11633"/>
                          </a:cubicBezTo>
                          <a:cubicBezTo>
                            <a:pt x="7048" y="11773"/>
                            <a:pt x="7213" y="12471"/>
                            <a:pt x="7023" y="13805"/>
                          </a:cubicBezTo>
                          <a:cubicBezTo>
                            <a:pt x="6845" y="15011"/>
                            <a:pt x="6718" y="16802"/>
                            <a:pt x="6794" y="18161"/>
                          </a:cubicBezTo>
                          <a:cubicBezTo>
                            <a:pt x="7023" y="21247"/>
                            <a:pt x="9131" y="22453"/>
                            <a:pt x="13703" y="23342"/>
                          </a:cubicBezTo>
                          <a:cubicBezTo>
                            <a:pt x="17881" y="24181"/>
                            <a:pt x="21577" y="24714"/>
                            <a:pt x="41580" y="27610"/>
                          </a:cubicBezTo>
                          <a:close/>
                          <a:moveTo>
                            <a:pt x="64744" y="30962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7" behindDoc="0" locked="0" layoutInCell="1" allowOverlap="1">
            <wp:simplePos x="0" y="0"/>
            <wp:positionH relativeFrom="page">
              <wp:posOffset>616616</wp:posOffset>
            </wp:positionH>
            <wp:positionV relativeFrom="page">
              <wp:posOffset>9584911</wp:posOffset>
            </wp:positionV>
            <wp:extent cx="102005" cy="55117"/>
            <wp:effectExtent l="0" t="0" r="0" b="0"/>
            <wp:wrapNone/>
            <wp:docPr id="252" name="Freeform 2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2005" cy="55117"/>
                    </a:xfrm>
                    <a:custGeom>
                      <a:rect l="l" t="t" r="r" b="b"/>
                      <a:pathLst>
                        <a:path w="102005" h="55117">
                          <a:moveTo>
                            <a:pt x="38785" y="44272"/>
                          </a:moveTo>
                          <a:cubicBezTo>
                            <a:pt x="18580" y="43866"/>
                            <a:pt x="14859" y="43790"/>
                            <a:pt x="10591" y="43930"/>
                          </a:cubicBezTo>
                          <a:cubicBezTo>
                            <a:pt x="6070" y="44057"/>
                            <a:pt x="3924" y="44907"/>
                            <a:pt x="2921" y="48577"/>
                          </a:cubicBezTo>
                          <a:cubicBezTo>
                            <a:pt x="2641" y="49466"/>
                            <a:pt x="2464" y="51358"/>
                            <a:pt x="2438" y="52920"/>
                          </a:cubicBezTo>
                          <a:cubicBezTo>
                            <a:pt x="2413" y="54152"/>
                            <a:pt x="2133" y="54812"/>
                            <a:pt x="1193" y="54800"/>
                          </a:cubicBezTo>
                          <a:cubicBezTo>
                            <a:pt x="266" y="54774"/>
                            <a:pt x="12" y="53987"/>
                            <a:pt x="51" y="52323"/>
                          </a:cubicBezTo>
                          <a:cubicBezTo>
                            <a:pt x="114" y="49301"/>
                            <a:pt x="317" y="46062"/>
                            <a:pt x="368" y="43269"/>
                          </a:cubicBezTo>
                          <a:cubicBezTo>
                            <a:pt x="559" y="40374"/>
                            <a:pt x="749" y="37808"/>
                            <a:pt x="774" y="36246"/>
                          </a:cubicBezTo>
                          <a:cubicBezTo>
                            <a:pt x="851" y="32665"/>
                            <a:pt x="1295" y="10440"/>
                            <a:pt x="1206" y="8319"/>
                          </a:cubicBezTo>
                          <a:cubicBezTo>
                            <a:pt x="978" y="6198"/>
                            <a:pt x="749" y="4394"/>
                            <a:pt x="508" y="3505"/>
                          </a:cubicBezTo>
                          <a:cubicBezTo>
                            <a:pt x="381" y="2947"/>
                            <a:pt x="0" y="2261"/>
                            <a:pt x="12" y="1702"/>
                          </a:cubicBezTo>
                          <a:cubicBezTo>
                            <a:pt x="25" y="1143"/>
                            <a:pt x="559" y="1042"/>
                            <a:pt x="1219" y="1054"/>
                          </a:cubicBezTo>
                          <a:cubicBezTo>
                            <a:pt x="2146" y="1080"/>
                            <a:pt x="3734" y="1664"/>
                            <a:pt x="9842" y="2134"/>
                          </a:cubicBezTo>
                          <a:cubicBezTo>
                            <a:pt x="11176" y="2261"/>
                            <a:pt x="17018" y="2604"/>
                            <a:pt x="18605" y="2858"/>
                          </a:cubicBezTo>
                          <a:cubicBezTo>
                            <a:pt x="19266" y="2985"/>
                            <a:pt x="20066" y="3226"/>
                            <a:pt x="20053" y="4001"/>
                          </a:cubicBezTo>
                          <a:cubicBezTo>
                            <a:pt x="20028" y="4788"/>
                            <a:pt x="19367" y="5004"/>
                            <a:pt x="18161" y="4979"/>
                          </a:cubicBezTo>
                          <a:cubicBezTo>
                            <a:pt x="17234" y="4953"/>
                            <a:pt x="14973" y="5030"/>
                            <a:pt x="13360" y="5550"/>
                          </a:cubicBezTo>
                          <a:cubicBezTo>
                            <a:pt x="10960" y="6287"/>
                            <a:pt x="9334" y="7366"/>
                            <a:pt x="8432" y="12929"/>
                          </a:cubicBezTo>
                          <a:cubicBezTo>
                            <a:pt x="8128" y="14834"/>
                            <a:pt x="7620" y="26556"/>
                            <a:pt x="7582" y="28791"/>
                          </a:cubicBezTo>
                          <a:cubicBezTo>
                            <a:pt x="7569" y="29337"/>
                            <a:pt x="7963" y="29579"/>
                            <a:pt x="8890" y="29591"/>
                          </a:cubicBezTo>
                          <a:lnTo>
                            <a:pt x="42531" y="30264"/>
                          </a:lnTo>
                          <a:cubicBezTo>
                            <a:pt x="43458" y="30290"/>
                            <a:pt x="43991" y="30188"/>
                            <a:pt x="44004" y="29515"/>
                          </a:cubicBezTo>
                          <a:cubicBezTo>
                            <a:pt x="44055" y="27064"/>
                            <a:pt x="44309" y="14212"/>
                            <a:pt x="44093" y="11646"/>
                          </a:cubicBezTo>
                          <a:cubicBezTo>
                            <a:pt x="43890" y="8954"/>
                            <a:pt x="43522" y="7277"/>
                            <a:pt x="42214" y="6236"/>
                          </a:cubicBezTo>
                          <a:cubicBezTo>
                            <a:pt x="41159" y="5436"/>
                            <a:pt x="40512" y="4979"/>
                            <a:pt x="40524" y="4420"/>
                          </a:cubicBezTo>
                          <a:cubicBezTo>
                            <a:pt x="40524" y="3975"/>
                            <a:pt x="40804" y="3645"/>
                            <a:pt x="41604" y="3658"/>
                          </a:cubicBezTo>
                          <a:cubicBezTo>
                            <a:pt x="42404" y="3683"/>
                            <a:pt x="44512" y="4166"/>
                            <a:pt x="51281" y="4750"/>
                          </a:cubicBezTo>
                          <a:cubicBezTo>
                            <a:pt x="53948" y="4915"/>
                            <a:pt x="59257" y="5360"/>
                            <a:pt x="60184" y="5372"/>
                          </a:cubicBezTo>
                          <a:cubicBezTo>
                            <a:pt x="61251" y="5398"/>
                            <a:pt x="62711" y="5423"/>
                            <a:pt x="62686" y="6426"/>
                          </a:cubicBezTo>
                          <a:cubicBezTo>
                            <a:pt x="62673" y="7214"/>
                            <a:pt x="62140" y="7430"/>
                            <a:pt x="61479" y="7417"/>
                          </a:cubicBezTo>
                          <a:cubicBezTo>
                            <a:pt x="60146" y="7493"/>
                            <a:pt x="58419" y="7468"/>
                            <a:pt x="56679" y="7760"/>
                          </a:cubicBezTo>
                          <a:cubicBezTo>
                            <a:pt x="54012" y="8268"/>
                            <a:pt x="51980" y="9792"/>
                            <a:pt x="51370" y="13907"/>
                          </a:cubicBezTo>
                          <a:cubicBezTo>
                            <a:pt x="51053" y="16028"/>
                            <a:pt x="50697" y="27077"/>
                            <a:pt x="50646" y="29769"/>
                          </a:cubicBezTo>
                          <a:cubicBezTo>
                            <a:pt x="50634" y="30315"/>
                            <a:pt x="51167" y="30442"/>
                            <a:pt x="51967" y="30455"/>
                          </a:cubicBezTo>
                          <a:lnTo>
                            <a:pt x="62470" y="30671"/>
                          </a:lnTo>
                          <a:cubicBezTo>
                            <a:pt x="66991" y="30760"/>
                            <a:pt x="79221" y="31128"/>
                            <a:pt x="83082" y="31090"/>
                          </a:cubicBezTo>
                          <a:cubicBezTo>
                            <a:pt x="92252" y="31052"/>
                            <a:pt x="94283" y="29299"/>
                            <a:pt x="94512" y="17907"/>
                          </a:cubicBezTo>
                          <a:cubicBezTo>
                            <a:pt x="94576" y="15012"/>
                            <a:pt x="94665" y="10313"/>
                            <a:pt x="93128" y="7379"/>
                          </a:cubicBezTo>
                          <a:cubicBezTo>
                            <a:pt x="91591" y="4445"/>
                            <a:pt x="88823" y="3048"/>
                            <a:pt x="83387" y="2159"/>
                          </a:cubicBezTo>
                          <a:cubicBezTo>
                            <a:pt x="81939" y="1905"/>
                            <a:pt x="81406" y="1664"/>
                            <a:pt x="81418" y="889"/>
                          </a:cubicBezTo>
                          <a:cubicBezTo>
                            <a:pt x="81444" y="0"/>
                            <a:pt x="82511" y="13"/>
                            <a:pt x="83831" y="38"/>
                          </a:cubicBezTo>
                          <a:cubicBezTo>
                            <a:pt x="86892" y="102"/>
                            <a:pt x="95922" y="1181"/>
                            <a:pt x="98563" y="1791"/>
                          </a:cubicBezTo>
                          <a:cubicBezTo>
                            <a:pt x="102005" y="2642"/>
                            <a:pt x="101980" y="3645"/>
                            <a:pt x="101903" y="7887"/>
                          </a:cubicBezTo>
                          <a:cubicBezTo>
                            <a:pt x="101726" y="16269"/>
                            <a:pt x="101345" y="22403"/>
                            <a:pt x="101103" y="27204"/>
                          </a:cubicBezTo>
                          <a:cubicBezTo>
                            <a:pt x="100748" y="32004"/>
                            <a:pt x="100545" y="35459"/>
                            <a:pt x="100481" y="38811"/>
                          </a:cubicBezTo>
                          <a:cubicBezTo>
                            <a:pt x="100456" y="40043"/>
                            <a:pt x="100405" y="42494"/>
                            <a:pt x="100481" y="45186"/>
                          </a:cubicBezTo>
                          <a:cubicBezTo>
                            <a:pt x="100430" y="47751"/>
                            <a:pt x="100633" y="50660"/>
                            <a:pt x="100595" y="52895"/>
                          </a:cubicBezTo>
                          <a:cubicBezTo>
                            <a:pt x="100557" y="54343"/>
                            <a:pt x="100151" y="55117"/>
                            <a:pt x="99211" y="55105"/>
                          </a:cubicBezTo>
                          <a:cubicBezTo>
                            <a:pt x="98551" y="55079"/>
                            <a:pt x="98170" y="54635"/>
                            <a:pt x="98195" y="53288"/>
                          </a:cubicBezTo>
                          <a:cubicBezTo>
                            <a:pt x="98220" y="51612"/>
                            <a:pt x="97979" y="50266"/>
                            <a:pt x="97738" y="49263"/>
                          </a:cubicBezTo>
                          <a:cubicBezTo>
                            <a:pt x="97255" y="47015"/>
                            <a:pt x="94334" y="46392"/>
                            <a:pt x="90486" y="45872"/>
                          </a:cubicBezTo>
                          <a:cubicBezTo>
                            <a:pt x="84924" y="45199"/>
                            <a:pt x="74421" y="44995"/>
                            <a:pt x="62178" y="44741"/>
                          </a:cubicBezTo>
                          <a:close/>
                          <a:moveTo>
                            <a:pt x="38785" y="44272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7" behindDoc="0" locked="0" layoutInCell="1" allowOverlap="1">
            <wp:simplePos x="0" y="0"/>
            <wp:positionH relativeFrom="page">
              <wp:posOffset>1778581</wp:posOffset>
            </wp:positionH>
            <wp:positionV relativeFrom="page">
              <wp:posOffset>9606739</wp:posOffset>
            </wp:positionV>
            <wp:extent cx="104126" cy="76059"/>
            <wp:effectExtent l="0" t="0" r="0" b="0"/>
            <wp:wrapNone/>
            <wp:docPr id="253" name="Freeform 2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4126" cy="76059"/>
                    </a:xfrm>
                    <a:custGeom>
                      <a:rect l="l" t="t" r="r" b="b"/>
                      <a:pathLst>
                        <a:path w="104126" h="76059">
                          <a:moveTo>
                            <a:pt x="93878" y="31927"/>
                          </a:moveTo>
                          <a:lnTo>
                            <a:pt x="93890" y="15278"/>
                          </a:lnTo>
                          <a:cubicBezTo>
                            <a:pt x="93840" y="8788"/>
                            <a:pt x="93256" y="6083"/>
                            <a:pt x="90399" y="4318"/>
                          </a:cubicBezTo>
                          <a:cubicBezTo>
                            <a:pt x="88430" y="3137"/>
                            <a:pt x="86855" y="2527"/>
                            <a:pt x="85801" y="2260"/>
                          </a:cubicBezTo>
                          <a:cubicBezTo>
                            <a:pt x="84747" y="2006"/>
                            <a:pt x="84227" y="1651"/>
                            <a:pt x="84252" y="978"/>
                          </a:cubicBezTo>
                          <a:cubicBezTo>
                            <a:pt x="84277" y="203"/>
                            <a:pt x="84950" y="0"/>
                            <a:pt x="86411" y="51"/>
                          </a:cubicBezTo>
                          <a:cubicBezTo>
                            <a:pt x="88532" y="114"/>
                            <a:pt x="100558" y="2641"/>
                            <a:pt x="101612" y="2895"/>
                          </a:cubicBezTo>
                          <a:cubicBezTo>
                            <a:pt x="103326" y="3289"/>
                            <a:pt x="104126" y="3645"/>
                            <a:pt x="104101" y="4318"/>
                          </a:cubicBezTo>
                          <a:cubicBezTo>
                            <a:pt x="104063" y="5207"/>
                            <a:pt x="102704" y="6286"/>
                            <a:pt x="102348" y="9068"/>
                          </a:cubicBezTo>
                          <a:cubicBezTo>
                            <a:pt x="101840" y="12293"/>
                            <a:pt x="101434" y="16522"/>
                            <a:pt x="101320" y="20218"/>
                          </a:cubicBezTo>
                          <a:lnTo>
                            <a:pt x="99872" y="64426"/>
                          </a:lnTo>
                          <a:cubicBezTo>
                            <a:pt x="99745" y="67994"/>
                            <a:pt x="100062" y="70471"/>
                            <a:pt x="100278" y="72147"/>
                          </a:cubicBezTo>
                          <a:cubicBezTo>
                            <a:pt x="100621" y="73836"/>
                            <a:pt x="100863" y="74738"/>
                            <a:pt x="100850" y="75195"/>
                          </a:cubicBezTo>
                          <a:cubicBezTo>
                            <a:pt x="100824" y="75970"/>
                            <a:pt x="100024" y="76059"/>
                            <a:pt x="98018" y="75996"/>
                          </a:cubicBezTo>
                          <a:cubicBezTo>
                            <a:pt x="95236" y="75894"/>
                            <a:pt x="86068" y="75259"/>
                            <a:pt x="82614" y="75145"/>
                          </a:cubicBezTo>
                          <a:cubicBezTo>
                            <a:pt x="81293" y="74992"/>
                            <a:pt x="80505" y="74738"/>
                            <a:pt x="80518" y="74078"/>
                          </a:cubicBezTo>
                          <a:cubicBezTo>
                            <a:pt x="80556" y="73176"/>
                            <a:pt x="81229" y="72986"/>
                            <a:pt x="83223" y="72935"/>
                          </a:cubicBezTo>
                          <a:lnTo>
                            <a:pt x="84684" y="72871"/>
                          </a:lnTo>
                          <a:cubicBezTo>
                            <a:pt x="88151" y="72757"/>
                            <a:pt x="91973" y="69874"/>
                            <a:pt x="92558" y="59943"/>
                          </a:cubicBezTo>
                          <a:lnTo>
                            <a:pt x="93421" y="45884"/>
                          </a:lnTo>
                          <a:lnTo>
                            <a:pt x="38926" y="44093"/>
                          </a:lnTo>
                          <a:cubicBezTo>
                            <a:pt x="26696" y="43699"/>
                            <a:pt x="16193" y="43356"/>
                            <a:pt x="10452" y="43725"/>
                          </a:cubicBezTo>
                          <a:cubicBezTo>
                            <a:pt x="6731" y="43941"/>
                            <a:pt x="3772" y="44512"/>
                            <a:pt x="3137" y="47840"/>
                          </a:cubicBezTo>
                          <a:cubicBezTo>
                            <a:pt x="2819" y="49402"/>
                            <a:pt x="2477" y="51840"/>
                            <a:pt x="2413" y="53517"/>
                          </a:cubicBezTo>
                          <a:cubicBezTo>
                            <a:pt x="2375" y="54748"/>
                            <a:pt x="1956" y="55295"/>
                            <a:pt x="1296" y="55269"/>
                          </a:cubicBezTo>
                          <a:cubicBezTo>
                            <a:pt x="368" y="55244"/>
                            <a:pt x="0" y="54329"/>
                            <a:pt x="38" y="53097"/>
                          </a:cubicBezTo>
                          <a:cubicBezTo>
                            <a:pt x="280" y="45731"/>
                            <a:pt x="914" y="38708"/>
                            <a:pt x="1016" y="35584"/>
                          </a:cubicBezTo>
                          <a:cubicBezTo>
                            <a:pt x="1092" y="33019"/>
                            <a:pt x="927" y="25971"/>
                            <a:pt x="1067" y="21501"/>
                          </a:cubicBezTo>
                          <a:cubicBezTo>
                            <a:pt x="1118" y="20053"/>
                            <a:pt x="1550" y="19291"/>
                            <a:pt x="2477" y="19316"/>
                          </a:cubicBezTo>
                          <a:cubicBezTo>
                            <a:pt x="3137" y="19342"/>
                            <a:pt x="3518" y="19799"/>
                            <a:pt x="3480" y="21132"/>
                          </a:cubicBezTo>
                          <a:cubicBezTo>
                            <a:pt x="3429" y="22809"/>
                            <a:pt x="3645" y="24168"/>
                            <a:pt x="3874" y="25171"/>
                          </a:cubicBezTo>
                          <a:cubicBezTo>
                            <a:pt x="4343" y="27419"/>
                            <a:pt x="7239" y="28194"/>
                            <a:pt x="11087" y="28651"/>
                          </a:cubicBezTo>
                          <a:cubicBezTo>
                            <a:pt x="16650" y="29400"/>
                            <a:pt x="27153" y="29743"/>
                            <a:pt x="39383" y="30137"/>
                          </a:cubicBezTo>
                          <a:close/>
                          <a:moveTo>
                            <a:pt x="93878" y="31927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96" behindDoc="0" locked="0" layoutInCell="1" allowOverlap="1">
            <wp:simplePos x="0" y="0"/>
            <wp:positionH relativeFrom="page">
              <wp:posOffset>616983</wp:posOffset>
            </wp:positionH>
            <wp:positionV relativeFrom="page">
              <wp:posOffset>9651098</wp:posOffset>
            </wp:positionV>
            <wp:extent cx="112038" cy="108597"/>
            <wp:effectExtent l="0" t="0" r="0" b="0"/>
            <wp:wrapNone/>
            <wp:docPr id="254" name="Freeform 2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2038" cy="108597"/>
                    </a:xfrm>
                    <a:custGeom>
                      <a:rect l="l" t="t" r="r" b="b"/>
                      <a:pathLst>
                        <a:path w="112038" h="108597">
                          <a:moveTo>
                            <a:pt x="45148" y="34823"/>
                          </a:moveTo>
                          <a:cubicBezTo>
                            <a:pt x="45098" y="34493"/>
                            <a:pt x="44793" y="34201"/>
                            <a:pt x="44133" y="34290"/>
                          </a:cubicBezTo>
                          <a:lnTo>
                            <a:pt x="41364" y="34684"/>
                          </a:lnTo>
                          <a:cubicBezTo>
                            <a:pt x="21349" y="37489"/>
                            <a:pt x="17666" y="38010"/>
                            <a:pt x="13475" y="38823"/>
                          </a:cubicBezTo>
                          <a:cubicBezTo>
                            <a:pt x="9030" y="39674"/>
                            <a:pt x="7048" y="40855"/>
                            <a:pt x="6642" y="44640"/>
                          </a:cubicBezTo>
                          <a:cubicBezTo>
                            <a:pt x="6502" y="45554"/>
                            <a:pt x="6629" y="47459"/>
                            <a:pt x="6858" y="49008"/>
                          </a:cubicBezTo>
                          <a:cubicBezTo>
                            <a:pt x="7023" y="50228"/>
                            <a:pt x="6858" y="50926"/>
                            <a:pt x="5931" y="51053"/>
                          </a:cubicBezTo>
                          <a:cubicBezTo>
                            <a:pt x="5016" y="51180"/>
                            <a:pt x="4635" y="50444"/>
                            <a:pt x="4420" y="48894"/>
                          </a:cubicBezTo>
                          <a:cubicBezTo>
                            <a:pt x="3581" y="42912"/>
                            <a:pt x="2997" y="35889"/>
                            <a:pt x="2578" y="32906"/>
                          </a:cubicBezTo>
                          <a:cubicBezTo>
                            <a:pt x="2197" y="30251"/>
                            <a:pt x="825" y="23330"/>
                            <a:pt x="216" y="19025"/>
                          </a:cubicBezTo>
                          <a:cubicBezTo>
                            <a:pt x="0" y="17475"/>
                            <a:pt x="152" y="16663"/>
                            <a:pt x="1079" y="16535"/>
                          </a:cubicBezTo>
                          <a:cubicBezTo>
                            <a:pt x="1994" y="16408"/>
                            <a:pt x="2350" y="17031"/>
                            <a:pt x="2540" y="18364"/>
                          </a:cubicBezTo>
                          <a:cubicBezTo>
                            <a:pt x="2667" y="19253"/>
                            <a:pt x="2934" y="20219"/>
                            <a:pt x="3391" y="21514"/>
                          </a:cubicBezTo>
                          <a:cubicBezTo>
                            <a:pt x="4470" y="24410"/>
                            <a:pt x="6833" y="24981"/>
                            <a:pt x="11468" y="24549"/>
                          </a:cubicBezTo>
                          <a:cubicBezTo>
                            <a:pt x="15710" y="24181"/>
                            <a:pt x="19406" y="23660"/>
                            <a:pt x="39421" y="20853"/>
                          </a:cubicBezTo>
                          <a:lnTo>
                            <a:pt x="62597" y="17590"/>
                          </a:lnTo>
                          <a:cubicBezTo>
                            <a:pt x="74713" y="15888"/>
                            <a:pt x="85114" y="14427"/>
                            <a:pt x="90702" y="13068"/>
                          </a:cubicBezTo>
                          <a:cubicBezTo>
                            <a:pt x="94347" y="12230"/>
                            <a:pt x="97154" y="11151"/>
                            <a:pt x="97205" y="7760"/>
                          </a:cubicBezTo>
                          <a:cubicBezTo>
                            <a:pt x="97256" y="6172"/>
                            <a:pt x="97179" y="3708"/>
                            <a:pt x="96951" y="2045"/>
                          </a:cubicBezTo>
                          <a:cubicBezTo>
                            <a:pt x="96773" y="826"/>
                            <a:pt x="97091" y="216"/>
                            <a:pt x="97751" y="127"/>
                          </a:cubicBezTo>
                          <a:cubicBezTo>
                            <a:pt x="98665" y="0"/>
                            <a:pt x="99186" y="826"/>
                            <a:pt x="99376" y="2146"/>
                          </a:cubicBezTo>
                          <a:cubicBezTo>
                            <a:pt x="100392" y="9335"/>
                            <a:pt x="100977" y="16358"/>
                            <a:pt x="101408" y="19456"/>
                          </a:cubicBezTo>
                          <a:cubicBezTo>
                            <a:pt x="101764" y="22009"/>
                            <a:pt x="103136" y="28918"/>
                            <a:pt x="103745" y="33236"/>
                          </a:cubicBezTo>
                          <a:cubicBezTo>
                            <a:pt x="103961" y="34785"/>
                            <a:pt x="103682" y="35623"/>
                            <a:pt x="102755" y="35750"/>
                          </a:cubicBezTo>
                          <a:cubicBezTo>
                            <a:pt x="102094" y="35838"/>
                            <a:pt x="101650" y="35458"/>
                            <a:pt x="101459" y="34125"/>
                          </a:cubicBezTo>
                          <a:cubicBezTo>
                            <a:pt x="101218" y="32461"/>
                            <a:pt x="100774" y="31179"/>
                            <a:pt x="100367" y="30213"/>
                          </a:cubicBezTo>
                          <a:cubicBezTo>
                            <a:pt x="99529" y="28080"/>
                            <a:pt x="96557" y="27927"/>
                            <a:pt x="92671" y="28029"/>
                          </a:cubicBezTo>
                          <a:cubicBezTo>
                            <a:pt x="87070" y="28258"/>
                            <a:pt x="76656" y="29718"/>
                            <a:pt x="64540" y="31420"/>
                          </a:cubicBezTo>
                          <a:lnTo>
                            <a:pt x="52958" y="33045"/>
                          </a:lnTo>
                          <a:cubicBezTo>
                            <a:pt x="52425" y="33122"/>
                            <a:pt x="52209" y="33490"/>
                            <a:pt x="52260" y="33820"/>
                          </a:cubicBezTo>
                          <a:lnTo>
                            <a:pt x="58203" y="76085"/>
                          </a:lnTo>
                          <a:cubicBezTo>
                            <a:pt x="58254" y="76415"/>
                            <a:pt x="58432" y="76732"/>
                            <a:pt x="59079" y="76631"/>
                          </a:cubicBezTo>
                          <a:lnTo>
                            <a:pt x="70674" y="75005"/>
                          </a:lnTo>
                          <a:cubicBezTo>
                            <a:pt x="82790" y="73303"/>
                            <a:pt x="93192" y="71843"/>
                            <a:pt x="98780" y="70497"/>
                          </a:cubicBezTo>
                          <a:cubicBezTo>
                            <a:pt x="102425" y="69646"/>
                            <a:pt x="105219" y="68566"/>
                            <a:pt x="105282" y="65176"/>
                          </a:cubicBezTo>
                          <a:cubicBezTo>
                            <a:pt x="105333" y="63588"/>
                            <a:pt x="105257" y="61124"/>
                            <a:pt x="105015" y="59461"/>
                          </a:cubicBezTo>
                          <a:cubicBezTo>
                            <a:pt x="104850" y="58241"/>
                            <a:pt x="105168" y="57632"/>
                            <a:pt x="105828" y="57543"/>
                          </a:cubicBezTo>
                          <a:cubicBezTo>
                            <a:pt x="106742" y="57416"/>
                            <a:pt x="107263" y="58241"/>
                            <a:pt x="107454" y="59575"/>
                          </a:cubicBezTo>
                          <a:cubicBezTo>
                            <a:pt x="108470" y="66763"/>
                            <a:pt x="109054" y="73786"/>
                            <a:pt x="109486" y="76885"/>
                          </a:cubicBezTo>
                          <a:cubicBezTo>
                            <a:pt x="109841" y="79425"/>
                            <a:pt x="111213" y="86346"/>
                            <a:pt x="111835" y="90766"/>
                          </a:cubicBezTo>
                          <a:cubicBezTo>
                            <a:pt x="112038" y="92201"/>
                            <a:pt x="111759" y="93039"/>
                            <a:pt x="110832" y="93166"/>
                          </a:cubicBezTo>
                          <a:cubicBezTo>
                            <a:pt x="110171" y="93255"/>
                            <a:pt x="109714" y="92874"/>
                            <a:pt x="109524" y="91541"/>
                          </a:cubicBezTo>
                          <a:cubicBezTo>
                            <a:pt x="109295" y="89877"/>
                            <a:pt x="108851" y="88594"/>
                            <a:pt x="108444" y="87629"/>
                          </a:cubicBezTo>
                          <a:cubicBezTo>
                            <a:pt x="107606" y="85496"/>
                            <a:pt x="104634" y="85356"/>
                            <a:pt x="100748" y="85445"/>
                          </a:cubicBezTo>
                          <a:cubicBezTo>
                            <a:pt x="95135" y="85673"/>
                            <a:pt x="84733" y="87134"/>
                            <a:pt x="72618" y="88836"/>
                          </a:cubicBezTo>
                          <a:lnTo>
                            <a:pt x="49440" y="92100"/>
                          </a:lnTo>
                          <a:cubicBezTo>
                            <a:pt x="29426" y="94906"/>
                            <a:pt x="25730" y="95427"/>
                            <a:pt x="21552" y="96240"/>
                          </a:cubicBezTo>
                          <a:cubicBezTo>
                            <a:pt x="17107" y="97091"/>
                            <a:pt x="15126" y="98272"/>
                            <a:pt x="14719" y="102056"/>
                          </a:cubicBezTo>
                          <a:cubicBezTo>
                            <a:pt x="14580" y="102971"/>
                            <a:pt x="14707" y="104876"/>
                            <a:pt x="14922" y="106425"/>
                          </a:cubicBezTo>
                          <a:cubicBezTo>
                            <a:pt x="15100" y="107644"/>
                            <a:pt x="14922" y="108343"/>
                            <a:pt x="14008" y="108470"/>
                          </a:cubicBezTo>
                          <a:cubicBezTo>
                            <a:pt x="13081" y="108597"/>
                            <a:pt x="12713" y="107860"/>
                            <a:pt x="12497" y="106311"/>
                          </a:cubicBezTo>
                          <a:cubicBezTo>
                            <a:pt x="11659" y="100342"/>
                            <a:pt x="11074" y="93319"/>
                            <a:pt x="10643" y="90321"/>
                          </a:cubicBezTo>
                          <a:cubicBezTo>
                            <a:pt x="10274" y="87667"/>
                            <a:pt x="8903" y="80758"/>
                            <a:pt x="8293" y="76440"/>
                          </a:cubicBezTo>
                          <a:cubicBezTo>
                            <a:pt x="8077" y="74891"/>
                            <a:pt x="8230" y="74078"/>
                            <a:pt x="9144" y="73951"/>
                          </a:cubicBezTo>
                          <a:cubicBezTo>
                            <a:pt x="10071" y="73824"/>
                            <a:pt x="10427" y="74446"/>
                            <a:pt x="10617" y="75780"/>
                          </a:cubicBezTo>
                          <a:cubicBezTo>
                            <a:pt x="10744" y="76656"/>
                            <a:pt x="11011" y="77634"/>
                            <a:pt x="11468" y="78930"/>
                          </a:cubicBezTo>
                          <a:cubicBezTo>
                            <a:pt x="12535" y="81825"/>
                            <a:pt x="14910" y="82397"/>
                            <a:pt x="19545" y="81965"/>
                          </a:cubicBezTo>
                          <a:cubicBezTo>
                            <a:pt x="23787" y="81597"/>
                            <a:pt x="27483" y="81076"/>
                            <a:pt x="47497" y="78269"/>
                          </a:cubicBezTo>
                          <a:lnTo>
                            <a:pt x="50266" y="77876"/>
                          </a:lnTo>
                          <a:cubicBezTo>
                            <a:pt x="50926" y="77787"/>
                            <a:pt x="51142" y="77418"/>
                            <a:pt x="51091" y="77088"/>
                          </a:cubicBezTo>
                          <a:close/>
                          <a:moveTo>
                            <a:pt x="45148" y="34823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8" behindDoc="0" locked="0" layoutInCell="1" allowOverlap="1">
            <wp:simplePos x="0" y="0"/>
            <wp:positionH relativeFrom="page">
              <wp:posOffset>1770331</wp:posOffset>
            </wp:positionH>
            <wp:positionV relativeFrom="page">
              <wp:posOffset>9689145</wp:posOffset>
            </wp:positionV>
            <wp:extent cx="104799" cy="59549"/>
            <wp:effectExtent l="0" t="0" r="0" b="0"/>
            <wp:wrapNone/>
            <wp:docPr id="255" name="Freeform 2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4799" cy="59549"/>
                    </a:xfrm>
                    <a:custGeom>
                      <a:rect l="l" t="t" r="r" b="b"/>
                      <a:pathLst>
                        <a:path w="104799" h="59549">
                          <a:moveTo>
                            <a:pt x="7010" y="1841"/>
                          </a:moveTo>
                          <a:cubicBezTo>
                            <a:pt x="8216" y="229"/>
                            <a:pt x="8927" y="0"/>
                            <a:pt x="11810" y="483"/>
                          </a:cubicBezTo>
                          <a:cubicBezTo>
                            <a:pt x="19036" y="1664"/>
                            <a:pt x="26834" y="3390"/>
                            <a:pt x="28917" y="3847"/>
                          </a:cubicBezTo>
                          <a:cubicBezTo>
                            <a:pt x="30873" y="4279"/>
                            <a:pt x="32257" y="4850"/>
                            <a:pt x="32117" y="5727"/>
                          </a:cubicBezTo>
                          <a:cubicBezTo>
                            <a:pt x="31952" y="6717"/>
                            <a:pt x="30746" y="6628"/>
                            <a:pt x="29704" y="6463"/>
                          </a:cubicBezTo>
                          <a:cubicBezTo>
                            <a:pt x="27990" y="6184"/>
                            <a:pt x="25170" y="6171"/>
                            <a:pt x="22846" y="6362"/>
                          </a:cubicBezTo>
                          <a:cubicBezTo>
                            <a:pt x="12737" y="7200"/>
                            <a:pt x="8127" y="13118"/>
                            <a:pt x="7010" y="19951"/>
                          </a:cubicBezTo>
                          <a:cubicBezTo>
                            <a:pt x="5385" y="29869"/>
                            <a:pt x="12597" y="36029"/>
                            <a:pt x="19544" y="37172"/>
                          </a:cubicBezTo>
                          <a:cubicBezTo>
                            <a:pt x="25983" y="38226"/>
                            <a:pt x="32283" y="37566"/>
                            <a:pt x="42315" y="29806"/>
                          </a:cubicBezTo>
                          <a:lnTo>
                            <a:pt x="47878" y="25513"/>
                          </a:lnTo>
                          <a:cubicBezTo>
                            <a:pt x="61150" y="15239"/>
                            <a:pt x="71017" y="12547"/>
                            <a:pt x="81647" y="14287"/>
                          </a:cubicBezTo>
                          <a:cubicBezTo>
                            <a:pt x="96087" y="16661"/>
                            <a:pt x="104799" y="28498"/>
                            <a:pt x="102285" y="43814"/>
                          </a:cubicBezTo>
                          <a:cubicBezTo>
                            <a:pt x="101116" y="50977"/>
                            <a:pt x="99046" y="55396"/>
                            <a:pt x="97649" y="58114"/>
                          </a:cubicBezTo>
                          <a:cubicBezTo>
                            <a:pt x="97230" y="59067"/>
                            <a:pt x="96748" y="59549"/>
                            <a:pt x="95821" y="59397"/>
                          </a:cubicBezTo>
                          <a:cubicBezTo>
                            <a:pt x="94119" y="59118"/>
                            <a:pt x="90385" y="58051"/>
                            <a:pt x="80149" y="56374"/>
                          </a:cubicBezTo>
                          <a:cubicBezTo>
                            <a:pt x="77253" y="55904"/>
                            <a:pt x="76263" y="55396"/>
                            <a:pt x="76402" y="54520"/>
                          </a:cubicBezTo>
                          <a:cubicBezTo>
                            <a:pt x="76542" y="53745"/>
                            <a:pt x="77380" y="53542"/>
                            <a:pt x="78955" y="53809"/>
                          </a:cubicBezTo>
                          <a:cubicBezTo>
                            <a:pt x="80136" y="53999"/>
                            <a:pt x="84289" y="54114"/>
                            <a:pt x="88086" y="52361"/>
                          </a:cubicBezTo>
                          <a:cubicBezTo>
                            <a:pt x="90842" y="51117"/>
                            <a:pt x="95313" y="48564"/>
                            <a:pt x="96481" y="41401"/>
                          </a:cubicBezTo>
                          <a:cubicBezTo>
                            <a:pt x="97815" y="33235"/>
                            <a:pt x="92988" y="27355"/>
                            <a:pt x="85115" y="26059"/>
                          </a:cubicBezTo>
                          <a:cubicBezTo>
                            <a:pt x="79082" y="25069"/>
                            <a:pt x="74066" y="26860"/>
                            <a:pt x="64299" y="34657"/>
                          </a:cubicBezTo>
                          <a:lnTo>
                            <a:pt x="61035" y="37286"/>
                          </a:lnTo>
                          <a:cubicBezTo>
                            <a:pt x="46913" y="48665"/>
                            <a:pt x="37083" y="51929"/>
                            <a:pt x="24612" y="49885"/>
                          </a:cubicBezTo>
                          <a:cubicBezTo>
                            <a:pt x="16992" y="48640"/>
                            <a:pt x="8330" y="44728"/>
                            <a:pt x="3467" y="35788"/>
                          </a:cubicBezTo>
                          <a:cubicBezTo>
                            <a:pt x="178" y="29577"/>
                            <a:pt x="0" y="23215"/>
                            <a:pt x="965" y="17373"/>
                          </a:cubicBezTo>
                          <a:cubicBezTo>
                            <a:pt x="2007" y="10985"/>
                            <a:pt x="3747" y="6171"/>
                            <a:pt x="7010" y="1841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7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-311150</wp:posOffset>
            </wp:positionV>
            <wp:extent cx="7772400" cy="10058400"/>
            <wp:effectExtent l="0" t="0" r="0" b="0"/>
            <wp:wrapNone/>
            <wp:docPr id="256" name="Picture 2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spect="0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3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50" w:h="15850"/>
          <w:pgMar w:top="500" w:right="361" w:bottom="400" w:left="500" w:header="708" w:footer="708" w:gutter="0"/>
          <w:docGrid w:linePitch="360"/>
        </w:sectPr>
        <w:spacing w:before="0" w:after="0" w:line="720" w:lineRule="exact"/>
        <w:ind w:left="2331" w:right="4114" w:hanging="739"/>
      </w:pPr>
      <w:r>
        <w:drawing>
          <wp:anchor simplePos="0" relativeHeight="251658448" behindDoc="1" locked="0" layoutInCell="1" allowOverlap="1">
            <wp:simplePos x="0" y="0"/>
            <wp:positionH relativeFrom="page">
              <wp:posOffset>726351</wp:posOffset>
            </wp:positionH>
            <wp:positionV relativeFrom="line">
              <wp:posOffset>34719</wp:posOffset>
            </wp:positionV>
            <wp:extent cx="4781600" cy="987197"/>
            <wp:effectExtent l="0" t="0" r="0" b="0"/>
            <wp:wrapNone/>
            <wp:docPr id="257" name="Freeform 2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81600" cy="987197"/>
                    </a:xfrm>
                    <a:custGeom>
                      <a:rect l="l" t="t" r="r" b="b"/>
                      <a:pathLst>
                        <a:path w="4781600" h="987197">
                          <a:moveTo>
                            <a:pt x="0" y="987197"/>
                          </a:moveTo>
                          <a:lnTo>
                            <a:pt x="4781600" y="987197"/>
                          </a:lnTo>
                          <a:lnTo>
                            <a:pt x="4781600" y="0"/>
                          </a:lnTo>
                          <a:lnTo>
                            <a:pt x="0" y="0"/>
                          </a:lnTo>
                          <a:lnTo>
                            <a:pt x="0" y="987197"/>
                          </a:lnTo>
                          <a:close/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75" baseline="0" dirty="0">
          <w:jc w:val="left"/>
          <w:rFonts w:ascii="FuturaBT-Bold" w:hAnsi="FuturaBT-Bold" w:cs="FuturaBT-Bold"/>
          <w:b/>
          <w:bCs/>
          <w:color w:val="3B00DD"/>
          <w:sz w:val="75"/>
          <w:szCs w:val="75"/>
        </w:rPr>
        <w:t>SPONSORSHIP</w:t>
      </w:r>
      <w:r>
        <w:rPr>
          <w:rFonts w:ascii="Times New Roman" w:hAnsi="Times New Roman" w:cs="Times New Roman"/>
          <w:sz w:val="75"/>
          <w:szCs w:val="75"/>
        </w:rPr>
        <w:t> </w:t>
      </w:r>
      <w:r>
        <w:drawing>
          <wp:anchor simplePos="0" relativeHeight="251658248" behindDoc="1" locked="0" layoutInCell="1" allowOverlap="1">
            <wp:simplePos x="0" y="0"/>
            <wp:positionH relativeFrom="page">
              <wp:posOffset>720001</wp:posOffset>
            </wp:positionH>
            <wp:positionV relativeFrom="line">
              <wp:posOffset>661122</wp:posOffset>
            </wp:positionV>
            <wp:extent cx="2304846" cy="563295"/>
            <wp:effectExtent l="0" t="0" r="0" b="0"/>
            <wp:wrapNone/>
            <wp:docPr id="258" name="Freeform 2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04846" cy="563295"/>
                    </a:xfrm>
                    <a:custGeom>
                      <a:rect l="l" t="t" r="r" b="b"/>
                      <a:pathLst>
                        <a:path w="2304846" h="563295">
                          <a:moveTo>
                            <a:pt x="0" y="563295"/>
                          </a:moveTo>
                          <a:lnTo>
                            <a:pt x="2304846" y="563295"/>
                          </a:lnTo>
                          <a:lnTo>
                            <a:pt x="2304846" y="0"/>
                          </a:lnTo>
                          <a:lnTo>
                            <a:pt x="0" y="0"/>
                          </a:lnTo>
                          <a:lnTo>
                            <a:pt x="0" y="563295"/>
                          </a:lnTo>
                          <a:close/>
                        </a:path>
                      </a:pathLst>
                    </a:custGeom>
                    <a:solidFill>
                      <a:srgbClr val="6D3C87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1" locked="0" layoutInCell="1" allowOverlap="1">
            <wp:simplePos x="0" y="0"/>
            <wp:positionH relativeFrom="page">
              <wp:posOffset>3209455</wp:posOffset>
            </wp:positionH>
            <wp:positionV relativeFrom="line">
              <wp:posOffset>661122</wp:posOffset>
            </wp:positionV>
            <wp:extent cx="2304846" cy="563295"/>
            <wp:effectExtent l="0" t="0" r="0" b="0"/>
            <wp:wrapNone/>
            <wp:docPr id="259" name="Freeform 2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04846" cy="563295"/>
                    </a:xfrm>
                    <a:custGeom>
                      <a:rect l="l" t="t" r="r" b="b"/>
                      <a:pathLst>
                        <a:path w="2304846" h="563295">
                          <a:moveTo>
                            <a:pt x="0" y="563295"/>
                          </a:moveTo>
                          <a:lnTo>
                            <a:pt x="2304846" y="563295"/>
                          </a:lnTo>
                          <a:lnTo>
                            <a:pt x="2304846" y="0"/>
                          </a:lnTo>
                          <a:lnTo>
                            <a:pt x="0" y="0"/>
                          </a:lnTo>
                          <a:lnTo>
                            <a:pt x="0" y="563295"/>
                          </a:lnTo>
                          <a:close/>
                        </a:path>
                      </a:pathLst>
                    </a:custGeom>
                    <a:solidFill>
                      <a:srgbClr val="6D3C87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75" baseline="0" dirty="0">
          <w:jc w:val="left"/>
          <w:rFonts w:ascii="FuturaBT-Bold" w:hAnsi="FuturaBT-Bold" w:cs="FuturaBT-Bold"/>
          <w:b/>
          <w:bCs/>
          <w:color w:val="3B00DD"/>
          <w:sz w:val="75"/>
          <w:szCs w:val="75"/>
        </w:rPr>
        <w:t>PACKAGES</w:t>
      </w:r>
      <w:r>
        <w:rPr>
          <w:rFonts w:ascii="Times New Roman" w:hAnsi="Times New Roman" w:cs="Times New Roman"/>
          <w:sz w:val="75"/>
          <w:szCs w:val="75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2" w:after="0" w:line="340" w:lineRule="exact"/>
        <w:ind w:left="1957" w:right="-40" w:hanging="707"/>
      </w:pPr>
      <w:r/>
      <w:r>
        <w:rPr sz="32" baseline="0" dirty="0">
          <w:jc w:val="left"/>
          <w:rFonts w:ascii="Futura-CondensedExtraBold" w:hAnsi="Futura-CondensedExtraBold" w:cs="Futura-CondensedExtraBold"/>
          <w:b/>
          <w:bCs/>
          <w:color w:val="FFFFFF"/>
          <w:w w:val="92"/>
          <w:sz w:val="32"/>
          <w:szCs w:val="32"/>
        </w:rPr>
        <w:t>Magnolia Sponsor</w:t>
      </w:r>
      <w:r>
        <w:rPr>
          <w:rFonts w:ascii="Times New Roman" w:hAnsi="Times New Roman" w:cs="Times New Roman"/>
          <w:sz w:val="32"/>
          <w:szCs w:val="32"/>
        </w:rPr>
        <w:t> </w:t>
      </w:r>
      <w:r>
        <w:br w:type="textWrapping" w:clear="all"/>
      </w:r>
      <w:r/>
      <w:r>
        <w:rPr sz="28" baseline="0" dirty="0">
          <w:jc w:val="left"/>
          <w:rFonts w:ascii="Futura-Medium" w:hAnsi="Futura-Medium" w:cs="Futura-Medium"/>
          <w:color w:val="D1A60D"/>
          <w:sz w:val="28"/>
          <w:szCs w:val="28"/>
        </w:rPr>
        <w:t>$5,000</w:t>
      </w:r>
      <w:r>
        <w:rPr sz="32" baseline="0" dirty="0">
          <w:jc w:val="left"/>
          <w:rFonts w:ascii="Futura-Medium" w:hAnsi="Futura-Medium" w:cs="Futura-Medium"/>
          <w:color w:val="D1A60D"/>
          <w:w w:val="75"/>
          <w:sz w:val="32"/>
          <w:szCs w:val="3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726" w:right="-40" w:firstLine="0"/>
      </w:pPr>
      <w:r/>
      <w:r>
        <w:rPr sz="24" baseline="0" dirty="0">
          <w:jc w:val="left"/>
          <w:rFonts w:ascii="Palatino-Italic" w:hAnsi="Palatino-Italic" w:cs="Palatino-Italic"/>
          <w:i/>
          <w:iCs/>
          <w:color w:val="000000"/>
          <w:sz w:val="24"/>
          <w:szCs w:val="24"/>
        </w:rPr>
        <w:t>$5,000 supports our Thankful  </w:t>
      </w:r>
      <w:r>
        <w:br w:type="textWrapping" w:clear="all"/>
      </w:r>
      <w:r/>
      <w:r>
        <w:rPr sz="24" baseline="0" dirty="0">
          <w:jc w:val="left"/>
          <w:rFonts w:ascii="Palatino-Italic" w:hAnsi="Palatino-Italic" w:cs="Palatino-Italic"/>
          <w:i/>
          <w:iCs/>
          <w:color w:val="000000"/>
          <w:sz w:val="24"/>
          <w:szCs w:val="24"/>
        </w:rPr>
        <w:t>Thursdays for 8 weeks during the  </w:t>
      </w:r>
      <w:r>
        <w:br w:type="textWrapping" w:clear="all"/>
      </w:r>
      <w:r/>
      <w:r>
        <w:rPr sz="24" baseline="0" dirty="0">
          <w:jc w:val="left"/>
          <w:rFonts w:ascii="Palatino-Italic" w:hAnsi="Palatino-Italic" w:cs="Palatino-Italic"/>
          <w:i/>
          <w:iCs/>
          <w:color w:val="000000"/>
          <w:sz w:val="24"/>
          <w:szCs w:val="24"/>
        </w:rPr>
        <w:t>year. It costs $625/week for each  </w:t>
      </w:r>
      <w:r>
        <w:br w:type="textWrapping" w:clear="all"/>
      </w:r>
      <w:r/>
      <w:r>
        <w:rPr sz="24" baseline="0" dirty="0">
          <w:jc w:val="left"/>
          <w:rFonts w:ascii="Palatino-Italic" w:hAnsi="Palatino-Italic" w:cs="Palatino-Italic"/>
          <w:i/>
          <w:iCs/>
          <w:color w:val="000000"/>
          <w:sz w:val="24"/>
          <w:szCs w:val="24"/>
        </w:rPr>
        <w:t>Thankful Thursday.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0" w:lineRule="exact"/>
        <w:ind w:left="783" w:right="-40" w:hanging="170"/>
      </w:pPr>
      <w:r/>
      <w:r>
        <w:rPr sz="20" baseline="0" dirty="0">
          <w:jc w:val="left"/>
          <w:rFonts w:ascii="Palatino-Roman" w:hAnsi="Palatino-Roman" w:cs="Palatino-Roman"/>
          <w:color w:val="BD8F3D"/>
          <w:sz w:val="20"/>
          <w:szCs w:val="20"/>
        </w:rPr>
        <w:t>•</w:t>
      </w:r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 Half page color ad in the printed  </w:t>
      </w:r>
      <w:r>
        <w:br w:type="textWrapping" w:clear="all"/>
      </w:r>
      <w:r/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program for the HHOH Gala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0" w:lineRule="exact"/>
        <w:ind w:left="783" w:right="-40" w:hanging="170"/>
      </w:pPr>
      <w:r/>
      <w:r>
        <w:rPr sz="20" baseline="0" dirty="0">
          <w:jc w:val="left"/>
          <w:rFonts w:ascii="Palatino-Roman" w:hAnsi="Palatino-Roman" w:cs="Palatino-Roman"/>
          <w:color w:val="BD8F3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Stand-alone featured signage with  </w:t>
      </w:r>
      <w:r>
        <w:br w:type="textWrapping" w:clear="all"/>
      </w: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your company logo and information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783" w:right="0" w:firstLine="0"/>
      </w:pP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on company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613" w:right="0" w:firstLine="0"/>
      </w:pPr>
      <w:r/>
      <w:r>
        <w:rPr sz="20" baseline="0" dirty="0">
          <w:jc w:val="left"/>
          <w:rFonts w:ascii="Palatino-Roman" w:hAnsi="Palatino-Roman" w:cs="Palatino-Roman"/>
          <w:color w:val="BD8F3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Company logo prominently displayed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6" w:lineRule="exact"/>
        <w:ind w:left="613" w:right="-40" w:firstLine="170"/>
      </w:pP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in digital and promotional materials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sz="20" baseline="0" dirty="0">
          <w:jc w:val="left"/>
          <w:rFonts w:ascii="Palatino-Roman" w:hAnsi="Palatino-Roman" w:cs="Palatino-Roman"/>
          <w:color w:val="BD8F3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pacing w:val="-1"/>
          <w:sz w:val="20"/>
          <w:szCs w:val="20"/>
        </w:rPr>
        <w:t> Company logo on all event signage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sz="20" baseline="0" dirty="0">
          <w:jc w:val="left"/>
          <w:rFonts w:ascii="Palatino-Roman" w:hAnsi="Palatino-Roman" w:cs="Palatino-Roman"/>
          <w:color w:val="BD8F3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pacing w:val="-1"/>
          <w:sz w:val="20"/>
          <w:szCs w:val="20"/>
        </w:rPr>
        <w:t> Story in our newsletter – 17,000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783" w:right="0" w:firstLine="0"/>
      </w:pP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subscribers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613" w:right="0" w:firstLine="0"/>
      </w:pPr>
      <w:r/>
      <w:r>
        <w:rPr sz="20" baseline="0" dirty="0">
          <w:jc w:val="left"/>
          <w:rFonts w:ascii="Palatino-Roman" w:hAnsi="Palatino-Roman" w:cs="Palatino-Roman"/>
          <w:color w:val="BD8F3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Company logo on HHOH website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0" w:lineRule="exact"/>
        <w:ind w:left="953" w:right="-40" w:hanging="170"/>
      </w:pPr>
      <w:r/>
      <w:r>
        <w:rPr sz="20" baseline="0" dirty="0">
          <w:jc w:val="left"/>
          <w:rFonts w:ascii="Palatino-Roman" w:hAnsi="Palatino-Roman" w:cs="Palatino-Roman"/>
          <w:color w:val="3B00D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On the Gala page + linked to your  </w:t>
      </w:r>
      <w:r>
        <w:br w:type="textWrapping" w:clear="all"/>
      </w: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website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0" w:lineRule="exact"/>
        <w:ind w:left="783" w:right="-40" w:hanging="170"/>
      </w:pPr>
      <w:r/>
      <w:r>
        <w:rPr sz="20" baseline="0" dirty="0">
          <w:jc w:val="left"/>
          <w:rFonts w:ascii="Palatino-Roman" w:hAnsi="Palatino-Roman" w:cs="Palatino-Roman"/>
          <w:color w:val="BD8F3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Social media recognition during Gala  </w:t>
      </w: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promotions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6" w:lineRule="exact"/>
        <w:ind w:left="613" w:right="-40" w:firstLine="0"/>
      </w:pPr>
      <w:r/>
      <w:r>
        <w:rPr sz="20" baseline="0" dirty="0">
          <w:jc w:val="left"/>
          <w:rFonts w:ascii="Palatino-Roman" w:hAnsi="Palatino-Roman" w:cs="Palatino-Roman"/>
          <w:color w:val="BD8F3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pacing w:val="-2"/>
          <w:sz w:val="20"/>
          <w:szCs w:val="20"/>
        </w:rPr>
        <w:t> (1) dedicated table at the Gala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sz="20" baseline="0" dirty="0">
          <w:jc w:val="left"/>
          <w:rFonts w:ascii="Palatino-Roman" w:hAnsi="Palatino-Roman" w:cs="Palatino-Roman"/>
          <w:color w:val="BD8F3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pacing w:val="-5"/>
          <w:sz w:val="20"/>
          <w:szCs w:val="20"/>
        </w:rPr>
        <w:t> Table Signage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613" w:right="0" w:firstLine="0"/>
      </w:pPr>
      <w:r/>
      <w:r>
        <w:rPr sz="20" baseline="0" dirty="0">
          <w:jc w:val="left"/>
          <w:rFonts w:ascii="Palatino-Roman" w:hAnsi="Palatino-Roman" w:cs="Palatino-Roman"/>
          <w:color w:val="BD8F3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pacing w:val="-2"/>
          <w:sz w:val="20"/>
          <w:szCs w:val="20"/>
        </w:rPr>
        <w:t> (8) tickets to the Gala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02" w:after="0" w:line="340" w:lineRule="exact"/>
        <w:ind w:left="1339" w:right="-40" w:hanging="885"/>
      </w:pPr>
      <w:r/>
      <w:r>
        <w:rPr sz="32" baseline="0" dirty="0">
          <w:jc w:val="left"/>
          <w:rFonts w:ascii="Futura-CondensedExtraBold" w:hAnsi="Futura-CondensedExtraBold" w:cs="Futura-CondensedExtraBold"/>
          <w:b/>
          <w:bCs/>
          <w:color w:val="FFFFFF"/>
          <w:w w:val="92"/>
          <w:sz w:val="32"/>
          <w:szCs w:val="32"/>
        </w:rPr>
        <w:t>Jazz Jubilee Sponsor</w:t>
      </w:r>
      <w:r>
        <w:rPr>
          <w:rFonts w:ascii="Times New Roman" w:hAnsi="Times New Roman" w:cs="Times New Roman"/>
          <w:sz w:val="32"/>
          <w:szCs w:val="32"/>
        </w:rPr>
        <w:t> </w:t>
      </w:r>
      <w:r>
        <w:br w:type="textWrapping" w:clear="all"/>
      </w:r>
      <w:r/>
      <w:r>
        <w:rPr sz="28" baseline="0" dirty="0">
          <w:jc w:val="left"/>
          <w:rFonts w:ascii="Futura-Medium" w:hAnsi="Futura-Medium" w:cs="Futura-Medium"/>
          <w:color w:val="D1A60D"/>
          <w:sz w:val="28"/>
          <w:szCs w:val="28"/>
        </w:rPr>
        <w:t>$2,500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113" w:right="-40" w:firstLine="0"/>
      </w:pPr>
      <w:r/>
      <w:r>
        <w:rPr sz="24" baseline="0" dirty="0">
          <w:jc w:val="left"/>
          <w:rFonts w:ascii="Palatino-Italic" w:hAnsi="Palatino-Italic" w:cs="Palatino-Italic"/>
          <w:i/>
          <w:iCs/>
          <w:color w:val="000000"/>
          <w:sz w:val="24"/>
          <w:szCs w:val="24"/>
        </w:rPr>
        <w:t>$2500 supports groceries for 3  </w:t>
      </w:r>
      <w:r>
        <w:br w:type="textWrapping" w:clear="all"/>
      </w:r>
      <w:r/>
      <w:r>
        <w:rPr sz="24" baseline="0" dirty="0">
          <w:jc w:val="left"/>
          <w:rFonts w:ascii="Palatino-Italic" w:hAnsi="Palatino-Italic" w:cs="Palatino-Italic"/>
          <w:i/>
          <w:iCs/>
          <w:color w:val="000000"/>
          <w:sz w:val="24"/>
          <w:szCs w:val="24"/>
        </w:rPr>
        <w:t>families four times a year, or funds  </w:t>
      </w:r>
      <w:r/>
      <w:r>
        <w:rPr sz="24" baseline="0" dirty="0">
          <w:jc w:val="left"/>
          <w:rFonts w:ascii="Arial" w:hAnsi="Arial" w:cs="Arial"/>
          <w:i/>
          <w:iCs/>
          <w:color w:val="000000"/>
          <w:spacing w:val="-10"/>
          <w:sz w:val="24"/>
          <w:szCs w:val="24"/>
        </w:rPr>
        <w:t>us five times to buy cases of water  </w:t>
      </w:r>
      <w:r>
        <w:br w:type="textWrapping" w:clear="all"/>
      </w:r>
      <w:r/>
      <w:r>
        <w:rPr sz="24" baseline="0" dirty="0">
          <w:jc w:val="left"/>
          <w:rFonts w:ascii="Palatino-Italic" w:hAnsi="Palatino-Italic" w:cs="Palatino-Italic"/>
          <w:i/>
          <w:iCs/>
          <w:color w:val="000000"/>
          <w:sz w:val="24"/>
          <w:szCs w:val="24"/>
        </w:rPr>
        <w:t>for our bottled water stops in the  </w:t>
      </w:r>
      <w:r>
        <w:br w:type="textWrapping" w:clear="all"/>
      </w:r>
      <w:r/>
      <w:r>
        <w:rPr sz="24" baseline="0" dirty="0">
          <w:jc w:val="left"/>
          <w:rFonts w:ascii="Palatino-Italic" w:hAnsi="Palatino-Italic" w:cs="Palatino-Italic"/>
          <w:i/>
          <w:iCs/>
          <w:color w:val="000000"/>
          <w:sz w:val="24"/>
          <w:szCs w:val="24"/>
        </w:rPr>
        <w:t>Dallas heat.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0" w:lineRule="exact"/>
        <w:ind w:left="170" w:right="-40" w:hanging="170"/>
      </w:pPr>
      <w:r/>
      <w:r>
        <w:rPr sz="20" baseline="0" dirty="0">
          <w:jc w:val="left"/>
          <w:rFonts w:ascii="Palatino-Roman" w:hAnsi="Palatino-Roman" w:cs="Palatino-Roman"/>
          <w:color w:val="BD8F3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1/2 page color ad in the printed  </w:t>
      </w:r>
      <w:r>
        <w:br w:type="textWrapping" w:clear="all"/>
      </w:r>
      <w:r/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program for the HHOH Gala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0" w:lineRule="exact"/>
        <w:ind w:left="170" w:right="-40" w:hanging="170"/>
      </w:pPr>
      <w:r/>
      <w:r>
        <w:rPr sz="20" baseline="0" dirty="0">
          <w:jc w:val="left"/>
          <w:rFonts w:ascii="Palatino-Roman" w:hAnsi="Palatino-Roman" w:cs="Palatino-Roman"/>
          <w:color w:val="BD8F3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Company logo prominently displayed  </w:t>
      </w: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in digital and promotional materials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0" w:right="0" w:firstLine="0"/>
      </w:pPr>
      <w:r/>
      <w:r>
        <w:rPr sz="20" baseline="0" dirty="0">
          <w:jc w:val="left"/>
          <w:rFonts w:ascii="Palatino-Roman" w:hAnsi="Palatino-Roman" w:cs="Palatino-Roman"/>
          <w:color w:val="BD8F3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pacing w:val="-1"/>
          <w:sz w:val="20"/>
          <w:szCs w:val="20"/>
        </w:rPr>
        <w:t> Company logo on all event signage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0" w:right="0" w:firstLine="0"/>
      </w:pPr>
      <w:r/>
      <w:r>
        <w:rPr sz="20" baseline="0" dirty="0">
          <w:jc w:val="left"/>
          <w:rFonts w:ascii="Palatino-Roman" w:hAnsi="Palatino-Roman" w:cs="Palatino-Roman"/>
          <w:color w:val="BD8F3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Company mention in our Newsletter –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170" w:right="0" w:firstLine="0"/>
      </w:pPr>
      <w:r/>
      <w:r>
        <w:rPr sz="20" baseline="0" dirty="0">
          <w:jc w:val="left"/>
          <w:rFonts w:ascii="Arial" w:hAnsi="Arial" w:cs="Arial"/>
          <w:color w:val="000000"/>
          <w:spacing w:val="-6"/>
          <w:sz w:val="20"/>
          <w:szCs w:val="20"/>
        </w:rPr>
        <w:t>17,000 subscribers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0" w:right="0" w:firstLine="0"/>
      </w:pPr>
      <w:r/>
      <w:r>
        <w:rPr sz="20" baseline="0" dirty="0">
          <w:jc w:val="left"/>
          <w:rFonts w:ascii="Palatino-Roman" w:hAnsi="Palatino-Roman" w:cs="Palatino-Roman"/>
          <w:color w:val="BD8F3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Company logo on HHOH website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0" w:lineRule="exact"/>
        <w:ind w:left="170" w:right="-40" w:hanging="170"/>
      </w:pPr>
      <w:r/>
      <w:r>
        <w:rPr sz="20" baseline="0" dirty="0">
          <w:jc w:val="left"/>
          <w:rFonts w:ascii="Palatino-Roman" w:hAnsi="Palatino-Roman" w:cs="Palatino-Roman"/>
          <w:color w:val="BD8F3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Social media recognition during Gala  </w:t>
      </w: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promotions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0" w:right="0" w:firstLine="0"/>
      </w:pPr>
      <w:r/>
      <w:r>
        <w:rPr sz="20" baseline="0" dirty="0">
          <w:jc w:val="left"/>
          <w:rFonts w:ascii="Palatino-Roman" w:hAnsi="Palatino-Roman" w:cs="Palatino-Roman"/>
          <w:color w:val="BD8F3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pacing w:val="-2"/>
          <w:sz w:val="20"/>
          <w:szCs w:val="20"/>
        </w:rPr>
        <w:t> (4) tickets to the Gala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60" w:after="0" w:line="440" w:lineRule="exact"/>
        <w:ind w:left="186" w:right="0" w:firstLine="0"/>
      </w:pPr>
      <w:r>
        <w:drawing>
          <wp:anchor simplePos="0" relativeHeight="251658245" behindDoc="1" locked="0" layoutInCell="1" allowOverlap="1">
            <wp:simplePos x="0" y="0"/>
            <wp:positionH relativeFrom="page">
              <wp:posOffset>3209455</wp:posOffset>
            </wp:positionH>
            <wp:positionV relativeFrom="line">
              <wp:posOffset>161784</wp:posOffset>
            </wp:positionV>
            <wp:extent cx="2304846" cy="563295"/>
            <wp:effectExtent l="0" t="0" r="0" b="0"/>
            <wp:wrapNone/>
            <wp:docPr id="260" name="Freeform 2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04846" cy="563295"/>
                    </a:xfrm>
                    <a:custGeom>
                      <a:rect l="l" t="t" r="r" b="b"/>
                      <a:pathLst>
                        <a:path w="2304846" h="563295">
                          <a:moveTo>
                            <a:pt x="0" y="563295"/>
                          </a:moveTo>
                          <a:lnTo>
                            <a:pt x="2304846" y="563295"/>
                          </a:lnTo>
                          <a:lnTo>
                            <a:pt x="2304846" y="0"/>
                          </a:lnTo>
                          <a:lnTo>
                            <a:pt x="0" y="0"/>
                          </a:lnTo>
                          <a:lnTo>
                            <a:pt x="0" y="563295"/>
                          </a:lnTo>
                          <a:close/>
                        </a:path>
                      </a:pathLst>
                    </a:custGeom>
                    <a:solidFill>
                      <a:srgbClr val="6D3C87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32" baseline="0" dirty="0">
          <w:jc w:val="left"/>
          <w:rFonts w:ascii="Futura-CondensedExtraBold" w:hAnsi="Futura-CondensedExtraBold" w:cs="Futura-CondensedExtraBold"/>
          <w:b/>
          <w:bCs/>
          <w:color w:val="FFFFFF"/>
          <w:w w:val="92"/>
          <w:sz w:val="32"/>
          <w:szCs w:val="32"/>
        </w:rPr>
        <w:t>French Quarter </w:t>
      </w:r>
      <w:r>
        <w:rPr sz="32" baseline="0" dirty="0">
          <w:jc w:val="left"/>
          <w:rFonts w:ascii="Futura-CondensedExtraBold" w:hAnsi="Futura-CondensedExtraBold" w:cs="Futura-CondensedExtraBold"/>
          <w:b/>
          <w:bCs/>
          <w:color w:val="FFFFFF"/>
          <w:spacing w:val="-4"/>
          <w:w w:val="92"/>
          <w:sz w:val="32"/>
          <w:szCs w:val="32"/>
        </w:rPr>
        <w:t>R</w:t>
      </w:r>
      <w:r>
        <w:rPr sz="32" baseline="0" dirty="0">
          <w:jc w:val="left"/>
          <w:rFonts w:ascii="Futura-CondensedExtraBold" w:hAnsi="Futura-CondensedExtraBold" w:cs="Futura-CondensedExtraBold"/>
          <w:b/>
          <w:bCs/>
          <w:color w:val="FFFFFF"/>
          <w:w w:val="92"/>
          <w:sz w:val="32"/>
          <w:szCs w:val="32"/>
        </w:rPr>
        <w:t>eser</w:t>
      </w:r>
      <w:r>
        <w:rPr sz="32" baseline="0" dirty="0">
          <w:jc w:val="left"/>
          <w:rFonts w:ascii="Futura-CondensedExtraBold" w:hAnsi="Futura-CondensedExtraBold" w:cs="Futura-CondensedExtraBold"/>
          <w:b/>
          <w:bCs/>
          <w:color w:val="FFFFFF"/>
          <w:spacing w:val="-3"/>
          <w:w w:val="92"/>
          <w:sz w:val="32"/>
          <w:szCs w:val="32"/>
        </w:rPr>
        <w:t>v</w:t>
      </w:r>
      <w:r>
        <w:rPr sz="32" baseline="0" dirty="0">
          <w:jc w:val="left"/>
          <w:rFonts w:ascii="Futura-CondensedExtraBold" w:hAnsi="Futura-CondensedExtraBold" w:cs="Futura-CondensedExtraBold"/>
          <w:b/>
          <w:bCs/>
          <w:color w:val="FFFFFF"/>
          <w:w w:val="92"/>
          <w:sz w:val="32"/>
          <w:szCs w:val="32"/>
        </w:rPr>
        <w:t>ed</w:t>
      </w:r>
      <w:r>
        <w:rPr>
          <w:rFonts w:ascii="Times New Roman" w:hAnsi="Times New Roman" w:cs="Times New Roman"/>
          <w:sz w:val="32"/>
          <w:szCs w:val="3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6" w:lineRule="exact"/>
        <w:ind w:left="0" w:right="-40" w:firstLine="1382"/>
      </w:pPr>
      <w:r/>
      <w:r>
        <w:rPr sz="28" baseline="0" dirty="0">
          <w:jc w:val="left"/>
          <w:rFonts w:ascii="Futura-Medium" w:hAnsi="Futura-Medium" w:cs="Futura-Medium"/>
          <w:color w:val="D1A60D"/>
          <w:sz w:val="28"/>
          <w:szCs w:val="28"/>
        </w:rPr>
        <w:t>$1500  </w:t>
      </w:r>
      <w:r>
        <w:br w:type="textWrapping" w:clear="all"/>
      </w:r>
      <w:r/>
      <w:r>
        <w:rPr sz="20" baseline="0" dirty="0">
          <w:jc w:val="left"/>
          <w:rFonts w:ascii="Palatino-Roman" w:hAnsi="Palatino-Roman" w:cs="Palatino-Roman"/>
          <w:color w:val="BD8F3D"/>
          <w:sz w:val="20"/>
          <w:szCs w:val="20"/>
        </w:rPr>
        <w:t>•</w:t>
      </w:r>
      <w:r>
        <w:rPr sz="20" baseline="0" dirty="0">
          <w:jc w:val="left"/>
          <w:rFonts w:ascii="Arial" w:hAnsi="Arial" w:cs="Arial"/>
          <w:color w:val="000000"/>
          <w:spacing w:val="-3"/>
          <w:sz w:val="20"/>
          <w:szCs w:val="20"/>
        </w:rPr>
        <w:t> Reserved table for (8)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40" w:after="0" w:line="340" w:lineRule="exact"/>
        <w:ind w:left="1480" w:right="-40" w:hanging="1425"/>
      </w:pPr>
      <w:r>
        <w:drawing>
          <wp:anchor simplePos="0" relativeHeight="251658472" behindDoc="1" locked="0" layoutInCell="1" allowOverlap="1">
            <wp:simplePos x="0" y="0"/>
            <wp:positionH relativeFrom="page">
              <wp:posOffset>3209455</wp:posOffset>
            </wp:positionH>
            <wp:positionV relativeFrom="line">
              <wp:posOffset>204140</wp:posOffset>
            </wp:positionV>
            <wp:extent cx="2304846" cy="563296"/>
            <wp:effectExtent l="0" t="0" r="0" b="0"/>
            <wp:wrapNone/>
            <wp:docPr id="261" name="Freeform 2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04846" cy="563296"/>
                    </a:xfrm>
                    <a:custGeom>
                      <a:rect l="l" t="t" r="r" b="b"/>
                      <a:pathLst>
                        <a:path w="2304846" h="563296">
                          <a:moveTo>
                            <a:pt x="0" y="563296"/>
                          </a:moveTo>
                          <a:lnTo>
                            <a:pt x="2304846" y="563296"/>
                          </a:lnTo>
                          <a:lnTo>
                            <a:pt x="2304846" y="0"/>
                          </a:lnTo>
                          <a:lnTo>
                            <a:pt x="0" y="0"/>
                          </a:lnTo>
                          <a:lnTo>
                            <a:pt x="0" y="563296"/>
                          </a:lnTo>
                          <a:close/>
                        </a:path>
                      </a:pathLst>
                    </a:custGeom>
                    <a:solidFill>
                      <a:srgbClr val="6D3C87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32" baseline="0" dirty="0">
          <w:jc w:val="left"/>
          <w:rFonts w:ascii="Futura-CondensedExtraBold" w:hAnsi="Futura-CondensedExtraBold" w:cs="Futura-CondensedExtraBold"/>
          <w:b/>
          <w:bCs/>
          <w:color w:val="FFFFFF"/>
          <w:w w:val="84"/>
          <w:sz w:val="32"/>
          <w:szCs w:val="32"/>
        </w:rPr>
        <w:t>Second Line/Individual Tic</w:t>
      </w:r>
      <w:r>
        <w:rPr sz="32" baseline="0" dirty="0">
          <w:jc w:val="left"/>
          <w:rFonts w:ascii="Futura-CondensedExtraBold" w:hAnsi="Futura-CondensedExtraBold" w:cs="Futura-CondensedExtraBold"/>
          <w:b/>
          <w:bCs/>
          <w:color w:val="FFFFFF"/>
          <w:spacing w:val="-4"/>
          <w:w w:val="84"/>
          <w:sz w:val="32"/>
          <w:szCs w:val="32"/>
        </w:rPr>
        <w:t>k</w:t>
      </w:r>
      <w:r>
        <w:rPr sz="32" baseline="0" dirty="0">
          <w:jc w:val="left"/>
          <w:rFonts w:ascii="Futura-CondensedExtraBold" w:hAnsi="Futura-CondensedExtraBold" w:cs="Futura-CondensedExtraBold"/>
          <w:b/>
          <w:bCs/>
          <w:color w:val="FFFFFF"/>
          <w:w w:val="84"/>
          <w:sz w:val="32"/>
          <w:szCs w:val="32"/>
        </w:rPr>
        <w:t>et</w:t>
      </w:r>
      <w:r>
        <w:rPr>
          <w:rFonts w:ascii="Times New Roman" w:hAnsi="Times New Roman" w:cs="Times New Roman"/>
          <w:sz w:val="32"/>
          <w:szCs w:val="32"/>
        </w:rPr>
        <w:t> </w:t>
      </w:r>
      <w:r/>
      <w:r>
        <w:rPr sz="28" baseline="0" dirty="0">
          <w:jc w:val="left"/>
          <w:rFonts w:ascii="Futura-Medium" w:hAnsi="Futura-Medium" w:cs="Futura-Medium"/>
          <w:color w:val="D1A60D"/>
          <w:sz w:val="28"/>
          <w:szCs w:val="28"/>
        </w:rPr>
        <w:t>$</w:t>
      </w:r>
      <w:r>
        <w:rPr sz="28" baseline="0" dirty="0">
          <w:jc w:val="left"/>
          <w:rFonts w:ascii="Futura-Medium" w:hAnsi="Futura-Medium" w:cs="Futura-Medium"/>
          <w:color w:val="D1A60D"/>
          <w:spacing w:val="-23"/>
          <w:sz w:val="28"/>
          <w:szCs w:val="28"/>
        </w:rPr>
        <w:t>1</w:t>
      </w:r>
      <w:r>
        <w:rPr sz="28" baseline="0" dirty="0">
          <w:jc w:val="left"/>
          <w:rFonts w:ascii="Futura-Medium" w:hAnsi="Futura-Medium" w:cs="Futura-Medium"/>
          <w:color w:val="D1A60D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50" w:h="15850"/>
          <w:pgMar w:top="500" w:right="361" w:bottom="400" w:left="500" w:header="708" w:footer="708" w:gutter="0"/>
          <w:cols w:num="3" w:space="0" w:equalWidth="0">
            <w:col w:w="4286" w:space="258"/>
            <w:col w:w="3679" w:space="472"/>
            <w:col w:w="2703" w:space="0"/>
          </w:cols>
          <w:docGrid w:linePitch="360"/>
        </w:sectPr>
        <w:spacing w:before="0" w:after="0" w:line="407" w:lineRule="exact"/>
        <w:ind w:left="-80" w:right="40" w:firstLine="0"/>
        <w:jc w:val="right"/>
      </w:pP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“The two most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pacing w:val="-3"/>
          <w:sz w:val="34"/>
          <w:szCs w:val="34"/>
        </w:rPr>
        <w:t>important things  </w:t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needed when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serving others: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Helping Hands,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and Open  </w:t>
      </w:r>
      <w:r>
        <w:br w:type="textWrapping" w:clear="all"/>
      </w:r>
      <w:r/>
      <w:r>
        <w:rPr sz="34" baseline="0" dirty="0">
          <w:jc w:val="left"/>
          <w:rFonts w:ascii="Palatino-BoldItalic" w:hAnsi="Palatino-BoldItalic" w:cs="Palatino-BoldItalic"/>
          <w:b/>
          <w:bCs/>
          <w:i/>
          <w:iCs/>
          <w:color w:val="3D00E6"/>
          <w:sz w:val="34"/>
          <w:szCs w:val="34"/>
        </w:rPr>
        <w:t>Hearts”</w:t>
      </w:r>
      <w:r>
        <w:rPr>
          <w:rFonts w:ascii="Times New Roman" w:hAnsi="Times New Roman" w:cs="Times New Roman"/>
          <w:sz w:val="34"/>
          <w:szCs w:val="34"/>
        </w:rPr>
        <w:t> </w:t>
      </w:r>
      <w:r/>
    </w:p>
    <w:p>
      <w:pPr>
        <w:spacing w:after="10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2" behindDoc="1" locked="0" layoutInCell="1" allowOverlap="1">
            <wp:simplePos x="0" y="0"/>
            <wp:positionH relativeFrom="page">
              <wp:posOffset>726351</wp:posOffset>
            </wp:positionH>
            <wp:positionV relativeFrom="paragraph">
              <wp:posOffset>125184</wp:posOffset>
            </wp:positionV>
            <wp:extent cx="4775250" cy="1564094"/>
            <wp:effectExtent l="0" t="0" r="0" b="0"/>
            <wp:wrapNone/>
            <wp:docPr id="262" name="Freeform 2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75250" cy="1564094"/>
                    </a:xfrm>
                    <a:custGeom>
                      <a:rect l="l" t="t" r="r" b="b"/>
                      <a:pathLst>
                        <a:path w="4775250" h="1564094">
                          <a:moveTo>
                            <a:pt x="0" y="1564094"/>
                          </a:moveTo>
                          <a:lnTo>
                            <a:pt x="4775250" y="1564094"/>
                          </a:lnTo>
                          <a:lnTo>
                            <a:pt x="4775250" y="0"/>
                          </a:lnTo>
                          <a:lnTo>
                            <a:pt x="0" y="0"/>
                          </a:lnTo>
                          <a:lnTo>
                            <a:pt x="0" y="1564094"/>
                          </a:lnTo>
                          <a:close/>
                        </a:path>
                      </a:pathLst>
                    </a:custGeom>
                    <a:solidFill>
                      <a:srgbClr val="D6A74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480" w:lineRule="exact"/>
        <w:ind w:left="737" w:right="3899" w:firstLine="0"/>
        <w:jc w:val="right"/>
      </w:pPr>
      <w:r/>
      <w:r>
        <w:rPr sz="38" baseline="0" dirty="0">
          <w:jc w:val="left"/>
          <w:rFonts w:ascii="Futura-CondensedExtraBold" w:hAnsi="Futura-CondensedExtraBold" w:cs="Futura-CondensedExtraBold"/>
          <w:b/>
          <w:bCs/>
          <w:color w:val="3B00DD"/>
          <w:w w:val="92"/>
          <w:sz w:val="38"/>
          <w:szCs w:val="38"/>
        </w:rPr>
        <w:t>Please submit your payment and high  </w:t>
      </w:r>
      <w:r>
        <w:br w:type="textWrapping" w:clear="all"/>
      </w:r>
      <w:r/>
      <w:r>
        <w:rPr sz="38" baseline="0" dirty="0">
          <w:jc w:val="left"/>
          <w:rFonts w:ascii="Futura-CondensedExtraBold" w:hAnsi="Futura-CondensedExtraBold" w:cs="Futura-CondensedExtraBold"/>
          <w:b/>
          <w:bCs/>
          <w:color w:val="3B00DD"/>
          <w:w w:val="92"/>
          <w:sz w:val="38"/>
          <w:szCs w:val="38"/>
        </w:rPr>
        <w:t>resolution corporate or organization</w:t>
      </w:r>
      <w:r>
        <w:rPr>
          <w:rFonts w:ascii="Times New Roman" w:hAnsi="Times New Roman" w:cs="Times New Roman"/>
          <w:sz w:val="38"/>
          <w:szCs w:val="3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50" w:h="15850"/>
          <w:pgMar w:top="500" w:right="361" w:bottom="400" w:left="500" w:header="708" w:footer="708" w:gutter="0"/>
          <w:docGrid w:linePitch="360"/>
        </w:sectPr>
        <w:spacing w:before="0" w:after="0" w:line="480" w:lineRule="exact"/>
        <w:ind w:left="817" w:right="3340" w:firstLine="1256"/>
      </w:pPr>
      <w:r/>
      <w:r>
        <w:rPr sz="38" baseline="0" dirty="0">
          <w:jc w:val="left"/>
          <w:rFonts w:ascii="Futura-CondensedExtraBold" w:hAnsi="Futura-CondensedExtraBold" w:cs="Futura-CondensedExtraBold"/>
          <w:b/>
          <w:bCs/>
          <w:color w:val="3B00DD"/>
          <w:w w:val="92"/>
          <w:sz w:val="38"/>
          <w:szCs w:val="38"/>
        </w:rPr>
        <w:t>logo by October 2nd, 2024 to</w:t>
      </w:r>
      <w:r>
        <w:rPr>
          <w:rFonts w:ascii="Times New Roman" w:hAnsi="Times New Roman" w:cs="Times New Roman"/>
          <w:sz w:val="38"/>
          <w:szCs w:val="38"/>
        </w:rPr>
        <w:t> </w:t>
      </w:r>
      <w:r>
        <w:br w:type="textWrapping" w:clear="all"/>
      </w:r>
      <w:r>
        <w:drawing>
          <wp:anchor simplePos="0" relativeHeight="251658270" behindDoc="0" locked="0" layoutInCell="1" allowOverlap="1">
            <wp:simplePos x="0" y="0"/>
            <wp:positionH relativeFrom="page">
              <wp:posOffset>6540768</wp:posOffset>
            </wp:positionH>
            <wp:positionV relativeFrom="line">
              <wp:posOffset>231503</wp:posOffset>
            </wp:positionV>
            <wp:extent cx="121053" cy="129283"/>
            <wp:effectExtent l="0" t="0" r="0" b="0"/>
            <wp:wrapNone/>
            <wp:docPr id="263" name="Picture 2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0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1053" cy="129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6666539</wp:posOffset>
            </wp:positionH>
            <wp:positionV relativeFrom="line">
              <wp:posOffset>240174</wp:posOffset>
            </wp:positionV>
            <wp:extent cx="50177" cy="104761"/>
            <wp:effectExtent l="0" t="0" r="0" b="0"/>
            <wp:wrapNone/>
            <wp:docPr id="264" name="Freeform 2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177" cy="104761"/>
                    </a:xfrm>
                    <a:custGeom>
                      <a:rect l="l" t="t" r="r" b="b"/>
                      <a:pathLst>
                        <a:path w="50177" h="104761">
                          <a:moveTo>
                            <a:pt x="2019" y="99999"/>
                          </a:moveTo>
                          <a:cubicBezTo>
                            <a:pt x="292" y="98958"/>
                            <a:pt x="0" y="98285"/>
                            <a:pt x="165" y="95364"/>
                          </a:cubicBezTo>
                          <a:cubicBezTo>
                            <a:pt x="597" y="88062"/>
                            <a:pt x="1524" y="80124"/>
                            <a:pt x="1753" y="78003"/>
                          </a:cubicBezTo>
                          <a:cubicBezTo>
                            <a:pt x="1981" y="76022"/>
                            <a:pt x="2399" y="74574"/>
                            <a:pt x="3301" y="74625"/>
                          </a:cubicBezTo>
                          <a:cubicBezTo>
                            <a:pt x="4305" y="74688"/>
                            <a:pt x="4343" y="75895"/>
                            <a:pt x="4279" y="76949"/>
                          </a:cubicBezTo>
                          <a:cubicBezTo>
                            <a:pt x="4178" y="78676"/>
                            <a:pt x="4457" y="81496"/>
                            <a:pt x="4876" y="83782"/>
                          </a:cubicBezTo>
                          <a:cubicBezTo>
                            <a:pt x="6756" y="93751"/>
                            <a:pt x="13118" y="97726"/>
                            <a:pt x="20027" y="98133"/>
                          </a:cubicBezTo>
                          <a:cubicBezTo>
                            <a:pt x="30073" y="98729"/>
                            <a:pt x="35458" y="90919"/>
                            <a:pt x="35877" y="83896"/>
                          </a:cubicBezTo>
                          <a:cubicBezTo>
                            <a:pt x="36258" y="77381"/>
                            <a:pt x="34950" y="71183"/>
                            <a:pt x="26199" y="62001"/>
                          </a:cubicBezTo>
                          <a:lnTo>
                            <a:pt x="21361" y="56921"/>
                          </a:lnTo>
                          <a:cubicBezTo>
                            <a:pt x="9766" y="44780"/>
                            <a:pt x="6082" y="35230"/>
                            <a:pt x="6718" y="24473"/>
                          </a:cubicBezTo>
                          <a:cubicBezTo>
                            <a:pt x="7581" y="9868"/>
                            <a:pt x="18465" y="0"/>
                            <a:pt x="33959" y="914"/>
                          </a:cubicBezTo>
                          <a:cubicBezTo>
                            <a:pt x="41211" y="1346"/>
                            <a:pt x="45808" y="2946"/>
                            <a:pt x="48653" y="4051"/>
                          </a:cubicBezTo>
                          <a:cubicBezTo>
                            <a:pt x="49644" y="4381"/>
                            <a:pt x="50177" y="4813"/>
                            <a:pt x="50126" y="5740"/>
                          </a:cubicBezTo>
                          <a:cubicBezTo>
                            <a:pt x="50024" y="7467"/>
                            <a:pt x="49351" y="11290"/>
                            <a:pt x="48729" y="21640"/>
                          </a:cubicBezTo>
                          <a:cubicBezTo>
                            <a:pt x="48564" y="24561"/>
                            <a:pt x="48170" y="25603"/>
                            <a:pt x="47269" y="25552"/>
                          </a:cubicBezTo>
                          <a:cubicBezTo>
                            <a:pt x="46494" y="25501"/>
                            <a:pt x="46202" y="24689"/>
                            <a:pt x="46303" y="23101"/>
                          </a:cubicBezTo>
                          <a:cubicBezTo>
                            <a:pt x="46367" y="21907"/>
                            <a:pt x="46062" y="17754"/>
                            <a:pt x="43916" y="14160"/>
                          </a:cubicBezTo>
                          <a:cubicBezTo>
                            <a:pt x="42392" y="11544"/>
                            <a:pt x="39395" y="7366"/>
                            <a:pt x="32156" y="6934"/>
                          </a:cubicBezTo>
                          <a:cubicBezTo>
                            <a:pt x="23901" y="6451"/>
                            <a:pt x="18541" y="11861"/>
                            <a:pt x="18071" y="19824"/>
                          </a:cubicBezTo>
                          <a:cubicBezTo>
                            <a:pt x="17703" y="25933"/>
                            <a:pt x="20002" y="30721"/>
                            <a:pt x="28752" y="39636"/>
                          </a:cubicBezTo>
                          <a:lnTo>
                            <a:pt x="31711" y="42608"/>
                          </a:lnTo>
                          <a:cubicBezTo>
                            <a:pt x="44487" y="55499"/>
                            <a:pt x="48742" y="64935"/>
                            <a:pt x="47992" y="77546"/>
                          </a:cubicBezTo>
                          <a:cubicBezTo>
                            <a:pt x="47535" y="85242"/>
                            <a:pt x="44538" y="94259"/>
                            <a:pt x="36143" y="100024"/>
                          </a:cubicBezTo>
                          <a:cubicBezTo>
                            <a:pt x="30314" y="103948"/>
                            <a:pt x="24002" y="104761"/>
                            <a:pt x="18097" y="104418"/>
                          </a:cubicBezTo>
                          <a:cubicBezTo>
                            <a:pt x="11620" y="104037"/>
                            <a:pt x="6667" y="102805"/>
                            <a:pt x="2019" y="99999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6445660</wp:posOffset>
            </wp:positionH>
            <wp:positionV relativeFrom="line">
              <wp:posOffset>253597</wp:posOffset>
            </wp:positionV>
            <wp:extent cx="97497" cy="122440"/>
            <wp:effectExtent l="0" t="0" r="0" b="0"/>
            <wp:wrapNone/>
            <wp:docPr id="265" name="Freeform 2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7497" cy="122440"/>
                    </a:xfrm>
                    <a:custGeom>
                      <a:rect l="l" t="t" r="r" b="b"/>
                      <a:pathLst>
                        <a:path w="97497" h="122440">
                          <a:moveTo>
                            <a:pt x="30975" y="99822"/>
                          </a:moveTo>
                          <a:cubicBezTo>
                            <a:pt x="34073" y="109727"/>
                            <a:pt x="36436" y="112636"/>
                            <a:pt x="38836" y="112915"/>
                          </a:cubicBezTo>
                          <a:cubicBezTo>
                            <a:pt x="40880" y="113156"/>
                            <a:pt x="42963" y="112687"/>
                            <a:pt x="44678" y="112191"/>
                          </a:cubicBezTo>
                          <a:cubicBezTo>
                            <a:pt x="45859" y="111848"/>
                            <a:pt x="46570" y="111925"/>
                            <a:pt x="46799" y="112687"/>
                          </a:cubicBezTo>
                          <a:cubicBezTo>
                            <a:pt x="47091" y="113703"/>
                            <a:pt x="46202" y="114249"/>
                            <a:pt x="44703" y="114680"/>
                          </a:cubicBezTo>
                          <a:cubicBezTo>
                            <a:pt x="37718" y="116700"/>
                            <a:pt x="33324" y="117551"/>
                            <a:pt x="31279" y="118148"/>
                          </a:cubicBezTo>
                          <a:cubicBezTo>
                            <a:pt x="30315" y="118427"/>
                            <a:pt x="25388" y="120269"/>
                            <a:pt x="19812" y="121881"/>
                          </a:cubicBezTo>
                          <a:cubicBezTo>
                            <a:pt x="18415" y="122288"/>
                            <a:pt x="17412" y="122440"/>
                            <a:pt x="17069" y="121297"/>
                          </a:cubicBezTo>
                          <a:cubicBezTo>
                            <a:pt x="16853" y="120522"/>
                            <a:pt x="17425" y="120078"/>
                            <a:pt x="18491" y="119773"/>
                          </a:cubicBezTo>
                          <a:cubicBezTo>
                            <a:pt x="19888" y="119367"/>
                            <a:pt x="21781" y="118681"/>
                            <a:pt x="23140" y="117741"/>
                          </a:cubicBezTo>
                          <a:cubicBezTo>
                            <a:pt x="25629" y="115912"/>
                            <a:pt x="24994" y="112077"/>
                            <a:pt x="21882" y="100939"/>
                          </a:cubicBezTo>
                          <a:lnTo>
                            <a:pt x="940" y="25032"/>
                          </a:lnTo>
                          <a:cubicBezTo>
                            <a:pt x="203" y="22479"/>
                            <a:pt x="0" y="20600"/>
                            <a:pt x="1080" y="20282"/>
                          </a:cubicBezTo>
                          <a:cubicBezTo>
                            <a:pt x="2261" y="19940"/>
                            <a:pt x="3696" y="21324"/>
                            <a:pt x="6198" y="23089"/>
                          </a:cubicBezTo>
                          <a:cubicBezTo>
                            <a:pt x="7963" y="24384"/>
                            <a:pt x="30302" y="40488"/>
                            <a:pt x="51333" y="54471"/>
                          </a:cubicBezTo>
                          <a:cubicBezTo>
                            <a:pt x="61137" y="61049"/>
                            <a:pt x="80962" y="75248"/>
                            <a:pt x="83375" y="76759"/>
                          </a:cubicBezTo>
                          <a:lnTo>
                            <a:pt x="83908" y="76607"/>
                          </a:lnTo>
                          <a:lnTo>
                            <a:pt x="66217" y="19558"/>
                          </a:lnTo>
                          <a:cubicBezTo>
                            <a:pt x="63855" y="11799"/>
                            <a:pt x="62191" y="9653"/>
                            <a:pt x="59245" y="9119"/>
                          </a:cubicBezTo>
                          <a:cubicBezTo>
                            <a:pt x="57416" y="8814"/>
                            <a:pt x="54838" y="9564"/>
                            <a:pt x="53339" y="9995"/>
                          </a:cubicBezTo>
                          <a:cubicBezTo>
                            <a:pt x="52044" y="10376"/>
                            <a:pt x="51510" y="10110"/>
                            <a:pt x="51282" y="9348"/>
                          </a:cubicBezTo>
                          <a:cubicBezTo>
                            <a:pt x="50990" y="8332"/>
                            <a:pt x="52133" y="7862"/>
                            <a:pt x="53746" y="7392"/>
                          </a:cubicBezTo>
                          <a:cubicBezTo>
                            <a:pt x="59321" y="5779"/>
                            <a:pt x="64579" y="4674"/>
                            <a:pt x="66839" y="4026"/>
                          </a:cubicBezTo>
                          <a:cubicBezTo>
                            <a:pt x="68020" y="3683"/>
                            <a:pt x="71983" y="2121"/>
                            <a:pt x="77241" y="585"/>
                          </a:cubicBezTo>
                          <a:cubicBezTo>
                            <a:pt x="78638" y="178"/>
                            <a:pt x="79742" y="0"/>
                            <a:pt x="80035" y="1016"/>
                          </a:cubicBezTo>
                          <a:cubicBezTo>
                            <a:pt x="80263" y="1791"/>
                            <a:pt x="79730" y="2363"/>
                            <a:pt x="78447" y="2731"/>
                          </a:cubicBezTo>
                          <a:cubicBezTo>
                            <a:pt x="77368" y="3036"/>
                            <a:pt x="76517" y="3290"/>
                            <a:pt x="75336" y="4039"/>
                          </a:cubicBezTo>
                          <a:cubicBezTo>
                            <a:pt x="72630" y="5944"/>
                            <a:pt x="72542" y="8865"/>
                            <a:pt x="74510" y="16053"/>
                          </a:cubicBezTo>
                          <a:lnTo>
                            <a:pt x="96672" y="97003"/>
                          </a:lnTo>
                          <a:cubicBezTo>
                            <a:pt x="97497" y="99810"/>
                            <a:pt x="97396" y="101079"/>
                            <a:pt x="96430" y="101358"/>
                          </a:cubicBezTo>
                          <a:cubicBezTo>
                            <a:pt x="95249" y="101701"/>
                            <a:pt x="93560" y="100672"/>
                            <a:pt x="91973" y="99607"/>
                          </a:cubicBezTo>
                          <a:cubicBezTo>
                            <a:pt x="82994" y="93904"/>
                            <a:pt x="64401" y="81141"/>
                            <a:pt x="49440" y="71222"/>
                          </a:cubicBezTo>
                          <a:cubicBezTo>
                            <a:pt x="33743" y="60808"/>
                            <a:pt x="17209" y="48286"/>
                            <a:pt x="14580" y="46419"/>
                          </a:cubicBezTo>
                          <a:lnTo>
                            <a:pt x="14250" y="46521"/>
                          </a:lnTo>
                          <a:close/>
                          <a:moveTo>
                            <a:pt x="30975" y="99822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3" behindDoc="0" locked="0" layoutInCell="1" allowOverlap="1">
            <wp:simplePos x="0" y="0"/>
            <wp:positionH relativeFrom="page">
              <wp:posOffset>6781857</wp:posOffset>
            </wp:positionH>
            <wp:positionV relativeFrom="line">
              <wp:posOffset>257039</wp:posOffset>
            </wp:positionV>
            <wp:extent cx="119667" cy="128939"/>
            <wp:effectExtent l="0" t="0" r="0" b="0"/>
            <wp:wrapNone/>
            <wp:docPr id="266" name="Picture 2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spect="0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9667" cy="128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8" behindDoc="0" locked="0" layoutInCell="1" allowOverlap="1">
            <wp:simplePos x="0" y="0"/>
            <wp:positionH relativeFrom="page">
              <wp:posOffset>6367614</wp:posOffset>
            </wp:positionH>
            <wp:positionV relativeFrom="line">
              <wp:posOffset>288640</wp:posOffset>
            </wp:positionV>
            <wp:extent cx="112514" cy="138004"/>
            <wp:effectExtent l="0" t="0" r="0" b="0"/>
            <wp:wrapNone/>
            <wp:docPr id="267" name="Picture 2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spect="0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2514" cy="138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4" behindDoc="0" locked="0" layoutInCell="1" allowOverlap="1">
            <wp:simplePos x="0" y="0"/>
            <wp:positionH relativeFrom="page">
              <wp:posOffset>6877540</wp:posOffset>
            </wp:positionH>
            <wp:positionV relativeFrom="line">
              <wp:posOffset>299378</wp:posOffset>
            </wp:positionV>
            <wp:extent cx="91439" cy="105841"/>
            <wp:effectExtent l="0" t="0" r="0" b="0"/>
            <wp:wrapNone/>
            <wp:docPr id="268" name="Freeform 2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1439" cy="105841"/>
                    </a:xfrm>
                    <a:custGeom>
                      <a:rect l="l" t="t" r="r" b="b"/>
                      <a:pathLst>
                        <a:path w="91439" h="105841">
                          <a:moveTo>
                            <a:pt x="36995" y="39166"/>
                          </a:moveTo>
                          <a:cubicBezTo>
                            <a:pt x="46342" y="21247"/>
                            <a:pt x="48069" y="17945"/>
                            <a:pt x="49834" y="14071"/>
                          </a:cubicBezTo>
                          <a:cubicBezTo>
                            <a:pt x="51726" y="9957"/>
                            <a:pt x="51917" y="7658"/>
                            <a:pt x="49085" y="5130"/>
                          </a:cubicBezTo>
                          <a:cubicBezTo>
                            <a:pt x="48412" y="4483"/>
                            <a:pt x="46786" y="3480"/>
                            <a:pt x="45402" y="2756"/>
                          </a:cubicBezTo>
                          <a:cubicBezTo>
                            <a:pt x="44310" y="2197"/>
                            <a:pt x="43840" y="1651"/>
                            <a:pt x="44272" y="825"/>
                          </a:cubicBezTo>
                          <a:cubicBezTo>
                            <a:pt x="44703" y="0"/>
                            <a:pt x="45516" y="127"/>
                            <a:pt x="47015" y="901"/>
                          </a:cubicBezTo>
                          <a:cubicBezTo>
                            <a:pt x="52260" y="3645"/>
                            <a:pt x="58305" y="7251"/>
                            <a:pt x="61086" y="8699"/>
                          </a:cubicBezTo>
                          <a:cubicBezTo>
                            <a:pt x="65150" y="10820"/>
                            <a:pt x="71069" y="13462"/>
                            <a:pt x="75628" y="15824"/>
                          </a:cubicBezTo>
                          <a:cubicBezTo>
                            <a:pt x="88010" y="22288"/>
                            <a:pt x="89877" y="29553"/>
                            <a:pt x="90538" y="32156"/>
                          </a:cubicBezTo>
                          <a:cubicBezTo>
                            <a:pt x="91427" y="35763"/>
                            <a:pt x="91439" y="42518"/>
                            <a:pt x="88176" y="48767"/>
                          </a:cubicBezTo>
                          <a:cubicBezTo>
                            <a:pt x="79438" y="65505"/>
                            <a:pt x="62991" y="71919"/>
                            <a:pt x="48932" y="64591"/>
                          </a:cubicBezTo>
                          <a:cubicBezTo>
                            <a:pt x="48437" y="64324"/>
                            <a:pt x="47345" y="63765"/>
                            <a:pt x="46913" y="63384"/>
                          </a:cubicBezTo>
                          <a:cubicBezTo>
                            <a:pt x="46481" y="63003"/>
                            <a:pt x="45846" y="62534"/>
                            <a:pt x="46278" y="61708"/>
                          </a:cubicBezTo>
                          <a:cubicBezTo>
                            <a:pt x="46761" y="60756"/>
                            <a:pt x="47650" y="60768"/>
                            <a:pt x="49733" y="61848"/>
                          </a:cubicBezTo>
                          <a:cubicBezTo>
                            <a:pt x="55270" y="64743"/>
                            <a:pt x="66865" y="61352"/>
                            <a:pt x="73139" y="49326"/>
                          </a:cubicBezTo>
                          <a:cubicBezTo>
                            <a:pt x="75171" y="45427"/>
                            <a:pt x="78993" y="37376"/>
                            <a:pt x="76530" y="28587"/>
                          </a:cubicBezTo>
                          <a:cubicBezTo>
                            <a:pt x="74993" y="22847"/>
                            <a:pt x="71297" y="20015"/>
                            <a:pt x="69024" y="18821"/>
                          </a:cubicBezTo>
                          <a:cubicBezTo>
                            <a:pt x="67538" y="18046"/>
                            <a:pt x="65989" y="17399"/>
                            <a:pt x="64909" y="17284"/>
                          </a:cubicBezTo>
                          <a:cubicBezTo>
                            <a:pt x="64287" y="17259"/>
                            <a:pt x="63626" y="17818"/>
                            <a:pt x="62953" y="19113"/>
                          </a:cubicBezTo>
                          <a:lnTo>
                            <a:pt x="38353" y="66267"/>
                          </a:lnTo>
                          <a:cubicBezTo>
                            <a:pt x="32690" y="77113"/>
                            <a:pt x="27826" y="86435"/>
                            <a:pt x="25693" y="91756"/>
                          </a:cubicBezTo>
                          <a:cubicBezTo>
                            <a:pt x="24257" y="95211"/>
                            <a:pt x="23508" y="98119"/>
                            <a:pt x="26226" y="100138"/>
                          </a:cubicBezTo>
                          <a:cubicBezTo>
                            <a:pt x="27496" y="101103"/>
                            <a:pt x="29541" y="102475"/>
                            <a:pt x="31027" y="103250"/>
                          </a:cubicBezTo>
                          <a:cubicBezTo>
                            <a:pt x="32119" y="103809"/>
                            <a:pt x="32436" y="104418"/>
                            <a:pt x="32119" y="105015"/>
                          </a:cubicBezTo>
                          <a:cubicBezTo>
                            <a:pt x="31700" y="105841"/>
                            <a:pt x="30722" y="105777"/>
                            <a:pt x="29630" y="105205"/>
                          </a:cubicBezTo>
                          <a:cubicBezTo>
                            <a:pt x="23089" y="101802"/>
                            <a:pt x="17031" y="98195"/>
                            <a:pt x="14466" y="96849"/>
                          </a:cubicBezTo>
                          <a:cubicBezTo>
                            <a:pt x="12180" y="95668"/>
                            <a:pt x="5766" y="92759"/>
                            <a:pt x="1804" y="90702"/>
                          </a:cubicBezTo>
                          <a:cubicBezTo>
                            <a:pt x="508" y="90029"/>
                            <a:pt x="0" y="89305"/>
                            <a:pt x="432" y="88480"/>
                          </a:cubicBezTo>
                          <a:cubicBezTo>
                            <a:pt x="737" y="87895"/>
                            <a:pt x="1321" y="87743"/>
                            <a:pt x="2515" y="88365"/>
                          </a:cubicBezTo>
                          <a:cubicBezTo>
                            <a:pt x="4001" y="89140"/>
                            <a:pt x="5309" y="89521"/>
                            <a:pt x="6325" y="89750"/>
                          </a:cubicBezTo>
                          <a:cubicBezTo>
                            <a:pt x="8547" y="90308"/>
                            <a:pt x="10389" y="87984"/>
                            <a:pt x="12573" y="84771"/>
                          </a:cubicBezTo>
                          <a:cubicBezTo>
                            <a:pt x="15660" y="80072"/>
                            <a:pt x="20511" y="70763"/>
                            <a:pt x="26175" y="59917"/>
                          </a:cubicBezTo>
                          <a:close/>
                          <a:moveTo>
                            <a:pt x="36995" y="39166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6253250</wp:posOffset>
            </wp:positionH>
            <wp:positionV relativeFrom="line">
              <wp:posOffset>331574</wp:posOffset>
            </wp:positionV>
            <wp:extent cx="135788" cy="134200"/>
            <wp:effectExtent l="0" t="0" r="0" b="0"/>
            <wp:wrapNone/>
            <wp:docPr id="269" name="Freeform 2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5788" cy="134200"/>
                    </a:xfrm>
                    <a:custGeom>
                      <a:rect l="l" t="t" r="r" b="b"/>
                      <a:pathLst>
                        <a:path w="135788" h="134200">
                          <a:moveTo>
                            <a:pt x="80264" y="48298"/>
                          </a:moveTo>
                          <a:cubicBezTo>
                            <a:pt x="80530" y="48108"/>
                            <a:pt x="80657" y="47689"/>
                            <a:pt x="80276" y="47155"/>
                          </a:cubicBezTo>
                          <a:lnTo>
                            <a:pt x="78652" y="44869"/>
                          </a:lnTo>
                          <a:cubicBezTo>
                            <a:pt x="66955" y="28385"/>
                            <a:pt x="64796" y="25350"/>
                            <a:pt x="62154" y="22010"/>
                          </a:cubicBezTo>
                          <a:cubicBezTo>
                            <a:pt x="59348" y="18454"/>
                            <a:pt x="57392" y="17234"/>
                            <a:pt x="53849" y="18606"/>
                          </a:cubicBezTo>
                          <a:cubicBezTo>
                            <a:pt x="52959" y="18911"/>
                            <a:pt x="51334" y="19901"/>
                            <a:pt x="50064" y="20803"/>
                          </a:cubicBezTo>
                          <a:cubicBezTo>
                            <a:pt x="49061" y="21514"/>
                            <a:pt x="48362" y="21692"/>
                            <a:pt x="47829" y="20930"/>
                          </a:cubicBezTo>
                          <a:cubicBezTo>
                            <a:pt x="47283" y="20168"/>
                            <a:pt x="47765" y="19508"/>
                            <a:pt x="49048" y="18593"/>
                          </a:cubicBezTo>
                          <a:cubicBezTo>
                            <a:pt x="53963" y="15101"/>
                            <a:pt x="59932" y="11354"/>
                            <a:pt x="62396" y="9602"/>
                          </a:cubicBezTo>
                          <a:cubicBezTo>
                            <a:pt x="64580" y="8052"/>
                            <a:pt x="70079" y="3658"/>
                            <a:pt x="73635" y="1143"/>
                          </a:cubicBezTo>
                          <a:cubicBezTo>
                            <a:pt x="74905" y="229"/>
                            <a:pt x="75705" y="0"/>
                            <a:pt x="76239" y="762"/>
                          </a:cubicBezTo>
                          <a:cubicBezTo>
                            <a:pt x="76785" y="1512"/>
                            <a:pt x="76391" y="2121"/>
                            <a:pt x="75299" y="2896"/>
                          </a:cubicBezTo>
                          <a:cubicBezTo>
                            <a:pt x="74562" y="3417"/>
                            <a:pt x="73826" y="4102"/>
                            <a:pt x="72886" y="5093"/>
                          </a:cubicBezTo>
                          <a:cubicBezTo>
                            <a:pt x="70816" y="7392"/>
                            <a:pt x="71387" y="9741"/>
                            <a:pt x="73902" y="13666"/>
                          </a:cubicBezTo>
                          <a:cubicBezTo>
                            <a:pt x="76188" y="17272"/>
                            <a:pt x="78334" y="20308"/>
                            <a:pt x="90042" y="36792"/>
                          </a:cubicBezTo>
                          <a:lnTo>
                            <a:pt x="103593" y="55879"/>
                          </a:lnTo>
                          <a:cubicBezTo>
                            <a:pt x="110667" y="65862"/>
                            <a:pt x="116751" y="74421"/>
                            <a:pt x="120523" y="78765"/>
                          </a:cubicBezTo>
                          <a:cubicBezTo>
                            <a:pt x="122948" y="81610"/>
                            <a:pt x="125183" y="83603"/>
                            <a:pt x="128231" y="82092"/>
                          </a:cubicBezTo>
                          <a:cubicBezTo>
                            <a:pt x="129654" y="81406"/>
                            <a:pt x="131813" y="80200"/>
                            <a:pt x="133184" y="79235"/>
                          </a:cubicBezTo>
                          <a:cubicBezTo>
                            <a:pt x="134188" y="78524"/>
                            <a:pt x="134874" y="78524"/>
                            <a:pt x="135254" y="79070"/>
                          </a:cubicBezTo>
                          <a:cubicBezTo>
                            <a:pt x="135788" y="79832"/>
                            <a:pt x="135293" y="80670"/>
                            <a:pt x="134200" y="81444"/>
                          </a:cubicBezTo>
                          <a:cubicBezTo>
                            <a:pt x="128282" y="85648"/>
                            <a:pt x="122313" y="89395"/>
                            <a:pt x="119760" y="91211"/>
                          </a:cubicBezTo>
                          <a:cubicBezTo>
                            <a:pt x="117665" y="92697"/>
                            <a:pt x="112166" y="97091"/>
                            <a:pt x="108610" y="99618"/>
                          </a:cubicBezTo>
                          <a:cubicBezTo>
                            <a:pt x="107327" y="100520"/>
                            <a:pt x="106464" y="100647"/>
                            <a:pt x="105930" y="99885"/>
                          </a:cubicBezTo>
                          <a:cubicBezTo>
                            <a:pt x="105537" y="99339"/>
                            <a:pt x="105676" y="98755"/>
                            <a:pt x="106768" y="97980"/>
                          </a:cubicBezTo>
                          <a:cubicBezTo>
                            <a:pt x="108140" y="97015"/>
                            <a:pt x="109067" y="96024"/>
                            <a:pt x="109740" y="95224"/>
                          </a:cubicBezTo>
                          <a:cubicBezTo>
                            <a:pt x="111252" y="93497"/>
                            <a:pt x="110020" y="90792"/>
                            <a:pt x="108140" y="87388"/>
                          </a:cubicBezTo>
                          <a:cubicBezTo>
                            <a:pt x="105371" y="82499"/>
                            <a:pt x="99288" y="73939"/>
                            <a:pt x="92201" y="63957"/>
                          </a:cubicBezTo>
                          <a:lnTo>
                            <a:pt x="85432" y="54419"/>
                          </a:lnTo>
                          <a:cubicBezTo>
                            <a:pt x="85115" y="53987"/>
                            <a:pt x="84696" y="53962"/>
                            <a:pt x="84416" y="54152"/>
                          </a:cubicBezTo>
                          <a:lnTo>
                            <a:pt x="49619" y="78854"/>
                          </a:lnTo>
                          <a:cubicBezTo>
                            <a:pt x="49353" y="79044"/>
                            <a:pt x="49149" y="79349"/>
                            <a:pt x="49543" y="79895"/>
                          </a:cubicBezTo>
                          <a:lnTo>
                            <a:pt x="56312" y="89433"/>
                          </a:lnTo>
                          <a:cubicBezTo>
                            <a:pt x="63399" y="99415"/>
                            <a:pt x="69482" y="107987"/>
                            <a:pt x="73241" y="112318"/>
                          </a:cubicBezTo>
                          <a:cubicBezTo>
                            <a:pt x="75680" y="115163"/>
                            <a:pt x="77915" y="117170"/>
                            <a:pt x="80949" y="115658"/>
                          </a:cubicBezTo>
                          <a:cubicBezTo>
                            <a:pt x="82384" y="114973"/>
                            <a:pt x="84543" y="113766"/>
                            <a:pt x="85902" y="112788"/>
                          </a:cubicBezTo>
                          <a:cubicBezTo>
                            <a:pt x="86906" y="112077"/>
                            <a:pt x="87591" y="112090"/>
                            <a:pt x="87985" y="112623"/>
                          </a:cubicBezTo>
                          <a:cubicBezTo>
                            <a:pt x="88518" y="113385"/>
                            <a:pt x="88023" y="114223"/>
                            <a:pt x="86931" y="114998"/>
                          </a:cubicBezTo>
                          <a:cubicBezTo>
                            <a:pt x="81013" y="119202"/>
                            <a:pt x="75045" y="122961"/>
                            <a:pt x="72492" y="124764"/>
                          </a:cubicBezTo>
                          <a:cubicBezTo>
                            <a:pt x="70397" y="126250"/>
                            <a:pt x="64885" y="130644"/>
                            <a:pt x="61240" y="133235"/>
                          </a:cubicBezTo>
                          <a:cubicBezTo>
                            <a:pt x="60059" y="134073"/>
                            <a:pt x="59195" y="134200"/>
                            <a:pt x="58649" y="133451"/>
                          </a:cubicBezTo>
                          <a:cubicBezTo>
                            <a:pt x="58268" y="132905"/>
                            <a:pt x="58395" y="132321"/>
                            <a:pt x="59487" y="131546"/>
                          </a:cubicBezTo>
                          <a:cubicBezTo>
                            <a:pt x="60859" y="130568"/>
                            <a:pt x="61799" y="129578"/>
                            <a:pt x="62459" y="128777"/>
                          </a:cubicBezTo>
                          <a:cubicBezTo>
                            <a:pt x="63970" y="127050"/>
                            <a:pt x="62739" y="124345"/>
                            <a:pt x="60872" y="120941"/>
                          </a:cubicBezTo>
                          <a:cubicBezTo>
                            <a:pt x="58090" y="116065"/>
                            <a:pt x="52007" y="107492"/>
                            <a:pt x="44933" y="97523"/>
                          </a:cubicBezTo>
                          <a:lnTo>
                            <a:pt x="31382" y="78435"/>
                          </a:lnTo>
                          <a:cubicBezTo>
                            <a:pt x="19673" y="61950"/>
                            <a:pt x="17526" y="58915"/>
                            <a:pt x="14872" y="55575"/>
                          </a:cubicBezTo>
                          <a:cubicBezTo>
                            <a:pt x="12078" y="52006"/>
                            <a:pt x="10122" y="50787"/>
                            <a:pt x="6579" y="52171"/>
                          </a:cubicBezTo>
                          <a:cubicBezTo>
                            <a:pt x="5690" y="52463"/>
                            <a:pt x="4064" y="53454"/>
                            <a:pt x="2782" y="54368"/>
                          </a:cubicBezTo>
                          <a:cubicBezTo>
                            <a:pt x="1779" y="55079"/>
                            <a:pt x="1080" y="55244"/>
                            <a:pt x="547" y="54482"/>
                          </a:cubicBezTo>
                          <a:cubicBezTo>
                            <a:pt x="0" y="53720"/>
                            <a:pt x="496" y="53060"/>
                            <a:pt x="1766" y="52146"/>
                          </a:cubicBezTo>
                          <a:cubicBezTo>
                            <a:pt x="6681" y="48653"/>
                            <a:pt x="12650" y="44908"/>
                            <a:pt x="15113" y="43155"/>
                          </a:cubicBezTo>
                          <a:cubicBezTo>
                            <a:pt x="17298" y="41606"/>
                            <a:pt x="22810" y="37211"/>
                            <a:pt x="26366" y="34697"/>
                          </a:cubicBezTo>
                          <a:cubicBezTo>
                            <a:pt x="27636" y="33795"/>
                            <a:pt x="28423" y="33554"/>
                            <a:pt x="28969" y="34316"/>
                          </a:cubicBezTo>
                          <a:cubicBezTo>
                            <a:pt x="29503" y="35078"/>
                            <a:pt x="29109" y="35675"/>
                            <a:pt x="28017" y="36449"/>
                          </a:cubicBezTo>
                          <a:cubicBezTo>
                            <a:pt x="27293" y="36970"/>
                            <a:pt x="26543" y="37669"/>
                            <a:pt x="25604" y="38659"/>
                          </a:cubicBezTo>
                          <a:cubicBezTo>
                            <a:pt x="23534" y="40945"/>
                            <a:pt x="24118" y="43307"/>
                            <a:pt x="26620" y="47232"/>
                          </a:cubicBezTo>
                          <a:cubicBezTo>
                            <a:pt x="28906" y="50825"/>
                            <a:pt x="31065" y="53860"/>
                            <a:pt x="42761" y="70345"/>
                          </a:cubicBezTo>
                          <a:lnTo>
                            <a:pt x="44387" y="72631"/>
                          </a:lnTo>
                          <a:cubicBezTo>
                            <a:pt x="44768" y="73164"/>
                            <a:pt x="45200" y="73190"/>
                            <a:pt x="45466" y="72999"/>
                          </a:cubicBezTo>
                          <a:close/>
                          <a:moveTo>
                            <a:pt x="80264" y="48298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2" behindDoc="0" locked="0" layoutInCell="1" allowOverlap="1">
            <wp:simplePos x="0" y="0"/>
            <wp:positionH relativeFrom="page">
              <wp:posOffset>6724499</wp:posOffset>
            </wp:positionH>
            <wp:positionV relativeFrom="line">
              <wp:posOffset>328366</wp:posOffset>
            </wp:positionV>
            <wp:extent cx="16699" cy="35127"/>
            <wp:effectExtent l="0" t="0" r="0" b="0"/>
            <wp:wrapNone/>
            <wp:docPr id="270" name="Freeform 2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699" cy="35127"/>
                    </a:xfrm>
                    <a:custGeom>
                      <a:rect l="l" t="t" r="r" b="b"/>
                      <a:pathLst>
                        <a:path w="16699" h="35127">
                          <a:moveTo>
                            <a:pt x="12750" y="482"/>
                          </a:moveTo>
                          <a:cubicBezTo>
                            <a:pt x="13740" y="621"/>
                            <a:pt x="13981" y="1332"/>
                            <a:pt x="15036" y="4164"/>
                          </a:cubicBezTo>
                          <a:cubicBezTo>
                            <a:pt x="16445" y="7733"/>
                            <a:pt x="16699" y="9918"/>
                            <a:pt x="16483" y="11365"/>
                          </a:cubicBezTo>
                          <a:cubicBezTo>
                            <a:pt x="16293" y="12673"/>
                            <a:pt x="15226" y="15480"/>
                            <a:pt x="14146" y="17474"/>
                          </a:cubicBezTo>
                          <a:cubicBezTo>
                            <a:pt x="12141" y="21221"/>
                            <a:pt x="7391" y="29133"/>
                            <a:pt x="2895" y="33730"/>
                          </a:cubicBezTo>
                          <a:cubicBezTo>
                            <a:pt x="2006" y="34403"/>
                            <a:pt x="1448" y="35127"/>
                            <a:pt x="787" y="35038"/>
                          </a:cubicBezTo>
                          <a:cubicBezTo>
                            <a:pt x="457" y="34987"/>
                            <a:pt x="0" y="34251"/>
                            <a:pt x="89" y="33590"/>
                          </a:cubicBezTo>
                          <a:cubicBezTo>
                            <a:pt x="190" y="32930"/>
                            <a:pt x="978" y="32105"/>
                            <a:pt x="1295" y="31482"/>
                          </a:cubicBezTo>
                          <a:cubicBezTo>
                            <a:pt x="4305" y="27075"/>
                            <a:pt x="5715" y="23519"/>
                            <a:pt x="6147" y="20484"/>
                          </a:cubicBezTo>
                          <a:cubicBezTo>
                            <a:pt x="7226" y="12991"/>
                            <a:pt x="2883" y="10210"/>
                            <a:pt x="3149" y="8368"/>
                          </a:cubicBezTo>
                          <a:cubicBezTo>
                            <a:pt x="3810" y="3771"/>
                            <a:pt x="9436" y="0"/>
                            <a:pt x="12750" y="482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6939291</wp:posOffset>
            </wp:positionH>
            <wp:positionV relativeFrom="line">
              <wp:posOffset>339248</wp:posOffset>
            </wp:positionV>
            <wp:extent cx="100583" cy="113562"/>
            <wp:effectExtent l="0" t="0" r="0" b="0"/>
            <wp:wrapNone/>
            <wp:docPr id="271" name="Freeform 2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0583" cy="113562"/>
                    </a:xfrm>
                    <a:custGeom>
                      <a:rect l="l" t="t" r="r" b="b"/>
                      <a:pathLst>
                        <a:path w="100583" h="113562">
                          <a:moveTo>
                            <a:pt x="43167" y="37858"/>
                          </a:moveTo>
                          <a:cubicBezTo>
                            <a:pt x="54749" y="21298"/>
                            <a:pt x="56883" y="18237"/>
                            <a:pt x="59143" y="14630"/>
                          </a:cubicBezTo>
                          <a:cubicBezTo>
                            <a:pt x="61556" y="10795"/>
                            <a:pt x="62039" y="8534"/>
                            <a:pt x="59549" y="5664"/>
                          </a:cubicBezTo>
                          <a:cubicBezTo>
                            <a:pt x="58978" y="4927"/>
                            <a:pt x="57492" y="3734"/>
                            <a:pt x="56209" y="2845"/>
                          </a:cubicBezTo>
                          <a:cubicBezTo>
                            <a:pt x="55206" y="2133"/>
                            <a:pt x="54812" y="1537"/>
                            <a:pt x="55346" y="774"/>
                          </a:cubicBezTo>
                          <a:cubicBezTo>
                            <a:pt x="55879" y="0"/>
                            <a:pt x="56667" y="241"/>
                            <a:pt x="58051" y="1194"/>
                          </a:cubicBezTo>
                          <a:cubicBezTo>
                            <a:pt x="60515" y="2921"/>
                            <a:pt x="63093" y="4889"/>
                            <a:pt x="65379" y="6489"/>
                          </a:cubicBezTo>
                          <a:cubicBezTo>
                            <a:pt x="67690" y="8268"/>
                            <a:pt x="69709" y="9842"/>
                            <a:pt x="70992" y="10744"/>
                          </a:cubicBezTo>
                          <a:cubicBezTo>
                            <a:pt x="73926" y="12789"/>
                            <a:pt x="92138" y="25539"/>
                            <a:pt x="93954" y="26644"/>
                          </a:cubicBezTo>
                          <a:cubicBezTo>
                            <a:pt x="95846" y="27648"/>
                            <a:pt x="97472" y="28448"/>
                            <a:pt x="98348" y="28740"/>
                          </a:cubicBezTo>
                          <a:cubicBezTo>
                            <a:pt x="98881" y="28956"/>
                            <a:pt x="99656" y="29007"/>
                            <a:pt x="100126" y="29337"/>
                          </a:cubicBezTo>
                          <a:cubicBezTo>
                            <a:pt x="100583" y="29654"/>
                            <a:pt x="100367" y="30150"/>
                            <a:pt x="99986" y="30696"/>
                          </a:cubicBezTo>
                          <a:cubicBezTo>
                            <a:pt x="99453" y="31458"/>
                            <a:pt x="98081" y="32448"/>
                            <a:pt x="94297" y="37274"/>
                          </a:cubicBezTo>
                          <a:cubicBezTo>
                            <a:pt x="93446" y="38289"/>
                            <a:pt x="89903" y="42963"/>
                            <a:pt x="88810" y="44144"/>
                          </a:cubicBezTo>
                          <a:cubicBezTo>
                            <a:pt x="88328" y="44627"/>
                            <a:pt x="87693" y="45147"/>
                            <a:pt x="87058" y="44703"/>
                          </a:cubicBezTo>
                          <a:cubicBezTo>
                            <a:pt x="86410" y="44246"/>
                            <a:pt x="86613" y="43572"/>
                            <a:pt x="87299" y="42595"/>
                          </a:cubicBezTo>
                          <a:cubicBezTo>
                            <a:pt x="87832" y="41833"/>
                            <a:pt x="89039" y="39915"/>
                            <a:pt x="89496" y="38289"/>
                          </a:cubicBezTo>
                          <a:cubicBezTo>
                            <a:pt x="90220" y="35877"/>
                            <a:pt x="90220" y="33934"/>
                            <a:pt x="86105" y="30073"/>
                          </a:cubicBezTo>
                          <a:cubicBezTo>
                            <a:pt x="84695" y="28765"/>
                            <a:pt x="75247" y="21831"/>
                            <a:pt x="73405" y="20548"/>
                          </a:cubicBezTo>
                          <a:cubicBezTo>
                            <a:pt x="72948" y="20231"/>
                            <a:pt x="72542" y="20421"/>
                            <a:pt x="72008" y="21183"/>
                          </a:cubicBezTo>
                          <a:lnTo>
                            <a:pt x="52717" y="48767"/>
                          </a:lnTo>
                          <a:cubicBezTo>
                            <a:pt x="52183" y="49516"/>
                            <a:pt x="51968" y="50024"/>
                            <a:pt x="52526" y="50405"/>
                          </a:cubicBezTo>
                          <a:cubicBezTo>
                            <a:pt x="54533" y="51815"/>
                            <a:pt x="65061" y="59181"/>
                            <a:pt x="67322" y="60438"/>
                          </a:cubicBezTo>
                          <a:cubicBezTo>
                            <a:pt x="69671" y="61759"/>
                            <a:pt x="71272" y="62381"/>
                            <a:pt x="72859" y="61873"/>
                          </a:cubicBezTo>
                          <a:cubicBezTo>
                            <a:pt x="74104" y="61454"/>
                            <a:pt x="74853" y="61162"/>
                            <a:pt x="75310" y="61480"/>
                          </a:cubicBezTo>
                          <a:cubicBezTo>
                            <a:pt x="75678" y="61733"/>
                            <a:pt x="75805" y="62140"/>
                            <a:pt x="75348" y="62800"/>
                          </a:cubicBezTo>
                          <a:cubicBezTo>
                            <a:pt x="74891" y="63461"/>
                            <a:pt x="73304" y="64947"/>
                            <a:pt x="69049" y="70242"/>
                          </a:cubicBezTo>
                          <a:cubicBezTo>
                            <a:pt x="67436" y="72363"/>
                            <a:pt x="64109" y="76529"/>
                            <a:pt x="63575" y="77291"/>
                          </a:cubicBezTo>
                          <a:cubicBezTo>
                            <a:pt x="62966" y="78155"/>
                            <a:pt x="62115" y="79361"/>
                            <a:pt x="61302" y="78777"/>
                          </a:cubicBezTo>
                          <a:cubicBezTo>
                            <a:pt x="60654" y="78332"/>
                            <a:pt x="60781" y="77774"/>
                            <a:pt x="61162" y="77227"/>
                          </a:cubicBezTo>
                          <a:cubicBezTo>
                            <a:pt x="61836" y="76072"/>
                            <a:pt x="62826" y="74649"/>
                            <a:pt x="63537" y="73049"/>
                          </a:cubicBezTo>
                          <a:cubicBezTo>
                            <a:pt x="64604" y="70547"/>
                            <a:pt x="64464" y="68020"/>
                            <a:pt x="61391" y="65213"/>
                          </a:cubicBezTo>
                          <a:cubicBezTo>
                            <a:pt x="59803" y="63778"/>
                            <a:pt x="50812" y="57327"/>
                            <a:pt x="48615" y="55790"/>
                          </a:cubicBezTo>
                          <a:cubicBezTo>
                            <a:pt x="48158" y="55472"/>
                            <a:pt x="47764" y="55841"/>
                            <a:pt x="47307" y="56501"/>
                          </a:cubicBezTo>
                          <a:lnTo>
                            <a:pt x="41288" y="65099"/>
                          </a:lnTo>
                          <a:cubicBezTo>
                            <a:pt x="38697" y="68807"/>
                            <a:pt x="31585" y="78777"/>
                            <a:pt x="29464" y="82003"/>
                          </a:cubicBezTo>
                          <a:cubicBezTo>
                            <a:pt x="24397" y="89648"/>
                            <a:pt x="24714" y="92302"/>
                            <a:pt x="34049" y="98830"/>
                          </a:cubicBezTo>
                          <a:cubicBezTo>
                            <a:pt x="36424" y="100507"/>
                            <a:pt x="40272" y="103186"/>
                            <a:pt x="43573" y="103542"/>
                          </a:cubicBezTo>
                          <a:cubicBezTo>
                            <a:pt x="46862" y="103897"/>
                            <a:pt x="49567" y="102386"/>
                            <a:pt x="53327" y="98360"/>
                          </a:cubicBezTo>
                          <a:cubicBezTo>
                            <a:pt x="54355" y="97293"/>
                            <a:pt x="54838" y="96989"/>
                            <a:pt x="55473" y="97433"/>
                          </a:cubicBezTo>
                          <a:cubicBezTo>
                            <a:pt x="56209" y="97941"/>
                            <a:pt x="55600" y="98818"/>
                            <a:pt x="54838" y="99910"/>
                          </a:cubicBezTo>
                          <a:cubicBezTo>
                            <a:pt x="53085" y="102412"/>
                            <a:pt x="47167" y="109308"/>
                            <a:pt x="45186" y="111175"/>
                          </a:cubicBezTo>
                          <a:cubicBezTo>
                            <a:pt x="42571" y="113562"/>
                            <a:pt x="41745" y="112978"/>
                            <a:pt x="38265" y="110552"/>
                          </a:cubicBezTo>
                          <a:cubicBezTo>
                            <a:pt x="31395" y="105739"/>
                            <a:pt x="26518" y="102005"/>
                            <a:pt x="22657" y="99148"/>
                          </a:cubicBezTo>
                          <a:cubicBezTo>
                            <a:pt x="18872" y="96176"/>
                            <a:pt x="16104" y="94080"/>
                            <a:pt x="13361" y="92150"/>
                          </a:cubicBezTo>
                          <a:cubicBezTo>
                            <a:pt x="12357" y="91451"/>
                            <a:pt x="10338" y="90042"/>
                            <a:pt x="8065" y="88619"/>
                          </a:cubicBezTo>
                          <a:cubicBezTo>
                            <a:pt x="5969" y="87146"/>
                            <a:pt x="3429" y="85698"/>
                            <a:pt x="1600" y="84416"/>
                          </a:cubicBezTo>
                          <a:cubicBezTo>
                            <a:pt x="407" y="83577"/>
                            <a:pt x="0" y="82803"/>
                            <a:pt x="534" y="82041"/>
                          </a:cubicBezTo>
                          <a:cubicBezTo>
                            <a:pt x="915" y="81495"/>
                            <a:pt x="1512" y="81431"/>
                            <a:pt x="2604" y="82193"/>
                          </a:cubicBezTo>
                          <a:cubicBezTo>
                            <a:pt x="3975" y="83158"/>
                            <a:pt x="5233" y="83704"/>
                            <a:pt x="6210" y="84073"/>
                          </a:cubicBezTo>
                          <a:cubicBezTo>
                            <a:pt x="8344" y="84911"/>
                            <a:pt x="10478" y="82828"/>
                            <a:pt x="13056" y="79933"/>
                          </a:cubicBezTo>
                          <a:cubicBezTo>
                            <a:pt x="16713" y="75678"/>
                            <a:pt x="22733" y="67067"/>
                            <a:pt x="29744" y="57034"/>
                          </a:cubicBezTo>
                          <a:close/>
                          <a:moveTo>
                            <a:pt x="43167" y="37858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6991758</wp:posOffset>
            </wp:positionH>
            <wp:positionV relativeFrom="line">
              <wp:posOffset>392347</wp:posOffset>
            </wp:positionV>
            <wp:extent cx="137247" cy="124522"/>
            <wp:effectExtent l="0" t="0" r="0" b="0"/>
            <wp:wrapNone/>
            <wp:docPr id="272" name="Freeform 2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7247" cy="124522"/>
                    </a:xfrm>
                    <a:custGeom>
                      <a:rect l="l" t="t" r="r" b="b"/>
                      <a:pathLst>
                        <a:path w="137247" h="124522">
                          <a:moveTo>
                            <a:pt x="26377" y="66255"/>
                          </a:moveTo>
                          <a:cubicBezTo>
                            <a:pt x="19329" y="73862"/>
                            <a:pt x="17970" y="77354"/>
                            <a:pt x="18923" y="79589"/>
                          </a:cubicBezTo>
                          <a:cubicBezTo>
                            <a:pt x="19735" y="81482"/>
                            <a:pt x="21171" y="83044"/>
                            <a:pt x="22453" y="84288"/>
                          </a:cubicBezTo>
                          <a:cubicBezTo>
                            <a:pt x="23330" y="85152"/>
                            <a:pt x="23634" y="85800"/>
                            <a:pt x="23076" y="86371"/>
                          </a:cubicBezTo>
                          <a:cubicBezTo>
                            <a:pt x="22339" y="87146"/>
                            <a:pt x="21425" y="86638"/>
                            <a:pt x="20307" y="85546"/>
                          </a:cubicBezTo>
                          <a:cubicBezTo>
                            <a:pt x="15087" y="80491"/>
                            <a:pt x="12153" y="77100"/>
                            <a:pt x="10629" y="75627"/>
                          </a:cubicBezTo>
                          <a:cubicBezTo>
                            <a:pt x="9906" y="74929"/>
                            <a:pt x="5854" y="71563"/>
                            <a:pt x="1676" y="67525"/>
                          </a:cubicBezTo>
                          <a:cubicBezTo>
                            <a:pt x="635" y="66521"/>
                            <a:pt x="0" y="65722"/>
                            <a:pt x="838" y="64871"/>
                          </a:cubicBezTo>
                          <a:cubicBezTo>
                            <a:pt x="1384" y="64287"/>
                            <a:pt x="2057" y="64566"/>
                            <a:pt x="2857" y="65341"/>
                          </a:cubicBezTo>
                          <a:cubicBezTo>
                            <a:pt x="3911" y="66356"/>
                            <a:pt x="5435" y="67651"/>
                            <a:pt x="6934" y="68363"/>
                          </a:cubicBezTo>
                          <a:cubicBezTo>
                            <a:pt x="9766" y="69620"/>
                            <a:pt x="12763" y="67156"/>
                            <a:pt x="20891" y="58915"/>
                          </a:cubicBezTo>
                          <a:lnTo>
                            <a:pt x="76351" y="3022"/>
                          </a:lnTo>
                          <a:cubicBezTo>
                            <a:pt x="78205" y="1104"/>
                            <a:pt x="79742" y="0"/>
                            <a:pt x="80542" y="774"/>
                          </a:cubicBezTo>
                          <a:cubicBezTo>
                            <a:pt x="81418" y="1638"/>
                            <a:pt x="80948" y="3568"/>
                            <a:pt x="80644" y="6616"/>
                          </a:cubicBezTo>
                          <a:cubicBezTo>
                            <a:pt x="80402" y="8788"/>
                            <a:pt x="77532" y="36182"/>
                            <a:pt x="75856" y="61379"/>
                          </a:cubicBezTo>
                          <a:cubicBezTo>
                            <a:pt x="75030" y="73163"/>
                            <a:pt x="72554" y="97408"/>
                            <a:pt x="72439" y="100252"/>
                          </a:cubicBezTo>
                          <a:lnTo>
                            <a:pt x="72833" y="100646"/>
                          </a:lnTo>
                          <a:lnTo>
                            <a:pt x="113549" y="56946"/>
                          </a:lnTo>
                          <a:cubicBezTo>
                            <a:pt x="119112" y="51041"/>
                            <a:pt x="120141" y="48526"/>
                            <a:pt x="119150" y="45707"/>
                          </a:cubicBezTo>
                          <a:cubicBezTo>
                            <a:pt x="118490" y="43967"/>
                            <a:pt x="116572" y="42100"/>
                            <a:pt x="115442" y="41008"/>
                          </a:cubicBezTo>
                          <a:cubicBezTo>
                            <a:pt x="114476" y="40081"/>
                            <a:pt x="114438" y="39484"/>
                            <a:pt x="114984" y="38912"/>
                          </a:cubicBezTo>
                          <a:cubicBezTo>
                            <a:pt x="115734" y="38150"/>
                            <a:pt x="116699" y="38900"/>
                            <a:pt x="117905" y="40068"/>
                          </a:cubicBezTo>
                          <a:cubicBezTo>
                            <a:pt x="122084" y="44094"/>
                            <a:pt x="125665" y="48107"/>
                            <a:pt x="127354" y="49746"/>
                          </a:cubicBezTo>
                          <a:cubicBezTo>
                            <a:pt x="128231" y="50596"/>
                            <a:pt x="131558" y="53263"/>
                            <a:pt x="135495" y="57073"/>
                          </a:cubicBezTo>
                          <a:cubicBezTo>
                            <a:pt x="136536" y="58089"/>
                            <a:pt x="137247" y="58953"/>
                            <a:pt x="136511" y="59728"/>
                          </a:cubicBezTo>
                          <a:cubicBezTo>
                            <a:pt x="135952" y="60299"/>
                            <a:pt x="135203" y="60121"/>
                            <a:pt x="134238" y="59182"/>
                          </a:cubicBezTo>
                          <a:cubicBezTo>
                            <a:pt x="133425" y="58407"/>
                            <a:pt x="132790" y="57785"/>
                            <a:pt x="131545" y="57137"/>
                          </a:cubicBezTo>
                          <a:cubicBezTo>
                            <a:pt x="128561" y="55727"/>
                            <a:pt x="125970" y="57124"/>
                            <a:pt x="120712" y="62395"/>
                          </a:cubicBezTo>
                          <a:lnTo>
                            <a:pt x="61479" y="121868"/>
                          </a:lnTo>
                          <a:cubicBezTo>
                            <a:pt x="59447" y="123963"/>
                            <a:pt x="58292" y="124522"/>
                            <a:pt x="57568" y="123811"/>
                          </a:cubicBezTo>
                          <a:cubicBezTo>
                            <a:pt x="56691" y="122960"/>
                            <a:pt x="56742" y="120979"/>
                            <a:pt x="56882" y="119074"/>
                          </a:cubicBezTo>
                          <a:cubicBezTo>
                            <a:pt x="57365" y="108444"/>
                            <a:pt x="59206" y="85978"/>
                            <a:pt x="60374" y="68058"/>
                          </a:cubicBezTo>
                          <a:cubicBezTo>
                            <a:pt x="61606" y="49263"/>
                            <a:pt x="64261" y="28702"/>
                            <a:pt x="64565" y="25488"/>
                          </a:cubicBezTo>
                          <a:lnTo>
                            <a:pt x="64324" y="25247"/>
                          </a:lnTo>
                          <a:close/>
                          <a:moveTo>
                            <a:pt x="26377" y="66255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38" baseline="0" dirty="0">
          <w:jc w:val="left"/>
          <w:rFonts w:ascii="Futura-CondensedExtraBold" w:hAnsi="Futura-CondensedExtraBold" w:cs="Futura-CondensedExtraBold"/>
          <w:b/>
          <w:bCs/>
          <w:color w:val="3B00DD"/>
          <w:spacing w:val="-18"/>
          <w:w w:val="92"/>
          <w:sz w:val="38"/>
          <w:szCs w:val="38"/>
        </w:rPr>
        <w:t> @helpinghandsopenheartsdallas@yahoo.com</w:t>
      </w:r>
      <w:r>
        <w:rPr>
          <w:rFonts w:ascii="Times New Roman" w:hAnsi="Times New Roman" w:cs="Times New Roman"/>
          <w:sz w:val="38"/>
          <w:szCs w:val="38"/>
        </w:rPr>
        <w:t> </w:t>
      </w:r>
      <w:r/>
      <w:r>
        <w:drawing>
          <wp:anchor simplePos="0" relativeHeight="251658256" behindDoc="0" locked="0" layoutInCell="1" allowOverlap="1">
            <wp:simplePos x="0" y="0"/>
            <wp:positionH relativeFrom="page">
              <wp:posOffset>6640528</wp:posOffset>
            </wp:positionH>
            <wp:positionV relativeFrom="page">
              <wp:posOffset>9179101</wp:posOffset>
            </wp:positionV>
            <wp:extent cx="108635" cy="91224"/>
            <wp:effectExtent l="0" t="0" r="0" b="0"/>
            <wp:wrapNone/>
            <wp:docPr id="273" name="Freeform 2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8635" cy="91224"/>
                    </a:xfrm>
                    <a:custGeom>
                      <a:rect l="l" t="t" r="r" b="b"/>
                      <a:pathLst>
                        <a:path w="108635" h="91224">
                          <a:moveTo>
                            <a:pt x="107950" y="33401"/>
                          </a:moveTo>
                          <a:cubicBezTo>
                            <a:pt x="108635" y="17133"/>
                            <a:pt x="96000" y="3404"/>
                            <a:pt x="79731" y="2718"/>
                          </a:cubicBezTo>
                          <a:cubicBezTo>
                            <a:pt x="69622" y="2299"/>
                            <a:pt x="60478" y="7024"/>
                            <a:pt x="54852" y="14580"/>
                          </a:cubicBezTo>
                          <a:cubicBezTo>
                            <a:pt x="49873" y="6579"/>
                            <a:pt x="41174" y="1105"/>
                            <a:pt x="31052" y="686"/>
                          </a:cubicBezTo>
                          <a:cubicBezTo>
                            <a:pt x="14783" y="0"/>
                            <a:pt x="1042" y="12637"/>
                            <a:pt x="369" y="28893"/>
                          </a:cubicBezTo>
                          <a:cubicBezTo>
                            <a:pt x="0" y="37833"/>
                            <a:pt x="3645" y="45999"/>
                            <a:pt x="9703" y="51676"/>
                          </a:cubicBezTo>
                          <a:lnTo>
                            <a:pt x="9703" y="51676"/>
                          </a:lnTo>
                          <a:lnTo>
                            <a:pt x="51651" y="91224"/>
                          </a:lnTo>
                          <a:lnTo>
                            <a:pt x="97511" y="54711"/>
                          </a:lnTo>
                          <a:lnTo>
                            <a:pt x="97511" y="54686"/>
                          </a:lnTo>
                          <a:cubicBezTo>
                            <a:pt x="103594" y="49555"/>
                            <a:pt x="107595" y="41986"/>
                            <a:pt x="107950" y="33401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6" behindDoc="0" locked="0" layoutInCell="1" allowOverlap="1">
            <wp:simplePos x="0" y="0"/>
            <wp:positionH relativeFrom="page">
              <wp:posOffset>6165201</wp:posOffset>
            </wp:positionH>
            <wp:positionV relativeFrom="page">
              <wp:posOffset>9187993</wp:posOffset>
            </wp:positionV>
            <wp:extent cx="107733" cy="115684"/>
            <wp:effectExtent l="0" t="0" r="0" b="0"/>
            <wp:wrapNone/>
            <wp:docPr id="274" name="Freeform 2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733" cy="115684"/>
                    </a:xfrm>
                    <a:custGeom>
                      <a:rect l="l" t="t" r="r" b="b"/>
                      <a:pathLst>
                        <a:path w="107733" h="115684">
                          <a:moveTo>
                            <a:pt x="104876" y="57899"/>
                          </a:moveTo>
                          <a:cubicBezTo>
                            <a:pt x="107606" y="60235"/>
                            <a:pt x="107733" y="60489"/>
                            <a:pt x="107568" y="62115"/>
                          </a:cubicBezTo>
                          <a:cubicBezTo>
                            <a:pt x="106285" y="70573"/>
                            <a:pt x="100292" y="79844"/>
                            <a:pt x="94628" y="86474"/>
                          </a:cubicBezTo>
                          <a:cubicBezTo>
                            <a:pt x="76848" y="107276"/>
                            <a:pt x="49378" y="115684"/>
                            <a:pt x="21476" y="91833"/>
                          </a:cubicBezTo>
                          <a:cubicBezTo>
                            <a:pt x="5296" y="78015"/>
                            <a:pt x="0" y="61289"/>
                            <a:pt x="1041" y="48806"/>
                          </a:cubicBezTo>
                          <a:cubicBezTo>
                            <a:pt x="2159" y="35636"/>
                            <a:pt x="7899" y="27470"/>
                            <a:pt x="13995" y="20346"/>
                          </a:cubicBezTo>
                          <a:cubicBezTo>
                            <a:pt x="19012" y="14478"/>
                            <a:pt x="26606" y="8052"/>
                            <a:pt x="28461" y="6693"/>
                          </a:cubicBezTo>
                          <a:cubicBezTo>
                            <a:pt x="30391" y="5258"/>
                            <a:pt x="33541" y="2807"/>
                            <a:pt x="35306" y="940"/>
                          </a:cubicBezTo>
                          <a:cubicBezTo>
                            <a:pt x="36284" y="0"/>
                            <a:pt x="36830" y="178"/>
                            <a:pt x="37541" y="788"/>
                          </a:cubicBezTo>
                          <a:cubicBezTo>
                            <a:pt x="38646" y="1727"/>
                            <a:pt x="40970" y="4750"/>
                            <a:pt x="53607" y="15545"/>
                          </a:cubicBezTo>
                          <a:cubicBezTo>
                            <a:pt x="55232" y="16929"/>
                            <a:pt x="55512" y="17615"/>
                            <a:pt x="54927" y="18301"/>
                          </a:cubicBezTo>
                          <a:cubicBezTo>
                            <a:pt x="54419" y="18885"/>
                            <a:pt x="53772" y="18631"/>
                            <a:pt x="52895" y="18021"/>
                          </a:cubicBezTo>
                          <a:cubicBezTo>
                            <a:pt x="50343" y="16294"/>
                            <a:pt x="46749" y="13945"/>
                            <a:pt x="42037" y="13742"/>
                          </a:cubicBezTo>
                          <a:cubicBezTo>
                            <a:pt x="36627" y="13526"/>
                            <a:pt x="26162" y="16345"/>
                            <a:pt x="17958" y="25934"/>
                          </a:cubicBezTo>
                          <a:cubicBezTo>
                            <a:pt x="13970" y="30607"/>
                            <a:pt x="9080" y="37148"/>
                            <a:pt x="9868" y="48108"/>
                          </a:cubicBezTo>
                          <a:cubicBezTo>
                            <a:pt x="10554" y="56922"/>
                            <a:pt x="15519" y="66458"/>
                            <a:pt x="27953" y="77088"/>
                          </a:cubicBezTo>
                          <a:cubicBezTo>
                            <a:pt x="49682" y="95668"/>
                            <a:pt x="75908" y="97942"/>
                            <a:pt x="91211" y="80022"/>
                          </a:cubicBezTo>
                          <a:cubicBezTo>
                            <a:pt x="93104" y="77812"/>
                            <a:pt x="95644" y="74840"/>
                            <a:pt x="96266" y="71856"/>
                          </a:cubicBezTo>
                          <a:cubicBezTo>
                            <a:pt x="96660" y="69976"/>
                            <a:pt x="95631" y="68516"/>
                            <a:pt x="93916" y="67043"/>
                          </a:cubicBezTo>
                          <a:lnTo>
                            <a:pt x="84404" y="58927"/>
                          </a:lnTo>
                          <a:cubicBezTo>
                            <a:pt x="79350" y="54598"/>
                            <a:pt x="75514" y="51321"/>
                            <a:pt x="72415" y="48819"/>
                          </a:cubicBezTo>
                          <a:cubicBezTo>
                            <a:pt x="68897" y="45962"/>
                            <a:pt x="66624" y="45339"/>
                            <a:pt x="63525" y="47536"/>
                          </a:cubicBezTo>
                          <a:cubicBezTo>
                            <a:pt x="62738" y="48044"/>
                            <a:pt x="61404" y="49403"/>
                            <a:pt x="60388" y="50597"/>
                          </a:cubicBezTo>
                          <a:cubicBezTo>
                            <a:pt x="59741" y="51359"/>
                            <a:pt x="59106" y="51689"/>
                            <a:pt x="58496" y="51181"/>
                          </a:cubicBezTo>
                          <a:cubicBezTo>
                            <a:pt x="57683" y="50483"/>
                            <a:pt x="57988" y="49721"/>
                            <a:pt x="59004" y="48527"/>
                          </a:cubicBezTo>
                          <a:cubicBezTo>
                            <a:pt x="62789" y="44107"/>
                            <a:pt x="67653" y="39015"/>
                            <a:pt x="69837" y="36462"/>
                          </a:cubicBezTo>
                          <a:cubicBezTo>
                            <a:pt x="72085" y="33833"/>
                            <a:pt x="75628" y="29071"/>
                            <a:pt x="78016" y="26276"/>
                          </a:cubicBezTo>
                          <a:cubicBezTo>
                            <a:pt x="78969" y="25172"/>
                            <a:pt x="79680" y="24753"/>
                            <a:pt x="80493" y="25438"/>
                          </a:cubicBezTo>
                          <a:cubicBezTo>
                            <a:pt x="81089" y="25959"/>
                            <a:pt x="80861" y="26645"/>
                            <a:pt x="80353" y="27242"/>
                          </a:cubicBezTo>
                          <a:cubicBezTo>
                            <a:pt x="79769" y="27915"/>
                            <a:pt x="79362" y="28601"/>
                            <a:pt x="78689" y="29794"/>
                          </a:cubicBezTo>
                          <a:cubicBezTo>
                            <a:pt x="77241" y="32512"/>
                            <a:pt x="78232" y="34836"/>
                            <a:pt x="81699" y="37948"/>
                          </a:cubicBezTo>
                          <a:cubicBezTo>
                            <a:pt x="84658" y="40615"/>
                            <a:pt x="88697" y="44082"/>
                            <a:pt x="93751" y="48400"/>
                          </a:cubicBezTo>
                          <a:close/>
                          <a:moveTo>
                            <a:pt x="104876" y="57899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6571457</wp:posOffset>
            </wp:positionH>
            <wp:positionV relativeFrom="page">
              <wp:posOffset>9253918</wp:posOffset>
            </wp:positionV>
            <wp:extent cx="107669" cy="98323"/>
            <wp:effectExtent l="0" t="0" r="0" b="0"/>
            <wp:wrapNone/>
            <wp:docPr id="275" name="Freeform 2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669" cy="98323"/>
                    </a:xfrm>
                    <a:custGeom>
                      <a:rect l="l" t="t" r="r" b="b"/>
                      <a:pathLst>
                        <a:path w="107669" h="98323">
                          <a:moveTo>
                            <a:pt x="100431" y="68402"/>
                          </a:moveTo>
                          <a:cubicBezTo>
                            <a:pt x="107669" y="53823"/>
                            <a:pt x="101713" y="36132"/>
                            <a:pt x="87135" y="28893"/>
                          </a:cubicBezTo>
                          <a:cubicBezTo>
                            <a:pt x="78067" y="24397"/>
                            <a:pt x="67793" y="24994"/>
                            <a:pt x="59576" y="29604"/>
                          </a:cubicBezTo>
                          <a:cubicBezTo>
                            <a:pt x="58280" y="20282"/>
                            <a:pt x="52553" y="11735"/>
                            <a:pt x="43485" y="7239"/>
                          </a:cubicBezTo>
                          <a:cubicBezTo>
                            <a:pt x="28905" y="0"/>
                            <a:pt x="11214" y="5957"/>
                            <a:pt x="3975" y="20536"/>
                          </a:cubicBezTo>
                          <a:cubicBezTo>
                            <a:pt x="0" y="28550"/>
                            <a:pt x="13" y="37491"/>
                            <a:pt x="3251" y="45136"/>
                          </a:cubicBezTo>
                          <a:lnTo>
                            <a:pt x="3238" y="45136"/>
                          </a:lnTo>
                          <a:lnTo>
                            <a:pt x="25476" y="98323"/>
                          </a:lnTo>
                          <a:lnTo>
                            <a:pt x="82220" y="83629"/>
                          </a:lnTo>
                          <a:lnTo>
                            <a:pt x="82232" y="83603"/>
                          </a:lnTo>
                          <a:cubicBezTo>
                            <a:pt x="89878" y="81394"/>
                            <a:pt x="96609" y="76098"/>
                            <a:pt x="100431" y="68402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7" behindDoc="0" locked="0" layoutInCell="1" allowOverlap="1">
            <wp:simplePos x="0" y="0"/>
            <wp:positionH relativeFrom="page">
              <wp:posOffset>7086517</wp:posOffset>
            </wp:positionH>
            <wp:positionV relativeFrom="page">
              <wp:posOffset>9254817</wp:posOffset>
            </wp:positionV>
            <wp:extent cx="132752" cy="133704"/>
            <wp:effectExtent l="0" t="0" r="0" b="0"/>
            <wp:wrapNone/>
            <wp:docPr id="276" name="Freeform 2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2752" cy="133704"/>
                    </a:xfrm>
                    <a:custGeom>
                      <a:rect l="l" t="t" r="r" b="b"/>
                      <a:pathLst>
                        <a:path w="132752" h="133704">
                          <a:moveTo>
                            <a:pt x="84264" y="80441"/>
                          </a:moveTo>
                          <a:cubicBezTo>
                            <a:pt x="84441" y="80733"/>
                            <a:pt x="84835" y="80872"/>
                            <a:pt x="85407" y="80529"/>
                          </a:cubicBezTo>
                          <a:lnTo>
                            <a:pt x="87794" y="79070"/>
                          </a:lnTo>
                          <a:cubicBezTo>
                            <a:pt x="105028" y="68516"/>
                            <a:pt x="108203" y="66573"/>
                            <a:pt x="111721" y="64160"/>
                          </a:cubicBezTo>
                          <a:cubicBezTo>
                            <a:pt x="115455" y="61607"/>
                            <a:pt x="116801" y="59728"/>
                            <a:pt x="115671" y="56108"/>
                          </a:cubicBezTo>
                          <a:cubicBezTo>
                            <a:pt x="115429" y="55194"/>
                            <a:pt x="114553" y="53505"/>
                            <a:pt x="113740" y="52171"/>
                          </a:cubicBezTo>
                          <a:cubicBezTo>
                            <a:pt x="113092" y="51130"/>
                            <a:pt x="112978" y="50419"/>
                            <a:pt x="113766" y="49936"/>
                          </a:cubicBezTo>
                          <a:cubicBezTo>
                            <a:pt x="114566" y="49441"/>
                            <a:pt x="115201" y="49974"/>
                            <a:pt x="116014" y="51308"/>
                          </a:cubicBezTo>
                          <a:cubicBezTo>
                            <a:pt x="119163" y="56464"/>
                            <a:pt x="122503" y="62674"/>
                            <a:pt x="124065" y="65240"/>
                          </a:cubicBezTo>
                          <a:cubicBezTo>
                            <a:pt x="125475" y="67538"/>
                            <a:pt x="129488" y="73329"/>
                            <a:pt x="131762" y="77038"/>
                          </a:cubicBezTo>
                          <a:cubicBezTo>
                            <a:pt x="132574" y="78371"/>
                            <a:pt x="132752" y="79171"/>
                            <a:pt x="131965" y="79654"/>
                          </a:cubicBezTo>
                          <a:cubicBezTo>
                            <a:pt x="131165" y="80149"/>
                            <a:pt x="130593" y="79705"/>
                            <a:pt x="129895" y="78575"/>
                          </a:cubicBezTo>
                          <a:cubicBezTo>
                            <a:pt x="129425" y="77800"/>
                            <a:pt x="128790" y="77012"/>
                            <a:pt x="127863" y="76009"/>
                          </a:cubicBezTo>
                          <a:cubicBezTo>
                            <a:pt x="125716" y="73787"/>
                            <a:pt x="123329" y="74206"/>
                            <a:pt x="119239" y="76441"/>
                          </a:cubicBezTo>
                          <a:cubicBezTo>
                            <a:pt x="115493" y="78473"/>
                            <a:pt x="112318" y="80429"/>
                            <a:pt x="95084" y="90981"/>
                          </a:cubicBezTo>
                          <a:lnTo>
                            <a:pt x="75120" y="103199"/>
                          </a:lnTo>
                          <a:cubicBezTo>
                            <a:pt x="64681" y="109587"/>
                            <a:pt x="55728" y="115073"/>
                            <a:pt x="51143" y="118541"/>
                          </a:cubicBezTo>
                          <a:cubicBezTo>
                            <a:pt x="48146" y="120763"/>
                            <a:pt x="45999" y="122871"/>
                            <a:pt x="47295" y="126008"/>
                          </a:cubicBezTo>
                          <a:cubicBezTo>
                            <a:pt x="47879" y="127481"/>
                            <a:pt x="48933" y="129717"/>
                            <a:pt x="49809" y="131139"/>
                          </a:cubicBezTo>
                          <a:cubicBezTo>
                            <a:pt x="50457" y="132193"/>
                            <a:pt x="50406" y="132866"/>
                            <a:pt x="49835" y="133222"/>
                          </a:cubicBezTo>
                          <a:cubicBezTo>
                            <a:pt x="49047" y="133704"/>
                            <a:pt x="48235" y="133146"/>
                            <a:pt x="47536" y="132015"/>
                          </a:cubicBezTo>
                          <a:cubicBezTo>
                            <a:pt x="43751" y="125830"/>
                            <a:pt x="40411" y="119607"/>
                            <a:pt x="38786" y="116940"/>
                          </a:cubicBezTo>
                          <a:cubicBezTo>
                            <a:pt x="37440" y="114756"/>
                            <a:pt x="33426" y="108965"/>
                            <a:pt x="31153" y="105231"/>
                          </a:cubicBezTo>
                          <a:cubicBezTo>
                            <a:pt x="30328" y="103897"/>
                            <a:pt x="30264" y="103021"/>
                            <a:pt x="31064" y="102539"/>
                          </a:cubicBezTo>
                          <a:cubicBezTo>
                            <a:pt x="31623" y="102196"/>
                            <a:pt x="32195" y="102361"/>
                            <a:pt x="32906" y="103516"/>
                          </a:cubicBezTo>
                          <a:cubicBezTo>
                            <a:pt x="33782" y="104939"/>
                            <a:pt x="34696" y="105942"/>
                            <a:pt x="35446" y="106666"/>
                          </a:cubicBezTo>
                          <a:cubicBezTo>
                            <a:pt x="37071" y="108292"/>
                            <a:pt x="39865" y="107237"/>
                            <a:pt x="43383" y="105599"/>
                          </a:cubicBezTo>
                          <a:cubicBezTo>
                            <a:pt x="48438" y="103161"/>
                            <a:pt x="57391" y="97674"/>
                            <a:pt x="67831" y="91286"/>
                          </a:cubicBezTo>
                          <a:lnTo>
                            <a:pt x="77813" y="85178"/>
                          </a:lnTo>
                          <a:cubicBezTo>
                            <a:pt x="78257" y="84898"/>
                            <a:pt x="78308" y="84479"/>
                            <a:pt x="78143" y="84187"/>
                          </a:cubicBezTo>
                          <a:lnTo>
                            <a:pt x="55855" y="47803"/>
                          </a:lnTo>
                          <a:cubicBezTo>
                            <a:pt x="55689" y="47510"/>
                            <a:pt x="55397" y="47295"/>
                            <a:pt x="54826" y="47637"/>
                          </a:cubicBezTo>
                          <a:lnTo>
                            <a:pt x="44856" y="53746"/>
                          </a:lnTo>
                          <a:cubicBezTo>
                            <a:pt x="34417" y="60147"/>
                            <a:pt x="25463" y="65633"/>
                            <a:pt x="20879" y="69088"/>
                          </a:cubicBezTo>
                          <a:cubicBezTo>
                            <a:pt x="17869" y="71323"/>
                            <a:pt x="15735" y="73418"/>
                            <a:pt x="17031" y="76555"/>
                          </a:cubicBezTo>
                          <a:cubicBezTo>
                            <a:pt x="17615" y="78029"/>
                            <a:pt x="18669" y="80264"/>
                            <a:pt x="19545" y="81698"/>
                          </a:cubicBezTo>
                          <a:cubicBezTo>
                            <a:pt x="20180" y="82739"/>
                            <a:pt x="20142" y="83425"/>
                            <a:pt x="19571" y="83768"/>
                          </a:cubicBezTo>
                          <a:cubicBezTo>
                            <a:pt x="18771" y="84263"/>
                            <a:pt x="17971" y="83704"/>
                            <a:pt x="17272" y="82561"/>
                          </a:cubicBezTo>
                          <a:cubicBezTo>
                            <a:pt x="13475" y="76378"/>
                            <a:pt x="10147" y="70167"/>
                            <a:pt x="8509" y="67500"/>
                          </a:cubicBezTo>
                          <a:cubicBezTo>
                            <a:pt x="7163" y="65303"/>
                            <a:pt x="3162" y="59512"/>
                            <a:pt x="825" y="55689"/>
                          </a:cubicBezTo>
                          <a:cubicBezTo>
                            <a:pt x="63" y="54457"/>
                            <a:pt x="0" y="53581"/>
                            <a:pt x="787" y="53098"/>
                          </a:cubicBezTo>
                          <a:cubicBezTo>
                            <a:pt x="1359" y="52743"/>
                            <a:pt x="1930" y="52921"/>
                            <a:pt x="2629" y="54064"/>
                          </a:cubicBezTo>
                          <a:cubicBezTo>
                            <a:pt x="3505" y="55499"/>
                            <a:pt x="4432" y="56502"/>
                            <a:pt x="5182" y="57213"/>
                          </a:cubicBezTo>
                          <a:cubicBezTo>
                            <a:pt x="6807" y="58839"/>
                            <a:pt x="9588" y="57797"/>
                            <a:pt x="13119" y="56159"/>
                          </a:cubicBezTo>
                          <a:cubicBezTo>
                            <a:pt x="18174" y="53721"/>
                            <a:pt x="27127" y="48234"/>
                            <a:pt x="37567" y="41846"/>
                          </a:cubicBezTo>
                          <a:lnTo>
                            <a:pt x="57518" y="29629"/>
                          </a:lnTo>
                          <a:cubicBezTo>
                            <a:pt x="74765" y="19062"/>
                            <a:pt x="77940" y="17119"/>
                            <a:pt x="81445" y="14706"/>
                          </a:cubicBezTo>
                          <a:cubicBezTo>
                            <a:pt x="85191" y="12154"/>
                            <a:pt x="86537" y="10287"/>
                            <a:pt x="85407" y="6655"/>
                          </a:cubicBezTo>
                          <a:cubicBezTo>
                            <a:pt x="85165" y="5753"/>
                            <a:pt x="84289" y="4064"/>
                            <a:pt x="83477" y="2730"/>
                          </a:cubicBezTo>
                          <a:cubicBezTo>
                            <a:pt x="82829" y="1676"/>
                            <a:pt x="82702" y="978"/>
                            <a:pt x="83503" y="482"/>
                          </a:cubicBezTo>
                          <a:cubicBezTo>
                            <a:pt x="84289" y="0"/>
                            <a:pt x="84924" y="533"/>
                            <a:pt x="85749" y="1867"/>
                          </a:cubicBezTo>
                          <a:cubicBezTo>
                            <a:pt x="88899" y="7010"/>
                            <a:pt x="92226" y="13220"/>
                            <a:pt x="93801" y="15786"/>
                          </a:cubicBezTo>
                          <a:cubicBezTo>
                            <a:pt x="95198" y="18072"/>
                            <a:pt x="99224" y="23876"/>
                            <a:pt x="101497" y="27584"/>
                          </a:cubicBezTo>
                          <a:cubicBezTo>
                            <a:pt x="102310" y="28918"/>
                            <a:pt x="102488" y="29730"/>
                            <a:pt x="101688" y="30213"/>
                          </a:cubicBezTo>
                          <a:cubicBezTo>
                            <a:pt x="100900" y="30696"/>
                            <a:pt x="100329" y="30264"/>
                            <a:pt x="99631" y="29121"/>
                          </a:cubicBezTo>
                          <a:cubicBezTo>
                            <a:pt x="99161" y="28359"/>
                            <a:pt x="98526" y="27571"/>
                            <a:pt x="97598" y="26568"/>
                          </a:cubicBezTo>
                          <a:cubicBezTo>
                            <a:pt x="95452" y="24346"/>
                            <a:pt x="93052" y="24765"/>
                            <a:pt x="88975" y="27000"/>
                          </a:cubicBezTo>
                          <a:cubicBezTo>
                            <a:pt x="85229" y="29032"/>
                            <a:pt x="82055" y="30975"/>
                            <a:pt x="64808" y="41529"/>
                          </a:cubicBezTo>
                          <a:lnTo>
                            <a:pt x="62433" y="42989"/>
                          </a:lnTo>
                          <a:cubicBezTo>
                            <a:pt x="61862" y="43332"/>
                            <a:pt x="61811" y="43764"/>
                            <a:pt x="61989" y="44043"/>
                          </a:cubicBezTo>
                          <a:close/>
                          <a:moveTo>
                            <a:pt x="84264" y="80441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5" behindDoc="0" locked="0" layoutInCell="1" allowOverlap="1">
            <wp:simplePos x="0" y="0"/>
            <wp:positionH relativeFrom="page">
              <wp:posOffset>6090092</wp:posOffset>
            </wp:positionH>
            <wp:positionV relativeFrom="page">
              <wp:posOffset>9268137</wp:posOffset>
            </wp:positionV>
            <wp:extent cx="126009" cy="131546"/>
            <wp:effectExtent l="0" t="0" r="0" b="0"/>
            <wp:wrapNone/>
            <wp:docPr id="277" name="Freeform 2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6009" cy="131546"/>
                    </a:xfrm>
                    <a:custGeom>
                      <a:rect l="l" t="t" r="r" b="b"/>
                      <a:pathLst>
                        <a:path w="126009" h="131546">
                          <a:moveTo>
                            <a:pt x="77165" y="105829"/>
                          </a:moveTo>
                          <a:cubicBezTo>
                            <a:pt x="86245" y="110832"/>
                            <a:pt x="89966" y="111315"/>
                            <a:pt x="91896" y="109842"/>
                          </a:cubicBezTo>
                          <a:cubicBezTo>
                            <a:pt x="93535" y="108597"/>
                            <a:pt x="94716" y="106832"/>
                            <a:pt x="95618" y="105283"/>
                          </a:cubicBezTo>
                          <a:cubicBezTo>
                            <a:pt x="96227" y="104229"/>
                            <a:pt x="96799" y="103772"/>
                            <a:pt x="97485" y="104179"/>
                          </a:cubicBezTo>
                          <a:cubicBezTo>
                            <a:pt x="98412" y="104712"/>
                            <a:pt x="98132" y="105715"/>
                            <a:pt x="97345" y="107060"/>
                          </a:cubicBezTo>
                          <a:cubicBezTo>
                            <a:pt x="93713" y="113347"/>
                            <a:pt x="91122" y="117017"/>
                            <a:pt x="90055" y="118846"/>
                          </a:cubicBezTo>
                          <a:cubicBezTo>
                            <a:pt x="89560" y="119722"/>
                            <a:pt x="87274" y="124459"/>
                            <a:pt x="84353" y="129489"/>
                          </a:cubicBezTo>
                          <a:cubicBezTo>
                            <a:pt x="83629" y="130746"/>
                            <a:pt x="83007" y="131546"/>
                            <a:pt x="81978" y="130949"/>
                          </a:cubicBezTo>
                          <a:cubicBezTo>
                            <a:pt x="81279" y="130555"/>
                            <a:pt x="81381" y="129831"/>
                            <a:pt x="81940" y="128866"/>
                          </a:cubicBezTo>
                          <a:cubicBezTo>
                            <a:pt x="82676" y="127609"/>
                            <a:pt x="83565" y="125806"/>
                            <a:pt x="83895" y="124193"/>
                          </a:cubicBezTo>
                          <a:cubicBezTo>
                            <a:pt x="84429" y="121145"/>
                            <a:pt x="81317" y="118821"/>
                            <a:pt x="71362" y="112928"/>
                          </a:cubicBezTo>
                          <a:lnTo>
                            <a:pt x="3747" y="72594"/>
                          </a:lnTo>
                          <a:cubicBezTo>
                            <a:pt x="1448" y="71260"/>
                            <a:pt x="0" y="70041"/>
                            <a:pt x="559" y="69063"/>
                          </a:cubicBezTo>
                          <a:cubicBezTo>
                            <a:pt x="1181" y="68009"/>
                            <a:pt x="3175" y="67996"/>
                            <a:pt x="6198" y="67552"/>
                          </a:cubicBezTo>
                          <a:cubicBezTo>
                            <a:pt x="8370" y="67260"/>
                            <a:pt x="35637" y="63437"/>
                            <a:pt x="60503" y="58992"/>
                          </a:cubicBezTo>
                          <a:cubicBezTo>
                            <a:pt x="72136" y="56960"/>
                            <a:pt x="96265" y="53506"/>
                            <a:pt x="99059" y="52934"/>
                          </a:cubicBezTo>
                          <a:lnTo>
                            <a:pt x="99339" y="52451"/>
                          </a:lnTo>
                          <a:lnTo>
                            <a:pt x="47117" y="23483"/>
                          </a:lnTo>
                          <a:cubicBezTo>
                            <a:pt x="40043" y="19508"/>
                            <a:pt x="37351" y="19114"/>
                            <a:pt x="34862" y="20765"/>
                          </a:cubicBezTo>
                          <a:cubicBezTo>
                            <a:pt x="33325" y="21819"/>
                            <a:pt x="31979" y="24143"/>
                            <a:pt x="31204" y="25489"/>
                          </a:cubicBezTo>
                          <a:cubicBezTo>
                            <a:pt x="30531" y="26645"/>
                            <a:pt x="29960" y="26836"/>
                            <a:pt x="29261" y="26442"/>
                          </a:cubicBezTo>
                          <a:cubicBezTo>
                            <a:pt x="28347" y="25908"/>
                            <a:pt x="28842" y="24778"/>
                            <a:pt x="29693" y="23318"/>
                          </a:cubicBezTo>
                          <a:cubicBezTo>
                            <a:pt x="32601" y="18288"/>
                            <a:pt x="35637" y="13856"/>
                            <a:pt x="36805" y="11824"/>
                          </a:cubicBezTo>
                          <a:cubicBezTo>
                            <a:pt x="37427" y="10757"/>
                            <a:pt x="39205" y="6884"/>
                            <a:pt x="41961" y="2159"/>
                          </a:cubicBezTo>
                          <a:cubicBezTo>
                            <a:pt x="42685" y="902"/>
                            <a:pt x="43358" y="0"/>
                            <a:pt x="44285" y="534"/>
                          </a:cubicBezTo>
                          <a:cubicBezTo>
                            <a:pt x="44971" y="940"/>
                            <a:pt x="44984" y="1715"/>
                            <a:pt x="44311" y="2871"/>
                          </a:cubicBezTo>
                          <a:cubicBezTo>
                            <a:pt x="43752" y="3836"/>
                            <a:pt x="43295" y="4611"/>
                            <a:pt x="42977" y="5969"/>
                          </a:cubicBezTo>
                          <a:cubicBezTo>
                            <a:pt x="42329" y="9208"/>
                            <a:pt x="44285" y="11392"/>
                            <a:pt x="50673" y="15215"/>
                          </a:cubicBezTo>
                          <a:lnTo>
                            <a:pt x="122669" y="58344"/>
                          </a:lnTo>
                          <a:cubicBezTo>
                            <a:pt x="125196" y="59817"/>
                            <a:pt x="126009" y="60795"/>
                            <a:pt x="125501" y="61672"/>
                          </a:cubicBezTo>
                          <a:cubicBezTo>
                            <a:pt x="124891" y="62726"/>
                            <a:pt x="122948" y="63158"/>
                            <a:pt x="121068" y="63488"/>
                          </a:cubicBezTo>
                          <a:cubicBezTo>
                            <a:pt x="110642" y="65583"/>
                            <a:pt x="88391" y="69215"/>
                            <a:pt x="70714" y="72403"/>
                          </a:cubicBezTo>
                          <a:cubicBezTo>
                            <a:pt x="52185" y="75731"/>
                            <a:pt x="31585" y="78131"/>
                            <a:pt x="28385" y="78601"/>
                          </a:cubicBezTo>
                          <a:lnTo>
                            <a:pt x="28220" y="78893"/>
                          </a:lnTo>
                          <a:close/>
                          <a:moveTo>
                            <a:pt x="77165" y="105829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6400750</wp:posOffset>
            </wp:positionH>
            <wp:positionV relativeFrom="page">
              <wp:posOffset>9301264</wp:posOffset>
            </wp:positionV>
            <wp:extent cx="516361" cy="480454"/>
            <wp:effectExtent l="0" t="0" r="0" b="0"/>
            <wp:wrapNone/>
            <wp:docPr id="278" name="Picture 2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>
                      <a:picLocks noChangeAspect="0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6361" cy="480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8" behindDoc="0" locked="0" layoutInCell="1" allowOverlap="1">
            <wp:simplePos x="0" y="0"/>
            <wp:positionH relativeFrom="page">
              <wp:posOffset>6638805</wp:posOffset>
            </wp:positionH>
            <wp:positionV relativeFrom="page">
              <wp:posOffset>9328143</wp:posOffset>
            </wp:positionV>
            <wp:extent cx="109168" cy="97764"/>
            <wp:effectExtent l="0" t="0" r="0" b="0"/>
            <wp:wrapNone/>
            <wp:docPr id="279" name="Freeform 2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9168" cy="97764"/>
                    </a:xfrm>
                    <a:custGeom>
                      <a:rect l="l" t="t" r="r" b="b"/>
                      <a:pathLst>
                        <a:path w="109168" h="97764">
                          <a:moveTo>
                            <a:pt x="106184" y="22936"/>
                          </a:moveTo>
                          <a:cubicBezTo>
                            <a:pt x="100533" y="7735"/>
                            <a:pt x="83629" y="0"/>
                            <a:pt x="68427" y="5652"/>
                          </a:cubicBezTo>
                          <a:cubicBezTo>
                            <a:pt x="58979" y="9157"/>
                            <a:pt x="52413" y="17031"/>
                            <a:pt x="50165" y="26136"/>
                          </a:cubicBezTo>
                          <a:cubicBezTo>
                            <a:pt x="42507" y="20714"/>
                            <a:pt x="32398" y="19038"/>
                            <a:pt x="22936" y="22556"/>
                          </a:cubicBezTo>
                          <a:cubicBezTo>
                            <a:pt x="7747" y="28206"/>
                            <a:pt x="0" y="45110"/>
                            <a:pt x="5651" y="60299"/>
                          </a:cubicBezTo>
                          <a:cubicBezTo>
                            <a:pt x="8750" y="68655"/>
                            <a:pt x="15265" y="74751"/>
                            <a:pt x="23012" y="77609"/>
                          </a:cubicBezTo>
                          <a:lnTo>
                            <a:pt x="23012" y="77622"/>
                          </a:lnTo>
                          <a:lnTo>
                            <a:pt x="76784" y="97764"/>
                          </a:lnTo>
                          <a:lnTo>
                            <a:pt x="104813" y="46532"/>
                          </a:lnTo>
                          <a:lnTo>
                            <a:pt x="104813" y="46519"/>
                          </a:lnTo>
                          <a:cubicBezTo>
                            <a:pt x="108406" y="39445"/>
                            <a:pt x="109168" y="30962"/>
                            <a:pt x="106184" y="22936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8" behindDoc="0" locked="0" layoutInCell="1" allowOverlap="1">
            <wp:simplePos x="0" y="0"/>
            <wp:positionH relativeFrom="page">
              <wp:posOffset>7138880</wp:posOffset>
            </wp:positionH>
            <wp:positionV relativeFrom="page">
              <wp:posOffset>9359824</wp:posOffset>
            </wp:positionV>
            <wp:extent cx="113410" cy="88201"/>
            <wp:effectExtent l="0" t="0" r="0" b="0"/>
            <wp:wrapNone/>
            <wp:docPr id="280" name="Freeform 2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3410" cy="88201"/>
                    </a:xfrm>
                    <a:custGeom>
                      <a:rect l="l" t="t" r="r" b="b"/>
                      <a:pathLst>
                        <a:path w="113410" h="88201">
                          <a:moveTo>
                            <a:pt x="60718" y="24917"/>
                          </a:moveTo>
                          <a:cubicBezTo>
                            <a:pt x="79437" y="17285"/>
                            <a:pt x="82879" y="15875"/>
                            <a:pt x="86740" y="14059"/>
                          </a:cubicBezTo>
                          <a:cubicBezTo>
                            <a:pt x="90842" y="12154"/>
                            <a:pt x="92468" y="10516"/>
                            <a:pt x="91934" y="6757"/>
                          </a:cubicBezTo>
                          <a:cubicBezTo>
                            <a:pt x="91845" y="5829"/>
                            <a:pt x="91248" y="4013"/>
                            <a:pt x="90664" y="2566"/>
                          </a:cubicBezTo>
                          <a:cubicBezTo>
                            <a:pt x="90194" y="1422"/>
                            <a:pt x="90194" y="711"/>
                            <a:pt x="91058" y="356"/>
                          </a:cubicBezTo>
                          <a:cubicBezTo>
                            <a:pt x="91909" y="0"/>
                            <a:pt x="92455" y="622"/>
                            <a:pt x="93090" y="2185"/>
                          </a:cubicBezTo>
                          <a:cubicBezTo>
                            <a:pt x="94233" y="4966"/>
                            <a:pt x="95338" y="8026"/>
                            <a:pt x="96392" y="10605"/>
                          </a:cubicBezTo>
                          <a:cubicBezTo>
                            <a:pt x="97357" y="13348"/>
                            <a:pt x="98208" y="15773"/>
                            <a:pt x="98805" y="17221"/>
                          </a:cubicBezTo>
                          <a:cubicBezTo>
                            <a:pt x="100151" y="20536"/>
                            <a:pt x="108546" y="41122"/>
                            <a:pt x="109473" y="43039"/>
                          </a:cubicBezTo>
                          <a:cubicBezTo>
                            <a:pt x="110527" y="44894"/>
                            <a:pt x="111441" y="46456"/>
                            <a:pt x="112025" y="47180"/>
                          </a:cubicBezTo>
                          <a:cubicBezTo>
                            <a:pt x="112356" y="47649"/>
                            <a:pt x="112991" y="48119"/>
                            <a:pt x="113194" y="48640"/>
                          </a:cubicBezTo>
                          <a:cubicBezTo>
                            <a:pt x="113410" y="49148"/>
                            <a:pt x="112953" y="49453"/>
                            <a:pt x="112343" y="49707"/>
                          </a:cubicBezTo>
                          <a:cubicBezTo>
                            <a:pt x="111479" y="50063"/>
                            <a:pt x="109790" y="50139"/>
                            <a:pt x="103999" y="52145"/>
                          </a:cubicBezTo>
                          <a:cubicBezTo>
                            <a:pt x="102729" y="52539"/>
                            <a:pt x="97230" y="54546"/>
                            <a:pt x="95668" y="54939"/>
                          </a:cubicBezTo>
                          <a:cubicBezTo>
                            <a:pt x="95008" y="55092"/>
                            <a:pt x="94182" y="55181"/>
                            <a:pt x="93890" y="54457"/>
                          </a:cubicBezTo>
                          <a:cubicBezTo>
                            <a:pt x="93598" y="53733"/>
                            <a:pt x="94119" y="53276"/>
                            <a:pt x="95223" y="52831"/>
                          </a:cubicBezTo>
                          <a:cubicBezTo>
                            <a:pt x="96087" y="52476"/>
                            <a:pt x="98144" y="51523"/>
                            <a:pt x="99414" y="50393"/>
                          </a:cubicBezTo>
                          <a:cubicBezTo>
                            <a:pt x="101332" y="48767"/>
                            <a:pt x="102386" y="47129"/>
                            <a:pt x="101015" y="41655"/>
                          </a:cubicBezTo>
                          <a:cubicBezTo>
                            <a:pt x="100545" y="39801"/>
                            <a:pt x="96354" y="28841"/>
                            <a:pt x="95516" y="26771"/>
                          </a:cubicBezTo>
                          <a:cubicBezTo>
                            <a:pt x="95300" y="26250"/>
                            <a:pt x="94842" y="26199"/>
                            <a:pt x="93991" y="26542"/>
                          </a:cubicBezTo>
                          <a:lnTo>
                            <a:pt x="62838" y="39255"/>
                          </a:lnTo>
                          <a:cubicBezTo>
                            <a:pt x="61975" y="39610"/>
                            <a:pt x="61518" y="39915"/>
                            <a:pt x="61772" y="40538"/>
                          </a:cubicBezTo>
                          <a:cubicBezTo>
                            <a:pt x="62699" y="42811"/>
                            <a:pt x="67550" y="54711"/>
                            <a:pt x="68769" y="56984"/>
                          </a:cubicBezTo>
                          <a:cubicBezTo>
                            <a:pt x="70039" y="59372"/>
                            <a:pt x="71043" y="60769"/>
                            <a:pt x="72655" y="61200"/>
                          </a:cubicBezTo>
                          <a:cubicBezTo>
                            <a:pt x="73925" y="61518"/>
                            <a:pt x="74713" y="61683"/>
                            <a:pt x="74929" y="62191"/>
                          </a:cubicBezTo>
                          <a:cubicBezTo>
                            <a:pt x="75094" y="62610"/>
                            <a:pt x="74980" y="63017"/>
                            <a:pt x="74243" y="63321"/>
                          </a:cubicBezTo>
                          <a:cubicBezTo>
                            <a:pt x="73494" y="63626"/>
                            <a:pt x="71360" y="64020"/>
                            <a:pt x="64909" y="66166"/>
                          </a:cubicBezTo>
                          <a:cubicBezTo>
                            <a:pt x="62407" y="67068"/>
                            <a:pt x="57353" y="68770"/>
                            <a:pt x="56489" y="69113"/>
                          </a:cubicBezTo>
                          <a:cubicBezTo>
                            <a:pt x="55512" y="69519"/>
                            <a:pt x="54153" y="70065"/>
                            <a:pt x="53772" y="69138"/>
                          </a:cubicBezTo>
                          <a:cubicBezTo>
                            <a:pt x="53480" y="68414"/>
                            <a:pt x="53886" y="68008"/>
                            <a:pt x="54495" y="67754"/>
                          </a:cubicBezTo>
                          <a:cubicBezTo>
                            <a:pt x="55689" y="67144"/>
                            <a:pt x="57289" y="66496"/>
                            <a:pt x="58763" y="65531"/>
                          </a:cubicBezTo>
                          <a:cubicBezTo>
                            <a:pt x="61010" y="64007"/>
                            <a:pt x="62267" y="61810"/>
                            <a:pt x="61200" y="57784"/>
                          </a:cubicBezTo>
                          <a:cubicBezTo>
                            <a:pt x="60642" y="55714"/>
                            <a:pt x="56591" y="45427"/>
                            <a:pt x="55575" y="42938"/>
                          </a:cubicBezTo>
                          <a:cubicBezTo>
                            <a:pt x="55359" y="42430"/>
                            <a:pt x="54826" y="42519"/>
                            <a:pt x="54089" y="42823"/>
                          </a:cubicBezTo>
                          <a:lnTo>
                            <a:pt x="44361" y="46786"/>
                          </a:lnTo>
                          <a:cubicBezTo>
                            <a:pt x="40183" y="48500"/>
                            <a:pt x="28803" y="53022"/>
                            <a:pt x="25286" y="54571"/>
                          </a:cubicBezTo>
                          <a:cubicBezTo>
                            <a:pt x="16865" y="58254"/>
                            <a:pt x="15697" y="60654"/>
                            <a:pt x="20002" y="71208"/>
                          </a:cubicBezTo>
                          <a:cubicBezTo>
                            <a:pt x="21095" y="73900"/>
                            <a:pt x="22872" y="78244"/>
                            <a:pt x="25451" y="80327"/>
                          </a:cubicBezTo>
                          <a:cubicBezTo>
                            <a:pt x="28016" y="82409"/>
                            <a:pt x="31115" y="82600"/>
                            <a:pt x="36462" y="81266"/>
                          </a:cubicBezTo>
                          <a:cubicBezTo>
                            <a:pt x="37897" y="80923"/>
                            <a:pt x="38468" y="80923"/>
                            <a:pt x="38773" y="81647"/>
                          </a:cubicBezTo>
                          <a:cubicBezTo>
                            <a:pt x="39103" y="82473"/>
                            <a:pt x="38125" y="82879"/>
                            <a:pt x="36893" y="83387"/>
                          </a:cubicBezTo>
                          <a:cubicBezTo>
                            <a:pt x="34061" y="84543"/>
                            <a:pt x="25349" y="87121"/>
                            <a:pt x="22669" y="87616"/>
                          </a:cubicBezTo>
                          <a:cubicBezTo>
                            <a:pt x="19177" y="88201"/>
                            <a:pt x="18796" y="87261"/>
                            <a:pt x="17196" y="83336"/>
                          </a:cubicBezTo>
                          <a:cubicBezTo>
                            <a:pt x="14033" y="75577"/>
                            <a:pt x="11951" y="69786"/>
                            <a:pt x="10261" y="65290"/>
                          </a:cubicBezTo>
                          <a:cubicBezTo>
                            <a:pt x="8699" y="60743"/>
                            <a:pt x="7505" y="57479"/>
                            <a:pt x="6236" y="54380"/>
                          </a:cubicBezTo>
                          <a:cubicBezTo>
                            <a:pt x="5778" y="53238"/>
                            <a:pt x="4851" y="50964"/>
                            <a:pt x="3708" y="48526"/>
                          </a:cubicBezTo>
                          <a:cubicBezTo>
                            <a:pt x="2743" y="46151"/>
                            <a:pt x="1397" y="43560"/>
                            <a:pt x="559" y="41503"/>
                          </a:cubicBezTo>
                          <a:cubicBezTo>
                            <a:pt x="0" y="40157"/>
                            <a:pt x="76" y="39280"/>
                            <a:pt x="940" y="38925"/>
                          </a:cubicBezTo>
                          <a:cubicBezTo>
                            <a:pt x="1549" y="38671"/>
                            <a:pt x="2095" y="38937"/>
                            <a:pt x="2603" y="40182"/>
                          </a:cubicBezTo>
                          <a:cubicBezTo>
                            <a:pt x="3238" y="41731"/>
                            <a:pt x="3988" y="42874"/>
                            <a:pt x="4610" y="43700"/>
                          </a:cubicBezTo>
                          <a:cubicBezTo>
                            <a:pt x="5943" y="45567"/>
                            <a:pt x="8864" y="44983"/>
                            <a:pt x="12611" y="43941"/>
                          </a:cubicBezTo>
                          <a:cubicBezTo>
                            <a:pt x="17996" y="42341"/>
                            <a:pt x="27711" y="38378"/>
                            <a:pt x="39052" y="33756"/>
                          </a:cubicBezTo>
                          <a:close/>
                          <a:moveTo>
                            <a:pt x="60718" y="24917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6065057</wp:posOffset>
            </wp:positionH>
            <wp:positionV relativeFrom="page">
              <wp:posOffset>9372870</wp:posOffset>
            </wp:positionV>
            <wp:extent cx="106146" cy="67956"/>
            <wp:effectExtent l="0" t="0" r="0" b="0"/>
            <wp:wrapNone/>
            <wp:docPr id="281" name="Freeform 2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146" cy="67956"/>
                    </a:xfrm>
                    <a:custGeom>
                      <a:rect l="l" t="t" r="r" b="b"/>
                      <a:pathLst>
                        <a:path w="106146" h="67956">
                          <a:moveTo>
                            <a:pt x="39192" y="35991"/>
                          </a:moveTo>
                          <a:cubicBezTo>
                            <a:pt x="20447" y="28422"/>
                            <a:pt x="16993" y="27025"/>
                            <a:pt x="12967" y="25641"/>
                          </a:cubicBezTo>
                          <a:cubicBezTo>
                            <a:pt x="8687" y="24155"/>
                            <a:pt x="6173" y="24346"/>
                            <a:pt x="4636" y="26378"/>
                          </a:cubicBezTo>
                          <a:cubicBezTo>
                            <a:pt x="3810" y="27368"/>
                            <a:pt x="3137" y="28664"/>
                            <a:pt x="2642" y="29908"/>
                          </a:cubicBezTo>
                          <a:cubicBezTo>
                            <a:pt x="2223" y="30937"/>
                            <a:pt x="1727" y="31458"/>
                            <a:pt x="737" y="31064"/>
                          </a:cubicBezTo>
                          <a:cubicBezTo>
                            <a:pt x="0" y="30759"/>
                            <a:pt x="89" y="29832"/>
                            <a:pt x="750" y="28181"/>
                          </a:cubicBezTo>
                          <a:cubicBezTo>
                            <a:pt x="2350" y="24244"/>
                            <a:pt x="5347" y="17869"/>
                            <a:pt x="6566" y="14859"/>
                          </a:cubicBezTo>
                          <a:cubicBezTo>
                            <a:pt x="7608" y="12268"/>
                            <a:pt x="9703" y="6007"/>
                            <a:pt x="11303" y="2070"/>
                          </a:cubicBezTo>
                          <a:cubicBezTo>
                            <a:pt x="11837" y="724"/>
                            <a:pt x="12421" y="0"/>
                            <a:pt x="13158" y="292"/>
                          </a:cubicBezTo>
                          <a:cubicBezTo>
                            <a:pt x="14148" y="698"/>
                            <a:pt x="14148" y="1409"/>
                            <a:pt x="13729" y="2451"/>
                          </a:cubicBezTo>
                          <a:cubicBezTo>
                            <a:pt x="13310" y="3492"/>
                            <a:pt x="13094" y="4368"/>
                            <a:pt x="12840" y="5702"/>
                          </a:cubicBezTo>
                          <a:cubicBezTo>
                            <a:pt x="12332" y="8750"/>
                            <a:pt x="14085" y="10426"/>
                            <a:pt x="18326" y="12382"/>
                          </a:cubicBezTo>
                          <a:cubicBezTo>
                            <a:pt x="22187" y="14186"/>
                            <a:pt x="25642" y="15570"/>
                            <a:pt x="44373" y="23139"/>
                          </a:cubicBezTo>
                          <a:lnTo>
                            <a:pt x="66077" y="31915"/>
                          </a:lnTo>
                          <a:cubicBezTo>
                            <a:pt x="78041" y="36740"/>
                            <a:pt x="87782" y="40677"/>
                            <a:pt x="93255" y="42404"/>
                          </a:cubicBezTo>
                          <a:cubicBezTo>
                            <a:pt x="96710" y="43433"/>
                            <a:pt x="99224" y="43611"/>
                            <a:pt x="100964" y="40702"/>
                          </a:cubicBezTo>
                          <a:cubicBezTo>
                            <a:pt x="101802" y="39343"/>
                            <a:pt x="102971" y="37172"/>
                            <a:pt x="103593" y="35623"/>
                          </a:cubicBezTo>
                          <a:cubicBezTo>
                            <a:pt x="104050" y="34480"/>
                            <a:pt x="104635" y="34112"/>
                            <a:pt x="105257" y="34353"/>
                          </a:cubicBezTo>
                          <a:cubicBezTo>
                            <a:pt x="106120" y="34709"/>
                            <a:pt x="106146" y="35687"/>
                            <a:pt x="105689" y="36829"/>
                          </a:cubicBezTo>
                          <a:cubicBezTo>
                            <a:pt x="102920" y="43661"/>
                            <a:pt x="99923" y="50037"/>
                            <a:pt x="98793" y="52831"/>
                          </a:cubicBezTo>
                          <a:cubicBezTo>
                            <a:pt x="97827" y="55218"/>
                            <a:pt x="95567" y="61898"/>
                            <a:pt x="93890" y="66039"/>
                          </a:cubicBezTo>
                          <a:cubicBezTo>
                            <a:pt x="93344" y="67385"/>
                            <a:pt x="92684" y="67956"/>
                            <a:pt x="91820" y="67614"/>
                          </a:cubicBezTo>
                          <a:cubicBezTo>
                            <a:pt x="91198" y="67360"/>
                            <a:pt x="90995" y="66801"/>
                            <a:pt x="91503" y="65556"/>
                          </a:cubicBezTo>
                          <a:cubicBezTo>
                            <a:pt x="92125" y="63994"/>
                            <a:pt x="92392" y="62660"/>
                            <a:pt x="92519" y="61632"/>
                          </a:cubicBezTo>
                          <a:cubicBezTo>
                            <a:pt x="92862" y="59359"/>
                            <a:pt x="91020" y="57885"/>
                            <a:pt x="87566" y="56133"/>
                          </a:cubicBezTo>
                          <a:cubicBezTo>
                            <a:pt x="82600" y="53516"/>
                            <a:pt x="72847" y="49592"/>
                            <a:pt x="60896" y="44753"/>
                          </a:cubicBezTo>
                          <a:close/>
                          <a:moveTo>
                            <a:pt x="39192" y="35991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3" behindDoc="0" locked="0" layoutInCell="1" allowOverlap="1">
            <wp:simplePos x="0" y="0"/>
            <wp:positionH relativeFrom="page">
              <wp:posOffset>6040706</wp:posOffset>
            </wp:positionH>
            <wp:positionV relativeFrom="page">
              <wp:posOffset>9428670</wp:posOffset>
            </wp:positionV>
            <wp:extent cx="106437" cy="79704"/>
            <wp:effectExtent l="0" t="0" r="0" b="0"/>
            <wp:wrapNone/>
            <wp:docPr id="282" name="Freeform 2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6437" cy="79704"/>
                    </a:xfrm>
                    <a:custGeom>
                      <a:rect l="l" t="t" r="r" b="b"/>
                      <a:pathLst>
                        <a:path w="106437" h="79704">
                          <a:moveTo>
                            <a:pt x="39966" y="53949"/>
                          </a:moveTo>
                          <a:cubicBezTo>
                            <a:pt x="20497" y="48527"/>
                            <a:pt x="16903" y="47536"/>
                            <a:pt x="12750" y="46609"/>
                          </a:cubicBezTo>
                          <a:cubicBezTo>
                            <a:pt x="8331" y="45606"/>
                            <a:pt x="6045" y="45898"/>
                            <a:pt x="4153" y="49200"/>
                          </a:cubicBezTo>
                          <a:cubicBezTo>
                            <a:pt x="3657" y="50000"/>
                            <a:pt x="3022" y="51790"/>
                            <a:pt x="2603" y="53289"/>
                          </a:cubicBezTo>
                          <a:cubicBezTo>
                            <a:pt x="2273" y="54482"/>
                            <a:pt x="1841" y="55053"/>
                            <a:pt x="939" y="54799"/>
                          </a:cubicBezTo>
                          <a:cubicBezTo>
                            <a:pt x="38" y="54545"/>
                            <a:pt x="0" y="53734"/>
                            <a:pt x="444" y="52108"/>
                          </a:cubicBezTo>
                          <a:cubicBezTo>
                            <a:pt x="2032" y="46406"/>
                            <a:pt x="4305" y="39738"/>
                            <a:pt x="5143" y="36728"/>
                          </a:cubicBezTo>
                          <a:cubicBezTo>
                            <a:pt x="6375" y="32309"/>
                            <a:pt x="7734" y="25959"/>
                            <a:pt x="9105" y="21006"/>
                          </a:cubicBezTo>
                          <a:cubicBezTo>
                            <a:pt x="12852" y="7556"/>
                            <a:pt x="19583" y="4216"/>
                            <a:pt x="21983" y="3022"/>
                          </a:cubicBezTo>
                          <a:cubicBezTo>
                            <a:pt x="25336" y="1410"/>
                            <a:pt x="31940" y="0"/>
                            <a:pt x="38722" y="1892"/>
                          </a:cubicBezTo>
                          <a:cubicBezTo>
                            <a:pt x="56920" y="6947"/>
                            <a:pt x="66610" y="21704"/>
                            <a:pt x="62356" y="36995"/>
                          </a:cubicBezTo>
                          <a:cubicBezTo>
                            <a:pt x="62203" y="37528"/>
                            <a:pt x="61873" y="38709"/>
                            <a:pt x="61606" y="39218"/>
                          </a:cubicBezTo>
                          <a:cubicBezTo>
                            <a:pt x="61327" y="39713"/>
                            <a:pt x="60984" y="40437"/>
                            <a:pt x="60082" y="40183"/>
                          </a:cubicBezTo>
                          <a:cubicBezTo>
                            <a:pt x="59066" y="39903"/>
                            <a:pt x="58889" y="39040"/>
                            <a:pt x="59511" y="36779"/>
                          </a:cubicBezTo>
                          <a:cubicBezTo>
                            <a:pt x="61200" y="30747"/>
                            <a:pt x="55460" y="20104"/>
                            <a:pt x="42391" y="16472"/>
                          </a:cubicBezTo>
                          <a:cubicBezTo>
                            <a:pt x="38163" y="15303"/>
                            <a:pt x="29489" y="13233"/>
                            <a:pt x="21412" y="17475"/>
                          </a:cubicBezTo>
                          <a:cubicBezTo>
                            <a:pt x="16103" y="20167"/>
                            <a:pt x="14109" y="24371"/>
                            <a:pt x="13411" y="26848"/>
                          </a:cubicBezTo>
                          <a:cubicBezTo>
                            <a:pt x="12966" y="28461"/>
                            <a:pt x="12649" y="30112"/>
                            <a:pt x="12763" y="31191"/>
                          </a:cubicBezTo>
                          <a:cubicBezTo>
                            <a:pt x="12865" y="31801"/>
                            <a:pt x="13551" y="32334"/>
                            <a:pt x="14947" y="32728"/>
                          </a:cubicBezTo>
                          <a:lnTo>
                            <a:pt x="66204" y="46990"/>
                          </a:lnTo>
                          <a:cubicBezTo>
                            <a:pt x="77989" y="50267"/>
                            <a:pt x="88111" y="53086"/>
                            <a:pt x="93763" y="54075"/>
                          </a:cubicBezTo>
                          <a:cubicBezTo>
                            <a:pt x="97446" y="54749"/>
                            <a:pt x="100443" y="54888"/>
                            <a:pt x="101853" y="51803"/>
                          </a:cubicBezTo>
                          <a:cubicBezTo>
                            <a:pt x="102526" y="50368"/>
                            <a:pt x="103440" y="48069"/>
                            <a:pt x="103897" y="46457"/>
                          </a:cubicBezTo>
                          <a:cubicBezTo>
                            <a:pt x="104227" y="45275"/>
                            <a:pt x="104761" y="44844"/>
                            <a:pt x="105396" y="45021"/>
                          </a:cubicBezTo>
                          <a:cubicBezTo>
                            <a:pt x="106298" y="45275"/>
                            <a:pt x="106437" y="46241"/>
                            <a:pt x="106107" y="47422"/>
                          </a:cubicBezTo>
                          <a:cubicBezTo>
                            <a:pt x="104139" y="54533"/>
                            <a:pt x="101865" y="61200"/>
                            <a:pt x="101078" y="63994"/>
                          </a:cubicBezTo>
                          <a:cubicBezTo>
                            <a:pt x="100392" y="66471"/>
                            <a:pt x="98893" y="73367"/>
                            <a:pt x="97687" y="77659"/>
                          </a:cubicBezTo>
                          <a:cubicBezTo>
                            <a:pt x="97306" y="79056"/>
                            <a:pt x="96709" y="79704"/>
                            <a:pt x="95807" y="79463"/>
                          </a:cubicBezTo>
                          <a:cubicBezTo>
                            <a:pt x="95172" y="79285"/>
                            <a:pt x="94906" y="78739"/>
                            <a:pt x="95261" y="77456"/>
                          </a:cubicBezTo>
                          <a:cubicBezTo>
                            <a:pt x="95718" y="75843"/>
                            <a:pt x="95820" y="74472"/>
                            <a:pt x="95833" y="73430"/>
                          </a:cubicBezTo>
                          <a:cubicBezTo>
                            <a:pt x="95922" y="71144"/>
                            <a:pt x="93242" y="69824"/>
                            <a:pt x="89648" y="68350"/>
                          </a:cubicBezTo>
                          <a:cubicBezTo>
                            <a:pt x="84416" y="66318"/>
                            <a:pt x="74306" y="63499"/>
                            <a:pt x="62508" y="60222"/>
                          </a:cubicBezTo>
                          <a:close/>
                          <a:moveTo>
                            <a:pt x="39966" y="53949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6548495</wp:posOffset>
            </wp:positionH>
            <wp:positionV relativeFrom="page">
              <wp:posOffset>9433281</wp:posOffset>
            </wp:positionV>
            <wp:extent cx="219176" cy="182383"/>
            <wp:effectExtent l="0" t="0" r="0" b="0"/>
            <wp:wrapNone/>
            <wp:docPr id="283" name="Freeform 2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9176" cy="182383"/>
                    </a:xfrm>
                    <a:custGeom>
                      <a:rect l="l" t="t" r="r" b="b"/>
                      <a:pathLst>
                        <a:path w="219176" h="182383">
                          <a:moveTo>
                            <a:pt x="219176" y="59994"/>
                          </a:moveTo>
                          <a:cubicBezTo>
                            <a:pt x="219176" y="26860"/>
                            <a:pt x="192316" y="0"/>
                            <a:pt x="159182" y="0"/>
                          </a:cubicBezTo>
                          <a:cubicBezTo>
                            <a:pt x="138570" y="0"/>
                            <a:pt x="120396" y="10401"/>
                            <a:pt x="109588" y="26225"/>
                          </a:cubicBezTo>
                          <a:cubicBezTo>
                            <a:pt x="98793" y="10401"/>
                            <a:pt x="80607" y="0"/>
                            <a:pt x="59995" y="0"/>
                          </a:cubicBezTo>
                          <a:cubicBezTo>
                            <a:pt x="26860" y="0"/>
                            <a:pt x="0" y="26860"/>
                            <a:pt x="0" y="59994"/>
                          </a:cubicBezTo>
                          <a:cubicBezTo>
                            <a:pt x="0" y="78205"/>
                            <a:pt x="8128" y="94499"/>
                            <a:pt x="20930" y="105510"/>
                          </a:cubicBezTo>
                          <a:lnTo>
                            <a:pt x="20930" y="105523"/>
                          </a:lnTo>
                          <a:lnTo>
                            <a:pt x="109588" y="182383"/>
                          </a:lnTo>
                          <a:lnTo>
                            <a:pt x="199746" y="104228"/>
                          </a:lnTo>
                          <a:lnTo>
                            <a:pt x="199746" y="104177"/>
                          </a:lnTo>
                          <a:cubicBezTo>
                            <a:pt x="211684" y="93217"/>
                            <a:pt x="219176" y="77481"/>
                            <a:pt x="219176" y="59994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7147104</wp:posOffset>
            </wp:positionH>
            <wp:positionV relativeFrom="page">
              <wp:posOffset>9433566</wp:posOffset>
            </wp:positionV>
            <wp:extent cx="142695" cy="212084"/>
            <wp:effectExtent l="0" t="0" r="0" b="0"/>
            <wp:wrapNone/>
            <wp:docPr id="284" name="Picture 2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>
                      <a:picLocks noChangeAspect="0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2695" cy="21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6028256</wp:posOffset>
            </wp:positionH>
            <wp:positionV relativeFrom="page">
              <wp:posOffset>9512546</wp:posOffset>
            </wp:positionV>
            <wp:extent cx="107758" cy="59765"/>
            <wp:effectExtent l="0" t="0" r="0" b="0"/>
            <wp:wrapNone/>
            <wp:docPr id="285" name="Freeform 2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7758" cy="59765"/>
                    </a:xfrm>
                    <a:custGeom>
                      <a:rect l="l" t="t" r="r" b="b"/>
                      <a:pathLst>
                        <a:path w="107758" h="59765">
                          <a:moveTo>
                            <a:pt x="64744" y="30962"/>
                          </a:moveTo>
                          <a:cubicBezTo>
                            <a:pt x="81596" y="33400"/>
                            <a:pt x="90677" y="34721"/>
                            <a:pt x="93382" y="32740"/>
                          </a:cubicBezTo>
                          <a:cubicBezTo>
                            <a:pt x="95630" y="31152"/>
                            <a:pt x="96963" y="28410"/>
                            <a:pt x="98208" y="19787"/>
                          </a:cubicBezTo>
                          <a:cubicBezTo>
                            <a:pt x="99059" y="13919"/>
                            <a:pt x="99554" y="9588"/>
                            <a:pt x="96392" y="6312"/>
                          </a:cubicBezTo>
                          <a:cubicBezTo>
                            <a:pt x="94881" y="4737"/>
                            <a:pt x="91388" y="2883"/>
                            <a:pt x="88912" y="2299"/>
                          </a:cubicBezTo>
                          <a:cubicBezTo>
                            <a:pt x="87743" y="2019"/>
                            <a:pt x="86994" y="1676"/>
                            <a:pt x="87121" y="787"/>
                          </a:cubicBezTo>
                          <a:cubicBezTo>
                            <a:pt x="87235" y="13"/>
                            <a:pt x="87908" y="0"/>
                            <a:pt x="89483" y="228"/>
                          </a:cubicBezTo>
                          <a:cubicBezTo>
                            <a:pt x="90931" y="444"/>
                            <a:pt x="100697" y="2641"/>
                            <a:pt x="104380" y="4077"/>
                          </a:cubicBezTo>
                          <a:cubicBezTo>
                            <a:pt x="107187" y="5169"/>
                            <a:pt x="107758" y="5816"/>
                            <a:pt x="106933" y="11570"/>
                          </a:cubicBezTo>
                          <a:cubicBezTo>
                            <a:pt x="105777" y="19520"/>
                            <a:pt x="104685" y="25235"/>
                            <a:pt x="103834" y="30188"/>
                          </a:cubicBezTo>
                          <a:cubicBezTo>
                            <a:pt x="102844" y="35127"/>
                            <a:pt x="102132" y="39089"/>
                            <a:pt x="101485" y="43623"/>
                          </a:cubicBezTo>
                          <a:cubicBezTo>
                            <a:pt x="101307" y="44843"/>
                            <a:pt x="100951" y="47268"/>
                            <a:pt x="100697" y="49948"/>
                          </a:cubicBezTo>
                          <a:cubicBezTo>
                            <a:pt x="100329" y="52488"/>
                            <a:pt x="100176" y="55396"/>
                            <a:pt x="99859" y="57606"/>
                          </a:cubicBezTo>
                          <a:cubicBezTo>
                            <a:pt x="99643" y="59041"/>
                            <a:pt x="99135" y="59765"/>
                            <a:pt x="98221" y="59625"/>
                          </a:cubicBezTo>
                          <a:cubicBezTo>
                            <a:pt x="97560" y="59537"/>
                            <a:pt x="97230" y="59029"/>
                            <a:pt x="97421" y="57708"/>
                          </a:cubicBezTo>
                          <a:cubicBezTo>
                            <a:pt x="97662" y="56044"/>
                            <a:pt x="97586" y="54685"/>
                            <a:pt x="97471" y="53656"/>
                          </a:cubicBezTo>
                          <a:cubicBezTo>
                            <a:pt x="97268" y="51358"/>
                            <a:pt x="94449" y="50392"/>
                            <a:pt x="90702" y="49402"/>
                          </a:cubicBezTo>
                          <a:cubicBezTo>
                            <a:pt x="85254" y="48043"/>
                            <a:pt x="74853" y="46532"/>
                            <a:pt x="62738" y="44779"/>
                          </a:cubicBezTo>
                          <a:lnTo>
                            <a:pt x="39573" y="41426"/>
                          </a:lnTo>
                          <a:cubicBezTo>
                            <a:pt x="19571" y="38531"/>
                            <a:pt x="15888" y="37997"/>
                            <a:pt x="11646" y="37604"/>
                          </a:cubicBezTo>
                          <a:cubicBezTo>
                            <a:pt x="7137" y="37185"/>
                            <a:pt x="4902" y="37756"/>
                            <a:pt x="3454" y="41274"/>
                          </a:cubicBezTo>
                          <a:cubicBezTo>
                            <a:pt x="3061" y="42125"/>
                            <a:pt x="2730" y="43420"/>
                            <a:pt x="2527" y="44868"/>
                          </a:cubicBezTo>
                          <a:cubicBezTo>
                            <a:pt x="2349" y="46075"/>
                            <a:pt x="1994" y="46710"/>
                            <a:pt x="1067" y="46570"/>
                          </a:cubicBezTo>
                          <a:cubicBezTo>
                            <a:pt x="152" y="46443"/>
                            <a:pt x="0" y="45630"/>
                            <a:pt x="241" y="43966"/>
                          </a:cubicBezTo>
                          <a:cubicBezTo>
                            <a:pt x="991" y="38772"/>
                            <a:pt x="2400" y="31863"/>
                            <a:pt x="2832" y="28880"/>
                          </a:cubicBezTo>
                          <a:cubicBezTo>
                            <a:pt x="3213" y="26238"/>
                            <a:pt x="3988" y="18110"/>
                            <a:pt x="4610" y="13779"/>
                          </a:cubicBezTo>
                          <a:cubicBezTo>
                            <a:pt x="4839" y="12243"/>
                            <a:pt x="5207" y="11506"/>
                            <a:pt x="6134" y="11633"/>
                          </a:cubicBezTo>
                          <a:cubicBezTo>
                            <a:pt x="7048" y="11773"/>
                            <a:pt x="7213" y="12471"/>
                            <a:pt x="7023" y="13805"/>
                          </a:cubicBezTo>
                          <a:cubicBezTo>
                            <a:pt x="6845" y="15011"/>
                            <a:pt x="6718" y="16802"/>
                            <a:pt x="6794" y="18161"/>
                          </a:cubicBezTo>
                          <a:cubicBezTo>
                            <a:pt x="7023" y="21247"/>
                            <a:pt x="9131" y="22453"/>
                            <a:pt x="13703" y="23342"/>
                          </a:cubicBezTo>
                          <a:cubicBezTo>
                            <a:pt x="17881" y="24181"/>
                            <a:pt x="21577" y="24714"/>
                            <a:pt x="41580" y="27610"/>
                          </a:cubicBezTo>
                          <a:close/>
                          <a:moveTo>
                            <a:pt x="64744" y="30962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0" locked="0" layoutInCell="1" allowOverlap="1">
            <wp:simplePos x="0" y="0"/>
            <wp:positionH relativeFrom="page">
              <wp:posOffset>6024908</wp:posOffset>
            </wp:positionH>
            <wp:positionV relativeFrom="page">
              <wp:posOffset>9584911</wp:posOffset>
            </wp:positionV>
            <wp:extent cx="102005" cy="55117"/>
            <wp:effectExtent l="0" t="0" r="0" b="0"/>
            <wp:wrapNone/>
            <wp:docPr id="286" name="Freeform 2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2005" cy="55117"/>
                    </a:xfrm>
                    <a:custGeom>
                      <a:rect l="l" t="t" r="r" b="b"/>
                      <a:pathLst>
                        <a:path w="102005" h="55117">
                          <a:moveTo>
                            <a:pt x="38785" y="44272"/>
                          </a:moveTo>
                          <a:cubicBezTo>
                            <a:pt x="18580" y="43866"/>
                            <a:pt x="14859" y="43790"/>
                            <a:pt x="10591" y="43930"/>
                          </a:cubicBezTo>
                          <a:cubicBezTo>
                            <a:pt x="6070" y="44057"/>
                            <a:pt x="3924" y="44907"/>
                            <a:pt x="2921" y="48577"/>
                          </a:cubicBezTo>
                          <a:cubicBezTo>
                            <a:pt x="2641" y="49466"/>
                            <a:pt x="2464" y="51358"/>
                            <a:pt x="2438" y="52920"/>
                          </a:cubicBezTo>
                          <a:cubicBezTo>
                            <a:pt x="2413" y="54152"/>
                            <a:pt x="2133" y="54812"/>
                            <a:pt x="1193" y="54800"/>
                          </a:cubicBezTo>
                          <a:cubicBezTo>
                            <a:pt x="266" y="54774"/>
                            <a:pt x="12" y="53987"/>
                            <a:pt x="51" y="52323"/>
                          </a:cubicBezTo>
                          <a:cubicBezTo>
                            <a:pt x="114" y="49301"/>
                            <a:pt x="305" y="46062"/>
                            <a:pt x="368" y="43269"/>
                          </a:cubicBezTo>
                          <a:cubicBezTo>
                            <a:pt x="559" y="40374"/>
                            <a:pt x="749" y="37808"/>
                            <a:pt x="774" y="36246"/>
                          </a:cubicBezTo>
                          <a:cubicBezTo>
                            <a:pt x="851" y="32665"/>
                            <a:pt x="1295" y="10440"/>
                            <a:pt x="1206" y="8319"/>
                          </a:cubicBezTo>
                          <a:cubicBezTo>
                            <a:pt x="978" y="6198"/>
                            <a:pt x="749" y="4394"/>
                            <a:pt x="508" y="3505"/>
                          </a:cubicBezTo>
                          <a:cubicBezTo>
                            <a:pt x="381" y="2947"/>
                            <a:pt x="0" y="2261"/>
                            <a:pt x="12" y="1702"/>
                          </a:cubicBezTo>
                          <a:cubicBezTo>
                            <a:pt x="25" y="1143"/>
                            <a:pt x="559" y="1042"/>
                            <a:pt x="1219" y="1054"/>
                          </a:cubicBezTo>
                          <a:cubicBezTo>
                            <a:pt x="2146" y="1080"/>
                            <a:pt x="3734" y="1664"/>
                            <a:pt x="9842" y="2134"/>
                          </a:cubicBezTo>
                          <a:cubicBezTo>
                            <a:pt x="11176" y="2261"/>
                            <a:pt x="17018" y="2604"/>
                            <a:pt x="18605" y="2858"/>
                          </a:cubicBezTo>
                          <a:cubicBezTo>
                            <a:pt x="19266" y="2985"/>
                            <a:pt x="20066" y="3226"/>
                            <a:pt x="20053" y="4001"/>
                          </a:cubicBezTo>
                          <a:cubicBezTo>
                            <a:pt x="20028" y="4788"/>
                            <a:pt x="19355" y="5004"/>
                            <a:pt x="18161" y="4979"/>
                          </a:cubicBezTo>
                          <a:cubicBezTo>
                            <a:pt x="17234" y="4953"/>
                            <a:pt x="14973" y="5030"/>
                            <a:pt x="13360" y="5550"/>
                          </a:cubicBezTo>
                          <a:cubicBezTo>
                            <a:pt x="10960" y="6287"/>
                            <a:pt x="9334" y="7366"/>
                            <a:pt x="8432" y="12929"/>
                          </a:cubicBezTo>
                          <a:cubicBezTo>
                            <a:pt x="8128" y="14834"/>
                            <a:pt x="7620" y="26556"/>
                            <a:pt x="7582" y="28791"/>
                          </a:cubicBezTo>
                          <a:cubicBezTo>
                            <a:pt x="7569" y="29337"/>
                            <a:pt x="7963" y="29579"/>
                            <a:pt x="8890" y="29591"/>
                          </a:cubicBezTo>
                          <a:lnTo>
                            <a:pt x="42531" y="30264"/>
                          </a:lnTo>
                          <a:cubicBezTo>
                            <a:pt x="43458" y="30290"/>
                            <a:pt x="43991" y="30188"/>
                            <a:pt x="44004" y="29515"/>
                          </a:cubicBezTo>
                          <a:cubicBezTo>
                            <a:pt x="44055" y="27064"/>
                            <a:pt x="44309" y="14212"/>
                            <a:pt x="44093" y="11646"/>
                          </a:cubicBezTo>
                          <a:cubicBezTo>
                            <a:pt x="43890" y="8954"/>
                            <a:pt x="43522" y="7277"/>
                            <a:pt x="42214" y="6236"/>
                          </a:cubicBezTo>
                          <a:cubicBezTo>
                            <a:pt x="41159" y="5436"/>
                            <a:pt x="40512" y="4979"/>
                            <a:pt x="40524" y="4420"/>
                          </a:cubicBezTo>
                          <a:cubicBezTo>
                            <a:pt x="40524" y="3975"/>
                            <a:pt x="40804" y="3645"/>
                            <a:pt x="41604" y="3658"/>
                          </a:cubicBezTo>
                          <a:cubicBezTo>
                            <a:pt x="42404" y="3683"/>
                            <a:pt x="44512" y="4166"/>
                            <a:pt x="51281" y="4750"/>
                          </a:cubicBezTo>
                          <a:cubicBezTo>
                            <a:pt x="53948" y="4915"/>
                            <a:pt x="59257" y="5360"/>
                            <a:pt x="60184" y="5372"/>
                          </a:cubicBezTo>
                          <a:cubicBezTo>
                            <a:pt x="61251" y="5398"/>
                            <a:pt x="62711" y="5423"/>
                            <a:pt x="62686" y="6426"/>
                          </a:cubicBezTo>
                          <a:cubicBezTo>
                            <a:pt x="62673" y="7214"/>
                            <a:pt x="62140" y="7430"/>
                            <a:pt x="61479" y="7417"/>
                          </a:cubicBezTo>
                          <a:cubicBezTo>
                            <a:pt x="60146" y="7493"/>
                            <a:pt x="58419" y="7468"/>
                            <a:pt x="56679" y="7760"/>
                          </a:cubicBezTo>
                          <a:cubicBezTo>
                            <a:pt x="54012" y="8268"/>
                            <a:pt x="51980" y="9792"/>
                            <a:pt x="51370" y="13907"/>
                          </a:cubicBezTo>
                          <a:cubicBezTo>
                            <a:pt x="51053" y="16028"/>
                            <a:pt x="50697" y="27077"/>
                            <a:pt x="50646" y="29769"/>
                          </a:cubicBezTo>
                          <a:cubicBezTo>
                            <a:pt x="50634" y="30315"/>
                            <a:pt x="51167" y="30442"/>
                            <a:pt x="51967" y="30455"/>
                          </a:cubicBezTo>
                          <a:lnTo>
                            <a:pt x="62470" y="30671"/>
                          </a:lnTo>
                          <a:cubicBezTo>
                            <a:pt x="66991" y="30760"/>
                            <a:pt x="79221" y="31128"/>
                            <a:pt x="83082" y="31090"/>
                          </a:cubicBezTo>
                          <a:cubicBezTo>
                            <a:pt x="92252" y="31052"/>
                            <a:pt x="94283" y="29299"/>
                            <a:pt x="94512" y="17907"/>
                          </a:cubicBezTo>
                          <a:cubicBezTo>
                            <a:pt x="94576" y="15012"/>
                            <a:pt x="94665" y="10313"/>
                            <a:pt x="93128" y="7379"/>
                          </a:cubicBezTo>
                          <a:cubicBezTo>
                            <a:pt x="91591" y="4445"/>
                            <a:pt x="88823" y="3048"/>
                            <a:pt x="83387" y="2159"/>
                          </a:cubicBezTo>
                          <a:cubicBezTo>
                            <a:pt x="81939" y="1905"/>
                            <a:pt x="81406" y="1664"/>
                            <a:pt x="81418" y="889"/>
                          </a:cubicBezTo>
                          <a:cubicBezTo>
                            <a:pt x="81444" y="0"/>
                            <a:pt x="82511" y="13"/>
                            <a:pt x="83831" y="38"/>
                          </a:cubicBezTo>
                          <a:cubicBezTo>
                            <a:pt x="86892" y="102"/>
                            <a:pt x="95922" y="1181"/>
                            <a:pt x="98563" y="1791"/>
                          </a:cubicBezTo>
                          <a:cubicBezTo>
                            <a:pt x="102005" y="2642"/>
                            <a:pt x="101980" y="3645"/>
                            <a:pt x="101903" y="7887"/>
                          </a:cubicBezTo>
                          <a:cubicBezTo>
                            <a:pt x="101726" y="16269"/>
                            <a:pt x="101345" y="22403"/>
                            <a:pt x="101103" y="27204"/>
                          </a:cubicBezTo>
                          <a:cubicBezTo>
                            <a:pt x="100748" y="32004"/>
                            <a:pt x="100545" y="35459"/>
                            <a:pt x="100481" y="38811"/>
                          </a:cubicBezTo>
                          <a:cubicBezTo>
                            <a:pt x="100456" y="40043"/>
                            <a:pt x="100405" y="42494"/>
                            <a:pt x="100481" y="45186"/>
                          </a:cubicBezTo>
                          <a:cubicBezTo>
                            <a:pt x="100430" y="47751"/>
                            <a:pt x="100633" y="50660"/>
                            <a:pt x="100595" y="52895"/>
                          </a:cubicBezTo>
                          <a:cubicBezTo>
                            <a:pt x="100557" y="54343"/>
                            <a:pt x="100151" y="55117"/>
                            <a:pt x="99211" y="55105"/>
                          </a:cubicBezTo>
                          <a:cubicBezTo>
                            <a:pt x="98551" y="55079"/>
                            <a:pt x="98170" y="54635"/>
                            <a:pt x="98195" y="53288"/>
                          </a:cubicBezTo>
                          <a:cubicBezTo>
                            <a:pt x="98220" y="51612"/>
                            <a:pt x="97979" y="50266"/>
                            <a:pt x="97738" y="49263"/>
                          </a:cubicBezTo>
                          <a:cubicBezTo>
                            <a:pt x="97255" y="47015"/>
                            <a:pt x="94334" y="46392"/>
                            <a:pt x="90486" y="45872"/>
                          </a:cubicBezTo>
                          <a:cubicBezTo>
                            <a:pt x="84924" y="45199"/>
                            <a:pt x="74421" y="44995"/>
                            <a:pt x="62178" y="44741"/>
                          </a:cubicBezTo>
                          <a:close/>
                          <a:moveTo>
                            <a:pt x="38785" y="44272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1" behindDoc="0" locked="0" layoutInCell="1" allowOverlap="1">
            <wp:simplePos x="0" y="0"/>
            <wp:positionH relativeFrom="page">
              <wp:posOffset>7186872</wp:posOffset>
            </wp:positionH>
            <wp:positionV relativeFrom="page">
              <wp:posOffset>9606739</wp:posOffset>
            </wp:positionV>
            <wp:extent cx="104126" cy="76059"/>
            <wp:effectExtent l="0" t="0" r="0" b="0"/>
            <wp:wrapNone/>
            <wp:docPr id="287" name="Freeform 2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4126" cy="76059"/>
                    </a:xfrm>
                    <a:custGeom>
                      <a:rect l="l" t="t" r="r" b="b"/>
                      <a:pathLst>
                        <a:path w="104126" h="76059">
                          <a:moveTo>
                            <a:pt x="93878" y="31927"/>
                          </a:moveTo>
                          <a:lnTo>
                            <a:pt x="93890" y="15278"/>
                          </a:lnTo>
                          <a:cubicBezTo>
                            <a:pt x="93840" y="8788"/>
                            <a:pt x="93256" y="6083"/>
                            <a:pt x="90399" y="4318"/>
                          </a:cubicBezTo>
                          <a:cubicBezTo>
                            <a:pt x="88430" y="3137"/>
                            <a:pt x="86855" y="2527"/>
                            <a:pt x="85801" y="2260"/>
                          </a:cubicBezTo>
                          <a:cubicBezTo>
                            <a:pt x="84747" y="2006"/>
                            <a:pt x="84227" y="1651"/>
                            <a:pt x="84252" y="978"/>
                          </a:cubicBezTo>
                          <a:cubicBezTo>
                            <a:pt x="84277" y="203"/>
                            <a:pt x="84950" y="0"/>
                            <a:pt x="86411" y="51"/>
                          </a:cubicBezTo>
                          <a:cubicBezTo>
                            <a:pt x="88532" y="114"/>
                            <a:pt x="100558" y="2641"/>
                            <a:pt x="101612" y="2895"/>
                          </a:cubicBezTo>
                          <a:cubicBezTo>
                            <a:pt x="103326" y="3289"/>
                            <a:pt x="104126" y="3645"/>
                            <a:pt x="104101" y="4318"/>
                          </a:cubicBezTo>
                          <a:cubicBezTo>
                            <a:pt x="104063" y="5207"/>
                            <a:pt x="102704" y="6286"/>
                            <a:pt x="102348" y="9068"/>
                          </a:cubicBezTo>
                          <a:cubicBezTo>
                            <a:pt x="101840" y="12293"/>
                            <a:pt x="101434" y="16522"/>
                            <a:pt x="101320" y="20218"/>
                          </a:cubicBezTo>
                          <a:lnTo>
                            <a:pt x="99872" y="64426"/>
                          </a:lnTo>
                          <a:cubicBezTo>
                            <a:pt x="99745" y="67994"/>
                            <a:pt x="100062" y="70471"/>
                            <a:pt x="100278" y="72147"/>
                          </a:cubicBezTo>
                          <a:cubicBezTo>
                            <a:pt x="100621" y="73836"/>
                            <a:pt x="100863" y="74738"/>
                            <a:pt x="100850" y="75195"/>
                          </a:cubicBezTo>
                          <a:cubicBezTo>
                            <a:pt x="100824" y="75970"/>
                            <a:pt x="100012" y="76059"/>
                            <a:pt x="98018" y="75996"/>
                          </a:cubicBezTo>
                          <a:cubicBezTo>
                            <a:pt x="95236" y="75894"/>
                            <a:pt x="86068" y="75259"/>
                            <a:pt x="82614" y="75145"/>
                          </a:cubicBezTo>
                          <a:cubicBezTo>
                            <a:pt x="81293" y="74992"/>
                            <a:pt x="80505" y="74738"/>
                            <a:pt x="80518" y="74078"/>
                          </a:cubicBezTo>
                          <a:cubicBezTo>
                            <a:pt x="80556" y="73176"/>
                            <a:pt x="81229" y="72986"/>
                            <a:pt x="83223" y="72935"/>
                          </a:cubicBezTo>
                          <a:lnTo>
                            <a:pt x="84684" y="72871"/>
                          </a:lnTo>
                          <a:cubicBezTo>
                            <a:pt x="88151" y="72757"/>
                            <a:pt x="91973" y="69874"/>
                            <a:pt x="92558" y="59943"/>
                          </a:cubicBezTo>
                          <a:lnTo>
                            <a:pt x="93421" y="45884"/>
                          </a:lnTo>
                          <a:lnTo>
                            <a:pt x="38926" y="44093"/>
                          </a:lnTo>
                          <a:cubicBezTo>
                            <a:pt x="26696" y="43699"/>
                            <a:pt x="16193" y="43356"/>
                            <a:pt x="10452" y="43725"/>
                          </a:cubicBezTo>
                          <a:cubicBezTo>
                            <a:pt x="6731" y="43941"/>
                            <a:pt x="3772" y="44512"/>
                            <a:pt x="3137" y="47840"/>
                          </a:cubicBezTo>
                          <a:cubicBezTo>
                            <a:pt x="2819" y="49402"/>
                            <a:pt x="2477" y="51840"/>
                            <a:pt x="2413" y="53517"/>
                          </a:cubicBezTo>
                          <a:cubicBezTo>
                            <a:pt x="2375" y="54748"/>
                            <a:pt x="1956" y="55295"/>
                            <a:pt x="1296" y="55269"/>
                          </a:cubicBezTo>
                          <a:cubicBezTo>
                            <a:pt x="368" y="55244"/>
                            <a:pt x="0" y="54329"/>
                            <a:pt x="38" y="53097"/>
                          </a:cubicBezTo>
                          <a:cubicBezTo>
                            <a:pt x="280" y="45731"/>
                            <a:pt x="914" y="38708"/>
                            <a:pt x="1016" y="35584"/>
                          </a:cubicBezTo>
                          <a:cubicBezTo>
                            <a:pt x="1092" y="33019"/>
                            <a:pt x="927" y="25971"/>
                            <a:pt x="1067" y="21501"/>
                          </a:cubicBezTo>
                          <a:cubicBezTo>
                            <a:pt x="1118" y="20053"/>
                            <a:pt x="1550" y="19291"/>
                            <a:pt x="2477" y="19316"/>
                          </a:cubicBezTo>
                          <a:cubicBezTo>
                            <a:pt x="3137" y="19342"/>
                            <a:pt x="3518" y="19799"/>
                            <a:pt x="3480" y="21132"/>
                          </a:cubicBezTo>
                          <a:cubicBezTo>
                            <a:pt x="3429" y="22809"/>
                            <a:pt x="3645" y="24168"/>
                            <a:pt x="3874" y="25171"/>
                          </a:cubicBezTo>
                          <a:cubicBezTo>
                            <a:pt x="4343" y="27419"/>
                            <a:pt x="7239" y="28194"/>
                            <a:pt x="11087" y="28651"/>
                          </a:cubicBezTo>
                          <a:cubicBezTo>
                            <a:pt x="16650" y="29400"/>
                            <a:pt x="27153" y="29743"/>
                            <a:pt x="39383" y="30137"/>
                          </a:cubicBezTo>
                          <a:close/>
                          <a:moveTo>
                            <a:pt x="93878" y="31927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6025276</wp:posOffset>
            </wp:positionH>
            <wp:positionV relativeFrom="page">
              <wp:posOffset>9651098</wp:posOffset>
            </wp:positionV>
            <wp:extent cx="112038" cy="108597"/>
            <wp:effectExtent l="0" t="0" r="0" b="0"/>
            <wp:wrapNone/>
            <wp:docPr id="288" name="Freeform 2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2038" cy="108597"/>
                    </a:xfrm>
                    <a:custGeom>
                      <a:rect l="l" t="t" r="r" b="b"/>
                      <a:pathLst>
                        <a:path w="112038" h="108597">
                          <a:moveTo>
                            <a:pt x="45148" y="34823"/>
                          </a:moveTo>
                          <a:cubicBezTo>
                            <a:pt x="45098" y="34493"/>
                            <a:pt x="44793" y="34201"/>
                            <a:pt x="44133" y="34290"/>
                          </a:cubicBezTo>
                          <a:lnTo>
                            <a:pt x="41364" y="34684"/>
                          </a:lnTo>
                          <a:cubicBezTo>
                            <a:pt x="21349" y="37489"/>
                            <a:pt x="17666" y="38010"/>
                            <a:pt x="13475" y="38823"/>
                          </a:cubicBezTo>
                          <a:cubicBezTo>
                            <a:pt x="9030" y="39674"/>
                            <a:pt x="7048" y="40855"/>
                            <a:pt x="6642" y="44640"/>
                          </a:cubicBezTo>
                          <a:cubicBezTo>
                            <a:pt x="6502" y="45554"/>
                            <a:pt x="6629" y="47459"/>
                            <a:pt x="6858" y="49008"/>
                          </a:cubicBezTo>
                          <a:cubicBezTo>
                            <a:pt x="7023" y="50228"/>
                            <a:pt x="6858" y="50926"/>
                            <a:pt x="5931" y="51053"/>
                          </a:cubicBezTo>
                          <a:cubicBezTo>
                            <a:pt x="5016" y="51180"/>
                            <a:pt x="4635" y="50444"/>
                            <a:pt x="4420" y="48894"/>
                          </a:cubicBezTo>
                          <a:cubicBezTo>
                            <a:pt x="3581" y="42912"/>
                            <a:pt x="2997" y="35889"/>
                            <a:pt x="2578" y="32906"/>
                          </a:cubicBezTo>
                          <a:cubicBezTo>
                            <a:pt x="2197" y="30251"/>
                            <a:pt x="825" y="23330"/>
                            <a:pt x="216" y="19025"/>
                          </a:cubicBezTo>
                          <a:cubicBezTo>
                            <a:pt x="0" y="17475"/>
                            <a:pt x="152" y="16663"/>
                            <a:pt x="1079" y="16535"/>
                          </a:cubicBezTo>
                          <a:cubicBezTo>
                            <a:pt x="1994" y="16408"/>
                            <a:pt x="2350" y="17031"/>
                            <a:pt x="2540" y="18364"/>
                          </a:cubicBezTo>
                          <a:cubicBezTo>
                            <a:pt x="2667" y="19253"/>
                            <a:pt x="2934" y="20219"/>
                            <a:pt x="3391" y="21514"/>
                          </a:cubicBezTo>
                          <a:cubicBezTo>
                            <a:pt x="4470" y="24410"/>
                            <a:pt x="6833" y="24981"/>
                            <a:pt x="11468" y="24549"/>
                          </a:cubicBezTo>
                          <a:cubicBezTo>
                            <a:pt x="15710" y="24181"/>
                            <a:pt x="19406" y="23660"/>
                            <a:pt x="39421" y="20853"/>
                          </a:cubicBezTo>
                          <a:lnTo>
                            <a:pt x="62597" y="17590"/>
                          </a:lnTo>
                          <a:cubicBezTo>
                            <a:pt x="74713" y="15888"/>
                            <a:pt x="85114" y="14427"/>
                            <a:pt x="90702" y="13068"/>
                          </a:cubicBezTo>
                          <a:cubicBezTo>
                            <a:pt x="94347" y="12230"/>
                            <a:pt x="97154" y="11151"/>
                            <a:pt x="97205" y="7760"/>
                          </a:cubicBezTo>
                          <a:cubicBezTo>
                            <a:pt x="97256" y="6172"/>
                            <a:pt x="97179" y="3708"/>
                            <a:pt x="96951" y="2045"/>
                          </a:cubicBezTo>
                          <a:cubicBezTo>
                            <a:pt x="96773" y="826"/>
                            <a:pt x="97091" y="216"/>
                            <a:pt x="97751" y="127"/>
                          </a:cubicBezTo>
                          <a:cubicBezTo>
                            <a:pt x="98665" y="0"/>
                            <a:pt x="99186" y="826"/>
                            <a:pt x="99376" y="2146"/>
                          </a:cubicBezTo>
                          <a:cubicBezTo>
                            <a:pt x="100392" y="9335"/>
                            <a:pt x="100977" y="16358"/>
                            <a:pt x="101408" y="19456"/>
                          </a:cubicBezTo>
                          <a:cubicBezTo>
                            <a:pt x="101764" y="22009"/>
                            <a:pt x="103136" y="28918"/>
                            <a:pt x="103745" y="33236"/>
                          </a:cubicBezTo>
                          <a:cubicBezTo>
                            <a:pt x="103961" y="34785"/>
                            <a:pt x="103682" y="35623"/>
                            <a:pt x="102755" y="35750"/>
                          </a:cubicBezTo>
                          <a:cubicBezTo>
                            <a:pt x="102094" y="35838"/>
                            <a:pt x="101650" y="35458"/>
                            <a:pt x="101459" y="34125"/>
                          </a:cubicBezTo>
                          <a:cubicBezTo>
                            <a:pt x="101218" y="32461"/>
                            <a:pt x="100774" y="31179"/>
                            <a:pt x="100367" y="30213"/>
                          </a:cubicBezTo>
                          <a:cubicBezTo>
                            <a:pt x="99529" y="28080"/>
                            <a:pt x="96557" y="27927"/>
                            <a:pt x="92671" y="28029"/>
                          </a:cubicBezTo>
                          <a:cubicBezTo>
                            <a:pt x="87070" y="28258"/>
                            <a:pt x="76656" y="29718"/>
                            <a:pt x="64540" y="31420"/>
                          </a:cubicBezTo>
                          <a:lnTo>
                            <a:pt x="52958" y="33045"/>
                          </a:lnTo>
                          <a:cubicBezTo>
                            <a:pt x="52425" y="33122"/>
                            <a:pt x="52209" y="33490"/>
                            <a:pt x="52260" y="33820"/>
                          </a:cubicBezTo>
                          <a:lnTo>
                            <a:pt x="58203" y="76085"/>
                          </a:lnTo>
                          <a:cubicBezTo>
                            <a:pt x="58254" y="76415"/>
                            <a:pt x="58432" y="76732"/>
                            <a:pt x="59079" y="76631"/>
                          </a:cubicBezTo>
                          <a:lnTo>
                            <a:pt x="70674" y="75005"/>
                          </a:lnTo>
                          <a:cubicBezTo>
                            <a:pt x="82790" y="73303"/>
                            <a:pt x="93192" y="71843"/>
                            <a:pt x="98780" y="70497"/>
                          </a:cubicBezTo>
                          <a:cubicBezTo>
                            <a:pt x="102425" y="69646"/>
                            <a:pt x="105219" y="68566"/>
                            <a:pt x="105282" y="65176"/>
                          </a:cubicBezTo>
                          <a:cubicBezTo>
                            <a:pt x="105333" y="63588"/>
                            <a:pt x="105257" y="61124"/>
                            <a:pt x="105015" y="59461"/>
                          </a:cubicBezTo>
                          <a:cubicBezTo>
                            <a:pt x="104850" y="58241"/>
                            <a:pt x="105168" y="57632"/>
                            <a:pt x="105828" y="57543"/>
                          </a:cubicBezTo>
                          <a:cubicBezTo>
                            <a:pt x="106742" y="57416"/>
                            <a:pt x="107263" y="58241"/>
                            <a:pt x="107454" y="59575"/>
                          </a:cubicBezTo>
                          <a:cubicBezTo>
                            <a:pt x="108470" y="66763"/>
                            <a:pt x="109054" y="73786"/>
                            <a:pt x="109486" y="76885"/>
                          </a:cubicBezTo>
                          <a:cubicBezTo>
                            <a:pt x="109841" y="79425"/>
                            <a:pt x="111213" y="86346"/>
                            <a:pt x="111835" y="90766"/>
                          </a:cubicBezTo>
                          <a:cubicBezTo>
                            <a:pt x="112038" y="92201"/>
                            <a:pt x="111759" y="93039"/>
                            <a:pt x="110832" y="93166"/>
                          </a:cubicBezTo>
                          <a:cubicBezTo>
                            <a:pt x="110171" y="93255"/>
                            <a:pt x="109714" y="92874"/>
                            <a:pt x="109524" y="91541"/>
                          </a:cubicBezTo>
                          <a:cubicBezTo>
                            <a:pt x="109295" y="89877"/>
                            <a:pt x="108851" y="88594"/>
                            <a:pt x="108444" y="87629"/>
                          </a:cubicBezTo>
                          <a:cubicBezTo>
                            <a:pt x="107606" y="85496"/>
                            <a:pt x="104634" y="85356"/>
                            <a:pt x="100748" y="85445"/>
                          </a:cubicBezTo>
                          <a:cubicBezTo>
                            <a:pt x="95135" y="85673"/>
                            <a:pt x="84733" y="87134"/>
                            <a:pt x="72618" y="88836"/>
                          </a:cubicBezTo>
                          <a:lnTo>
                            <a:pt x="49440" y="92100"/>
                          </a:lnTo>
                          <a:cubicBezTo>
                            <a:pt x="29426" y="94906"/>
                            <a:pt x="25730" y="95427"/>
                            <a:pt x="21552" y="96240"/>
                          </a:cubicBezTo>
                          <a:cubicBezTo>
                            <a:pt x="17107" y="97091"/>
                            <a:pt x="15126" y="98272"/>
                            <a:pt x="14719" y="102056"/>
                          </a:cubicBezTo>
                          <a:cubicBezTo>
                            <a:pt x="14580" y="102971"/>
                            <a:pt x="14707" y="104876"/>
                            <a:pt x="14922" y="106425"/>
                          </a:cubicBezTo>
                          <a:cubicBezTo>
                            <a:pt x="15100" y="107644"/>
                            <a:pt x="14922" y="108343"/>
                            <a:pt x="14008" y="108470"/>
                          </a:cubicBezTo>
                          <a:cubicBezTo>
                            <a:pt x="13081" y="108597"/>
                            <a:pt x="12713" y="107860"/>
                            <a:pt x="12497" y="106311"/>
                          </a:cubicBezTo>
                          <a:cubicBezTo>
                            <a:pt x="11659" y="100342"/>
                            <a:pt x="11074" y="93319"/>
                            <a:pt x="10643" y="90321"/>
                          </a:cubicBezTo>
                          <a:cubicBezTo>
                            <a:pt x="10274" y="87667"/>
                            <a:pt x="8903" y="80758"/>
                            <a:pt x="8293" y="76440"/>
                          </a:cubicBezTo>
                          <a:cubicBezTo>
                            <a:pt x="8077" y="74891"/>
                            <a:pt x="8230" y="74078"/>
                            <a:pt x="9144" y="73951"/>
                          </a:cubicBezTo>
                          <a:cubicBezTo>
                            <a:pt x="10071" y="73824"/>
                            <a:pt x="10427" y="74446"/>
                            <a:pt x="10617" y="75780"/>
                          </a:cubicBezTo>
                          <a:cubicBezTo>
                            <a:pt x="10744" y="76656"/>
                            <a:pt x="11011" y="77634"/>
                            <a:pt x="11468" y="78930"/>
                          </a:cubicBezTo>
                          <a:cubicBezTo>
                            <a:pt x="12535" y="81825"/>
                            <a:pt x="14910" y="82397"/>
                            <a:pt x="19545" y="81965"/>
                          </a:cubicBezTo>
                          <a:cubicBezTo>
                            <a:pt x="23787" y="81597"/>
                            <a:pt x="27483" y="81076"/>
                            <a:pt x="47497" y="78269"/>
                          </a:cubicBezTo>
                          <a:lnTo>
                            <a:pt x="50266" y="77876"/>
                          </a:lnTo>
                          <a:cubicBezTo>
                            <a:pt x="50926" y="77787"/>
                            <a:pt x="51142" y="77418"/>
                            <a:pt x="51091" y="77088"/>
                          </a:cubicBezTo>
                          <a:close/>
                          <a:moveTo>
                            <a:pt x="45148" y="34823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2" behindDoc="0" locked="0" layoutInCell="1" allowOverlap="1">
            <wp:simplePos x="0" y="0"/>
            <wp:positionH relativeFrom="page">
              <wp:posOffset>7178623</wp:posOffset>
            </wp:positionH>
            <wp:positionV relativeFrom="page">
              <wp:posOffset>9689145</wp:posOffset>
            </wp:positionV>
            <wp:extent cx="104799" cy="59549"/>
            <wp:effectExtent l="0" t="0" r="0" b="0"/>
            <wp:wrapNone/>
            <wp:docPr id="289" name="Freeform 2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4799" cy="59549"/>
                    </a:xfrm>
                    <a:custGeom>
                      <a:rect l="l" t="t" r="r" b="b"/>
                      <a:pathLst>
                        <a:path w="104799" h="59549">
                          <a:moveTo>
                            <a:pt x="7010" y="1841"/>
                          </a:moveTo>
                          <a:cubicBezTo>
                            <a:pt x="8216" y="229"/>
                            <a:pt x="8927" y="0"/>
                            <a:pt x="11810" y="483"/>
                          </a:cubicBezTo>
                          <a:cubicBezTo>
                            <a:pt x="19036" y="1664"/>
                            <a:pt x="26834" y="3390"/>
                            <a:pt x="28917" y="3847"/>
                          </a:cubicBezTo>
                          <a:cubicBezTo>
                            <a:pt x="30873" y="4279"/>
                            <a:pt x="32257" y="4850"/>
                            <a:pt x="32117" y="5727"/>
                          </a:cubicBezTo>
                          <a:cubicBezTo>
                            <a:pt x="31952" y="6717"/>
                            <a:pt x="30746" y="6628"/>
                            <a:pt x="29704" y="6463"/>
                          </a:cubicBezTo>
                          <a:cubicBezTo>
                            <a:pt x="27990" y="6184"/>
                            <a:pt x="25170" y="6171"/>
                            <a:pt x="22846" y="6362"/>
                          </a:cubicBezTo>
                          <a:cubicBezTo>
                            <a:pt x="12737" y="7200"/>
                            <a:pt x="8127" y="13118"/>
                            <a:pt x="7010" y="19951"/>
                          </a:cubicBezTo>
                          <a:cubicBezTo>
                            <a:pt x="5385" y="29869"/>
                            <a:pt x="12597" y="36029"/>
                            <a:pt x="19544" y="37172"/>
                          </a:cubicBezTo>
                          <a:cubicBezTo>
                            <a:pt x="25983" y="38226"/>
                            <a:pt x="32283" y="37566"/>
                            <a:pt x="42315" y="29806"/>
                          </a:cubicBezTo>
                          <a:lnTo>
                            <a:pt x="47878" y="25513"/>
                          </a:lnTo>
                          <a:cubicBezTo>
                            <a:pt x="61150" y="15239"/>
                            <a:pt x="71030" y="12547"/>
                            <a:pt x="81647" y="14287"/>
                          </a:cubicBezTo>
                          <a:cubicBezTo>
                            <a:pt x="96087" y="16661"/>
                            <a:pt x="104799" y="28498"/>
                            <a:pt x="102285" y="43814"/>
                          </a:cubicBezTo>
                          <a:cubicBezTo>
                            <a:pt x="101116" y="50977"/>
                            <a:pt x="99046" y="55396"/>
                            <a:pt x="97649" y="58114"/>
                          </a:cubicBezTo>
                          <a:cubicBezTo>
                            <a:pt x="97230" y="59067"/>
                            <a:pt x="96748" y="59549"/>
                            <a:pt x="95821" y="59397"/>
                          </a:cubicBezTo>
                          <a:cubicBezTo>
                            <a:pt x="94119" y="59118"/>
                            <a:pt x="90385" y="58051"/>
                            <a:pt x="80149" y="56374"/>
                          </a:cubicBezTo>
                          <a:cubicBezTo>
                            <a:pt x="77253" y="55904"/>
                            <a:pt x="76263" y="55396"/>
                            <a:pt x="76402" y="54520"/>
                          </a:cubicBezTo>
                          <a:cubicBezTo>
                            <a:pt x="76542" y="53745"/>
                            <a:pt x="77380" y="53542"/>
                            <a:pt x="78955" y="53809"/>
                          </a:cubicBezTo>
                          <a:cubicBezTo>
                            <a:pt x="80136" y="53999"/>
                            <a:pt x="84289" y="54114"/>
                            <a:pt x="88086" y="52361"/>
                          </a:cubicBezTo>
                          <a:cubicBezTo>
                            <a:pt x="90842" y="51117"/>
                            <a:pt x="95313" y="48564"/>
                            <a:pt x="96481" y="41401"/>
                          </a:cubicBezTo>
                          <a:cubicBezTo>
                            <a:pt x="97815" y="33235"/>
                            <a:pt x="92988" y="27355"/>
                            <a:pt x="85115" y="26059"/>
                          </a:cubicBezTo>
                          <a:cubicBezTo>
                            <a:pt x="79082" y="25069"/>
                            <a:pt x="74066" y="26860"/>
                            <a:pt x="64299" y="34657"/>
                          </a:cubicBezTo>
                          <a:lnTo>
                            <a:pt x="61035" y="37286"/>
                          </a:lnTo>
                          <a:cubicBezTo>
                            <a:pt x="46913" y="48665"/>
                            <a:pt x="37083" y="51929"/>
                            <a:pt x="24612" y="49885"/>
                          </a:cubicBezTo>
                          <a:cubicBezTo>
                            <a:pt x="16992" y="48640"/>
                            <a:pt x="8330" y="44728"/>
                            <a:pt x="3467" y="35788"/>
                          </a:cubicBezTo>
                          <a:cubicBezTo>
                            <a:pt x="178" y="29577"/>
                            <a:pt x="0" y="23215"/>
                            <a:pt x="965" y="17373"/>
                          </a:cubicBezTo>
                          <a:cubicBezTo>
                            <a:pt x="2007" y="10985"/>
                            <a:pt x="3747" y="6171"/>
                            <a:pt x="7010" y="1841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2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671" w:lineRule="exact"/>
        <w:ind w:left="3266" w:right="0" w:firstLine="0"/>
      </w:pPr>
      <w:r/>
      <w:r>
        <w:rPr sz="56" baseline="0" dirty="0">
          <w:jc w:val="left"/>
          <w:rFonts w:ascii="FuturaBT-BoldCondensed" w:hAnsi="FuturaBT-BoldCondensed" w:cs="FuturaBT-BoldCondensed"/>
          <w:b/>
          <w:bCs/>
          <w:color w:val="3B00DD"/>
          <w:spacing w:val="-89"/>
          <w:sz w:val="56"/>
          <w:szCs w:val="56"/>
        </w:rPr>
        <w:t>Sponsorship Agreement</w:t>
      </w:r>
      <w:r>
        <w:rPr>
          <w:rFonts w:ascii="Times New Roman" w:hAnsi="Times New Roman" w:cs="Times New Roman"/>
          <w:sz w:val="56"/>
          <w:szCs w:val="56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616" w:lineRule="exact"/>
        <w:ind w:left="613" w:right="735" w:firstLine="171"/>
      </w:pPr>
      <w:r/>
      <w:r>
        <w:rPr sz="20" baseline="0" dirty="0">
          <w:jc w:val="left"/>
          <w:rFonts w:ascii="Palatino-Italic" w:hAnsi="Palatino-Italic" w:cs="Palatino-Italic"/>
          <w:i/>
          <w:iCs/>
          <w:color w:val="000000"/>
          <w:sz w:val="20"/>
          <w:szCs w:val="20"/>
        </w:rPr>
        <w:t>Please </w:t>
      </w:r>
      <w:r>
        <w:rPr sz="20" baseline="0" dirty="0">
          <w:jc w:val="left"/>
          <w:rFonts w:ascii="Palatino-Italic" w:hAnsi="Palatino-Italic" w:cs="Palatino-Italic"/>
          <w:i/>
          <w:iCs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Palatino-Italic" w:hAnsi="Palatino-Italic" w:cs="Palatino-Italic"/>
          <w:i/>
          <w:iCs/>
          <w:color w:val="000000"/>
          <w:sz w:val="20"/>
          <w:szCs w:val="20"/>
        </w:rPr>
        <w:t>eturn this form to </w:t>
      </w:r>
      <w:hyperlink r:id="rId290" w:history="1">
        <w:r>
          <w:rPr sz="20" baseline="0" dirty="0">
            <w:jc w:val="left"/>
            <w:rFonts w:ascii="Palatino-Italic" w:hAnsi="Palatino-Italic" w:cs="Palatino-Italic"/>
            <w:i/>
            <w:iCs/>
            <w:color w:val="000000"/>
            <w:sz w:val="20"/>
            <w:szCs w:val="20"/>
          </w:rPr>
          <w:t>helpinghandsopenheartsdallas@yahoo.com</w:t>
        </w:r>
      </w:hyperlink>
      <w:r>
        <w:rPr sz="20" baseline="0" dirty="0">
          <w:jc w:val="left"/>
          <w:rFonts w:ascii="Palatino-Italic" w:hAnsi="Palatino-Italic" w:cs="Palatino-Italic"/>
          <w:i/>
          <w:iCs/>
          <w:color w:val="000000"/>
          <w:sz w:val="20"/>
          <w:szCs w:val="20"/>
        </w:rPr>
        <w:t> or by mail to PO Box 224571, Dallas, </w:t>
      </w:r>
      <w:r>
        <w:rPr sz="20" baseline="0" dirty="0">
          <w:jc w:val="left"/>
          <w:rFonts w:ascii="Palatino-Italic" w:hAnsi="Palatino-Italic" w:cs="Palatino-Italic"/>
          <w:i/>
          <w:iCs/>
          <w:color w:val="000000"/>
          <w:spacing w:val="-23"/>
          <w:sz w:val="20"/>
          <w:szCs w:val="20"/>
        </w:rPr>
        <w:t>T</w:t>
      </w:r>
      <w:r>
        <w:rPr sz="20" baseline="0" dirty="0">
          <w:jc w:val="left"/>
          <w:rFonts w:ascii="Palatino-Italic" w:hAnsi="Palatino-Italic" w:cs="Palatino-Italic"/>
          <w:i/>
          <w:iCs/>
          <w:color w:val="000000"/>
          <w:spacing w:val="-16"/>
          <w:sz w:val="20"/>
          <w:szCs w:val="20"/>
        </w:rPr>
        <w:t>exas 75222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531" behindDoc="0" locked="0" layoutInCell="1" allowOverlap="1">
            <wp:simplePos x="0" y="0"/>
            <wp:positionH relativeFrom="page">
              <wp:posOffset>2999700</wp:posOffset>
            </wp:positionH>
            <wp:positionV relativeFrom="line">
              <wp:posOffset>227978</wp:posOffset>
            </wp:positionV>
            <wp:extent cx="4052696" cy="180"/>
            <wp:effectExtent l="0" t="0" r="0" b="0"/>
            <wp:wrapNone/>
            <wp:docPr id="291" name="Freeform 2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052696" cy="180"/>
                    </a:xfrm>
                    <a:custGeom>
                      <a:rect l="l" t="t" r="r" b="b"/>
                      <a:pathLst>
                        <a:path w="4052696" h="180">
                          <a:moveTo>
                            <a:pt x="0" y="0"/>
                          </a:moveTo>
                          <a:lnTo>
                            <a:pt x="4052696" y="0"/>
                          </a:lnTo>
                        </a:path>
                      </a:pathLst>
                    </a:custGeom>
                    <a:noFill/>
                    <a:ln w="3175" cap="flat" cmpd="sng">
                      <a:solidFill>
                        <a:srgbClr val="373535">
                          <a:alpha val="100000"/>
                        </a:srgbClr>
                      </a:solidFill>
                      <a:miter lim="508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Company Name: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(for digital and print media)</w:t>
      </w:r>
      <w:r>
        <w:rPr>
          <w:rFonts w:ascii="Times New Roman" w:hAnsi="Times New Roman" w:cs="Times New Roman"/>
          <w:sz w:val="16"/>
          <w:szCs w:val="1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613" w:right="0" w:firstLine="0"/>
      </w:pPr>
      <w:r>
        <w:drawing>
          <wp:anchor simplePos="0" relativeHeight="251658534" behindDoc="0" locked="0" layoutInCell="1" allowOverlap="1">
            <wp:simplePos x="0" y="0"/>
            <wp:positionH relativeFrom="page">
              <wp:posOffset>1277999</wp:posOffset>
            </wp:positionH>
            <wp:positionV relativeFrom="line">
              <wp:posOffset>149866</wp:posOffset>
            </wp:positionV>
            <wp:extent cx="5774397" cy="180"/>
            <wp:effectExtent l="0" t="0" r="0" b="0"/>
            <wp:wrapNone/>
            <wp:docPr id="292" name="Freeform 2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774397" cy="180"/>
                    </a:xfrm>
                    <a:custGeom>
                      <a:rect l="l" t="t" r="r" b="b"/>
                      <a:pathLst>
                        <a:path w="5774397" h="180">
                          <a:moveTo>
                            <a:pt x="0" y="0"/>
                          </a:moveTo>
                          <a:lnTo>
                            <a:pt x="5774397" y="0"/>
                          </a:lnTo>
                        </a:path>
                      </a:pathLst>
                    </a:custGeom>
                    <a:noFill/>
                    <a:ln w="3175" cap="flat" cmpd="sng">
                      <a:solidFill>
                        <a:srgbClr val="373535">
                          <a:alpha val="100000"/>
                        </a:srgbClr>
                      </a:solidFill>
                      <a:miter lim="508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Add</w:t>
      </w:r>
      <w:r>
        <w:rPr sz="20" baseline="0" dirty="0">
          <w:jc w:val="left"/>
          <w:rFonts w:ascii="Arial" w:hAnsi="Arial" w:cs="Arial"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Arial" w:hAnsi="Arial" w:cs="Arial"/>
          <w:color w:val="000000"/>
          <w:spacing w:val="-13"/>
          <w:sz w:val="20"/>
          <w:szCs w:val="20"/>
        </w:rPr>
        <w:t>ess: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33"/>
          <w:tab w:val="left" w:pos="2053"/>
          <w:tab w:val="left" w:pos="2773"/>
          <w:tab w:val="left" w:pos="3493"/>
          <w:tab w:val="left" w:pos="4213"/>
          <w:tab w:val="left" w:pos="4933"/>
          <w:tab w:val="left" w:pos="5653"/>
          <w:tab w:val="left" w:pos="6373"/>
          <w:tab w:val="left" w:pos="7093"/>
          <w:tab w:val="left" w:pos="7813"/>
        </w:tabs>
        <w:spacing w:before="0" w:after="0" w:line="330" w:lineRule="exact"/>
        <w:ind w:left="613" w:right="0" w:firstLine="0"/>
      </w:pPr>
      <w:r>
        <w:drawing>
          <wp:anchor simplePos="0" relativeHeight="251658537" behindDoc="0" locked="0" layoutInCell="1" allowOverlap="1">
            <wp:simplePos x="0" y="0"/>
            <wp:positionH relativeFrom="page">
              <wp:posOffset>1028700</wp:posOffset>
            </wp:positionH>
            <wp:positionV relativeFrom="line">
              <wp:posOffset>143069</wp:posOffset>
            </wp:positionV>
            <wp:extent cx="2290495" cy="180"/>
            <wp:effectExtent l="0" t="0" r="0" b="0"/>
            <wp:wrapNone/>
            <wp:docPr id="293" name="Freeform 2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90495" cy="180"/>
                    </a:xfrm>
                    <a:custGeom>
                      <a:rect l="l" t="t" r="r" b="b"/>
                      <a:pathLst>
                        <a:path w="2290495" h="180">
                          <a:moveTo>
                            <a:pt x="0" y="0"/>
                          </a:moveTo>
                          <a:lnTo>
                            <a:pt x="2290495" y="0"/>
                          </a:lnTo>
                        </a:path>
                      </a:pathLst>
                    </a:custGeom>
                    <a:noFill/>
                    <a:ln w="3175" cap="flat" cmpd="sng">
                      <a:solidFill>
                        <a:srgbClr val="373535">
                          <a:alpha val="100000"/>
                        </a:srgbClr>
                      </a:solidFill>
                      <a:miter lim="508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9" behindDoc="0" locked="0" layoutInCell="1" allowOverlap="1">
            <wp:simplePos x="0" y="0"/>
            <wp:positionH relativeFrom="page">
              <wp:posOffset>3796200</wp:posOffset>
            </wp:positionH>
            <wp:positionV relativeFrom="line">
              <wp:posOffset>143069</wp:posOffset>
            </wp:positionV>
            <wp:extent cx="1261795" cy="180"/>
            <wp:effectExtent l="0" t="0" r="0" b="0"/>
            <wp:wrapNone/>
            <wp:docPr id="294" name="Freeform 2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61795" cy="180"/>
                    </a:xfrm>
                    <a:custGeom>
                      <a:rect l="l" t="t" r="r" b="b"/>
                      <a:pathLst>
                        <a:path w="1261795" h="180">
                          <a:moveTo>
                            <a:pt x="0" y="0"/>
                          </a:moveTo>
                          <a:lnTo>
                            <a:pt x="1261795" y="0"/>
                          </a:lnTo>
                        </a:path>
                      </a:pathLst>
                    </a:custGeom>
                    <a:noFill/>
                    <a:ln w="3175" cap="flat" cmpd="sng">
                      <a:solidFill>
                        <a:srgbClr val="373535">
                          <a:alpha val="100000"/>
                        </a:srgbClr>
                      </a:solidFill>
                      <a:miter lim="508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52" behindDoc="0" locked="0" layoutInCell="1" allowOverlap="1">
            <wp:simplePos x="0" y="0"/>
            <wp:positionH relativeFrom="page">
              <wp:posOffset>5564699</wp:posOffset>
            </wp:positionH>
            <wp:positionV relativeFrom="line">
              <wp:posOffset>143069</wp:posOffset>
            </wp:positionV>
            <wp:extent cx="1487703" cy="180"/>
            <wp:effectExtent l="0" t="0" r="0" b="0"/>
            <wp:wrapNone/>
            <wp:docPr id="295" name="Freeform 2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87703" cy="180"/>
                    </a:xfrm>
                    <a:custGeom>
                      <a:rect l="l" t="t" r="r" b="b"/>
                      <a:pathLst>
                        <a:path w="1487703" h="180">
                          <a:moveTo>
                            <a:pt x="0" y="0"/>
                          </a:moveTo>
                          <a:lnTo>
                            <a:pt x="1487703" y="0"/>
                          </a:lnTo>
                        </a:path>
                      </a:pathLst>
                    </a:custGeom>
                    <a:noFill/>
                    <a:ln w="3175" cap="flat" cmpd="sng">
                      <a:solidFill>
                        <a:srgbClr val="373535">
                          <a:alpha val="100000"/>
                        </a:srgbClr>
                      </a:solidFill>
                      <a:miter lim="508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City:  	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State:  	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	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Zip: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773"/>
          <w:tab w:val="left" w:pos="3493"/>
          <w:tab w:val="left" w:pos="4213"/>
          <w:tab w:val="left" w:pos="6373"/>
          <w:tab w:val="left" w:pos="7093"/>
          <w:tab w:val="left" w:pos="7813"/>
        </w:tabs>
        <w:spacing w:before="0" w:after="0" w:line="330" w:lineRule="exact"/>
        <w:ind w:left="613" w:right="0" w:firstLine="0"/>
      </w:pPr>
      <w:r>
        <w:drawing>
          <wp:anchor simplePos="0" relativeHeight="251658543" behindDoc="0" locked="0" layoutInCell="1" allowOverlap="1">
            <wp:simplePos x="0" y="0"/>
            <wp:positionH relativeFrom="page">
              <wp:posOffset>1924199</wp:posOffset>
            </wp:positionH>
            <wp:positionV relativeFrom="line">
              <wp:posOffset>154265</wp:posOffset>
            </wp:positionV>
            <wp:extent cx="990003" cy="180"/>
            <wp:effectExtent l="0" t="0" r="0" b="0"/>
            <wp:wrapNone/>
            <wp:docPr id="296" name="Freeform 2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90003" cy="180"/>
                    </a:xfrm>
                    <a:custGeom>
                      <a:rect l="l" t="t" r="r" b="b"/>
                      <a:pathLst>
                        <a:path w="990003" h="180">
                          <a:moveTo>
                            <a:pt x="0" y="0"/>
                          </a:moveTo>
                          <a:lnTo>
                            <a:pt x="990003" y="0"/>
                          </a:lnTo>
                        </a:path>
                      </a:pathLst>
                    </a:custGeom>
                    <a:noFill/>
                    <a:ln w="3175" cap="flat" cmpd="sng">
                      <a:solidFill>
                        <a:srgbClr val="373535">
                          <a:alpha val="100000"/>
                        </a:srgbClr>
                      </a:solidFill>
                      <a:miter lim="508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0" behindDoc="0" locked="0" layoutInCell="1" allowOverlap="1">
            <wp:simplePos x="0" y="0"/>
            <wp:positionH relativeFrom="page">
              <wp:posOffset>3943350</wp:posOffset>
            </wp:positionH>
            <wp:positionV relativeFrom="line">
              <wp:posOffset>154265</wp:posOffset>
            </wp:positionV>
            <wp:extent cx="1261795" cy="180"/>
            <wp:effectExtent l="0" t="0" r="0" b="0"/>
            <wp:wrapNone/>
            <wp:docPr id="297" name="Freeform 2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61795" cy="180"/>
                    </a:xfrm>
                    <a:custGeom>
                      <a:rect l="l" t="t" r="r" b="b"/>
                      <a:pathLst>
                        <a:path w="1261795" h="180">
                          <a:moveTo>
                            <a:pt x="0" y="0"/>
                          </a:moveTo>
                          <a:lnTo>
                            <a:pt x="1261795" y="0"/>
                          </a:lnTo>
                        </a:path>
                      </a:pathLst>
                    </a:custGeom>
                    <a:noFill/>
                    <a:ln w="3175" cap="flat" cmpd="sng">
                      <a:solidFill>
                        <a:srgbClr val="373535">
                          <a:alpha val="100000"/>
                        </a:srgbClr>
                      </a:solidFill>
                      <a:miter lim="508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46" behindDoc="0" locked="0" layoutInCell="1" allowOverlap="1">
            <wp:simplePos x="0" y="0"/>
            <wp:positionH relativeFrom="page">
              <wp:posOffset>6185699</wp:posOffset>
            </wp:positionH>
            <wp:positionV relativeFrom="line">
              <wp:posOffset>154265</wp:posOffset>
            </wp:positionV>
            <wp:extent cx="866698" cy="180"/>
            <wp:effectExtent l="0" t="0" r="0" b="0"/>
            <wp:wrapNone/>
            <wp:docPr id="298" name="Freeform 2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66698" cy="180"/>
                    </a:xfrm>
                    <a:custGeom>
                      <a:rect l="l" t="t" r="r" b="b"/>
                      <a:pathLst>
                        <a:path w="866698" h="180">
                          <a:moveTo>
                            <a:pt x="0" y="0"/>
                          </a:moveTo>
                          <a:lnTo>
                            <a:pt x="866698" y="0"/>
                          </a:lnTo>
                        </a:path>
                      </a:pathLst>
                    </a:custGeom>
                    <a:noFill/>
                    <a:ln w="3175" cap="flat" cmpd="sng">
                      <a:solidFill>
                        <a:srgbClr val="373535">
                          <a:alpha val="100000"/>
                        </a:srgbClr>
                      </a:solidFill>
                      <a:miter lim="508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Link for: </w:t>
      </w:r>
      <w:r>
        <w:rPr sz="24" baseline="0" dirty="0">
          <w:jc w:val="left"/>
          <w:rFonts w:ascii="Wingdings 2" w:hAnsi="Wingdings 2" w:cs="Wingdings 2"/>
          <w:color w:val="000000"/>
          <w:sz w:val="24"/>
          <w:szCs w:val="24"/>
        </w:rPr>
        <w:t></w:t>
      </w:r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 </w:t>
      </w:r>
      <w:r>
        <w:rPr sz="20" baseline="0" dirty="0">
          <w:jc w:val="left"/>
          <w:rFonts w:ascii="Palatino-Roman" w:hAnsi="Palatino-Roman" w:cs="Palatino-Roman"/>
          <w:color w:val="000000"/>
          <w:spacing w:val="-19"/>
          <w:sz w:val="20"/>
          <w:szCs w:val="20"/>
        </w:rPr>
        <w:t>W</w:t>
      </w:r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ebsite:  	</w:t>
      </w:r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 	</w:t>
      </w:r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 	</w:t>
      </w:r>
      <w:r>
        <w:rPr sz="24" baseline="0" dirty="0">
          <w:jc w:val="left"/>
          <w:rFonts w:ascii="Wingdings 2" w:hAnsi="Wingdings 2" w:cs="Wingdings 2"/>
          <w:color w:val="000000"/>
          <w:sz w:val="24"/>
          <w:szCs w:val="24"/>
        </w:rPr>
        <w:t></w:t>
      </w:r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 Instagram: @  	</w:t>
      </w:r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 	</w:t>
      </w:r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 	</w:t>
      </w:r>
      <w:r>
        <w:rPr sz="24" baseline="0" dirty="0">
          <w:jc w:val="left"/>
          <w:rFonts w:ascii="Wingdings 2" w:hAnsi="Wingdings 2" w:cs="Wingdings 2"/>
          <w:color w:val="000000"/>
          <w:sz w:val="24"/>
          <w:szCs w:val="24"/>
        </w:rPr>
        <w:t></w:t>
      </w:r>
      <w:r>
        <w:rPr sz="20" baseline="0" dirty="0">
          <w:jc w:val="left"/>
          <w:rFonts w:ascii="Arial" w:hAnsi="Arial" w:cs="Arial"/>
          <w:color w:val="000000"/>
          <w:spacing w:val="-10"/>
          <w:sz w:val="20"/>
          <w:szCs w:val="20"/>
        </w:rPr>
        <w:t> Facebook: @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330" w:lineRule="exact"/>
        <w:ind w:left="613" w:right="0" w:firstLine="0"/>
      </w:pPr>
      <w:r/>
      <w:r>
        <w:rPr sz="20" baseline="0" dirty="0">
          <w:jc w:val="left"/>
          <w:rFonts w:ascii="Arial" w:hAnsi="Arial" w:cs="Arial"/>
          <w:color w:val="000000"/>
          <w:spacing w:val="-1"/>
          <w:sz w:val="20"/>
          <w:szCs w:val="20"/>
        </w:rPr>
        <w:t>Contact Name: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613" w:right="0" w:firstLine="0"/>
      </w:pPr>
      <w:r/>
      <w:r>
        <w:rPr sz="20" baseline="0" dirty="0">
          <w:jc w:val="left"/>
          <w:rFonts w:ascii="Arial" w:hAnsi="Arial" w:cs="Arial"/>
          <w:color w:val="000000"/>
          <w:spacing w:val="-1"/>
          <w:sz w:val="20"/>
          <w:szCs w:val="20"/>
        </w:rPr>
        <w:t>Best Contact Number: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613" w:right="0" w:firstLine="0"/>
      </w:pPr>
      <w:r/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Email</w:t>
      </w:r>
      <w:r>
        <w:rPr sz="20" baseline="0" dirty="0">
          <w:jc w:val="left"/>
          <w:rFonts w:ascii="Arial" w:hAnsi="Arial" w:cs="Arial"/>
          <w:color w:val="000000"/>
          <w:spacing w:val="-13"/>
          <w:sz w:val="20"/>
          <w:szCs w:val="20"/>
        </w:rPr>
        <w:t> 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Add</w:t>
      </w:r>
      <w:r>
        <w:rPr sz="20" baseline="0" dirty="0">
          <w:jc w:val="left"/>
          <w:rFonts w:ascii="Arial" w:hAnsi="Arial" w:cs="Arial"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Arial" w:hAnsi="Arial" w:cs="Arial"/>
          <w:color w:val="000000"/>
          <w:spacing w:val="-13"/>
          <w:sz w:val="20"/>
          <w:szCs w:val="20"/>
        </w:rPr>
        <w:t>ess: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330" w:lineRule="exact"/>
        <w:ind w:left="613" w:right="0" w:firstLine="0"/>
      </w:pPr>
      <w:r/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I/</w:t>
      </w:r>
      <w:r>
        <w:rPr sz="20" baseline="0" dirty="0">
          <w:jc w:val="left"/>
          <w:rFonts w:ascii="Arial" w:hAnsi="Arial" w:cs="Arial"/>
          <w:color w:val="000000"/>
          <w:spacing w:val="-19"/>
          <w:sz w:val="20"/>
          <w:szCs w:val="20"/>
        </w:rPr>
        <w:t>W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e commit to the exclusively sponsor the HHOH Gala 2025 at the following level: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6193"/>
        </w:tabs>
        <w:spacing w:before="0" w:after="0" w:line="330" w:lineRule="exact"/>
        <w:ind w:left="613" w:right="0" w:firstLine="0"/>
      </w:pPr>
      <w:r/>
      <w:r>
        <w:rPr sz="20" baseline="0" dirty="0">
          <w:jc w:val="left"/>
          <w:rFonts w:ascii="Wingdings 2" w:hAnsi="Wingdings 2" w:cs="Wingdings 2"/>
          <w:color w:val="000000"/>
          <w:spacing w:val="153"/>
          <w:sz w:val="20"/>
          <w:szCs w:val="20"/>
        </w:rPr>
        <w:t>         </w:t>
      </w:r>
      <w:r>
        <w:rPr sz="24" baseline="0" dirty="0">
          <w:jc w:val="left"/>
          <w:rFonts w:ascii="Wingdings 2" w:hAnsi="Wingdings 2" w:cs="Wingdings 2"/>
          <w:color w:val="000000"/>
          <w:sz w:val="24"/>
          <w:szCs w:val="24"/>
        </w:rPr>
        <w:t></w:t>
      </w:r>
      <w:r>
        <w:rPr sz="20" baseline="0" dirty="0">
          <w:jc w:val="left"/>
          <w:rFonts w:ascii="Arial" w:hAnsi="Arial" w:cs="Arial"/>
          <w:color w:val="000000"/>
          <w:spacing w:val="-5"/>
          <w:sz w:val="20"/>
          <w:szCs w:val="20"/>
        </w:rPr>
        <w:t>  $15,000 Royal K</w:t>
      </w:r>
      <w:r>
        <w:rPr sz="20" baseline="0" dirty="0">
          <w:jc w:val="left"/>
          <w:rFonts w:ascii="Arial" w:hAnsi="Arial" w:cs="Arial"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ewe Sponsorship 	</w:t>
      </w:r>
      <w:r>
        <w:rPr sz="24" baseline="0" dirty="0">
          <w:jc w:val="left"/>
          <w:rFonts w:ascii="Wingdings 2" w:hAnsi="Wingdings 2" w:cs="Wingdings 2"/>
          <w:color w:val="000000"/>
          <w:sz w:val="24"/>
          <w:szCs w:val="24"/>
        </w:rPr>
        <w:t></w:t>
      </w:r>
      <w:r>
        <w:rPr sz="20" baseline="0" dirty="0">
          <w:jc w:val="left"/>
          <w:rFonts w:ascii="Arial" w:hAnsi="Arial" w:cs="Arial"/>
          <w:color w:val="000000"/>
          <w:spacing w:val="-6"/>
          <w:sz w:val="20"/>
          <w:szCs w:val="20"/>
        </w:rPr>
        <w:t> </w:t>
      </w:r>
      <w:r>
        <w:rPr sz="20" baseline="0" dirty="0">
          <w:jc w:val="left"/>
          <w:rFonts w:ascii="Arial" w:hAnsi="Arial" w:cs="Arial"/>
          <w:color w:val="000000"/>
          <w:spacing w:val="20"/>
          <w:sz w:val="20"/>
          <w:szCs w:val="20"/>
        </w:rPr>
        <w:t> </w:t>
      </w:r>
      <w:r>
        <w:rPr sz="20" baseline="0" dirty="0">
          <w:jc w:val="left"/>
          <w:rFonts w:ascii="Arial" w:hAnsi="Arial" w:cs="Arial"/>
          <w:color w:val="000000"/>
          <w:spacing w:val="-6"/>
          <w:sz w:val="20"/>
          <w:szCs w:val="20"/>
        </w:rPr>
        <w:t>$2,500 Jazz Jubilee Sponsorship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753"/>
          <w:tab w:val="left" w:pos="6193"/>
        </w:tabs>
        <w:spacing w:before="0" w:after="0" w:line="330" w:lineRule="exact"/>
        <w:ind w:left="613" w:right="0" w:firstLine="0"/>
      </w:pP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 	</w:t>
      </w:r>
      <w:r>
        <w:rPr sz="24" baseline="0" dirty="0">
          <w:jc w:val="left"/>
          <w:rFonts w:ascii="Wingdings 2" w:hAnsi="Wingdings 2" w:cs="Wingdings 2"/>
          <w:color w:val="000000"/>
          <w:sz w:val="24"/>
          <w:szCs w:val="24"/>
        </w:rPr>
        <w:t></w:t>
      </w:r>
      <w:r>
        <w:rPr sz="20" baseline="0" dirty="0">
          <w:jc w:val="left"/>
          <w:rFonts w:ascii="Arial" w:hAnsi="Arial" w:cs="Arial"/>
          <w:color w:val="000000"/>
          <w:spacing w:val="-8"/>
          <w:sz w:val="20"/>
          <w:szCs w:val="20"/>
        </w:rPr>
        <w:t>  $10,000  C</w:t>
      </w:r>
      <w:r>
        <w:rPr sz="20" baseline="0" dirty="0">
          <w:jc w:val="left"/>
          <w:rFonts w:ascii="Arial" w:hAnsi="Arial" w:cs="Arial"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esent Sponsorship 	</w:t>
      </w:r>
      <w:r>
        <w:rPr sz="24" baseline="0" dirty="0">
          <w:jc w:val="left"/>
          <w:rFonts w:ascii="Wingdings 2" w:hAnsi="Wingdings 2" w:cs="Wingdings 2"/>
          <w:color w:val="000000"/>
          <w:sz w:val="24"/>
          <w:szCs w:val="24"/>
        </w:rPr>
        <w:t></w:t>
      </w:r>
      <w:r>
        <w:rPr sz="20" baseline="0" dirty="0">
          <w:jc w:val="left"/>
          <w:rFonts w:ascii="Arial" w:hAnsi="Arial" w:cs="Arial"/>
          <w:color w:val="000000"/>
          <w:spacing w:val="-6"/>
          <w:sz w:val="20"/>
          <w:szCs w:val="20"/>
        </w:rPr>
        <w:t> </w:t>
      </w:r>
      <w:r>
        <w:rPr sz="20" baseline="0" dirty="0">
          <w:jc w:val="left"/>
          <w:rFonts w:ascii="Arial" w:hAnsi="Arial" w:cs="Arial"/>
          <w:color w:val="000000"/>
          <w:spacing w:val="20"/>
          <w:sz w:val="20"/>
          <w:szCs w:val="20"/>
        </w:rPr>
        <w:t> </w:t>
      </w:r>
      <w:r>
        <w:rPr sz="20" baseline="0" dirty="0">
          <w:jc w:val="left"/>
          <w:rFonts w:ascii="Arial" w:hAnsi="Arial" w:cs="Arial"/>
          <w:color w:val="000000"/>
          <w:spacing w:val="-10"/>
          <w:sz w:val="20"/>
          <w:szCs w:val="20"/>
        </w:rPr>
        <w:t>$1,500 F</w:t>
      </w:r>
      <w:r>
        <w:rPr sz="20" baseline="0" dirty="0">
          <w:jc w:val="left"/>
          <w:rFonts w:ascii="Arial" w:hAnsi="Arial" w:cs="Arial"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Arial" w:hAnsi="Arial" w:cs="Arial"/>
          <w:color w:val="000000"/>
          <w:spacing w:val="-3"/>
          <w:sz w:val="20"/>
          <w:szCs w:val="20"/>
        </w:rPr>
        <w:t>ench Quarter Reserved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753"/>
          <w:tab w:val="left" w:pos="6213"/>
        </w:tabs>
        <w:spacing w:before="0" w:after="0" w:line="330" w:lineRule="exact"/>
        <w:ind w:left="613" w:right="0" w:firstLine="0"/>
      </w:pP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 	</w:t>
      </w:r>
      <w:r>
        <w:rPr sz="24" baseline="0" dirty="0">
          <w:jc w:val="left"/>
          <w:rFonts w:ascii="Wingdings 2" w:hAnsi="Wingdings 2" w:cs="Wingdings 2"/>
          <w:color w:val="000000"/>
          <w:sz w:val="24"/>
          <w:szCs w:val="24"/>
        </w:rPr>
        <w:t>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 $5,000 Magnolia Sponsorship 	</w:t>
      </w:r>
      <w:r>
        <w:rPr sz="24" baseline="0" dirty="0">
          <w:jc w:val="left"/>
          <w:rFonts w:ascii="Wingdings 2" w:hAnsi="Wingdings 2" w:cs="Wingdings 2"/>
          <w:color w:val="000000"/>
          <w:sz w:val="24"/>
          <w:szCs w:val="24"/>
        </w:rPr>
        <w:t>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 $125.00 Second Line/Individual </w:t>
      </w:r>
      <w:r>
        <w:rPr sz="20" baseline="0" dirty="0">
          <w:jc w:val="left"/>
          <w:rFonts w:ascii="Arial" w:hAnsi="Arial" w:cs="Arial"/>
          <w:color w:val="000000"/>
          <w:spacing w:val="-12"/>
          <w:sz w:val="20"/>
          <w:szCs w:val="20"/>
        </w:rPr>
        <w:t>T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icket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053"/>
          <w:tab w:val="left" w:pos="3493"/>
        </w:tabs>
        <w:spacing w:before="257" w:after="0" w:line="336" w:lineRule="exact"/>
        <w:ind w:left="613" w:right="735" w:firstLine="0"/>
      </w:pPr>
      <w:r/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I/</w:t>
      </w:r>
      <w:r>
        <w:rPr sz="20" baseline="0" dirty="0">
          <w:jc w:val="left"/>
          <w:rFonts w:ascii="Arial" w:hAnsi="Arial" w:cs="Arial"/>
          <w:color w:val="000000"/>
          <w:spacing w:val="-19"/>
          <w:sz w:val="20"/>
          <w:szCs w:val="20"/>
        </w:rPr>
        <w:t>W</w:t>
      </w:r>
      <w:r>
        <w:rPr sz="20" baseline="0" dirty="0">
          <w:jc w:val="left"/>
          <w:rFonts w:ascii="Arial" w:hAnsi="Arial" w:cs="Arial"/>
          <w:color w:val="000000"/>
          <w:spacing w:val="-11"/>
          <w:sz w:val="20"/>
          <w:szCs w:val="20"/>
        </w:rPr>
        <w:t>e a</w:t>
      </w:r>
      <w:r>
        <w:rPr sz="20" baseline="0" dirty="0">
          <w:jc w:val="left"/>
          <w:rFonts w:ascii="Arial" w:hAnsi="Arial" w:cs="Arial"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e unable to attend but would like to make the following donation: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drawing>
          <wp:anchor simplePos="0" relativeHeight="251658564" behindDoc="0" locked="0" layoutInCell="1" allowOverlap="1">
            <wp:simplePos x="0" y="0"/>
            <wp:positionH relativeFrom="page">
              <wp:posOffset>4607999</wp:posOffset>
            </wp:positionH>
            <wp:positionV relativeFrom="line">
              <wp:posOffset>172175</wp:posOffset>
            </wp:positionV>
            <wp:extent cx="2444394" cy="180"/>
            <wp:effectExtent l="0" t="0" r="0" b="0"/>
            <wp:wrapNone/>
            <wp:docPr id="299" name="Freeform 2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44394" cy="180"/>
                    </a:xfrm>
                    <a:custGeom>
                      <a:rect l="l" t="t" r="r" b="b"/>
                      <a:pathLst>
                        <a:path w="2444394" h="180">
                          <a:moveTo>
                            <a:pt x="0" y="0"/>
                          </a:moveTo>
                          <a:lnTo>
                            <a:pt x="2444394" y="0"/>
                          </a:lnTo>
                        </a:path>
                      </a:pathLst>
                    </a:custGeom>
                    <a:noFill/>
                    <a:ln w="3175" cap="flat" cmpd="sng">
                      <a:solidFill>
                        <a:srgbClr val="373535">
                          <a:alpha val="100000"/>
                        </a:srgbClr>
                      </a:solidFill>
                      <a:miter lim="508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Wingdings 2" w:hAnsi="Wingdings 2" w:cs="Wingdings 2"/>
          <w:color w:val="000000"/>
          <w:sz w:val="24"/>
          <w:szCs w:val="24"/>
        </w:rPr>
        <w:t> 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$ 1,000  	</w:t>
      </w:r>
      <w:r>
        <w:rPr sz="20" baseline="0" dirty="0">
          <w:jc w:val="left"/>
          <w:rFonts w:ascii="Arial" w:hAnsi="Arial" w:cs="Arial"/>
          <w:color w:val="000000"/>
          <w:spacing w:val="-6"/>
          <w:sz w:val="20"/>
          <w:szCs w:val="20"/>
        </w:rPr>
        <w:t>   </w:t>
      </w:r>
      <w:r>
        <w:rPr sz="24" baseline="0" dirty="0">
          <w:jc w:val="left"/>
          <w:rFonts w:ascii="Wingdings 2" w:hAnsi="Wingdings 2" w:cs="Wingdings 2"/>
          <w:color w:val="000000"/>
          <w:sz w:val="24"/>
          <w:szCs w:val="24"/>
        </w:rPr>
        <w:t>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 $ 500  	</w:t>
      </w:r>
      <w:r>
        <w:rPr sz="20" baseline="0" dirty="0">
          <w:jc w:val="left"/>
          <w:rFonts w:ascii="Arial" w:hAnsi="Arial" w:cs="Arial"/>
          <w:color w:val="000000"/>
          <w:spacing w:val="-6"/>
          <w:sz w:val="20"/>
          <w:szCs w:val="20"/>
        </w:rPr>
        <w:t>   </w:t>
      </w:r>
      <w:r>
        <w:rPr sz="24" baseline="0" dirty="0">
          <w:jc w:val="left"/>
          <w:rFonts w:ascii="Wingdings 2" w:hAnsi="Wingdings 2" w:cs="Wingdings 2"/>
          <w:color w:val="000000"/>
          <w:sz w:val="24"/>
          <w:szCs w:val="24"/>
        </w:rPr>
        <w:t></w:t>
      </w:r>
      <w:r>
        <w:rPr sz="20" baseline="0" dirty="0">
          <w:jc w:val="left"/>
          <w:rFonts w:ascii="Arial" w:hAnsi="Arial" w:cs="Arial"/>
          <w:color w:val="000000"/>
          <w:spacing w:val="-8"/>
          <w:sz w:val="20"/>
          <w:szCs w:val="20"/>
        </w:rPr>
        <w:t> $ 250      </w:t>
      </w:r>
      <w:r>
        <w:rPr sz="24" baseline="0" dirty="0">
          <w:jc w:val="left"/>
          <w:rFonts w:ascii="Wingdings 2" w:hAnsi="Wingdings 2" w:cs="Wingdings 2"/>
          <w:color w:val="000000"/>
          <w:sz w:val="24"/>
          <w:szCs w:val="24"/>
        </w:rPr>
        <w:t></w:t>
      </w:r>
      <w:r>
        <w:rPr sz="20" baseline="0" dirty="0">
          <w:jc w:val="left"/>
          <w:rFonts w:ascii="Arial" w:hAnsi="Arial" w:cs="Arial"/>
          <w:color w:val="000000"/>
          <w:spacing w:val="-8"/>
          <w:sz w:val="20"/>
          <w:szCs w:val="20"/>
        </w:rPr>
        <w:t> $ 100      </w:t>
      </w:r>
      <w:r>
        <w:rPr sz="24" baseline="0" dirty="0">
          <w:jc w:val="left"/>
          <w:rFonts w:ascii="Wingdings 2" w:hAnsi="Wingdings 2" w:cs="Wingdings 2"/>
          <w:color w:val="000000"/>
          <w:sz w:val="24"/>
          <w:szCs w:val="24"/>
        </w:rPr>
        <w:t></w:t>
      </w:r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 Other  $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7" w:after="0" w:line="336" w:lineRule="exact"/>
        <w:ind w:left="613" w:right="735" w:firstLine="0"/>
      </w:pPr>
      <w:r/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Please submit your payment and high </w:t>
      </w:r>
      <w:r>
        <w:rPr sz="20" baseline="0" dirty="0">
          <w:jc w:val="left"/>
          <w:rFonts w:ascii="Arial" w:hAnsi="Arial" w:cs="Arial"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esolution corporate or o</w:t>
      </w:r>
      <w:r>
        <w:rPr sz="20" baseline="0" dirty="0">
          <w:jc w:val="left"/>
          <w:rFonts w:ascii="Arial" w:hAnsi="Arial" w:cs="Arial"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ganization logo by October 2nd, 2024 to  </w:t>
      </w:r>
      <w:r>
        <w:br w:type="textWrapping" w:clear="all"/>
      </w:r>
      <w:r/>
      <w:r>
        <w:rPr sz="20" baseline="0" dirty="0">
          <w:jc w:val="left"/>
          <w:rFonts w:ascii="Palatino-Roman" w:hAnsi="Palatino-Roman" w:cs="Palatino-Roman"/>
          <w:color w:val="000000"/>
          <w:sz w:val="20"/>
          <w:szCs w:val="20"/>
        </w:rPr>
        <w:t>@helpinghandsopenheartsdallas@yahoo.com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0" w:after="0" w:line="330" w:lineRule="exact"/>
        <w:ind w:left="613" w:right="0" w:firstLine="0"/>
      </w:pPr>
      <w:r/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Method of Payment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613" w:right="0" w:firstLine="0"/>
      </w:pPr>
      <w:r/>
      <w:r>
        <w:rPr sz="24" baseline="0" dirty="0">
          <w:jc w:val="left"/>
          <w:rFonts w:ascii="Wingdings 2" w:hAnsi="Wingdings 2" w:cs="Wingdings 2"/>
          <w:color w:val="000000"/>
          <w:sz w:val="24"/>
          <w:szCs w:val="24"/>
        </w:rPr>
        <w:t></w:t>
      </w:r>
      <w:r>
        <w:rPr sz="14" baseline="0" dirty="0">
          <w:jc w:val="left"/>
          <w:rFonts w:ascii="Wingdings 2" w:hAnsi="Wingdings 2" w:cs="Wingdings 2"/>
          <w:color w:val="000000"/>
          <w:sz w:val="14"/>
          <w:szCs w:val="14"/>
        </w:rPr>
        <w:t> </w:t>
      </w:r>
      <w:r>
        <w:rPr sz="20" baseline="0" dirty="0">
          <w:jc w:val="left"/>
          <w:rFonts w:ascii="Arial" w:hAnsi="Arial" w:cs="Arial"/>
          <w:color w:val="000000"/>
          <w:spacing w:val="-3"/>
          <w:sz w:val="20"/>
          <w:szCs w:val="20"/>
        </w:rPr>
        <w:t>C</w:t>
      </w:r>
      <w:r>
        <w:rPr sz="20" baseline="0" dirty="0">
          <w:jc w:val="left"/>
          <w:rFonts w:ascii="Arial" w:hAnsi="Arial" w:cs="Arial"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edit Ca</w:t>
      </w:r>
      <w:r>
        <w:rPr sz="20" baseline="0" dirty="0">
          <w:jc w:val="left"/>
          <w:rFonts w:ascii="Arial" w:hAnsi="Arial" w:cs="Arial"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Arial" w:hAnsi="Arial" w:cs="Arial"/>
          <w:color w:val="000000"/>
          <w:spacing w:val="-5"/>
          <w:sz w:val="20"/>
          <w:szCs w:val="20"/>
        </w:rPr>
        <w:t>d             </w:t>
      </w:r>
      <w:r>
        <w:rPr sz="24" baseline="0" dirty="0">
          <w:jc w:val="left"/>
          <w:rFonts w:ascii="Wingdings 2" w:hAnsi="Wingdings 2" w:cs="Wingdings 2"/>
          <w:color w:val="000000"/>
          <w:sz w:val="24"/>
          <w:szCs w:val="24"/>
        </w:rPr>
        <w:t></w:t>
      </w:r>
      <w:r>
        <w:rPr sz="14" baseline="0" dirty="0">
          <w:jc w:val="left"/>
          <w:rFonts w:ascii="Wingdings 2" w:hAnsi="Wingdings 2" w:cs="Wingdings 2"/>
          <w:color w:val="000000"/>
          <w:sz w:val="14"/>
          <w:szCs w:val="14"/>
        </w:rPr>
        <w:t> </w:t>
      </w:r>
      <w:r>
        <w:rPr sz="20" baseline="0" dirty="0">
          <w:jc w:val="left"/>
          <w:rFonts w:ascii="Arial" w:hAnsi="Arial" w:cs="Arial"/>
          <w:color w:val="000000"/>
          <w:spacing w:val="-5"/>
          <w:sz w:val="20"/>
          <w:szCs w:val="20"/>
        </w:rPr>
        <w:t>Check         </w:t>
      </w:r>
      <w:r>
        <w:rPr sz="24" baseline="0" dirty="0">
          <w:jc w:val="left"/>
          <w:rFonts w:ascii="Wingdings 2" w:hAnsi="Wingdings 2" w:cs="Wingdings 2"/>
          <w:color w:val="000000"/>
          <w:sz w:val="24"/>
          <w:szCs w:val="24"/>
        </w:rPr>
        <w:t></w:t>
      </w:r>
      <w:r>
        <w:rPr sz="14" baseline="0" dirty="0">
          <w:jc w:val="left"/>
          <w:rFonts w:ascii="Wingdings 2" w:hAnsi="Wingdings 2" w:cs="Wingdings 2"/>
          <w:color w:val="000000"/>
          <w:sz w:val="14"/>
          <w:szCs w:val="14"/>
        </w:rPr>
        <w:t> 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Invoice   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330" w:lineRule="exact"/>
        <w:ind w:left="613" w:right="0" w:firstLine="0"/>
      </w:pPr>
      <w:r>
        <w:drawing>
          <wp:anchor simplePos="0" relativeHeight="251658555" behindDoc="0" locked="0" layoutInCell="1" allowOverlap="1">
            <wp:simplePos x="0" y="0"/>
            <wp:positionH relativeFrom="page">
              <wp:posOffset>2324699</wp:posOffset>
            </wp:positionH>
            <wp:positionV relativeFrom="line">
              <wp:posOffset>163066</wp:posOffset>
            </wp:positionV>
            <wp:extent cx="4727702" cy="180"/>
            <wp:effectExtent l="0" t="0" r="0" b="0"/>
            <wp:wrapNone/>
            <wp:docPr id="300" name="Freeform 3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27702" cy="180"/>
                    </a:xfrm>
                    <a:custGeom>
                      <a:rect l="l" t="t" r="r" b="b"/>
                      <a:pathLst>
                        <a:path w="4727702" h="180">
                          <a:moveTo>
                            <a:pt x="0" y="0"/>
                          </a:moveTo>
                          <a:lnTo>
                            <a:pt x="4727702" y="0"/>
                          </a:lnTo>
                        </a:path>
                      </a:pathLst>
                    </a:custGeom>
                    <a:noFill/>
                    <a:ln w="3175" cap="flat" cmpd="sng">
                      <a:solidFill>
                        <a:srgbClr val="373535">
                          <a:alpha val="100000"/>
                        </a:srgbClr>
                      </a:solidFill>
                      <a:miter lim="508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Arial" w:hAnsi="Arial" w:cs="Arial"/>
          <w:color w:val="000000"/>
          <w:spacing w:val="-3"/>
          <w:sz w:val="20"/>
          <w:szCs w:val="20"/>
        </w:rPr>
        <w:t>Name as it appears on ca</w:t>
      </w:r>
      <w:r>
        <w:rPr sz="20" baseline="0" dirty="0">
          <w:jc w:val="left"/>
          <w:rFonts w:ascii="Arial" w:hAnsi="Arial" w:cs="Arial"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d: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330" w:lineRule="exact"/>
        <w:ind w:left="613" w:right="0" w:firstLine="0"/>
      </w:pPr>
      <w:r>
        <w:drawing>
          <wp:anchor simplePos="0" relativeHeight="251658558" behindDoc="0" locked="0" layoutInCell="1" allowOverlap="1">
            <wp:simplePos x="0" y="0"/>
            <wp:positionH relativeFrom="page">
              <wp:posOffset>1982699</wp:posOffset>
            </wp:positionH>
            <wp:positionV relativeFrom="line">
              <wp:posOffset>183268</wp:posOffset>
            </wp:positionV>
            <wp:extent cx="5069700" cy="180"/>
            <wp:effectExtent l="0" t="0" r="0" b="0"/>
            <wp:wrapNone/>
            <wp:docPr id="301" name="Freeform 3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69700" cy="180"/>
                    </a:xfrm>
                    <a:custGeom>
                      <a:rect l="l" t="t" r="r" b="b"/>
                      <a:pathLst>
                        <a:path w="5069700" h="180">
                          <a:moveTo>
                            <a:pt x="0" y="0"/>
                          </a:moveTo>
                          <a:lnTo>
                            <a:pt x="5069700" y="0"/>
                          </a:lnTo>
                        </a:path>
                      </a:pathLst>
                    </a:custGeom>
                    <a:noFill/>
                    <a:ln w="3175" cap="flat" cmpd="sng">
                      <a:solidFill>
                        <a:srgbClr val="373535">
                          <a:alpha val="100000"/>
                        </a:srgbClr>
                      </a:solidFill>
                      <a:miter lim="508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Arial" w:hAnsi="Arial" w:cs="Arial"/>
          <w:color w:val="000000"/>
          <w:spacing w:val="-3"/>
          <w:sz w:val="20"/>
          <w:szCs w:val="20"/>
        </w:rPr>
        <w:t>C</w:t>
      </w:r>
      <w:r>
        <w:rPr sz="20" baseline="0" dirty="0">
          <w:jc w:val="left"/>
          <w:rFonts w:ascii="Arial" w:hAnsi="Arial" w:cs="Arial"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edit Ca</w:t>
      </w:r>
      <w:r>
        <w:rPr sz="20" baseline="0" dirty="0">
          <w:jc w:val="left"/>
          <w:rFonts w:ascii="Arial" w:hAnsi="Arial" w:cs="Arial"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d Number: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330" w:lineRule="exact"/>
        <w:ind w:left="613" w:right="0" w:firstLine="0"/>
      </w:pPr>
      <w:r>
        <w:drawing>
          <wp:anchor simplePos="0" relativeHeight="251658561" behindDoc="0" locked="0" layoutInCell="1" allowOverlap="1">
            <wp:simplePos x="0" y="0"/>
            <wp:positionH relativeFrom="page">
              <wp:posOffset>2324699</wp:posOffset>
            </wp:positionH>
            <wp:positionV relativeFrom="line">
              <wp:posOffset>180967</wp:posOffset>
            </wp:positionV>
            <wp:extent cx="4727702" cy="180"/>
            <wp:effectExtent l="0" t="0" r="0" b="0"/>
            <wp:wrapNone/>
            <wp:docPr id="302" name="Freeform 3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27702" cy="180"/>
                    </a:xfrm>
                    <a:custGeom>
                      <a:rect l="l" t="t" r="r" b="b"/>
                      <a:pathLst>
                        <a:path w="4727702" h="180">
                          <a:moveTo>
                            <a:pt x="0" y="0"/>
                          </a:moveTo>
                          <a:lnTo>
                            <a:pt x="4727702" y="0"/>
                          </a:lnTo>
                        </a:path>
                      </a:pathLst>
                    </a:custGeom>
                    <a:noFill/>
                    <a:ln w="3175" cap="flat" cmpd="sng">
                      <a:solidFill>
                        <a:srgbClr val="373535">
                          <a:alpha val="100000"/>
                        </a:srgbClr>
                      </a:solidFill>
                      <a:miter lim="508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Exp Date  CVV Zip Code: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613" w:right="0" w:firstLine="0"/>
      </w:pPr>
      <w:r/>
      <w:r>
        <w:rPr sz="24" baseline="0" dirty="0">
          <w:jc w:val="left"/>
          <w:rFonts w:ascii="Wingdings 2" w:hAnsi="Wingdings 2" w:cs="Wingdings 2"/>
          <w:color w:val="000000"/>
          <w:sz w:val="24"/>
          <w:szCs w:val="24"/>
        </w:rPr>
        <w:t> </w:t>
      </w:r>
      <w:r>
        <w:rPr sz="20" baseline="0" dirty="0">
          <w:jc w:val="left"/>
          <w:rFonts w:ascii="Arial" w:hAnsi="Arial" w:cs="Arial"/>
          <w:color w:val="000000"/>
          <w:spacing w:val="-19"/>
          <w:sz w:val="20"/>
          <w:szCs w:val="20"/>
        </w:rPr>
        <w:t>T</w:t>
      </w:r>
      <w:r>
        <w:rPr sz="20" baseline="0" dirty="0">
          <w:jc w:val="left"/>
          <w:rFonts w:ascii="Arial" w:hAnsi="Arial" w:cs="Arial"/>
          <w:color w:val="000000"/>
          <w:spacing w:val="-1"/>
          <w:sz w:val="20"/>
          <w:szCs w:val="20"/>
        </w:rPr>
        <w:t>o Pay Online: </w:t>
      </w:r>
      <w:hyperlink r:id="rId303" w:history="1">
        <w:r>
          <w:rPr sz="20" baseline="0" dirty="0">
            <w:jc w:val="left"/>
            <w:rFonts w:ascii="Arial" w:hAnsi="Arial" w:cs="Arial"/>
            <w:color w:val="000000"/>
            <w:sz w:val="20"/>
            <w:szCs w:val="20"/>
          </w:rPr>
          <w:t>https://helpinghandsopenhearts.com/donate</w:t>
        </w:r>
      </w:hyperlink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8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15" behindDoc="0" locked="0" layoutInCell="1" allowOverlap="1">
            <wp:simplePos x="0" y="0"/>
            <wp:positionH relativeFrom="page">
              <wp:posOffset>1278509</wp:posOffset>
            </wp:positionH>
            <wp:positionV relativeFrom="paragraph">
              <wp:posOffset>121496</wp:posOffset>
            </wp:positionV>
            <wp:extent cx="128772" cy="137670"/>
            <wp:effectExtent l="0" t="0" r="0" b="0"/>
            <wp:wrapNone/>
            <wp:docPr id="304" name="Picture 3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>
                      <a:picLocks noChangeAspect="0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772" cy="13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6" behindDoc="0" locked="0" layoutInCell="1" allowOverlap="1">
            <wp:simplePos x="0" y="0"/>
            <wp:positionH relativeFrom="page">
              <wp:posOffset>1413399</wp:posOffset>
            </wp:positionH>
            <wp:positionV relativeFrom="paragraph">
              <wp:posOffset>129838</wp:posOffset>
            </wp:positionV>
            <wp:extent cx="54228" cy="113233"/>
            <wp:effectExtent l="0" t="0" r="0" b="0"/>
            <wp:wrapNone/>
            <wp:docPr id="305" name="Freeform 3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228" cy="113233"/>
                    </a:xfrm>
                    <a:custGeom>
                      <a:rect l="l" t="t" r="r" b="b"/>
                      <a:pathLst>
                        <a:path w="54228" h="113233">
                          <a:moveTo>
                            <a:pt x="2184" y="108077"/>
                          </a:moveTo>
                          <a:cubicBezTo>
                            <a:pt x="318" y="106960"/>
                            <a:pt x="0" y="106223"/>
                            <a:pt x="178" y="103061"/>
                          </a:cubicBezTo>
                          <a:cubicBezTo>
                            <a:pt x="648" y="95174"/>
                            <a:pt x="1638" y="86602"/>
                            <a:pt x="1905" y="84303"/>
                          </a:cubicBezTo>
                          <a:cubicBezTo>
                            <a:pt x="2146" y="82157"/>
                            <a:pt x="2603" y="80607"/>
                            <a:pt x="3568" y="80658"/>
                          </a:cubicBezTo>
                          <a:cubicBezTo>
                            <a:pt x="4647" y="80722"/>
                            <a:pt x="4698" y="82030"/>
                            <a:pt x="4622" y="83173"/>
                          </a:cubicBezTo>
                          <a:cubicBezTo>
                            <a:pt x="4520" y="85040"/>
                            <a:pt x="4812" y="88075"/>
                            <a:pt x="5282" y="90552"/>
                          </a:cubicBezTo>
                          <a:cubicBezTo>
                            <a:pt x="7302" y="101321"/>
                            <a:pt x="14185" y="105626"/>
                            <a:pt x="21653" y="106071"/>
                          </a:cubicBezTo>
                          <a:cubicBezTo>
                            <a:pt x="32498" y="106706"/>
                            <a:pt x="38315" y="98273"/>
                            <a:pt x="38772" y="90666"/>
                          </a:cubicBezTo>
                          <a:cubicBezTo>
                            <a:pt x="39191" y="83643"/>
                            <a:pt x="37769" y="76937"/>
                            <a:pt x="28320" y="67006"/>
                          </a:cubicBezTo>
                          <a:lnTo>
                            <a:pt x="23088" y="61519"/>
                          </a:lnTo>
                          <a:cubicBezTo>
                            <a:pt x="10553" y="48400"/>
                            <a:pt x="6578" y="38088"/>
                            <a:pt x="7264" y="26467"/>
                          </a:cubicBezTo>
                          <a:cubicBezTo>
                            <a:pt x="8203" y="10681"/>
                            <a:pt x="19951" y="0"/>
                            <a:pt x="36702" y="1004"/>
                          </a:cubicBezTo>
                          <a:cubicBezTo>
                            <a:pt x="44538" y="1461"/>
                            <a:pt x="49516" y="3201"/>
                            <a:pt x="52590" y="4382"/>
                          </a:cubicBezTo>
                          <a:cubicBezTo>
                            <a:pt x="53657" y="4738"/>
                            <a:pt x="54228" y="5207"/>
                            <a:pt x="54177" y="6211"/>
                          </a:cubicBezTo>
                          <a:cubicBezTo>
                            <a:pt x="54063" y="8078"/>
                            <a:pt x="53339" y="12205"/>
                            <a:pt x="52666" y="23394"/>
                          </a:cubicBezTo>
                          <a:cubicBezTo>
                            <a:pt x="52488" y="26556"/>
                            <a:pt x="52056" y="27674"/>
                            <a:pt x="51091" y="27623"/>
                          </a:cubicBezTo>
                          <a:cubicBezTo>
                            <a:pt x="50240" y="27572"/>
                            <a:pt x="49935" y="26683"/>
                            <a:pt x="50037" y="24969"/>
                          </a:cubicBezTo>
                          <a:cubicBezTo>
                            <a:pt x="50113" y="23673"/>
                            <a:pt x="49770" y="19190"/>
                            <a:pt x="47472" y="15317"/>
                          </a:cubicBezTo>
                          <a:cubicBezTo>
                            <a:pt x="45821" y="12485"/>
                            <a:pt x="42582" y="7963"/>
                            <a:pt x="34746" y="7506"/>
                          </a:cubicBezTo>
                          <a:cubicBezTo>
                            <a:pt x="25831" y="6973"/>
                            <a:pt x="20040" y="12827"/>
                            <a:pt x="19532" y="21425"/>
                          </a:cubicBezTo>
                          <a:cubicBezTo>
                            <a:pt x="19138" y="28029"/>
                            <a:pt x="21614" y="33211"/>
                            <a:pt x="31076" y="42850"/>
                          </a:cubicBezTo>
                          <a:lnTo>
                            <a:pt x="34276" y="46063"/>
                          </a:lnTo>
                          <a:cubicBezTo>
                            <a:pt x="48081" y="59983"/>
                            <a:pt x="52679" y="70181"/>
                            <a:pt x="51866" y="83821"/>
                          </a:cubicBezTo>
                          <a:cubicBezTo>
                            <a:pt x="51371" y="92139"/>
                            <a:pt x="48145" y="101880"/>
                            <a:pt x="39064" y="108102"/>
                          </a:cubicBezTo>
                          <a:cubicBezTo>
                            <a:pt x="32765" y="112344"/>
                            <a:pt x="25945" y="113233"/>
                            <a:pt x="19557" y="112852"/>
                          </a:cubicBezTo>
                          <a:cubicBezTo>
                            <a:pt x="12572" y="112433"/>
                            <a:pt x="7200" y="111112"/>
                            <a:pt x="2184" y="108077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4" behindDoc="0" locked="0" layoutInCell="1" allowOverlap="1">
            <wp:simplePos x="0" y="0"/>
            <wp:positionH relativeFrom="page">
              <wp:posOffset>1174699</wp:posOffset>
            </wp:positionH>
            <wp:positionV relativeFrom="paragraph">
              <wp:posOffset>144355</wp:posOffset>
            </wp:positionV>
            <wp:extent cx="105358" cy="132320"/>
            <wp:effectExtent l="0" t="0" r="0" b="0"/>
            <wp:wrapNone/>
            <wp:docPr id="306" name="Freeform 3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5358" cy="132320"/>
                    </a:xfrm>
                    <a:custGeom>
                      <a:rect l="l" t="t" r="r" b="b"/>
                      <a:pathLst>
                        <a:path w="105358" h="132320">
                          <a:moveTo>
                            <a:pt x="33477" y="107873"/>
                          </a:moveTo>
                          <a:cubicBezTo>
                            <a:pt x="36829" y="118579"/>
                            <a:pt x="39369" y="121728"/>
                            <a:pt x="41973" y="122020"/>
                          </a:cubicBezTo>
                          <a:cubicBezTo>
                            <a:pt x="44183" y="122274"/>
                            <a:pt x="46430" y="121779"/>
                            <a:pt x="48285" y="121246"/>
                          </a:cubicBezTo>
                          <a:cubicBezTo>
                            <a:pt x="49555" y="120877"/>
                            <a:pt x="50329" y="120953"/>
                            <a:pt x="50571" y="121779"/>
                          </a:cubicBezTo>
                          <a:cubicBezTo>
                            <a:pt x="50901" y="122884"/>
                            <a:pt x="49936" y="123455"/>
                            <a:pt x="48310" y="123925"/>
                          </a:cubicBezTo>
                          <a:cubicBezTo>
                            <a:pt x="40766" y="126110"/>
                            <a:pt x="36017" y="127037"/>
                            <a:pt x="33807" y="127672"/>
                          </a:cubicBezTo>
                          <a:cubicBezTo>
                            <a:pt x="32766" y="127977"/>
                            <a:pt x="27432" y="129971"/>
                            <a:pt x="21413" y="131710"/>
                          </a:cubicBezTo>
                          <a:cubicBezTo>
                            <a:pt x="19901" y="132155"/>
                            <a:pt x="18809" y="132320"/>
                            <a:pt x="18453" y="131075"/>
                          </a:cubicBezTo>
                          <a:cubicBezTo>
                            <a:pt x="18212" y="130250"/>
                            <a:pt x="18834" y="129767"/>
                            <a:pt x="19990" y="129437"/>
                          </a:cubicBezTo>
                          <a:cubicBezTo>
                            <a:pt x="21501" y="128993"/>
                            <a:pt x="23546" y="128256"/>
                            <a:pt x="25007" y="127227"/>
                          </a:cubicBezTo>
                          <a:cubicBezTo>
                            <a:pt x="27699" y="125259"/>
                            <a:pt x="27013" y="121119"/>
                            <a:pt x="23648" y="109079"/>
                          </a:cubicBezTo>
                          <a:lnTo>
                            <a:pt x="1016" y="27051"/>
                          </a:lnTo>
                          <a:cubicBezTo>
                            <a:pt x="216" y="24282"/>
                            <a:pt x="0" y="22250"/>
                            <a:pt x="1169" y="21920"/>
                          </a:cubicBezTo>
                          <a:cubicBezTo>
                            <a:pt x="2439" y="21552"/>
                            <a:pt x="4001" y="23038"/>
                            <a:pt x="6693" y="24955"/>
                          </a:cubicBezTo>
                          <a:cubicBezTo>
                            <a:pt x="8611" y="26352"/>
                            <a:pt x="32754" y="43751"/>
                            <a:pt x="55473" y="58864"/>
                          </a:cubicBezTo>
                          <a:cubicBezTo>
                            <a:pt x="66077" y="65964"/>
                            <a:pt x="87490" y="81318"/>
                            <a:pt x="90106" y="82956"/>
                          </a:cubicBezTo>
                          <a:lnTo>
                            <a:pt x="90677" y="82778"/>
                          </a:lnTo>
                          <a:lnTo>
                            <a:pt x="71564" y="21133"/>
                          </a:lnTo>
                          <a:cubicBezTo>
                            <a:pt x="69011" y="12751"/>
                            <a:pt x="67208" y="10426"/>
                            <a:pt x="64020" y="9855"/>
                          </a:cubicBezTo>
                          <a:cubicBezTo>
                            <a:pt x="62052" y="9525"/>
                            <a:pt x="59257" y="10338"/>
                            <a:pt x="57645" y="10807"/>
                          </a:cubicBezTo>
                          <a:cubicBezTo>
                            <a:pt x="56248" y="11201"/>
                            <a:pt x="55663" y="10922"/>
                            <a:pt x="55422" y="10096"/>
                          </a:cubicBezTo>
                          <a:cubicBezTo>
                            <a:pt x="55105" y="8991"/>
                            <a:pt x="56336" y="8483"/>
                            <a:pt x="58076" y="7988"/>
                          </a:cubicBezTo>
                          <a:cubicBezTo>
                            <a:pt x="64109" y="6248"/>
                            <a:pt x="69798" y="5054"/>
                            <a:pt x="72237" y="4343"/>
                          </a:cubicBezTo>
                          <a:cubicBezTo>
                            <a:pt x="73507" y="3975"/>
                            <a:pt x="77800" y="2286"/>
                            <a:pt x="83476" y="635"/>
                          </a:cubicBezTo>
                          <a:cubicBezTo>
                            <a:pt x="84988" y="190"/>
                            <a:pt x="86182" y="0"/>
                            <a:pt x="86499" y="1105"/>
                          </a:cubicBezTo>
                          <a:cubicBezTo>
                            <a:pt x="86740" y="1930"/>
                            <a:pt x="86169" y="2540"/>
                            <a:pt x="84772" y="2946"/>
                          </a:cubicBezTo>
                          <a:cubicBezTo>
                            <a:pt x="83616" y="3289"/>
                            <a:pt x="82689" y="3556"/>
                            <a:pt x="81419" y="4369"/>
                          </a:cubicBezTo>
                          <a:cubicBezTo>
                            <a:pt x="78485" y="6413"/>
                            <a:pt x="78396" y="9576"/>
                            <a:pt x="80530" y="17348"/>
                          </a:cubicBezTo>
                          <a:lnTo>
                            <a:pt x="104482" y="104826"/>
                          </a:lnTo>
                          <a:cubicBezTo>
                            <a:pt x="105358" y="107861"/>
                            <a:pt x="105257" y="109231"/>
                            <a:pt x="104216" y="109536"/>
                          </a:cubicBezTo>
                          <a:cubicBezTo>
                            <a:pt x="102945" y="109904"/>
                            <a:pt x="101104" y="108787"/>
                            <a:pt x="99390" y="107645"/>
                          </a:cubicBezTo>
                          <a:cubicBezTo>
                            <a:pt x="89687" y="101473"/>
                            <a:pt x="69608" y="87693"/>
                            <a:pt x="53428" y="76962"/>
                          </a:cubicBezTo>
                          <a:cubicBezTo>
                            <a:pt x="36474" y="65710"/>
                            <a:pt x="18606" y="52184"/>
                            <a:pt x="15748" y="50165"/>
                          </a:cubicBezTo>
                          <a:lnTo>
                            <a:pt x="15405" y="50266"/>
                          </a:lnTo>
                          <a:close/>
                          <a:moveTo>
                            <a:pt x="33477" y="107873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8" behindDoc="0" locked="0" layoutInCell="1" allowOverlap="1">
            <wp:simplePos x="0" y="0"/>
            <wp:positionH relativeFrom="page">
              <wp:posOffset>1539044</wp:posOffset>
            </wp:positionH>
            <wp:positionV relativeFrom="paragraph">
              <wp:posOffset>149092</wp:posOffset>
            </wp:positionV>
            <wp:extent cx="127272" cy="137303"/>
            <wp:effectExtent l="0" t="0" r="0" b="0"/>
            <wp:wrapNone/>
            <wp:docPr id="307" name="Picture 3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>
                      <a:picLocks noChangeAspect="0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272" cy="137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30" w:lineRule="exact"/>
        <w:ind w:left="2881" w:right="0" w:firstLine="0"/>
      </w:pPr>
      <w:r>
        <w:drawing>
          <wp:anchor simplePos="0" relativeHeight="251658513" behindDoc="0" locked="0" layoutInCell="1" allowOverlap="1">
            <wp:simplePos x="0" y="0"/>
            <wp:positionH relativeFrom="page">
              <wp:posOffset>1091382</wp:posOffset>
            </wp:positionH>
            <wp:positionV relativeFrom="line">
              <wp:posOffset>-107311</wp:posOffset>
            </wp:positionV>
            <wp:extent cx="119546" cy="147091"/>
            <wp:effectExtent l="0" t="0" r="0" b="0"/>
            <wp:wrapNone/>
            <wp:docPr id="309" name="Picture 3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>
                      <a:picLocks noChangeAspect="0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9546" cy="14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9" behindDoc="0" locked="0" layoutInCell="1" allowOverlap="1">
            <wp:simplePos x="0" y="0"/>
            <wp:positionH relativeFrom="page">
              <wp:posOffset>1641428</wp:posOffset>
            </wp:positionH>
            <wp:positionV relativeFrom="line">
              <wp:posOffset>-96734</wp:posOffset>
            </wp:positionV>
            <wp:extent cx="98805" cy="114376"/>
            <wp:effectExtent l="0" t="0" r="0" b="0"/>
            <wp:wrapNone/>
            <wp:docPr id="310" name="Freeform 3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805" cy="114376"/>
                    </a:xfrm>
                    <a:custGeom>
                      <a:rect l="l" t="t" r="r" b="b"/>
                      <a:pathLst>
                        <a:path w="98805" h="114376">
                          <a:moveTo>
                            <a:pt x="39979" y="42329"/>
                          </a:moveTo>
                          <a:cubicBezTo>
                            <a:pt x="50088" y="22962"/>
                            <a:pt x="51942" y="19393"/>
                            <a:pt x="53860" y="15202"/>
                          </a:cubicBezTo>
                          <a:cubicBezTo>
                            <a:pt x="55904" y="10770"/>
                            <a:pt x="56107" y="8281"/>
                            <a:pt x="53047" y="5538"/>
                          </a:cubicBezTo>
                          <a:cubicBezTo>
                            <a:pt x="52323" y="4839"/>
                            <a:pt x="50570" y="3772"/>
                            <a:pt x="49072" y="2985"/>
                          </a:cubicBezTo>
                          <a:cubicBezTo>
                            <a:pt x="47891" y="2375"/>
                            <a:pt x="47383" y="1778"/>
                            <a:pt x="47853" y="889"/>
                          </a:cubicBezTo>
                          <a:cubicBezTo>
                            <a:pt x="48310" y="0"/>
                            <a:pt x="49199" y="140"/>
                            <a:pt x="50799" y="978"/>
                          </a:cubicBezTo>
                          <a:cubicBezTo>
                            <a:pt x="56476" y="3937"/>
                            <a:pt x="63016" y="7836"/>
                            <a:pt x="66013" y="9398"/>
                          </a:cubicBezTo>
                          <a:cubicBezTo>
                            <a:pt x="70395" y="11684"/>
                            <a:pt x="76809" y="14542"/>
                            <a:pt x="81736" y="17107"/>
                          </a:cubicBezTo>
                          <a:cubicBezTo>
                            <a:pt x="95109" y="24080"/>
                            <a:pt x="97129" y="31941"/>
                            <a:pt x="97852" y="34748"/>
                          </a:cubicBezTo>
                          <a:cubicBezTo>
                            <a:pt x="98805" y="38659"/>
                            <a:pt x="98805" y="45948"/>
                            <a:pt x="95287" y="52704"/>
                          </a:cubicBezTo>
                          <a:cubicBezTo>
                            <a:pt x="85851" y="70789"/>
                            <a:pt x="68071" y="77723"/>
                            <a:pt x="52882" y="69799"/>
                          </a:cubicBezTo>
                          <a:cubicBezTo>
                            <a:pt x="52336" y="69519"/>
                            <a:pt x="51167" y="68910"/>
                            <a:pt x="50697" y="68503"/>
                          </a:cubicBezTo>
                          <a:cubicBezTo>
                            <a:pt x="50227" y="68097"/>
                            <a:pt x="49542" y="67576"/>
                            <a:pt x="50012" y="66687"/>
                          </a:cubicBezTo>
                          <a:cubicBezTo>
                            <a:pt x="50545" y="65671"/>
                            <a:pt x="51485" y="65671"/>
                            <a:pt x="53733" y="66852"/>
                          </a:cubicBezTo>
                          <a:cubicBezTo>
                            <a:pt x="59727" y="69976"/>
                            <a:pt x="72262" y="66306"/>
                            <a:pt x="79044" y="53301"/>
                          </a:cubicBezTo>
                          <a:cubicBezTo>
                            <a:pt x="81241" y="49098"/>
                            <a:pt x="85368" y="40399"/>
                            <a:pt x="82701" y="30900"/>
                          </a:cubicBezTo>
                          <a:cubicBezTo>
                            <a:pt x="81038" y="24689"/>
                            <a:pt x="77050" y="21629"/>
                            <a:pt x="74586" y="20346"/>
                          </a:cubicBezTo>
                          <a:cubicBezTo>
                            <a:pt x="72986" y="19508"/>
                            <a:pt x="71309" y="18809"/>
                            <a:pt x="70154" y="18682"/>
                          </a:cubicBezTo>
                          <a:cubicBezTo>
                            <a:pt x="69481" y="18657"/>
                            <a:pt x="68757" y="19254"/>
                            <a:pt x="68033" y="20651"/>
                          </a:cubicBezTo>
                          <a:lnTo>
                            <a:pt x="41439" y="71615"/>
                          </a:lnTo>
                          <a:cubicBezTo>
                            <a:pt x="35331" y="83337"/>
                            <a:pt x="30074" y="93408"/>
                            <a:pt x="27762" y="99161"/>
                          </a:cubicBezTo>
                          <a:cubicBezTo>
                            <a:pt x="26213" y="102895"/>
                            <a:pt x="25400" y="106032"/>
                            <a:pt x="28346" y="108216"/>
                          </a:cubicBezTo>
                          <a:cubicBezTo>
                            <a:pt x="29705" y="109257"/>
                            <a:pt x="31928" y="110743"/>
                            <a:pt x="33541" y="111582"/>
                          </a:cubicBezTo>
                          <a:cubicBezTo>
                            <a:pt x="34709" y="112191"/>
                            <a:pt x="35052" y="112852"/>
                            <a:pt x="34709" y="113487"/>
                          </a:cubicBezTo>
                          <a:cubicBezTo>
                            <a:pt x="34252" y="114376"/>
                            <a:pt x="33198" y="114312"/>
                            <a:pt x="32017" y="113702"/>
                          </a:cubicBezTo>
                          <a:cubicBezTo>
                            <a:pt x="24955" y="110019"/>
                            <a:pt x="18415" y="106121"/>
                            <a:pt x="15621" y="104673"/>
                          </a:cubicBezTo>
                          <a:cubicBezTo>
                            <a:pt x="13170" y="103377"/>
                            <a:pt x="6223" y="100253"/>
                            <a:pt x="1943" y="98018"/>
                          </a:cubicBezTo>
                          <a:cubicBezTo>
                            <a:pt x="546" y="97294"/>
                            <a:pt x="0" y="96519"/>
                            <a:pt x="470" y="95630"/>
                          </a:cubicBezTo>
                          <a:cubicBezTo>
                            <a:pt x="800" y="94983"/>
                            <a:pt x="1422" y="94830"/>
                            <a:pt x="2718" y="95503"/>
                          </a:cubicBezTo>
                          <a:cubicBezTo>
                            <a:pt x="4318" y="96342"/>
                            <a:pt x="5740" y="96748"/>
                            <a:pt x="6833" y="97002"/>
                          </a:cubicBezTo>
                          <a:cubicBezTo>
                            <a:pt x="9233" y="97599"/>
                            <a:pt x="11227" y="95084"/>
                            <a:pt x="13589" y="91617"/>
                          </a:cubicBezTo>
                          <a:cubicBezTo>
                            <a:pt x="16916" y="86537"/>
                            <a:pt x="22174" y="76479"/>
                            <a:pt x="28283" y="64757"/>
                          </a:cubicBezTo>
                          <a:close/>
                          <a:moveTo>
                            <a:pt x="39979" y="42329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2" behindDoc="0" locked="0" layoutInCell="1" allowOverlap="1">
            <wp:simplePos x="0" y="0"/>
            <wp:positionH relativeFrom="page">
              <wp:posOffset>966777</wp:posOffset>
            </wp:positionH>
            <wp:positionV relativeFrom="line">
              <wp:posOffset>-61938</wp:posOffset>
            </wp:positionV>
            <wp:extent cx="146735" cy="145033"/>
            <wp:effectExtent l="0" t="0" r="0" b="0"/>
            <wp:wrapNone/>
            <wp:docPr id="311" name="Freeform 3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6735" cy="145033"/>
                    </a:xfrm>
                    <a:custGeom>
                      <a:rect l="l" t="t" r="r" b="b"/>
                      <a:pathLst>
                        <a:path w="146735" h="145033">
                          <a:moveTo>
                            <a:pt x="86728" y="52197"/>
                          </a:moveTo>
                          <a:cubicBezTo>
                            <a:pt x="87020" y="51994"/>
                            <a:pt x="87147" y="51550"/>
                            <a:pt x="86740" y="50953"/>
                          </a:cubicBezTo>
                          <a:lnTo>
                            <a:pt x="84989" y="48502"/>
                          </a:lnTo>
                          <a:cubicBezTo>
                            <a:pt x="72339" y="30684"/>
                            <a:pt x="70015" y="27407"/>
                            <a:pt x="67158" y="23788"/>
                          </a:cubicBezTo>
                          <a:cubicBezTo>
                            <a:pt x="64123" y="19940"/>
                            <a:pt x="62014" y="18631"/>
                            <a:pt x="58179" y="20117"/>
                          </a:cubicBezTo>
                          <a:cubicBezTo>
                            <a:pt x="57226" y="20435"/>
                            <a:pt x="55461" y="21514"/>
                            <a:pt x="54090" y="22492"/>
                          </a:cubicBezTo>
                          <a:cubicBezTo>
                            <a:pt x="53010" y="23254"/>
                            <a:pt x="52248" y="23445"/>
                            <a:pt x="51664" y="22619"/>
                          </a:cubicBezTo>
                          <a:cubicBezTo>
                            <a:pt x="51092" y="21806"/>
                            <a:pt x="51613" y="21082"/>
                            <a:pt x="52985" y="20092"/>
                          </a:cubicBezTo>
                          <a:cubicBezTo>
                            <a:pt x="58306" y="16320"/>
                            <a:pt x="64757" y="12269"/>
                            <a:pt x="67412" y="10376"/>
                          </a:cubicBezTo>
                          <a:cubicBezTo>
                            <a:pt x="69774" y="8700"/>
                            <a:pt x="75730" y="3950"/>
                            <a:pt x="79566" y="1232"/>
                          </a:cubicBezTo>
                          <a:cubicBezTo>
                            <a:pt x="80937" y="254"/>
                            <a:pt x="81801" y="0"/>
                            <a:pt x="82385" y="813"/>
                          </a:cubicBezTo>
                          <a:cubicBezTo>
                            <a:pt x="82969" y="1639"/>
                            <a:pt x="82537" y="2286"/>
                            <a:pt x="81356" y="3125"/>
                          </a:cubicBezTo>
                          <a:cubicBezTo>
                            <a:pt x="80569" y="3696"/>
                            <a:pt x="79769" y="4433"/>
                            <a:pt x="78753" y="5512"/>
                          </a:cubicBezTo>
                          <a:cubicBezTo>
                            <a:pt x="76518" y="7989"/>
                            <a:pt x="77140" y="10529"/>
                            <a:pt x="79858" y="14771"/>
                          </a:cubicBezTo>
                          <a:cubicBezTo>
                            <a:pt x="82322" y="18669"/>
                            <a:pt x="84646" y="21946"/>
                            <a:pt x="97294" y="39764"/>
                          </a:cubicBezTo>
                          <a:lnTo>
                            <a:pt x="111937" y="60388"/>
                          </a:lnTo>
                          <a:cubicBezTo>
                            <a:pt x="119582" y="71170"/>
                            <a:pt x="126161" y="80429"/>
                            <a:pt x="130238" y="85115"/>
                          </a:cubicBezTo>
                          <a:cubicBezTo>
                            <a:pt x="132854" y="88188"/>
                            <a:pt x="135280" y="90347"/>
                            <a:pt x="138569" y="88722"/>
                          </a:cubicBezTo>
                          <a:cubicBezTo>
                            <a:pt x="140106" y="87985"/>
                            <a:pt x="142442" y="86677"/>
                            <a:pt x="143916" y="85623"/>
                          </a:cubicBezTo>
                          <a:cubicBezTo>
                            <a:pt x="144995" y="84861"/>
                            <a:pt x="145744" y="84861"/>
                            <a:pt x="146163" y="85445"/>
                          </a:cubicBezTo>
                          <a:cubicBezTo>
                            <a:pt x="146735" y="86271"/>
                            <a:pt x="146202" y="87185"/>
                            <a:pt x="145021" y="88023"/>
                          </a:cubicBezTo>
                          <a:cubicBezTo>
                            <a:pt x="138620" y="92557"/>
                            <a:pt x="132168" y="96608"/>
                            <a:pt x="129412" y="98564"/>
                          </a:cubicBezTo>
                          <a:cubicBezTo>
                            <a:pt x="127152" y="100177"/>
                            <a:pt x="121195" y="104927"/>
                            <a:pt x="117360" y="107657"/>
                          </a:cubicBezTo>
                          <a:cubicBezTo>
                            <a:pt x="115976" y="108635"/>
                            <a:pt x="115036" y="108775"/>
                            <a:pt x="114464" y="107949"/>
                          </a:cubicBezTo>
                          <a:cubicBezTo>
                            <a:pt x="114045" y="107365"/>
                            <a:pt x="114185" y="106730"/>
                            <a:pt x="115366" y="105892"/>
                          </a:cubicBezTo>
                          <a:cubicBezTo>
                            <a:pt x="116852" y="104851"/>
                            <a:pt x="117855" y="103771"/>
                            <a:pt x="118579" y="102908"/>
                          </a:cubicBezTo>
                          <a:cubicBezTo>
                            <a:pt x="120217" y="101041"/>
                            <a:pt x="118884" y="98120"/>
                            <a:pt x="116852" y="94437"/>
                          </a:cubicBezTo>
                          <a:cubicBezTo>
                            <a:pt x="113855" y="89166"/>
                            <a:pt x="107289" y="79908"/>
                            <a:pt x="99631" y="69126"/>
                          </a:cubicBezTo>
                          <a:lnTo>
                            <a:pt x="92315" y="58813"/>
                          </a:lnTo>
                          <a:cubicBezTo>
                            <a:pt x="91973" y="58343"/>
                            <a:pt x="91515" y="58318"/>
                            <a:pt x="91223" y="58521"/>
                          </a:cubicBezTo>
                          <a:lnTo>
                            <a:pt x="53620" y="85216"/>
                          </a:lnTo>
                          <a:cubicBezTo>
                            <a:pt x="53327" y="85432"/>
                            <a:pt x="53112" y="85750"/>
                            <a:pt x="53531" y="86347"/>
                          </a:cubicBezTo>
                          <a:lnTo>
                            <a:pt x="60846" y="96659"/>
                          </a:lnTo>
                          <a:cubicBezTo>
                            <a:pt x="68504" y="107441"/>
                            <a:pt x="75070" y="116700"/>
                            <a:pt x="79147" y="121386"/>
                          </a:cubicBezTo>
                          <a:cubicBezTo>
                            <a:pt x="81763" y="124460"/>
                            <a:pt x="84188" y="126619"/>
                            <a:pt x="87477" y="124993"/>
                          </a:cubicBezTo>
                          <a:cubicBezTo>
                            <a:pt x="89014" y="124244"/>
                            <a:pt x="91350" y="122948"/>
                            <a:pt x="92823" y="121894"/>
                          </a:cubicBezTo>
                          <a:cubicBezTo>
                            <a:pt x="93903" y="121132"/>
                            <a:pt x="94652" y="121132"/>
                            <a:pt x="95071" y="121716"/>
                          </a:cubicBezTo>
                          <a:cubicBezTo>
                            <a:pt x="95656" y="122529"/>
                            <a:pt x="95110" y="123444"/>
                            <a:pt x="93928" y="124282"/>
                          </a:cubicBezTo>
                          <a:cubicBezTo>
                            <a:pt x="87528" y="128828"/>
                            <a:pt x="81077" y="132880"/>
                            <a:pt x="78321" y="134835"/>
                          </a:cubicBezTo>
                          <a:cubicBezTo>
                            <a:pt x="76061" y="136436"/>
                            <a:pt x="70104" y="141198"/>
                            <a:pt x="66167" y="143992"/>
                          </a:cubicBezTo>
                          <a:cubicBezTo>
                            <a:pt x="64897" y="144894"/>
                            <a:pt x="63957" y="145033"/>
                            <a:pt x="63373" y="144221"/>
                          </a:cubicBezTo>
                          <a:cubicBezTo>
                            <a:pt x="62954" y="143624"/>
                            <a:pt x="63094" y="143002"/>
                            <a:pt x="64275" y="142163"/>
                          </a:cubicBezTo>
                          <a:cubicBezTo>
                            <a:pt x="65761" y="141109"/>
                            <a:pt x="66764" y="140042"/>
                            <a:pt x="67488" y="139179"/>
                          </a:cubicBezTo>
                          <a:cubicBezTo>
                            <a:pt x="69126" y="137312"/>
                            <a:pt x="67793" y="134378"/>
                            <a:pt x="65774" y="130708"/>
                          </a:cubicBezTo>
                          <a:cubicBezTo>
                            <a:pt x="62764" y="125437"/>
                            <a:pt x="56198" y="116166"/>
                            <a:pt x="48540" y="105384"/>
                          </a:cubicBezTo>
                          <a:lnTo>
                            <a:pt x="33897" y="84759"/>
                          </a:lnTo>
                          <a:cubicBezTo>
                            <a:pt x="21247" y="66941"/>
                            <a:pt x="18923" y="63665"/>
                            <a:pt x="16066" y="60058"/>
                          </a:cubicBezTo>
                          <a:cubicBezTo>
                            <a:pt x="13043" y="56210"/>
                            <a:pt x="10922" y="54889"/>
                            <a:pt x="7087" y="56375"/>
                          </a:cubicBezTo>
                          <a:cubicBezTo>
                            <a:pt x="6134" y="56705"/>
                            <a:pt x="4382" y="57772"/>
                            <a:pt x="2997" y="58750"/>
                          </a:cubicBezTo>
                          <a:cubicBezTo>
                            <a:pt x="1918" y="59524"/>
                            <a:pt x="1156" y="59702"/>
                            <a:pt x="584" y="58889"/>
                          </a:cubicBezTo>
                          <a:cubicBezTo>
                            <a:pt x="0" y="58064"/>
                            <a:pt x="521" y="57340"/>
                            <a:pt x="1893" y="56349"/>
                          </a:cubicBezTo>
                          <a:cubicBezTo>
                            <a:pt x="7214" y="52577"/>
                            <a:pt x="13665" y="48540"/>
                            <a:pt x="16320" y="46648"/>
                          </a:cubicBezTo>
                          <a:cubicBezTo>
                            <a:pt x="18682" y="44971"/>
                            <a:pt x="24638" y="40221"/>
                            <a:pt x="28474" y="37491"/>
                          </a:cubicBezTo>
                          <a:cubicBezTo>
                            <a:pt x="29858" y="36513"/>
                            <a:pt x="30709" y="36259"/>
                            <a:pt x="31293" y="37084"/>
                          </a:cubicBezTo>
                          <a:cubicBezTo>
                            <a:pt x="31877" y="37910"/>
                            <a:pt x="31445" y="38558"/>
                            <a:pt x="30264" y="39396"/>
                          </a:cubicBezTo>
                          <a:cubicBezTo>
                            <a:pt x="29477" y="39955"/>
                            <a:pt x="28677" y="40704"/>
                            <a:pt x="27661" y="41771"/>
                          </a:cubicBezTo>
                          <a:cubicBezTo>
                            <a:pt x="25426" y="44247"/>
                            <a:pt x="26048" y="46800"/>
                            <a:pt x="28766" y="51042"/>
                          </a:cubicBezTo>
                          <a:cubicBezTo>
                            <a:pt x="31230" y="54927"/>
                            <a:pt x="33554" y="58216"/>
                            <a:pt x="46203" y="76022"/>
                          </a:cubicBezTo>
                          <a:lnTo>
                            <a:pt x="47955" y="78485"/>
                          </a:lnTo>
                          <a:cubicBezTo>
                            <a:pt x="48375" y="79070"/>
                            <a:pt x="48832" y="79095"/>
                            <a:pt x="49124" y="78892"/>
                          </a:cubicBezTo>
                          <a:close/>
                          <a:moveTo>
                            <a:pt x="86728" y="52197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7" behindDoc="0" locked="0" layoutInCell="1" allowOverlap="1">
            <wp:simplePos x="0" y="0"/>
            <wp:positionH relativeFrom="page">
              <wp:posOffset>1476039</wp:posOffset>
            </wp:positionH>
            <wp:positionV relativeFrom="line">
              <wp:posOffset>-65403</wp:posOffset>
            </wp:positionV>
            <wp:extent cx="18046" cy="37959"/>
            <wp:effectExtent l="0" t="0" r="0" b="0"/>
            <wp:wrapNone/>
            <wp:docPr id="312" name="Freeform 3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046" cy="37959"/>
                    </a:xfrm>
                    <a:custGeom>
                      <a:rect l="l" t="t" r="r" b="b"/>
                      <a:pathLst>
                        <a:path w="18046" h="37959">
                          <a:moveTo>
                            <a:pt x="13779" y="520"/>
                          </a:moveTo>
                          <a:cubicBezTo>
                            <a:pt x="14858" y="672"/>
                            <a:pt x="15112" y="1434"/>
                            <a:pt x="16255" y="4507"/>
                          </a:cubicBezTo>
                          <a:cubicBezTo>
                            <a:pt x="17779" y="8355"/>
                            <a:pt x="18046" y="10718"/>
                            <a:pt x="17817" y="12280"/>
                          </a:cubicBezTo>
                          <a:cubicBezTo>
                            <a:pt x="17614" y="13702"/>
                            <a:pt x="16445" y="16725"/>
                            <a:pt x="15290" y="18884"/>
                          </a:cubicBezTo>
                          <a:cubicBezTo>
                            <a:pt x="13119" y="22935"/>
                            <a:pt x="7988" y="31482"/>
                            <a:pt x="3124" y="36448"/>
                          </a:cubicBezTo>
                          <a:cubicBezTo>
                            <a:pt x="2172" y="37184"/>
                            <a:pt x="1575" y="37959"/>
                            <a:pt x="851" y="37858"/>
                          </a:cubicBezTo>
                          <a:cubicBezTo>
                            <a:pt x="495" y="37807"/>
                            <a:pt x="0" y="37019"/>
                            <a:pt x="102" y="36308"/>
                          </a:cubicBezTo>
                          <a:cubicBezTo>
                            <a:pt x="203" y="35597"/>
                            <a:pt x="1067" y="34695"/>
                            <a:pt x="1397" y="34022"/>
                          </a:cubicBezTo>
                          <a:cubicBezTo>
                            <a:pt x="4648" y="29260"/>
                            <a:pt x="6172" y="25412"/>
                            <a:pt x="6642" y="22148"/>
                          </a:cubicBezTo>
                          <a:cubicBezTo>
                            <a:pt x="7811" y="14032"/>
                            <a:pt x="3124" y="11035"/>
                            <a:pt x="3404" y="9054"/>
                          </a:cubicBezTo>
                          <a:cubicBezTo>
                            <a:pt x="4115" y="4076"/>
                            <a:pt x="10198" y="0"/>
                            <a:pt x="13779" y="520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0" behindDoc="0" locked="0" layoutInCell="1" allowOverlap="1">
            <wp:simplePos x="0" y="0"/>
            <wp:positionH relativeFrom="page">
              <wp:posOffset>1708165</wp:posOffset>
            </wp:positionH>
            <wp:positionV relativeFrom="line">
              <wp:posOffset>-53638</wp:posOffset>
            </wp:positionV>
            <wp:extent cx="108686" cy="122719"/>
            <wp:effectExtent l="0" t="0" r="0" b="0"/>
            <wp:wrapNone/>
            <wp:docPr id="313" name="Freeform 3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8686" cy="122719"/>
                    </a:xfrm>
                    <a:custGeom>
                      <a:rect l="l" t="t" r="r" b="b"/>
                      <a:pathLst>
                        <a:path w="108686" h="122719">
                          <a:moveTo>
                            <a:pt x="46647" y="40906"/>
                          </a:moveTo>
                          <a:cubicBezTo>
                            <a:pt x="59169" y="23000"/>
                            <a:pt x="61467" y="19710"/>
                            <a:pt x="63906" y="15799"/>
                          </a:cubicBezTo>
                          <a:cubicBezTo>
                            <a:pt x="66522" y="11658"/>
                            <a:pt x="67043" y="9220"/>
                            <a:pt x="64350" y="6108"/>
                          </a:cubicBezTo>
                          <a:cubicBezTo>
                            <a:pt x="63728" y="5321"/>
                            <a:pt x="62128" y="4026"/>
                            <a:pt x="60744" y="3060"/>
                          </a:cubicBezTo>
                          <a:cubicBezTo>
                            <a:pt x="59651" y="2299"/>
                            <a:pt x="59232" y="1651"/>
                            <a:pt x="59804" y="825"/>
                          </a:cubicBezTo>
                          <a:cubicBezTo>
                            <a:pt x="60375" y="0"/>
                            <a:pt x="61239" y="254"/>
                            <a:pt x="62725" y="1283"/>
                          </a:cubicBezTo>
                          <a:cubicBezTo>
                            <a:pt x="65392" y="3149"/>
                            <a:pt x="68173" y="5283"/>
                            <a:pt x="70649" y="7010"/>
                          </a:cubicBezTo>
                          <a:cubicBezTo>
                            <a:pt x="73139" y="8928"/>
                            <a:pt x="75336" y="10630"/>
                            <a:pt x="76720" y="11608"/>
                          </a:cubicBezTo>
                          <a:cubicBezTo>
                            <a:pt x="79882" y="13817"/>
                            <a:pt x="99567" y="27584"/>
                            <a:pt x="101536" y="28791"/>
                          </a:cubicBezTo>
                          <a:cubicBezTo>
                            <a:pt x="103581" y="29870"/>
                            <a:pt x="105333" y="30734"/>
                            <a:pt x="106286" y="31051"/>
                          </a:cubicBezTo>
                          <a:cubicBezTo>
                            <a:pt x="106857" y="31280"/>
                            <a:pt x="107695" y="31343"/>
                            <a:pt x="108191" y="31686"/>
                          </a:cubicBezTo>
                          <a:cubicBezTo>
                            <a:pt x="108686" y="32042"/>
                            <a:pt x="108457" y="32575"/>
                            <a:pt x="108051" y="33172"/>
                          </a:cubicBezTo>
                          <a:cubicBezTo>
                            <a:pt x="107467" y="33985"/>
                            <a:pt x="105994" y="35052"/>
                            <a:pt x="101904" y="40271"/>
                          </a:cubicBezTo>
                          <a:cubicBezTo>
                            <a:pt x="100977" y="41375"/>
                            <a:pt x="97154" y="46417"/>
                            <a:pt x="95973" y="47700"/>
                          </a:cubicBezTo>
                          <a:cubicBezTo>
                            <a:pt x="95453" y="48221"/>
                            <a:pt x="94767" y="48780"/>
                            <a:pt x="94068" y="48297"/>
                          </a:cubicBezTo>
                          <a:cubicBezTo>
                            <a:pt x="93383" y="47814"/>
                            <a:pt x="93598" y="47090"/>
                            <a:pt x="94335" y="46024"/>
                          </a:cubicBezTo>
                          <a:cubicBezTo>
                            <a:pt x="94906" y="45198"/>
                            <a:pt x="96215" y="43128"/>
                            <a:pt x="96710" y="41375"/>
                          </a:cubicBezTo>
                          <a:cubicBezTo>
                            <a:pt x="97497" y="38773"/>
                            <a:pt x="97497" y="36665"/>
                            <a:pt x="93052" y="32499"/>
                          </a:cubicBezTo>
                          <a:cubicBezTo>
                            <a:pt x="91528" y="31089"/>
                            <a:pt x="81305" y="23584"/>
                            <a:pt x="79324" y="22199"/>
                          </a:cubicBezTo>
                          <a:cubicBezTo>
                            <a:pt x="78828" y="21856"/>
                            <a:pt x="78384" y="22072"/>
                            <a:pt x="77812" y="22898"/>
                          </a:cubicBezTo>
                          <a:lnTo>
                            <a:pt x="56972" y="52691"/>
                          </a:lnTo>
                          <a:cubicBezTo>
                            <a:pt x="56387" y="53517"/>
                            <a:pt x="56159" y="54050"/>
                            <a:pt x="56756" y="54469"/>
                          </a:cubicBezTo>
                          <a:cubicBezTo>
                            <a:pt x="58927" y="55993"/>
                            <a:pt x="70307" y="63943"/>
                            <a:pt x="72745" y="65302"/>
                          </a:cubicBezTo>
                          <a:cubicBezTo>
                            <a:pt x="75285" y="66725"/>
                            <a:pt x="77012" y="67410"/>
                            <a:pt x="78727" y="66864"/>
                          </a:cubicBezTo>
                          <a:cubicBezTo>
                            <a:pt x="80086" y="66407"/>
                            <a:pt x="80886" y="66090"/>
                            <a:pt x="81381" y="66432"/>
                          </a:cubicBezTo>
                          <a:cubicBezTo>
                            <a:pt x="81787" y="66712"/>
                            <a:pt x="81914" y="67156"/>
                            <a:pt x="81419" y="67868"/>
                          </a:cubicBezTo>
                          <a:cubicBezTo>
                            <a:pt x="80924" y="68566"/>
                            <a:pt x="79209" y="70179"/>
                            <a:pt x="74612" y="75907"/>
                          </a:cubicBezTo>
                          <a:cubicBezTo>
                            <a:pt x="72872" y="78193"/>
                            <a:pt x="69278" y="82701"/>
                            <a:pt x="68694" y="83514"/>
                          </a:cubicBezTo>
                          <a:cubicBezTo>
                            <a:pt x="68033" y="84467"/>
                            <a:pt x="67132" y="85762"/>
                            <a:pt x="66243" y="85127"/>
                          </a:cubicBezTo>
                          <a:cubicBezTo>
                            <a:pt x="65557" y="84644"/>
                            <a:pt x="65684" y="84035"/>
                            <a:pt x="66090" y="83450"/>
                          </a:cubicBezTo>
                          <a:cubicBezTo>
                            <a:pt x="66814" y="82206"/>
                            <a:pt x="67894" y="80669"/>
                            <a:pt x="68668" y="78929"/>
                          </a:cubicBezTo>
                          <a:cubicBezTo>
                            <a:pt x="69811" y="76237"/>
                            <a:pt x="69672" y="73494"/>
                            <a:pt x="66331" y="70471"/>
                          </a:cubicBezTo>
                          <a:cubicBezTo>
                            <a:pt x="64617" y="68922"/>
                            <a:pt x="54914" y="61949"/>
                            <a:pt x="52539" y="60286"/>
                          </a:cubicBezTo>
                          <a:cubicBezTo>
                            <a:pt x="52044" y="59943"/>
                            <a:pt x="51612" y="60336"/>
                            <a:pt x="51117" y="61048"/>
                          </a:cubicBezTo>
                          <a:lnTo>
                            <a:pt x="44616" y="70357"/>
                          </a:lnTo>
                          <a:cubicBezTo>
                            <a:pt x="41809" y="74357"/>
                            <a:pt x="34138" y="85127"/>
                            <a:pt x="31839" y="88607"/>
                          </a:cubicBezTo>
                          <a:cubicBezTo>
                            <a:pt x="26353" y="96874"/>
                            <a:pt x="26696" y="99745"/>
                            <a:pt x="36792" y="106806"/>
                          </a:cubicBezTo>
                          <a:cubicBezTo>
                            <a:pt x="39370" y="108609"/>
                            <a:pt x="43523" y="111505"/>
                            <a:pt x="47078" y="111899"/>
                          </a:cubicBezTo>
                          <a:cubicBezTo>
                            <a:pt x="50634" y="112279"/>
                            <a:pt x="53555" y="110641"/>
                            <a:pt x="57632" y="106298"/>
                          </a:cubicBezTo>
                          <a:cubicBezTo>
                            <a:pt x="58737" y="105129"/>
                            <a:pt x="59258" y="104799"/>
                            <a:pt x="59956" y="105295"/>
                          </a:cubicBezTo>
                          <a:cubicBezTo>
                            <a:pt x="60744" y="105841"/>
                            <a:pt x="60083" y="106780"/>
                            <a:pt x="59258" y="107962"/>
                          </a:cubicBezTo>
                          <a:cubicBezTo>
                            <a:pt x="57365" y="110667"/>
                            <a:pt x="50977" y="118121"/>
                            <a:pt x="48831" y="120141"/>
                          </a:cubicBezTo>
                          <a:cubicBezTo>
                            <a:pt x="46000" y="122719"/>
                            <a:pt x="45111" y="122084"/>
                            <a:pt x="41352" y="119468"/>
                          </a:cubicBezTo>
                          <a:cubicBezTo>
                            <a:pt x="33922" y="114273"/>
                            <a:pt x="28652" y="110222"/>
                            <a:pt x="24486" y="107136"/>
                          </a:cubicBezTo>
                          <a:cubicBezTo>
                            <a:pt x="20384" y="103923"/>
                            <a:pt x="17399" y="101662"/>
                            <a:pt x="14440" y="99579"/>
                          </a:cubicBezTo>
                          <a:cubicBezTo>
                            <a:pt x="13348" y="98830"/>
                            <a:pt x="11176" y="97306"/>
                            <a:pt x="8713" y="95757"/>
                          </a:cubicBezTo>
                          <a:cubicBezTo>
                            <a:pt x="6439" y="94169"/>
                            <a:pt x="3709" y="92607"/>
                            <a:pt x="1728" y="91223"/>
                          </a:cubicBezTo>
                          <a:cubicBezTo>
                            <a:pt x="445" y="90321"/>
                            <a:pt x="0" y="89483"/>
                            <a:pt x="572" y="88657"/>
                          </a:cubicBezTo>
                          <a:cubicBezTo>
                            <a:pt x="991" y="88073"/>
                            <a:pt x="1626" y="87997"/>
                            <a:pt x="2807" y="88823"/>
                          </a:cubicBezTo>
                          <a:cubicBezTo>
                            <a:pt x="4293" y="89864"/>
                            <a:pt x="5652" y="90461"/>
                            <a:pt x="6706" y="90842"/>
                          </a:cubicBezTo>
                          <a:cubicBezTo>
                            <a:pt x="9017" y="91756"/>
                            <a:pt x="11316" y="89508"/>
                            <a:pt x="14110" y="86371"/>
                          </a:cubicBezTo>
                          <a:cubicBezTo>
                            <a:pt x="18060" y="81774"/>
                            <a:pt x="24575" y="72465"/>
                            <a:pt x="32144" y="61632"/>
                          </a:cubicBezTo>
                          <a:close/>
                          <a:moveTo>
                            <a:pt x="46647" y="40906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1" behindDoc="0" locked="0" layoutInCell="1" allowOverlap="1">
            <wp:simplePos x="0" y="0"/>
            <wp:positionH relativeFrom="page">
              <wp:posOffset>1764869</wp:posOffset>
            </wp:positionH>
            <wp:positionV relativeFrom="line">
              <wp:posOffset>3739</wp:posOffset>
            </wp:positionV>
            <wp:extent cx="148309" cy="134568"/>
            <wp:effectExtent l="0" t="0" r="0" b="0"/>
            <wp:wrapNone/>
            <wp:docPr id="314" name="Freeform 3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8309" cy="134568"/>
                    </a:xfrm>
                    <a:custGeom>
                      <a:rect l="l" t="t" r="r" b="b"/>
                      <a:pathLst>
                        <a:path w="148309" h="134568">
                          <a:moveTo>
                            <a:pt x="28498" y="71602"/>
                          </a:moveTo>
                          <a:cubicBezTo>
                            <a:pt x="20878" y="79831"/>
                            <a:pt x="19405" y="83603"/>
                            <a:pt x="20447" y="86003"/>
                          </a:cubicBezTo>
                          <a:cubicBezTo>
                            <a:pt x="21323" y="88061"/>
                            <a:pt x="22872" y="89750"/>
                            <a:pt x="24257" y="91096"/>
                          </a:cubicBezTo>
                          <a:cubicBezTo>
                            <a:pt x="25209" y="92023"/>
                            <a:pt x="25527" y="92722"/>
                            <a:pt x="24930" y="93344"/>
                          </a:cubicBezTo>
                          <a:cubicBezTo>
                            <a:pt x="24130" y="94169"/>
                            <a:pt x="23152" y="93623"/>
                            <a:pt x="21933" y="92442"/>
                          </a:cubicBezTo>
                          <a:cubicBezTo>
                            <a:pt x="16294" y="86994"/>
                            <a:pt x="13119" y="83324"/>
                            <a:pt x="11480" y="81736"/>
                          </a:cubicBezTo>
                          <a:cubicBezTo>
                            <a:pt x="10693" y="80974"/>
                            <a:pt x="6312" y="77342"/>
                            <a:pt x="1803" y="72973"/>
                          </a:cubicBezTo>
                          <a:cubicBezTo>
                            <a:pt x="673" y="71894"/>
                            <a:pt x="0" y="71031"/>
                            <a:pt x="889" y="70104"/>
                          </a:cubicBezTo>
                          <a:cubicBezTo>
                            <a:pt x="1498" y="69482"/>
                            <a:pt x="2210" y="69774"/>
                            <a:pt x="3086" y="70612"/>
                          </a:cubicBezTo>
                          <a:cubicBezTo>
                            <a:pt x="4216" y="71703"/>
                            <a:pt x="5867" y="73113"/>
                            <a:pt x="7493" y="73875"/>
                          </a:cubicBezTo>
                          <a:cubicBezTo>
                            <a:pt x="10541" y="75234"/>
                            <a:pt x="13792" y="72567"/>
                            <a:pt x="22568" y="63665"/>
                          </a:cubicBezTo>
                          <a:lnTo>
                            <a:pt x="82511" y="3264"/>
                          </a:lnTo>
                          <a:cubicBezTo>
                            <a:pt x="84504" y="1194"/>
                            <a:pt x="86168" y="0"/>
                            <a:pt x="87032" y="838"/>
                          </a:cubicBezTo>
                          <a:cubicBezTo>
                            <a:pt x="87984" y="1765"/>
                            <a:pt x="87464" y="3861"/>
                            <a:pt x="87146" y="7150"/>
                          </a:cubicBezTo>
                          <a:cubicBezTo>
                            <a:pt x="86892" y="9500"/>
                            <a:pt x="83781" y="39091"/>
                            <a:pt x="81965" y="66332"/>
                          </a:cubicBezTo>
                          <a:cubicBezTo>
                            <a:pt x="81075" y="79056"/>
                            <a:pt x="78396" y="105269"/>
                            <a:pt x="78269" y="108343"/>
                          </a:cubicBezTo>
                          <a:lnTo>
                            <a:pt x="78701" y="108762"/>
                          </a:lnTo>
                          <a:lnTo>
                            <a:pt x="122706" y="61544"/>
                          </a:lnTo>
                          <a:cubicBezTo>
                            <a:pt x="128713" y="55156"/>
                            <a:pt x="129831" y="52438"/>
                            <a:pt x="128751" y="49390"/>
                          </a:cubicBezTo>
                          <a:cubicBezTo>
                            <a:pt x="128040" y="47511"/>
                            <a:pt x="125970" y="45504"/>
                            <a:pt x="124751" y="44323"/>
                          </a:cubicBezTo>
                          <a:cubicBezTo>
                            <a:pt x="123709" y="43320"/>
                            <a:pt x="123659" y="42672"/>
                            <a:pt x="124255" y="42050"/>
                          </a:cubicBezTo>
                          <a:cubicBezTo>
                            <a:pt x="125056" y="41224"/>
                            <a:pt x="126110" y="42050"/>
                            <a:pt x="127418" y="43294"/>
                          </a:cubicBezTo>
                          <a:cubicBezTo>
                            <a:pt x="131926" y="47663"/>
                            <a:pt x="135787" y="51994"/>
                            <a:pt x="137616" y="53759"/>
                          </a:cubicBezTo>
                          <a:cubicBezTo>
                            <a:pt x="138568" y="54686"/>
                            <a:pt x="142162" y="57556"/>
                            <a:pt x="146417" y="61684"/>
                          </a:cubicBezTo>
                          <a:cubicBezTo>
                            <a:pt x="147547" y="62776"/>
                            <a:pt x="148309" y="63716"/>
                            <a:pt x="147509" y="64541"/>
                          </a:cubicBezTo>
                          <a:cubicBezTo>
                            <a:pt x="146912" y="65164"/>
                            <a:pt x="146100" y="64973"/>
                            <a:pt x="145058" y="63957"/>
                          </a:cubicBezTo>
                          <a:cubicBezTo>
                            <a:pt x="144182" y="63119"/>
                            <a:pt x="143496" y="62446"/>
                            <a:pt x="142150" y="61747"/>
                          </a:cubicBezTo>
                          <a:cubicBezTo>
                            <a:pt x="138924" y="60236"/>
                            <a:pt x="136130" y="61735"/>
                            <a:pt x="130453" y="67437"/>
                          </a:cubicBezTo>
                          <a:lnTo>
                            <a:pt x="66432" y="131698"/>
                          </a:lnTo>
                          <a:cubicBezTo>
                            <a:pt x="64235" y="133971"/>
                            <a:pt x="62991" y="134568"/>
                            <a:pt x="62216" y="133806"/>
                          </a:cubicBezTo>
                          <a:cubicBezTo>
                            <a:pt x="61263" y="132879"/>
                            <a:pt x="61314" y="130745"/>
                            <a:pt x="61454" y="128688"/>
                          </a:cubicBezTo>
                          <a:cubicBezTo>
                            <a:pt x="61987" y="117194"/>
                            <a:pt x="63969" y="92925"/>
                            <a:pt x="65239" y="73545"/>
                          </a:cubicBezTo>
                          <a:cubicBezTo>
                            <a:pt x="66572" y="53238"/>
                            <a:pt x="69430" y="31013"/>
                            <a:pt x="69773" y="27546"/>
                          </a:cubicBezTo>
                          <a:lnTo>
                            <a:pt x="69519" y="27292"/>
                          </a:lnTo>
                          <a:close/>
                          <a:moveTo>
                            <a:pt x="28498" y="71602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1" behindDoc="0" locked="0" layoutInCell="1" allowOverlap="1">
            <wp:simplePos x="0" y="0"/>
            <wp:positionH relativeFrom="page">
              <wp:posOffset>1385290</wp:posOffset>
            </wp:positionH>
            <wp:positionV relativeFrom="line">
              <wp:posOffset>41996</wp:posOffset>
            </wp:positionV>
            <wp:extent cx="117398" cy="98589"/>
            <wp:effectExtent l="0" t="0" r="0" b="0"/>
            <wp:wrapNone/>
            <wp:docPr id="315" name="Freeform 3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7398" cy="98589"/>
                    </a:xfrm>
                    <a:custGeom>
                      <a:rect l="l" t="t" r="r" b="b"/>
                      <a:pathLst>
                        <a:path w="117398" h="98589">
                          <a:moveTo>
                            <a:pt x="116662" y="36093"/>
                          </a:moveTo>
                          <a:cubicBezTo>
                            <a:pt x="117398" y="18517"/>
                            <a:pt x="103747" y="3670"/>
                            <a:pt x="86170" y="2934"/>
                          </a:cubicBezTo>
                          <a:cubicBezTo>
                            <a:pt x="75235" y="2477"/>
                            <a:pt x="65367" y="7595"/>
                            <a:pt x="59284" y="15748"/>
                          </a:cubicBezTo>
                          <a:cubicBezTo>
                            <a:pt x="53899" y="7112"/>
                            <a:pt x="44488" y="1194"/>
                            <a:pt x="33554" y="737"/>
                          </a:cubicBezTo>
                          <a:cubicBezTo>
                            <a:pt x="15977" y="0"/>
                            <a:pt x="1131" y="13653"/>
                            <a:pt x="394" y="31229"/>
                          </a:cubicBezTo>
                          <a:cubicBezTo>
                            <a:pt x="0" y="40893"/>
                            <a:pt x="3937" y="49720"/>
                            <a:pt x="10491" y="55841"/>
                          </a:cubicBezTo>
                          <a:lnTo>
                            <a:pt x="10491" y="55841"/>
                          </a:lnTo>
                          <a:lnTo>
                            <a:pt x="55817" y="98589"/>
                          </a:lnTo>
                          <a:lnTo>
                            <a:pt x="105372" y="59130"/>
                          </a:lnTo>
                          <a:lnTo>
                            <a:pt x="105372" y="59105"/>
                          </a:lnTo>
                          <a:cubicBezTo>
                            <a:pt x="111951" y="53555"/>
                            <a:pt x="116269" y="45364"/>
                            <a:pt x="116662" y="36093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1" behindDoc="0" locked="0" layoutInCell="1" allowOverlap="1">
            <wp:simplePos x="0" y="0"/>
            <wp:positionH relativeFrom="page">
              <wp:posOffset>871616</wp:posOffset>
            </wp:positionH>
            <wp:positionV relativeFrom="line">
              <wp:posOffset>51604</wp:posOffset>
            </wp:positionV>
            <wp:extent cx="116420" cy="125017"/>
            <wp:effectExtent l="0" t="0" r="0" b="0"/>
            <wp:wrapNone/>
            <wp:docPr id="316" name="Freeform 3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6420" cy="125017"/>
                    </a:xfrm>
                    <a:custGeom>
                      <a:rect l="l" t="t" r="r" b="b"/>
                      <a:pathLst>
                        <a:path w="116420" h="125017">
                          <a:moveTo>
                            <a:pt x="113334" y="62572"/>
                          </a:moveTo>
                          <a:cubicBezTo>
                            <a:pt x="116280" y="65099"/>
                            <a:pt x="116420" y="65378"/>
                            <a:pt x="116242" y="67131"/>
                          </a:cubicBezTo>
                          <a:cubicBezTo>
                            <a:pt x="114857" y="76262"/>
                            <a:pt x="108382" y="86295"/>
                            <a:pt x="102260" y="93445"/>
                          </a:cubicBezTo>
                          <a:cubicBezTo>
                            <a:pt x="83045" y="115937"/>
                            <a:pt x="53352" y="125017"/>
                            <a:pt x="23203" y="99249"/>
                          </a:cubicBezTo>
                          <a:cubicBezTo>
                            <a:pt x="5727" y="84301"/>
                            <a:pt x="0" y="66229"/>
                            <a:pt x="1130" y="52743"/>
                          </a:cubicBezTo>
                          <a:cubicBezTo>
                            <a:pt x="2324" y="38519"/>
                            <a:pt x="8534" y="29692"/>
                            <a:pt x="15125" y="21983"/>
                          </a:cubicBezTo>
                          <a:cubicBezTo>
                            <a:pt x="20536" y="15659"/>
                            <a:pt x="28753" y="8699"/>
                            <a:pt x="30759" y="7239"/>
                          </a:cubicBezTo>
                          <a:cubicBezTo>
                            <a:pt x="32842" y="5676"/>
                            <a:pt x="36245" y="3035"/>
                            <a:pt x="38150" y="1016"/>
                          </a:cubicBezTo>
                          <a:cubicBezTo>
                            <a:pt x="39205" y="0"/>
                            <a:pt x="39802" y="190"/>
                            <a:pt x="40563" y="850"/>
                          </a:cubicBezTo>
                          <a:cubicBezTo>
                            <a:pt x="41770" y="1866"/>
                            <a:pt x="44272" y="5130"/>
                            <a:pt x="57924" y="16802"/>
                          </a:cubicBezTo>
                          <a:cubicBezTo>
                            <a:pt x="59677" y="18300"/>
                            <a:pt x="59982" y="19037"/>
                            <a:pt x="59359" y="19774"/>
                          </a:cubicBezTo>
                          <a:cubicBezTo>
                            <a:pt x="58813" y="20421"/>
                            <a:pt x="58115" y="20129"/>
                            <a:pt x="57150" y="19481"/>
                          </a:cubicBezTo>
                          <a:cubicBezTo>
                            <a:pt x="54407" y="17602"/>
                            <a:pt x="50520" y="15074"/>
                            <a:pt x="45428" y="14846"/>
                          </a:cubicBezTo>
                          <a:cubicBezTo>
                            <a:pt x="39573" y="14617"/>
                            <a:pt x="28270" y="17665"/>
                            <a:pt x="19405" y="28028"/>
                          </a:cubicBezTo>
                          <a:cubicBezTo>
                            <a:pt x="15100" y="33083"/>
                            <a:pt x="9804" y="40157"/>
                            <a:pt x="10655" y="51993"/>
                          </a:cubicBezTo>
                          <a:cubicBezTo>
                            <a:pt x="11392" y="61518"/>
                            <a:pt x="16764" y="71830"/>
                            <a:pt x="30200" y="83311"/>
                          </a:cubicBezTo>
                          <a:cubicBezTo>
                            <a:pt x="53695" y="103389"/>
                            <a:pt x="82029" y="105853"/>
                            <a:pt x="98577" y="86486"/>
                          </a:cubicBezTo>
                          <a:cubicBezTo>
                            <a:pt x="100609" y="84098"/>
                            <a:pt x="103352" y="80885"/>
                            <a:pt x="104038" y="77659"/>
                          </a:cubicBezTo>
                          <a:cubicBezTo>
                            <a:pt x="104445" y="75627"/>
                            <a:pt x="103340" y="74040"/>
                            <a:pt x="101485" y="72452"/>
                          </a:cubicBezTo>
                          <a:lnTo>
                            <a:pt x="91211" y="63676"/>
                          </a:lnTo>
                          <a:cubicBezTo>
                            <a:pt x="85750" y="59004"/>
                            <a:pt x="81597" y="55460"/>
                            <a:pt x="78244" y="52755"/>
                          </a:cubicBezTo>
                          <a:cubicBezTo>
                            <a:pt x="74460" y="49669"/>
                            <a:pt x="71996" y="48996"/>
                            <a:pt x="68643" y="51371"/>
                          </a:cubicBezTo>
                          <a:cubicBezTo>
                            <a:pt x="67805" y="51917"/>
                            <a:pt x="66357" y="53390"/>
                            <a:pt x="65265" y="54673"/>
                          </a:cubicBezTo>
                          <a:cubicBezTo>
                            <a:pt x="64554" y="55499"/>
                            <a:pt x="63868" y="55867"/>
                            <a:pt x="63208" y="55308"/>
                          </a:cubicBezTo>
                          <a:cubicBezTo>
                            <a:pt x="62344" y="54559"/>
                            <a:pt x="62661" y="53733"/>
                            <a:pt x="63766" y="52438"/>
                          </a:cubicBezTo>
                          <a:cubicBezTo>
                            <a:pt x="67843" y="47663"/>
                            <a:pt x="73114" y="42164"/>
                            <a:pt x="75463" y="39408"/>
                          </a:cubicBezTo>
                          <a:cubicBezTo>
                            <a:pt x="77902" y="36563"/>
                            <a:pt x="81724" y="31419"/>
                            <a:pt x="84315" y="28397"/>
                          </a:cubicBezTo>
                          <a:cubicBezTo>
                            <a:pt x="85331" y="27203"/>
                            <a:pt x="86106" y="26746"/>
                            <a:pt x="86982" y="27495"/>
                          </a:cubicBezTo>
                          <a:cubicBezTo>
                            <a:pt x="87630" y="28054"/>
                            <a:pt x="87376" y="28790"/>
                            <a:pt x="86830" y="29438"/>
                          </a:cubicBezTo>
                          <a:cubicBezTo>
                            <a:pt x="86207" y="30175"/>
                            <a:pt x="85763" y="30911"/>
                            <a:pt x="85039" y="32194"/>
                          </a:cubicBezTo>
                          <a:cubicBezTo>
                            <a:pt x="83477" y="35140"/>
                            <a:pt x="84544" y="37642"/>
                            <a:pt x="88290" y="41008"/>
                          </a:cubicBezTo>
                          <a:cubicBezTo>
                            <a:pt x="91490" y="43903"/>
                            <a:pt x="95859" y="47637"/>
                            <a:pt x="101320" y="52298"/>
                          </a:cubicBezTo>
                          <a:close/>
                          <a:moveTo>
                            <a:pt x="113334" y="62572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2" behindDoc="0" locked="0" layoutInCell="1" allowOverlap="1">
            <wp:simplePos x="0" y="0"/>
            <wp:positionH relativeFrom="page">
              <wp:posOffset>1310650</wp:posOffset>
            </wp:positionH>
            <wp:positionV relativeFrom="line">
              <wp:posOffset>122843</wp:posOffset>
            </wp:positionV>
            <wp:extent cx="116357" cy="106260"/>
            <wp:effectExtent l="0" t="0" r="0" b="0"/>
            <wp:wrapNone/>
            <wp:docPr id="317" name="Freeform 3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6357" cy="106260"/>
                    </a:xfrm>
                    <a:custGeom>
                      <a:rect l="l" t="t" r="r" b="b"/>
                      <a:pathLst>
                        <a:path w="116357" h="106260">
                          <a:moveTo>
                            <a:pt x="108534" y="73926"/>
                          </a:moveTo>
                          <a:cubicBezTo>
                            <a:pt x="116357" y="58166"/>
                            <a:pt x="109918" y="39052"/>
                            <a:pt x="94158" y="31229"/>
                          </a:cubicBezTo>
                          <a:cubicBezTo>
                            <a:pt x="84366" y="26365"/>
                            <a:pt x="73267" y="27025"/>
                            <a:pt x="64389" y="32004"/>
                          </a:cubicBezTo>
                          <a:cubicBezTo>
                            <a:pt x="62992" y="21920"/>
                            <a:pt x="56795" y="12687"/>
                            <a:pt x="46990" y="7823"/>
                          </a:cubicBezTo>
                          <a:cubicBezTo>
                            <a:pt x="31242" y="0"/>
                            <a:pt x="12116" y="6439"/>
                            <a:pt x="4306" y="22199"/>
                          </a:cubicBezTo>
                          <a:cubicBezTo>
                            <a:pt x="0" y="30848"/>
                            <a:pt x="26" y="40525"/>
                            <a:pt x="3518" y="48780"/>
                          </a:cubicBezTo>
                          <a:lnTo>
                            <a:pt x="3505" y="48780"/>
                          </a:lnTo>
                          <a:lnTo>
                            <a:pt x="27534" y="106260"/>
                          </a:lnTo>
                          <a:lnTo>
                            <a:pt x="88850" y="90372"/>
                          </a:lnTo>
                          <a:lnTo>
                            <a:pt x="88862" y="90359"/>
                          </a:lnTo>
                          <a:cubicBezTo>
                            <a:pt x="97130" y="87959"/>
                            <a:pt x="104407" y="82244"/>
                            <a:pt x="108534" y="73926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2" behindDoc="0" locked="0" layoutInCell="1" allowOverlap="1">
            <wp:simplePos x="0" y="0"/>
            <wp:positionH relativeFrom="page">
              <wp:posOffset>1867258</wp:posOffset>
            </wp:positionH>
            <wp:positionV relativeFrom="line">
              <wp:posOffset>123821</wp:posOffset>
            </wp:positionV>
            <wp:extent cx="143483" cy="144500"/>
            <wp:effectExtent l="0" t="0" r="0" b="0"/>
            <wp:wrapNone/>
            <wp:docPr id="318" name="Freeform 3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3483" cy="144500"/>
                    </a:xfrm>
                    <a:custGeom>
                      <a:rect l="l" t="t" r="r" b="b"/>
                      <a:pathLst>
                        <a:path w="143483" h="144500">
                          <a:moveTo>
                            <a:pt x="91071" y="86931"/>
                          </a:moveTo>
                          <a:cubicBezTo>
                            <a:pt x="91261" y="87235"/>
                            <a:pt x="91693" y="87400"/>
                            <a:pt x="92302" y="87019"/>
                          </a:cubicBezTo>
                          <a:lnTo>
                            <a:pt x="94881" y="85446"/>
                          </a:lnTo>
                          <a:cubicBezTo>
                            <a:pt x="113511" y="74041"/>
                            <a:pt x="116940" y="71946"/>
                            <a:pt x="120738" y="69329"/>
                          </a:cubicBezTo>
                          <a:cubicBezTo>
                            <a:pt x="124776" y="66573"/>
                            <a:pt x="126237" y="64554"/>
                            <a:pt x="125018" y="60630"/>
                          </a:cubicBezTo>
                          <a:cubicBezTo>
                            <a:pt x="124751" y="59652"/>
                            <a:pt x="123811" y="57823"/>
                            <a:pt x="122922" y="56388"/>
                          </a:cubicBezTo>
                          <a:cubicBezTo>
                            <a:pt x="122236" y="55258"/>
                            <a:pt x="122097" y="54483"/>
                            <a:pt x="122960" y="53962"/>
                          </a:cubicBezTo>
                          <a:cubicBezTo>
                            <a:pt x="123811" y="53429"/>
                            <a:pt x="124497" y="54000"/>
                            <a:pt x="125386" y="55448"/>
                          </a:cubicBezTo>
                          <a:cubicBezTo>
                            <a:pt x="128790" y="61011"/>
                            <a:pt x="132396" y="67729"/>
                            <a:pt x="134085" y="70510"/>
                          </a:cubicBezTo>
                          <a:cubicBezTo>
                            <a:pt x="135609" y="72974"/>
                            <a:pt x="139940" y="79248"/>
                            <a:pt x="142404" y="83249"/>
                          </a:cubicBezTo>
                          <a:cubicBezTo>
                            <a:pt x="143280" y="84684"/>
                            <a:pt x="143483" y="85560"/>
                            <a:pt x="142620" y="86081"/>
                          </a:cubicBezTo>
                          <a:cubicBezTo>
                            <a:pt x="141756" y="86614"/>
                            <a:pt x="141134" y="86144"/>
                            <a:pt x="140385" y="84912"/>
                          </a:cubicBezTo>
                          <a:cubicBezTo>
                            <a:pt x="139877" y="84087"/>
                            <a:pt x="139191" y="83236"/>
                            <a:pt x="138188" y="82144"/>
                          </a:cubicBezTo>
                          <a:cubicBezTo>
                            <a:pt x="135876" y="79743"/>
                            <a:pt x="133285" y="80188"/>
                            <a:pt x="128866" y="82613"/>
                          </a:cubicBezTo>
                          <a:cubicBezTo>
                            <a:pt x="124827" y="84811"/>
                            <a:pt x="121385" y="86906"/>
                            <a:pt x="102755" y="98322"/>
                          </a:cubicBezTo>
                          <a:lnTo>
                            <a:pt x="81191" y="111530"/>
                          </a:lnTo>
                          <a:cubicBezTo>
                            <a:pt x="69913" y="118427"/>
                            <a:pt x="60236" y="124357"/>
                            <a:pt x="55270" y="128104"/>
                          </a:cubicBezTo>
                          <a:cubicBezTo>
                            <a:pt x="52032" y="130517"/>
                            <a:pt x="49720" y="132777"/>
                            <a:pt x="51117" y="136168"/>
                          </a:cubicBezTo>
                          <a:cubicBezTo>
                            <a:pt x="51752" y="137756"/>
                            <a:pt x="52895" y="140182"/>
                            <a:pt x="53835" y="141718"/>
                          </a:cubicBezTo>
                          <a:cubicBezTo>
                            <a:pt x="54534" y="142849"/>
                            <a:pt x="54483" y="143598"/>
                            <a:pt x="53873" y="143966"/>
                          </a:cubicBezTo>
                          <a:cubicBezTo>
                            <a:pt x="53010" y="144500"/>
                            <a:pt x="52133" y="143890"/>
                            <a:pt x="51384" y="142671"/>
                          </a:cubicBezTo>
                          <a:cubicBezTo>
                            <a:pt x="47282" y="135978"/>
                            <a:pt x="43675" y="129260"/>
                            <a:pt x="41923" y="126377"/>
                          </a:cubicBezTo>
                          <a:cubicBezTo>
                            <a:pt x="40462" y="124015"/>
                            <a:pt x="36131" y="117753"/>
                            <a:pt x="33668" y="113727"/>
                          </a:cubicBezTo>
                          <a:cubicBezTo>
                            <a:pt x="32791" y="112280"/>
                            <a:pt x="32715" y="111340"/>
                            <a:pt x="33579" y="110819"/>
                          </a:cubicBezTo>
                          <a:cubicBezTo>
                            <a:pt x="34188" y="110438"/>
                            <a:pt x="34811" y="110629"/>
                            <a:pt x="35560" y="111861"/>
                          </a:cubicBezTo>
                          <a:cubicBezTo>
                            <a:pt x="36512" y="113410"/>
                            <a:pt x="37503" y="114490"/>
                            <a:pt x="38316" y="115264"/>
                          </a:cubicBezTo>
                          <a:cubicBezTo>
                            <a:pt x="40068" y="117029"/>
                            <a:pt x="43091" y="115886"/>
                            <a:pt x="46888" y="114121"/>
                          </a:cubicBezTo>
                          <a:cubicBezTo>
                            <a:pt x="52349" y="111492"/>
                            <a:pt x="62039" y="105561"/>
                            <a:pt x="73317" y="98653"/>
                          </a:cubicBezTo>
                          <a:lnTo>
                            <a:pt x="84099" y="92049"/>
                          </a:lnTo>
                          <a:cubicBezTo>
                            <a:pt x="84582" y="91756"/>
                            <a:pt x="84645" y="91299"/>
                            <a:pt x="84455" y="90982"/>
                          </a:cubicBezTo>
                          <a:lnTo>
                            <a:pt x="60376" y="51651"/>
                          </a:lnTo>
                          <a:cubicBezTo>
                            <a:pt x="60185" y="51346"/>
                            <a:pt x="59880" y="51105"/>
                            <a:pt x="59258" y="51486"/>
                          </a:cubicBezTo>
                          <a:lnTo>
                            <a:pt x="48476" y="58090"/>
                          </a:lnTo>
                          <a:cubicBezTo>
                            <a:pt x="37198" y="64999"/>
                            <a:pt x="27521" y="70930"/>
                            <a:pt x="22568" y="74663"/>
                          </a:cubicBezTo>
                          <a:cubicBezTo>
                            <a:pt x="19316" y="77076"/>
                            <a:pt x="17005" y="79337"/>
                            <a:pt x="18402" y="82740"/>
                          </a:cubicBezTo>
                          <a:cubicBezTo>
                            <a:pt x="19037" y="84328"/>
                            <a:pt x="20180" y="86741"/>
                            <a:pt x="21133" y="88289"/>
                          </a:cubicBezTo>
                          <a:cubicBezTo>
                            <a:pt x="21818" y="89420"/>
                            <a:pt x="21768" y="90156"/>
                            <a:pt x="21158" y="90537"/>
                          </a:cubicBezTo>
                          <a:cubicBezTo>
                            <a:pt x="20294" y="91058"/>
                            <a:pt x="19431" y="90461"/>
                            <a:pt x="18669" y="89229"/>
                          </a:cubicBezTo>
                          <a:cubicBezTo>
                            <a:pt x="14579" y="82537"/>
                            <a:pt x="10973" y="75819"/>
                            <a:pt x="9207" y="72936"/>
                          </a:cubicBezTo>
                          <a:cubicBezTo>
                            <a:pt x="7760" y="70574"/>
                            <a:pt x="3416" y="64313"/>
                            <a:pt x="902" y="60185"/>
                          </a:cubicBezTo>
                          <a:cubicBezTo>
                            <a:pt x="76" y="58852"/>
                            <a:pt x="0" y="57899"/>
                            <a:pt x="863" y="57379"/>
                          </a:cubicBezTo>
                          <a:cubicBezTo>
                            <a:pt x="1473" y="56998"/>
                            <a:pt x="2095" y="57188"/>
                            <a:pt x="2857" y="58420"/>
                          </a:cubicBezTo>
                          <a:cubicBezTo>
                            <a:pt x="3797" y="59969"/>
                            <a:pt x="4800" y="61049"/>
                            <a:pt x="5613" y="61836"/>
                          </a:cubicBezTo>
                          <a:cubicBezTo>
                            <a:pt x="7366" y="63589"/>
                            <a:pt x="10376" y="62459"/>
                            <a:pt x="14186" y="60693"/>
                          </a:cubicBezTo>
                          <a:cubicBezTo>
                            <a:pt x="19647" y="58052"/>
                            <a:pt x="29324" y="52121"/>
                            <a:pt x="40602" y="45225"/>
                          </a:cubicBezTo>
                          <a:lnTo>
                            <a:pt x="62166" y="32017"/>
                          </a:lnTo>
                          <a:cubicBezTo>
                            <a:pt x="80797" y="20599"/>
                            <a:pt x="84226" y="18504"/>
                            <a:pt x="88024" y="15888"/>
                          </a:cubicBezTo>
                          <a:cubicBezTo>
                            <a:pt x="92061" y="13132"/>
                            <a:pt x="93522" y="11113"/>
                            <a:pt x="92302" y="7188"/>
                          </a:cubicBezTo>
                          <a:cubicBezTo>
                            <a:pt x="92048" y="6210"/>
                            <a:pt x="91096" y="4394"/>
                            <a:pt x="90208" y="2946"/>
                          </a:cubicBezTo>
                          <a:cubicBezTo>
                            <a:pt x="89522" y="1816"/>
                            <a:pt x="89382" y="1054"/>
                            <a:pt x="90246" y="521"/>
                          </a:cubicBezTo>
                          <a:cubicBezTo>
                            <a:pt x="91109" y="0"/>
                            <a:pt x="91782" y="571"/>
                            <a:pt x="92671" y="2007"/>
                          </a:cubicBezTo>
                          <a:cubicBezTo>
                            <a:pt x="96074" y="7569"/>
                            <a:pt x="99681" y="14288"/>
                            <a:pt x="101383" y="17069"/>
                          </a:cubicBezTo>
                          <a:cubicBezTo>
                            <a:pt x="102894" y="19533"/>
                            <a:pt x="107238" y="25794"/>
                            <a:pt x="109689" y="29807"/>
                          </a:cubicBezTo>
                          <a:cubicBezTo>
                            <a:pt x="110565" y="31255"/>
                            <a:pt x="110768" y="32118"/>
                            <a:pt x="109905" y="32652"/>
                          </a:cubicBezTo>
                          <a:cubicBezTo>
                            <a:pt x="109054" y="33172"/>
                            <a:pt x="108431" y="32703"/>
                            <a:pt x="107669" y="31471"/>
                          </a:cubicBezTo>
                          <a:cubicBezTo>
                            <a:pt x="107161" y="30645"/>
                            <a:pt x="106476" y="29794"/>
                            <a:pt x="105472" y="28702"/>
                          </a:cubicBezTo>
                          <a:cubicBezTo>
                            <a:pt x="103161" y="26302"/>
                            <a:pt x="100570" y="26759"/>
                            <a:pt x="96163" y="29185"/>
                          </a:cubicBezTo>
                          <a:cubicBezTo>
                            <a:pt x="92112" y="31369"/>
                            <a:pt x="88684" y="33477"/>
                            <a:pt x="70053" y="44882"/>
                          </a:cubicBezTo>
                          <a:lnTo>
                            <a:pt x="67475" y="46457"/>
                          </a:lnTo>
                          <a:cubicBezTo>
                            <a:pt x="66865" y="46838"/>
                            <a:pt x="66802" y="47295"/>
                            <a:pt x="66992" y="47600"/>
                          </a:cubicBezTo>
                          <a:close/>
                          <a:moveTo>
                            <a:pt x="91071" y="86931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0" behindDoc="0" locked="0" layoutInCell="1" allowOverlap="1">
            <wp:simplePos x="0" y="0"/>
            <wp:positionH relativeFrom="page">
              <wp:posOffset>790446</wp:posOffset>
            </wp:positionH>
            <wp:positionV relativeFrom="line">
              <wp:posOffset>138219</wp:posOffset>
            </wp:positionV>
            <wp:extent cx="136169" cy="142163"/>
            <wp:effectExtent l="0" t="0" r="0" b="0"/>
            <wp:wrapNone/>
            <wp:docPr id="319" name="Freeform 3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6169" cy="142163"/>
                    </a:xfrm>
                    <a:custGeom>
                      <a:rect l="l" t="t" r="r" b="b"/>
                      <a:pathLst>
                        <a:path w="136169" h="142163">
                          <a:moveTo>
                            <a:pt x="83388" y="114363"/>
                          </a:moveTo>
                          <a:cubicBezTo>
                            <a:pt x="93205" y="119773"/>
                            <a:pt x="97231" y="120281"/>
                            <a:pt x="99313" y="118706"/>
                          </a:cubicBezTo>
                          <a:cubicBezTo>
                            <a:pt x="101079" y="117360"/>
                            <a:pt x="102361" y="115455"/>
                            <a:pt x="103327" y="113779"/>
                          </a:cubicBezTo>
                          <a:cubicBezTo>
                            <a:pt x="103987" y="112624"/>
                            <a:pt x="104609" y="112141"/>
                            <a:pt x="105346" y="112585"/>
                          </a:cubicBezTo>
                          <a:cubicBezTo>
                            <a:pt x="106349" y="113157"/>
                            <a:pt x="106044" y="114237"/>
                            <a:pt x="105206" y="115696"/>
                          </a:cubicBezTo>
                          <a:cubicBezTo>
                            <a:pt x="101269" y="122490"/>
                            <a:pt x="98475" y="126453"/>
                            <a:pt x="97319" y="128434"/>
                          </a:cubicBezTo>
                          <a:cubicBezTo>
                            <a:pt x="96773" y="129374"/>
                            <a:pt x="94310" y="134505"/>
                            <a:pt x="91160" y="139928"/>
                          </a:cubicBezTo>
                          <a:cubicBezTo>
                            <a:pt x="90373" y="141286"/>
                            <a:pt x="89699" y="142163"/>
                            <a:pt x="88582" y="141515"/>
                          </a:cubicBezTo>
                          <a:cubicBezTo>
                            <a:pt x="87832" y="141083"/>
                            <a:pt x="87947" y="140309"/>
                            <a:pt x="88556" y="139267"/>
                          </a:cubicBezTo>
                          <a:cubicBezTo>
                            <a:pt x="89344" y="137908"/>
                            <a:pt x="90309" y="135953"/>
                            <a:pt x="90665" y="134200"/>
                          </a:cubicBezTo>
                          <a:cubicBezTo>
                            <a:pt x="91236" y="130911"/>
                            <a:pt x="87871" y="128396"/>
                            <a:pt x="77115" y="122033"/>
                          </a:cubicBezTo>
                          <a:lnTo>
                            <a:pt x="4052" y="78448"/>
                          </a:lnTo>
                          <a:cubicBezTo>
                            <a:pt x="1562" y="77000"/>
                            <a:pt x="0" y="75679"/>
                            <a:pt x="610" y="74638"/>
                          </a:cubicBezTo>
                          <a:cubicBezTo>
                            <a:pt x="1270" y="73482"/>
                            <a:pt x="3429" y="73482"/>
                            <a:pt x="6706" y="73000"/>
                          </a:cubicBezTo>
                          <a:cubicBezTo>
                            <a:pt x="9043" y="72682"/>
                            <a:pt x="38519" y="68555"/>
                            <a:pt x="65380" y="63754"/>
                          </a:cubicBezTo>
                          <a:cubicBezTo>
                            <a:pt x="77953" y="61544"/>
                            <a:pt x="104038" y="57823"/>
                            <a:pt x="107048" y="57201"/>
                          </a:cubicBezTo>
                          <a:lnTo>
                            <a:pt x="107352" y="56680"/>
                          </a:lnTo>
                          <a:lnTo>
                            <a:pt x="50915" y="25375"/>
                          </a:lnTo>
                          <a:cubicBezTo>
                            <a:pt x="43269" y="21082"/>
                            <a:pt x="40361" y="20650"/>
                            <a:pt x="37669" y="22441"/>
                          </a:cubicBezTo>
                          <a:cubicBezTo>
                            <a:pt x="36017" y="23571"/>
                            <a:pt x="34557" y="26086"/>
                            <a:pt x="33719" y="27546"/>
                          </a:cubicBezTo>
                          <a:cubicBezTo>
                            <a:pt x="32982" y="28791"/>
                            <a:pt x="32373" y="28994"/>
                            <a:pt x="31623" y="28562"/>
                          </a:cubicBezTo>
                          <a:cubicBezTo>
                            <a:pt x="30633" y="27991"/>
                            <a:pt x="31179" y="26772"/>
                            <a:pt x="32081" y="25197"/>
                          </a:cubicBezTo>
                          <a:cubicBezTo>
                            <a:pt x="35230" y="19761"/>
                            <a:pt x="38507" y="14961"/>
                            <a:pt x="39777" y="12776"/>
                          </a:cubicBezTo>
                          <a:cubicBezTo>
                            <a:pt x="40450" y="11620"/>
                            <a:pt x="42367" y="7442"/>
                            <a:pt x="45339" y="2324"/>
                          </a:cubicBezTo>
                          <a:cubicBezTo>
                            <a:pt x="46127" y="965"/>
                            <a:pt x="46851" y="0"/>
                            <a:pt x="47854" y="571"/>
                          </a:cubicBezTo>
                          <a:cubicBezTo>
                            <a:pt x="48590" y="1003"/>
                            <a:pt x="48603" y="1842"/>
                            <a:pt x="47879" y="3099"/>
                          </a:cubicBezTo>
                          <a:cubicBezTo>
                            <a:pt x="47270" y="4140"/>
                            <a:pt x="46787" y="4978"/>
                            <a:pt x="46431" y="6452"/>
                          </a:cubicBezTo>
                          <a:cubicBezTo>
                            <a:pt x="45733" y="9957"/>
                            <a:pt x="47867" y="12306"/>
                            <a:pt x="54763" y="16434"/>
                          </a:cubicBezTo>
                          <a:lnTo>
                            <a:pt x="132562" y="63043"/>
                          </a:lnTo>
                          <a:cubicBezTo>
                            <a:pt x="135305" y="64630"/>
                            <a:pt x="136169" y="65697"/>
                            <a:pt x="135635" y="66637"/>
                          </a:cubicBezTo>
                          <a:cubicBezTo>
                            <a:pt x="134962" y="67793"/>
                            <a:pt x="132867" y="68250"/>
                            <a:pt x="130835" y="68605"/>
                          </a:cubicBezTo>
                          <a:cubicBezTo>
                            <a:pt x="119557" y="70866"/>
                            <a:pt x="95529" y="74790"/>
                            <a:pt x="76416" y="78245"/>
                          </a:cubicBezTo>
                          <a:cubicBezTo>
                            <a:pt x="56388" y="81839"/>
                            <a:pt x="34125" y="84430"/>
                            <a:pt x="30683" y="84938"/>
                          </a:cubicBezTo>
                          <a:lnTo>
                            <a:pt x="30493" y="85255"/>
                          </a:lnTo>
                          <a:close/>
                          <a:moveTo>
                            <a:pt x="83388" y="114363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4" behindDoc="0" locked="0" layoutInCell="1" allowOverlap="1">
            <wp:simplePos x="0" y="0"/>
            <wp:positionH relativeFrom="page">
              <wp:posOffset>1127202</wp:posOffset>
            </wp:positionH>
            <wp:positionV relativeFrom="line">
              <wp:posOffset>175035</wp:posOffset>
            </wp:positionV>
            <wp:extent cx="555964" cy="517173"/>
            <wp:effectExtent l="0" t="0" r="0" b="0"/>
            <wp:wrapNone/>
            <wp:docPr id="320" name="Picture 3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>
                      <a:picLocks noChangeAspect="0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5964" cy="517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03" behindDoc="0" locked="0" layoutInCell="1" allowOverlap="1">
            <wp:simplePos x="0" y="0"/>
            <wp:positionH relativeFrom="page">
              <wp:posOffset>1383426</wp:posOffset>
            </wp:positionH>
            <wp:positionV relativeFrom="line">
              <wp:posOffset>203059</wp:posOffset>
            </wp:positionV>
            <wp:extent cx="117982" cy="105650"/>
            <wp:effectExtent l="0" t="0" r="0" b="0"/>
            <wp:wrapNone/>
            <wp:docPr id="321" name="Freeform 3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7982" cy="105650"/>
                    </a:xfrm>
                    <a:custGeom>
                      <a:rect l="l" t="t" r="r" b="b"/>
                      <a:pathLst>
                        <a:path w="117982" h="105650">
                          <a:moveTo>
                            <a:pt x="114757" y="24790"/>
                          </a:moveTo>
                          <a:cubicBezTo>
                            <a:pt x="108649" y="8369"/>
                            <a:pt x="90386" y="0"/>
                            <a:pt x="73965" y="6109"/>
                          </a:cubicBezTo>
                          <a:cubicBezTo>
                            <a:pt x="63742" y="9906"/>
                            <a:pt x="56655" y="18402"/>
                            <a:pt x="54217" y="28244"/>
                          </a:cubicBezTo>
                          <a:cubicBezTo>
                            <a:pt x="45949" y="22390"/>
                            <a:pt x="35014" y="20587"/>
                            <a:pt x="24803" y="24384"/>
                          </a:cubicBezTo>
                          <a:cubicBezTo>
                            <a:pt x="8370" y="30479"/>
                            <a:pt x="0" y="48742"/>
                            <a:pt x="6109" y="65176"/>
                          </a:cubicBezTo>
                          <a:cubicBezTo>
                            <a:pt x="9462" y="74205"/>
                            <a:pt x="16498" y="80784"/>
                            <a:pt x="24867" y="83883"/>
                          </a:cubicBezTo>
                          <a:lnTo>
                            <a:pt x="24867" y="83883"/>
                          </a:lnTo>
                          <a:lnTo>
                            <a:pt x="82982" y="105650"/>
                          </a:lnTo>
                          <a:lnTo>
                            <a:pt x="113272" y="50291"/>
                          </a:lnTo>
                          <a:lnTo>
                            <a:pt x="113272" y="50278"/>
                          </a:lnTo>
                          <a:cubicBezTo>
                            <a:pt x="117169" y="42633"/>
                            <a:pt x="117982" y="33464"/>
                            <a:pt x="114757" y="24790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3" behindDoc="0" locked="0" layoutInCell="1" allowOverlap="1">
            <wp:simplePos x="0" y="0"/>
            <wp:positionH relativeFrom="page">
              <wp:posOffset>1923851</wp:posOffset>
            </wp:positionH>
            <wp:positionV relativeFrom="line">
              <wp:posOffset>237303</wp:posOffset>
            </wp:positionV>
            <wp:extent cx="122566" cy="95312"/>
            <wp:effectExtent l="0" t="0" r="0" b="0"/>
            <wp:wrapNone/>
            <wp:docPr id="322" name="Freeform 3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2566" cy="95312"/>
                    </a:xfrm>
                    <a:custGeom>
                      <a:rect l="l" t="t" r="r" b="b"/>
                      <a:pathLst>
                        <a:path w="122566" h="95312">
                          <a:moveTo>
                            <a:pt x="65620" y="26923"/>
                          </a:moveTo>
                          <a:cubicBezTo>
                            <a:pt x="85851" y="18669"/>
                            <a:pt x="89572" y="17157"/>
                            <a:pt x="93737" y="15189"/>
                          </a:cubicBezTo>
                          <a:cubicBezTo>
                            <a:pt x="98170" y="13119"/>
                            <a:pt x="99935" y="11366"/>
                            <a:pt x="99363" y="7289"/>
                          </a:cubicBezTo>
                          <a:cubicBezTo>
                            <a:pt x="99262" y="6286"/>
                            <a:pt x="98614" y="4330"/>
                            <a:pt x="97979" y="2768"/>
                          </a:cubicBezTo>
                          <a:cubicBezTo>
                            <a:pt x="97471" y="1536"/>
                            <a:pt x="97471" y="762"/>
                            <a:pt x="98398" y="381"/>
                          </a:cubicBezTo>
                          <a:cubicBezTo>
                            <a:pt x="99338" y="0"/>
                            <a:pt x="99922" y="673"/>
                            <a:pt x="100608" y="2349"/>
                          </a:cubicBezTo>
                          <a:cubicBezTo>
                            <a:pt x="101840" y="5372"/>
                            <a:pt x="103021" y="8661"/>
                            <a:pt x="104164" y="11468"/>
                          </a:cubicBezTo>
                          <a:cubicBezTo>
                            <a:pt x="105218" y="14427"/>
                            <a:pt x="106133" y="17043"/>
                            <a:pt x="106768" y="18605"/>
                          </a:cubicBezTo>
                          <a:cubicBezTo>
                            <a:pt x="108228" y="22186"/>
                            <a:pt x="117309" y="44436"/>
                            <a:pt x="118312" y="46506"/>
                          </a:cubicBezTo>
                          <a:cubicBezTo>
                            <a:pt x="119442" y="48513"/>
                            <a:pt x="120445" y="50202"/>
                            <a:pt x="121080" y="50976"/>
                          </a:cubicBezTo>
                          <a:cubicBezTo>
                            <a:pt x="121436" y="51484"/>
                            <a:pt x="122109" y="51992"/>
                            <a:pt x="122338" y="52551"/>
                          </a:cubicBezTo>
                          <a:cubicBezTo>
                            <a:pt x="122566" y="53110"/>
                            <a:pt x="122071" y="53440"/>
                            <a:pt x="121411" y="53707"/>
                          </a:cubicBezTo>
                          <a:cubicBezTo>
                            <a:pt x="120471" y="54101"/>
                            <a:pt x="118655" y="54189"/>
                            <a:pt x="112394" y="56348"/>
                          </a:cubicBezTo>
                          <a:cubicBezTo>
                            <a:pt x="111022" y="56780"/>
                            <a:pt x="105066" y="58939"/>
                            <a:pt x="103389" y="59371"/>
                          </a:cubicBezTo>
                          <a:cubicBezTo>
                            <a:pt x="102678" y="59536"/>
                            <a:pt x="101789" y="59638"/>
                            <a:pt x="101459" y="58850"/>
                          </a:cubicBezTo>
                          <a:cubicBezTo>
                            <a:pt x="101141" y="58063"/>
                            <a:pt x="101713" y="57568"/>
                            <a:pt x="102919" y="57085"/>
                          </a:cubicBezTo>
                          <a:cubicBezTo>
                            <a:pt x="103846" y="56704"/>
                            <a:pt x="106069" y="55675"/>
                            <a:pt x="107441" y="54456"/>
                          </a:cubicBezTo>
                          <a:cubicBezTo>
                            <a:pt x="109511" y="52703"/>
                            <a:pt x="110654" y="50938"/>
                            <a:pt x="109168" y="45020"/>
                          </a:cubicBezTo>
                          <a:cubicBezTo>
                            <a:pt x="108660" y="43001"/>
                            <a:pt x="104139" y="31164"/>
                            <a:pt x="103224" y="28929"/>
                          </a:cubicBezTo>
                          <a:cubicBezTo>
                            <a:pt x="102996" y="28370"/>
                            <a:pt x="102500" y="28307"/>
                            <a:pt x="101573" y="28688"/>
                          </a:cubicBezTo>
                          <a:lnTo>
                            <a:pt x="67906" y="42417"/>
                          </a:lnTo>
                          <a:cubicBezTo>
                            <a:pt x="66978" y="42798"/>
                            <a:pt x="66483" y="43128"/>
                            <a:pt x="66763" y="43801"/>
                          </a:cubicBezTo>
                          <a:cubicBezTo>
                            <a:pt x="67766" y="46252"/>
                            <a:pt x="73011" y="59117"/>
                            <a:pt x="74332" y="61581"/>
                          </a:cubicBezTo>
                          <a:cubicBezTo>
                            <a:pt x="75691" y="64146"/>
                            <a:pt x="76770" y="65670"/>
                            <a:pt x="78510" y="66127"/>
                          </a:cubicBezTo>
                          <a:cubicBezTo>
                            <a:pt x="79894" y="66470"/>
                            <a:pt x="80745" y="66648"/>
                            <a:pt x="80974" y="67207"/>
                          </a:cubicBezTo>
                          <a:cubicBezTo>
                            <a:pt x="81152" y="67651"/>
                            <a:pt x="81025" y="68096"/>
                            <a:pt x="80224" y="68426"/>
                          </a:cubicBezTo>
                          <a:cubicBezTo>
                            <a:pt x="79424" y="68756"/>
                            <a:pt x="77113" y="69175"/>
                            <a:pt x="70153" y="71499"/>
                          </a:cubicBezTo>
                          <a:cubicBezTo>
                            <a:pt x="67448" y="72465"/>
                            <a:pt x="61988" y="74306"/>
                            <a:pt x="61048" y="74687"/>
                          </a:cubicBezTo>
                          <a:cubicBezTo>
                            <a:pt x="59982" y="75119"/>
                            <a:pt x="58521" y="75716"/>
                            <a:pt x="58115" y="74713"/>
                          </a:cubicBezTo>
                          <a:cubicBezTo>
                            <a:pt x="57797" y="73925"/>
                            <a:pt x="58229" y="73493"/>
                            <a:pt x="58902" y="73214"/>
                          </a:cubicBezTo>
                          <a:cubicBezTo>
                            <a:pt x="60185" y="72566"/>
                            <a:pt x="61912" y="71855"/>
                            <a:pt x="63512" y="70814"/>
                          </a:cubicBezTo>
                          <a:cubicBezTo>
                            <a:pt x="65937" y="69175"/>
                            <a:pt x="67296" y="66788"/>
                            <a:pt x="66140" y="62432"/>
                          </a:cubicBezTo>
                          <a:cubicBezTo>
                            <a:pt x="65544" y="60209"/>
                            <a:pt x="61163" y="49084"/>
                            <a:pt x="60071" y="46404"/>
                          </a:cubicBezTo>
                          <a:cubicBezTo>
                            <a:pt x="59829" y="45846"/>
                            <a:pt x="59258" y="45947"/>
                            <a:pt x="58458" y="46277"/>
                          </a:cubicBezTo>
                          <a:lnTo>
                            <a:pt x="47942" y="50557"/>
                          </a:lnTo>
                          <a:cubicBezTo>
                            <a:pt x="43421" y="52411"/>
                            <a:pt x="31140" y="57288"/>
                            <a:pt x="27317" y="58977"/>
                          </a:cubicBezTo>
                          <a:cubicBezTo>
                            <a:pt x="18224" y="62940"/>
                            <a:pt x="16967" y="65543"/>
                            <a:pt x="21615" y="76948"/>
                          </a:cubicBezTo>
                          <a:cubicBezTo>
                            <a:pt x="22809" y="79856"/>
                            <a:pt x="24726" y="84555"/>
                            <a:pt x="27508" y="86803"/>
                          </a:cubicBezTo>
                          <a:cubicBezTo>
                            <a:pt x="30289" y="89064"/>
                            <a:pt x="33629" y="89267"/>
                            <a:pt x="39408" y="87819"/>
                          </a:cubicBezTo>
                          <a:cubicBezTo>
                            <a:pt x="40957" y="87451"/>
                            <a:pt x="41579" y="87451"/>
                            <a:pt x="41897" y="88238"/>
                          </a:cubicBezTo>
                          <a:cubicBezTo>
                            <a:pt x="42265" y="89127"/>
                            <a:pt x="41198" y="89559"/>
                            <a:pt x="39878" y="90105"/>
                          </a:cubicBezTo>
                          <a:cubicBezTo>
                            <a:pt x="36817" y="91350"/>
                            <a:pt x="27394" y="94156"/>
                            <a:pt x="24511" y="94677"/>
                          </a:cubicBezTo>
                          <a:cubicBezTo>
                            <a:pt x="20726" y="95312"/>
                            <a:pt x="20320" y="94296"/>
                            <a:pt x="18580" y="90054"/>
                          </a:cubicBezTo>
                          <a:cubicBezTo>
                            <a:pt x="15163" y="81672"/>
                            <a:pt x="12928" y="75411"/>
                            <a:pt x="11087" y="70560"/>
                          </a:cubicBezTo>
                          <a:cubicBezTo>
                            <a:pt x="9398" y="65632"/>
                            <a:pt x="8115" y="62114"/>
                            <a:pt x="6743" y="58761"/>
                          </a:cubicBezTo>
                          <a:cubicBezTo>
                            <a:pt x="6248" y="57530"/>
                            <a:pt x="5245" y="55066"/>
                            <a:pt x="4013" y="52449"/>
                          </a:cubicBezTo>
                          <a:cubicBezTo>
                            <a:pt x="2959" y="49871"/>
                            <a:pt x="1511" y="47077"/>
                            <a:pt x="597" y="44842"/>
                          </a:cubicBezTo>
                          <a:cubicBezTo>
                            <a:pt x="0" y="43394"/>
                            <a:pt x="89" y="42442"/>
                            <a:pt x="1016" y="42061"/>
                          </a:cubicBezTo>
                          <a:cubicBezTo>
                            <a:pt x="1676" y="41794"/>
                            <a:pt x="2260" y="42074"/>
                            <a:pt x="2806" y="43420"/>
                          </a:cubicBezTo>
                          <a:cubicBezTo>
                            <a:pt x="3492" y="45096"/>
                            <a:pt x="4305" y="46328"/>
                            <a:pt x="4991" y="47217"/>
                          </a:cubicBezTo>
                          <a:cubicBezTo>
                            <a:pt x="6426" y="49236"/>
                            <a:pt x="9588" y="48601"/>
                            <a:pt x="13627" y="47484"/>
                          </a:cubicBezTo>
                          <a:cubicBezTo>
                            <a:pt x="19443" y="45757"/>
                            <a:pt x="29959" y="41477"/>
                            <a:pt x="42202" y="36473"/>
                          </a:cubicBezTo>
                          <a:close/>
                          <a:moveTo>
                            <a:pt x="65620" y="26923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9" behindDoc="0" locked="0" layoutInCell="1" allowOverlap="1">
            <wp:simplePos x="0" y="0"/>
            <wp:positionH relativeFrom="page">
              <wp:posOffset>763390</wp:posOffset>
            </wp:positionH>
            <wp:positionV relativeFrom="line">
              <wp:posOffset>251394</wp:posOffset>
            </wp:positionV>
            <wp:extent cx="114718" cy="73444"/>
            <wp:effectExtent l="0" t="0" r="0" b="0"/>
            <wp:wrapNone/>
            <wp:docPr id="323" name="Freeform 3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4718" cy="73444"/>
                    </a:xfrm>
                    <a:custGeom>
                      <a:rect l="l" t="t" r="r" b="b"/>
                      <a:pathLst>
                        <a:path w="114718" h="73444">
                          <a:moveTo>
                            <a:pt x="42354" y="38900"/>
                          </a:moveTo>
                          <a:cubicBezTo>
                            <a:pt x="22098" y="30722"/>
                            <a:pt x="18364" y="29210"/>
                            <a:pt x="14008" y="27712"/>
                          </a:cubicBezTo>
                          <a:cubicBezTo>
                            <a:pt x="9398" y="26112"/>
                            <a:pt x="6680" y="26315"/>
                            <a:pt x="5016" y="28499"/>
                          </a:cubicBezTo>
                          <a:cubicBezTo>
                            <a:pt x="4115" y="29579"/>
                            <a:pt x="3391" y="30976"/>
                            <a:pt x="2858" y="32322"/>
                          </a:cubicBezTo>
                          <a:cubicBezTo>
                            <a:pt x="2400" y="33439"/>
                            <a:pt x="1867" y="34011"/>
                            <a:pt x="800" y="33579"/>
                          </a:cubicBezTo>
                          <a:cubicBezTo>
                            <a:pt x="0" y="33249"/>
                            <a:pt x="89" y="32246"/>
                            <a:pt x="813" y="30455"/>
                          </a:cubicBezTo>
                          <a:cubicBezTo>
                            <a:pt x="2527" y="26200"/>
                            <a:pt x="5778" y="19317"/>
                            <a:pt x="7087" y="16066"/>
                          </a:cubicBezTo>
                          <a:cubicBezTo>
                            <a:pt x="8230" y="13272"/>
                            <a:pt x="10490" y="6503"/>
                            <a:pt x="12205" y="2248"/>
                          </a:cubicBezTo>
                          <a:cubicBezTo>
                            <a:pt x="12802" y="788"/>
                            <a:pt x="13424" y="0"/>
                            <a:pt x="14224" y="318"/>
                          </a:cubicBezTo>
                          <a:cubicBezTo>
                            <a:pt x="15291" y="762"/>
                            <a:pt x="15291" y="1537"/>
                            <a:pt x="14834" y="2655"/>
                          </a:cubicBezTo>
                          <a:cubicBezTo>
                            <a:pt x="14376" y="3772"/>
                            <a:pt x="14148" y="4725"/>
                            <a:pt x="13881" y="6173"/>
                          </a:cubicBezTo>
                          <a:cubicBezTo>
                            <a:pt x="13322" y="9462"/>
                            <a:pt x="15227" y="11278"/>
                            <a:pt x="19799" y="13386"/>
                          </a:cubicBezTo>
                          <a:cubicBezTo>
                            <a:pt x="23978" y="15329"/>
                            <a:pt x="27699" y="16841"/>
                            <a:pt x="47954" y="25019"/>
                          </a:cubicBezTo>
                          <a:lnTo>
                            <a:pt x="71411" y="34494"/>
                          </a:lnTo>
                          <a:cubicBezTo>
                            <a:pt x="84340" y="39712"/>
                            <a:pt x="94868" y="43967"/>
                            <a:pt x="100773" y="45834"/>
                          </a:cubicBezTo>
                          <a:cubicBezTo>
                            <a:pt x="104507" y="46951"/>
                            <a:pt x="107225" y="47129"/>
                            <a:pt x="109117" y="43992"/>
                          </a:cubicBezTo>
                          <a:cubicBezTo>
                            <a:pt x="110019" y="42532"/>
                            <a:pt x="111276" y="40170"/>
                            <a:pt x="111950" y="38494"/>
                          </a:cubicBezTo>
                          <a:cubicBezTo>
                            <a:pt x="112445" y="37262"/>
                            <a:pt x="113080" y="36869"/>
                            <a:pt x="113740" y="37135"/>
                          </a:cubicBezTo>
                          <a:cubicBezTo>
                            <a:pt x="114680" y="37516"/>
                            <a:pt x="114718" y="38570"/>
                            <a:pt x="114210" y="39801"/>
                          </a:cubicBezTo>
                          <a:cubicBezTo>
                            <a:pt x="111226" y="47193"/>
                            <a:pt x="107987" y="54089"/>
                            <a:pt x="106768" y="57099"/>
                          </a:cubicBezTo>
                          <a:cubicBezTo>
                            <a:pt x="105726" y="59677"/>
                            <a:pt x="103275" y="66890"/>
                            <a:pt x="101472" y="71373"/>
                          </a:cubicBezTo>
                          <a:cubicBezTo>
                            <a:pt x="100875" y="72821"/>
                            <a:pt x="100164" y="73444"/>
                            <a:pt x="99224" y="73075"/>
                          </a:cubicBezTo>
                          <a:cubicBezTo>
                            <a:pt x="98564" y="72796"/>
                            <a:pt x="98348" y="72186"/>
                            <a:pt x="98881" y="70853"/>
                          </a:cubicBezTo>
                          <a:cubicBezTo>
                            <a:pt x="99567" y="69164"/>
                            <a:pt x="99834" y="67716"/>
                            <a:pt x="99986" y="66598"/>
                          </a:cubicBezTo>
                          <a:cubicBezTo>
                            <a:pt x="100354" y="64147"/>
                            <a:pt x="98360" y="62560"/>
                            <a:pt x="94627" y="60667"/>
                          </a:cubicBezTo>
                          <a:cubicBezTo>
                            <a:pt x="89255" y="57848"/>
                            <a:pt x="78726" y="53593"/>
                            <a:pt x="65810" y="48374"/>
                          </a:cubicBezTo>
                          <a:close/>
                          <a:moveTo>
                            <a:pt x="42354" y="38900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Arial" w:hAnsi="Arial" w:cs="Arial"/>
          <w:color w:val="000000"/>
          <w:spacing w:val="-19"/>
          <w:sz w:val="20"/>
          <w:szCs w:val="20"/>
        </w:rPr>
        <w:t>T</w:t>
      </w:r>
      <w:r>
        <w:rPr sz="20" baseline="0" dirty="0">
          <w:jc w:val="left"/>
          <w:rFonts w:ascii="Arial" w:hAnsi="Arial" w:cs="Arial"/>
          <w:color w:val="000000"/>
          <w:sz w:val="20"/>
          <w:szCs w:val="20"/>
        </w:rPr>
        <w:t>o pay online: </w:t>
      </w:r>
      <w:hyperlink r:id="rId308" w:history="1">
        <w:r>
          <w:rPr sz="20" baseline="0" dirty="0">
            <w:jc w:val="left"/>
            <w:rFonts w:ascii="Arial" w:hAnsi="Arial" w:cs="Arial"/>
            <w:color w:val="000000"/>
            <w:sz w:val="20"/>
            <w:szCs w:val="20"/>
          </w:rPr>
          <w:t>http://ww</w:t>
        </w:r>
        <w:r>
          <w:rPr sz="20" baseline="0" dirty="0">
            <w:jc w:val="left"/>
            <w:rFonts w:ascii="Arial" w:hAnsi="Arial" w:cs="Arial"/>
            <w:color w:val="000000"/>
            <w:spacing w:val="-19"/>
            <w:sz w:val="20"/>
            <w:szCs w:val="20"/>
          </w:rPr>
          <w:t>w</w:t>
        </w:r>
        <w:r>
          <w:rPr sz="20" baseline="0" dirty="0">
            <w:jc w:val="left"/>
            <w:rFonts w:ascii="Arial" w:hAnsi="Arial" w:cs="Arial"/>
            <w:color w:val="000000"/>
            <w:sz w:val="20"/>
            <w:szCs w:val="20"/>
          </w:rPr>
          <w:t>.Paypal.me/HHOH</w:t>
        </w:r>
      </w:hyperlink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08" behindDoc="0" locked="0" layoutInCell="1" allowOverlap="1">
            <wp:simplePos x="0" y="0"/>
            <wp:positionH relativeFrom="page">
              <wp:posOffset>737073</wp:posOffset>
            </wp:positionH>
            <wp:positionV relativeFrom="paragraph">
              <wp:posOffset>101240</wp:posOffset>
            </wp:positionV>
            <wp:extent cx="115023" cy="86143"/>
            <wp:effectExtent l="0" t="0" r="0" b="0"/>
            <wp:wrapNone/>
            <wp:docPr id="324" name="Freeform 3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5023" cy="86143"/>
                    </a:xfrm>
                    <a:custGeom>
                      <a:rect l="l" t="t" r="r" b="b"/>
                      <a:pathLst>
                        <a:path w="115023" h="86143">
                          <a:moveTo>
                            <a:pt x="43192" y="58305"/>
                          </a:moveTo>
                          <a:cubicBezTo>
                            <a:pt x="22149" y="52451"/>
                            <a:pt x="18275" y="51371"/>
                            <a:pt x="13779" y="50368"/>
                          </a:cubicBezTo>
                          <a:cubicBezTo>
                            <a:pt x="9004" y="49289"/>
                            <a:pt x="6528" y="49606"/>
                            <a:pt x="4496" y="53175"/>
                          </a:cubicBezTo>
                          <a:cubicBezTo>
                            <a:pt x="3950" y="54026"/>
                            <a:pt x="3264" y="55969"/>
                            <a:pt x="2819" y="57594"/>
                          </a:cubicBezTo>
                          <a:cubicBezTo>
                            <a:pt x="2451" y="58876"/>
                            <a:pt x="1981" y="59498"/>
                            <a:pt x="1016" y="59219"/>
                          </a:cubicBezTo>
                          <a:cubicBezTo>
                            <a:pt x="51" y="58952"/>
                            <a:pt x="0" y="58064"/>
                            <a:pt x="482" y="56324"/>
                          </a:cubicBezTo>
                          <a:cubicBezTo>
                            <a:pt x="2197" y="50152"/>
                            <a:pt x="4648" y="42951"/>
                            <a:pt x="5562" y="39687"/>
                          </a:cubicBezTo>
                          <a:cubicBezTo>
                            <a:pt x="6883" y="34925"/>
                            <a:pt x="8356" y="28067"/>
                            <a:pt x="9842" y="22707"/>
                          </a:cubicBezTo>
                          <a:cubicBezTo>
                            <a:pt x="13894" y="8166"/>
                            <a:pt x="21158" y="4559"/>
                            <a:pt x="23749" y="3276"/>
                          </a:cubicBezTo>
                          <a:cubicBezTo>
                            <a:pt x="27381" y="1524"/>
                            <a:pt x="34506" y="0"/>
                            <a:pt x="41846" y="2045"/>
                          </a:cubicBezTo>
                          <a:cubicBezTo>
                            <a:pt x="61505" y="7518"/>
                            <a:pt x="71982" y="23457"/>
                            <a:pt x="67385" y="39979"/>
                          </a:cubicBezTo>
                          <a:cubicBezTo>
                            <a:pt x="67233" y="40564"/>
                            <a:pt x="66877" y="41834"/>
                            <a:pt x="66572" y="42380"/>
                          </a:cubicBezTo>
                          <a:cubicBezTo>
                            <a:pt x="66267" y="42926"/>
                            <a:pt x="65912" y="43701"/>
                            <a:pt x="64934" y="43434"/>
                          </a:cubicBezTo>
                          <a:cubicBezTo>
                            <a:pt x="63829" y="43116"/>
                            <a:pt x="63639" y="42189"/>
                            <a:pt x="64324" y="39751"/>
                          </a:cubicBezTo>
                          <a:cubicBezTo>
                            <a:pt x="66140" y="33236"/>
                            <a:pt x="59930" y="21729"/>
                            <a:pt x="45820" y="17805"/>
                          </a:cubicBezTo>
                          <a:cubicBezTo>
                            <a:pt x="41249" y="16535"/>
                            <a:pt x="31877" y="14300"/>
                            <a:pt x="23139" y="18885"/>
                          </a:cubicBezTo>
                          <a:cubicBezTo>
                            <a:pt x="17399" y="21806"/>
                            <a:pt x="15240" y="26340"/>
                            <a:pt x="14503" y="29019"/>
                          </a:cubicBezTo>
                          <a:cubicBezTo>
                            <a:pt x="14008" y="30759"/>
                            <a:pt x="13665" y="32550"/>
                            <a:pt x="13792" y="33706"/>
                          </a:cubicBezTo>
                          <a:cubicBezTo>
                            <a:pt x="13906" y="34366"/>
                            <a:pt x="14643" y="34950"/>
                            <a:pt x="16154" y="35369"/>
                          </a:cubicBezTo>
                          <a:lnTo>
                            <a:pt x="71538" y="50787"/>
                          </a:lnTo>
                          <a:cubicBezTo>
                            <a:pt x="84276" y="54330"/>
                            <a:pt x="95211" y="57366"/>
                            <a:pt x="101332" y="58444"/>
                          </a:cubicBezTo>
                          <a:cubicBezTo>
                            <a:pt x="105307" y="59181"/>
                            <a:pt x="108546" y="59320"/>
                            <a:pt x="110070" y="55981"/>
                          </a:cubicBezTo>
                          <a:cubicBezTo>
                            <a:pt x="110806" y="54432"/>
                            <a:pt x="111797" y="51955"/>
                            <a:pt x="112280" y="50216"/>
                          </a:cubicBezTo>
                          <a:cubicBezTo>
                            <a:pt x="112635" y="48933"/>
                            <a:pt x="113207" y="48463"/>
                            <a:pt x="113905" y="48654"/>
                          </a:cubicBezTo>
                          <a:cubicBezTo>
                            <a:pt x="114870" y="48933"/>
                            <a:pt x="115023" y="49974"/>
                            <a:pt x="114667" y="51257"/>
                          </a:cubicBezTo>
                          <a:cubicBezTo>
                            <a:pt x="112534" y="58927"/>
                            <a:pt x="110082" y="66140"/>
                            <a:pt x="109231" y="69163"/>
                          </a:cubicBezTo>
                          <a:cubicBezTo>
                            <a:pt x="108495" y="71843"/>
                            <a:pt x="106869" y="79285"/>
                            <a:pt x="105574" y="83933"/>
                          </a:cubicBezTo>
                          <a:cubicBezTo>
                            <a:pt x="105155" y="85444"/>
                            <a:pt x="104507" y="86143"/>
                            <a:pt x="103542" y="85876"/>
                          </a:cubicBezTo>
                          <a:cubicBezTo>
                            <a:pt x="102856" y="85686"/>
                            <a:pt x="102564" y="85101"/>
                            <a:pt x="102958" y="83705"/>
                          </a:cubicBezTo>
                          <a:cubicBezTo>
                            <a:pt x="103440" y="81965"/>
                            <a:pt x="103555" y="80491"/>
                            <a:pt x="103567" y="79361"/>
                          </a:cubicBezTo>
                          <a:cubicBezTo>
                            <a:pt x="103656" y="76885"/>
                            <a:pt x="100773" y="75450"/>
                            <a:pt x="96887" y="73875"/>
                          </a:cubicBezTo>
                          <a:cubicBezTo>
                            <a:pt x="91236" y="71678"/>
                            <a:pt x="80301" y="68630"/>
                            <a:pt x="67563" y="65086"/>
                          </a:cubicBezTo>
                          <a:close/>
                          <a:moveTo>
                            <a:pt x="43192" y="58305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0" behindDoc="0" locked="0" layoutInCell="1" allowOverlap="1">
            <wp:simplePos x="0" y="0"/>
            <wp:positionH relativeFrom="page">
              <wp:posOffset>1285840</wp:posOffset>
            </wp:positionH>
            <wp:positionV relativeFrom="paragraph">
              <wp:posOffset>106230</wp:posOffset>
            </wp:positionV>
            <wp:extent cx="236854" cy="197090"/>
            <wp:effectExtent l="0" t="0" r="0" b="0"/>
            <wp:wrapNone/>
            <wp:docPr id="325" name="Freeform 3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6854" cy="197090"/>
                    </a:xfrm>
                    <a:custGeom>
                      <a:rect l="l" t="t" r="r" b="b"/>
                      <a:pathLst>
                        <a:path w="236854" h="197090">
                          <a:moveTo>
                            <a:pt x="236854" y="64833"/>
                          </a:moveTo>
                          <a:cubicBezTo>
                            <a:pt x="236854" y="29020"/>
                            <a:pt x="207822" y="0"/>
                            <a:pt x="172021" y="0"/>
                          </a:cubicBezTo>
                          <a:cubicBezTo>
                            <a:pt x="149745" y="0"/>
                            <a:pt x="130098" y="11227"/>
                            <a:pt x="118427" y="28346"/>
                          </a:cubicBezTo>
                          <a:cubicBezTo>
                            <a:pt x="106756" y="11227"/>
                            <a:pt x="87109" y="0"/>
                            <a:pt x="64833" y="0"/>
                          </a:cubicBezTo>
                          <a:cubicBezTo>
                            <a:pt x="29019" y="0"/>
                            <a:pt x="0" y="29020"/>
                            <a:pt x="0" y="64833"/>
                          </a:cubicBezTo>
                          <a:cubicBezTo>
                            <a:pt x="0" y="84505"/>
                            <a:pt x="8775" y="102132"/>
                            <a:pt x="22618" y="114020"/>
                          </a:cubicBezTo>
                          <a:lnTo>
                            <a:pt x="22605" y="114032"/>
                          </a:lnTo>
                          <a:lnTo>
                            <a:pt x="118427" y="197090"/>
                          </a:lnTo>
                          <a:lnTo>
                            <a:pt x="215861" y="112635"/>
                          </a:lnTo>
                          <a:lnTo>
                            <a:pt x="215861" y="112584"/>
                          </a:lnTo>
                          <a:cubicBezTo>
                            <a:pt x="228765" y="100735"/>
                            <a:pt x="236854" y="83730"/>
                            <a:pt x="236854" y="64833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5" behindDoc="0" locked="0" layoutInCell="1" allowOverlap="1">
            <wp:simplePos x="0" y="0"/>
            <wp:positionH relativeFrom="page">
              <wp:posOffset>1933762</wp:posOffset>
            </wp:positionH>
            <wp:positionV relativeFrom="paragraph">
              <wp:posOffset>107569</wp:posOffset>
            </wp:positionV>
            <wp:extent cx="149037" cy="219456"/>
            <wp:effectExtent l="0" t="0" r="0" b="0"/>
            <wp:wrapNone/>
            <wp:docPr id="326" name="Picture 3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spect="0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9037" cy="219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24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07" behindDoc="0" locked="0" layoutInCell="1" allowOverlap="1">
            <wp:simplePos x="0" y="0"/>
            <wp:positionH relativeFrom="page">
              <wp:posOffset>723610</wp:posOffset>
            </wp:positionH>
            <wp:positionV relativeFrom="paragraph">
              <wp:posOffset>16636</wp:posOffset>
            </wp:positionV>
            <wp:extent cx="116459" cy="64578"/>
            <wp:effectExtent l="0" t="0" r="0" b="0"/>
            <wp:wrapNone/>
            <wp:docPr id="327" name="Freeform 3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6459" cy="64578"/>
                    </a:xfrm>
                    <a:custGeom>
                      <a:rect l="l" t="t" r="r" b="b"/>
                      <a:pathLst>
                        <a:path w="116459" h="64578">
                          <a:moveTo>
                            <a:pt x="69977" y="33451"/>
                          </a:moveTo>
                          <a:cubicBezTo>
                            <a:pt x="88188" y="36092"/>
                            <a:pt x="98005" y="37514"/>
                            <a:pt x="100926" y="35368"/>
                          </a:cubicBezTo>
                          <a:cubicBezTo>
                            <a:pt x="103352" y="33654"/>
                            <a:pt x="104800" y="30683"/>
                            <a:pt x="106146" y="21374"/>
                          </a:cubicBezTo>
                          <a:cubicBezTo>
                            <a:pt x="107061" y="15036"/>
                            <a:pt x="107594" y="10363"/>
                            <a:pt x="104190" y="6820"/>
                          </a:cubicBezTo>
                          <a:cubicBezTo>
                            <a:pt x="102539" y="5118"/>
                            <a:pt x="98767" y="3098"/>
                            <a:pt x="96100" y="2476"/>
                          </a:cubicBezTo>
                          <a:cubicBezTo>
                            <a:pt x="94843" y="2171"/>
                            <a:pt x="94018" y="1803"/>
                            <a:pt x="94157" y="851"/>
                          </a:cubicBezTo>
                          <a:cubicBezTo>
                            <a:pt x="94284" y="12"/>
                            <a:pt x="95008" y="0"/>
                            <a:pt x="96710" y="241"/>
                          </a:cubicBezTo>
                          <a:cubicBezTo>
                            <a:pt x="98272" y="470"/>
                            <a:pt x="108826" y="2857"/>
                            <a:pt x="112814" y="4407"/>
                          </a:cubicBezTo>
                          <a:cubicBezTo>
                            <a:pt x="115836" y="5575"/>
                            <a:pt x="116459" y="6273"/>
                            <a:pt x="115569" y="12484"/>
                          </a:cubicBezTo>
                          <a:cubicBezTo>
                            <a:pt x="114312" y="21094"/>
                            <a:pt x="113131" y="27267"/>
                            <a:pt x="112217" y="32613"/>
                          </a:cubicBezTo>
                          <a:cubicBezTo>
                            <a:pt x="111150" y="37946"/>
                            <a:pt x="110388" y="42226"/>
                            <a:pt x="109677" y="47128"/>
                          </a:cubicBezTo>
                          <a:cubicBezTo>
                            <a:pt x="109486" y="48449"/>
                            <a:pt x="109105" y="51078"/>
                            <a:pt x="108826" y="53961"/>
                          </a:cubicBezTo>
                          <a:cubicBezTo>
                            <a:pt x="108432" y="56704"/>
                            <a:pt x="108267" y="59854"/>
                            <a:pt x="107924" y="62241"/>
                          </a:cubicBezTo>
                          <a:cubicBezTo>
                            <a:pt x="107696" y="63804"/>
                            <a:pt x="107149" y="64578"/>
                            <a:pt x="106159" y="64426"/>
                          </a:cubicBezTo>
                          <a:cubicBezTo>
                            <a:pt x="105448" y="64324"/>
                            <a:pt x="105079" y="63778"/>
                            <a:pt x="105295" y="62356"/>
                          </a:cubicBezTo>
                          <a:cubicBezTo>
                            <a:pt x="105549" y="60565"/>
                            <a:pt x="105473" y="59092"/>
                            <a:pt x="105346" y="57974"/>
                          </a:cubicBezTo>
                          <a:cubicBezTo>
                            <a:pt x="105130" y="55498"/>
                            <a:pt x="102082" y="54444"/>
                            <a:pt x="98018" y="53377"/>
                          </a:cubicBezTo>
                          <a:cubicBezTo>
                            <a:pt x="92138" y="51904"/>
                            <a:pt x="80899" y="50278"/>
                            <a:pt x="67818" y="48386"/>
                          </a:cubicBezTo>
                          <a:lnTo>
                            <a:pt x="42774" y="44753"/>
                          </a:lnTo>
                          <a:cubicBezTo>
                            <a:pt x="21159" y="41629"/>
                            <a:pt x="17171" y="41045"/>
                            <a:pt x="12586" y="40626"/>
                          </a:cubicBezTo>
                          <a:cubicBezTo>
                            <a:pt x="7722" y="40169"/>
                            <a:pt x="5309" y="40791"/>
                            <a:pt x="3734" y="44601"/>
                          </a:cubicBezTo>
                          <a:cubicBezTo>
                            <a:pt x="3315" y="45503"/>
                            <a:pt x="2960" y="46925"/>
                            <a:pt x="2744" y="48475"/>
                          </a:cubicBezTo>
                          <a:cubicBezTo>
                            <a:pt x="2553" y="49783"/>
                            <a:pt x="2159" y="50469"/>
                            <a:pt x="1169" y="50316"/>
                          </a:cubicBezTo>
                          <a:cubicBezTo>
                            <a:pt x="166" y="50176"/>
                            <a:pt x="0" y="49300"/>
                            <a:pt x="267" y="47509"/>
                          </a:cubicBezTo>
                          <a:cubicBezTo>
                            <a:pt x="1080" y="41896"/>
                            <a:pt x="2591" y="34428"/>
                            <a:pt x="3061" y="31204"/>
                          </a:cubicBezTo>
                          <a:cubicBezTo>
                            <a:pt x="3480" y="28333"/>
                            <a:pt x="4318" y="19558"/>
                            <a:pt x="4992" y="14884"/>
                          </a:cubicBezTo>
                          <a:cubicBezTo>
                            <a:pt x="5233" y="13220"/>
                            <a:pt x="5639" y="12420"/>
                            <a:pt x="6630" y="12560"/>
                          </a:cubicBezTo>
                          <a:cubicBezTo>
                            <a:pt x="7633" y="12712"/>
                            <a:pt x="7811" y="13474"/>
                            <a:pt x="7595" y="14909"/>
                          </a:cubicBezTo>
                          <a:cubicBezTo>
                            <a:pt x="7417" y="16218"/>
                            <a:pt x="7278" y="18148"/>
                            <a:pt x="7354" y="19621"/>
                          </a:cubicBezTo>
                          <a:cubicBezTo>
                            <a:pt x="7595" y="22949"/>
                            <a:pt x="9881" y="24257"/>
                            <a:pt x="14821" y="25222"/>
                          </a:cubicBezTo>
                          <a:cubicBezTo>
                            <a:pt x="19343" y="26124"/>
                            <a:pt x="23318" y="26695"/>
                            <a:pt x="44946" y="29832"/>
                          </a:cubicBezTo>
                          <a:close/>
                          <a:moveTo>
                            <a:pt x="69977" y="33451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6" behindDoc="0" locked="0" layoutInCell="1" allowOverlap="1">
            <wp:simplePos x="0" y="0"/>
            <wp:positionH relativeFrom="page">
              <wp:posOffset>720006</wp:posOffset>
            </wp:positionH>
            <wp:positionV relativeFrom="paragraph">
              <wp:posOffset>94823</wp:posOffset>
            </wp:positionV>
            <wp:extent cx="110222" cy="59575"/>
            <wp:effectExtent l="0" t="0" r="0" b="0"/>
            <wp:wrapNone/>
            <wp:docPr id="328" name="Freeform 3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0222" cy="59575"/>
                    </a:xfrm>
                    <a:custGeom>
                      <a:rect l="l" t="t" r="r" b="b"/>
                      <a:pathLst>
                        <a:path w="110222" h="59575">
                          <a:moveTo>
                            <a:pt x="41909" y="47853"/>
                          </a:moveTo>
                          <a:cubicBezTo>
                            <a:pt x="20065" y="47409"/>
                            <a:pt x="16052" y="47333"/>
                            <a:pt x="11442" y="47485"/>
                          </a:cubicBezTo>
                          <a:cubicBezTo>
                            <a:pt x="6553" y="47625"/>
                            <a:pt x="4241" y="48538"/>
                            <a:pt x="3149" y="52501"/>
                          </a:cubicBezTo>
                          <a:cubicBezTo>
                            <a:pt x="2844" y="53466"/>
                            <a:pt x="2654" y="55511"/>
                            <a:pt x="2628" y="57200"/>
                          </a:cubicBezTo>
                          <a:cubicBezTo>
                            <a:pt x="2603" y="58533"/>
                            <a:pt x="2298" y="59244"/>
                            <a:pt x="1282" y="59232"/>
                          </a:cubicBezTo>
                          <a:cubicBezTo>
                            <a:pt x="292" y="59206"/>
                            <a:pt x="12" y="58355"/>
                            <a:pt x="50" y="56552"/>
                          </a:cubicBezTo>
                          <a:cubicBezTo>
                            <a:pt x="114" y="53288"/>
                            <a:pt x="330" y="49796"/>
                            <a:pt x="393" y="46774"/>
                          </a:cubicBezTo>
                          <a:cubicBezTo>
                            <a:pt x="596" y="43637"/>
                            <a:pt x="800" y="40868"/>
                            <a:pt x="838" y="39179"/>
                          </a:cubicBezTo>
                          <a:cubicBezTo>
                            <a:pt x="914" y="35319"/>
                            <a:pt x="1396" y="11290"/>
                            <a:pt x="1295" y="9004"/>
                          </a:cubicBezTo>
                          <a:cubicBezTo>
                            <a:pt x="1054" y="6705"/>
                            <a:pt x="812" y="4762"/>
                            <a:pt x="533" y="3797"/>
                          </a:cubicBezTo>
                          <a:cubicBezTo>
                            <a:pt x="406" y="3188"/>
                            <a:pt x="0" y="2451"/>
                            <a:pt x="0" y="1854"/>
                          </a:cubicBezTo>
                          <a:cubicBezTo>
                            <a:pt x="12" y="1244"/>
                            <a:pt x="596" y="1143"/>
                            <a:pt x="1308" y="1156"/>
                          </a:cubicBezTo>
                          <a:cubicBezTo>
                            <a:pt x="2311" y="1168"/>
                            <a:pt x="4025" y="1816"/>
                            <a:pt x="10629" y="2311"/>
                          </a:cubicBezTo>
                          <a:cubicBezTo>
                            <a:pt x="12065" y="2451"/>
                            <a:pt x="18389" y="2832"/>
                            <a:pt x="20104" y="3099"/>
                          </a:cubicBezTo>
                          <a:cubicBezTo>
                            <a:pt x="20815" y="3238"/>
                            <a:pt x="21678" y="3492"/>
                            <a:pt x="21666" y="4343"/>
                          </a:cubicBezTo>
                          <a:cubicBezTo>
                            <a:pt x="21640" y="5182"/>
                            <a:pt x="20916" y="5410"/>
                            <a:pt x="19621" y="5385"/>
                          </a:cubicBezTo>
                          <a:cubicBezTo>
                            <a:pt x="18618" y="5372"/>
                            <a:pt x="16179" y="5436"/>
                            <a:pt x="14439" y="6007"/>
                          </a:cubicBezTo>
                          <a:cubicBezTo>
                            <a:pt x="11836" y="6794"/>
                            <a:pt x="10083" y="7975"/>
                            <a:pt x="9105" y="13983"/>
                          </a:cubicBezTo>
                          <a:cubicBezTo>
                            <a:pt x="8775" y="16040"/>
                            <a:pt x="8229" y="28702"/>
                            <a:pt x="8178" y="31115"/>
                          </a:cubicBezTo>
                          <a:cubicBezTo>
                            <a:pt x="8166" y="31712"/>
                            <a:pt x="8597" y="31966"/>
                            <a:pt x="9601" y="31991"/>
                          </a:cubicBezTo>
                          <a:lnTo>
                            <a:pt x="45947" y="32715"/>
                          </a:lnTo>
                          <a:cubicBezTo>
                            <a:pt x="46963" y="32740"/>
                            <a:pt x="47535" y="32639"/>
                            <a:pt x="47547" y="31902"/>
                          </a:cubicBezTo>
                          <a:cubicBezTo>
                            <a:pt x="47598" y="29248"/>
                            <a:pt x="47877" y="15367"/>
                            <a:pt x="47649" y="12598"/>
                          </a:cubicBezTo>
                          <a:cubicBezTo>
                            <a:pt x="47420" y="9690"/>
                            <a:pt x="47027" y="7874"/>
                            <a:pt x="45617" y="6756"/>
                          </a:cubicBezTo>
                          <a:cubicBezTo>
                            <a:pt x="44474" y="5893"/>
                            <a:pt x="43775" y="5385"/>
                            <a:pt x="43788" y="4788"/>
                          </a:cubicBezTo>
                          <a:cubicBezTo>
                            <a:pt x="43788" y="4305"/>
                            <a:pt x="44093" y="3950"/>
                            <a:pt x="44956" y="3962"/>
                          </a:cubicBezTo>
                          <a:cubicBezTo>
                            <a:pt x="45807" y="3988"/>
                            <a:pt x="48106" y="4508"/>
                            <a:pt x="55421" y="5143"/>
                          </a:cubicBezTo>
                          <a:cubicBezTo>
                            <a:pt x="58291" y="5321"/>
                            <a:pt x="64032" y="5791"/>
                            <a:pt x="65035" y="5817"/>
                          </a:cubicBezTo>
                          <a:cubicBezTo>
                            <a:pt x="66178" y="5842"/>
                            <a:pt x="67766" y="5880"/>
                            <a:pt x="67740" y="6959"/>
                          </a:cubicBezTo>
                          <a:cubicBezTo>
                            <a:pt x="67728" y="7798"/>
                            <a:pt x="67143" y="8039"/>
                            <a:pt x="66432" y="8014"/>
                          </a:cubicBezTo>
                          <a:cubicBezTo>
                            <a:pt x="64984" y="8115"/>
                            <a:pt x="63117" y="8077"/>
                            <a:pt x="61251" y="8395"/>
                          </a:cubicBezTo>
                          <a:cubicBezTo>
                            <a:pt x="58368" y="8941"/>
                            <a:pt x="56171" y="10592"/>
                            <a:pt x="55510" y="15049"/>
                          </a:cubicBezTo>
                          <a:cubicBezTo>
                            <a:pt x="55167" y="17335"/>
                            <a:pt x="54786" y="29273"/>
                            <a:pt x="54735" y="32169"/>
                          </a:cubicBezTo>
                          <a:cubicBezTo>
                            <a:pt x="54723" y="32779"/>
                            <a:pt x="55294" y="32906"/>
                            <a:pt x="56158" y="32931"/>
                          </a:cubicBezTo>
                          <a:lnTo>
                            <a:pt x="67499" y="33160"/>
                          </a:lnTo>
                          <a:cubicBezTo>
                            <a:pt x="72389" y="33249"/>
                            <a:pt x="85609" y="33642"/>
                            <a:pt x="89775" y="33604"/>
                          </a:cubicBezTo>
                          <a:cubicBezTo>
                            <a:pt x="99694" y="33566"/>
                            <a:pt x="101891" y="31674"/>
                            <a:pt x="102132" y="19367"/>
                          </a:cubicBezTo>
                          <a:cubicBezTo>
                            <a:pt x="102195" y="16230"/>
                            <a:pt x="102297" y="11163"/>
                            <a:pt x="100633" y="7988"/>
                          </a:cubicBezTo>
                          <a:cubicBezTo>
                            <a:pt x="98982" y="4813"/>
                            <a:pt x="95985" y="3302"/>
                            <a:pt x="90118" y="2337"/>
                          </a:cubicBezTo>
                          <a:cubicBezTo>
                            <a:pt x="88543" y="2070"/>
                            <a:pt x="87971" y="1816"/>
                            <a:pt x="87984" y="965"/>
                          </a:cubicBezTo>
                          <a:cubicBezTo>
                            <a:pt x="88010" y="0"/>
                            <a:pt x="89153" y="25"/>
                            <a:pt x="90588" y="51"/>
                          </a:cubicBezTo>
                          <a:cubicBezTo>
                            <a:pt x="93902" y="127"/>
                            <a:pt x="103643" y="1283"/>
                            <a:pt x="106513" y="1943"/>
                          </a:cubicBezTo>
                          <a:cubicBezTo>
                            <a:pt x="110222" y="2870"/>
                            <a:pt x="110209" y="3950"/>
                            <a:pt x="110120" y="8534"/>
                          </a:cubicBezTo>
                          <a:cubicBezTo>
                            <a:pt x="109930" y="17589"/>
                            <a:pt x="109511" y="24219"/>
                            <a:pt x="109257" y="29413"/>
                          </a:cubicBezTo>
                          <a:cubicBezTo>
                            <a:pt x="108876" y="34595"/>
                            <a:pt x="108647" y="38328"/>
                            <a:pt x="108584" y="41948"/>
                          </a:cubicBezTo>
                          <a:cubicBezTo>
                            <a:pt x="108545" y="43281"/>
                            <a:pt x="108495" y="45936"/>
                            <a:pt x="108584" y="48830"/>
                          </a:cubicBezTo>
                          <a:cubicBezTo>
                            <a:pt x="108533" y="51612"/>
                            <a:pt x="108749" y="54761"/>
                            <a:pt x="108698" y="57174"/>
                          </a:cubicBezTo>
                          <a:cubicBezTo>
                            <a:pt x="108672" y="58736"/>
                            <a:pt x="108228" y="59575"/>
                            <a:pt x="107212" y="59549"/>
                          </a:cubicBezTo>
                          <a:cubicBezTo>
                            <a:pt x="106501" y="59537"/>
                            <a:pt x="106082" y="59054"/>
                            <a:pt x="106107" y="57593"/>
                          </a:cubicBezTo>
                          <a:cubicBezTo>
                            <a:pt x="106145" y="55790"/>
                            <a:pt x="105891" y="54329"/>
                            <a:pt x="105624" y="53250"/>
                          </a:cubicBezTo>
                          <a:cubicBezTo>
                            <a:pt x="105091" y="50812"/>
                            <a:pt x="101941" y="50151"/>
                            <a:pt x="97789" y="49580"/>
                          </a:cubicBezTo>
                          <a:cubicBezTo>
                            <a:pt x="91769" y="48856"/>
                            <a:pt x="80415" y="48627"/>
                            <a:pt x="67194" y="48360"/>
                          </a:cubicBezTo>
                          <a:close/>
                          <a:moveTo>
                            <a:pt x="41909" y="47853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26" behindDoc="0" locked="0" layoutInCell="1" allowOverlap="1">
            <wp:simplePos x="0" y="0"/>
            <wp:positionH relativeFrom="page">
              <wp:posOffset>1975710</wp:posOffset>
            </wp:positionH>
            <wp:positionV relativeFrom="paragraph">
              <wp:posOffset>118418</wp:posOffset>
            </wp:positionV>
            <wp:extent cx="112534" cy="82193"/>
            <wp:effectExtent l="0" t="0" r="0" b="0"/>
            <wp:wrapNone/>
            <wp:docPr id="329" name="Freeform 3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2534" cy="82193"/>
                    </a:xfrm>
                    <a:custGeom>
                      <a:rect l="l" t="t" r="r" b="b"/>
                      <a:pathLst>
                        <a:path w="112534" h="82193">
                          <a:moveTo>
                            <a:pt x="101460" y="34505"/>
                          </a:moveTo>
                          <a:lnTo>
                            <a:pt x="101472" y="16510"/>
                          </a:lnTo>
                          <a:cubicBezTo>
                            <a:pt x="101422" y="9499"/>
                            <a:pt x="100800" y="6578"/>
                            <a:pt x="97689" y="4673"/>
                          </a:cubicBezTo>
                          <a:cubicBezTo>
                            <a:pt x="95580" y="3390"/>
                            <a:pt x="93879" y="2730"/>
                            <a:pt x="92736" y="2451"/>
                          </a:cubicBezTo>
                          <a:cubicBezTo>
                            <a:pt x="91593" y="2171"/>
                            <a:pt x="91034" y="1790"/>
                            <a:pt x="91047" y="1066"/>
                          </a:cubicBezTo>
                          <a:cubicBezTo>
                            <a:pt x="91085" y="215"/>
                            <a:pt x="91809" y="0"/>
                            <a:pt x="93383" y="50"/>
                          </a:cubicBezTo>
                          <a:cubicBezTo>
                            <a:pt x="95682" y="127"/>
                            <a:pt x="108686" y="2857"/>
                            <a:pt x="109829" y="3136"/>
                          </a:cubicBezTo>
                          <a:cubicBezTo>
                            <a:pt x="111670" y="3556"/>
                            <a:pt x="112534" y="3949"/>
                            <a:pt x="112509" y="4673"/>
                          </a:cubicBezTo>
                          <a:cubicBezTo>
                            <a:pt x="112470" y="5638"/>
                            <a:pt x="110997" y="6794"/>
                            <a:pt x="110616" y="9804"/>
                          </a:cubicBezTo>
                          <a:cubicBezTo>
                            <a:pt x="110070" y="13284"/>
                            <a:pt x="109626" y="17869"/>
                            <a:pt x="109499" y="21844"/>
                          </a:cubicBezTo>
                          <a:lnTo>
                            <a:pt x="107936" y="69620"/>
                          </a:lnTo>
                          <a:cubicBezTo>
                            <a:pt x="107810" y="73493"/>
                            <a:pt x="108152" y="76160"/>
                            <a:pt x="108381" y="77977"/>
                          </a:cubicBezTo>
                          <a:cubicBezTo>
                            <a:pt x="108749" y="79805"/>
                            <a:pt x="109003" y="80771"/>
                            <a:pt x="108991" y="81253"/>
                          </a:cubicBezTo>
                          <a:cubicBezTo>
                            <a:pt x="108965" y="82104"/>
                            <a:pt x="108102" y="82193"/>
                            <a:pt x="105943" y="82130"/>
                          </a:cubicBezTo>
                          <a:cubicBezTo>
                            <a:pt x="102920" y="82028"/>
                            <a:pt x="93028" y="81342"/>
                            <a:pt x="89294" y="81215"/>
                          </a:cubicBezTo>
                          <a:cubicBezTo>
                            <a:pt x="87859" y="81050"/>
                            <a:pt x="87008" y="80771"/>
                            <a:pt x="87021" y="80059"/>
                          </a:cubicBezTo>
                          <a:cubicBezTo>
                            <a:pt x="87059" y="79094"/>
                            <a:pt x="87783" y="78866"/>
                            <a:pt x="89942" y="78828"/>
                          </a:cubicBezTo>
                          <a:lnTo>
                            <a:pt x="91529" y="78751"/>
                          </a:lnTo>
                          <a:cubicBezTo>
                            <a:pt x="95276" y="78637"/>
                            <a:pt x="99403" y="75513"/>
                            <a:pt x="100038" y="64781"/>
                          </a:cubicBezTo>
                          <a:lnTo>
                            <a:pt x="100965" y="49592"/>
                          </a:lnTo>
                          <a:lnTo>
                            <a:pt x="42075" y="47662"/>
                          </a:lnTo>
                          <a:cubicBezTo>
                            <a:pt x="28855" y="47217"/>
                            <a:pt x="17501" y="46849"/>
                            <a:pt x="11303" y="47255"/>
                          </a:cubicBezTo>
                          <a:cubicBezTo>
                            <a:pt x="7277" y="47484"/>
                            <a:pt x="4090" y="48106"/>
                            <a:pt x="3404" y="51700"/>
                          </a:cubicBezTo>
                          <a:cubicBezTo>
                            <a:pt x="3048" y="53389"/>
                            <a:pt x="2680" y="56031"/>
                            <a:pt x="2616" y="57834"/>
                          </a:cubicBezTo>
                          <a:cubicBezTo>
                            <a:pt x="2578" y="59168"/>
                            <a:pt x="2121" y="59752"/>
                            <a:pt x="1410" y="59727"/>
                          </a:cubicBezTo>
                          <a:cubicBezTo>
                            <a:pt x="407" y="59701"/>
                            <a:pt x="0" y="58723"/>
                            <a:pt x="51" y="57390"/>
                          </a:cubicBezTo>
                          <a:cubicBezTo>
                            <a:pt x="305" y="49427"/>
                            <a:pt x="991" y="41832"/>
                            <a:pt x="1105" y="38454"/>
                          </a:cubicBezTo>
                          <a:cubicBezTo>
                            <a:pt x="1194" y="35686"/>
                            <a:pt x="1004" y="28067"/>
                            <a:pt x="1169" y="23241"/>
                          </a:cubicBezTo>
                          <a:cubicBezTo>
                            <a:pt x="1219" y="21679"/>
                            <a:pt x="1677" y="20840"/>
                            <a:pt x="2680" y="20878"/>
                          </a:cubicBezTo>
                          <a:cubicBezTo>
                            <a:pt x="3404" y="20904"/>
                            <a:pt x="3810" y="21399"/>
                            <a:pt x="3772" y="22847"/>
                          </a:cubicBezTo>
                          <a:cubicBezTo>
                            <a:pt x="3709" y="24650"/>
                            <a:pt x="3950" y="26111"/>
                            <a:pt x="4204" y="27203"/>
                          </a:cubicBezTo>
                          <a:cubicBezTo>
                            <a:pt x="4699" y="29641"/>
                            <a:pt x="7836" y="30467"/>
                            <a:pt x="11989" y="30962"/>
                          </a:cubicBezTo>
                          <a:cubicBezTo>
                            <a:pt x="17996" y="31775"/>
                            <a:pt x="29350" y="32143"/>
                            <a:pt x="42558" y="32575"/>
                          </a:cubicBezTo>
                          <a:close/>
                          <a:moveTo>
                            <a:pt x="101460" y="34505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5" behindDoc="0" locked="0" layoutInCell="1" allowOverlap="1">
            <wp:simplePos x="0" y="0"/>
            <wp:positionH relativeFrom="page">
              <wp:posOffset>720396</wp:posOffset>
            </wp:positionH>
            <wp:positionV relativeFrom="paragraph">
              <wp:posOffset>166362</wp:posOffset>
            </wp:positionV>
            <wp:extent cx="121081" cy="117360"/>
            <wp:effectExtent l="0" t="0" r="0" b="0"/>
            <wp:wrapNone/>
            <wp:docPr id="330" name="Freeform 3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081" cy="117360"/>
                    </a:xfrm>
                    <a:custGeom>
                      <a:rect l="l" t="t" r="r" b="b"/>
                      <a:pathLst>
                        <a:path w="121081" h="117360">
                          <a:moveTo>
                            <a:pt x="48793" y="37630"/>
                          </a:moveTo>
                          <a:cubicBezTo>
                            <a:pt x="48743" y="37275"/>
                            <a:pt x="48413" y="36957"/>
                            <a:pt x="47689" y="37059"/>
                          </a:cubicBezTo>
                          <a:lnTo>
                            <a:pt x="44704" y="37478"/>
                          </a:lnTo>
                          <a:cubicBezTo>
                            <a:pt x="23076" y="40512"/>
                            <a:pt x="19088" y="41071"/>
                            <a:pt x="14567" y="41948"/>
                          </a:cubicBezTo>
                          <a:cubicBezTo>
                            <a:pt x="9766" y="42875"/>
                            <a:pt x="7620" y="44145"/>
                            <a:pt x="7176" y="48234"/>
                          </a:cubicBezTo>
                          <a:cubicBezTo>
                            <a:pt x="7023" y="49225"/>
                            <a:pt x="7176" y="51282"/>
                            <a:pt x="7404" y="52958"/>
                          </a:cubicBezTo>
                          <a:cubicBezTo>
                            <a:pt x="7595" y="54266"/>
                            <a:pt x="7404" y="55029"/>
                            <a:pt x="6414" y="55168"/>
                          </a:cubicBezTo>
                          <a:cubicBezTo>
                            <a:pt x="5423" y="55308"/>
                            <a:pt x="5017" y="54508"/>
                            <a:pt x="4775" y="52831"/>
                          </a:cubicBezTo>
                          <a:cubicBezTo>
                            <a:pt x="3874" y="46380"/>
                            <a:pt x="3239" y="38785"/>
                            <a:pt x="2781" y="35560"/>
                          </a:cubicBezTo>
                          <a:cubicBezTo>
                            <a:pt x="2388" y="32690"/>
                            <a:pt x="902" y="25210"/>
                            <a:pt x="241" y="20562"/>
                          </a:cubicBezTo>
                          <a:cubicBezTo>
                            <a:pt x="0" y="18885"/>
                            <a:pt x="165" y="18009"/>
                            <a:pt x="1168" y="17869"/>
                          </a:cubicBezTo>
                          <a:cubicBezTo>
                            <a:pt x="2159" y="17730"/>
                            <a:pt x="2553" y="18403"/>
                            <a:pt x="2743" y="19838"/>
                          </a:cubicBezTo>
                          <a:cubicBezTo>
                            <a:pt x="2883" y="20803"/>
                            <a:pt x="3175" y="21857"/>
                            <a:pt x="3670" y="23241"/>
                          </a:cubicBezTo>
                          <a:cubicBezTo>
                            <a:pt x="4826" y="26378"/>
                            <a:pt x="7379" y="26988"/>
                            <a:pt x="12395" y="26531"/>
                          </a:cubicBezTo>
                          <a:cubicBezTo>
                            <a:pt x="16980" y="26137"/>
                            <a:pt x="20968" y="25566"/>
                            <a:pt x="42609" y="22530"/>
                          </a:cubicBezTo>
                          <a:lnTo>
                            <a:pt x="67652" y="19012"/>
                          </a:lnTo>
                          <a:cubicBezTo>
                            <a:pt x="80746" y="17171"/>
                            <a:pt x="91985" y="15583"/>
                            <a:pt x="98030" y="14123"/>
                          </a:cubicBezTo>
                          <a:cubicBezTo>
                            <a:pt x="101967" y="13208"/>
                            <a:pt x="104990" y="12053"/>
                            <a:pt x="105053" y="8382"/>
                          </a:cubicBezTo>
                          <a:cubicBezTo>
                            <a:pt x="105104" y="6668"/>
                            <a:pt x="105015" y="4001"/>
                            <a:pt x="104774" y="2210"/>
                          </a:cubicBezTo>
                          <a:cubicBezTo>
                            <a:pt x="104584" y="889"/>
                            <a:pt x="104927" y="242"/>
                            <a:pt x="105638" y="140"/>
                          </a:cubicBezTo>
                          <a:cubicBezTo>
                            <a:pt x="106628" y="0"/>
                            <a:pt x="107200" y="889"/>
                            <a:pt x="107403" y="2312"/>
                          </a:cubicBezTo>
                          <a:cubicBezTo>
                            <a:pt x="108495" y="10084"/>
                            <a:pt x="109118" y="17679"/>
                            <a:pt x="109587" y="21032"/>
                          </a:cubicBezTo>
                          <a:cubicBezTo>
                            <a:pt x="109981" y="23775"/>
                            <a:pt x="111467" y="31255"/>
                            <a:pt x="112127" y="35916"/>
                          </a:cubicBezTo>
                          <a:cubicBezTo>
                            <a:pt x="112356" y="37592"/>
                            <a:pt x="112051" y="38493"/>
                            <a:pt x="111048" y="38633"/>
                          </a:cubicBezTo>
                          <a:cubicBezTo>
                            <a:pt x="110337" y="38734"/>
                            <a:pt x="109841" y="38315"/>
                            <a:pt x="109651" y="36881"/>
                          </a:cubicBezTo>
                          <a:cubicBezTo>
                            <a:pt x="109397" y="35078"/>
                            <a:pt x="108902" y="33693"/>
                            <a:pt x="108470" y="32652"/>
                          </a:cubicBezTo>
                          <a:cubicBezTo>
                            <a:pt x="107568" y="30341"/>
                            <a:pt x="104355" y="30188"/>
                            <a:pt x="100151" y="30290"/>
                          </a:cubicBezTo>
                          <a:cubicBezTo>
                            <a:pt x="94093" y="30531"/>
                            <a:pt x="82854" y="32106"/>
                            <a:pt x="69760" y="33948"/>
                          </a:cubicBezTo>
                          <a:lnTo>
                            <a:pt x="57225" y="35713"/>
                          </a:lnTo>
                          <a:cubicBezTo>
                            <a:pt x="56667" y="35789"/>
                            <a:pt x="56425" y="36195"/>
                            <a:pt x="56476" y="36551"/>
                          </a:cubicBezTo>
                          <a:lnTo>
                            <a:pt x="62902" y="82219"/>
                          </a:lnTo>
                          <a:cubicBezTo>
                            <a:pt x="62953" y="82575"/>
                            <a:pt x="63143" y="82918"/>
                            <a:pt x="63855" y="82816"/>
                          </a:cubicBezTo>
                          <a:lnTo>
                            <a:pt x="76377" y="81051"/>
                          </a:lnTo>
                          <a:cubicBezTo>
                            <a:pt x="89471" y="79222"/>
                            <a:pt x="100723" y="77635"/>
                            <a:pt x="106755" y="76174"/>
                          </a:cubicBezTo>
                          <a:cubicBezTo>
                            <a:pt x="110692" y="75260"/>
                            <a:pt x="113715" y="74104"/>
                            <a:pt x="113778" y="70434"/>
                          </a:cubicBezTo>
                          <a:cubicBezTo>
                            <a:pt x="113829" y="68719"/>
                            <a:pt x="113753" y="66052"/>
                            <a:pt x="113499" y="64261"/>
                          </a:cubicBezTo>
                          <a:cubicBezTo>
                            <a:pt x="113308" y="62941"/>
                            <a:pt x="113651" y="62280"/>
                            <a:pt x="114363" y="62179"/>
                          </a:cubicBezTo>
                          <a:cubicBezTo>
                            <a:pt x="115353" y="62039"/>
                            <a:pt x="115925" y="62941"/>
                            <a:pt x="116128" y="64376"/>
                          </a:cubicBezTo>
                          <a:cubicBezTo>
                            <a:pt x="117220" y="72148"/>
                            <a:pt x="117842" y="79730"/>
                            <a:pt x="118325" y="83083"/>
                          </a:cubicBezTo>
                          <a:cubicBezTo>
                            <a:pt x="118706" y="85826"/>
                            <a:pt x="120192" y="93306"/>
                            <a:pt x="120865" y="98094"/>
                          </a:cubicBezTo>
                          <a:cubicBezTo>
                            <a:pt x="121081" y="99644"/>
                            <a:pt x="120776" y="100545"/>
                            <a:pt x="119773" y="100685"/>
                          </a:cubicBezTo>
                          <a:cubicBezTo>
                            <a:pt x="119062" y="100787"/>
                            <a:pt x="118579" y="100368"/>
                            <a:pt x="118363" y="98932"/>
                          </a:cubicBezTo>
                          <a:cubicBezTo>
                            <a:pt x="118122" y="97129"/>
                            <a:pt x="117627" y="95732"/>
                            <a:pt x="117195" y="94703"/>
                          </a:cubicBezTo>
                          <a:cubicBezTo>
                            <a:pt x="116293" y="92392"/>
                            <a:pt x="113067" y="92240"/>
                            <a:pt x="108876" y="92328"/>
                          </a:cubicBezTo>
                          <a:cubicBezTo>
                            <a:pt x="102818" y="92582"/>
                            <a:pt x="91579" y="94157"/>
                            <a:pt x="78485" y="95999"/>
                          </a:cubicBezTo>
                          <a:lnTo>
                            <a:pt x="53428" y="99517"/>
                          </a:lnTo>
                          <a:cubicBezTo>
                            <a:pt x="31801" y="102565"/>
                            <a:pt x="27813" y="103123"/>
                            <a:pt x="23292" y="104000"/>
                          </a:cubicBezTo>
                          <a:cubicBezTo>
                            <a:pt x="18491" y="104927"/>
                            <a:pt x="16345" y="106197"/>
                            <a:pt x="15901" y="110286"/>
                          </a:cubicBezTo>
                          <a:cubicBezTo>
                            <a:pt x="15748" y="111277"/>
                            <a:pt x="15901" y="113334"/>
                            <a:pt x="16129" y="115011"/>
                          </a:cubicBezTo>
                          <a:cubicBezTo>
                            <a:pt x="16320" y="116319"/>
                            <a:pt x="16129" y="117081"/>
                            <a:pt x="15138" y="117220"/>
                          </a:cubicBezTo>
                          <a:cubicBezTo>
                            <a:pt x="14135" y="117360"/>
                            <a:pt x="13742" y="116560"/>
                            <a:pt x="13500" y="114884"/>
                          </a:cubicBezTo>
                          <a:cubicBezTo>
                            <a:pt x="12599" y="108432"/>
                            <a:pt x="11963" y="100837"/>
                            <a:pt x="11506" y="97612"/>
                          </a:cubicBezTo>
                          <a:cubicBezTo>
                            <a:pt x="11113" y="94741"/>
                            <a:pt x="9627" y="87274"/>
                            <a:pt x="8966" y="82613"/>
                          </a:cubicBezTo>
                          <a:cubicBezTo>
                            <a:pt x="8725" y="80937"/>
                            <a:pt x="8890" y="80060"/>
                            <a:pt x="9893" y="79920"/>
                          </a:cubicBezTo>
                          <a:cubicBezTo>
                            <a:pt x="10884" y="79781"/>
                            <a:pt x="11278" y="80454"/>
                            <a:pt x="11468" y="81889"/>
                          </a:cubicBezTo>
                          <a:cubicBezTo>
                            <a:pt x="11608" y="82841"/>
                            <a:pt x="11900" y="83896"/>
                            <a:pt x="12395" y="85293"/>
                          </a:cubicBezTo>
                          <a:cubicBezTo>
                            <a:pt x="13551" y="88430"/>
                            <a:pt x="16104" y="89039"/>
                            <a:pt x="21120" y="88582"/>
                          </a:cubicBezTo>
                          <a:cubicBezTo>
                            <a:pt x="25718" y="88176"/>
                            <a:pt x="29693" y="87617"/>
                            <a:pt x="51333" y="84581"/>
                          </a:cubicBezTo>
                          <a:lnTo>
                            <a:pt x="54317" y="84162"/>
                          </a:lnTo>
                          <a:cubicBezTo>
                            <a:pt x="55028" y="84061"/>
                            <a:pt x="55269" y="83654"/>
                            <a:pt x="55219" y="83299"/>
                          </a:cubicBezTo>
                          <a:close/>
                          <a:moveTo>
                            <a:pt x="48793" y="37630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50" w:h="15850"/>
          <w:pgMar w:top="500" w:right="500" w:bottom="400" w:left="500" w:header="708" w:footer="708" w:gutter="0"/>
          <w:docGrid w:linePitch="360"/>
        </w:sectPr>
        <w:spacing w:before="0" w:after="0" w:line="239" w:lineRule="exact"/>
        <w:ind w:left="979" w:right="778" w:hanging="102"/>
      </w:pPr>
      <w:r>
        <w:drawing>
          <wp:anchor simplePos="0" relativeHeight="251658527" behindDoc="0" locked="0" layoutInCell="1" allowOverlap="1">
            <wp:simplePos x="0" y="0"/>
            <wp:positionH relativeFrom="page">
              <wp:posOffset>1966810</wp:posOffset>
            </wp:positionH>
            <wp:positionV relativeFrom="line">
              <wp:posOffset>-124204</wp:posOffset>
            </wp:positionV>
            <wp:extent cx="113245" cy="64337"/>
            <wp:effectExtent l="0" t="0" r="0" b="0"/>
            <wp:wrapNone/>
            <wp:docPr id="331" name="Freeform 3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3245" cy="64337"/>
                    </a:xfrm>
                    <a:custGeom>
                      <a:rect l="l" t="t" r="r" b="b"/>
                      <a:pathLst>
                        <a:path w="113245" h="64337">
                          <a:moveTo>
                            <a:pt x="7569" y="1981"/>
                          </a:moveTo>
                          <a:cubicBezTo>
                            <a:pt x="8877" y="242"/>
                            <a:pt x="9639" y="0"/>
                            <a:pt x="12763" y="508"/>
                          </a:cubicBezTo>
                          <a:cubicBezTo>
                            <a:pt x="20561" y="1791"/>
                            <a:pt x="28993" y="3657"/>
                            <a:pt x="31241" y="4140"/>
                          </a:cubicBezTo>
                          <a:cubicBezTo>
                            <a:pt x="33349" y="4609"/>
                            <a:pt x="34861" y="5232"/>
                            <a:pt x="34696" y="6184"/>
                          </a:cubicBezTo>
                          <a:cubicBezTo>
                            <a:pt x="34518" y="7251"/>
                            <a:pt x="33222" y="7162"/>
                            <a:pt x="32092" y="6972"/>
                          </a:cubicBezTo>
                          <a:cubicBezTo>
                            <a:pt x="30251" y="6667"/>
                            <a:pt x="27190" y="6654"/>
                            <a:pt x="24688" y="6857"/>
                          </a:cubicBezTo>
                          <a:cubicBezTo>
                            <a:pt x="13753" y="7772"/>
                            <a:pt x="8775" y="14172"/>
                            <a:pt x="7569" y="21551"/>
                          </a:cubicBezTo>
                          <a:cubicBezTo>
                            <a:pt x="5804" y="32270"/>
                            <a:pt x="13601" y="38925"/>
                            <a:pt x="21119" y="40157"/>
                          </a:cubicBezTo>
                          <a:cubicBezTo>
                            <a:pt x="28066" y="41300"/>
                            <a:pt x="34886" y="40588"/>
                            <a:pt x="45732" y="32207"/>
                          </a:cubicBezTo>
                          <a:lnTo>
                            <a:pt x="51726" y="27558"/>
                          </a:lnTo>
                          <a:cubicBezTo>
                            <a:pt x="66077" y="16458"/>
                            <a:pt x="76745" y="13550"/>
                            <a:pt x="88239" y="15442"/>
                          </a:cubicBezTo>
                          <a:cubicBezTo>
                            <a:pt x="103834" y="17995"/>
                            <a:pt x="113245" y="30784"/>
                            <a:pt x="110527" y="47345"/>
                          </a:cubicBezTo>
                          <a:cubicBezTo>
                            <a:pt x="109270" y="55092"/>
                            <a:pt x="107022" y="59854"/>
                            <a:pt x="105524" y="62788"/>
                          </a:cubicBezTo>
                          <a:cubicBezTo>
                            <a:pt x="105066" y="63817"/>
                            <a:pt x="104546" y="64337"/>
                            <a:pt x="103555" y="64185"/>
                          </a:cubicBezTo>
                          <a:cubicBezTo>
                            <a:pt x="101714" y="63880"/>
                            <a:pt x="97675" y="62725"/>
                            <a:pt x="86613" y="60921"/>
                          </a:cubicBezTo>
                          <a:cubicBezTo>
                            <a:pt x="83489" y="60400"/>
                            <a:pt x="82410" y="59867"/>
                            <a:pt x="82562" y="58915"/>
                          </a:cubicBezTo>
                          <a:cubicBezTo>
                            <a:pt x="82702" y="58076"/>
                            <a:pt x="83616" y="57861"/>
                            <a:pt x="85318" y="58140"/>
                          </a:cubicBezTo>
                          <a:cubicBezTo>
                            <a:pt x="86588" y="58343"/>
                            <a:pt x="91084" y="58470"/>
                            <a:pt x="95186" y="56578"/>
                          </a:cubicBezTo>
                          <a:cubicBezTo>
                            <a:pt x="98170" y="55232"/>
                            <a:pt x="102996" y="52463"/>
                            <a:pt x="104266" y="44729"/>
                          </a:cubicBezTo>
                          <a:cubicBezTo>
                            <a:pt x="105701" y="35915"/>
                            <a:pt x="100482" y="29552"/>
                            <a:pt x="91973" y="28155"/>
                          </a:cubicBezTo>
                          <a:cubicBezTo>
                            <a:pt x="85458" y="27088"/>
                            <a:pt x="80035" y="29019"/>
                            <a:pt x="69481" y="37439"/>
                          </a:cubicBezTo>
                          <a:lnTo>
                            <a:pt x="65963" y="40284"/>
                          </a:lnTo>
                          <a:cubicBezTo>
                            <a:pt x="50685" y="52590"/>
                            <a:pt x="40068" y="56108"/>
                            <a:pt x="26580" y="53898"/>
                          </a:cubicBezTo>
                          <a:cubicBezTo>
                            <a:pt x="18364" y="52552"/>
                            <a:pt x="9004" y="48336"/>
                            <a:pt x="3747" y="38658"/>
                          </a:cubicBezTo>
                          <a:cubicBezTo>
                            <a:pt x="178" y="31965"/>
                            <a:pt x="0" y="25082"/>
                            <a:pt x="1029" y="18770"/>
                          </a:cubicBezTo>
                          <a:cubicBezTo>
                            <a:pt x="2159" y="11861"/>
                            <a:pt x="4039" y="6654"/>
                            <a:pt x="7569" y="1981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0" baseline="0" dirty="0">
          <w:jc w:val="left"/>
          <w:rFonts w:ascii="Palatino-Italic" w:hAnsi="Palatino-Italic" w:cs="Palatino-Italic"/>
          <w:i/>
          <w:iCs/>
          <w:color w:val="000000"/>
          <w:sz w:val="20"/>
          <w:szCs w:val="20"/>
        </w:rPr>
        <w:t>This document is a binding ag</w:t>
      </w:r>
      <w:r>
        <w:rPr sz="20" baseline="0" dirty="0">
          <w:jc w:val="left"/>
          <w:rFonts w:ascii="Palatino-Italic" w:hAnsi="Palatino-Italic" w:cs="Palatino-Italic"/>
          <w:i/>
          <w:iCs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Palatino-Italic" w:hAnsi="Palatino-Italic" w:cs="Palatino-Italic"/>
          <w:i/>
          <w:iCs/>
          <w:color w:val="000000"/>
          <w:sz w:val="20"/>
          <w:szCs w:val="20"/>
        </w:rPr>
        <w:t>eement between Helping Hands, Open Hearts and the bea</w:t>
      </w:r>
      <w:r>
        <w:rPr sz="20" baseline="0" dirty="0">
          <w:jc w:val="left"/>
          <w:rFonts w:ascii="Palatino-Italic" w:hAnsi="Palatino-Italic" w:cs="Palatino-Italic"/>
          <w:i/>
          <w:iCs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Palatino-Italic" w:hAnsi="Palatino-Italic" w:cs="Palatino-Italic"/>
          <w:i/>
          <w:iCs/>
          <w:color w:val="000000"/>
          <w:sz w:val="20"/>
          <w:szCs w:val="20"/>
        </w:rPr>
        <w:t>er of the signatu</w:t>
      </w:r>
      <w:r>
        <w:rPr sz="20" baseline="0" dirty="0">
          <w:jc w:val="left"/>
          <w:rFonts w:ascii="Palatino-Italic" w:hAnsi="Palatino-Italic" w:cs="Palatino-Italic"/>
          <w:i/>
          <w:iCs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Palatino-Italic" w:hAnsi="Palatino-Italic" w:cs="Palatino-Italic"/>
          <w:i/>
          <w:iCs/>
          <w:color w:val="000000"/>
          <w:spacing w:val="-4"/>
          <w:sz w:val="20"/>
          <w:szCs w:val="20"/>
        </w:rPr>
        <w:t>e. Helping  </w:t>
      </w:r>
      <w:r/>
      <w:r>
        <w:rPr sz="20" baseline="0" dirty="0">
          <w:jc w:val="left"/>
          <w:rFonts w:ascii="Palatino-Italic" w:hAnsi="Palatino-Italic" w:cs="Palatino-Italic"/>
          <w:i/>
          <w:iCs/>
          <w:color w:val="000000"/>
          <w:sz w:val="20"/>
          <w:szCs w:val="20"/>
        </w:rPr>
        <w:t>Hands, Open Hearts is a 501(c)(3) o</w:t>
      </w:r>
      <w:r>
        <w:rPr sz="20" baseline="0" dirty="0">
          <w:jc w:val="left"/>
          <w:rFonts w:ascii="Palatino-Italic" w:hAnsi="Palatino-Italic" w:cs="Palatino-Italic"/>
          <w:i/>
          <w:iCs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Palatino-Italic" w:hAnsi="Palatino-Italic" w:cs="Palatino-Italic"/>
          <w:i/>
          <w:iCs/>
          <w:color w:val="000000"/>
          <w:sz w:val="20"/>
          <w:szCs w:val="20"/>
        </w:rPr>
        <w:t>ganization. Contributions a</w:t>
      </w:r>
      <w:r>
        <w:rPr sz="20" baseline="0" dirty="0">
          <w:jc w:val="left"/>
          <w:rFonts w:ascii="Palatino-Italic" w:hAnsi="Palatino-Italic" w:cs="Palatino-Italic"/>
          <w:i/>
          <w:iCs/>
          <w:color w:val="000000"/>
          <w:spacing w:val="-4"/>
          <w:sz w:val="20"/>
          <w:szCs w:val="20"/>
        </w:rPr>
        <w:t>r</w:t>
      </w:r>
      <w:r>
        <w:rPr sz="20" baseline="0" dirty="0">
          <w:jc w:val="left"/>
          <w:rFonts w:ascii="Palatino-Italic" w:hAnsi="Palatino-Italic" w:cs="Palatino-Italic"/>
          <w:i/>
          <w:iCs/>
          <w:color w:val="000000"/>
          <w:sz w:val="20"/>
          <w:szCs w:val="20"/>
        </w:rPr>
        <w:t>e tax-deductible to the full extent allowed by la</w:t>
      </w:r>
      <w:r>
        <w:rPr sz="20" baseline="0" dirty="0">
          <w:jc w:val="left"/>
          <w:rFonts w:ascii="Palatino-Italic" w:hAnsi="Palatino-Italic" w:cs="Palatino-Italic"/>
          <w:i/>
          <w:iCs/>
          <w:color w:val="000000"/>
          <w:spacing w:val="-11"/>
          <w:sz w:val="20"/>
          <w:szCs w:val="20"/>
        </w:rPr>
        <w:t>w</w:t>
      </w:r>
      <w:r>
        <w:rPr sz="20" baseline="0" dirty="0">
          <w:jc w:val="left"/>
          <w:rFonts w:ascii="Palatino-Italic" w:hAnsi="Palatino-Italic" w:cs="Palatino-Italic"/>
          <w:i/>
          <w:iCs/>
          <w:color w:val="000000"/>
          <w:sz w:val="20"/>
          <w:szCs w:val="20"/>
        </w:rPr>
        <w:t>. 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9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-311150</wp:posOffset>
            </wp:positionV>
            <wp:extent cx="7772400" cy="10058400"/>
            <wp:effectExtent l="0" t="0" r="0" b="0"/>
            <wp:wrapNone/>
            <wp:docPr id="332" name="Picture 3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>
                      <a:picLocks noChangeAspect="0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3" w:lineRule="exact"/>
        <w:ind w:left="4128" w:right="631" w:firstLine="0"/>
        <w:jc w:val="both"/>
      </w:pPr>
      <w:r>
        <w:drawing>
          <wp:anchor simplePos="0" relativeHeight="251658276" behindDoc="0" locked="0" layoutInCell="1" allowOverlap="1">
            <wp:simplePos x="0" y="0"/>
            <wp:positionH relativeFrom="page">
              <wp:posOffset>1415594</wp:posOffset>
            </wp:positionH>
            <wp:positionV relativeFrom="line">
              <wp:posOffset>43174</wp:posOffset>
            </wp:positionV>
            <wp:extent cx="153588" cy="164603"/>
            <wp:effectExtent l="0" t="0" r="0" b="0"/>
            <wp:wrapNone/>
            <wp:docPr id="333" name="Picture 3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spect="0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3588" cy="164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7" behindDoc="0" locked="0" layoutInCell="1" allowOverlap="1">
            <wp:simplePos x="0" y="0"/>
            <wp:positionH relativeFrom="page">
              <wp:posOffset>1579806</wp:posOffset>
            </wp:positionH>
            <wp:positionV relativeFrom="line">
              <wp:posOffset>50470</wp:posOffset>
            </wp:positionV>
            <wp:extent cx="67258" cy="140398"/>
            <wp:effectExtent l="0" t="0" r="0" b="0"/>
            <wp:wrapNone/>
            <wp:docPr id="334" name="Freeform 3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258" cy="140398"/>
                    </a:xfrm>
                    <a:custGeom>
                      <a:rect l="l" t="t" r="r" b="b"/>
                      <a:pathLst>
                        <a:path w="67258" h="140398">
                          <a:moveTo>
                            <a:pt x="2717" y="134010"/>
                          </a:moveTo>
                          <a:cubicBezTo>
                            <a:pt x="406" y="132626"/>
                            <a:pt x="0" y="131712"/>
                            <a:pt x="241" y="127787"/>
                          </a:cubicBezTo>
                          <a:cubicBezTo>
                            <a:pt x="812" y="118009"/>
                            <a:pt x="2044" y="107379"/>
                            <a:pt x="2362" y="104534"/>
                          </a:cubicBezTo>
                          <a:cubicBezTo>
                            <a:pt x="2667" y="101880"/>
                            <a:pt x="3237" y="99949"/>
                            <a:pt x="4431" y="100013"/>
                          </a:cubicBezTo>
                          <a:cubicBezTo>
                            <a:pt x="5777" y="100089"/>
                            <a:pt x="5828" y="101702"/>
                            <a:pt x="5752" y="103124"/>
                          </a:cubicBezTo>
                          <a:cubicBezTo>
                            <a:pt x="5612" y="105435"/>
                            <a:pt x="5980" y="109207"/>
                            <a:pt x="6552" y="112281"/>
                          </a:cubicBezTo>
                          <a:cubicBezTo>
                            <a:pt x="9054" y="125641"/>
                            <a:pt x="17588" y="130963"/>
                            <a:pt x="26859" y="131521"/>
                          </a:cubicBezTo>
                          <a:cubicBezTo>
                            <a:pt x="40309" y="132309"/>
                            <a:pt x="47522" y="121844"/>
                            <a:pt x="48081" y="112420"/>
                          </a:cubicBezTo>
                          <a:cubicBezTo>
                            <a:pt x="48602" y="103708"/>
                            <a:pt x="46836" y="95390"/>
                            <a:pt x="35127" y="83083"/>
                          </a:cubicBezTo>
                          <a:lnTo>
                            <a:pt x="28637" y="76276"/>
                          </a:lnTo>
                          <a:cubicBezTo>
                            <a:pt x="13105" y="60008"/>
                            <a:pt x="8152" y="47219"/>
                            <a:pt x="9016" y="32804"/>
                          </a:cubicBezTo>
                          <a:cubicBezTo>
                            <a:pt x="10171" y="13233"/>
                            <a:pt x="24751" y="0"/>
                            <a:pt x="45528" y="1232"/>
                          </a:cubicBezTo>
                          <a:cubicBezTo>
                            <a:pt x="55231" y="1804"/>
                            <a:pt x="61403" y="3963"/>
                            <a:pt x="65213" y="5436"/>
                          </a:cubicBezTo>
                          <a:cubicBezTo>
                            <a:pt x="66547" y="5867"/>
                            <a:pt x="67258" y="6452"/>
                            <a:pt x="67182" y="7696"/>
                          </a:cubicBezTo>
                          <a:cubicBezTo>
                            <a:pt x="67042" y="10008"/>
                            <a:pt x="66140" y="15126"/>
                            <a:pt x="65315" y="29007"/>
                          </a:cubicBezTo>
                          <a:cubicBezTo>
                            <a:pt x="65086" y="32918"/>
                            <a:pt x="64553" y="34316"/>
                            <a:pt x="63359" y="34239"/>
                          </a:cubicBezTo>
                          <a:cubicBezTo>
                            <a:pt x="62318" y="34176"/>
                            <a:pt x="61924" y="33084"/>
                            <a:pt x="62051" y="30950"/>
                          </a:cubicBezTo>
                          <a:cubicBezTo>
                            <a:pt x="62152" y="29350"/>
                            <a:pt x="61733" y="23800"/>
                            <a:pt x="58863" y="18987"/>
                          </a:cubicBezTo>
                          <a:cubicBezTo>
                            <a:pt x="56819" y="15469"/>
                            <a:pt x="52805" y="9881"/>
                            <a:pt x="43090" y="9297"/>
                          </a:cubicBezTo>
                          <a:cubicBezTo>
                            <a:pt x="32041" y="8649"/>
                            <a:pt x="24865" y="15888"/>
                            <a:pt x="24230" y="26568"/>
                          </a:cubicBezTo>
                          <a:cubicBezTo>
                            <a:pt x="23748" y="34747"/>
                            <a:pt x="26808" y="41186"/>
                            <a:pt x="38556" y="53124"/>
                          </a:cubicBezTo>
                          <a:lnTo>
                            <a:pt x="42518" y="57112"/>
                          </a:lnTo>
                          <a:cubicBezTo>
                            <a:pt x="59638" y="74371"/>
                            <a:pt x="65327" y="87020"/>
                            <a:pt x="64324" y="103924"/>
                          </a:cubicBezTo>
                          <a:cubicBezTo>
                            <a:pt x="63715" y="114237"/>
                            <a:pt x="59701" y="126327"/>
                            <a:pt x="48449" y="134048"/>
                          </a:cubicBezTo>
                          <a:cubicBezTo>
                            <a:pt x="40639" y="139293"/>
                            <a:pt x="32180" y="140398"/>
                            <a:pt x="24256" y="139928"/>
                          </a:cubicBezTo>
                          <a:cubicBezTo>
                            <a:pt x="15594" y="139407"/>
                            <a:pt x="8940" y="137769"/>
                            <a:pt x="2717" y="134010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1283835</wp:posOffset>
            </wp:positionH>
            <wp:positionV relativeFrom="line">
              <wp:posOffset>68459</wp:posOffset>
            </wp:positionV>
            <wp:extent cx="130644" cy="164083"/>
            <wp:effectExtent l="0" t="0" r="0" b="0"/>
            <wp:wrapNone/>
            <wp:docPr id="335" name="Freeform 3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0644" cy="164083"/>
                    </a:xfrm>
                    <a:custGeom>
                      <a:rect l="l" t="t" r="r" b="b"/>
                      <a:pathLst>
                        <a:path w="130644" h="164083">
                          <a:moveTo>
                            <a:pt x="41503" y="133769"/>
                          </a:moveTo>
                          <a:cubicBezTo>
                            <a:pt x="45655" y="147040"/>
                            <a:pt x="48818" y="150952"/>
                            <a:pt x="52043" y="151307"/>
                          </a:cubicBezTo>
                          <a:cubicBezTo>
                            <a:pt x="54774" y="151637"/>
                            <a:pt x="57555" y="151015"/>
                            <a:pt x="59867" y="150342"/>
                          </a:cubicBezTo>
                          <a:cubicBezTo>
                            <a:pt x="61442" y="149885"/>
                            <a:pt x="62407" y="149986"/>
                            <a:pt x="62699" y="151002"/>
                          </a:cubicBezTo>
                          <a:cubicBezTo>
                            <a:pt x="63105" y="152374"/>
                            <a:pt x="61899" y="153098"/>
                            <a:pt x="59892" y="153682"/>
                          </a:cubicBezTo>
                          <a:cubicBezTo>
                            <a:pt x="50545" y="156387"/>
                            <a:pt x="44639" y="157530"/>
                            <a:pt x="41909" y="158318"/>
                          </a:cubicBezTo>
                          <a:cubicBezTo>
                            <a:pt x="40627" y="158699"/>
                            <a:pt x="34011" y="161175"/>
                            <a:pt x="26543" y="163334"/>
                          </a:cubicBezTo>
                          <a:cubicBezTo>
                            <a:pt x="24663" y="163880"/>
                            <a:pt x="23317" y="164083"/>
                            <a:pt x="22873" y="162534"/>
                          </a:cubicBezTo>
                          <a:cubicBezTo>
                            <a:pt x="22580" y="161505"/>
                            <a:pt x="23343" y="160921"/>
                            <a:pt x="24778" y="160502"/>
                          </a:cubicBezTo>
                          <a:cubicBezTo>
                            <a:pt x="26645" y="159969"/>
                            <a:pt x="29184" y="159042"/>
                            <a:pt x="31001" y="157771"/>
                          </a:cubicBezTo>
                          <a:cubicBezTo>
                            <a:pt x="34341" y="155320"/>
                            <a:pt x="33477" y="150190"/>
                            <a:pt x="29312" y="135254"/>
                          </a:cubicBezTo>
                          <a:lnTo>
                            <a:pt x="1257" y="33554"/>
                          </a:lnTo>
                          <a:cubicBezTo>
                            <a:pt x="267" y="30125"/>
                            <a:pt x="0" y="27598"/>
                            <a:pt x="1435" y="27191"/>
                          </a:cubicBezTo>
                          <a:cubicBezTo>
                            <a:pt x="3023" y="26721"/>
                            <a:pt x="4953" y="28575"/>
                            <a:pt x="8293" y="30950"/>
                          </a:cubicBezTo>
                          <a:cubicBezTo>
                            <a:pt x="10668" y="32677"/>
                            <a:pt x="40602" y="54255"/>
                            <a:pt x="68782" y="73000"/>
                          </a:cubicBezTo>
                          <a:cubicBezTo>
                            <a:pt x="81927" y="81801"/>
                            <a:pt x="108482" y="100838"/>
                            <a:pt x="111721" y="102870"/>
                          </a:cubicBezTo>
                          <a:lnTo>
                            <a:pt x="112432" y="102654"/>
                          </a:lnTo>
                          <a:lnTo>
                            <a:pt x="88734" y="26213"/>
                          </a:lnTo>
                          <a:cubicBezTo>
                            <a:pt x="85572" y="15812"/>
                            <a:pt x="83336" y="12942"/>
                            <a:pt x="79387" y="12231"/>
                          </a:cubicBezTo>
                          <a:cubicBezTo>
                            <a:pt x="76935" y="11824"/>
                            <a:pt x="73481" y="12815"/>
                            <a:pt x="71462" y="13399"/>
                          </a:cubicBezTo>
                          <a:cubicBezTo>
                            <a:pt x="69747" y="13907"/>
                            <a:pt x="69011" y="13551"/>
                            <a:pt x="68719" y="12523"/>
                          </a:cubicBezTo>
                          <a:cubicBezTo>
                            <a:pt x="68325" y="11164"/>
                            <a:pt x="69849" y="10529"/>
                            <a:pt x="72008" y="9919"/>
                          </a:cubicBezTo>
                          <a:cubicBezTo>
                            <a:pt x="79488" y="7747"/>
                            <a:pt x="86537" y="6262"/>
                            <a:pt x="89559" y="5385"/>
                          </a:cubicBezTo>
                          <a:cubicBezTo>
                            <a:pt x="91134" y="4941"/>
                            <a:pt x="96455" y="2832"/>
                            <a:pt x="103504" y="788"/>
                          </a:cubicBezTo>
                          <a:cubicBezTo>
                            <a:pt x="105371" y="254"/>
                            <a:pt x="106857" y="0"/>
                            <a:pt x="107250" y="1372"/>
                          </a:cubicBezTo>
                          <a:cubicBezTo>
                            <a:pt x="107555" y="2401"/>
                            <a:pt x="106844" y="3163"/>
                            <a:pt x="105117" y="3658"/>
                          </a:cubicBezTo>
                          <a:cubicBezTo>
                            <a:pt x="103669" y="4077"/>
                            <a:pt x="102526" y="4407"/>
                            <a:pt x="100951" y="5423"/>
                          </a:cubicBezTo>
                          <a:cubicBezTo>
                            <a:pt x="97319" y="7963"/>
                            <a:pt x="97205" y="11888"/>
                            <a:pt x="99846" y="21514"/>
                          </a:cubicBezTo>
                          <a:lnTo>
                            <a:pt x="129552" y="129985"/>
                          </a:lnTo>
                          <a:cubicBezTo>
                            <a:pt x="130644" y="133757"/>
                            <a:pt x="130504" y="135458"/>
                            <a:pt x="129221" y="135839"/>
                          </a:cubicBezTo>
                          <a:cubicBezTo>
                            <a:pt x="127634" y="136296"/>
                            <a:pt x="125361" y="134912"/>
                            <a:pt x="123240" y="133490"/>
                          </a:cubicBezTo>
                          <a:cubicBezTo>
                            <a:pt x="111200" y="125832"/>
                            <a:pt x="86308" y="108738"/>
                            <a:pt x="66242" y="95441"/>
                          </a:cubicBezTo>
                          <a:cubicBezTo>
                            <a:pt x="45211" y="81484"/>
                            <a:pt x="23063" y="64707"/>
                            <a:pt x="19532" y="62205"/>
                          </a:cubicBezTo>
                          <a:lnTo>
                            <a:pt x="19101" y="62332"/>
                          </a:lnTo>
                          <a:close/>
                          <a:moveTo>
                            <a:pt x="41503" y="133769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9" behindDoc="0" locked="0" layoutInCell="1" allowOverlap="1">
            <wp:simplePos x="0" y="0"/>
            <wp:positionH relativeFrom="page">
              <wp:posOffset>1738664</wp:posOffset>
            </wp:positionH>
            <wp:positionV relativeFrom="line">
              <wp:posOffset>77388</wp:posOffset>
            </wp:positionV>
            <wp:extent cx="151724" cy="164156"/>
            <wp:effectExtent l="0" t="0" r="0" b="0"/>
            <wp:wrapNone/>
            <wp:docPr id="336" name="Picture 3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>
                      <a:picLocks noChangeAspect="0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1724" cy="16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4" behindDoc="0" locked="0" layoutInCell="1" allowOverlap="1">
            <wp:simplePos x="0" y="0"/>
            <wp:positionH relativeFrom="page">
              <wp:posOffset>1183563</wp:posOffset>
            </wp:positionH>
            <wp:positionV relativeFrom="line">
              <wp:posOffset>119737</wp:posOffset>
            </wp:positionV>
            <wp:extent cx="142138" cy="176301"/>
            <wp:effectExtent l="0" t="0" r="0" b="0"/>
            <wp:wrapNone/>
            <wp:docPr id="337" name="Picture 3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>
                      <a:picLocks noChangeAspect="0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2138" cy="176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1862577</wp:posOffset>
            </wp:positionH>
            <wp:positionV relativeFrom="line">
              <wp:posOffset>129808</wp:posOffset>
            </wp:positionV>
            <wp:extent cx="122516" cy="141833"/>
            <wp:effectExtent l="0" t="0" r="0" b="0"/>
            <wp:wrapNone/>
            <wp:docPr id="338" name="Freeform 3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2516" cy="141833"/>
                    </a:xfrm>
                    <a:custGeom>
                      <a:rect l="l" t="t" r="r" b="b"/>
                      <a:pathLst>
                        <a:path w="122516" h="141833">
                          <a:moveTo>
                            <a:pt x="49568" y="52489"/>
                          </a:moveTo>
                          <a:cubicBezTo>
                            <a:pt x="62102" y="28474"/>
                            <a:pt x="64401" y="24054"/>
                            <a:pt x="66776" y="18860"/>
                          </a:cubicBezTo>
                          <a:cubicBezTo>
                            <a:pt x="69316" y="13348"/>
                            <a:pt x="69570" y="10262"/>
                            <a:pt x="65760" y="6871"/>
                          </a:cubicBezTo>
                          <a:cubicBezTo>
                            <a:pt x="64871" y="6007"/>
                            <a:pt x="62699" y="4674"/>
                            <a:pt x="60832" y="3709"/>
                          </a:cubicBezTo>
                          <a:cubicBezTo>
                            <a:pt x="59372" y="2934"/>
                            <a:pt x="58750" y="2210"/>
                            <a:pt x="59321" y="1105"/>
                          </a:cubicBezTo>
                          <a:cubicBezTo>
                            <a:pt x="59893" y="0"/>
                            <a:pt x="60997" y="166"/>
                            <a:pt x="62991" y="1220"/>
                          </a:cubicBezTo>
                          <a:cubicBezTo>
                            <a:pt x="70015" y="4877"/>
                            <a:pt x="78130" y="9716"/>
                            <a:pt x="81851" y="11659"/>
                          </a:cubicBezTo>
                          <a:cubicBezTo>
                            <a:pt x="87287" y="14491"/>
                            <a:pt x="95237" y="18034"/>
                            <a:pt x="101345" y="21209"/>
                          </a:cubicBezTo>
                          <a:cubicBezTo>
                            <a:pt x="117932" y="29871"/>
                            <a:pt x="120433" y="39612"/>
                            <a:pt x="121323" y="43091"/>
                          </a:cubicBezTo>
                          <a:cubicBezTo>
                            <a:pt x="122516" y="47930"/>
                            <a:pt x="122516" y="56984"/>
                            <a:pt x="118148" y="65354"/>
                          </a:cubicBezTo>
                          <a:cubicBezTo>
                            <a:pt x="106451" y="87782"/>
                            <a:pt x="84404" y="96380"/>
                            <a:pt x="65557" y="86550"/>
                          </a:cubicBezTo>
                          <a:cubicBezTo>
                            <a:pt x="64896" y="86207"/>
                            <a:pt x="63436" y="85445"/>
                            <a:pt x="62852" y="84950"/>
                          </a:cubicBezTo>
                          <a:cubicBezTo>
                            <a:pt x="62280" y="84442"/>
                            <a:pt x="61429" y="83794"/>
                            <a:pt x="62001" y="82689"/>
                          </a:cubicBezTo>
                          <a:cubicBezTo>
                            <a:pt x="62661" y="81432"/>
                            <a:pt x="63842" y="81432"/>
                            <a:pt x="66624" y="82892"/>
                          </a:cubicBezTo>
                          <a:cubicBezTo>
                            <a:pt x="74053" y="86766"/>
                            <a:pt x="89598" y="82219"/>
                            <a:pt x="98005" y="66103"/>
                          </a:cubicBezTo>
                          <a:cubicBezTo>
                            <a:pt x="100736" y="60883"/>
                            <a:pt x="105854" y="50089"/>
                            <a:pt x="102539" y="38316"/>
                          </a:cubicBezTo>
                          <a:cubicBezTo>
                            <a:pt x="100482" y="30607"/>
                            <a:pt x="95529" y="26823"/>
                            <a:pt x="92481" y="25235"/>
                          </a:cubicBezTo>
                          <a:cubicBezTo>
                            <a:pt x="90487" y="24194"/>
                            <a:pt x="88417" y="23318"/>
                            <a:pt x="86982" y="23165"/>
                          </a:cubicBezTo>
                          <a:cubicBezTo>
                            <a:pt x="86144" y="23140"/>
                            <a:pt x="85254" y="23876"/>
                            <a:pt x="84353" y="25616"/>
                          </a:cubicBezTo>
                          <a:lnTo>
                            <a:pt x="51384" y="88810"/>
                          </a:lnTo>
                          <a:cubicBezTo>
                            <a:pt x="43803" y="103339"/>
                            <a:pt x="37288" y="115823"/>
                            <a:pt x="34417" y="122961"/>
                          </a:cubicBezTo>
                          <a:cubicBezTo>
                            <a:pt x="32500" y="127596"/>
                            <a:pt x="31484" y="131482"/>
                            <a:pt x="35141" y="134200"/>
                          </a:cubicBezTo>
                          <a:cubicBezTo>
                            <a:pt x="36830" y="135483"/>
                            <a:pt x="39586" y="137324"/>
                            <a:pt x="41580" y="138353"/>
                          </a:cubicBezTo>
                          <a:cubicBezTo>
                            <a:pt x="43041" y="139115"/>
                            <a:pt x="43447" y="139941"/>
                            <a:pt x="43041" y="140728"/>
                          </a:cubicBezTo>
                          <a:cubicBezTo>
                            <a:pt x="42469" y="141833"/>
                            <a:pt x="41161" y="141757"/>
                            <a:pt x="39688" y="140995"/>
                          </a:cubicBezTo>
                          <a:cubicBezTo>
                            <a:pt x="30938" y="136423"/>
                            <a:pt x="22822" y="131584"/>
                            <a:pt x="19368" y="129793"/>
                          </a:cubicBezTo>
                          <a:cubicBezTo>
                            <a:pt x="16320" y="128193"/>
                            <a:pt x="7709" y="124307"/>
                            <a:pt x="2401" y="121538"/>
                          </a:cubicBezTo>
                          <a:cubicBezTo>
                            <a:pt x="674" y="120637"/>
                            <a:pt x="0" y="119684"/>
                            <a:pt x="572" y="118579"/>
                          </a:cubicBezTo>
                          <a:cubicBezTo>
                            <a:pt x="991" y="117779"/>
                            <a:pt x="1766" y="117589"/>
                            <a:pt x="3353" y="118427"/>
                          </a:cubicBezTo>
                          <a:cubicBezTo>
                            <a:pt x="5347" y="119456"/>
                            <a:pt x="7112" y="119976"/>
                            <a:pt x="8459" y="120281"/>
                          </a:cubicBezTo>
                          <a:cubicBezTo>
                            <a:pt x="11443" y="121030"/>
                            <a:pt x="13920" y="117906"/>
                            <a:pt x="16841" y="113601"/>
                          </a:cubicBezTo>
                          <a:cubicBezTo>
                            <a:pt x="20968" y="107302"/>
                            <a:pt x="27483" y="94830"/>
                            <a:pt x="35065" y="80289"/>
                          </a:cubicBezTo>
                          <a:close/>
                          <a:moveTo>
                            <a:pt x="49568" y="52489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3" behindDoc="0" locked="0" layoutInCell="1" allowOverlap="1">
            <wp:simplePos x="0" y="0"/>
            <wp:positionH relativeFrom="page">
              <wp:posOffset>1026003</wp:posOffset>
            </wp:positionH>
            <wp:positionV relativeFrom="line">
              <wp:posOffset>172946</wp:posOffset>
            </wp:positionV>
            <wp:extent cx="181952" cy="179856"/>
            <wp:effectExtent l="0" t="0" r="0" b="0"/>
            <wp:wrapNone/>
            <wp:docPr id="339" name="Freeform 3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1952" cy="179856"/>
                    </a:xfrm>
                    <a:custGeom>
                      <a:rect l="l" t="t" r="r" b="b"/>
                      <a:pathLst>
                        <a:path w="181952" h="179856">
                          <a:moveTo>
                            <a:pt x="107543" y="64731"/>
                          </a:moveTo>
                          <a:cubicBezTo>
                            <a:pt x="107911" y="64478"/>
                            <a:pt x="108063" y="63919"/>
                            <a:pt x="107555" y="63195"/>
                          </a:cubicBezTo>
                          <a:lnTo>
                            <a:pt x="105384" y="60147"/>
                          </a:lnTo>
                          <a:cubicBezTo>
                            <a:pt x="89700" y="38049"/>
                            <a:pt x="86817" y="33985"/>
                            <a:pt x="83274" y="29502"/>
                          </a:cubicBezTo>
                          <a:cubicBezTo>
                            <a:pt x="79515" y="24739"/>
                            <a:pt x="76898" y="23101"/>
                            <a:pt x="72136" y="24942"/>
                          </a:cubicBezTo>
                          <a:cubicBezTo>
                            <a:pt x="70955" y="25349"/>
                            <a:pt x="68783" y="26682"/>
                            <a:pt x="67069" y="27889"/>
                          </a:cubicBezTo>
                          <a:cubicBezTo>
                            <a:pt x="65735" y="28841"/>
                            <a:pt x="64795" y="29070"/>
                            <a:pt x="64071" y="28054"/>
                          </a:cubicBezTo>
                          <a:cubicBezTo>
                            <a:pt x="63347" y="27038"/>
                            <a:pt x="63995" y="26136"/>
                            <a:pt x="65710" y="24917"/>
                          </a:cubicBezTo>
                          <a:cubicBezTo>
                            <a:pt x="72288" y="20243"/>
                            <a:pt x="80289" y="15214"/>
                            <a:pt x="83591" y="12877"/>
                          </a:cubicBezTo>
                          <a:cubicBezTo>
                            <a:pt x="86512" y="10795"/>
                            <a:pt x="93904" y="4902"/>
                            <a:pt x="98666" y="1536"/>
                          </a:cubicBezTo>
                          <a:cubicBezTo>
                            <a:pt x="100368" y="317"/>
                            <a:pt x="101435" y="0"/>
                            <a:pt x="102159" y="1028"/>
                          </a:cubicBezTo>
                          <a:cubicBezTo>
                            <a:pt x="102870" y="2044"/>
                            <a:pt x="102349" y="2844"/>
                            <a:pt x="100889" y="3886"/>
                          </a:cubicBezTo>
                          <a:cubicBezTo>
                            <a:pt x="99911" y="4584"/>
                            <a:pt x="98907" y="5511"/>
                            <a:pt x="97650" y="6832"/>
                          </a:cubicBezTo>
                          <a:cubicBezTo>
                            <a:pt x="94869" y="9906"/>
                            <a:pt x="95656" y="13068"/>
                            <a:pt x="99022" y="18326"/>
                          </a:cubicBezTo>
                          <a:cubicBezTo>
                            <a:pt x="102070" y="23152"/>
                            <a:pt x="104965" y="27216"/>
                            <a:pt x="120649" y="49314"/>
                          </a:cubicBezTo>
                          <a:lnTo>
                            <a:pt x="138797" y="74891"/>
                          </a:lnTo>
                          <a:cubicBezTo>
                            <a:pt x="148284" y="88264"/>
                            <a:pt x="156437" y="99744"/>
                            <a:pt x="161492" y="105561"/>
                          </a:cubicBezTo>
                          <a:cubicBezTo>
                            <a:pt x="164743" y="109358"/>
                            <a:pt x="167740" y="112038"/>
                            <a:pt x="171817" y="110019"/>
                          </a:cubicBezTo>
                          <a:cubicBezTo>
                            <a:pt x="173735" y="109104"/>
                            <a:pt x="176631" y="107491"/>
                            <a:pt x="178459" y="106183"/>
                          </a:cubicBezTo>
                          <a:cubicBezTo>
                            <a:pt x="179793" y="105231"/>
                            <a:pt x="180720" y="105244"/>
                            <a:pt x="181241" y="105967"/>
                          </a:cubicBezTo>
                          <a:cubicBezTo>
                            <a:pt x="181952" y="106983"/>
                            <a:pt x="181291" y="108114"/>
                            <a:pt x="179831" y="109155"/>
                          </a:cubicBezTo>
                          <a:cubicBezTo>
                            <a:pt x="171893" y="114781"/>
                            <a:pt x="163892" y="119810"/>
                            <a:pt x="160476" y="122236"/>
                          </a:cubicBezTo>
                          <a:cubicBezTo>
                            <a:pt x="157669" y="124230"/>
                            <a:pt x="150291" y="130123"/>
                            <a:pt x="145528" y="133501"/>
                          </a:cubicBezTo>
                          <a:cubicBezTo>
                            <a:pt x="143814" y="134708"/>
                            <a:pt x="142658" y="134885"/>
                            <a:pt x="141934" y="133857"/>
                          </a:cubicBezTo>
                          <a:cubicBezTo>
                            <a:pt x="141413" y="133133"/>
                            <a:pt x="141591" y="132358"/>
                            <a:pt x="143052" y="131317"/>
                          </a:cubicBezTo>
                          <a:cubicBezTo>
                            <a:pt x="144893" y="130008"/>
                            <a:pt x="146150" y="128688"/>
                            <a:pt x="147039" y="127608"/>
                          </a:cubicBezTo>
                          <a:cubicBezTo>
                            <a:pt x="149071" y="125297"/>
                            <a:pt x="147408" y="121665"/>
                            <a:pt x="144906" y="117105"/>
                          </a:cubicBezTo>
                          <a:cubicBezTo>
                            <a:pt x="141185" y="110565"/>
                            <a:pt x="133031" y="99084"/>
                            <a:pt x="123544" y="85724"/>
                          </a:cubicBezTo>
                          <a:lnTo>
                            <a:pt x="114464" y="72935"/>
                          </a:lnTo>
                          <a:cubicBezTo>
                            <a:pt x="114045" y="72351"/>
                            <a:pt x="113473" y="72325"/>
                            <a:pt x="113118" y="72579"/>
                          </a:cubicBezTo>
                          <a:lnTo>
                            <a:pt x="66484" y="105675"/>
                          </a:lnTo>
                          <a:cubicBezTo>
                            <a:pt x="66116" y="105942"/>
                            <a:pt x="65849" y="106336"/>
                            <a:pt x="66370" y="107072"/>
                          </a:cubicBezTo>
                          <a:lnTo>
                            <a:pt x="75451" y="119861"/>
                          </a:lnTo>
                          <a:cubicBezTo>
                            <a:pt x="84938" y="133234"/>
                            <a:pt x="93091" y="144715"/>
                            <a:pt x="98133" y="150519"/>
                          </a:cubicBezTo>
                          <a:cubicBezTo>
                            <a:pt x="101397" y="154329"/>
                            <a:pt x="104394" y="157009"/>
                            <a:pt x="108470" y="154989"/>
                          </a:cubicBezTo>
                          <a:cubicBezTo>
                            <a:pt x="110387" y="154075"/>
                            <a:pt x="113270" y="152449"/>
                            <a:pt x="115112" y="151154"/>
                          </a:cubicBezTo>
                          <a:cubicBezTo>
                            <a:pt x="116445" y="150202"/>
                            <a:pt x="117372" y="150202"/>
                            <a:pt x="117880" y="150938"/>
                          </a:cubicBezTo>
                          <a:cubicBezTo>
                            <a:pt x="118604" y="151954"/>
                            <a:pt x="117944" y="153084"/>
                            <a:pt x="116471" y="154126"/>
                          </a:cubicBezTo>
                          <a:cubicBezTo>
                            <a:pt x="108546" y="159752"/>
                            <a:pt x="100546" y="164781"/>
                            <a:pt x="97117" y="167207"/>
                          </a:cubicBezTo>
                          <a:cubicBezTo>
                            <a:pt x="94323" y="169188"/>
                            <a:pt x="86931" y="175081"/>
                            <a:pt x="82055" y="178548"/>
                          </a:cubicBezTo>
                          <a:cubicBezTo>
                            <a:pt x="80467" y="179678"/>
                            <a:pt x="79299" y="179856"/>
                            <a:pt x="78575" y="178840"/>
                          </a:cubicBezTo>
                          <a:cubicBezTo>
                            <a:pt x="78067" y="178103"/>
                            <a:pt x="78245" y="177316"/>
                            <a:pt x="79705" y="176287"/>
                          </a:cubicBezTo>
                          <a:cubicBezTo>
                            <a:pt x="81534" y="174979"/>
                            <a:pt x="82791" y="173658"/>
                            <a:pt x="83693" y="172579"/>
                          </a:cubicBezTo>
                          <a:cubicBezTo>
                            <a:pt x="85712" y="170268"/>
                            <a:pt x="84061" y="166635"/>
                            <a:pt x="81559" y="162076"/>
                          </a:cubicBezTo>
                          <a:cubicBezTo>
                            <a:pt x="77838" y="155548"/>
                            <a:pt x="69685" y="144055"/>
                            <a:pt x="60198" y="130694"/>
                          </a:cubicBezTo>
                          <a:lnTo>
                            <a:pt x="42037" y="105104"/>
                          </a:lnTo>
                          <a:cubicBezTo>
                            <a:pt x="26352" y="83019"/>
                            <a:pt x="23470" y="78955"/>
                            <a:pt x="19913" y="74471"/>
                          </a:cubicBezTo>
                          <a:cubicBezTo>
                            <a:pt x="16167" y="69709"/>
                            <a:pt x="13538" y="68071"/>
                            <a:pt x="8788" y="69912"/>
                          </a:cubicBezTo>
                          <a:cubicBezTo>
                            <a:pt x="7607" y="70318"/>
                            <a:pt x="5423" y="71652"/>
                            <a:pt x="3721" y="72858"/>
                          </a:cubicBezTo>
                          <a:cubicBezTo>
                            <a:pt x="2375" y="73811"/>
                            <a:pt x="1435" y="74040"/>
                            <a:pt x="711" y="73024"/>
                          </a:cubicBezTo>
                          <a:cubicBezTo>
                            <a:pt x="0" y="72008"/>
                            <a:pt x="648" y="71106"/>
                            <a:pt x="2349" y="69887"/>
                          </a:cubicBezTo>
                          <a:cubicBezTo>
                            <a:pt x="8941" y="65213"/>
                            <a:pt x="16942" y="60185"/>
                            <a:pt x="20231" y="57848"/>
                          </a:cubicBezTo>
                          <a:cubicBezTo>
                            <a:pt x="23165" y="55765"/>
                            <a:pt x="30556" y="49873"/>
                            <a:pt x="35306" y="46507"/>
                          </a:cubicBezTo>
                          <a:cubicBezTo>
                            <a:pt x="37020" y="45288"/>
                            <a:pt x="38075" y="44970"/>
                            <a:pt x="38798" y="45986"/>
                          </a:cubicBezTo>
                          <a:cubicBezTo>
                            <a:pt x="39522" y="47002"/>
                            <a:pt x="39002" y="47815"/>
                            <a:pt x="37528" y="48856"/>
                          </a:cubicBezTo>
                          <a:cubicBezTo>
                            <a:pt x="36550" y="49555"/>
                            <a:pt x="35560" y="50482"/>
                            <a:pt x="34303" y="51803"/>
                          </a:cubicBezTo>
                          <a:cubicBezTo>
                            <a:pt x="31521" y="54876"/>
                            <a:pt x="32296" y="58039"/>
                            <a:pt x="35662" y="63296"/>
                          </a:cubicBezTo>
                          <a:cubicBezTo>
                            <a:pt x="38722" y="68121"/>
                            <a:pt x="41605" y="72185"/>
                            <a:pt x="57290" y="94283"/>
                          </a:cubicBezTo>
                          <a:lnTo>
                            <a:pt x="59461" y="97331"/>
                          </a:lnTo>
                          <a:cubicBezTo>
                            <a:pt x="59982" y="98055"/>
                            <a:pt x="60553" y="98093"/>
                            <a:pt x="60909" y="97827"/>
                          </a:cubicBezTo>
                          <a:close/>
                          <a:moveTo>
                            <a:pt x="107543" y="64731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8" behindDoc="0" locked="0" layoutInCell="1" allowOverlap="1">
            <wp:simplePos x="0" y="0"/>
            <wp:positionH relativeFrom="page">
              <wp:posOffset>1657480</wp:posOffset>
            </wp:positionH>
            <wp:positionV relativeFrom="line">
              <wp:posOffset>168668</wp:posOffset>
            </wp:positionV>
            <wp:extent cx="22377" cy="47066"/>
            <wp:effectExtent l="0" t="0" r="0" b="0"/>
            <wp:wrapNone/>
            <wp:docPr id="340" name="Freeform 3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377" cy="47066"/>
                    </a:xfrm>
                    <a:custGeom>
                      <a:rect l="l" t="t" r="r" b="b"/>
                      <a:pathLst>
                        <a:path w="22377" h="47066">
                          <a:moveTo>
                            <a:pt x="17094" y="635"/>
                          </a:moveTo>
                          <a:cubicBezTo>
                            <a:pt x="18427" y="825"/>
                            <a:pt x="18744" y="1778"/>
                            <a:pt x="20167" y="5575"/>
                          </a:cubicBezTo>
                          <a:cubicBezTo>
                            <a:pt x="22046" y="10350"/>
                            <a:pt x="22377" y="13271"/>
                            <a:pt x="22110" y="15214"/>
                          </a:cubicBezTo>
                          <a:cubicBezTo>
                            <a:pt x="21843" y="16979"/>
                            <a:pt x="20408" y="20739"/>
                            <a:pt x="18960" y="23406"/>
                          </a:cubicBezTo>
                          <a:cubicBezTo>
                            <a:pt x="16269" y="28422"/>
                            <a:pt x="9906" y="39027"/>
                            <a:pt x="3887" y="45186"/>
                          </a:cubicBezTo>
                          <a:cubicBezTo>
                            <a:pt x="2693" y="46088"/>
                            <a:pt x="1956" y="47066"/>
                            <a:pt x="1067" y="46939"/>
                          </a:cubicBezTo>
                          <a:cubicBezTo>
                            <a:pt x="623" y="46875"/>
                            <a:pt x="0" y="45885"/>
                            <a:pt x="127" y="45008"/>
                          </a:cubicBezTo>
                          <a:cubicBezTo>
                            <a:pt x="254" y="44119"/>
                            <a:pt x="1321" y="43014"/>
                            <a:pt x="1753" y="42176"/>
                          </a:cubicBezTo>
                          <a:cubicBezTo>
                            <a:pt x="5779" y="36271"/>
                            <a:pt x="7671" y="31508"/>
                            <a:pt x="8243" y="27444"/>
                          </a:cubicBezTo>
                          <a:cubicBezTo>
                            <a:pt x="9690" y="17399"/>
                            <a:pt x="3874" y="13677"/>
                            <a:pt x="4229" y="11214"/>
                          </a:cubicBezTo>
                          <a:cubicBezTo>
                            <a:pt x="5118" y="5041"/>
                            <a:pt x="12650" y="0"/>
                            <a:pt x="17094" y="635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1" behindDoc="0" locked="0" layoutInCell="1" allowOverlap="1">
            <wp:simplePos x="0" y="0"/>
            <wp:positionH relativeFrom="page">
              <wp:posOffset>1945318</wp:posOffset>
            </wp:positionH>
            <wp:positionV relativeFrom="line">
              <wp:posOffset>183248</wp:posOffset>
            </wp:positionV>
            <wp:extent cx="134784" cy="152170"/>
            <wp:effectExtent l="0" t="0" r="0" b="0"/>
            <wp:wrapNone/>
            <wp:docPr id="341" name="Freeform 3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4784" cy="152170"/>
                    </a:xfrm>
                    <a:custGeom>
                      <a:rect l="l" t="t" r="r" b="b"/>
                      <a:pathLst>
                        <a:path w="134784" h="152170">
                          <a:moveTo>
                            <a:pt x="57848" y="50723"/>
                          </a:moveTo>
                          <a:cubicBezTo>
                            <a:pt x="73367" y="28524"/>
                            <a:pt x="76237" y="24435"/>
                            <a:pt x="79260" y="19596"/>
                          </a:cubicBezTo>
                          <a:cubicBezTo>
                            <a:pt x="82486" y="14452"/>
                            <a:pt x="83133" y="11430"/>
                            <a:pt x="79806" y="7582"/>
                          </a:cubicBezTo>
                          <a:cubicBezTo>
                            <a:pt x="79031" y="6604"/>
                            <a:pt x="77050" y="4991"/>
                            <a:pt x="75323" y="3797"/>
                          </a:cubicBezTo>
                          <a:cubicBezTo>
                            <a:pt x="73976" y="2857"/>
                            <a:pt x="73443" y="2044"/>
                            <a:pt x="74167" y="1028"/>
                          </a:cubicBezTo>
                          <a:cubicBezTo>
                            <a:pt x="74878" y="0"/>
                            <a:pt x="75945" y="304"/>
                            <a:pt x="77787" y="1600"/>
                          </a:cubicBezTo>
                          <a:cubicBezTo>
                            <a:pt x="81089" y="3911"/>
                            <a:pt x="84543" y="6540"/>
                            <a:pt x="87616" y="8687"/>
                          </a:cubicBezTo>
                          <a:cubicBezTo>
                            <a:pt x="90702" y="11074"/>
                            <a:pt x="93420" y="13182"/>
                            <a:pt x="95135" y="14389"/>
                          </a:cubicBezTo>
                          <a:cubicBezTo>
                            <a:pt x="99072" y="17132"/>
                            <a:pt x="123468" y="34214"/>
                            <a:pt x="125907" y="35699"/>
                          </a:cubicBezTo>
                          <a:cubicBezTo>
                            <a:pt x="128447" y="37033"/>
                            <a:pt x="130606" y="38112"/>
                            <a:pt x="131800" y="38506"/>
                          </a:cubicBezTo>
                          <a:cubicBezTo>
                            <a:pt x="132511" y="38786"/>
                            <a:pt x="133552" y="38874"/>
                            <a:pt x="134175" y="39294"/>
                          </a:cubicBezTo>
                          <a:cubicBezTo>
                            <a:pt x="134784" y="39725"/>
                            <a:pt x="134492" y="40398"/>
                            <a:pt x="133984" y="41122"/>
                          </a:cubicBezTo>
                          <a:cubicBezTo>
                            <a:pt x="133273" y="42151"/>
                            <a:pt x="131431" y="43472"/>
                            <a:pt x="126364" y="49936"/>
                          </a:cubicBezTo>
                          <a:cubicBezTo>
                            <a:pt x="125221" y="51307"/>
                            <a:pt x="120484" y="57555"/>
                            <a:pt x="119011" y="59143"/>
                          </a:cubicBezTo>
                          <a:cubicBezTo>
                            <a:pt x="118376" y="59790"/>
                            <a:pt x="117512" y="60489"/>
                            <a:pt x="116649" y="59892"/>
                          </a:cubicBezTo>
                          <a:cubicBezTo>
                            <a:pt x="115798" y="59295"/>
                            <a:pt x="116064" y="58393"/>
                            <a:pt x="116979" y="57073"/>
                          </a:cubicBezTo>
                          <a:cubicBezTo>
                            <a:pt x="117703" y="56044"/>
                            <a:pt x="119316" y="53478"/>
                            <a:pt x="119925" y="51307"/>
                          </a:cubicBezTo>
                          <a:cubicBezTo>
                            <a:pt x="120903" y="48069"/>
                            <a:pt x="120903" y="45466"/>
                            <a:pt x="115379" y="40297"/>
                          </a:cubicBezTo>
                          <a:cubicBezTo>
                            <a:pt x="113499" y="38544"/>
                            <a:pt x="100824" y="29248"/>
                            <a:pt x="98373" y="27533"/>
                          </a:cubicBezTo>
                          <a:cubicBezTo>
                            <a:pt x="97764" y="27101"/>
                            <a:pt x="97205" y="27368"/>
                            <a:pt x="96494" y="28384"/>
                          </a:cubicBezTo>
                          <a:lnTo>
                            <a:pt x="70649" y="65340"/>
                          </a:lnTo>
                          <a:cubicBezTo>
                            <a:pt x="69925" y="66356"/>
                            <a:pt x="69646" y="67029"/>
                            <a:pt x="70382" y="67537"/>
                          </a:cubicBezTo>
                          <a:cubicBezTo>
                            <a:pt x="73088" y="69430"/>
                            <a:pt x="87184" y="79298"/>
                            <a:pt x="90207" y="80974"/>
                          </a:cubicBezTo>
                          <a:cubicBezTo>
                            <a:pt x="93357" y="82739"/>
                            <a:pt x="95503" y="83590"/>
                            <a:pt x="97637" y="82904"/>
                          </a:cubicBezTo>
                          <a:cubicBezTo>
                            <a:pt x="99313" y="82333"/>
                            <a:pt x="100304" y="81952"/>
                            <a:pt x="100926" y="82384"/>
                          </a:cubicBezTo>
                          <a:cubicBezTo>
                            <a:pt x="101421" y="82726"/>
                            <a:pt x="101574" y="83273"/>
                            <a:pt x="100964" y="84149"/>
                          </a:cubicBezTo>
                          <a:cubicBezTo>
                            <a:pt x="100354" y="85025"/>
                            <a:pt x="98221" y="87019"/>
                            <a:pt x="92531" y="94118"/>
                          </a:cubicBezTo>
                          <a:cubicBezTo>
                            <a:pt x="90359" y="96963"/>
                            <a:pt x="85902" y="102538"/>
                            <a:pt x="85191" y="103567"/>
                          </a:cubicBezTo>
                          <a:cubicBezTo>
                            <a:pt x="84378" y="104736"/>
                            <a:pt x="83248" y="106336"/>
                            <a:pt x="82143" y="105561"/>
                          </a:cubicBezTo>
                          <a:cubicBezTo>
                            <a:pt x="81292" y="104964"/>
                            <a:pt x="81457" y="104202"/>
                            <a:pt x="81965" y="103478"/>
                          </a:cubicBezTo>
                          <a:cubicBezTo>
                            <a:pt x="82867" y="101929"/>
                            <a:pt x="84187" y="100037"/>
                            <a:pt x="85153" y="97878"/>
                          </a:cubicBezTo>
                          <a:cubicBezTo>
                            <a:pt x="86575" y="94525"/>
                            <a:pt x="86397" y="91134"/>
                            <a:pt x="82257" y="87375"/>
                          </a:cubicBezTo>
                          <a:cubicBezTo>
                            <a:pt x="80136" y="85457"/>
                            <a:pt x="68096" y="76821"/>
                            <a:pt x="65150" y="74751"/>
                          </a:cubicBezTo>
                          <a:cubicBezTo>
                            <a:pt x="64540" y="74332"/>
                            <a:pt x="64007" y="74827"/>
                            <a:pt x="63397" y="75703"/>
                          </a:cubicBezTo>
                          <a:lnTo>
                            <a:pt x="55321" y="87235"/>
                          </a:lnTo>
                          <a:cubicBezTo>
                            <a:pt x="51854" y="92201"/>
                            <a:pt x="42329" y="105548"/>
                            <a:pt x="39484" y="109879"/>
                          </a:cubicBezTo>
                          <a:cubicBezTo>
                            <a:pt x="32690" y="120115"/>
                            <a:pt x="33122" y="123684"/>
                            <a:pt x="45631" y="132434"/>
                          </a:cubicBezTo>
                          <a:cubicBezTo>
                            <a:pt x="48819" y="134670"/>
                            <a:pt x="53975" y="138276"/>
                            <a:pt x="58381" y="138746"/>
                          </a:cubicBezTo>
                          <a:cubicBezTo>
                            <a:pt x="62800" y="139229"/>
                            <a:pt x="66420" y="137197"/>
                            <a:pt x="71462" y="131812"/>
                          </a:cubicBezTo>
                          <a:cubicBezTo>
                            <a:pt x="72833" y="130364"/>
                            <a:pt x="73494" y="129958"/>
                            <a:pt x="74345" y="130555"/>
                          </a:cubicBezTo>
                          <a:cubicBezTo>
                            <a:pt x="75323" y="131241"/>
                            <a:pt x="74510" y="132409"/>
                            <a:pt x="73494" y="133869"/>
                          </a:cubicBezTo>
                          <a:cubicBezTo>
                            <a:pt x="71144" y="137235"/>
                            <a:pt x="63207" y="146480"/>
                            <a:pt x="60553" y="148970"/>
                          </a:cubicBezTo>
                          <a:cubicBezTo>
                            <a:pt x="57036" y="152170"/>
                            <a:pt x="55931" y="151395"/>
                            <a:pt x="51283" y="148132"/>
                          </a:cubicBezTo>
                          <a:cubicBezTo>
                            <a:pt x="42075" y="141693"/>
                            <a:pt x="35535" y="136689"/>
                            <a:pt x="30366" y="132853"/>
                          </a:cubicBezTo>
                          <a:cubicBezTo>
                            <a:pt x="25286" y="128866"/>
                            <a:pt x="21590" y="126059"/>
                            <a:pt x="17907" y="123481"/>
                          </a:cubicBezTo>
                          <a:cubicBezTo>
                            <a:pt x="16561" y="122541"/>
                            <a:pt x="13856" y="120661"/>
                            <a:pt x="10820" y="118744"/>
                          </a:cubicBezTo>
                          <a:cubicBezTo>
                            <a:pt x="7988" y="116762"/>
                            <a:pt x="4597" y="114832"/>
                            <a:pt x="2146" y="113118"/>
                          </a:cubicBezTo>
                          <a:cubicBezTo>
                            <a:pt x="546" y="112000"/>
                            <a:pt x="0" y="110959"/>
                            <a:pt x="711" y="109930"/>
                          </a:cubicBezTo>
                          <a:cubicBezTo>
                            <a:pt x="1232" y="109206"/>
                            <a:pt x="2019" y="109117"/>
                            <a:pt x="3492" y="110146"/>
                          </a:cubicBezTo>
                          <a:cubicBezTo>
                            <a:pt x="5334" y="111429"/>
                            <a:pt x="7010" y="112165"/>
                            <a:pt x="8318" y="112648"/>
                          </a:cubicBezTo>
                          <a:cubicBezTo>
                            <a:pt x="11189" y="113778"/>
                            <a:pt x="14046" y="110997"/>
                            <a:pt x="17501" y="107098"/>
                          </a:cubicBezTo>
                          <a:cubicBezTo>
                            <a:pt x="22403" y="101396"/>
                            <a:pt x="30467" y="89864"/>
                            <a:pt x="39865" y="76427"/>
                          </a:cubicBezTo>
                          <a:close/>
                          <a:moveTo>
                            <a:pt x="57848" y="50723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pacing w:val="-11"/>
          <w:sz w:val="22"/>
          <w:szCs w:val="22"/>
        </w:rPr>
        <w:t> For over 10 years, Helping Hands, Open Hearts has helped members of  </w:t>
      </w:r>
      <w:r>
        <w:drawing>
          <wp:anchor simplePos="0" relativeHeight="251658282" behindDoc="0" locked="0" layoutInCell="1" allowOverlap="1">
            <wp:simplePos x="0" y="0"/>
            <wp:positionH relativeFrom="page">
              <wp:posOffset>2015632</wp:posOffset>
            </wp:positionH>
            <wp:positionV relativeFrom="line">
              <wp:posOffset>86753</wp:posOffset>
            </wp:positionV>
            <wp:extent cx="183921" cy="166864"/>
            <wp:effectExtent l="0" t="0" r="0" b="0"/>
            <wp:wrapNone/>
            <wp:docPr id="342" name="Freeform 3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3921" cy="166864"/>
                    </a:xfrm>
                    <a:custGeom>
                      <a:rect l="l" t="t" r="r" b="b"/>
                      <a:pathLst>
                        <a:path w="183921" h="166864">
                          <a:moveTo>
                            <a:pt x="35344" y="88785"/>
                          </a:moveTo>
                          <a:cubicBezTo>
                            <a:pt x="25896" y="98983"/>
                            <a:pt x="24067" y="103669"/>
                            <a:pt x="25362" y="106653"/>
                          </a:cubicBezTo>
                          <a:cubicBezTo>
                            <a:pt x="26442" y="109181"/>
                            <a:pt x="28359" y="111289"/>
                            <a:pt x="30087" y="112953"/>
                          </a:cubicBezTo>
                          <a:cubicBezTo>
                            <a:pt x="31268" y="114096"/>
                            <a:pt x="31662" y="114985"/>
                            <a:pt x="30925" y="115747"/>
                          </a:cubicBezTo>
                          <a:cubicBezTo>
                            <a:pt x="29934" y="116775"/>
                            <a:pt x="28715" y="116090"/>
                            <a:pt x="27204" y="114629"/>
                          </a:cubicBezTo>
                          <a:cubicBezTo>
                            <a:pt x="20206" y="107873"/>
                            <a:pt x="16282" y="103326"/>
                            <a:pt x="14237" y="101345"/>
                          </a:cubicBezTo>
                          <a:cubicBezTo>
                            <a:pt x="13272" y="100418"/>
                            <a:pt x="7836" y="95909"/>
                            <a:pt x="2248" y="90499"/>
                          </a:cubicBezTo>
                          <a:cubicBezTo>
                            <a:pt x="851" y="89140"/>
                            <a:pt x="0" y="88074"/>
                            <a:pt x="1118" y="86919"/>
                          </a:cubicBezTo>
                          <a:cubicBezTo>
                            <a:pt x="1855" y="86157"/>
                            <a:pt x="2756" y="86525"/>
                            <a:pt x="3836" y="87566"/>
                          </a:cubicBezTo>
                          <a:cubicBezTo>
                            <a:pt x="5233" y="88911"/>
                            <a:pt x="7290" y="90664"/>
                            <a:pt x="9297" y="91604"/>
                          </a:cubicBezTo>
                          <a:cubicBezTo>
                            <a:pt x="13081" y="93293"/>
                            <a:pt x="17095" y="89991"/>
                            <a:pt x="27991" y="78943"/>
                          </a:cubicBezTo>
                          <a:lnTo>
                            <a:pt x="102311" y="4051"/>
                          </a:lnTo>
                          <a:cubicBezTo>
                            <a:pt x="104787" y="1486"/>
                            <a:pt x="106857" y="0"/>
                            <a:pt x="107924" y="1041"/>
                          </a:cubicBezTo>
                          <a:cubicBezTo>
                            <a:pt x="109105" y="2184"/>
                            <a:pt x="108470" y="4788"/>
                            <a:pt x="108064" y="8864"/>
                          </a:cubicBezTo>
                          <a:cubicBezTo>
                            <a:pt x="107746" y="11773"/>
                            <a:pt x="103898" y="48476"/>
                            <a:pt x="101650" y="82245"/>
                          </a:cubicBezTo>
                          <a:cubicBezTo>
                            <a:pt x="100533" y="98030"/>
                            <a:pt x="97218" y="130529"/>
                            <a:pt x="97066" y="134352"/>
                          </a:cubicBezTo>
                          <a:lnTo>
                            <a:pt x="97599" y="134873"/>
                          </a:lnTo>
                          <a:lnTo>
                            <a:pt x="152158" y="76314"/>
                          </a:lnTo>
                          <a:cubicBezTo>
                            <a:pt x="159613" y="68389"/>
                            <a:pt x="160997" y="65024"/>
                            <a:pt x="159651" y="61239"/>
                          </a:cubicBezTo>
                          <a:cubicBezTo>
                            <a:pt x="158788" y="58915"/>
                            <a:pt x="156209" y="56413"/>
                            <a:pt x="154698" y="54965"/>
                          </a:cubicBezTo>
                          <a:cubicBezTo>
                            <a:pt x="153403" y="53708"/>
                            <a:pt x="153352" y="52908"/>
                            <a:pt x="154089" y="52146"/>
                          </a:cubicBezTo>
                          <a:cubicBezTo>
                            <a:pt x="155079" y="51117"/>
                            <a:pt x="156387" y="52133"/>
                            <a:pt x="158000" y="53683"/>
                          </a:cubicBezTo>
                          <a:cubicBezTo>
                            <a:pt x="163601" y="59093"/>
                            <a:pt x="168389" y="64478"/>
                            <a:pt x="170649" y="66662"/>
                          </a:cubicBezTo>
                          <a:cubicBezTo>
                            <a:pt x="171830" y="67805"/>
                            <a:pt x="176288" y="71374"/>
                            <a:pt x="181571" y="76479"/>
                          </a:cubicBezTo>
                          <a:cubicBezTo>
                            <a:pt x="182968" y="77838"/>
                            <a:pt x="183921" y="79007"/>
                            <a:pt x="182917" y="80035"/>
                          </a:cubicBezTo>
                          <a:cubicBezTo>
                            <a:pt x="182181" y="80797"/>
                            <a:pt x="181165" y="80556"/>
                            <a:pt x="179882" y="79311"/>
                          </a:cubicBezTo>
                          <a:cubicBezTo>
                            <a:pt x="178803" y="78270"/>
                            <a:pt x="177939" y="77444"/>
                            <a:pt x="176275" y="76568"/>
                          </a:cubicBezTo>
                          <a:cubicBezTo>
                            <a:pt x="172275" y="74688"/>
                            <a:pt x="168808" y="76543"/>
                            <a:pt x="161759" y="83617"/>
                          </a:cubicBezTo>
                          <a:lnTo>
                            <a:pt x="82384" y="163295"/>
                          </a:lnTo>
                          <a:cubicBezTo>
                            <a:pt x="79667" y="166128"/>
                            <a:pt x="78117" y="166864"/>
                            <a:pt x="77152" y="165924"/>
                          </a:cubicBezTo>
                          <a:cubicBezTo>
                            <a:pt x="75971" y="164781"/>
                            <a:pt x="76034" y="162114"/>
                            <a:pt x="76212" y="159562"/>
                          </a:cubicBezTo>
                          <a:cubicBezTo>
                            <a:pt x="76872" y="145325"/>
                            <a:pt x="79336" y="115226"/>
                            <a:pt x="80911" y="91197"/>
                          </a:cubicBezTo>
                          <a:cubicBezTo>
                            <a:pt x="82562" y="66014"/>
                            <a:pt x="86105" y="38455"/>
                            <a:pt x="86525" y="34150"/>
                          </a:cubicBezTo>
                          <a:lnTo>
                            <a:pt x="86207" y="33833"/>
                          </a:lnTo>
                          <a:close/>
                          <a:moveTo>
                            <a:pt x="35344" y="88785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1544955</wp:posOffset>
            </wp:positionH>
            <wp:positionV relativeFrom="line">
              <wp:posOffset>134194</wp:posOffset>
            </wp:positionV>
            <wp:extent cx="145579" cy="122236"/>
            <wp:effectExtent l="0" t="0" r="0" b="0"/>
            <wp:wrapNone/>
            <wp:docPr id="343" name="Freeform 3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5579" cy="122236"/>
                    </a:xfrm>
                    <a:custGeom>
                      <a:rect l="l" t="t" r="r" b="b"/>
                      <a:pathLst>
                        <a:path w="145579" h="122236">
                          <a:moveTo>
                            <a:pt x="144665" y="44754"/>
                          </a:moveTo>
                          <a:cubicBezTo>
                            <a:pt x="145579" y="22961"/>
                            <a:pt x="128651" y="4559"/>
                            <a:pt x="106858" y="3645"/>
                          </a:cubicBezTo>
                          <a:cubicBezTo>
                            <a:pt x="93294" y="3073"/>
                            <a:pt x="81051" y="9410"/>
                            <a:pt x="73507" y="19532"/>
                          </a:cubicBezTo>
                          <a:cubicBezTo>
                            <a:pt x="66840" y="8814"/>
                            <a:pt x="55169" y="1473"/>
                            <a:pt x="41618" y="914"/>
                          </a:cubicBezTo>
                          <a:cubicBezTo>
                            <a:pt x="19825" y="0"/>
                            <a:pt x="1410" y="16929"/>
                            <a:pt x="495" y="38722"/>
                          </a:cubicBezTo>
                          <a:cubicBezTo>
                            <a:pt x="0" y="50697"/>
                            <a:pt x="4889" y="61645"/>
                            <a:pt x="13017" y="69239"/>
                          </a:cubicBezTo>
                          <a:lnTo>
                            <a:pt x="13005" y="69239"/>
                          </a:lnTo>
                          <a:lnTo>
                            <a:pt x="69215" y="122236"/>
                          </a:lnTo>
                          <a:lnTo>
                            <a:pt x="130670" y="73316"/>
                          </a:lnTo>
                          <a:lnTo>
                            <a:pt x="130670" y="73290"/>
                          </a:lnTo>
                          <a:cubicBezTo>
                            <a:pt x="138823" y="66407"/>
                            <a:pt x="144183" y="56260"/>
                            <a:pt x="144665" y="44754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2" behindDoc="0" locked="0" layoutInCell="1" allowOverlap="1">
            <wp:simplePos x="0" y="0"/>
            <wp:positionH relativeFrom="page">
              <wp:posOffset>908001</wp:posOffset>
            </wp:positionH>
            <wp:positionV relativeFrom="line">
              <wp:posOffset>146111</wp:posOffset>
            </wp:positionV>
            <wp:extent cx="144373" cy="155015"/>
            <wp:effectExtent l="0" t="0" r="0" b="0"/>
            <wp:wrapNone/>
            <wp:docPr id="344" name="Freeform 3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4373" cy="155015"/>
                    </a:xfrm>
                    <a:custGeom>
                      <a:rect l="l" t="t" r="r" b="b"/>
                      <a:pathLst>
                        <a:path w="144373" h="155015">
                          <a:moveTo>
                            <a:pt x="140538" y="77584"/>
                          </a:moveTo>
                          <a:cubicBezTo>
                            <a:pt x="144195" y="80708"/>
                            <a:pt x="144373" y="81063"/>
                            <a:pt x="144144" y="83235"/>
                          </a:cubicBezTo>
                          <a:cubicBezTo>
                            <a:pt x="142430" y="94563"/>
                            <a:pt x="134392" y="106997"/>
                            <a:pt x="126810" y="115874"/>
                          </a:cubicBezTo>
                          <a:cubicBezTo>
                            <a:pt x="102985" y="143751"/>
                            <a:pt x="66167" y="155015"/>
                            <a:pt x="28778" y="123062"/>
                          </a:cubicBezTo>
                          <a:cubicBezTo>
                            <a:pt x="7100" y="104533"/>
                            <a:pt x="0" y="82117"/>
                            <a:pt x="1397" y="65393"/>
                          </a:cubicBezTo>
                          <a:cubicBezTo>
                            <a:pt x="2883" y="47752"/>
                            <a:pt x="10592" y="36817"/>
                            <a:pt x="18758" y="27254"/>
                          </a:cubicBezTo>
                          <a:cubicBezTo>
                            <a:pt x="25476" y="19406"/>
                            <a:pt x="35649" y="10782"/>
                            <a:pt x="38138" y="8966"/>
                          </a:cubicBezTo>
                          <a:cubicBezTo>
                            <a:pt x="40729" y="7036"/>
                            <a:pt x="44946" y="3747"/>
                            <a:pt x="47308" y="1245"/>
                          </a:cubicBezTo>
                          <a:cubicBezTo>
                            <a:pt x="48616" y="0"/>
                            <a:pt x="49353" y="229"/>
                            <a:pt x="50305" y="1042"/>
                          </a:cubicBezTo>
                          <a:cubicBezTo>
                            <a:pt x="51791" y="2312"/>
                            <a:pt x="54902" y="6363"/>
                            <a:pt x="71832" y="20828"/>
                          </a:cubicBezTo>
                          <a:cubicBezTo>
                            <a:pt x="74003" y="22682"/>
                            <a:pt x="74384" y="23609"/>
                            <a:pt x="73610" y="24511"/>
                          </a:cubicBezTo>
                          <a:cubicBezTo>
                            <a:pt x="72924" y="25311"/>
                            <a:pt x="72060" y="24956"/>
                            <a:pt x="70879" y="24143"/>
                          </a:cubicBezTo>
                          <a:cubicBezTo>
                            <a:pt x="67463" y="21832"/>
                            <a:pt x="62649" y="18682"/>
                            <a:pt x="56325" y="18403"/>
                          </a:cubicBezTo>
                          <a:cubicBezTo>
                            <a:pt x="49073" y="18110"/>
                            <a:pt x="35065" y="21895"/>
                            <a:pt x="24067" y="34760"/>
                          </a:cubicBezTo>
                          <a:cubicBezTo>
                            <a:pt x="18720" y="41008"/>
                            <a:pt x="12167" y="49784"/>
                            <a:pt x="13221" y="64465"/>
                          </a:cubicBezTo>
                          <a:cubicBezTo>
                            <a:pt x="14135" y="76276"/>
                            <a:pt x="20790" y="89064"/>
                            <a:pt x="37453" y="103301"/>
                          </a:cubicBezTo>
                          <a:cubicBezTo>
                            <a:pt x="66586" y="128193"/>
                            <a:pt x="101715" y="131241"/>
                            <a:pt x="122238" y="107238"/>
                          </a:cubicBezTo>
                          <a:cubicBezTo>
                            <a:pt x="124765" y="104279"/>
                            <a:pt x="128169" y="100291"/>
                            <a:pt x="129007" y="96291"/>
                          </a:cubicBezTo>
                          <a:cubicBezTo>
                            <a:pt x="129515" y="93763"/>
                            <a:pt x="128143" y="91808"/>
                            <a:pt x="125845" y="89839"/>
                          </a:cubicBezTo>
                          <a:lnTo>
                            <a:pt x="113106" y="78955"/>
                          </a:lnTo>
                          <a:cubicBezTo>
                            <a:pt x="106337" y="73165"/>
                            <a:pt x="101194" y="68771"/>
                            <a:pt x="97028" y="65405"/>
                          </a:cubicBezTo>
                          <a:cubicBezTo>
                            <a:pt x="92329" y="61583"/>
                            <a:pt x="89281" y="60757"/>
                            <a:pt x="85128" y="63703"/>
                          </a:cubicBezTo>
                          <a:cubicBezTo>
                            <a:pt x="84074" y="64377"/>
                            <a:pt x="82284" y="66205"/>
                            <a:pt x="80925" y="67793"/>
                          </a:cubicBezTo>
                          <a:cubicBezTo>
                            <a:pt x="80048" y="68822"/>
                            <a:pt x="79198" y="69266"/>
                            <a:pt x="78385" y="68568"/>
                          </a:cubicBezTo>
                          <a:cubicBezTo>
                            <a:pt x="77305" y="67653"/>
                            <a:pt x="77712" y="66624"/>
                            <a:pt x="79070" y="65024"/>
                          </a:cubicBezTo>
                          <a:cubicBezTo>
                            <a:pt x="84138" y="59106"/>
                            <a:pt x="90666" y="52273"/>
                            <a:pt x="93574" y="48870"/>
                          </a:cubicBezTo>
                          <a:cubicBezTo>
                            <a:pt x="96596" y="45339"/>
                            <a:pt x="101346" y="38964"/>
                            <a:pt x="104547" y="35205"/>
                          </a:cubicBezTo>
                          <a:cubicBezTo>
                            <a:pt x="105817" y="33731"/>
                            <a:pt x="106769" y="33160"/>
                            <a:pt x="107849" y="34087"/>
                          </a:cubicBezTo>
                          <a:cubicBezTo>
                            <a:pt x="108662" y="34786"/>
                            <a:pt x="108357" y="35700"/>
                            <a:pt x="107671" y="36500"/>
                          </a:cubicBezTo>
                          <a:cubicBezTo>
                            <a:pt x="106896" y="37402"/>
                            <a:pt x="106350" y="38316"/>
                            <a:pt x="105448" y="39916"/>
                          </a:cubicBezTo>
                          <a:cubicBezTo>
                            <a:pt x="103505" y="43574"/>
                            <a:pt x="104839" y="46673"/>
                            <a:pt x="109474" y="50838"/>
                          </a:cubicBezTo>
                          <a:cubicBezTo>
                            <a:pt x="113449" y="54432"/>
                            <a:pt x="118860" y="59055"/>
                            <a:pt x="125641" y="64846"/>
                          </a:cubicBezTo>
                          <a:close/>
                          <a:moveTo>
                            <a:pt x="140538" y="77584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z w:val="22"/>
          <w:szCs w:val="22"/>
        </w:rPr>
        <w:t>our DFW communities who a</w:t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z w:val="22"/>
          <w:szCs w:val="22"/>
        </w:rPr>
        <w:t>e facing hunge</w:t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pacing w:val="-17"/>
          <w:sz w:val="22"/>
          <w:szCs w:val="22"/>
        </w:rPr>
        <w:t>r</w:t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z w:val="22"/>
          <w:szCs w:val="22"/>
        </w:rPr>
        <w:t>, homelessness, and other  </w:t>
      </w:r>
      <w:r>
        <w:drawing>
          <wp:anchor simplePos="0" relativeHeight="251658263" behindDoc="0" locked="0" layoutInCell="1" allowOverlap="1">
            <wp:simplePos x="0" y="0"/>
            <wp:positionH relativeFrom="page">
              <wp:posOffset>1452406</wp:posOffset>
            </wp:positionH>
            <wp:positionV relativeFrom="line">
              <wp:posOffset>66803</wp:posOffset>
            </wp:positionV>
            <wp:extent cx="144283" cy="131761"/>
            <wp:effectExtent l="0" t="0" r="0" b="0"/>
            <wp:wrapNone/>
            <wp:docPr id="345" name="Freeform 3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4283" cy="131761"/>
                    </a:xfrm>
                    <a:custGeom>
                      <a:rect l="l" t="t" r="r" b="b"/>
                      <a:pathLst>
                        <a:path w="144283" h="131761">
                          <a:moveTo>
                            <a:pt x="134581" y="91668"/>
                          </a:moveTo>
                          <a:cubicBezTo>
                            <a:pt x="144283" y="72123"/>
                            <a:pt x="136308" y="48425"/>
                            <a:pt x="116763" y="38735"/>
                          </a:cubicBezTo>
                          <a:cubicBezTo>
                            <a:pt x="104610" y="32690"/>
                            <a:pt x="90843" y="33503"/>
                            <a:pt x="79845" y="39675"/>
                          </a:cubicBezTo>
                          <a:cubicBezTo>
                            <a:pt x="78105" y="27178"/>
                            <a:pt x="70421" y="15735"/>
                            <a:pt x="58267" y="9703"/>
                          </a:cubicBezTo>
                          <a:cubicBezTo>
                            <a:pt x="38735" y="0"/>
                            <a:pt x="15036" y="7975"/>
                            <a:pt x="5334" y="27521"/>
                          </a:cubicBezTo>
                          <a:cubicBezTo>
                            <a:pt x="0" y="38252"/>
                            <a:pt x="25" y="50254"/>
                            <a:pt x="4356" y="60490"/>
                          </a:cubicBezTo>
                          <a:lnTo>
                            <a:pt x="4343" y="60490"/>
                          </a:lnTo>
                          <a:lnTo>
                            <a:pt x="34137" y="131761"/>
                          </a:lnTo>
                          <a:lnTo>
                            <a:pt x="110185" y="112064"/>
                          </a:lnTo>
                          <a:lnTo>
                            <a:pt x="110198" y="112038"/>
                          </a:lnTo>
                          <a:cubicBezTo>
                            <a:pt x="120446" y="109067"/>
                            <a:pt x="129463" y="101980"/>
                            <a:pt x="134581" y="91668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3" behindDoc="0" locked="0" layoutInCell="1" allowOverlap="1">
            <wp:simplePos x="0" y="0"/>
            <wp:positionH relativeFrom="page">
              <wp:posOffset>2142600</wp:posOffset>
            </wp:positionH>
            <wp:positionV relativeFrom="line">
              <wp:posOffset>68012</wp:posOffset>
            </wp:positionV>
            <wp:extent cx="177913" cy="179170"/>
            <wp:effectExtent l="0" t="0" r="0" b="0"/>
            <wp:wrapNone/>
            <wp:docPr id="346" name="Freeform 3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7913" cy="179170"/>
                    </a:xfrm>
                    <a:custGeom>
                      <a:rect l="l" t="t" r="r" b="b"/>
                      <a:pathLst>
                        <a:path w="177913" h="179170">
                          <a:moveTo>
                            <a:pt x="112928" y="107797"/>
                          </a:moveTo>
                          <a:cubicBezTo>
                            <a:pt x="113156" y="108177"/>
                            <a:pt x="113702" y="108381"/>
                            <a:pt x="114464" y="107911"/>
                          </a:cubicBezTo>
                          <a:lnTo>
                            <a:pt x="117652" y="105956"/>
                          </a:lnTo>
                          <a:cubicBezTo>
                            <a:pt x="140753" y="91808"/>
                            <a:pt x="145008" y="89205"/>
                            <a:pt x="149719" y="85979"/>
                          </a:cubicBezTo>
                          <a:cubicBezTo>
                            <a:pt x="154723" y="82563"/>
                            <a:pt x="156527" y="80048"/>
                            <a:pt x="155015" y="75184"/>
                          </a:cubicBezTo>
                          <a:cubicBezTo>
                            <a:pt x="154698" y="73977"/>
                            <a:pt x="153517" y="71704"/>
                            <a:pt x="152424" y="69926"/>
                          </a:cubicBezTo>
                          <a:cubicBezTo>
                            <a:pt x="151561" y="68516"/>
                            <a:pt x="151396" y="67564"/>
                            <a:pt x="152463" y="66916"/>
                          </a:cubicBezTo>
                          <a:cubicBezTo>
                            <a:pt x="153529" y="66256"/>
                            <a:pt x="154380" y="66967"/>
                            <a:pt x="155472" y="68770"/>
                          </a:cubicBezTo>
                          <a:cubicBezTo>
                            <a:pt x="159702" y="75667"/>
                            <a:pt x="164159" y="83985"/>
                            <a:pt x="166267" y="87439"/>
                          </a:cubicBezTo>
                          <a:cubicBezTo>
                            <a:pt x="168147" y="90500"/>
                            <a:pt x="173532" y="98260"/>
                            <a:pt x="176580" y="103225"/>
                          </a:cubicBezTo>
                          <a:cubicBezTo>
                            <a:pt x="177672" y="105016"/>
                            <a:pt x="177913" y="106096"/>
                            <a:pt x="176847" y="106743"/>
                          </a:cubicBezTo>
                          <a:cubicBezTo>
                            <a:pt x="175780" y="107404"/>
                            <a:pt x="175018" y="106820"/>
                            <a:pt x="174078" y="105283"/>
                          </a:cubicBezTo>
                          <a:cubicBezTo>
                            <a:pt x="173443" y="104267"/>
                            <a:pt x="172592" y="103213"/>
                            <a:pt x="171347" y="101867"/>
                          </a:cubicBezTo>
                          <a:cubicBezTo>
                            <a:pt x="168477" y="98882"/>
                            <a:pt x="165277" y="99441"/>
                            <a:pt x="159791" y="102438"/>
                          </a:cubicBezTo>
                          <a:cubicBezTo>
                            <a:pt x="154774" y="105169"/>
                            <a:pt x="150520" y="107772"/>
                            <a:pt x="127418" y="121919"/>
                          </a:cubicBezTo>
                          <a:lnTo>
                            <a:pt x="100673" y="138289"/>
                          </a:lnTo>
                          <a:cubicBezTo>
                            <a:pt x="86690" y="146862"/>
                            <a:pt x="74689" y="154202"/>
                            <a:pt x="68542" y="158850"/>
                          </a:cubicBezTo>
                          <a:cubicBezTo>
                            <a:pt x="64529" y="161835"/>
                            <a:pt x="61646" y="164654"/>
                            <a:pt x="63386" y="168858"/>
                          </a:cubicBezTo>
                          <a:cubicBezTo>
                            <a:pt x="64173" y="170827"/>
                            <a:pt x="65596" y="173824"/>
                            <a:pt x="66764" y="175729"/>
                          </a:cubicBezTo>
                          <a:cubicBezTo>
                            <a:pt x="67628" y="177139"/>
                            <a:pt x="67551" y="178053"/>
                            <a:pt x="66802" y="178523"/>
                          </a:cubicBezTo>
                          <a:cubicBezTo>
                            <a:pt x="65735" y="179170"/>
                            <a:pt x="64656" y="178434"/>
                            <a:pt x="63716" y="176910"/>
                          </a:cubicBezTo>
                          <a:cubicBezTo>
                            <a:pt x="58636" y="168617"/>
                            <a:pt x="54166" y="160286"/>
                            <a:pt x="51981" y="156717"/>
                          </a:cubicBezTo>
                          <a:cubicBezTo>
                            <a:pt x="50178" y="153783"/>
                            <a:pt x="44793" y="146011"/>
                            <a:pt x="41758" y="141020"/>
                          </a:cubicBezTo>
                          <a:cubicBezTo>
                            <a:pt x="40653" y="139242"/>
                            <a:pt x="40564" y="138061"/>
                            <a:pt x="41631" y="137413"/>
                          </a:cubicBezTo>
                          <a:cubicBezTo>
                            <a:pt x="42393" y="136943"/>
                            <a:pt x="43155" y="137184"/>
                            <a:pt x="44094" y="138708"/>
                          </a:cubicBezTo>
                          <a:cubicBezTo>
                            <a:pt x="45276" y="140626"/>
                            <a:pt x="46507" y="141972"/>
                            <a:pt x="47511" y="142937"/>
                          </a:cubicBezTo>
                          <a:cubicBezTo>
                            <a:pt x="49695" y="145122"/>
                            <a:pt x="53429" y="143712"/>
                            <a:pt x="58141" y="141515"/>
                          </a:cubicBezTo>
                          <a:cubicBezTo>
                            <a:pt x="64923" y="138251"/>
                            <a:pt x="76924" y="130898"/>
                            <a:pt x="90907" y="122338"/>
                          </a:cubicBezTo>
                          <a:lnTo>
                            <a:pt x="104280" y="114147"/>
                          </a:lnTo>
                          <a:cubicBezTo>
                            <a:pt x="104889" y="113778"/>
                            <a:pt x="104953" y="113207"/>
                            <a:pt x="104724" y="112826"/>
                          </a:cubicBezTo>
                          <a:lnTo>
                            <a:pt x="74867" y="64059"/>
                          </a:lnTo>
                          <a:cubicBezTo>
                            <a:pt x="74638" y="63665"/>
                            <a:pt x="74244" y="63386"/>
                            <a:pt x="73482" y="63843"/>
                          </a:cubicBezTo>
                          <a:lnTo>
                            <a:pt x="60109" y="72034"/>
                          </a:lnTo>
                          <a:cubicBezTo>
                            <a:pt x="46126" y="80594"/>
                            <a:pt x="34125" y="87947"/>
                            <a:pt x="27978" y="92583"/>
                          </a:cubicBezTo>
                          <a:cubicBezTo>
                            <a:pt x="23965" y="95580"/>
                            <a:pt x="21082" y="98387"/>
                            <a:pt x="22822" y="102591"/>
                          </a:cubicBezTo>
                          <a:cubicBezTo>
                            <a:pt x="23609" y="104559"/>
                            <a:pt x="25032" y="107556"/>
                            <a:pt x="26200" y="109473"/>
                          </a:cubicBezTo>
                          <a:cubicBezTo>
                            <a:pt x="27064" y="110883"/>
                            <a:pt x="26988" y="111797"/>
                            <a:pt x="26238" y="112267"/>
                          </a:cubicBezTo>
                          <a:cubicBezTo>
                            <a:pt x="25172" y="112915"/>
                            <a:pt x="24092" y="112165"/>
                            <a:pt x="23152" y="110641"/>
                          </a:cubicBezTo>
                          <a:cubicBezTo>
                            <a:pt x="18072" y="102349"/>
                            <a:pt x="13602" y="94018"/>
                            <a:pt x="11417" y="90449"/>
                          </a:cubicBezTo>
                          <a:cubicBezTo>
                            <a:pt x="9614" y="87516"/>
                            <a:pt x="4242" y="79743"/>
                            <a:pt x="1118" y="74638"/>
                          </a:cubicBezTo>
                          <a:cubicBezTo>
                            <a:pt x="102" y="72974"/>
                            <a:pt x="0" y="71806"/>
                            <a:pt x="1067" y="71158"/>
                          </a:cubicBezTo>
                          <a:cubicBezTo>
                            <a:pt x="1829" y="70688"/>
                            <a:pt x="2604" y="70917"/>
                            <a:pt x="3531" y="72453"/>
                          </a:cubicBezTo>
                          <a:cubicBezTo>
                            <a:pt x="4712" y="74371"/>
                            <a:pt x="5944" y="75705"/>
                            <a:pt x="6960" y="76670"/>
                          </a:cubicBezTo>
                          <a:cubicBezTo>
                            <a:pt x="9131" y="78854"/>
                            <a:pt x="12865" y="77444"/>
                            <a:pt x="17577" y="75260"/>
                          </a:cubicBezTo>
                          <a:cubicBezTo>
                            <a:pt x="24359" y="71984"/>
                            <a:pt x="36360" y="64643"/>
                            <a:pt x="50343" y="56070"/>
                          </a:cubicBezTo>
                          <a:lnTo>
                            <a:pt x="77089" y="39700"/>
                          </a:lnTo>
                          <a:cubicBezTo>
                            <a:pt x="100190" y="25552"/>
                            <a:pt x="104445" y="22949"/>
                            <a:pt x="109157" y="19710"/>
                          </a:cubicBezTo>
                          <a:cubicBezTo>
                            <a:pt x="114159" y="16294"/>
                            <a:pt x="115975" y="13779"/>
                            <a:pt x="114451" y="8915"/>
                          </a:cubicBezTo>
                          <a:cubicBezTo>
                            <a:pt x="114134" y="7709"/>
                            <a:pt x="112953" y="5448"/>
                            <a:pt x="111862" y="3658"/>
                          </a:cubicBezTo>
                          <a:cubicBezTo>
                            <a:pt x="111011" y="2260"/>
                            <a:pt x="110833" y="1308"/>
                            <a:pt x="111900" y="648"/>
                          </a:cubicBezTo>
                          <a:cubicBezTo>
                            <a:pt x="112966" y="0"/>
                            <a:pt x="113817" y="711"/>
                            <a:pt x="114909" y="2502"/>
                          </a:cubicBezTo>
                          <a:cubicBezTo>
                            <a:pt x="119138" y="9385"/>
                            <a:pt x="123595" y="17716"/>
                            <a:pt x="125716" y="21158"/>
                          </a:cubicBezTo>
                          <a:cubicBezTo>
                            <a:pt x="127583" y="24232"/>
                            <a:pt x="132968" y="31991"/>
                            <a:pt x="136016" y="36970"/>
                          </a:cubicBezTo>
                          <a:cubicBezTo>
                            <a:pt x="137108" y="38748"/>
                            <a:pt x="137350" y="39840"/>
                            <a:pt x="136283" y="40487"/>
                          </a:cubicBezTo>
                          <a:cubicBezTo>
                            <a:pt x="135216" y="41135"/>
                            <a:pt x="134454" y="40564"/>
                            <a:pt x="133514" y="39027"/>
                          </a:cubicBezTo>
                          <a:cubicBezTo>
                            <a:pt x="132892" y="38011"/>
                            <a:pt x="132028" y="36944"/>
                            <a:pt x="130796" y="35598"/>
                          </a:cubicBezTo>
                          <a:cubicBezTo>
                            <a:pt x="127926" y="32626"/>
                            <a:pt x="124713" y="33185"/>
                            <a:pt x="119239" y="36182"/>
                          </a:cubicBezTo>
                          <a:cubicBezTo>
                            <a:pt x="114210" y="38900"/>
                            <a:pt x="109957" y="41516"/>
                            <a:pt x="86855" y="55651"/>
                          </a:cubicBezTo>
                          <a:lnTo>
                            <a:pt x="83668" y="57607"/>
                          </a:lnTo>
                          <a:cubicBezTo>
                            <a:pt x="82906" y="58077"/>
                            <a:pt x="82842" y="58649"/>
                            <a:pt x="83071" y="59030"/>
                          </a:cubicBezTo>
                          <a:close/>
                          <a:moveTo>
                            <a:pt x="112928" y="107797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807351</wp:posOffset>
            </wp:positionH>
            <wp:positionV relativeFrom="line">
              <wp:posOffset>85871</wp:posOffset>
            </wp:positionV>
            <wp:extent cx="168858" cy="176275"/>
            <wp:effectExtent l="0" t="0" r="0" b="0"/>
            <wp:wrapNone/>
            <wp:docPr id="347" name="Freeform 3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8858" cy="176275"/>
                    </a:xfrm>
                    <a:custGeom>
                      <a:rect l="l" t="t" r="r" b="b"/>
                      <a:pathLst>
                        <a:path w="168858" h="176275">
                          <a:moveTo>
                            <a:pt x="103403" y="141808"/>
                          </a:moveTo>
                          <a:cubicBezTo>
                            <a:pt x="115582" y="148513"/>
                            <a:pt x="120560" y="149148"/>
                            <a:pt x="123138" y="147192"/>
                          </a:cubicBezTo>
                          <a:cubicBezTo>
                            <a:pt x="125348" y="145529"/>
                            <a:pt x="126923" y="143154"/>
                            <a:pt x="128129" y="141085"/>
                          </a:cubicBezTo>
                          <a:cubicBezTo>
                            <a:pt x="128955" y="139662"/>
                            <a:pt x="129717" y="139053"/>
                            <a:pt x="130631" y="139599"/>
                          </a:cubicBezTo>
                          <a:cubicBezTo>
                            <a:pt x="131876" y="140310"/>
                            <a:pt x="131508" y="141656"/>
                            <a:pt x="130454" y="143458"/>
                          </a:cubicBezTo>
                          <a:cubicBezTo>
                            <a:pt x="125577" y="151879"/>
                            <a:pt x="122110" y="156793"/>
                            <a:pt x="120687" y="159257"/>
                          </a:cubicBezTo>
                          <a:cubicBezTo>
                            <a:pt x="120001" y="160426"/>
                            <a:pt x="116941" y="166776"/>
                            <a:pt x="113042" y="173519"/>
                          </a:cubicBezTo>
                          <a:cubicBezTo>
                            <a:pt x="112064" y="175196"/>
                            <a:pt x="111238" y="176275"/>
                            <a:pt x="109841" y="175475"/>
                          </a:cubicBezTo>
                          <a:cubicBezTo>
                            <a:pt x="108914" y="174929"/>
                            <a:pt x="109054" y="173977"/>
                            <a:pt x="109816" y="172681"/>
                          </a:cubicBezTo>
                          <a:cubicBezTo>
                            <a:pt x="110794" y="171005"/>
                            <a:pt x="111988" y="168579"/>
                            <a:pt x="112419" y="166407"/>
                          </a:cubicBezTo>
                          <a:cubicBezTo>
                            <a:pt x="113143" y="162331"/>
                            <a:pt x="108965" y="159219"/>
                            <a:pt x="95631" y="151320"/>
                          </a:cubicBezTo>
                          <a:lnTo>
                            <a:pt x="5017" y="97270"/>
                          </a:lnTo>
                          <a:cubicBezTo>
                            <a:pt x="1943" y="95479"/>
                            <a:pt x="0" y="93841"/>
                            <a:pt x="749" y="92545"/>
                          </a:cubicBezTo>
                          <a:cubicBezTo>
                            <a:pt x="1575" y="91123"/>
                            <a:pt x="4255" y="91123"/>
                            <a:pt x="8306" y="90526"/>
                          </a:cubicBezTo>
                          <a:cubicBezTo>
                            <a:pt x="11214" y="90132"/>
                            <a:pt x="47765" y="85001"/>
                            <a:pt x="81077" y="79045"/>
                          </a:cubicBezTo>
                          <a:cubicBezTo>
                            <a:pt x="96660" y="76315"/>
                            <a:pt x="129006" y="71692"/>
                            <a:pt x="132752" y="70917"/>
                          </a:cubicBezTo>
                          <a:lnTo>
                            <a:pt x="133120" y="70282"/>
                          </a:lnTo>
                          <a:lnTo>
                            <a:pt x="63144" y="31458"/>
                          </a:lnTo>
                          <a:cubicBezTo>
                            <a:pt x="53658" y="26137"/>
                            <a:pt x="50051" y="25604"/>
                            <a:pt x="46711" y="27826"/>
                          </a:cubicBezTo>
                          <a:cubicBezTo>
                            <a:pt x="44653" y="29223"/>
                            <a:pt x="42850" y="32335"/>
                            <a:pt x="41809" y="34151"/>
                          </a:cubicBezTo>
                          <a:cubicBezTo>
                            <a:pt x="40907" y="35700"/>
                            <a:pt x="40145" y="35954"/>
                            <a:pt x="39218" y="35421"/>
                          </a:cubicBezTo>
                          <a:cubicBezTo>
                            <a:pt x="37986" y="34709"/>
                            <a:pt x="38659" y="33198"/>
                            <a:pt x="39776" y="31242"/>
                          </a:cubicBezTo>
                          <a:cubicBezTo>
                            <a:pt x="43688" y="24499"/>
                            <a:pt x="47752" y="18555"/>
                            <a:pt x="49327" y="15837"/>
                          </a:cubicBezTo>
                          <a:cubicBezTo>
                            <a:pt x="50152" y="14415"/>
                            <a:pt x="52540" y="9221"/>
                            <a:pt x="56223" y="2883"/>
                          </a:cubicBezTo>
                          <a:cubicBezTo>
                            <a:pt x="57201" y="1207"/>
                            <a:pt x="58103" y="0"/>
                            <a:pt x="59334" y="712"/>
                          </a:cubicBezTo>
                          <a:cubicBezTo>
                            <a:pt x="60262" y="1245"/>
                            <a:pt x="60274" y="2286"/>
                            <a:pt x="59373" y="3848"/>
                          </a:cubicBezTo>
                          <a:cubicBezTo>
                            <a:pt x="58623" y="5144"/>
                            <a:pt x="58014" y="6172"/>
                            <a:pt x="57582" y="8001"/>
                          </a:cubicBezTo>
                          <a:cubicBezTo>
                            <a:pt x="56718" y="12345"/>
                            <a:pt x="59347" y="15253"/>
                            <a:pt x="67907" y="20384"/>
                          </a:cubicBezTo>
                          <a:lnTo>
                            <a:pt x="164375" y="78181"/>
                          </a:lnTo>
                          <a:cubicBezTo>
                            <a:pt x="167779" y="80137"/>
                            <a:pt x="168858" y="81458"/>
                            <a:pt x="168185" y="82627"/>
                          </a:cubicBezTo>
                          <a:cubicBezTo>
                            <a:pt x="167360" y="84049"/>
                            <a:pt x="164756" y="84620"/>
                            <a:pt x="162242" y="85065"/>
                          </a:cubicBezTo>
                          <a:cubicBezTo>
                            <a:pt x="148259" y="87872"/>
                            <a:pt x="118452" y="92748"/>
                            <a:pt x="94767" y="97016"/>
                          </a:cubicBezTo>
                          <a:cubicBezTo>
                            <a:pt x="69926" y="101486"/>
                            <a:pt x="42329" y="104686"/>
                            <a:pt x="38037" y="105321"/>
                          </a:cubicBezTo>
                          <a:lnTo>
                            <a:pt x="37821" y="105715"/>
                          </a:lnTo>
                          <a:close/>
                          <a:moveTo>
                            <a:pt x="103403" y="141808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5" behindDoc="0" locked="0" layoutInCell="1" allowOverlap="1">
            <wp:simplePos x="0" y="0"/>
            <wp:positionH relativeFrom="page">
              <wp:posOffset>1227970</wp:posOffset>
            </wp:positionH>
            <wp:positionV relativeFrom="line">
              <wp:posOffset>134569</wp:posOffset>
            </wp:positionV>
            <wp:extent cx="683313" cy="635195"/>
            <wp:effectExtent l="0" t="0" r="0" b="0"/>
            <wp:wrapNone/>
            <wp:docPr id="348" name="Picture 3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>
                      <a:picLocks noChangeAspect="0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3313" cy="63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1542656</wp:posOffset>
            </wp:positionH>
            <wp:positionV relativeFrom="line">
              <wp:posOffset>166263</wp:posOffset>
            </wp:positionV>
            <wp:extent cx="146290" cy="131012"/>
            <wp:effectExtent l="0" t="0" r="0" b="0"/>
            <wp:wrapNone/>
            <wp:docPr id="349" name="Freeform 3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6290" cy="131012"/>
                    </a:xfrm>
                    <a:custGeom>
                      <a:rect l="l" t="t" r="r" b="b"/>
                      <a:pathLst>
                        <a:path w="146290" h="131012">
                          <a:moveTo>
                            <a:pt x="142290" y="30746"/>
                          </a:moveTo>
                          <a:cubicBezTo>
                            <a:pt x="134721" y="10376"/>
                            <a:pt x="112077" y="0"/>
                            <a:pt x="91706" y="7582"/>
                          </a:cubicBezTo>
                          <a:cubicBezTo>
                            <a:pt x="79032" y="12281"/>
                            <a:pt x="70243" y="22834"/>
                            <a:pt x="67221" y="35025"/>
                          </a:cubicBezTo>
                          <a:cubicBezTo>
                            <a:pt x="56959" y="27762"/>
                            <a:pt x="43408" y="25527"/>
                            <a:pt x="30746" y="30239"/>
                          </a:cubicBezTo>
                          <a:cubicBezTo>
                            <a:pt x="10376" y="37807"/>
                            <a:pt x="0" y="60451"/>
                            <a:pt x="7569" y="80822"/>
                          </a:cubicBezTo>
                          <a:cubicBezTo>
                            <a:pt x="11735" y="92010"/>
                            <a:pt x="20447" y="100176"/>
                            <a:pt x="30835" y="104012"/>
                          </a:cubicBezTo>
                          <a:lnTo>
                            <a:pt x="30835" y="104024"/>
                          </a:lnTo>
                          <a:lnTo>
                            <a:pt x="102895" y="131012"/>
                          </a:lnTo>
                          <a:lnTo>
                            <a:pt x="140449" y="62369"/>
                          </a:lnTo>
                          <a:lnTo>
                            <a:pt x="140449" y="62343"/>
                          </a:lnTo>
                          <a:cubicBezTo>
                            <a:pt x="145274" y="52882"/>
                            <a:pt x="146290" y="41502"/>
                            <a:pt x="142290" y="30746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2212776</wp:posOffset>
            </wp:positionH>
            <wp:positionV relativeFrom="line">
              <wp:posOffset>208731</wp:posOffset>
            </wp:positionV>
            <wp:extent cx="151979" cy="118185"/>
            <wp:effectExtent l="0" t="0" r="0" b="0"/>
            <wp:wrapNone/>
            <wp:docPr id="350" name="Freeform 3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1979" cy="118185"/>
                    </a:xfrm>
                    <a:custGeom>
                      <a:rect l="l" t="t" r="r" b="b"/>
                      <a:pathLst>
                        <a:path w="151979" h="118185">
                          <a:moveTo>
                            <a:pt x="81368" y="33388"/>
                          </a:moveTo>
                          <a:cubicBezTo>
                            <a:pt x="106450" y="23152"/>
                            <a:pt x="111060" y="21273"/>
                            <a:pt x="116229" y="18847"/>
                          </a:cubicBezTo>
                          <a:cubicBezTo>
                            <a:pt x="121728" y="16282"/>
                            <a:pt x="123912" y="14085"/>
                            <a:pt x="123201" y="9043"/>
                          </a:cubicBezTo>
                          <a:cubicBezTo>
                            <a:pt x="123087" y="7798"/>
                            <a:pt x="122287" y="5372"/>
                            <a:pt x="121500" y="3442"/>
                          </a:cubicBezTo>
                          <a:cubicBezTo>
                            <a:pt x="120864" y="1905"/>
                            <a:pt x="120864" y="940"/>
                            <a:pt x="122020" y="470"/>
                          </a:cubicBezTo>
                          <a:cubicBezTo>
                            <a:pt x="123176" y="0"/>
                            <a:pt x="123900" y="838"/>
                            <a:pt x="124751" y="2921"/>
                          </a:cubicBezTo>
                          <a:cubicBezTo>
                            <a:pt x="126275" y="6655"/>
                            <a:pt x="127748" y="10744"/>
                            <a:pt x="129170" y="14212"/>
                          </a:cubicBezTo>
                          <a:cubicBezTo>
                            <a:pt x="130466" y="17882"/>
                            <a:pt x="131609" y="21146"/>
                            <a:pt x="132396" y="23076"/>
                          </a:cubicBezTo>
                          <a:cubicBezTo>
                            <a:pt x="134212" y="27521"/>
                            <a:pt x="145464" y="55105"/>
                            <a:pt x="146709" y="57670"/>
                          </a:cubicBezTo>
                          <a:cubicBezTo>
                            <a:pt x="148106" y="60172"/>
                            <a:pt x="149351" y="62255"/>
                            <a:pt x="150125" y="63220"/>
                          </a:cubicBezTo>
                          <a:cubicBezTo>
                            <a:pt x="150570" y="63855"/>
                            <a:pt x="151408" y="64477"/>
                            <a:pt x="151687" y="65176"/>
                          </a:cubicBezTo>
                          <a:cubicBezTo>
                            <a:pt x="151979" y="65861"/>
                            <a:pt x="151370" y="66268"/>
                            <a:pt x="150544" y="66611"/>
                          </a:cubicBezTo>
                          <a:cubicBezTo>
                            <a:pt x="149389" y="67081"/>
                            <a:pt x="147128" y="67195"/>
                            <a:pt x="139368" y="69875"/>
                          </a:cubicBezTo>
                          <a:cubicBezTo>
                            <a:pt x="137667" y="70408"/>
                            <a:pt x="130288" y="73088"/>
                            <a:pt x="128192" y="73621"/>
                          </a:cubicBezTo>
                          <a:cubicBezTo>
                            <a:pt x="127316" y="73824"/>
                            <a:pt x="126211" y="73951"/>
                            <a:pt x="125818" y="72973"/>
                          </a:cubicBezTo>
                          <a:cubicBezTo>
                            <a:pt x="125424" y="72008"/>
                            <a:pt x="126135" y="71399"/>
                            <a:pt x="127621" y="70789"/>
                          </a:cubicBezTo>
                          <a:cubicBezTo>
                            <a:pt x="128777" y="70319"/>
                            <a:pt x="131520" y="69036"/>
                            <a:pt x="133222" y="67538"/>
                          </a:cubicBezTo>
                          <a:cubicBezTo>
                            <a:pt x="135787" y="65353"/>
                            <a:pt x="137209" y="63156"/>
                            <a:pt x="135368" y="55828"/>
                          </a:cubicBezTo>
                          <a:cubicBezTo>
                            <a:pt x="134733" y="53327"/>
                            <a:pt x="129119" y="38645"/>
                            <a:pt x="127989" y="35864"/>
                          </a:cubicBezTo>
                          <a:cubicBezTo>
                            <a:pt x="127710" y="35178"/>
                            <a:pt x="127100" y="35102"/>
                            <a:pt x="125944" y="35572"/>
                          </a:cubicBezTo>
                          <a:lnTo>
                            <a:pt x="84200" y="52603"/>
                          </a:lnTo>
                          <a:cubicBezTo>
                            <a:pt x="83044" y="53072"/>
                            <a:pt x="82447" y="53479"/>
                            <a:pt x="82777" y="54317"/>
                          </a:cubicBezTo>
                          <a:cubicBezTo>
                            <a:pt x="84034" y="57365"/>
                            <a:pt x="90537" y="73304"/>
                            <a:pt x="92163" y="76364"/>
                          </a:cubicBezTo>
                          <a:cubicBezTo>
                            <a:pt x="93852" y="79552"/>
                            <a:pt x="95198" y="81432"/>
                            <a:pt x="97357" y="82003"/>
                          </a:cubicBezTo>
                          <a:cubicBezTo>
                            <a:pt x="99071" y="82435"/>
                            <a:pt x="100125" y="82651"/>
                            <a:pt x="100405" y="83337"/>
                          </a:cubicBezTo>
                          <a:cubicBezTo>
                            <a:pt x="100633" y="83895"/>
                            <a:pt x="100468" y="84454"/>
                            <a:pt x="99478" y="84848"/>
                          </a:cubicBezTo>
                          <a:cubicBezTo>
                            <a:pt x="98487" y="85254"/>
                            <a:pt x="95617" y="85775"/>
                            <a:pt x="86981" y="88658"/>
                          </a:cubicBezTo>
                          <a:cubicBezTo>
                            <a:pt x="83628" y="89864"/>
                            <a:pt x="76860" y="92150"/>
                            <a:pt x="75704" y="92608"/>
                          </a:cubicBezTo>
                          <a:cubicBezTo>
                            <a:pt x="74383" y="93154"/>
                            <a:pt x="72567" y="93890"/>
                            <a:pt x="72059" y="92646"/>
                          </a:cubicBezTo>
                          <a:cubicBezTo>
                            <a:pt x="71666" y="91681"/>
                            <a:pt x="72212" y="91134"/>
                            <a:pt x="73037" y="90791"/>
                          </a:cubicBezTo>
                          <a:cubicBezTo>
                            <a:pt x="74625" y="89979"/>
                            <a:pt x="76771" y="89102"/>
                            <a:pt x="78752" y="87820"/>
                          </a:cubicBezTo>
                          <a:cubicBezTo>
                            <a:pt x="81761" y="85775"/>
                            <a:pt x="83450" y="82816"/>
                            <a:pt x="82015" y="77418"/>
                          </a:cubicBezTo>
                          <a:cubicBezTo>
                            <a:pt x="81267" y="74650"/>
                            <a:pt x="75831" y="60870"/>
                            <a:pt x="74485" y="57543"/>
                          </a:cubicBezTo>
                          <a:cubicBezTo>
                            <a:pt x="74193" y="56844"/>
                            <a:pt x="73482" y="56971"/>
                            <a:pt x="72491" y="57378"/>
                          </a:cubicBezTo>
                          <a:lnTo>
                            <a:pt x="59448" y="62699"/>
                          </a:lnTo>
                          <a:cubicBezTo>
                            <a:pt x="53848" y="64985"/>
                            <a:pt x="38608" y="71043"/>
                            <a:pt x="33883" y="73126"/>
                          </a:cubicBezTo>
                          <a:cubicBezTo>
                            <a:pt x="22606" y="78053"/>
                            <a:pt x="21031" y="81279"/>
                            <a:pt x="26809" y="95427"/>
                          </a:cubicBezTo>
                          <a:cubicBezTo>
                            <a:pt x="28283" y="99021"/>
                            <a:pt x="30657" y="104850"/>
                            <a:pt x="34099" y="107644"/>
                          </a:cubicBezTo>
                          <a:cubicBezTo>
                            <a:pt x="37553" y="110438"/>
                            <a:pt x="41694" y="110692"/>
                            <a:pt x="48857" y="108902"/>
                          </a:cubicBezTo>
                          <a:cubicBezTo>
                            <a:pt x="50787" y="108432"/>
                            <a:pt x="51562" y="108444"/>
                            <a:pt x="51955" y="109422"/>
                          </a:cubicBezTo>
                          <a:cubicBezTo>
                            <a:pt x="52413" y="110527"/>
                            <a:pt x="51092" y="111061"/>
                            <a:pt x="49441" y="111734"/>
                          </a:cubicBezTo>
                          <a:cubicBezTo>
                            <a:pt x="45643" y="113283"/>
                            <a:pt x="33972" y="116750"/>
                            <a:pt x="30391" y="117411"/>
                          </a:cubicBezTo>
                          <a:cubicBezTo>
                            <a:pt x="25704" y="118185"/>
                            <a:pt x="25196" y="116941"/>
                            <a:pt x="23050" y="111670"/>
                          </a:cubicBezTo>
                          <a:cubicBezTo>
                            <a:pt x="18808" y="101269"/>
                            <a:pt x="16027" y="93509"/>
                            <a:pt x="13754" y="87490"/>
                          </a:cubicBezTo>
                          <a:cubicBezTo>
                            <a:pt x="11658" y="81393"/>
                            <a:pt x="10058" y="77025"/>
                            <a:pt x="8369" y="72872"/>
                          </a:cubicBezTo>
                          <a:cubicBezTo>
                            <a:pt x="7747" y="71348"/>
                            <a:pt x="6502" y="68287"/>
                            <a:pt x="4978" y="65036"/>
                          </a:cubicBezTo>
                          <a:cubicBezTo>
                            <a:pt x="3670" y="61848"/>
                            <a:pt x="1866" y="58381"/>
                            <a:pt x="749" y="55613"/>
                          </a:cubicBezTo>
                          <a:cubicBezTo>
                            <a:pt x="0" y="53809"/>
                            <a:pt x="101" y="52628"/>
                            <a:pt x="1257" y="52158"/>
                          </a:cubicBezTo>
                          <a:cubicBezTo>
                            <a:pt x="2082" y="51828"/>
                            <a:pt x="2806" y="52171"/>
                            <a:pt x="3479" y="53847"/>
                          </a:cubicBezTo>
                          <a:cubicBezTo>
                            <a:pt x="4330" y="55917"/>
                            <a:pt x="5346" y="57454"/>
                            <a:pt x="6184" y="58559"/>
                          </a:cubicBezTo>
                          <a:cubicBezTo>
                            <a:pt x="7975" y="61061"/>
                            <a:pt x="11887" y="60273"/>
                            <a:pt x="16903" y="58876"/>
                          </a:cubicBezTo>
                          <a:cubicBezTo>
                            <a:pt x="24117" y="56743"/>
                            <a:pt x="37147" y="51434"/>
                            <a:pt x="52324" y="45237"/>
                          </a:cubicBezTo>
                          <a:close/>
                          <a:moveTo>
                            <a:pt x="81368" y="33388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0" behindDoc="0" locked="0" layoutInCell="1" allowOverlap="1">
            <wp:simplePos x="0" y="0"/>
            <wp:positionH relativeFrom="page">
              <wp:posOffset>773795</wp:posOffset>
            </wp:positionH>
            <wp:positionV relativeFrom="line">
              <wp:posOffset>226207</wp:posOffset>
            </wp:positionV>
            <wp:extent cx="142252" cy="91071"/>
            <wp:effectExtent l="0" t="0" r="0" b="0"/>
            <wp:wrapNone/>
            <wp:docPr id="351" name="Freeform 3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2252" cy="91071"/>
                    </a:xfrm>
                    <a:custGeom>
                      <a:rect l="l" t="t" r="r" b="b"/>
                      <a:pathLst>
                        <a:path w="142252" h="91071">
                          <a:moveTo>
                            <a:pt x="52527" y="48234"/>
                          </a:moveTo>
                          <a:cubicBezTo>
                            <a:pt x="27407" y="38087"/>
                            <a:pt x="22784" y="36220"/>
                            <a:pt x="17387" y="34366"/>
                          </a:cubicBezTo>
                          <a:cubicBezTo>
                            <a:pt x="11659" y="32372"/>
                            <a:pt x="8281" y="32626"/>
                            <a:pt x="6223" y="35344"/>
                          </a:cubicBezTo>
                          <a:cubicBezTo>
                            <a:pt x="5106" y="36677"/>
                            <a:pt x="4217" y="38417"/>
                            <a:pt x="3544" y="40068"/>
                          </a:cubicBezTo>
                          <a:cubicBezTo>
                            <a:pt x="2985" y="41465"/>
                            <a:pt x="2312" y="42164"/>
                            <a:pt x="1004" y="41631"/>
                          </a:cubicBezTo>
                          <a:cubicBezTo>
                            <a:pt x="0" y="41224"/>
                            <a:pt x="127" y="39980"/>
                            <a:pt x="1016" y="37770"/>
                          </a:cubicBezTo>
                          <a:cubicBezTo>
                            <a:pt x="3150" y="32486"/>
                            <a:pt x="7176" y="23952"/>
                            <a:pt x="8801" y="19926"/>
                          </a:cubicBezTo>
                          <a:cubicBezTo>
                            <a:pt x="10211" y="16446"/>
                            <a:pt x="13018" y="8064"/>
                            <a:pt x="15151" y="2781"/>
                          </a:cubicBezTo>
                          <a:cubicBezTo>
                            <a:pt x="15875" y="978"/>
                            <a:pt x="16663" y="0"/>
                            <a:pt x="17641" y="394"/>
                          </a:cubicBezTo>
                          <a:cubicBezTo>
                            <a:pt x="18961" y="940"/>
                            <a:pt x="18961" y="1905"/>
                            <a:pt x="18403" y="3289"/>
                          </a:cubicBezTo>
                          <a:cubicBezTo>
                            <a:pt x="17844" y="4673"/>
                            <a:pt x="17552" y="5855"/>
                            <a:pt x="17209" y="7658"/>
                          </a:cubicBezTo>
                          <a:cubicBezTo>
                            <a:pt x="16523" y="11735"/>
                            <a:pt x="18885" y="13983"/>
                            <a:pt x="24562" y="16599"/>
                          </a:cubicBezTo>
                          <a:cubicBezTo>
                            <a:pt x="29731" y="19012"/>
                            <a:pt x="34367" y="20879"/>
                            <a:pt x="59473" y="31013"/>
                          </a:cubicBezTo>
                          <a:lnTo>
                            <a:pt x="88556" y="42773"/>
                          </a:lnTo>
                          <a:cubicBezTo>
                            <a:pt x="104584" y="49237"/>
                            <a:pt x="117639" y="54507"/>
                            <a:pt x="124967" y="56831"/>
                          </a:cubicBezTo>
                          <a:cubicBezTo>
                            <a:pt x="129603" y="58216"/>
                            <a:pt x="132968" y="58444"/>
                            <a:pt x="135305" y="54545"/>
                          </a:cubicBezTo>
                          <a:cubicBezTo>
                            <a:pt x="136423" y="52729"/>
                            <a:pt x="137985" y="49808"/>
                            <a:pt x="138836" y="47727"/>
                          </a:cubicBezTo>
                          <a:cubicBezTo>
                            <a:pt x="139445" y="46203"/>
                            <a:pt x="140220" y="45707"/>
                            <a:pt x="141045" y="46050"/>
                          </a:cubicBezTo>
                          <a:cubicBezTo>
                            <a:pt x="142201" y="46507"/>
                            <a:pt x="142252" y="47828"/>
                            <a:pt x="141630" y="49351"/>
                          </a:cubicBezTo>
                          <a:cubicBezTo>
                            <a:pt x="137934" y="58521"/>
                            <a:pt x="133908" y="67055"/>
                            <a:pt x="132397" y="70801"/>
                          </a:cubicBezTo>
                          <a:cubicBezTo>
                            <a:pt x="131101" y="74002"/>
                            <a:pt x="128066" y="82943"/>
                            <a:pt x="125831" y="88493"/>
                          </a:cubicBezTo>
                          <a:cubicBezTo>
                            <a:pt x="125094" y="90296"/>
                            <a:pt x="124205" y="91071"/>
                            <a:pt x="123050" y="90601"/>
                          </a:cubicBezTo>
                          <a:cubicBezTo>
                            <a:pt x="122224" y="90270"/>
                            <a:pt x="121957" y="89509"/>
                            <a:pt x="122630" y="87845"/>
                          </a:cubicBezTo>
                          <a:cubicBezTo>
                            <a:pt x="123469" y="85762"/>
                            <a:pt x="123812" y="83971"/>
                            <a:pt x="123989" y="82587"/>
                          </a:cubicBezTo>
                          <a:cubicBezTo>
                            <a:pt x="124447" y="79539"/>
                            <a:pt x="121970" y="77570"/>
                            <a:pt x="117347" y="75221"/>
                          </a:cubicBezTo>
                          <a:cubicBezTo>
                            <a:pt x="110692" y="71729"/>
                            <a:pt x="97637" y="66458"/>
                            <a:pt x="81609" y="59981"/>
                          </a:cubicBezTo>
                          <a:close/>
                          <a:moveTo>
                            <a:pt x="52527" y="48234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z w:val="22"/>
          <w:szCs w:val="22"/>
        </w:rPr>
        <w:t>u</w:t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z w:val="22"/>
          <w:szCs w:val="22"/>
        </w:rPr>
        <w:t>gent needs imp</w:t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pacing w:val="-4"/>
          <w:sz w:val="22"/>
          <w:szCs w:val="22"/>
        </w:rPr>
        <w:t>r</w:t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z w:val="22"/>
          <w:szCs w:val="22"/>
        </w:rPr>
        <w:t>ove their quality of life th</w:t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pacing w:val="-5"/>
          <w:sz w:val="22"/>
          <w:szCs w:val="22"/>
        </w:rPr>
        <w:t>r</w:t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z w:val="22"/>
          <w:szCs w:val="22"/>
        </w:rPr>
        <w:t>oughout the yea</w:t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pacing w:val="-17"/>
          <w:sz w:val="22"/>
          <w:szCs w:val="22"/>
        </w:rPr>
        <w:t>r</w:t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z w:val="22"/>
          <w:szCs w:val="22"/>
        </w:rPr>
        <w:t>.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3" w:lineRule="exact"/>
        <w:ind w:left="4128" w:right="631" w:firstLine="0"/>
      </w:pPr>
      <w:r>
        <w:drawing>
          <wp:anchor simplePos="0" relativeHeight="251658269" behindDoc="0" locked="0" layoutInCell="1" allowOverlap="1">
            <wp:simplePos x="0" y="0"/>
            <wp:positionH relativeFrom="page">
              <wp:posOffset>741160</wp:posOffset>
            </wp:positionH>
            <wp:positionV relativeFrom="line">
              <wp:posOffset>133338</wp:posOffset>
            </wp:positionV>
            <wp:extent cx="142645" cy="106819"/>
            <wp:effectExtent l="0" t="0" r="0" b="0"/>
            <wp:wrapNone/>
            <wp:docPr id="352" name="Freeform 3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2645" cy="106819"/>
                    </a:xfrm>
                    <a:custGeom>
                      <a:rect l="l" t="t" r="r" b="b"/>
                      <a:pathLst>
                        <a:path w="142645" h="106819">
                          <a:moveTo>
                            <a:pt x="53568" y="72301"/>
                          </a:moveTo>
                          <a:cubicBezTo>
                            <a:pt x="27470" y="65037"/>
                            <a:pt x="22669" y="63704"/>
                            <a:pt x="17094" y="62459"/>
                          </a:cubicBezTo>
                          <a:cubicBezTo>
                            <a:pt x="11176" y="61126"/>
                            <a:pt x="8103" y="61519"/>
                            <a:pt x="5575" y="65939"/>
                          </a:cubicBezTo>
                          <a:cubicBezTo>
                            <a:pt x="4915" y="67006"/>
                            <a:pt x="4064" y="69406"/>
                            <a:pt x="3492" y="71425"/>
                          </a:cubicBezTo>
                          <a:cubicBezTo>
                            <a:pt x="3061" y="73012"/>
                            <a:pt x="2476" y="73774"/>
                            <a:pt x="1270" y="73444"/>
                          </a:cubicBezTo>
                          <a:cubicBezTo>
                            <a:pt x="63" y="73113"/>
                            <a:pt x="0" y="72009"/>
                            <a:pt x="609" y="69838"/>
                          </a:cubicBezTo>
                          <a:cubicBezTo>
                            <a:pt x="2743" y="62205"/>
                            <a:pt x="5778" y="53264"/>
                            <a:pt x="6909" y="49213"/>
                          </a:cubicBezTo>
                          <a:cubicBezTo>
                            <a:pt x="8547" y="43307"/>
                            <a:pt x="10363" y="34798"/>
                            <a:pt x="12205" y="28156"/>
                          </a:cubicBezTo>
                          <a:cubicBezTo>
                            <a:pt x="17234" y="10135"/>
                            <a:pt x="26251" y="5652"/>
                            <a:pt x="29464" y="4064"/>
                          </a:cubicBezTo>
                          <a:cubicBezTo>
                            <a:pt x="33960" y="1893"/>
                            <a:pt x="42799" y="0"/>
                            <a:pt x="51905" y="2528"/>
                          </a:cubicBezTo>
                          <a:cubicBezTo>
                            <a:pt x="76288" y="9322"/>
                            <a:pt x="89280" y="29096"/>
                            <a:pt x="83578" y="49569"/>
                          </a:cubicBezTo>
                          <a:cubicBezTo>
                            <a:pt x="83374" y="50292"/>
                            <a:pt x="82930" y="51880"/>
                            <a:pt x="82562" y="52553"/>
                          </a:cubicBezTo>
                          <a:cubicBezTo>
                            <a:pt x="82181" y="53226"/>
                            <a:pt x="81736" y="54191"/>
                            <a:pt x="80530" y="53861"/>
                          </a:cubicBezTo>
                          <a:cubicBezTo>
                            <a:pt x="79158" y="53467"/>
                            <a:pt x="78929" y="52312"/>
                            <a:pt x="79768" y="49289"/>
                          </a:cubicBezTo>
                          <a:cubicBezTo>
                            <a:pt x="82016" y="41212"/>
                            <a:pt x="74332" y="26950"/>
                            <a:pt x="56819" y="22086"/>
                          </a:cubicBezTo>
                          <a:cubicBezTo>
                            <a:pt x="51156" y="20511"/>
                            <a:pt x="39535" y="17742"/>
                            <a:pt x="28702" y="23419"/>
                          </a:cubicBezTo>
                          <a:cubicBezTo>
                            <a:pt x="21590" y="27039"/>
                            <a:pt x="18910" y="32665"/>
                            <a:pt x="17983" y="35980"/>
                          </a:cubicBezTo>
                          <a:cubicBezTo>
                            <a:pt x="17386" y="38151"/>
                            <a:pt x="16954" y="40361"/>
                            <a:pt x="17107" y="41796"/>
                          </a:cubicBezTo>
                          <a:cubicBezTo>
                            <a:pt x="17247" y="42622"/>
                            <a:pt x="18161" y="43333"/>
                            <a:pt x="20053" y="43866"/>
                          </a:cubicBezTo>
                          <a:lnTo>
                            <a:pt x="88721" y="62967"/>
                          </a:lnTo>
                          <a:cubicBezTo>
                            <a:pt x="104520" y="67361"/>
                            <a:pt x="118083" y="71133"/>
                            <a:pt x="125665" y="72478"/>
                          </a:cubicBezTo>
                          <a:cubicBezTo>
                            <a:pt x="130593" y="73380"/>
                            <a:pt x="134606" y="73558"/>
                            <a:pt x="136499" y="69431"/>
                          </a:cubicBezTo>
                          <a:cubicBezTo>
                            <a:pt x="137413" y="67501"/>
                            <a:pt x="138632" y="64427"/>
                            <a:pt x="139229" y="62268"/>
                          </a:cubicBezTo>
                          <a:cubicBezTo>
                            <a:pt x="139674" y="60668"/>
                            <a:pt x="140397" y="60097"/>
                            <a:pt x="141248" y="60338"/>
                          </a:cubicBezTo>
                          <a:cubicBezTo>
                            <a:pt x="142455" y="60668"/>
                            <a:pt x="142645" y="61976"/>
                            <a:pt x="142201" y="63564"/>
                          </a:cubicBezTo>
                          <a:cubicBezTo>
                            <a:pt x="139559" y="73075"/>
                            <a:pt x="136511" y="82016"/>
                            <a:pt x="135470" y="85762"/>
                          </a:cubicBezTo>
                          <a:cubicBezTo>
                            <a:pt x="134543" y="89090"/>
                            <a:pt x="132523" y="98310"/>
                            <a:pt x="130923" y="104076"/>
                          </a:cubicBezTo>
                          <a:cubicBezTo>
                            <a:pt x="130403" y="105956"/>
                            <a:pt x="129602" y="106819"/>
                            <a:pt x="128396" y="106489"/>
                          </a:cubicBezTo>
                          <a:cubicBezTo>
                            <a:pt x="127545" y="106248"/>
                            <a:pt x="127189" y="105524"/>
                            <a:pt x="127672" y="103797"/>
                          </a:cubicBezTo>
                          <a:cubicBezTo>
                            <a:pt x="128269" y="101637"/>
                            <a:pt x="128409" y="99809"/>
                            <a:pt x="128434" y="98412"/>
                          </a:cubicBezTo>
                          <a:cubicBezTo>
                            <a:pt x="128548" y="95338"/>
                            <a:pt x="124967" y="93560"/>
                            <a:pt x="120154" y="91604"/>
                          </a:cubicBezTo>
                          <a:cubicBezTo>
                            <a:pt x="113143" y="88874"/>
                            <a:pt x="99580" y="85102"/>
                            <a:pt x="83781" y="80708"/>
                          </a:cubicBezTo>
                          <a:close/>
                          <a:moveTo>
                            <a:pt x="53568" y="72301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0" locked="0" layoutInCell="1" allowOverlap="1">
            <wp:simplePos x="0" y="0"/>
            <wp:positionH relativeFrom="page">
              <wp:posOffset>1421641</wp:posOffset>
            </wp:positionH>
            <wp:positionV relativeFrom="line">
              <wp:posOffset>139530</wp:posOffset>
            </wp:positionV>
            <wp:extent cx="293700" cy="244397"/>
            <wp:effectExtent l="0" t="0" r="0" b="0"/>
            <wp:wrapNone/>
            <wp:docPr id="353" name="Freeform 3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3700" cy="244397"/>
                    </a:xfrm>
                    <a:custGeom>
                      <a:rect l="l" t="t" r="r" b="b"/>
                      <a:pathLst>
                        <a:path w="293700" h="244397">
                          <a:moveTo>
                            <a:pt x="293700" y="80390"/>
                          </a:moveTo>
                          <a:cubicBezTo>
                            <a:pt x="293700" y="35991"/>
                            <a:pt x="257709" y="0"/>
                            <a:pt x="213297" y="0"/>
                          </a:cubicBezTo>
                          <a:cubicBezTo>
                            <a:pt x="185687" y="0"/>
                            <a:pt x="161328" y="13931"/>
                            <a:pt x="146850" y="35140"/>
                          </a:cubicBezTo>
                          <a:cubicBezTo>
                            <a:pt x="132372" y="13931"/>
                            <a:pt x="108014" y="0"/>
                            <a:pt x="80391" y="0"/>
                          </a:cubicBezTo>
                          <a:cubicBezTo>
                            <a:pt x="35992" y="0"/>
                            <a:pt x="0" y="35991"/>
                            <a:pt x="0" y="80390"/>
                          </a:cubicBezTo>
                          <a:cubicBezTo>
                            <a:pt x="0" y="104786"/>
                            <a:pt x="10884" y="126643"/>
                            <a:pt x="28042" y="141388"/>
                          </a:cubicBezTo>
                          <a:lnTo>
                            <a:pt x="28029" y="141400"/>
                          </a:lnTo>
                          <a:lnTo>
                            <a:pt x="146850" y="244397"/>
                          </a:lnTo>
                          <a:lnTo>
                            <a:pt x="267666" y="139660"/>
                          </a:lnTo>
                          <a:lnTo>
                            <a:pt x="267666" y="139610"/>
                          </a:lnTo>
                          <a:cubicBezTo>
                            <a:pt x="283667" y="124916"/>
                            <a:pt x="293700" y="103821"/>
                            <a:pt x="293700" y="80390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2228115</wp:posOffset>
            </wp:positionH>
            <wp:positionV relativeFrom="line">
              <wp:posOffset>144231</wp:posOffset>
            </wp:positionV>
            <wp:extent cx="184884" cy="260215"/>
            <wp:effectExtent l="0" t="0" r="0" b="0"/>
            <wp:wrapNone/>
            <wp:docPr id="354" name="Picture 3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>
                      <a:picLocks noChangeAspect="0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4884" cy="26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z w:val="22"/>
          <w:szCs w:val="22"/>
        </w:rPr>
        <w:t>Helping Hands, Open Hearts 2024/2025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drawing>
          <wp:anchor simplePos="0" relativeHeight="251658268" behindDoc="0" locked="0" layoutInCell="1" allowOverlap="1">
            <wp:simplePos x="0" y="0"/>
            <wp:positionH relativeFrom="page">
              <wp:posOffset>724482</wp:posOffset>
            </wp:positionH>
            <wp:positionV relativeFrom="line">
              <wp:posOffset>78103</wp:posOffset>
            </wp:positionV>
            <wp:extent cx="144411" cy="80085"/>
            <wp:effectExtent l="0" t="0" r="0" b="0"/>
            <wp:wrapNone/>
            <wp:docPr id="355" name="Freeform 3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4411" cy="80085"/>
                    </a:xfrm>
                    <a:custGeom>
                      <a:rect l="l" t="t" r="r" b="b"/>
                      <a:pathLst>
                        <a:path w="144411" h="80085">
                          <a:moveTo>
                            <a:pt x="86766" y="41490"/>
                          </a:moveTo>
                          <a:cubicBezTo>
                            <a:pt x="109346" y="44766"/>
                            <a:pt x="121513" y="46519"/>
                            <a:pt x="125145" y="43877"/>
                          </a:cubicBezTo>
                          <a:cubicBezTo>
                            <a:pt x="128155" y="41743"/>
                            <a:pt x="129946" y="38061"/>
                            <a:pt x="131609" y="26505"/>
                          </a:cubicBezTo>
                          <a:cubicBezTo>
                            <a:pt x="132752" y="18656"/>
                            <a:pt x="133413" y="12852"/>
                            <a:pt x="129183" y="8458"/>
                          </a:cubicBezTo>
                          <a:cubicBezTo>
                            <a:pt x="127152" y="6350"/>
                            <a:pt x="122465" y="3860"/>
                            <a:pt x="119163" y="3073"/>
                          </a:cubicBezTo>
                          <a:cubicBezTo>
                            <a:pt x="117588" y="2692"/>
                            <a:pt x="116572" y="2248"/>
                            <a:pt x="116750" y="1066"/>
                          </a:cubicBezTo>
                          <a:cubicBezTo>
                            <a:pt x="116903" y="25"/>
                            <a:pt x="117804" y="0"/>
                            <a:pt x="119925" y="317"/>
                          </a:cubicBezTo>
                          <a:cubicBezTo>
                            <a:pt x="121856" y="596"/>
                            <a:pt x="134937" y="3543"/>
                            <a:pt x="139877" y="5473"/>
                          </a:cubicBezTo>
                          <a:cubicBezTo>
                            <a:pt x="143636" y="6921"/>
                            <a:pt x="144411" y="7785"/>
                            <a:pt x="143293" y="15494"/>
                          </a:cubicBezTo>
                          <a:cubicBezTo>
                            <a:pt x="141744" y="26162"/>
                            <a:pt x="140283" y="33820"/>
                            <a:pt x="139140" y="40462"/>
                          </a:cubicBezTo>
                          <a:cubicBezTo>
                            <a:pt x="137819" y="47065"/>
                            <a:pt x="136880" y="52373"/>
                            <a:pt x="135991" y="58457"/>
                          </a:cubicBezTo>
                          <a:cubicBezTo>
                            <a:pt x="135762" y="60082"/>
                            <a:pt x="135292" y="63346"/>
                            <a:pt x="134949" y="66928"/>
                          </a:cubicBezTo>
                          <a:cubicBezTo>
                            <a:pt x="134454" y="70331"/>
                            <a:pt x="134251" y="74230"/>
                            <a:pt x="133819" y="77189"/>
                          </a:cubicBezTo>
                          <a:cubicBezTo>
                            <a:pt x="133540" y="79120"/>
                            <a:pt x="132867" y="80085"/>
                            <a:pt x="131622" y="79907"/>
                          </a:cubicBezTo>
                          <a:cubicBezTo>
                            <a:pt x="130746" y="79767"/>
                            <a:pt x="130301" y="79107"/>
                            <a:pt x="130555" y="77329"/>
                          </a:cubicBezTo>
                          <a:cubicBezTo>
                            <a:pt x="130885" y="75106"/>
                            <a:pt x="130784" y="73278"/>
                            <a:pt x="130619" y="71893"/>
                          </a:cubicBezTo>
                          <a:cubicBezTo>
                            <a:pt x="130352" y="68833"/>
                            <a:pt x="126580" y="67524"/>
                            <a:pt x="121551" y="66191"/>
                          </a:cubicBezTo>
                          <a:cubicBezTo>
                            <a:pt x="114248" y="64375"/>
                            <a:pt x="100316" y="62356"/>
                            <a:pt x="84087" y="60006"/>
                          </a:cubicBezTo>
                          <a:lnTo>
                            <a:pt x="53035" y="55510"/>
                          </a:lnTo>
                          <a:cubicBezTo>
                            <a:pt x="26226" y="51624"/>
                            <a:pt x="21298" y="50913"/>
                            <a:pt x="15608" y="50392"/>
                          </a:cubicBezTo>
                          <a:cubicBezTo>
                            <a:pt x="9563" y="49821"/>
                            <a:pt x="6566" y="50595"/>
                            <a:pt x="4636" y="55307"/>
                          </a:cubicBezTo>
                          <a:cubicBezTo>
                            <a:pt x="4102" y="56437"/>
                            <a:pt x="3670" y="58190"/>
                            <a:pt x="3391" y="60120"/>
                          </a:cubicBezTo>
                          <a:cubicBezTo>
                            <a:pt x="3162" y="61746"/>
                            <a:pt x="2680" y="62584"/>
                            <a:pt x="1435" y="62406"/>
                          </a:cubicBezTo>
                          <a:cubicBezTo>
                            <a:pt x="203" y="62229"/>
                            <a:pt x="0" y="61149"/>
                            <a:pt x="318" y="58914"/>
                          </a:cubicBezTo>
                          <a:cubicBezTo>
                            <a:pt x="1334" y="51954"/>
                            <a:pt x="3213" y="42709"/>
                            <a:pt x="3797" y="38709"/>
                          </a:cubicBezTo>
                          <a:cubicBezTo>
                            <a:pt x="4305" y="35153"/>
                            <a:pt x="5347" y="24257"/>
                            <a:pt x="6185" y="18478"/>
                          </a:cubicBezTo>
                          <a:cubicBezTo>
                            <a:pt x="6477" y="16395"/>
                            <a:pt x="6985" y="15417"/>
                            <a:pt x="8217" y="15595"/>
                          </a:cubicBezTo>
                          <a:cubicBezTo>
                            <a:pt x="9449" y="15773"/>
                            <a:pt x="9677" y="16713"/>
                            <a:pt x="9423" y="18491"/>
                          </a:cubicBezTo>
                          <a:cubicBezTo>
                            <a:pt x="9182" y="20116"/>
                            <a:pt x="9017" y="22517"/>
                            <a:pt x="9119" y="24345"/>
                          </a:cubicBezTo>
                          <a:cubicBezTo>
                            <a:pt x="9411" y="28473"/>
                            <a:pt x="12243" y="30099"/>
                            <a:pt x="18377" y="31280"/>
                          </a:cubicBezTo>
                          <a:cubicBezTo>
                            <a:pt x="23978" y="32397"/>
                            <a:pt x="28918" y="33108"/>
                            <a:pt x="55728" y="36995"/>
                          </a:cubicBezTo>
                          <a:close/>
                          <a:moveTo>
                            <a:pt x="86766" y="41490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719994</wp:posOffset>
            </wp:positionH>
            <wp:positionV relativeFrom="line">
              <wp:posOffset>175069</wp:posOffset>
            </wp:positionV>
            <wp:extent cx="136702" cy="73862"/>
            <wp:effectExtent l="0" t="0" r="0" b="0"/>
            <wp:wrapNone/>
            <wp:docPr id="356" name="Freeform 3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6702" cy="73862"/>
                    </a:xfrm>
                    <a:custGeom>
                      <a:rect l="l" t="t" r="r" b="b"/>
                      <a:pathLst>
                        <a:path w="136702" h="73862">
                          <a:moveTo>
                            <a:pt x="51981" y="59334"/>
                          </a:moveTo>
                          <a:cubicBezTo>
                            <a:pt x="24905" y="58788"/>
                            <a:pt x="19914" y="58687"/>
                            <a:pt x="14212" y="58877"/>
                          </a:cubicBezTo>
                          <a:cubicBezTo>
                            <a:pt x="8141" y="59055"/>
                            <a:pt x="5271" y="60184"/>
                            <a:pt x="3925" y="65099"/>
                          </a:cubicBezTo>
                          <a:cubicBezTo>
                            <a:pt x="3544" y="66293"/>
                            <a:pt x="3315" y="68833"/>
                            <a:pt x="3264" y="70929"/>
                          </a:cubicBezTo>
                          <a:cubicBezTo>
                            <a:pt x="3239" y="72567"/>
                            <a:pt x="2858" y="73469"/>
                            <a:pt x="1613" y="73443"/>
                          </a:cubicBezTo>
                          <a:cubicBezTo>
                            <a:pt x="369" y="73418"/>
                            <a:pt x="26" y="72364"/>
                            <a:pt x="77" y="70116"/>
                          </a:cubicBezTo>
                          <a:cubicBezTo>
                            <a:pt x="153" y="66077"/>
                            <a:pt x="420" y="61734"/>
                            <a:pt x="496" y="58001"/>
                          </a:cubicBezTo>
                          <a:cubicBezTo>
                            <a:pt x="750" y="54115"/>
                            <a:pt x="1004" y="50673"/>
                            <a:pt x="1042" y="48578"/>
                          </a:cubicBezTo>
                          <a:cubicBezTo>
                            <a:pt x="1143" y="43790"/>
                            <a:pt x="1740" y="14008"/>
                            <a:pt x="1626" y="11151"/>
                          </a:cubicBezTo>
                          <a:cubicBezTo>
                            <a:pt x="1321" y="8306"/>
                            <a:pt x="1016" y="5906"/>
                            <a:pt x="686" y="4699"/>
                          </a:cubicBezTo>
                          <a:cubicBezTo>
                            <a:pt x="521" y="3950"/>
                            <a:pt x="0" y="3035"/>
                            <a:pt x="13" y="2286"/>
                          </a:cubicBezTo>
                          <a:cubicBezTo>
                            <a:pt x="38" y="1549"/>
                            <a:pt x="750" y="1410"/>
                            <a:pt x="1639" y="1423"/>
                          </a:cubicBezTo>
                          <a:cubicBezTo>
                            <a:pt x="2883" y="1448"/>
                            <a:pt x="5004" y="2248"/>
                            <a:pt x="13196" y="2858"/>
                          </a:cubicBezTo>
                          <a:cubicBezTo>
                            <a:pt x="14974" y="3035"/>
                            <a:pt x="22810" y="3505"/>
                            <a:pt x="24943" y="3836"/>
                          </a:cubicBezTo>
                          <a:cubicBezTo>
                            <a:pt x="25832" y="4013"/>
                            <a:pt x="26886" y="4331"/>
                            <a:pt x="26874" y="5372"/>
                          </a:cubicBezTo>
                          <a:cubicBezTo>
                            <a:pt x="26848" y="6426"/>
                            <a:pt x="25947" y="6706"/>
                            <a:pt x="24346" y="6668"/>
                          </a:cubicBezTo>
                          <a:cubicBezTo>
                            <a:pt x="23102" y="6655"/>
                            <a:pt x="20066" y="6744"/>
                            <a:pt x="17920" y="7442"/>
                          </a:cubicBezTo>
                          <a:cubicBezTo>
                            <a:pt x="14694" y="8433"/>
                            <a:pt x="12523" y="9881"/>
                            <a:pt x="11303" y="17336"/>
                          </a:cubicBezTo>
                          <a:cubicBezTo>
                            <a:pt x="10897" y="19876"/>
                            <a:pt x="10224" y="35585"/>
                            <a:pt x="10160" y="38583"/>
                          </a:cubicBezTo>
                          <a:cubicBezTo>
                            <a:pt x="10148" y="39319"/>
                            <a:pt x="10668" y="39637"/>
                            <a:pt x="11926" y="39662"/>
                          </a:cubicBezTo>
                          <a:lnTo>
                            <a:pt x="56997" y="40564"/>
                          </a:lnTo>
                          <a:cubicBezTo>
                            <a:pt x="58242" y="40589"/>
                            <a:pt x="58953" y="40462"/>
                            <a:pt x="58978" y="39561"/>
                          </a:cubicBezTo>
                          <a:cubicBezTo>
                            <a:pt x="59042" y="36271"/>
                            <a:pt x="59385" y="19063"/>
                            <a:pt x="59105" y="15608"/>
                          </a:cubicBezTo>
                          <a:cubicBezTo>
                            <a:pt x="58813" y="12002"/>
                            <a:pt x="58331" y="9754"/>
                            <a:pt x="56578" y="8369"/>
                          </a:cubicBezTo>
                          <a:cubicBezTo>
                            <a:pt x="55168" y="7303"/>
                            <a:pt x="54292" y="6680"/>
                            <a:pt x="54305" y="5931"/>
                          </a:cubicBezTo>
                          <a:cubicBezTo>
                            <a:pt x="54317" y="5334"/>
                            <a:pt x="54686" y="4890"/>
                            <a:pt x="55752" y="4915"/>
                          </a:cubicBezTo>
                          <a:cubicBezTo>
                            <a:pt x="56819" y="4940"/>
                            <a:pt x="59664" y="5588"/>
                            <a:pt x="68732" y="6375"/>
                          </a:cubicBezTo>
                          <a:cubicBezTo>
                            <a:pt x="72301" y="6591"/>
                            <a:pt x="79413" y="7188"/>
                            <a:pt x="80657" y="7214"/>
                          </a:cubicBezTo>
                          <a:cubicBezTo>
                            <a:pt x="82079" y="7239"/>
                            <a:pt x="84048" y="7277"/>
                            <a:pt x="84010" y="8623"/>
                          </a:cubicBezTo>
                          <a:cubicBezTo>
                            <a:pt x="83997" y="9677"/>
                            <a:pt x="83273" y="9957"/>
                            <a:pt x="82384" y="9944"/>
                          </a:cubicBezTo>
                          <a:cubicBezTo>
                            <a:pt x="80606" y="10058"/>
                            <a:pt x="78282" y="10008"/>
                            <a:pt x="75958" y="10414"/>
                          </a:cubicBezTo>
                          <a:cubicBezTo>
                            <a:pt x="72377" y="11087"/>
                            <a:pt x="69672" y="13132"/>
                            <a:pt x="68846" y="18644"/>
                          </a:cubicBezTo>
                          <a:cubicBezTo>
                            <a:pt x="68427" y="21488"/>
                            <a:pt x="67957" y="36297"/>
                            <a:pt x="67881" y="39891"/>
                          </a:cubicBezTo>
                          <a:cubicBezTo>
                            <a:pt x="67868" y="40640"/>
                            <a:pt x="68579" y="40805"/>
                            <a:pt x="69646" y="40831"/>
                          </a:cubicBezTo>
                          <a:lnTo>
                            <a:pt x="83718" y="41110"/>
                          </a:lnTo>
                          <a:cubicBezTo>
                            <a:pt x="89776" y="41237"/>
                            <a:pt x="106159" y="41720"/>
                            <a:pt x="111328" y="41669"/>
                          </a:cubicBezTo>
                          <a:cubicBezTo>
                            <a:pt x="123634" y="41618"/>
                            <a:pt x="126352" y="39268"/>
                            <a:pt x="126657" y="24016"/>
                          </a:cubicBezTo>
                          <a:cubicBezTo>
                            <a:pt x="126745" y="20117"/>
                            <a:pt x="126872" y="13830"/>
                            <a:pt x="124802" y="9906"/>
                          </a:cubicBezTo>
                          <a:cubicBezTo>
                            <a:pt x="122745" y="5969"/>
                            <a:pt x="119037" y="4090"/>
                            <a:pt x="111759" y="2896"/>
                          </a:cubicBezTo>
                          <a:cubicBezTo>
                            <a:pt x="109804" y="2566"/>
                            <a:pt x="109092" y="2248"/>
                            <a:pt x="109118" y="1194"/>
                          </a:cubicBezTo>
                          <a:cubicBezTo>
                            <a:pt x="109143" y="0"/>
                            <a:pt x="110566" y="25"/>
                            <a:pt x="112356" y="64"/>
                          </a:cubicBezTo>
                          <a:cubicBezTo>
                            <a:pt x="116446" y="153"/>
                            <a:pt x="128536" y="1588"/>
                            <a:pt x="132092" y="2413"/>
                          </a:cubicBezTo>
                          <a:cubicBezTo>
                            <a:pt x="136702" y="3543"/>
                            <a:pt x="136677" y="4890"/>
                            <a:pt x="136550" y="10579"/>
                          </a:cubicBezTo>
                          <a:cubicBezTo>
                            <a:pt x="136334" y="21806"/>
                            <a:pt x="135813" y="30036"/>
                            <a:pt x="135496" y="36462"/>
                          </a:cubicBezTo>
                          <a:cubicBezTo>
                            <a:pt x="135013" y="42901"/>
                            <a:pt x="134746" y="47523"/>
                            <a:pt x="134645" y="52019"/>
                          </a:cubicBezTo>
                          <a:cubicBezTo>
                            <a:pt x="134619" y="53670"/>
                            <a:pt x="134556" y="56960"/>
                            <a:pt x="134658" y="60553"/>
                          </a:cubicBezTo>
                          <a:cubicBezTo>
                            <a:pt x="134594" y="63994"/>
                            <a:pt x="134861" y="67893"/>
                            <a:pt x="134797" y="70891"/>
                          </a:cubicBezTo>
                          <a:cubicBezTo>
                            <a:pt x="134772" y="72834"/>
                            <a:pt x="134213" y="73862"/>
                            <a:pt x="132956" y="73837"/>
                          </a:cubicBezTo>
                          <a:cubicBezTo>
                            <a:pt x="132067" y="73824"/>
                            <a:pt x="131546" y="73215"/>
                            <a:pt x="131584" y="71424"/>
                          </a:cubicBezTo>
                          <a:cubicBezTo>
                            <a:pt x="131635" y="69176"/>
                            <a:pt x="131317" y="67373"/>
                            <a:pt x="130974" y="66014"/>
                          </a:cubicBezTo>
                          <a:cubicBezTo>
                            <a:pt x="130327" y="63004"/>
                            <a:pt x="126428" y="62178"/>
                            <a:pt x="121272" y="61480"/>
                          </a:cubicBezTo>
                          <a:cubicBezTo>
                            <a:pt x="113804" y="60578"/>
                            <a:pt x="99732" y="60299"/>
                            <a:pt x="83337" y="59969"/>
                          </a:cubicBezTo>
                          <a:close/>
                          <a:moveTo>
                            <a:pt x="51981" y="59334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7" behindDoc="0" locked="0" layoutInCell="1" allowOverlap="1">
            <wp:simplePos x="0" y="0"/>
            <wp:positionH relativeFrom="page">
              <wp:posOffset>2277087</wp:posOffset>
            </wp:positionH>
            <wp:positionV relativeFrom="line">
              <wp:posOffset>204325</wp:posOffset>
            </wp:positionV>
            <wp:extent cx="139534" cy="101929"/>
            <wp:effectExtent l="0" t="0" r="0" b="0"/>
            <wp:wrapNone/>
            <wp:docPr id="357" name="Freeform 3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9534" cy="101929"/>
                    </a:xfrm>
                    <a:custGeom>
                      <a:rect l="l" t="t" r="r" b="b"/>
                      <a:pathLst>
                        <a:path w="139534" h="101929">
                          <a:moveTo>
                            <a:pt x="125806" y="42786"/>
                          </a:moveTo>
                          <a:lnTo>
                            <a:pt x="125818" y="20473"/>
                          </a:lnTo>
                          <a:cubicBezTo>
                            <a:pt x="125756" y="11786"/>
                            <a:pt x="124981" y="8166"/>
                            <a:pt x="121133" y="5791"/>
                          </a:cubicBezTo>
                          <a:cubicBezTo>
                            <a:pt x="118517" y="4204"/>
                            <a:pt x="116396" y="3378"/>
                            <a:pt x="114986" y="3035"/>
                          </a:cubicBezTo>
                          <a:cubicBezTo>
                            <a:pt x="113564" y="2693"/>
                            <a:pt x="112878" y="2223"/>
                            <a:pt x="112903" y="1321"/>
                          </a:cubicBezTo>
                          <a:cubicBezTo>
                            <a:pt x="112929" y="280"/>
                            <a:pt x="113830" y="0"/>
                            <a:pt x="115799" y="64"/>
                          </a:cubicBezTo>
                          <a:cubicBezTo>
                            <a:pt x="118644" y="153"/>
                            <a:pt x="134759" y="3531"/>
                            <a:pt x="136181" y="3886"/>
                          </a:cubicBezTo>
                          <a:cubicBezTo>
                            <a:pt x="138480" y="4407"/>
                            <a:pt x="139534" y="4890"/>
                            <a:pt x="139509" y="5791"/>
                          </a:cubicBezTo>
                          <a:cubicBezTo>
                            <a:pt x="139458" y="6985"/>
                            <a:pt x="137629" y="8420"/>
                            <a:pt x="137159" y="12154"/>
                          </a:cubicBezTo>
                          <a:cubicBezTo>
                            <a:pt x="136473" y="16472"/>
                            <a:pt x="135940" y="22149"/>
                            <a:pt x="135775" y="27089"/>
                          </a:cubicBezTo>
                          <a:lnTo>
                            <a:pt x="133832" y="86334"/>
                          </a:lnTo>
                          <a:cubicBezTo>
                            <a:pt x="133667" y="91122"/>
                            <a:pt x="134099" y="94436"/>
                            <a:pt x="134378" y="96684"/>
                          </a:cubicBezTo>
                          <a:cubicBezTo>
                            <a:pt x="134848" y="98958"/>
                            <a:pt x="135165" y="100164"/>
                            <a:pt x="135140" y="100761"/>
                          </a:cubicBezTo>
                          <a:cubicBezTo>
                            <a:pt x="135102" y="101802"/>
                            <a:pt x="134035" y="101929"/>
                            <a:pt x="131368" y="101828"/>
                          </a:cubicBezTo>
                          <a:cubicBezTo>
                            <a:pt x="127622" y="101713"/>
                            <a:pt x="115354" y="100863"/>
                            <a:pt x="110719" y="100710"/>
                          </a:cubicBezTo>
                          <a:cubicBezTo>
                            <a:pt x="108941" y="100494"/>
                            <a:pt x="107887" y="100164"/>
                            <a:pt x="107912" y="99262"/>
                          </a:cubicBezTo>
                          <a:cubicBezTo>
                            <a:pt x="107950" y="98069"/>
                            <a:pt x="108852" y="97802"/>
                            <a:pt x="111532" y="97738"/>
                          </a:cubicBezTo>
                          <a:lnTo>
                            <a:pt x="113487" y="97650"/>
                          </a:lnTo>
                          <a:cubicBezTo>
                            <a:pt x="118136" y="97510"/>
                            <a:pt x="123254" y="93624"/>
                            <a:pt x="124041" y="80327"/>
                          </a:cubicBezTo>
                          <a:lnTo>
                            <a:pt x="125197" y="61493"/>
                          </a:lnTo>
                          <a:lnTo>
                            <a:pt x="52159" y="59092"/>
                          </a:lnTo>
                          <a:cubicBezTo>
                            <a:pt x="35776" y="58559"/>
                            <a:pt x="21705" y="58102"/>
                            <a:pt x="14021" y="58597"/>
                          </a:cubicBezTo>
                          <a:cubicBezTo>
                            <a:pt x="9017" y="58876"/>
                            <a:pt x="5068" y="59651"/>
                            <a:pt x="4204" y="64109"/>
                          </a:cubicBezTo>
                          <a:cubicBezTo>
                            <a:pt x="3785" y="66192"/>
                            <a:pt x="3315" y="69481"/>
                            <a:pt x="3239" y="71716"/>
                          </a:cubicBezTo>
                          <a:cubicBezTo>
                            <a:pt x="3188" y="73367"/>
                            <a:pt x="2629" y="74091"/>
                            <a:pt x="1740" y="74066"/>
                          </a:cubicBezTo>
                          <a:cubicBezTo>
                            <a:pt x="496" y="74028"/>
                            <a:pt x="0" y="72808"/>
                            <a:pt x="51" y="71157"/>
                          </a:cubicBezTo>
                          <a:cubicBezTo>
                            <a:pt x="369" y="61289"/>
                            <a:pt x="1219" y="51879"/>
                            <a:pt x="1359" y="47688"/>
                          </a:cubicBezTo>
                          <a:cubicBezTo>
                            <a:pt x="1474" y="44246"/>
                            <a:pt x="1245" y="34798"/>
                            <a:pt x="1435" y="28816"/>
                          </a:cubicBezTo>
                          <a:cubicBezTo>
                            <a:pt x="1512" y="26873"/>
                            <a:pt x="2070" y="25845"/>
                            <a:pt x="3315" y="25883"/>
                          </a:cubicBezTo>
                          <a:cubicBezTo>
                            <a:pt x="4217" y="25921"/>
                            <a:pt x="4725" y="26531"/>
                            <a:pt x="4674" y="28334"/>
                          </a:cubicBezTo>
                          <a:cubicBezTo>
                            <a:pt x="4598" y="30569"/>
                            <a:pt x="4890" y="32385"/>
                            <a:pt x="5207" y="33744"/>
                          </a:cubicBezTo>
                          <a:cubicBezTo>
                            <a:pt x="5817" y="36754"/>
                            <a:pt x="9703" y="37783"/>
                            <a:pt x="14859" y="38405"/>
                          </a:cubicBezTo>
                          <a:cubicBezTo>
                            <a:pt x="22314" y="39396"/>
                            <a:pt x="36386" y="39853"/>
                            <a:pt x="52769" y="40386"/>
                          </a:cubicBezTo>
                          <a:close/>
                          <a:moveTo>
                            <a:pt x="125806" y="42786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6" behindDoc="0" locked="0" layoutInCell="1" allowOverlap="1">
            <wp:simplePos x="0" y="0"/>
            <wp:positionH relativeFrom="page">
              <wp:posOffset>720492</wp:posOffset>
            </wp:positionH>
            <wp:positionV relativeFrom="line">
              <wp:posOffset>263762</wp:posOffset>
            </wp:positionV>
            <wp:extent cx="150138" cy="145541"/>
            <wp:effectExtent l="0" t="0" r="0" b="0"/>
            <wp:wrapNone/>
            <wp:docPr id="358" name="Freeform 3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0138" cy="145541"/>
                    </a:xfrm>
                    <a:custGeom>
                      <a:rect l="l" t="t" r="r" b="b"/>
                      <a:pathLst>
                        <a:path w="150138" h="145541">
                          <a:moveTo>
                            <a:pt x="60502" y="46672"/>
                          </a:moveTo>
                          <a:cubicBezTo>
                            <a:pt x="60439" y="46228"/>
                            <a:pt x="60020" y="45834"/>
                            <a:pt x="59144" y="45961"/>
                          </a:cubicBezTo>
                          <a:lnTo>
                            <a:pt x="55435" y="46482"/>
                          </a:lnTo>
                          <a:cubicBezTo>
                            <a:pt x="28613" y="50240"/>
                            <a:pt x="23672" y="50939"/>
                            <a:pt x="18059" y="52031"/>
                          </a:cubicBezTo>
                          <a:cubicBezTo>
                            <a:pt x="12103" y="53174"/>
                            <a:pt x="9449" y="54749"/>
                            <a:pt x="8902" y="59816"/>
                          </a:cubicBezTo>
                          <a:cubicBezTo>
                            <a:pt x="8712" y="61061"/>
                            <a:pt x="8890" y="63601"/>
                            <a:pt x="9182" y="65671"/>
                          </a:cubicBezTo>
                          <a:cubicBezTo>
                            <a:pt x="9410" y="67309"/>
                            <a:pt x="9182" y="68249"/>
                            <a:pt x="7950" y="68414"/>
                          </a:cubicBezTo>
                          <a:cubicBezTo>
                            <a:pt x="6718" y="68592"/>
                            <a:pt x="6210" y="67601"/>
                            <a:pt x="5918" y="65518"/>
                          </a:cubicBezTo>
                          <a:cubicBezTo>
                            <a:pt x="4800" y="57517"/>
                            <a:pt x="4013" y="48107"/>
                            <a:pt x="3454" y="44107"/>
                          </a:cubicBezTo>
                          <a:cubicBezTo>
                            <a:pt x="2946" y="40538"/>
                            <a:pt x="1105" y="31280"/>
                            <a:pt x="292" y="25502"/>
                          </a:cubicBezTo>
                          <a:cubicBezTo>
                            <a:pt x="0" y="23431"/>
                            <a:pt x="216" y="22339"/>
                            <a:pt x="1447" y="22162"/>
                          </a:cubicBezTo>
                          <a:cubicBezTo>
                            <a:pt x="2679" y="21996"/>
                            <a:pt x="3162" y="22835"/>
                            <a:pt x="3403" y="24613"/>
                          </a:cubicBezTo>
                          <a:cubicBezTo>
                            <a:pt x="3581" y="25794"/>
                            <a:pt x="3937" y="27115"/>
                            <a:pt x="4546" y="28842"/>
                          </a:cubicBezTo>
                          <a:cubicBezTo>
                            <a:pt x="5994" y="32715"/>
                            <a:pt x="9156" y="33477"/>
                            <a:pt x="15367" y="32906"/>
                          </a:cubicBezTo>
                          <a:cubicBezTo>
                            <a:pt x="21056" y="32410"/>
                            <a:pt x="26009" y="31712"/>
                            <a:pt x="52832" y="27940"/>
                          </a:cubicBezTo>
                          <a:lnTo>
                            <a:pt x="83882" y="23584"/>
                          </a:lnTo>
                          <a:cubicBezTo>
                            <a:pt x="100125" y="21298"/>
                            <a:pt x="114070" y="19329"/>
                            <a:pt x="121550" y="17526"/>
                          </a:cubicBezTo>
                          <a:cubicBezTo>
                            <a:pt x="126427" y="16396"/>
                            <a:pt x="130186" y="14961"/>
                            <a:pt x="130275" y="10401"/>
                          </a:cubicBezTo>
                          <a:cubicBezTo>
                            <a:pt x="130326" y="8280"/>
                            <a:pt x="130224" y="4966"/>
                            <a:pt x="129920" y="2743"/>
                          </a:cubicBezTo>
                          <a:cubicBezTo>
                            <a:pt x="129678" y="1118"/>
                            <a:pt x="130110" y="305"/>
                            <a:pt x="130987" y="178"/>
                          </a:cubicBezTo>
                          <a:cubicBezTo>
                            <a:pt x="132218" y="0"/>
                            <a:pt x="132917" y="1118"/>
                            <a:pt x="133171" y="2883"/>
                          </a:cubicBezTo>
                          <a:cubicBezTo>
                            <a:pt x="134530" y="12522"/>
                            <a:pt x="135317" y="21933"/>
                            <a:pt x="135889" y="26086"/>
                          </a:cubicBezTo>
                          <a:cubicBezTo>
                            <a:pt x="136371" y="29502"/>
                            <a:pt x="138213" y="38760"/>
                            <a:pt x="139026" y="44552"/>
                          </a:cubicBezTo>
                          <a:cubicBezTo>
                            <a:pt x="139318" y="46622"/>
                            <a:pt x="138937" y="47738"/>
                            <a:pt x="137705" y="47916"/>
                          </a:cubicBezTo>
                          <a:cubicBezTo>
                            <a:pt x="136816" y="48030"/>
                            <a:pt x="136206" y="47522"/>
                            <a:pt x="135965" y="45745"/>
                          </a:cubicBezTo>
                          <a:cubicBezTo>
                            <a:pt x="135647" y="43510"/>
                            <a:pt x="135038" y="41783"/>
                            <a:pt x="134504" y="40500"/>
                          </a:cubicBezTo>
                          <a:cubicBezTo>
                            <a:pt x="133387" y="37643"/>
                            <a:pt x="129399" y="37440"/>
                            <a:pt x="124192" y="37567"/>
                          </a:cubicBezTo>
                          <a:cubicBezTo>
                            <a:pt x="116674" y="37871"/>
                            <a:pt x="102729" y="39827"/>
                            <a:pt x="86498" y="42113"/>
                          </a:cubicBezTo>
                          <a:lnTo>
                            <a:pt x="70966" y="44298"/>
                          </a:lnTo>
                          <a:cubicBezTo>
                            <a:pt x="70255" y="44399"/>
                            <a:pt x="69963" y="44882"/>
                            <a:pt x="70027" y="45326"/>
                          </a:cubicBezTo>
                          <a:lnTo>
                            <a:pt x="77989" y="101967"/>
                          </a:lnTo>
                          <a:cubicBezTo>
                            <a:pt x="78053" y="102412"/>
                            <a:pt x="78294" y="102831"/>
                            <a:pt x="79183" y="102704"/>
                          </a:cubicBezTo>
                          <a:lnTo>
                            <a:pt x="94715" y="100519"/>
                          </a:lnTo>
                          <a:cubicBezTo>
                            <a:pt x="110946" y="98233"/>
                            <a:pt x="124891" y="96278"/>
                            <a:pt x="132371" y="94474"/>
                          </a:cubicBezTo>
                          <a:cubicBezTo>
                            <a:pt x="137248" y="93331"/>
                            <a:pt x="141007" y="91896"/>
                            <a:pt x="141083" y="87350"/>
                          </a:cubicBezTo>
                          <a:cubicBezTo>
                            <a:pt x="141146" y="85216"/>
                            <a:pt x="141045" y="81914"/>
                            <a:pt x="140727" y="79691"/>
                          </a:cubicBezTo>
                          <a:cubicBezTo>
                            <a:pt x="140499" y="78053"/>
                            <a:pt x="140931" y="77240"/>
                            <a:pt x="141807" y="77126"/>
                          </a:cubicBezTo>
                          <a:cubicBezTo>
                            <a:pt x="143039" y="76948"/>
                            <a:pt x="143737" y="78053"/>
                            <a:pt x="143991" y="79831"/>
                          </a:cubicBezTo>
                          <a:cubicBezTo>
                            <a:pt x="145350" y="89470"/>
                            <a:pt x="146125" y="98881"/>
                            <a:pt x="146709" y="103034"/>
                          </a:cubicBezTo>
                          <a:cubicBezTo>
                            <a:pt x="147192" y="106438"/>
                            <a:pt x="149033" y="115709"/>
                            <a:pt x="149871" y="121640"/>
                          </a:cubicBezTo>
                          <a:cubicBezTo>
                            <a:pt x="150138" y="123570"/>
                            <a:pt x="149757" y="124675"/>
                            <a:pt x="148525" y="124853"/>
                          </a:cubicBezTo>
                          <a:cubicBezTo>
                            <a:pt x="147636" y="124980"/>
                            <a:pt x="147027" y="124459"/>
                            <a:pt x="146773" y="122681"/>
                          </a:cubicBezTo>
                          <a:cubicBezTo>
                            <a:pt x="146468" y="120458"/>
                            <a:pt x="145858" y="118719"/>
                            <a:pt x="145325" y="117436"/>
                          </a:cubicBezTo>
                          <a:cubicBezTo>
                            <a:pt x="144195" y="114578"/>
                            <a:pt x="140207" y="114388"/>
                            <a:pt x="135012" y="114502"/>
                          </a:cubicBezTo>
                          <a:cubicBezTo>
                            <a:pt x="127494" y="114807"/>
                            <a:pt x="113549" y="116763"/>
                            <a:pt x="97319" y="119049"/>
                          </a:cubicBezTo>
                          <a:lnTo>
                            <a:pt x="66255" y="123418"/>
                          </a:lnTo>
                          <a:cubicBezTo>
                            <a:pt x="39433" y="127190"/>
                            <a:pt x="34493" y="127888"/>
                            <a:pt x="28879" y="128968"/>
                          </a:cubicBezTo>
                          <a:cubicBezTo>
                            <a:pt x="22923" y="130111"/>
                            <a:pt x="20269" y="131698"/>
                            <a:pt x="19723" y="136765"/>
                          </a:cubicBezTo>
                          <a:cubicBezTo>
                            <a:pt x="19532" y="137997"/>
                            <a:pt x="19710" y="140537"/>
                            <a:pt x="20002" y="142620"/>
                          </a:cubicBezTo>
                          <a:cubicBezTo>
                            <a:pt x="20231" y="144246"/>
                            <a:pt x="20002" y="145185"/>
                            <a:pt x="18770" y="145363"/>
                          </a:cubicBezTo>
                          <a:cubicBezTo>
                            <a:pt x="17526" y="145541"/>
                            <a:pt x="17030" y="144550"/>
                            <a:pt x="16738" y="142468"/>
                          </a:cubicBezTo>
                          <a:cubicBezTo>
                            <a:pt x="15621" y="134467"/>
                            <a:pt x="14833" y="125056"/>
                            <a:pt x="14274" y="121043"/>
                          </a:cubicBezTo>
                          <a:cubicBezTo>
                            <a:pt x="13766" y="117487"/>
                            <a:pt x="11925" y="108228"/>
                            <a:pt x="11112" y="102450"/>
                          </a:cubicBezTo>
                          <a:cubicBezTo>
                            <a:pt x="10820" y="100367"/>
                            <a:pt x="11023" y="99288"/>
                            <a:pt x="12268" y="99110"/>
                          </a:cubicBezTo>
                          <a:cubicBezTo>
                            <a:pt x="13500" y="98932"/>
                            <a:pt x="13982" y="99770"/>
                            <a:pt x="14224" y="101548"/>
                          </a:cubicBezTo>
                          <a:cubicBezTo>
                            <a:pt x="14389" y="102742"/>
                            <a:pt x="14757" y="104050"/>
                            <a:pt x="15367" y="105777"/>
                          </a:cubicBezTo>
                          <a:cubicBezTo>
                            <a:pt x="16802" y="109664"/>
                            <a:pt x="19977" y="110413"/>
                            <a:pt x="26200" y="109854"/>
                          </a:cubicBezTo>
                          <a:cubicBezTo>
                            <a:pt x="31877" y="109359"/>
                            <a:pt x="36830" y="108660"/>
                            <a:pt x="63651" y="104888"/>
                          </a:cubicBezTo>
                          <a:lnTo>
                            <a:pt x="67360" y="104368"/>
                          </a:lnTo>
                          <a:cubicBezTo>
                            <a:pt x="68236" y="104241"/>
                            <a:pt x="68528" y="103745"/>
                            <a:pt x="68464" y="103301"/>
                          </a:cubicBezTo>
                          <a:close/>
                          <a:moveTo>
                            <a:pt x="60502" y="46672"/>
                          </a:move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z w:val="22"/>
          <w:szCs w:val="22"/>
        </w:rPr>
        <w:t>PO Box 224571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2250" w:h="15850"/>
          <w:pgMar w:top="500" w:right="500" w:bottom="400" w:left="500" w:header="708" w:footer="708" w:gutter="0"/>
          <w:docGrid w:linePitch="360"/>
        </w:sectPr>
        <w:spacing w:before="0" w:after="0" w:line="363" w:lineRule="exact"/>
        <w:ind w:left="4128" w:right="0" w:firstLine="0"/>
      </w:pPr>
      <w:r>
        <w:drawing>
          <wp:anchor simplePos="0" relativeHeight="251658288" behindDoc="0" locked="0" layoutInCell="1" allowOverlap="1">
            <wp:simplePos x="0" y="0"/>
            <wp:positionH relativeFrom="page">
              <wp:posOffset>2266033</wp:posOffset>
            </wp:positionH>
            <wp:positionV relativeFrom="line">
              <wp:posOffset>147119</wp:posOffset>
            </wp:positionV>
            <wp:extent cx="140436" cy="79793"/>
            <wp:effectExtent l="0" t="0" r="0" b="0"/>
            <wp:wrapNone/>
            <wp:docPr id="359" name="Freeform 3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0436" cy="79793"/>
                    </a:xfrm>
                    <a:custGeom>
                      <a:rect l="l" t="t" r="r" b="b"/>
                      <a:pathLst>
                        <a:path w="140436" h="79793">
                          <a:moveTo>
                            <a:pt x="9398" y="2463"/>
                          </a:moveTo>
                          <a:cubicBezTo>
                            <a:pt x="11010" y="304"/>
                            <a:pt x="11963" y="0"/>
                            <a:pt x="15836" y="635"/>
                          </a:cubicBezTo>
                          <a:cubicBezTo>
                            <a:pt x="25514" y="2222"/>
                            <a:pt x="35966" y="4545"/>
                            <a:pt x="38760" y="5142"/>
                          </a:cubicBezTo>
                          <a:cubicBezTo>
                            <a:pt x="41376" y="5726"/>
                            <a:pt x="43230" y="6488"/>
                            <a:pt x="43040" y="7669"/>
                          </a:cubicBezTo>
                          <a:cubicBezTo>
                            <a:pt x="42824" y="9003"/>
                            <a:pt x="41211" y="8889"/>
                            <a:pt x="39801" y="8660"/>
                          </a:cubicBezTo>
                          <a:cubicBezTo>
                            <a:pt x="37515" y="8279"/>
                            <a:pt x="33731" y="8266"/>
                            <a:pt x="30619" y="8520"/>
                          </a:cubicBezTo>
                          <a:cubicBezTo>
                            <a:pt x="17068" y="9638"/>
                            <a:pt x="10896" y="17576"/>
                            <a:pt x="9398" y="26732"/>
                          </a:cubicBezTo>
                          <a:cubicBezTo>
                            <a:pt x="7214" y="40029"/>
                            <a:pt x="16878" y="48284"/>
                            <a:pt x="26200" y="49808"/>
                          </a:cubicBezTo>
                          <a:cubicBezTo>
                            <a:pt x="34823" y="51218"/>
                            <a:pt x="43268" y="50329"/>
                            <a:pt x="56718" y="39940"/>
                          </a:cubicBezTo>
                          <a:lnTo>
                            <a:pt x="64160" y="34187"/>
                          </a:lnTo>
                          <a:cubicBezTo>
                            <a:pt x="81953" y="20408"/>
                            <a:pt x="95186" y="16813"/>
                            <a:pt x="109423" y="19150"/>
                          </a:cubicBezTo>
                          <a:cubicBezTo>
                            <a:pt x="128765" y="22313"/>
                            <a:pt x="140436" y="38175"/>
                            <a:pt x="137071" y="58711"/>
                          </a:cubicBezTo>
                          <a:cubicBezTo>
                            <a:pt x="135496" y="68312"/>
                            <a:pt x="132727" y="74230"/>
                            <a:pt x="130860" y="77875"/>
                          </a:cubicBezTo>
                          <a:cubicBezTo>
                            <a:pt x="130289" y="79145"/>
                            <a:pt x="129641" y="79793"/>
                            <a:pt x="128409" y="79590"/>
                          </a:cubicBezTo>
                          <a:cubicBezTo>
                            <a:pt x="126136" y="79209"/>
                            <a:pt x="121119" y="77786"/>
                            <a:pt x="107403" y="75551"/>
                          </a:cubicBezTo>
                          <a:cubicBezTo>
                            <a:pt x="103530" y="74903"/>
                            <a:pt x="102196" y="74243"/>
                            <a:pt x="102400" y="73062"/>
                          </a:cubicBezTo>
                          <a:cubicBezTo>
                            <a:pt x="102565" y="72020"/>
                            <a:pt x="103695" y="71754"/>
                            <a:pt x="105803" y="72097"/>
                          </a:cubicBezTo>
                          <a:cubicBezTo>
                            <a:pt x="107391" y="72351"/>
                            <a:pt x="112953" y="72516"/>
                            <a:pt x="118046" y="70153"/>
                          </a:cubicBezTo>
                          <a:cubicBezTo>
                            <a:pt x="121742" y="68490"/>
                            <a:pt x="127723" y="65073"/>
                            <a:pt x="129298" y="55472"/>
                          </a:cubicBezTo>
                          <a:cubicBezTo>
                            <a:pt x="131089" y="44538"/>
                            <a:pt x="124612" y="36651"/>
                            <a:pt x="114058" y="34924"/>
                          </a:cubicBezTo>
                          <a:cubicBezTo>
                            <a:pt x="105968" y="33603"/>
                            <a:pt x="99263" y="35991"/>
                            <a:pt x="86169" y="46430"/>
                          </a:cubicBezTo>
                          <a:lnTo>
                            <a:pt x="81800" y="49961"/>
                          </a:lnTo>
                          <a:cubicBezTo>
                            <a:pt x="62865" y="65213"/>
                            <a:pt x="49695" y="69582"/>
                            <a:pt x="32981" y="66839"/>
                          </a:cubicBezTo>
                          <a:cubicBezTo>
                            <a:pt x="22783" y="65175"/>
                            <a:pt x="11176" y="59930"/>
                            <a:pt x="4661" y="47941"/>
                          </a:cubicBezTo>
                          <a:cubicBezTo>
                            <a:pt x="242" y="39635"/>
                            <a:pt x="0" y="31114"/>
                            <a:pt x="1296" y="23278"/>
                          </a:cubicBezTo>
                          <a:cubicBezTo>
                            <a:pt x="2693" y="14718"/>
                            <a:pt x="5017" y="8266"/>
                            <a:pt x="9398" y="2463"/>
                          </a:cubicBezTo>
                        </a:path>
                      </a:pathLst>
                    </a:custGeom>
                    <a:solidFill>
                      <a:srgbClr val="6F59A4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z w:val="22"/>
          <w:szCs w:val="22"/>
        </w:rPr>
        <w:t>Dallas, </w:t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pacing w:val="-25"/>
          <w:sz w:val="22"/>
          <w:szCs w:val="22"/>
        </w:rPr>
        <w:t>T</w:t>
      </w:r>
      <w:r>
        <w:rPr sz="22" baseline="0" dirty="0">
          <w:jc w:val="left"/>
          <w:rFonts w:ascii="Palatino-Italic" w:hAnsi="Palatino-Italic" w:cs="Palatino-Italic"/>
          <w:i/>
          <w:iCs/>
          <w:color w:val="000000"/>
          <w:sz w:val="22"/>
          <w:szCs w:val="22"/>
        </w:rPr>
        <w:t>exas 75222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r/>
    </w:p>
    <w:sectPr>
      <w:type w:val="continuous"/>
      <w:pgSz w:w="12250" w:h="15850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uturaBT-Bold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4" w:fontKey="{E06EE4F7-F274-43B7-88C4-7413811EE705}"/>
  </w:font>
  <w:font w:name="FuturaBT-BoldCondensed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11" w:fontKey="{FBC30DFA-F70B-4E32-8CDE-664FDB673AAF}"/>
  </w:font>
  <w:font w:name="Futura-CondensedExtraBold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2" w:fontKey="{5C2AB37D-BEF7-4434-A4FC-91B5147D5931}"/>
  </w:font>
  <w:font w:name="Futura-CondensedExtraBold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8" w:fontKey="{4087E0DF-4A45-439D-9AEA-DF359386BAF5}"/>
  </w:font>
  <w:font w:name="Futura-CondensedMedium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3" w:fontKey="{85E39283-ED30-4DAF-82ED-D53C60B9E22E}"/>
  </w:font>
  <w:font w:name="Futura-Medium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9" w:fontKey="{E0885A7C-CD6B-4357-BEBA-2D49BC6212EF}"/>
  </w:font>
  <w:font w:name="Palatino-Bold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1" w:fontKey="{88590183-1535-4FCB-8F1B-4B360D1471FC}"/>
  </w:font>
  <w:font w:name="Palatino-Bold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6" w:fontKey="{A4F8CDD8-17DE-400B-8281-65F0341015CB}"/>
  </w:font>
  <w:font w:name="Palatino-BoldItalic">
    <w:panose1 w:val="02000603000000000000"/>
    <w:charset w:val="00"/>
    <w:family w:val="auto"/>
    <w:pitch w:val="variable"/>
    <w:sig w:usb0="80000000" w:usb1="00000000" w:usb2="00000000" w:usb3="00000000" w:csb0="00000000" w:csb1="00000000"/>
    <w:embedBoldItalic r:id="rId7" w:fontKey="{D9301355-4944-410C-B6DB-3CD34711520D}"/>
  </w:font>
  <w:font w:name="Palatino-Italic">
    <w:panose1 w:val="02000603000000000000"/>
    <w:charset w:val="00"/>
    <w:family w:val="auto"/>
    <w:pitch w:val="variable"/>
    <w:sig w:usb0="80000000" w:usb1="00000000" w:usb2="00000000" w:usb3="00000000" w:csb0="00000000" w:csb1="00000000"/>
    <w:embedItalic r:id="rId10" w:fontKey="{3124E22D-0C69-4F4C-AC25-E9C3380CD98D}"/>
  </w:font>
  <w:font w:name="Palatino-Roman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5" w:fontKey="{B7178A7F-70CA-42E6-8820-04E7D0618E4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4" Type="http://schemas.openxmlformats.org/officeDocument/2006/relationships/image" Target="media/image104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hyperlink" TargetMode="External" Target="mailto:info@helpinghandsopenhearts.com"/><Relationship Id="rId110" Type="http://schemas.openxmlformats.org/officeDocument/2006/relationships/image" Target="media/image110.png"/><Relationship Id="rId114" Type="http://schemas.openxmlformats.org/officeDocument/2006/relationships/image" Target="media/image114.png"/><Relationship Id="rId118" Type="http://schemas.openxmlformats.org/officeDocument/2006/relationships/image" Target="media/image118.png"/><Relationship Id="rId120" Type="http://schemas.openxmlformats.org/officeDocument/2006/relationships/image" Target="media/image120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30" Type="http://schemas.openxmlformats.org/officeDocument/2006/relationships/image" Target="media/image130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40" Type="http://schemas.openxmlformats.org/officeDocument/2006/relationships/image" Target="media/image140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55" Type="http://schemas.openxmlformats.org/officeDocument/2006/relationships/image" Target="media/image155.png"/><Relationship Id="rId161" Type="http://schemas.openxmlformats.org/officeDocument/2006/relationships/image" Target="media/image161.png"/><Relationship Id="rId167" Type="http://schemas.openxmlformats.org/officeDocument/2006/relationships/image" Target="media/image167.png"/><Relationship Id="rId171" Type="http://schemas.openxmlformats.org/officeDocument/2006/relationships/image" Target="media/image171.png"/><Relationship Id="rId175" Type="http://schemas.openxmlformats.org/officeDocument/2006/relationships/image" Target="media/image175.png"/><Relationship Id="rId177" Type="http://schemas.openxmlformats.org/officeDocument/2006/relationships/image" Target="media/image177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2" Type="http://schemas.openxmlformats.org/officeDocument/2006/relationships/image" Target="media/image182.png"/><Relationship Id="rId183" Type="http://schemas.openxmlformats.org/officeDocument/2006/relationships/image" Target="media/image183.png"/><Relationship Id="rId187" Type="http://schemas.openxmlformats.org/officeDocument/2006/relationships/image" Target="media/image187.png"/><Relationship Id="rId190" Type="http://schemas.openxmlformats.org/officeDocument/2006/relationships/image" Target="media/image190.png"/><Relationship Id="rId191" Type="http://schemas.openxmlformats.org/officeDocument/2006/relationships/image" Target="media/image191.png"/><Relationship Id="rId193" Type="http://schemas.openxmlformats.org/officeDocument/2006/relationships/image" Target="media/image193.png"/><Relationship Id="rId194" Type="http://schemas.openxmlformats.org/officeDocument/2006/relationships/image" Target="media/image194.png"/><Relationship Id="rId197" Type="http://schemas.openxmlformats.org/officeDocument/2006/relationships/image" Target="media/image197.png"/><Relationship Id="rId198" Type="http://schemas.openxmlformats.org/officeDocument/2006/relationships/image" Target="media/image198.png"/><Relationship Id="rId201" Type="http://schemas.openxmlformats.org/officeDocument/2006/relationships/image" Target="media/image201.png"/><Relationship Id="rId202" Type="http://schemas.openxmlformats.org/officeDocument/2006/relationships/image" Target="media/image202.png"/><Relationship Id="rId213" Type="http://schemas.openxmlformats.org/officeDocument/2006/relationships/image" Target="media/image213.png"/><Relationship Id="rId219" Type="http://schemas.openxmlformats.org/officeDocument/2006/relationships/image" Target="media/image219.png"/><Relationship Id="rId225" Type="http://schemas.openxmlformats.org/officeDocument/2006/relationships/image" Target="media/image225.png"/><Relationship Id="rId229" Type="http://schemas.openxmlformats.org/officeDocument/2006/relationships/image" Target="media/image229.png"/><Relationship Id="rId232" Type="http://schemas.openxmlformats.org/officeDocument/2006/relationships/image" Target="media/image232.png"/><Relationship Id="rId233" Type="http://schemas.openxmlformats.org/officeDocument/2006/relationships/image" Target="media/image233.png"/><Relationship Id="rId244" Type="http://schemas.openxmlformats.org/officeDocument/2006/relationships/image" Target="media/image244.png"/><Relationship Id="rId250" Type="http://schemas.openxmlformats.org/officeDocument/2006/relationships/image" Target="media/image250.png"/><Relationship Id="rId256" Type="http://schemas.openxmlformats.org/officeDocument/2006/relationships/image" Target="media/image256.png"/><Relationship Id="rId263" Type="http://schemas.openxmlformats.org/officeDocument/2006/relationships/image" Target="media/image263.png"/><Relationship Id="rId266" Type="http://schemas.openxmlformats.org/officeDocument/2006/relationships/image" Target="media/image266.png"/><Relationship Id="rId267" Type="http://schemas.openxmlformats.org/officeDocument/2006/relationships/image" Target="media/image267.png"/><Relationship Id="rId278" Type="http://schemas.openxmlformats.org/officeDocument/2006/relationships/image" Target="media/image278.png"/><Relationship Id="rId284" Type="http://schemas.openxmlformats.org/officeDocument/2006/relationships/image" Target="media/image284.png"/><Relationship Id="rId290" Type="http://schemas.openxmlformats.org/officeDocument/2006/relationships/hyperlink" TargetMode="External" Target="mailto:helpinghandsopenheartsdallas@yahoo.com"/><Relationship Id="rId303" Type="http://schemas.openxmlformats.org/officeDocument/2006/relationships/hyperlink" TargetMode="External" Target="https://helpinghandsopenhearts.com/donate"/><Relationship Id="rId304" Type="http://schemas.openxmlformats.org/officeDocument/2006/relationships/image" Target="media/image304.png"/><Relationship Id="rId307" Type="http://schemas.openxmlformats.org/officeDocument/2006/relationships/image" Target="media/image307.png"/><Relationship Id="rId308" Type="http://schemas.openxmlformats.org/officeDocument/2006/relationships/hyperlink" TargetMode="External" Target="http://www.Paypal.me/HHOH"/><Relationship Id="rId309" Type="http://schemas.openxmlformats.org/officeDocument/2006/relationships/image" Target="media/image309.png"/><Relationship Id="rId320" Type="http://schemas.openxmlformats.org/officeDocument/2006/relationships/image" Target="media/image320.png"/><Relationship Id="rId326" Type="http://schemas.openxmlformats.org/officeDocument/2006/relationships/image" Target="media/image326.png"/><Relationship Id="rId332" Type="http://schemas.openxmlformats.org/officeDocument/2006/relationships/image" Target="media/image332.png"/><Relationship Id="rId333" Type="http://schemas.openxmlformats.org/officeDocument/2006/relationships/image" Target="media/image333.png"/><Relationship Id="rId336" Type="http://schemas.openxmlformats.org/officeDocument/2006/relationships/image" Target="media/image336.png"/><Relationship Id="rId337" Type="http://schemas.openxmlformats.org/officeDocument/2006/relationships/image" Target="media/image337.png"/><Relationship Id="rId348" Type="http://schemas.openxmlformats.org/officeDocument/2006/relationships/image" Target="media/image348.png"/><Relationship Id="rId354" Type="http://schemas.openxmlformats.org/officeDocument/2006/relationships/image" Target="media/image354.png"/></Relationships>
</file>

<file path=word/_rels/fontTable.xml.rels><?xml version="1.0" encoding="UTF-8"?><Relationships xmlns="http://schemas.openxmlformats.org/package/2006/relationships"><Relationship Id="rId1" Type="http://schemas.openxmlformats.org/officeDocument/2006/relationships/font" Target="../fonts/font1.odttf"/><Relationship Id="rId2" Type="http://schemas.openxmlformats.org/officeDocument/2006/relationships/font" Target="../fonts/font2.odttf"/><Relationship Id="rId3" Type="http://schemas.openxmlformats.org/officeDocument/2006/relationships/font" Target="../fonts/font3.odttf"/><Relationship Id="rId4" Type="http://schemas.openxmlformats.org/officeDocument/2006/relationships/font" Target="../fonts/font4.odttf"/><Relationship Id="rId5" Type="http://schemas.openxmlformats.org/officeDocument/2006/relationships/font" Target="../fonts/font5.odttf"/><Relationship Id="rId6" Type="http://schemas.openxmlformats.org/officeDocument/2006/relationships/font" Target="../fonts/font6.odttf"/><Relationship Id="rId7" Type="http://schemas.openxmlformats.org/officeDocument/2006/relationships/font" Target="../fonts/font7.odttf"/><Relationship Id="rId8" Type="http://schemas.openxmlformats.org/officeDocument/2006/relationships/font" Target="../fonts/font8.odttf"/><Relationship Id="rId9" Type="http://schemas.openxmlformats.org/officeDocument/2006/relationships/font" Target="../fonts/font9.odttf"/><Relationship Id="rId10" Type="http://schemas.openxmlformats.org/officeDocument/2006/relationships/font" Target="../fonts/font10.odttf"/><Relationship Id="rId11" Type="http://schemas.openxmlformats.org/officeDocument/2006/relationships/font" Target="../fonts/font1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2024-08-01T20:42:39Z</dcterms:created>
  <dcterms:modified xsi:type="dcterms:W3CDTF">2024-08-01T20:42:39Z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