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837" w:type="pct"/>
        <w:tblLook w:val="04A0" w:firstRow="1" w:lastRow="0" w:firstColumn="1" w:lastColumn="0" w:noHBand="0" w:noVBand="1"/>
      </w:tblPr>
      <w:tblGrid>
        <w:gridCol w:w="31679"/>
      </w:tblGrid>
      <w:tr w:rsidR="00760710" w14:paraId="0820C596" w14:textId="77777777" w:rsidTr="00942CB1">
        <w:trPr>
          <w:trHeight w:val="1080"/>
        </w:trPr>
        <w:tc>
          <w:tcPr>
            <w:tcW w:w="5000" w:type="pct"/>
            <w:shd w:val="clear" w:color="auto" w:fill="FFFFFF" w:themeFill="background1"/>
          </w:tcPr>
          <w:bookmarkStart w:id="0" w:name="_GoBack"/>
          <w:bookmarkEnd w:id="0"/>
          <w:p w14:paraId="0DDD916D" w14:textId="1BE16204" w:rsidR="00D30463" w:rsidRPr="00E742C4" w:rsidRDefault="00D443DA" w:rsidP="00817BA2">
            <w:pPr>
              <w:pStyle w:val="Month"/>
              <w:rPr>
                <w:color w:val="FF6600"/>
              </w:rPr>
            </w:pPr>
            <w:r w:rsidRPr="00F45855">
              <w:rPr>
                <w:color w:val="FF6600"/>
                <w:sz w:val="96"/>
                <w:szCs w:val="96"/>
              </w:rPr>
              <w:fldChar w:fldCharType="begin"/>
            </w:r>
            <w:r w:rsidRPr="00F45855">
              <w:rPr>
                <w:color w:val="FF6600"/>
                <w:sz w:val="96"/>
                <w:szCs w:val="96"/>
              </w:rPr>
              <w:instrText xml:space="preserve"> DOCVARIABLE  MonthStart \@ MMMM \* MERGEFORMAT </w:instrText>
            </w:r>
            <w:r w:rsidRPr="00F45855">
              <w:rPr>
                <w:color w:val="FF6600"/>
                <w:sz w:val="96"/>
                <w:szCs w:val="96"/>
              </w:rPr>
              <w:fldChar w:fldCharType="separate"/>
            </w:r>
            <w:r w:rsidR="00E742C4" w:rsidRPr="00F45855">
              <w:rPr>
                <w:color w:val="FF6600"/>
                <w:sz w:val="96"/>
                <w:szCs w:val="96"/>
              </w:rPr>
              <w:t>July</w:t>
            </w:r>
            <w:r w:rsidRPr="00F45855">
              <w:rPr>
                <w:color w:val="FF6600"/>
                <w:sz w:val="96"/>
                <w:szCs w:val="96"/>
              </w:rPr>
              <w:fldChar w:fldCharType="end"/>
            </w:r>
            <w:r w:rsidR="00942CB1">
              <w:rPr>
                <w:color w:val="FF6600"/>
              </w:rPr>
              <w:t xml:space="preserve">  </w:t>
            </w:r>
            <w:r w:rsidR="00817BA2">
              <w:rPr>
                <w:color w:val="FF6600"/>
              </w:rPr>
              <w:t xml:space="preserve">         </w:t>
            </w:r>
            <w:r w:rsidR="00817BA2">
              <w:rPr>
                <w:b/>
                <w:bCs/>
                <w:i/>
                <w:color w:val="FFC000"/>
                <w:sz w:val="44"/>
                <w:szCs w:val="44"/>
              </w:rPr>
              <w:t>*S</w:t>
            </w:r>
            <w:r w:rsidR="00942CB1" w:rsidRPr="00817BA2">
              <w:rPr>
                <w:b/>
                <w:bCs/>
                <w:i/>
                <w:color w:val="FFC000"/>
                <w:sz w:val="44"/>
                <w:szCs w:val="44"/>
              </w:rPr>
              <w:t>pecial Guest</w:t>
            </w:r>
            <w:r w:rsidR="00817BA2">
              <w:rPr>
                <w:i/>
                <w:color w:val="FFC000"/>
                <w:sz w:val="44"/>
                <w:szCs w:val="44"/>
              </w:rPr>
              <w:t>*</w:t>
            </w:r>
            <w:r w:rsidR="00760710" w:rsidRPr="00CD1950">
              <w:rPr>
                <w:i/>
                <w:color w:val="FFC000"/>
              </w:rPr>
              <w:t xml:space="preserve">   </w:t>
            </w:r>
            <w:r w:rsidR="00760710" w:rsidRPr="00CD1950">
              <w:rPr>
                <w:color w:val="FF6600"/>
                <w:sz w:val="44"/>
                <w:szCs w:val="44"/>
              </w:rPr>
              <w:t xml:space="preserve">  </w:t>
            </w:r>
            <w:r w:rsidR="00CD1950">
              <w:rPr>
                <w:color w:val="FF6600"/>
                <w:sz w:val="44"/>
                <w:szCs w:val="44"/>
              </w:rPr>
              <w:t xml:space="preserve">    </w:t>
            </w:r>
            <w:r w:rsidR="00760710" w:rsidRPr="00CD1950">
              <w:rPr>
                <w:color w:val="FF6600"/>
                <w:sz w:val="44"/>
                <w:szCs w:val="44"/>
              </w:rPr>
              <w:t xml:space="preserve">                 </w:t>
            </w:r>
            <w:r w:rsidR="00817BA2">
              <w:rPr>
                <w:color w:val="FF6600"/>
                <w:sz w:val="44"/>
                <w:szCs w:val="44"/>
              </w:rPr>
              <w:t xml:space="preserve"> </w:t>
            </w:r>
            <w:r w:rsidR="00760710" w:rsidRPr="00CD1950">
              <w:rPr>
                <w:color w:val="FF6600"/>
                <w:sz w:val="44"/>
                <w:szCs w:val="44"/>
              </w:rPr>
              <w:t xml:space="preserve">    </w:t>
            </w:r>
            <w:r w:rsidR="00760710" w:rsidRPr="00760710">
              <w:rPr>
                <w:color w:val="FF6600"/>
                <w:sz w:val="44"/>
                <w:szCs w:val="44"/>
              </w:rPr>
              <w:t>201</w:t>
            </w:r>
            <w:r w:rsidR="009141D9">
              <w:rPr>
                <w:color w:val="FF6600"/>
                <w:sz w:val="44"/>
                <w:szCs w:val="44"/>
              </w:rPr>
              <w:t>9</w:t>
            </w:r>
          </w:p>
        </w:tc>
      </w:tr>
    </w:tbl>
    <w:tbl>
      <w:tblPr>
        <w:tblStyle w:val="TableCalendar"/>
        <w:tblW w:w="0" w:type="auto"/>
        <w:tblLayout w:type="fixed"/>
        <w:tblLook w:val="0420" w:firstRow="1" w:lastRow="0" w:firstColumn="0" w:lastColumn="0" w:noHBand="0" w:noVBand="1"/>
      </w:tblPr>
      <w:tblGrid>
        <w:gridCol w:w="2088"/>
        <w:gridCol w:w="2070"/>
        <w:gridCol w:w="2106"/>
        <w:gridCol w:w="2088"/>
        <w:gridCol w:w="2106"/>
        <w:gridCol w:w="2070"/>
        <w:gridCol w:w="2070"/>
      </w:tblGrid>
      <w:tr w:rsidR="00D30463" w14:paraId="70F61E85" w14:textId="77777777" w:rsidTr="002E7D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88" w:type="dxa"/>
            <w:shd w:val="clear" w:color="auto" w:fill="FF6600"/>
          </w:tcPr>
          <w:p w14:paraId="6C48CDCD" w14:textId="77777777" w:rsidR="00D30463" w:rsidRPr="00E742C4" w:rsidRDefault="00900BAE">
            <w:pPr>
              <w:pStyle w:val="Days"/>
              <w:rPr>
                <w:b/>
                <w:color w:val="000000" w:themeColor="text1"/>
              </w:rPr>
            </w:pPr>
            <w:r w:rsidRPr="00E742C4">
              <w:rPr>
                <w:b/>
                <w:color w:val="000000" w:themeColor="text1"/>
              </w:rPr>
              <w:t>Sunday</w:t>
            </w:r>
          </w:p>
        </w:tc>
        <w:tc>
          <w:tcPr>
            <w:tcW w:w="2070" w:type="dxa"/>
            <w:shd w:val="clear" w:color="auto" w:fill="FFA513"/>
          </w:tcPr>
          <w:p w14:paraId="400C2829" w14:textId="77777777" w:rsidR="00D30463" w:rsidRPr="00E742C4" w:rsidRDefault="00900BAE">
            <w:pPr>
              <w:pStyle w:val="Days"/>
              <w:rPr>
                <w:b/>
                <w:color w:val="000000" w:themeColor="text1"/>
              </w:rPr>
            </w:pPr>
            <w:r w:rsidRPr="00E742C4">
              <w:rPr>
                <w:b/>
                <w:color w:val="000000" w:themeColor="text1"/>
              </w:rPr>
              <w:t>Monday</w:t>
            </w:r>
          </w:p>
        </w:tc>
        <w:tc>
          <w:tcPr>
            <w:tcW w:w="2106" w:type="dxa"/>
            <w:shd w:val="clear" w:color="auto" w:fill="FF6600"/>
          </w:tcPr>
          <w:p w14:paraId="2D6D7BF2" w14:textId="77777777" w:rsidR="00D30463" w:rsidRPr="00E742C4" w:rsidRDefault="00900BAE">
            <w:pPr>
              <w:pStyle w:val="Days"/>
              <w:rPr>
                <w:b/>
                <w:color w:val="000000" w:themeColor="text1"/>
              </w:rPr>
            </w:pPr>
            <w:r w:rsidRPr="00E742C4">
              <w:rPr>
                <w:b/>
                <w:color w:val="000000" w:themeColor="text1"/>
              </w:rPr>
              <w:t>Tuesday</w:t>
            </w:r>
          </w:p>
        </w:tc>
        <w:tc>
          <w:tcPr>
            <w:tcW w:w="2088" w:type="dxa"/>
            <w:shd w:val="clear" w:color="auto" w:fill="FFA513"/>
          </w:tcPr>
          <w:p w14:paraId="5C38BE97" w14:textId="77777777" w:rsidR="00D30463" w:rsidRPr="00E742C4" w:rsidRDefault="00900BAE">
            <w:pPr>
              <w:pStyle w:val="Days"/>
              <w:rPr>
                <w:b/>
                <w:color w:val="000000" w:themeColor="text1"/>
              </w:rPr>
            </w:pPr>
            <w:r w:rsidRPr="00E742C4">
              <w:rPr>
                <w:b/>
                <w:color w:val="000000" w:themeColor="text1"/>
              </w:rPr>
              <w:t>Wednesday</w:t>
            </w:r>
          </w:p>
        </w:tc>
        <w:tc>
          <w:tcPr>
            <w:tcW w:w="2106" w:type="dxa"/>
            <w:shd w:val="clear" w:color="auto" w:fill="FF6600"/>
          </w:tcPr>
          <w:p w14:paraId="07F4923B" w14:textId="77777777" w:rsidR="00D30463" w:rsidRPr="00E742C4" w:rsidRDefault="00900BAE">
            <w:pPr>
              <w:pStyle w:val="Days"/>
              <w:rPr>
                <w:b/>
                <w:color w:val="000000" w:themeColor="text1"/>
              </w:rPr>
            </w:pPr>
            <w:r w:rsidRPr="00E742C4">
              <w:rPr>
                <w:b/>
                <w:color w:val="000000" w:themeColor="text1"/>
              </w:rPr>
              <w:t>Thursday</w:t>
            </w:r>
          </w:p>
        </w:tc>
        <w:tc>
          <w:tcPr>
            <w:tcW w:w="2070" w:type="dxa"/>
            <w:shd w:val="clear" w:color="auto" w:fill="FFA513"/>
          </w:tcPr>
          <w:p w14:paraId="4C9AA013" w14:textId="77777777" w:rsidR="00D30463" w:rsidRPr="00E742C4" w:rsidRDefault="00900BAE">
            <w:pPr>
              <w:pStyle w:val="Days"/>
              <w:rPr>
                <w:b/>
                <w:color w:val="000000" w:themeColor="text1"/>
              </w:rPr>
            </w:pPr>
            <w:r w:rsidRPr="00E742C4">
              <w:rPr>
                <w:b/>
                <w:color w:val="000000" w:themeColor="text1"/>
              </w:rPr>
              <w:t>Friday</w:t>
            </w:r>
          </w:p>
        </w:tc>
        <w:tc>
          <w:tcPr>
            <w:tcW w:w="2070" w:type="dxa"/>
            <w:shd w:val="clear" w:color="auto" w:fill="FF6600"/>
          </w:tcPr>
          <w:p w14:paraId="62FBCD0C" w14:textId="77777777" w:rsidR="00D30463" w:rsidRPr="00E742C4" w:rsidRDefault="00900BAE">
            <w:pPr>
              <w:pStyle w:val="Days"/>
              <w:rPr>
                <w:b/>
                <w:color w:val="000000" w:themeColor="text1"/>
              </w:rPr>
            </w:pPr>
            <w:r w:rsidRPr="00E742C4">
              <w:rPr>
                <w:b/>
                <w:color w:val="000000" w:themeColor="text1"/>
              </w:rPr>
              <w:t>Saturday</w:t>
            </w:r>
          </w:p>
        </w:tc>
      </w:tr>
      <w:tr w:rsidR="00D443DA" w14:paraId="48B31779" w14:textId="77777777" w:rsidTr="002E7D3D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2CFDDA5D" w14:textId="77A80619" w:rsidR="00D443DA" w:rsidRPr="005502B9" w:rsidRDefault="00D443DA">
            <w:pPr>
              <w:pStyle w:val="Dates"/>
              <w:rPr>
                <w:sz w:val="36"/>
                <w:szCs w:val="36"/>
              </w:rPr>
            </w:pPr>
          </w:p>
        </w:tc>
        <w:tc>
          <w:tcPr>
            <w:tcW w:w="2070" w:type="dxa"/>
            <w:tcBorders>
              <w:top w:val="single" w:sz="6" w:space="0" w:color="BFBFBF" w:themeColor="background1" w:themeShade="BF"/>
              <w:bottom w:val="nil"/>
            </w:tcBorders>
          </w:tcPr>
          <w:p w14:paraId="21AEF9FA" w14:textId="3FD40CE5" w:rsidR="00D443DA" w:rsidRPr="00E742C4" w:rsidRDefault="002E7D3D" w:rsidP="00DF39AB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</w:t>
            </w:r>
            <w:r w:rsidRPr="002E7D3D">
              <w:rPr>
                <w:color w:val="FF0000"/>
                <w:sz w:val="32"/>
                <w:szCs w:val="32"/>
              </w:rPr>
              <w:t>Welcome</w:t>
            </w:r>
            <w:r>
              <w:rPr>
                <w:color w:val="FF0000"/>
                <w:sz w:val="32"/>
                <w:szCs w:val="32"/>
              </w:rPr>
              <w:t>!</w:t>
            </w:r>
            <w:r>
              <w:rPr>
                <w:sz w:val="32"/>
                <w:szCs w:val="32"/>
              </w:rPr>
              <w:t xml:space="preserve">   </w:t>
            </w:r>
            <w:r w:rsidR="009141D9">
              <w:rPr>
                <w:sz w:val="32"/>
                <w:szCs w:val="32"/>
              </w:rPr>
              <w:t>1</w:t>
            </w:r>
          </w:p>
        </w:tc>
        <w:tc>
          <w:tcPr>
            <w:tcW w:w="2106" w:type="dxa"/>
            <w:tcBorders>
              <w:top w:val="single" w:sz="6" w:space="0" w:color="BFBFBF" w:themeColor="background1" w:themeShade="BF"/>
              <w:bottom w:val="nil"/>
            </w:tcBorders>
          </w:tcPr>
          <w:p w14:paraId="50B8BDA4" w14:textId="76458404" w:rsidR="00D443DA" w:rsidRPr="00E742C4" w:rsidRDefault="009141D9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5A5023E7" w14:textId="1ACD4622" w:rsidR="00D443DA" w:rsidRPr="00E742C4" w:rsidRDefault="009141D9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2106" w:type="dxa"/>
            <w:tcBorders>
              <w:top w:val="single" w:sz="6" w:space="0" w:color="BFBFBF" w:themeColor="background1" w:themeShade="BF"/>
              <w:bottom w:val="nil"/>
            </w:tcBorders>
          </w:tcPr>
          <w:p w14:paraId="4F7E4143" w14:textId="69CCC716" w:rsidR="00D443DA" w:rsidRPr="00E742C4" w:rsidRDefault="009141D9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2070" w:type="dxa"/>
            <w:tcBorders>
              <w:top w:val="single" w:sz="6" w:space="0" w:color="BFBFBF" w:themeColor="background1" w:themeShade="BF"/>
              <w:bottom w:val="nil"/>
            </w:tcBorders>
          </w:tcPr>
          <w:p w14:paraId="399A9A35" w14:textId="129CA620" w:rsidR="00D443DA" w:rsidRPr="00E742C4" w:rsidRDefault="00DF39AB" w:rsidP="00DF39AB">
            <w:pPr>
              <w:pStyle w:val="Dates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       </w:t>
            </w:r>
            <w:r w:rsidR="009141D9">
              <w:rPr>
                <w:sz w:val="32"/>
                <w:szCs w:val="32"/>
              </w:rPr>
              <w:t>5</w:t>
            </w:r>
          </w:p>
        </w:tc>
        <w:tc>
          <w:tcPr>
            <w:tcW w:w="2070" w:type="dxa"/>
            <w:tcBorders>
              <w:top w:val="single" w:sz="6" w:space="0" w:color="BFBFBF" w:themeColor="background1" w:themeShade="BF"/>
              <w:bottom w:val="nil"/>
            </w:tcBorders>
          </w:tcPr>
          <w:p w14:paraId="7B1AA82F" w14:textId="2A9804AA" w:rsidR="00D443DA" w:rsidRPr="00E742C4" w:rsidRDefault="009141D9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</w:tr>
      <w:tr w:rsidR="00D30463" w14:paraId="13A1DCC8" w14:textId="77777777" w:rsidTr="002E7D3D">
        <w:trPr>
          <w:trHeight w:val="936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1998554D" w14:textId="5895E783" w:rsidR="00D30463" w:rsidRPr="006F5023" w:rsidRDefault="009F430B" w:rsidP="00E7762E">
            <w:pPr>
              <w:pStyle w:val="TableText"/>
              <w:jc w:val="center"/>
              <w:rPr>
                <w:color w:val="FF0000"/>
                <w:sz w:val="36"/>
                <w:szCs w:val="36"/>
              </w:rPr>
            </w:pPr>
            <w:r w:rsidRPr="006F5023">
              <w:rPr>
                <w:color w:val="FF0000"/>
                <w:sz w:val="36"/>
                <w:szCs w:val="36"/>
              </w:rPr>
              <w:t xml:space="preserve">Party in the </w:t>
            </w:r>
          </w:p>
          <w:p w14:paraId="09DF708D" w14:textId="3FC6D2B2" w:rsidR="009F430B" w:rsidRPr="006F5023" w:rsidRDefault="009F430B" w:rsidP="00E7762E">
            <w:pPr>
              <w:pStyle w:val="TableText"/>
              <w:jc w:val="center"/>
              <w:rPr>
                <w:color w:val="FF0000"/>
                <w:sz w:val="36"/>
                <w:szCs w:val="36"/>
              </w:rPr>
            </w:pPr>
            <w:r w:rsidRPr="006F5023">
              <w:rPr>
                <w:color w:val="FF0000"/>
                <w:sz w:val="36"/>
                <w:szCs w:val="36"/>
              </w:rPr>
              <w:t>USA</w:t>
            </w:r>
          </w:p>
          <w:p w14:paraId="040D245F" w14:textId="6DB9C860" w:rsidR="005502B9" w:rsidRPr="006F5023" w:rsidRDefault="008D0F0F" w:rsidP="008D0F0F">
            <w:pPr>
              <w:pStyle w:val="TableText"/>
              <w:jc w:val="center"/>
              <w:rPr>
                <w:color w:val="FF0000"/>
                <w:sz w:val="36"/>
                <w:szCs w:val="36"/>
              </w:rPr>
            </w:pPr>
            <w:r w:rsidRPr="006F5023">
              <w:rPr>
                <w:rFonts w:ascii="Helvetica" w:eastAsiaTheme="minorHAnsi" w:hAnsi="Helvetica" w:cs="Helvetica"/>
                <w:noProof/>
                <w:color w:val="FF0000"/>
                <w:sz w:val="24"/>
                <w:szCs w:val="24"/>
              </w:rPr>
              <w:drawing>
                <wp:inline distT="0" distB="0" distL="0" distR="0" wp14:anchorId="0B48EF48" wp14:editId="3F45AC29">
                  <wp:extent cx="394508" cy="389356"/>
                  <wp:effectExtent l="0" t="0" r="1206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679" cy="400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Borders>
              <w:top w:val="nil"/>
              <w:bottom w:val="single" w:sz="6" w:space="0" w:color="BFBFBF" w:themeColor="background1" w:themeShade="BF"/>
            </w:tcBorders>
          </w:tcPr>
          <w:p w14:paraId="0C90B5AE" w14:textId="026E4D63" w:rsidR="00755232" w:rsidRPr="006F5023" w:rsidRDefault="002E7D3D" w:rsidP="00755232">
            <w:pPr>
              <w:pStyle w:val="TableText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3E61DCF0" wp14:editId="1325877A">
                  <wp:extent cx="514497" cy="560780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413" cy="58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39093C" w14:textId="0845E9F4" w:rsidR="00D30463" w:rsidRPr="002E7D3D" w:rsidRDefault="002E7D3D" w:rsidP="00DF39AB">
            <w:pPr>
              <w:pStyle w:val="TableText"/>
              <w:jc w:val="center"/>
              <w:rPr>
                <w:color w:val="FF0000"/>
                <w:sz w:val="28"/>
                <w:szCs w:val="28"/>
              </w:rPr>
            </w:pPr>
            <w:r w:rsidRPr="002E7D3D">
              <w:rPr>
                <w:color w:val="FF0000"/>
                <w:sz w:val="28"/>
                <w:szCs w:val="28"/>
              </w:rPr>
              <w:t>1</w:t>
            </w:r>
            <w:r w:rsidRPr="002E7D3D">
              <w:rPr>
                <w:color w:val="FF0000"/>
                <w:sz w:val="28"/>
                <w:szCs w:val="28"/>
                <w:vertAlign w:val="superscript"/>
              </w:rPr>
              <w:t>st</w:t>
            </w:r>
            <w:r w:rsidRPr="002E7D3D">
              <w:rPr>
                <w:color w:val="FF0000"/>
                <w:sz w:val="28"/>
                <w:szCs w:val="28"/>
              </w:rPr>
              <w:t xml:space="preserve"> Day of Summer Camp</w:t>
            </w:r>
          </w:p>
        </w:tc>
        <w:tc>
          <w:tcPr>
            <w:tcW w:w="2106" w:type="dxa"/>
            <w:tcBorders>
              <w:top w:val="nil"/>
              <w:bottom w:val="single" w:sz="6" w:space="0" w:color="BFBFBF" w:themeColor="background1" w:themeShade="BF"/>
            </w:tcBorders>
          </w:tcPr>
          <w:p w14:paraId="3F908F9D" w14:textId="77777777" w:rsidR="005B2B57" w:rsidRPr="005B2B57" w:rsidRDefault="005B2B57" w:rsidP="005B2B57">
            <w:pPr>
              <w:pStyle w:val="TableText"/>
              <w:jc w:val="center"/>
              <w:rPr>
                <w:color w:val="FF0000"/>
                <w:sz w:val="32"/>
                <w:szCs w:val="32"/>
              </w:rPr>
            </w:pPr>
            <w:r w:rsidRPr="005B2B57">
              <w:rPr>
                <w:color w:val="FF0000"/>
                <w:sz w:val="32"/>
                <w:szCs w:val="32"/>
              </w:rPr>
              <w:t xml:space="preserve">Scavenger Hunt  </w:t>
            </w:r>
          </w:p>
          <w:p w14:paraId="32240988" w14:textId="13491507" w:rsidR="00512B69" w:rsidRPr="006F5023" w:rsidRDefault="002E7D3D" w:rsidP="009F430B">
            <w:pPr>
              <w:pStyle w:val="TableText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75B86357" wp14:editId="4246B67D">
                  <wp:extent cx="605350" cy="501111"/>
                  <wp:effectExtent l="0" t="0" r="4445" b="6985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715" cy="535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2B8E6BDE" w14:textId="34B2620B" w:rsidR="00242846" w:rsidRPr="006F5023" w:rsidRDefault="002E7D3D" w:rsidP="005B2B57">
            <w:pPr>
              <w:pStyle w:val="TableText"/>
              <w:jc w:val="center"/>
              <w:rPr>
                <w:color w:val="FF0000"/>
                <w:sz w:val="32"/>
                <w:szCs w:val="32"/>
              </w:rPr>
            </w:pPr>
            <w:r w:rsidRPr="006F5023">
              <w:rPr>
                <w:rFonts w:ascii="Helvetica" w:eastAsiaTheme="minorHAnsi" w:hAnsi="Helvetica" w:cs="Helvetica"/>
                <w:noProof/>
                <w:color w:val="FF0000"/>
                <w:sz w:val="24"/>
                <w:szCs w:val="24"/>
              </w:rPr>
              <w:drawing>
                <wp:inline distT="0" distB="0" distL="0" distR="0" wp14:anchorId="3A681D6F" wp14:editId="001319DD">
                  <wp:extent cx="679997" cy="860354"/>
                  <wp:effectExtent l="0" t="0" r="6350" b="381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930" cy="884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  <w:tcBorders>
              <w:top w:val="nil"/>
              <w:bottom w:val="single" w:sz="6" w:space="0" w:color="BFBFBF" w:themeColor="background1" w:themeShade="BF"/>
            </w:tcBorders>
          </w:tcPr>
          <w:p w14:paraId="6B7F3459" w14:textId="76EE8035" w:rsidR="00F36F13" w:rsidRPr="006F5023" w:rsidRDefault="00F36F13" w:rsidP="00DF39AB">
            <w:pPr>
              <w:pStyle w:val="TableText"/>
              <w:jc w:val="center"/>
              <w:rPr>
                <w:b/>
                <w:color w:val="FF0000"/>
                <w:sz w:val="32"/>
                <w:szCs w:val="32"/>
              </w:rPr>
            </w:pPr>
            <w:r w:rsidRPr="006F5023">
              <w:rPr>
                <w:b/>
                <w:color w:val="FF0000"/>
                <w:sz w:val="32"/>
                <w:szCs w:val="32"/>
              </w:rPr>
              <w:t>CLOSED</w:t>
            </w:r>
          </w:p>
          <w:p w14:paraId="7C963F13" w14:textId="02772CCE" w:rsidR="00DF39AB" w:rsidRPr="006F5023" w:rsidRDefault="002E7D3D" w:rsidP="00DF39AB">
            <w:pPr>
              <w:pStyle w:val="TableText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57A2B200" wp14:editId="084D571E">
                  <wp:extent cx="696204" cy="615548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782" cy="62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Borders>
              <w:top w:val="nil"/>
              <w:bottom w:val="single" w:sz="6" w:space="0" w:color="BFBFBF" w:themeColor="background1" w:themeShade="BF"/>
            </w:tcBorders>
          </w:tcPr>
          <w:p w14:paraId="36B958CE" w14:textId="6D04AC73" w:rsidR="00F36F13" w:rsidRPr="006F5023" w:rsidRDefault="00F36F13" w:rsidP="00F36F13">
            <w:pPr>
              <w:pStyle w:val="TableText"/>
              <w:jc w:val="center"/>
              <w:rPr>
                <w:b/>
                <w:color w:val="FF0000"/>
                <w:sz w:val="32"/>
                <w:szCs w:val="32"/>
              </w:rPr>
            </w:pPr>
            <w:r w:rsidRPr="006F5023">
              <w:rPr>
                <w:b/>
                <w:color w:val="FF0000"/>
                <w:sz w:val="32"/>
                <w:szCs w:val="32"/>
              </w:rPr>
              <w:t>CLOSED</w:t>
            </w:r>
          </w:p>
          <w:p w14:paraId="2AFEBDAE" w14:textId="3A09756A" w:rsidR="0089226C" w:rsidRPr="006F5023" w:rsidRDefault="00F36F13" w:rsidP="00F36F13">
            <w:pPr>
              <w:pStyle w:val="TableText"/>
              <w:jc w:val="center"/>
              <w:rPr>
                <w:color w:val="FF0000"/>
                <w:sz w:val="32"/>
                <w:szCs w:val="32"/>
              </w:rPr>
            </w:pPr>
            <w:r w:rsidRPr="006F5023">
              <w:rPr>
                <w:rFonts w:ascii="Helvetica" w:eastAsiaTheme="minorHAnsi" w:hAnsi="Helvetica" w:cs="Helvetica"/>
                <w:noProof/>
                <w:color w:val="FF0000"/>
                <w:sz w:val="24"/>
                <w:szCs w:val="24"/>
              </w:rPr>
              <w:drawing>
                <wp:inline distT="0" distB="0" distL="0" distR="0" wp14:anchorId="17EA2A2B" wp14:editId="0D60721D">
                  <wp:extent cx="555900" cy="548640"/>
                  <wp:effectExtent l="0" t="0" r="3175" b="1016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946" cy="55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Borders>
              <w:top w:val="nil"/>
              <w:bottom w:val="single" w:sz="6" w:space="0" w:color="BFBFBF" w:themeColor="background1" w:themeShade="BF"/>
            </w:tcBorders>
          </w:tcPr>
          <w:p w14:paraId="09BF86C5" w14:textId="77777777" w:rsidR="00D30463" w:rsidRPr="00E742C4" w:rsidRDefault="00D30463">
            <w:pPr>
              <w:pStyle w:val="TableText"/>
              <w:rPr>
                <w:sz w:val="32"/>
                <w:szCs w:val="32"/>
              </w:rPr>
            </w:pPr>
          </w:p>
        </w:tc>
      </w:tr>
      <w:tr w:rsidR="00D443DA" w14:paraId="7FEA6009" w14:textId="77777777" w:rsidTr="002E7D3D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439F9463" w14:textId="5015D13D" w:rsidR="00D443DA" w:rsidRPr="005502B9" w:rsidRDefault="009141D9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2070" w:type="dxa"/>
            <w:tcBorders>
              <w:top w:val="single" w:sz="6" w:space="0" w:color="BFBFBF" w:themeColor="background1" w:themeShade="BF"/>
              <w:bottom w:val="nil"/>
            </w:tcBorders>
          </w:tcPr>
          <w:p w14:paraId="5C0C687D" w14:textId="1FF5BEA4" w:rsidR="00D443DA" w:rsidRPr="00E742C4" w:rsidRDefault="009141D9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  <w:tc>
          <w:tcPr>
            <w:tcW w:w="2106" w:type="dxa"/>
            <w:tcBorders>
              <w:top w:val="single" w:sz="6" w:space="0" w:color="BFBFBF" w:themeColor="background1" w:themeShade="BF"/>
              <w:bottom w:val="nil"/>
            </w:tcBorders>
          </w:tcPr>
          <w:p w14:paraId="63116B09" w14:textId="4AC5BC71" w:rsidR="00D443DA" w:rsidRPr="00E742C4" w:rsidRDefault="009141D9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2E441A21" w14:textId="57A5EA83" w:rsidR="00D443DA" w:rsidRPr="00E742C4" w:rsidRDefault="00DF39AB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9141D9">
              <w:rPr>
                <w:sz w:val="32"/>
                <w:szCs w:val="32"/>
              </w:rPr>
              <w:t>0</w:t>
            </w:r>
          </w:p>
        </w:tc>
        <w:tc>
          <w:tcPr>
            <w:tcW w:w="2106" w:type="dxa"/>
            <w:tcBorders>
              <w:top w:val="single" w:sz="6" w:space="0" w:color="BFBFBF" w:themeColor="background1" w:themeShade="BF"/>
              <w:bottom w:val="nil"/>
            </w:tcBorders>
          </w:tcPr>
          <w:p w14:paraId="05AB2002" w14:textId="4BE71D91" w:rsidR="00D443DA" w:rsidRPr="00E742C4" w:rsidRDefault="009141D9" w:rsidP="00DF39AB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</w:t>
            </w:r>
          </w:p>
        </w:tc>
        <w:tc>
          <w:tcPr>
            <w:tcW w:w="2070" w:type="dxa"/>
            <w:tcBorders>
              <w:top w:val="single" w:sz="6" w:space="0" w:color="BFBFBF" w:themeColor="background1" w:themeShade="BF"/>
              <w:bottom w:val="nil"/>
            </w:tcBorders>
          </w:tcPr>
          <w:p w14:paraId="10F7B32A" w14:textId="766CECC4" w:rsidR="00D443DA" w:rsidRPr="00E742C4" w:rsidRDefault="00DF39AB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9141D9">
              <w:rPr>
                <w:sz w:val="32"/>
                <w:szCs w:val="32"/>
              </w:rPr>
              <w:t>2</w:t>
            </w:r>
          </w:p>
        </w:tc>
        <w:tc>
          <w:tcPr>
            <w:tcW w:w="2070" w:type="dxa"/>
            <w:tcBorders>
              <w:top w:val="single" w:sz="6" w:space="0" w:color="BFBFBF" w:themeColor="background1" w:themeShade="BF"/>
              <w:bottom w:val="nil"/>
            </w:tcBorders>
          </w:tcPr>
          <w:p w14:paraId="09A0FBD9" w14:textId="3C6AC164" w:rsidR="00D443DA" w:rsidRPr="00E742C4" w:rsidRDefault="00DF39AB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9141D9">
              <w:rPr>
                <w:sz w:val="32"/>
                <w:szCs w:val="32"/>
              </w:rPr>
              <w:t>3</w:t>
            </w:r>
          </w:p>
        </w:tc>
      </w:tr>
      <w:tr w:rsidR="00E742C4" w14:paraId="6092B721" w14:textId="77777777" w:rsidTr="002E7D3D">
        <w:trPr>
          <w:trHeight w:val="936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53321A83" w14:textId="443004F5" w:rsidR="009F430B" w:rsidRPr="003626F6" w:rsidRDefault="009F430B" w:rsidP="008D0F0F">
            <w:pPr>
              <w:pStyle w:val="TableText"/>
              <w:jc w:val="center"/>
              <w:rPr>
                <w:color w:val="966819" w:themeColor="accent2" w:themeShade="BF"/>
                <w:sz w:val="28"/>
                <w:szCs w:val="28"/>
              </w:rPr>
            </w:pPr>
            <w:r w:rsidRPr="003626F6">
              <w:rPr>
                <w:color w:val="966819" w:themeColor="accent2" w:themeShade="BF"/>
                <w:sz w:val="28"/>
                <w:szCs w:val="28"/>
              </w:rPr>
              <w:t>Animal Planet</w:t>
            </w:r>
          </w:p>
          <w:p w14:paraId="6AC74A49" w14:textId="77777777" w:rsidR="00E742C4" w:rsidRDefault="009F430B" w:rsidP="008D0F0F">
            <w:pPr>
              <w:pStyle w:val="TableText"/>
              <w:jc w:val="center"/>
              <w:rPr>
                <w:color w:val="966819" w:themeColor="accent2" w:themeShade="BF"/>
                <w:sz w:val="28"/>
                <w:szCs w:val="28"/>
              </w:rPr>
            </w:pPr>
            <w:r w:rsidRPr="003626F6">
              <w:rPr>
                <w:color w:val="966819" w:themeColor="accent2" w:themeShade="BF"/>
                <w:sz w:val="28"/>
                <w:szCs w:val="28"/>
              </w:rPr>
              <w:t>Adventure</w:t>
            </w:r>
          </w:p>
          <w:p w14:paraId="5D733FEA" w14:textId="4BB3EC2B" w:rsidR="003626F6" w:rsidRPr="006F5023" w:rsidRDefault="003626F6" w:rsidP="008D0F0F">
            <w:pPr>
              <w:pStyle w:val="TableText"/>
              <w:jc w:val="center"/>
              <w:rPr>
                <w:color w:val="966819" w:themeColor="accent2" w:themeShade="BF"/>
                <w:sz w:val="36"/>
                <w:szCs w:val="36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238B2CEC" wp14:editId="44008F0B">
                  <wp:extent cx="504017" cy="407841"/>
                  <wp:effectExtent l="0" t="0" r="4445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255" cy="415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Borders>
              <w:top w:val="nil"/>
              <w:bottom w:val="single" w:sz="6" w:space="0" w:color="BFBFBF" w:themeColor="background1" w:themeShade="BF"/>
            </w:tcBorders>
          </w:tcPr>
          <w:p w14:paraId="2967DD95" w14:textId="77777777" w:rsidR="00AC0C80" w:rsidRPr="006F5023" w:rsidRDefault="00AC0C80" w:rsidP="00AC0C80">
            <w:pPr>
              <w:pStyle w:val="TableText"/>
              <w:jc w:val="center"/>
              <w:rPr>
                <w:color w:val="966819" w:themeColor="accent2" w:themeShade="BF"/>
                <w:sz w:val="28"/>
                <w:szCs w:val="28"/>
              </w:rPr>
            </w:pPr>
            <w:r w:rsidRPr="006F5023">
              <w:rPr>
                <w:color w:val="966819" w:themeColor="accent2" w:themeShade="BF"/>
                <w:sz w:val="28"/>
                <w:szCs w:val="28"/>
              </w:rPr>
              <w:t>Speed Soccer</w:t>
            </w:r>
            <w:r w:rsidR="00EA6515" w:rsidRPr="006F5023">
              <w:rPr>
                <w:color w:val="966819" w:themeColor="accent2" w:themeShade="BF"/>
                <w:sz w:val="28"/>
                <w:szCs w:val="28"/>
              </w:rPr>
              <w:t>*</w:t>
            </w:r>
            <w:r w:rsidR="00F62AFF" w:rsidRPr="006F5023">
              <w:rPr>
                <w:color w:val="966819" w:themeColor="accent2" w:themeShade="BF"/>
                <w:sz w:val="28"/>
                <w:szCs w:val="28"/>
              </w:rPr>
              <w:t xml:space="preserve"> </w:t>
            </w:r>
          </w:p>
          <w:p w14:paraId="10AC7459" w14:textId="77777777" w:rsidR="00EA6515" w:rsidRPr="006F5023" w:rsidRDefault="00DF39AB" w:rsidP="00AC0C80">
            <w:pPr>
              <w:pStyle w:val="TableText"/>
              <w:jc w:val="center"/>
              <w:rPr>
                <w:color w:val="966819" w:themeColor="accent2" w:themeShade="BF"/>
                <w:sz w:val="32"/>
                <w:szCs w:val="32"/>
              </w:rPr>
            </w:pPr>
            <w:r w:rsidRPr="006F5023">
              <w:rPr>
                <w:rFonts w:ascii="Helvetica" w:hAnsi="Helvetica" w:cs="Helvetica"/>
                <w:noProof/>
                <w:color w:val="966819" w:themeColor="accent2" w:themeShade="BF"/>
              </w:rPr>
              <w:drawing>
                <wp:inline distT="0" distB="0" distL="0" distR="0" wp14:anchorId="3CBAC8E9" wp14:editId="64BA56FA">
                  <wp:extent cx="428625" cy="428625"/>
                  <wp:effectExtent l="0" t="0" r="0" b="317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749" cy="428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F83E4B" w14:textId="77777777" w:rsidR="00E742C4" w:rsidRPr="006F5023" w:rsidRDefault="00E742C4" w:rsidP="00AC0C80">
            <w:pPr>
              <w:pStyle w:val="TableText"/>
              <w:jc w:val="center"/>
              <w:rPr>
                <w:color w:val="966819" w:themeColor="accent2" w:themeShade="BF"/>
                <w:sz w:val="32"/>
                <w:szCs w:val="32"/>
              </w:rPr>
            </w:pPr>
          </w:p>
        </w:tc>
        <w:tc>
          <w:tcPr>
            <w:tcW w:w="2106" w:type="dxa"/>
            <w:tcBorders>
              <w:top w:val="nil"/>
              <w:bottom w:val="single" w:sz="6" w:space="0" w:color="BFBFBF" w:themeColor="background1" w:themeShade="BF"/>
            </w:tcBorders>
          </w:tcPr>
          <w:p w14:paraId="67ADF442" w14:textId="77777777" w:rsidR="00E742C4" w:rsidRPr="006F5023" w:rsidRDefault="00760710" w:rsidP="00760710">
            <w:pPr>
              <w:pStyle w:val="TableText"/>
              <w:jc w:val="center"/>
              <w:rPr>
                <w:color w:val="966819" w:themeColor="accent2" w:themeShade="BF"/>
                <w:sz w:val="32"/>
                <w:szCs w:val="32"/>
              </w:rPr>
            </w:pPr>
            <w:r w:rsidRPr="006F5023">
              <w:rPr>
                <w:rFonts w:ascii="Helvetica" w:hAnsi="Helvetica" w:cs="Helvetica"/>
                <w:noProof/>
                <w:color w:val="966819" w:themeColor="accent2" w:themeShade="BF"/>
              </w:rPr>
              <w:drawing>
                <wp:inline distT="0" distB="0" distL="0" distR="0" wp14:anchorId="0420A592" wp14:editId="737C8B95">
                  <wp:extent cx="559435" cy="562751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611" cy="56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7A936B" w14:textId="17807945" w:rsidR="00094722" w:rsidRPr="006F5023" w:rsidRDefault="00094722" w:rsidP="00760710">
            <w:pPr>
              <w:pStyle w:val="TableText"/>
              <w:jc w:val="center"/>
              <w:rPr>
                <w:color w:val="966819" w:themeColor="accent2" w:themeShade="BF"/>
                <w:sz w:val="32"/>
                <w:szCs w:val="32"/>
              </w:rPr>
            </w:pPr>
            <w:r w:rsidRPr="006F5023">
              <w:rPr>
                <w:color w:val="966819" w:themeColor="accent2" w:themeShade="BF"/>
                <w:sz w:val="32"/>
                <w:szCs w:val="32"/>
              </w:rPr>
              <w:t>Music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1C783197" w14:textId="77777777" w:rsidR="00141098" w:rsidRPr="006F5023" w:rsidRDefault="00141098" w:rsidP="00EA6515">
            <w:pPr>
              <w:pStyle w:val="TableText"/>
              <w:jc w:val="center"/>
              <w:rPr>
                <w:color w:val="966819" w:themeColor="accent2" w:themeShade="BF"/>
                <w:sz w:val="32"/>
                <w:szCs w:val="32"/>
              </w:rPr>
            </w:pPr>
            <w:proofErr w:type="spellStart"/>
            <w:r w:rsidRPr="006F5023">
              <w:rPr>
                <w:color w:val="966819" w:themeColor="accent2" w:themeShade="BF"/>
                <w:sz w:val="32"/>
                <w:szCs w:val="32"/>
              </w:rPr>
              <w:t>Outragehiss</w:t>
            </w:r>
            <w:proofErr w:type="spellEnd"/>
            <w:r w:rsidRPr="006F5023">
              <w:rPr>
                <w:color w:val="966819" w:themeColor="accent2" w:themeShade="BF"/>
                <w:sz w:val="32"/>
                <w:szCs w:val="32"/>
              </w:rPr>
              <w:t xml:space="preserve"> Pets</w:t>
            </w:r>
          </w:p>
          <w:p w14:paraId="21765759" w14:textId="3E8CA8EB" w:rsidR="00CD490F" w:rsidRPr="006F5023" w:rsidRDefault="00141098" w:rsidP="00EA6515">
            <w:pPr>
              <w:pStyle w:val="TableText"/>
              <w:jc w:val="center"/>
              <w:rPr>
                <w:color w:val="966819" w:themeColor="accent2" w:themeShade="BF"/>
                <w:sz w:val="32"/>
                <w:szCs w:val="32"/>
              </w:rPr>
            </w:pPr>
            <w:r w:rsidRPr="006F5023">
              <w:rPr>
                <w:rFonts w:ascii="Helvetica" w:hAnsi="Helvetica" w:cs="Helvetica"/>
                <w:noProof/>
                <w:color w:val="966819" w:themeColor="accent2" w:themeShade="BF"/>
              </w:rPr>
              <w:drawing>
                <wp:inline distT="0" distB="0" distL="0" distR="0" wp14:anchorId="353921E7" wp14:editId="6BD66F49">
                  <wp:extent cx="393188" cy="414338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589" cy="414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  <w:tcBorders>
              <w:top w:val="nil"/>
              <w:bottom w:val="single" w:sz="6" w:space="0" w:color="BFBFBF" w:themeColor="background1" w:themeShade="BF"/>
            </w:tcBorders>
          </w:tcPr>
          <w:p w14:paraId="6D5B8E5E" w14:textId="77777777" w:rsidR="00E87027" w:rsidRDefault="008D0F0F" w:rsidP="009F430B">
            <w:pPr>
              <w:pStyle w:val="TableText"/>
              <w:jc w:val="center"/>
              <w:rPr>
                <w:color w:val="966819" w:themeColor="accent2" w:themeShade="BF"/>
                <w:sz w:val="32"/>
                <w:szCs w:val="32"/>
              </w:rPr>
            </w:pPr>
            <w:r>
              <w:rPr>
                <w:color w:val="966819" w:themeColor="accent2" w:themeShade="BF"/>
                <w:sz w:val="32"/>
                <w:szCs w:val="32"/>
              </w:rPr>
              <w:t>Rainforest Bob</w:t>
            </w:r>
          </w:p>
          <w:p w14:paraId="62F912DF" w14:textId="48670958" w:rsidR="00FA2502" w:rsidRPr="008D0F0F" w:rsidRDefault="00FA2502" w:rsidP="009F430B">
            <w:pPr>
              <w:pStyle w:val="TableText"/>
              <w:jc w:val="center"/>
              <w:rPr>
                <w:color w:val="966819" w:themeColor="accent2" w:themeShade="BF"/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30691230" wp14:editId="1EC78637">
                  <wp:extent cx="972923" cy="456276"/>
                  <wp:effectExtent l="0" t="0" r="0" b="127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955" cy="488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Borders>
              <w:top w:val="nil"/>
              <w:bottom w:val="single" w:sz="6" w:space="0" w:color="BFBFBF" w:themeColor="background1" w:themeShade="BF"/>
            </w:tcBorders>
          </w:tcPr>
          <w:p w14:paraId="0855E110" w14:textId="77777777" w:rsidR="00AC0C80" w:rsidRPr="006F5023" w:rsidRDefault="00AC0C80" w:rsidP="00AC0C80">
            <w:pPr>
              <w:pStyle w:val="TableText"/>
              <w:jc w:val="center"/>
              <w:rPr>
                <w:color w:val="966819" w:themeColor="accent2" w:themeShade="BF"/>
                <w:sz w:val="32"/>
                <w:szCs w:val="32"/>
              </w:rPr>
            </w:pPr>
            <w:r w:rsidRPr="006F5023">
              <w:rPr>
                <w:color w:val="966819" w:themeColor="accent2" w:themeShade="BF"/>
                <w:sz w:val="32"/>
                <w:szCs w:val="32"/>
              </w:rPr>
              <w:t>Fun Bus *</w:t>
            </w:r>
          </w:p>
          <w:p w14:paraId="61A7D370" w14:textId="77777777" w:rsidR="00E742C4" w:rsidRPr="006F5023" w:rsidRDefault="00AC0C80" w:rsidP="00AC0C80">
            <w:pPr>
              <w:pStyle w:val="TableText"/>
              <w:jc w:val="center"/>
              <w:rPr>
                <w:color w:val="966819" w:themeColor="accent2" w:themeShade="BF"/>
                <w:sz w:val="32"/>
                <w:szCs w:val="32"/>
              </w:rPr>
            </w:pPr>
            <w:r w:rsidRPr="006F5023">
              <w:rPr>
                <w:rFonts w:ascii="Helvetica" w:hAnsi="Helvetica" w:cs="Helvetica"/>
                <w:noProof/>
                <w:color w:val="966819" w:themeColor="accent2" w:themeShade="BF"/>
              </w:rPr>
              <w:drawing>
                <wp:inline distT="0" distB="0" distL="0" distR="0" wp14:anchorId="26DF377A" wp14:editId="5C5FFA3E">
                  <wp:extent cx="545135" cy="414337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438" cy="414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Borders>
              <w:top w:val="nil"/>
              <w:bottom w:val="single" w:sz="6" w:space="0" w:color="BFBFBF" w:themeColor="background1" w:themeShade="BF"/>
            </w:tcBorders>
          </w:tcPr>
          <w:p w14:paraId="7E676B77" w14:textId="77777777" w:rsidR="00E742C4" w:rsidRPr="00E742C4" w:rsidRDefault="00E742C4">
            <w:pPr>
              <w:pStyle w:val="TableText"/>
              <w:rPr>
                <w:sz w:val="32"/>
                <w:szCs w:val="32"/>
              </w:rPr>
            </w:pPr>
          </w:p>
        </w:tc>
      </w:tr>
      <w:tr w:rsidR="00E742C4" w14:paraId="670F69B0" w14:textId="77777777" w:rsidTr="002E7D3D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7788536A" w14:textId="565F1D7D" w:rsidR="00E742C4" w:rsidRPr="005502B9" w:rsidRDefault="00E742C4" w:rsidP="00DF39AB">
            <w:pPr>
              <w:pStyle w:val="Dates"/>
              <w:rPr>
                <w:sz w:val="32"/>
                <w:szCs w:val="32"/>
              </w:rPr>
            </w:pPr>
            <w:r w:rsidRPr="005502B9">
              <w:rPr>
                <w:sz w:val="32"/>
                <w:szCs w:val="32"/>
              </w:rPr>
              <w:t>1</w:t>
            </w:r>
            <w:r w:rsidR="009141D9">
              <w:rPr>
                <w:sz w:val="32"/>
                <w:szCs w:val="32"/>
              </w:rPr>
              <w:t>4</w:t>
            </w:r>
          </w:p>
        </w:tc>
        <w:tc>
          <w:tcPr>
            <w:tcW w:w="2070" w:type="dxa"/>
            <w:tcBorders>
              <w:top w:val="single" w:sz="6" w:space="0" w:color="BFBFBF" w:themeColor="background1" w:themeShade="BF"/>
              <w:bottom w:val="nil"/>
            </w:tcBorders>
          </w:tcPr>
          <w:p w14:paraId="43F4EEF6" w14:textId="53CC9783" w:rsidR="00E742C4" w:rsidRPr="00E742C4" w:rsidRDefault="00E742C4" w:rsidP="00DF39AB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9141D9">
              <w:rPr>
                <w:sz w:val="32"/>
                <w:szCs w:val="32"/>
              </w:rPr>
              <w:t>5</w:t>
            </w:r>
          </w:p>
        </w:tc>
        <w:tc>
          <w:tcPr>
            <w:tcW w:w="2106" w:type="dxa"/>
            <w:tcBorders>
              <w:top w:val="single" w:sz="6" w:space="0" w:color="BFBFBF" w:themeColor="background1" w:themeShade="BF"/>
              <w:bottom w:val="nil"/>
            </w:tcBorders>
          </w:tcPr>
          <w:p w14:paraId="26802B1C" w14:textId="4B6B878D" w:rsidR="00E742C4" w:rsidRPr="00E742C4" w:rsidRDefault="00E742C4" w:rsidP="00DF39AB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9141D9">
              <w:rPr>
                <w:sz w:val="32"/>
                <w:szCs w:val="32"/>
              </w:rPr>
              <w:t>6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1E029F8D" w14:textId="54DE2431" w:rsidR="00E742C4" w:rsidRPr="00E742C4" w:rsidRDefault="00E742C4" w:rsidP="009141D9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9141D9">
              <w:rPr>
                <w:sz w:val="32"/>
                <w:szCs w:val="32"/>
              </w:rPr>
              <w:t>7</w:t>
            </w:r>
          </w:p>
        </w:tc>
        <w:tc>
          <w:tcPr>
            <w:tcW w:w="2106" w:type="dxa"/>
            <w:tcBorders>
              <w:top w:val="single" w:sz="6" w:space="0" w:color="BFBFBF" w:themeColor="background1" w:themeShade="BF"/>
              <w:bottom w:val="nil"/>
            </w:tcBorders>
          </w:tcPr>
          <w:p w14:paraId="65AF978C" w14:textId="6F40FBF0" w:rsidR="00E742C4" w:rsidRPr="00E742C4" w:rsidRDefault="00DF39AB" w:rsidP="009141D9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9141D9">
              <w:rPr>
                <w:sz w:val="32"/>
                <w:szCs w:val="32"/>
              </w:rPr>
              <w:t>8</w:t>
            </w:r>
          </w:p>
        </w:tc>
        <w:tc>
          <w:tcPr>
            <w:tcW w:w="2070" w:type="dxa"/>
            <w:tcBorders>
              <w:top w:val="single" w:sz="6" w:space="0" w:color="BFBFBF" w:themeColor="background1" w:themeShade="BF"/>
              <w:bottom w:val="nil"/>
            </w:tcBorders>
          </w:tcPr>
          <w:p w14:paraId="1C55BFF6" w14:textId="573FEEF5" w:rsidR="00E742C4" w:rsidRPr="00E742C4" w:rsidRDefault="009141D9" w:rsidP="00DF39AB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19</w:t>
            </w:r>
          </w:p>
        </w:tc>
        <w:tc>
          <w:tcPr>
            <w:tcW w:w="2070" w:type="dxa"/>
            <w:tcBorders>
              <w:top w:val="single" w:sz="6" w:space="0" w:color="BFBFBF" w:themeColor="background1" w:themeShade="BF"/>
              <w:bottom w:val="nil"/>
            </w:tcBorders>
          </w:tcPr>
          <w:p w14:paraId="20B1FBA3" w14:textId="1C9EC7D8" w:rsidR="00E742C4" w:rsidRPr="00E742C4" w:rsidRDefault="00E742C4" w:rsidP="00DF39AB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="009141D9">
              <w:rPr>
                <w:sz w:val="32"/>
                <w:szCs w:val="32"/>
              </w:rPr>
              <w:t>0</w:t>
            </w:r>
          </w:p>
        </w:tc>
      </w:tr>
      <w:tr w:rsidR="00E742C4" w14:paraId="45E157BB" w14:textId="77777777" w:rsidTr="002E7D3D">
        <w:trPr>
          <w:trHeight w:val="936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08B0B770" w14:textId="4E0168AE" w:rsidR="00E7762E" w:rsidRPr="006F5023" w:rsidRDefault="009F430B" w:rsidP="00E7762E">
            <w:pPr>
              <w:pStyle w:val="TableText"/>
              <w:jc w:val="center"/>
              <w:rPr>
                <w:color w:val="FFC000"/>
                <w:sz w:val="36"/>
                <w:szCs w:val="36"/>
              </w:rPr>
            </w:pPr>
            <w:r w:rsidRPr="006F5023">
              <w:rPr>
                <w:color w:val="FFC000"/>
                <w:sz w:val="36"/>
                <w:szCs w:val="36"/>
              </w:rPr>
              <w:t>Clowning Around</w:t>
            </w:r>
          </w:p>
          <w:p w14:paraId="55567E18" w14:textId="34E14B7C" w:rsidR="005502B9" w:rsidRPr="006F5023" w:rsidRDefault="003626F6" w:rsidP="00E7762E">
            <w:pPr>
              <w:pStyle w:val="TableText"/>
              <w:jc w:val="center"/>
              <w:rPr>
                <w:color w:val="FFC000"/>
                <w:sz w:val="36"/>
                <w:szCs w:val="36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42199A1B" wp14:editId="6C7F4D59">
                  <wp:extent cx="282435" cy="329276"/>
                  <wp:effectExtent l="0" t="0" r="0" b="127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43" cy="34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Borders>
              <w:top w:val="nil"/>
              <w:bottom w:val="single" w:sz="6" w:space="0" w:color="BFBFBF" w:themeColor="background1" w:themeShade="BF"/>
            </w:tcBorders>
          </w:tcPr>
          <w:p w14:paraId="723053E7" w14:textId="77777777" w:rsidR="00AC0C80" w:rsidRPr="006F5023" w:rsidRDefault="00AC0C80" w:rsidP="00AC0C80">
            <w:pPr>
              <w:pStyle w:val="TableText"/>
              <w:jc w:val="center"/>
              <w:rPr>
                <w:color w:val="FFC000"/>
                <w:sz w:val="28"/>
                <w:szCs w:val="28"/>
              </w:rPr>
            </w:pPr>
            <w:r w:rsidRPr="006F5023">
              <w:rPr>
                <w:color w:val="FFC000"/>
                <w:sz w:val="28"/>
                <w:szCs w:val="28"/>
              </w:rPr>
              <w:t>Speed Soccer</w:t>
            </w:r>
            <w:r w:rsidR="00EA6515" w:rsidRPr="006F5023">
              <w:rPr>
                <w:color w:val="FFC000"/>
                <w:sz w:val="28"/>
                <w:szCs w:val="28"/>
              </w:rPr>
              <w:t xml:space="preserve"> *</w:t>
            </w:r>
          </w:p>
          <w:p w14:paraId="430FC86B" w14:textId="2D6B4EF5" w:rsidR="00EA6515" w:rsidRPr="006F5023" w:rsidRDefault="00005570" w:rsidP="00005570">
            <w:pPr>
              <w:pStyle w:val="TableText"/>
              <w:tabs>
                <w:tab w:val="left" w:pos="444"/>
                <w:tab w:val="center" w:pos="922"/>
              </w:tabs>
              <w:rPr>
                <w:color w:val="FFC000"/>
                <w:sz w:val="32"/>
                <w:szCs w:val="32"/>
              </w:rPr>
            </w:pPr>
            <w:r w:rsidRPr="006F5023">
              <w:rPr>
                <w:color w:val="FFC000"/>
                <w:sz w:val="32"/>
                <w:szCs w:val="32"/>
              </w:rPr>
              <w:tab/>
            </w:r>
            <w:r w:rsidRPr="006F5023">
              <w:rPr>
                <w:color w:val="FFC000"/>
                <w:sz w:val="32"/>
                <w:szCs w:val="32"/>
              </w:rPr>
              <w:tab/>
            </w:r>
            <w:r w:rsidR="00DF39AB" w:rsidRPr="006F5023">
              <w:rPr>
                <w:rFonts w:ascii="Helvetica" w:hAnsi="Helvetica" w:cs="Helvetica"/>
                <w:noProof/>
                <w:color w:val="FFC000"/>
              </w:rPr>
              <w:drawing>
                <wp:inline distT="0" distB="0" distL="0" distR="0" wp14:anchorId="7C78B0C7" wp14:editId="3D22B502">
                  <wp:extent cx="428625" cy="428625"/>
                  <wp:effectExtent l="0" t="0" r="0" b="317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749" cy="428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888251" w14:textId="77777777" w:rsidR="00E742C4" w:rsidRPr="006F5023" w:rsidRDefault="00E742C4" w:rsidP="00AC0C80">
            <w:pPr>
              <w:pStyle w:val="TableText"/>
              <w:jc w:val="center"/>
              <w:rPr>
                <w:color w:val="FFC000"/>
                <w:sz w:val="32"/>
                <w:szCs w:val="32"/>
              </w:rPr>
            </w:pPr>
          </w:p>
        </w:tc>
        <w:tc>
          <w:tcPr>
            <w:tcW w:w="2106" w:type="dxa"/>
            <w:tcBorders>
              <w:top w:val="nil"/>
              <w:bottom w:val="single" w:sz="6" w:space="0" w:color="BFBFBF" w:themeColor="background1" w:themeShade="BF"/>
            </w:tcBorders>
          </w:tcPr>
          <w:p w14:paraId="42FC4846" w14:textId="77777777" w:rsidR="00E87027" w:rsidRPr="006F5023" w:rsidRDefault="00E87027" w:rsidP="00E87027">
            <w:pPr>
              <w:pStyle w:val="TableText"/>
              <w:jc w:val="center"/>
              <w:rPr>
                <w:color w:val="FFC000"/>
                <w:sz w:val="32"/>
                <w:szCs w:val="32"/>
              </w:rPr>
            </w:pPr>
            <w:r w:rsidRPr="006F5023">
              <w:rPr>
                <w:color w:val="FFC000"/>
                <w:sz w:val="32"/>
                <w:szCs w:val="32"/>
              </w:rPr>
              <w:t>Yoga</w:t>
            </w:r>
          </w:p>
          <w:p w14:paraId="636D8004" w14:textId="77777777" w:rsidR="00E742C4" w:rsidRPr="006F5023" w:rsidRDefault="00E87027" w:rsidP="00E87027">
            <w:pPr>
              <w:pStyle w:val="TableText"/>
              <w:jc w:val="center"/>
              <w:rPr>
                <w:color w:val="FFC000"/>
                <w:sz w:val="32"/>
                <w:szCs w:val="32"/>
              </w:rPr>
            </w:pPr>
            <w:r w:rsidRPr="006F5023">
              <w:rPr>
                <w:rFonts w:ascii="Helvetica" w:hAnsi="Helvetica" w:cs="Helvetica"/>
                <w:noProof/>
                <w:color w:val="FFC000"/>
              </w:rPr>
              <w:drawing>
                <wp:inline distT="0" distB="0" distL="0" distR="0" wp14:anchorId="6879458F" wp14:editId="0F6E6947">
                  <wp:extent cx="571500" cy="581565"/>
                  <wp:effectExtent l="0" t="0" r="0" b="31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76" cy="581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12733D0E" w14:textId="458EF5A5" w:rsidR="00EB1C30" w:rsidRDefault="008D0F0F" w:rsidP="008D0F0F">
            <w:pPr>
              <w:pStyle w:val="TableText"/>
              <w:jc w:val="center"/>
              <w:rPr>
                <w:color w:val="FFC000"/>
                <w:sz w:val="32"/>
                <w:szCs w:val="32"/>
              </w:rPr>
            </w:pPr>
            <w:r>
              <w:rPr>
                <w:color w:val="FFC000"/>
                <w:sz w:val="32"/>
                <w:szCs w:val="32"/>
              </w:rPr>
              <w:t>D</w:t>
            </w:r>
            <w:r w:rsidR="00EB1C30">
              <w:rPr>
                <w:color w:val="FFC000"/>
                <w:sz w:val="32"/>
                <w:szCs w:val="32"/>
              </w:rPr>
              <w:t>olly the Clown</w:t>
            </w:r>
          </w:p>
          <w:p w14:paraId="7AD50A71" w14:textId="18728965" w:rsidR="00755232" w:rsidRPr="006F5023" w:rsidRDefault="00EB1C30" w:rsidP="006F5023">
            <w:pPr>
              <w:pStyle w:val="TableText"/>
              <w:jc w:val="center"/>
              <w:rPr>
                <w:color w:val="FFC000"/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4FCEE017" wp14:editId="274EBB46">
                  <wp:extent cx="400050" cy="396240"/>
                  <wp:effectExtent l="0" t="0" r="6350" b="1016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787" cy="405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626F6">
              <w:rPr>
                <w:rFonts w:ascii="Helvetica" w:hAnsi="Helvetica" w:cs="Helvetica"/>
                <w:sz w:val="24"/>
                <w:szCs w:val="24"/>
              </w:rPr>
              <w:t xml:space="preserve"> </w:t>
            </w:r>
          </w:p>
        </w:tc>
        <w:tc>
          <w:tcPr>
            <w:tcW w:w="2106" w:type="dxa"/>
            <w:tcBorders>
              <w:top w:val="nil"/>
              <w:bottom w:val="single" w:sz="6" w:space="0" w:color="BFBFBF" w:themeColor="background1" w:themeShade="BF"/>
            </w:tcBorders>
          </w:tcPr>
          <w:p w14:paraId="4BC63CA4" w14:textId="77777777" w:rsidR="00755232" w:rsidRDefault="008D0F0F" w:rsidP="006F5023">
            <w:pPr>
              <w:pStyle w:val="TableText"/>
              <w:jc w:val="center"/>
              <w:rPr>
                <w:color w:val="FFC000"/>
                <w:sz w:val="32"/>
                <w:szCs w:val="32"/>
              </w:rPr>
            </w:pPr>
            <w:r>
              <w:rPr>
                <w:color w:val="FFC000"/>
                <w:sz w:val="32"/>
                <w:szCs w:val="32"/>
              </w:rPr>
              <w:t xml:space="preserve">Traveling </w:t>
            </w:r>
            <w:r w:rsidR="005B2B57">
              <w:rPr>
                <w:color w:val="FFC000"/>
                <w:sz w:val="32"/>
                <w:szCs w:val="32"/>
              </w:rPr>
              <w:t>Tumblers</w:t>
            </w:r>
          </w:p>
          <w:p w14:paraId="59FE8DF4" w14:textId="686B5437" w:rsidR="00024BF5" w:rsidRPr="006F5023" w:rsidRDefault="00024BF5" w:rsidP="006F5023">
            <w:pPr>
              <w:pStyle w:val="TableText"/>
              <w:jc w:val="center"/>
              <w:rPr>
                <w:color w:val="FFC000"/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3E376219" wp14:editId="724A7D48">
                  <wp:extent cx="803044" cy="428021"/>
                  <wp:effectExtent l="0" t="0" r="10160" b="381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312" cy="435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Borders>
              <w:top w:val="nil"/>
              <w:bottom w:val="single" w:sz="6" w:space="0" w:color="BFBFBF" w:themeColor="background1" w:themeShade="BF"/>
            </w:tcBorders>
          </w:tcPr>
          <w:p w14:paraId="1598C20E" w14:textId="77777777" w:rsidR="00AC0C80" w:rsidRPr="006F5023" w:rsidRDefault="00AC0C80" w:rsidP="00AC0C80">
            <w:pPr>
              <w:pStyle w:val="TableText"/>
              <w:jc w:val="center"/>
              <w:rPr>
                <w:color w:val="FFC000"/>
                <w:sz w:val="32"/>
                <w:szCs w:val="32"/>
              </w:rPr>
            </w:pPr>
            <w:r w:rsidRPr="006F5023">
              <w:rPr>
                <w:color w:val="FFC000"/>
                <w:sz w:val="32"/>
                <w:szCs w:val="32"/>
              </w:rPr>
              <w:t>Fun Bus *</w:t>
            </w:r>
          </w:p>
          <w:p w14:paraId="20594298" w14:textId="77777777" w:rsidR="00E742C4" w:rsidRPr="006F5023" w:rsidRDefault="00AC0C80" w:rsidP="00AC0C80">
            <w:pPr>
              <w:pStyle w:val="TableText"/>
              <w:jc w:val="center"/>
              <w:rPr>
                <w:color w:val="FFC000"/>
                <w:sz w:val="32"/>
                <w:szCs w:val="32"/>
              </w:rPr>
            </w:pPr>
            <w:r w:rsidRPr="006F5023">
              <w:rPr>
                <w:rFonts w:ascii="Helvetica" w:hAnsi="Helvetica" w:cs="Helvetica"/>
                <w:noProof/>
                <w:color w:val="FFC000"/>
              </w:rPr>
              <w:drawing>
                <wp:inline distT="0" distB="0" distL="0" distR="0" wp14:anchorId="19C9729B" wp14:editId="603E656B">
                  <wp:extent cx="545135" cy="414337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438" cy="414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Borders>
              <w:top w:val="nil"/>
              <w:bottom w:val="single" w:sz="6" w:space="0" w:color="BFBFBF" w:themeColor="background1" w:themeShade="BF"/>
            </w:tcBorders>
          </w:tcPr>
          <w:p w14:paraId="1B5C7AD7" w14:textId="77777777" w:rsidR="00E742C4" w:rsidRPr="00E742C4" w:rsidRDefault="00E742C4">
            <w:pPr>
              <w:pStyle w:val="TableText"/>
              <w:rPr>
                <w:sz w:val="32"/>
                <w:szCs w:val="32"/>
              </w:rPr>
            </w:pPr>
          </w:p>
        </w:tc>
      </w:tr>
      <w:tr w:rsidR="00E742C4" w14:paraId="27E70463" w14:textId="77777777" w:rsidTr="002E7D3D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70EF81AA" w14:textId="3FF0398B" w:rsidR="00E742C4" w:rsidRPr="005502B9" w:rsidRDefault="00E742C4" w:rsidP="009141D9">
            <w:pPr>
              <w:pStyle w:val="Dates"/>
              <w:rPr>
                <w:sz w:val="32"/>
                <w:szCs w:val="32"/>
              </w:rPr>
            </w:pPr>
            <w:r w:rsidRPr="005502B9">
              <w:rPr>
                <w:sz w:val="32"/>
                <w:szCs w:val="32"/>
              </w:rPr>
              <w:t>2</w:t>
            </w:r>
            <w:r w:rsidR="009141D9">
              <w:rPr>
                <w:sz w:val="32"/>
                <w:szCs w:val="32"/>
              </w:rPr>
              <w:t>1</w:t>
            </w:r>
          </w:p>
        </w:tc>
        <w:tc>
          <w:tcPr>
            <w:tcW w:w="2070" w:type="dxa"/>
            <w:tcBorders>
              <w:top w:val="single" w:sz="6" w:space="0" w:color="BFBFBF" w:themeColor="background1" w:themeShade="BF"/>
              <w:bottom w:val="nil"/>
            </w:tcBorders>
          </w:tcPr>
          <w:p w14:paraId="2F4E43B4" w14:textId="3C6426A0" w:rsidR="00E742C4" w:rsidRPr="00E742C4" w:rsidRDefault="00E742C4" w:rsidP="009141D9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="009141D9">
              <w:rPr>
                <w:sz w:val="32"/>
                <w:szCs w:val="32"/>
              </w:rPr>
              <w:t>2</w:t>
            </w:r>
          </w:p>
        </w:tc>
        <w:tc>
          <w:tcPr>
            <w:tcW w:w="2106" w:type="dxa"/>
            <w:tcBorders>
              <w:top w:val="single" w:sz="6" w:space="0" w:color="BFBFBF" w:themeColor="background1" w:themeShade="BF"/>
              <w:bottom w:val="nil"/>
            </w:tcBorders>
          </w:tcPr>
          <w:p w14:paraId="68882E6C" w14:textId="2771C5C7" w:rsidR="00E742C4" w:rsidRPr="00E742C4" w:rsidRDefault="00E742C4" w:rsidP="009141D9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="009141D9">
              <w:rPr>
                <w:sz w:val="32"/>
                <w:szCs w:val="32"/>
              </w:rPr>
              <w:t>3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4B69E3DD" w14:textId="1D58047E" w:rsidR="00E742C4" w:rsidRPr="00E742C4" w:rsidRDefault="00E742C4" w:rsidP="009141D9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="009141D9">
              <w:rPr>
                <w:sz w:val="32"/>
                <w:szCs w:val="32"/>
              </w:rPr>
              <w:t>4</w:t>
            </w:r>
          </w:p>
        </w:tc>
        <w:tc>
          <w:tcPr>
            <w:tcW w:w="2106" w:type="dxa"/>
            <w:tcBorders>
              <w:top w:val="single" w:sz="6" w:space="0" w:color="BFBFBF" w:themeColor="background1" w:themeShade="BF"/>
              <w:bottom w:val="nil"/>
            </w:tcBorders>
          </w:tcPr>
          <w:p w14:paraId="38576E13" w14:textId="7520BBE4" w:rsidR="00E742C4" w:rsidRPr="00E742C4" w:rsidRDefault="00E742C4" w:rsidP="009141D9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="009141D9">
              <w:rPr>
                <w:sz w:val="32"/>
                <w:szCs w:val="32"/>
              </w:rPr>
              <w:t>5</w:t>
            </w:r>
          </w:p>
        </w:tc>
        <w:tc>
          <w:tcPr>
            <w:tcW w:w="2070" w:type="dxa"/>
            <w:tcBorders>
              <w:top w:val="single" w:sz="6" w:space="0" w:color="BFBFBF" w:themeColor="background1" w:themeShade="BF"/>
              <w:bottom w:val="nil"/>
            </w:tcBorders>
          </w:tcPr>
          <w:p w14:paraId="0D26B21C" w14:textId="221650FE" w:rsidR="00E742C4" w:rsidRPr="00E742C4" w:rsidRDefault="00E742C4" w:rsidP="009141D9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="009141D9">
              <w:rPr>
                <w:sz w:val="32"/>
                <w:szCs w:val="32"/>
              </w:rPr>
              <w:t>6</w:t>
            </w:r>
          </w:p>
        </w:tc>
        <w:tc>
          <w:tcPr>
            <w:tcW w:w="2070" w:type="dxa"/>
            <w:tcBorders>
              <w:top w:val="single" w:sz="6" w:space="0" w:color="BFBFBF" w:themeColor="background1" w:themeShade="BF"/>
              <w:bottom w:val="nil"/>
            </w:tcBorders>
          </w:tcPr>
          <w:p w14:paraId="208BA288" w14:textId="55ED9E9C" w:rsidR="00E742C4" w:rsidRPr="00E742C4" w:rsidRDefault="00E742C4" w:rsidP="00DF39AB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="009141D9">
              <w:rPr>
                <w:sz w:val="32"/>
                <w:szCs w:val="32"/>
              </w:rPr>
              <w:t>7</w:t>
            </w:r>
          </w:p>
        </w:tc>
      </w:tr>
      <w:tr w:rsidR="00E742C4" w14:paraId="00B4B107" w14:textId="77777777" w:rsidTr="002E7D3D">
        <w:trPr>
          <w:trHeight w:val="1557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6CE3B034" w14:textId="77777777" w:rsidR="005502B9" w:rsidRDefault="009F430B" w:rsidP="009F430B">
            <w:pPr>
              <w:pStyle w:val="TableText"/>
              <w:jc w:val="center"/>
              <w:rPr>
                <w:color w:val="FF7F7F" w:themeColor="accent5" w:themeTint="66"/>
                <w:sz w:val="36"/>
                <w:szCs w:val="36"/>
              </w:rPr>
            </w:pPr>
            <w:r w:rsidRPr="006F5023">
              <w:rPr>
                <w:color w:val="FF7F7F" w:themeColor="accent5" w:themeTint="66"/>
                <w:sz w:val="36"/>
                <w:szCs w:val="36"/>
              </w:rPr>
              <w:t xml:space="preserve">Creative Campers </w:t>
            </w:r>
          </w:p>
          <w:p w14:paraId="6E11ACF0" w14:textId="75EBB1E0" w:rsidR="003626F6" w:rsidRPr="00242846" w:rsidRDefault="003626F6" w:rsidP="009F430B">
            <w:pPr>
              <w:pStyle w:val="TableText"/>
              <w:jc w:val="center"/>
              <w:rPr>
                <w:color w:val="0070C0"/>
                <w:sz w:val="36"/>
                <w:szCs w:val="36"/>
              </w:rPr>
            </w:pPr>
            <w:r w:rsidRPr="006F5023">
              <w:rPr>
                <w:rFonts w:ascii="Helvetica" w:hAnsi="Helvetica" w:cs="Helvetica"/>
                <w:noProof/>
                <w:color w:val="FFC000"/>
              </w:rPr>
              <w:drawing>
                <wp:inline distT="0" distB="0" distL="0" distR="0" wp14:anchorId="6E13C94C" wp14:editId="7C73D672">
                  <wp:extent cx="344690" cy="301951"/>
                  <wp:effectExtent l="0" t="0" r="11430" b="317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56" cy="309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Borders>
              <w:top w:val="nil"/>
              <w:bottom w:val="single" w:sz="6" w:space="0" w:color="BFBFBF" w:themeColor="background1" w:themeShade="BF"/>
            </w:tcBorders>
          </w:tcPr>
          <w:p w14:paraId="37246036" w14:textId="77777777" w:rsidR="00AC0C80" w:rsidRPr="006F5023" w:rsidRDefault="00AC0C80" w:rsidP="00AC0C80">
            <w:pPr>
              <w:pStyle w:val="TableText"/>
              <w:jc w:val="center"/>
              <w:rPr>
                <w:color w:val="FF7F7F" w:themeColor="accent5" w:themeTint="66"/>
                <w:sz w:val="28"/>
                <w:szCs w:val="28"/>
              </w:rPr>
            </w:pPr>
            <w:r w:rsidRPr="006F5023">
              <w:rPr>
                <w:color w:val="FF7F7F" w:themeColor="accent5" w:themeTint="66"/>
                <w:sz w:val="28"/>
                <w:szCs w:val="28"/>
              </w:rPr>
              <w:t>Speed Soccer</w:t>
            </w:r>
            <w:r w:rsidR="00EA6515" w:rsidRPr="006F5023">
              <w:rPr>
                <w:color w:val="FF7F7F" w:themeColor="accent5" w:themeTint="66"/>
                <w:sz w:val="28"/>
                <w:szCs w:val="28"/>
              </w:rPr>
              <w:t>*</w:t>
            </w:r>
          </w:p>
          <w:p w14:paraId="4FD8F640" w14:textId="1F2AEE0E" w:rsidR="00E742C4" w:rsidRPr="00242846" w:rsidRDefault="00DF39AB" w:rsidP="00AC0C80">
            <w:pPr>
              <w:pStyle w:val="TableText"/>
              <w:jc w:val="center"/>
              <w:rPr>
                <w:color w:val="0070C0"/>
                <w:sz w:val="32"/>
                <w:szCs w:val="32"/>
              </w:rPr>
            </w:pPr>
            <w:r w:rsidRPr="00242846">
              <w:rPr>
                <w:rFonts w:ascii="Helvetica" w:hAnsi="Helvetica" w:cs="Helvetica"/>
                <w:noProof/>
                <w:color w:val="0070C0"/>
              </w:rPr>
              <w:drawing>
                <wp:inline distT="0" distB="0" distL="0" distR="0" wp14:anchorId="6FA02B8E" wp14:editId="6EB3DD6B">
                  <wp:extent cx="428625" cy="428625"/>
                  <wp:effectExtent l="0" t="0" r="0" b="317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749" cy="428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  <w:tcBorders>
              <w:top w:val="nil"/>
              <w:bottom w:val="single" w:sz="6" w:space="0" w:color="BFBFBF" w:themeColor="background1" w:themeShade="BF"/>
            </w:tcBorders>
          </w:tcPr>
          <w:p w14:paraId="36B9181F" w14:textId="77777777" w:rsidR="00E742C4" w:rsidRDefault="00760710" w:rsidP="00E87027">
            <w:pPr>
              <w:pStyle w:val="TableText"/>
              <w:jc w:val="center"/>
              <w:rPr>
                <w:color w:val="0070C0"/>
                <w:sz w:val="32"/>
                <w:szCs w:val="32"/>
              </w:rPr>
            </w:pPr>
            <w:r w:rsidRPr="00242846">
              <w:rPr>
                <w:rFonts w:ascii="Helvetica" w:hAnsi="Helvetica" w:cs="Helvetica"/>
                <w:noProof/>
                <w:color w:val="0070C0"/>
              </w:rPr>
              <w:drawing>
                <wp:inline distT="0" distB="0" distL="0" distR="0" wp14:anchorId="6BDC670E" wp14:editId="016A86FD">
                  <wp:extent cx="481824" cy="551180"/>
                  <wp:effectExtent l="0" t="0" r="127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078" cy="560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6BD289" w14:textId="75DF1EBF" w:rsidR="00094722" w:rsidRPr="00242846" w:rsidRDefault="00094722" w:rsidP="00E87027">
            <w:pPr>
              <w:pStyle w:val="TableText"/>
              <w:jc w:val="center"/>
              <w:rPr>
                <w:color w:val="0070C0"/>
                <w:sz w:val="32"/>
                <w:szCs w:val="32"/>
              </w:rPr>
            </w:pPr>
            <w:r w:rsidRPr="006F5023">
              <w:rPr>
                <w:color w:val="FF7F7F" w:themeColor="accent5" w:themeTint="66"/>
                <w:sz w:val="32"/>
                <w:szCs w:val="32"/>
              </w:rPr>
              <w:t>Music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2CD7CB5C" w14:textId="77777777" w:rsidR="006F5023" w:rsidRDefault="006F5023" w:rsidP="006F5023">
            <w:pPr>
              <w:pStyle w:val="TableText"/>
              <w:jc w:val="center"/>
              <w:rPr>
                <w:color w:val="FF889A"/>
                <w:sz w:val="32"/>
                <w:szCs w:val="32"/>
              </w:rPr>
            </w:pPr>
            <w:r w:rsidRPr="00755232">
              <w:rPr>
                <w:color w:val="FF889A"/>
                <w:sz w:val="32"/>
                <w:szCs w:val="32"/>
              </w:rPr>
              <w:t xml:space="preserve">Miss </w:t>
            </w:r>
            <w:proofErr w:type="spellStart"/>
            <w:r w:rsidRPr="00755232">
              <w:rPr>
                <w:color w:val="FF889A"/>
                <w:sz w:val="32"/>
                <w:szCs w:val="32"/>
              </w:rPr>
              <w:t>Kaity’s</w:t>
            </w:r>
            <w:proofErr w:type="spellEnd"/>
            <w:r w:rsidRPr="00755232">
              <w:rPr>
                <w:color w:val="FF889A"/>
                <w:sz w:val="32"/>
                <w:szCs w:val="32"/>
              </w:rPr>
              <w:t xml:space="preserve"> </w:t>
            </w:r>
            <w:proofErr w:type="spellStart"/>
            <w:r w:rsidRPr="00755232">
              <w:rPr>
                <w:color w:val="FF889A"/>
                <w:sz w:val="32"/>
                <w:szCs w:val="32"/>
              </w:rPr>
              <w:t>Kreations</w:t>
            </w:r>
            <w:proofErr w:type="spellEnd"/>
          </w:p>
          <w:p w14:paraId="212E27E8" w14:textId="109F4F34" w:rsidR="00EA6515" w:rsidRPr="006F5023" w:rsidRDefault="006F5023" w:rsidP="009F430B">
            <w:pPr>
              <w:pStyle w:val="TableText"/>
              <w:jc w:val="center"/>
              <w:rPr>
                <w:color w:val="0070C0"/>
                <w:sz w:val="32"/>
                <w:szCs w:val="32"/>
              </w:rPr>
            </w:pPr>
            <w:r>
              <w:rPr>
                <w:rFonts w:ascii="Helvetica" w:eastAsiaTheme="minorHAnsi" w:hAnsi="Helvetica" w:cs="Helvetica"/>
                <w:noProof/>
                <w:sz w:val="24"/>
                <w:szCs w:val="24"/>
              </w:rPr>
              <w:drawing>
                <wp:inline distT="0" distB="0" distL="0" distR="0" wp14:anchorId="7C689F07" wp14:editId="54A9C960">
                  <wp:extent cx="422630" cy="396240"/>
                  <wp:effectExtent l="0" t="0" r="9525" b="1016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31112" cy="404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  <w:tcBorders>
              <w:top w:val="nil"/>
              <w:bottom w:val="single" w:sz="6" w:space="0" w:color="BFBFBF" w:themeColor="background1" w:themeShade="BF"/>
            </w:tcBorders>
          </w:tcPr>
          <w:p w14:paraId="241DE0AD" w14:textId="77777777" w:rsidR="006F5023" w:rsidRDefault="006F5023" w:rsidP="006F5023">
            <w:pPr>
              <w:pStyle w:val="TableText"/>
              <w:jc w:val="center"/>
              <w:rPr>
                <w:color w:val="FF889A"/>
                <w:sz w:val="32"/>
                <w:szCs w:val="32"/>
              </w:rPr>
            </w:pPr>
            <w:r w:rsidRPr="00755232">
              <w:rPr>
                <w:color w:val="FF889A"/>
                <w:sz w:val="32"/>
                <w:szCs w:val="32"/>
              </w:rPr>
              <w:t xml:space="preserve">Miss </w:t>
            </w:r>
            <w:proofErr w:type="spellStart"/>
            <w:r w:rsidRPr="00755232">
              <w:rPr>
                <w:color w:val="FF889A"/>
                <w:sz w:val="32"/>
                <w:szCs w:val="32"/>
              </w:rPr>
              <w:t>Kaity’s</w:t>
            </w:r>
            <w:proofErr w:type="spellEnd"/>
            <w:r w:rsidRPr="00755232">
              <w:rPr>
                <w:color w:val="FF889A"/>
                <w:sz w:val="32"/>
                <w:szCs w:val="32"/>
              </w:rPr>
              <w:t xml:space="preserve"> </w:t>
            </w:r>
            <w:proofErr w:type="spellStart"/>
            <w:r w:rsidRPr="00755232">
              <w:rPr>
                <w:color w:val="FF889A"/>
                <w:sz w:val="32"/>
                <w:szCs w:val="32"/>
              </w:rPr>
              <w:t>Kreations</w:t>
            </w:r>
            <w:proofErr w:type="spellEnd"/>
          </w:p>
          <w:p w14:paraId="40F15473" w14:textId="3F188900" w:rsidR="00760710" w:rsidRPr="00242846" w:rsidRDefault="006F5023" w:rsidP="00760710">
            <w:pPr>
              <w:pStyle w:val="TableText"/>
              <w:jc w:val="center"/>
              <w:rPr>
                <w:color w:val="0070C0"/>
                <w:sz w:val="32"/>
                <w:szCs w:val="32"/>
              </w:rPr>
            </w:pPr>
            <w:r>
              <w:rPr>
                <w:rFonts w:ascii="Helvetica" w:eastAsiaTheme="minorHAnsi" w:hAnsi="Helvetica" w:cs="Helvetica"/>
                <w:noProof/>
                <w:sz w:val="24"/>
                <w:szCs w:val="24"/>
              </w:rPr>
              <w:drawing>
                <wp:inline distT="0" distB="0" distL="0" distR="0" wp14:anchorId="6496141F" wp14:editId="6C8ED89A">
                  <wp:extent cx="422630" cy="396240"/>
                  <wp:effectExtent l="0" t="0" r="9525" b="1016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31112" cy="404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Borders>
              <w:top w:val="nil"/>
              <w:bottom w:val="single" w:sz="6" w:space="0" w:color="BFBFBF" w:themeColor="background1" w:themeShade="BF"/>
            </w:tcBorders>
          </w:tcPr>
          <w:p w14:paraId="05419700" w14:textId="77777777" w:rsidR="00AC0C80" w:rsidRPr="006F5023" w:rsidRDefault="00AC0C80" w:rsidP="00AC0C80">
            <w:pPr>
              <w:pStyle w:val="TableText"/>
              <w:jc w:val="center"/>
              <w:rPr>
                <w:color w:val="FF7F7F" w:themeColor="accent5" w:themeTint="66"/>
                <w:sz w:val="32"/>
                <w:szCs w:val="32"/>
              </w:rPr>
            </w:pPr>
            <w:r w:rsidRPr="006F5023">
              <w:rPr>
                <w:color w:val="FF7F7F" w:themeColor="accent5" w:themeTint="66"/>
                <w:sz w:val="32"/>
                <w:szCs w:val="32"/>
              </w:rPr>
              <w:t>Fun Bus *</w:t>
            </w:r>
          </w:p>
          <w:p w14:paraId="404A8F9A" w14:textId="77777777" w:rsidR="00E742C4" w:rsidRPr="00242846" w:rsidRDefault="00AC0C80" w:rsidP="00AC0C80">
            <w:pPr>
              <w:pStyle w:val="TableText"/>
              <w:jc w:val="center"/>
              <w:rPr>
                <w:color w:val="0070C0"/>
                <w:sz w:val="32"/>
                <w:szCs w:val="32"/>
              </w:rPr>
            </w:pPr>
            <w:r w:rsidRPr="00242846">
              <w:rPr>
                <w:rFonts w:ascii="Helvetica" w:hAnsi="Helvetica" w:cs="Helvetica"/>
                <w:noProof/>
                <w:color w:val="0070C0"/>
              </w:rPr>
              <w:drawing>
                <wp:inline distT="0" distB="0" distL="0" distR="0" wp14:anchorId="25C8B8D4" wp14:editId="20675AE9">
                  <wp:extent cx="545135" cy="414337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438" cy="414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Borders>
              <w:top w:val="nil"/>
              <w:bottom w:val="single" w:sz="6" w:space="0" w:color="BFBFBF" w:themeColor="background1" w:themeShade="BF"/>
            </w:tcBorders>
          </w:tcPr>
          <w:p w14:paraId="0773CE0E" w14:textId="75691E6F" w:rsidR="00E742C4" w:rsidRPr="009F430B" w:rsidRDefault="00E742C4" w:rsidP="009F430B">
            <w:pPr>
              <w:pStyle w:val="TableText"/>
              <w:jc w:val="center"/>
              <w:rPr>
                <w:color w:val="0070C0"/>
                <w:sz w:val="28"/>
                <w:szCs w:val="28"/>
              </w:rPr>
            </w:pPr>
          </w:p>
        </w:tc>
      </w:tr>
      <w:tr w:rsidR="00DF39AB" w:rsidRPr="00E742C4" w14:paraId="28A46819" w14:textId="77777777" w:rsidTr="002E7D3D">
        <w:tblPrEx>
          <w:tblLook w:val="04A0" w:firstRow="1" w:lastRow="0" w:firstColumn="1" w:lastColumn="0" w:noHBand="0" w:noVBand="1"/>
        </w:tblPrEx>
        <w:trPr>
          <w:trHeight w:val="1938"/>
        </w:trPr>
        <w:tc>
          <w:tcPr>
            <w:tcW w:w="2088" w:type="dxa"/>
          </w:tcPr>
          <w:p w14:paraId="462765A6" w14:textId="77777777" w:rsidR="009141D9" w:rsidRPr="006F5023" w:rsidRDefault="009141D9" w:rsidP="009141D9">
            <w:pPr>
              <w:pStyle w:val="Dates"/>
              <w:jc w:val="center"/>
              <w:rPr>
                <w:color w:val="0BBEFF" w:themeColor="accent3" w:themeShade="BF"/>
                <w:sz w:val="32"/>
                <w:szCs w:val="32"/>
              </w:rPr>
            </w:pPr>
            <w:r w:rsidRPr="006F5023">
              <w:rPr>
                <w:color w:val="0BBEFF" w:themeColor="accent3" w:themeShade="BF"/>
                <w:sz w:val="32"/>
                <w:szCs w:val="32"/>
              </w:rPr>
              <w:t xml:space="preserve">                      </w:t>
            </w:r>
            <w:r w:rsidRPr="008D0F0F">
              <w:rPr>
                <w:color w:val="727272" w:themeColor="background2"/>
                <w:sz w:val="32"/>
                <w:szCs w:val="32"/>
              </w:rPr>
              <w:t xml:space="preserve">28 </w:t>
            </w:r>
          </w:p>
          <w:p w14:paraId="7073588F" w14:textId="6F4BBCFB" w:rsidR="009141D9" w:rsidRPr="002E7D3D" w:rsidRDefault="009F430B" w:rsidP="008D0F0F">
            <w:pPr>
              <w:pStyle w:val="Dates"/>
              <w:jc w:val="center"/>
              <w:rPr>
                <w:color w:val="0BBEFF" w:themeColor="accent3" w:themeShade="BF"/>
                <w:sz w:val="28"/>
                <w:szCs w:val="28"/>
              </w:rPr>
            </w:pPr>
            <w:r w:rsidRPr="002E7D3D">
              <w:rPr>
                <w:color w:val="0BBEFF" w:themeColor="accent3" w:themeShade="BF"/>
                <w:sz w:val="28"/>
                <w:szCs w:val="28"/>
              </w:rPr>
              <w:t xml:space="preserve">Ocean </w:t>
            </w:r>
            <w:r w:rsidR="001618DB" w:rsidRPr="002E7D3D">
              <w:rPr>
                <w:color w:val="0BBEFF" w:themeColor="accent3" w:themeShade="BF"/>
                <w:sz w:val="28"/>
                <w:szCs w:val="28"/>
              </w:rPr>
              <w:t>Commotion</w:t>
            </w:r>
          </w:p>
          <w:p w14:paraId="7C3090BC" w14:textId="0CC85438" w:rsidR="00DF39AB" w:rsidRPr="006F5023" w:rsidRDefault="003661B0" w:rsidP="002E7D3D">
            <w:pPr>
              <w:pStyle w:val="Dates"/>
              <w:jc w:val="center"/>
              <w:rPr>
                <w:color w:val="0BBEFF" w:themeColor="accent3" w:themeShade="BF"/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3C1F8317" wp14:editId="35DFC5FB">
                  <wp:extent cx="912495" cy="486117"/>
                  <wp:effectExtent l="0" t="0" r="1905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495" cy="486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14:paraId="3F883B8F" w14:textId="382171B3" w:rsidR="00005570" w:rsidRPr="008D0F0F" w:rsidRDefault="009141D9" w:rsidP="00005570">
            <w:pPr>
              <w:pStyle w:val="Dates"/>
              <w:rPr>
                <w:color w:val="727272" w:themeColor="background2"/>
                <w:sz w:val="32"/>
                <w:szCs w:val="32"/>
              </w:rPr>
            </w:pPr>
            <w:r w:rsidRPr="008D0F0F">
              <w:rPr>
                <w:color w:val="727272" w:themeColor="background2"/>
                <w:sz w:val="32"/>
                <w:szCs w:val="32"/>
              </w:rPr>
              <w:t>29</w:t>
            </w:r>
          </w:p>
          <w:p w14:paraId="72036D1B" w14:textId="77777777" w:rsidR="005B2B57" w:rsidRPr="005B2B57" w:rsidRDefault="005B2B57" w:rsidP="005B2B57">
            <w:pPr>
              <w:pStyle w:val="TableText"/>
              <w:jc w:val="center"/>
              <w:rPr>
                <w:color w:val="0BBEFF" w:themeColor="accent3" w:themeShade="BF"/>
                <w:sz w:val="28"/>
                <w:szCs w:val="28"/>
              </w:rPr>
            </w:pPr>
            <w:r w:rsidRPr="005B2B57">
              <w:rPr>
                <w:color w:val="0BBEFF" w:themeColor="accent3" w:themeShade="BF"/>
                <w:sz w:val="28"/>
                <w:szCs w:val="28"/>
              </w:rPr>
              <w:t>Speed Soccer*</w:t>
            </w:r>
          </w:p>
          <w:p w14:paraId="6E2D7348" w14:textId="0B5D8444" w:rsidR="00005570" w:rsidRPr="006F5023" w:rsidRDefault="005B2B57" w:rsidP="009141D9">
            <w:pPr>
              <w:pStyle w:val="TableText"/>
              <w:jc w:val="center"/>
              <w:rPr>
                <w:color w:val="0BBEFF" w:themeColor="accent3" w:themeShade="BF"/>
                <w:sz w:val="32"/>
                <w:szCs w:val="32"/>
              </w:rPr>
            </w:pPr>
            <w:r w:rsidRPr="00242846">
              <w:rPr>
                <w:rFonts w:ascii="Helvetica" w:hAnsi="Helvetica" w:cs="Helvetica"/>
                <w:noProof/>
                <w:color w:val="0070C0"/>
              </w:rPr>
              <w:drawing>
                <wp:inline distT="0" distB="0" distL="0" distR="0" wp14:anchorId="1DA7E7D7" wp14:editId="4D75F35A">
                  <wp:extent cx="428625" cy="428625"/>
                  <wp:effectExtent l="0" t="0" r="0" b="317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749" cy="428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</w:tcPr>
          <w:p w14:paraId="5B4BC550" w14:textId="77777777" w:rsidR="00DF39AB" w:rsidRPr="008D0F0F" w:rsidRDefault="009141D9" w:rsidP="009141D9">
            <w:pPr>
              <w:pStyle w:val="Dates"/>
              <w:rPr>
                <w:color w:val="727272" w:themeColor="background2"/>
                <w:sz w:val="32"/>
                <w:szCs w:val="32"/>
              </w:rPr>
            </w:pPr>
            <w:r w:rsidRPr="008D0F0F">
              <w:rPr>
                <w:color w:val="727272" w:themeColor="background2"/>
                <w:sz w:val="32"/>
                <w:szCs w:val="32"/>
              </w:rPr>
              <w:t>30</w:t>
            </w:r>
          </w:p>
          <w:p w14:paraId="741C77D4" w14:textId="77777777" w:rsidR="009F430B" w:rsidRPr="006F5023" w:rsidRDefault="009F430B" w:rsidP="009F430B">
            <w:pPr>
              <w:pStyle w:val="TableText"/>
              <w:jc w:val="center"/>
              <w:rPr>
                <w:color w:val="0BBEFF" w:themeColor="accent3" w:themeShade="BF"/>
                <w:sz w:val="32"/>
                <w:szCs w:val="32"/>
              </w:rPr>
            </w:pPr>
            <w:r w:rsidRPr="006F5023">
              <w:rPr>
                <w:color w:val="0BBEFF" w:themeColor="accent3" w:themeShade="BF"/>
                <w:sz w:val="32"/>
                <w:szCs w:val="32"/>
              </w:rPr>
              <w:t>Yoga</w:t>
            </w:r>
          </w:p>
          <w:p w14:paraId="0E2D0109" w14:textId="16C53E5D" w:rsidR="009F430B" w:rsidRPr="006F5023" w:rsidRDefault="009F430B" w:rsidP="009F430B">
            <w:pPr>
              <w:pStyle w:val="Dates"/>
              <w:jc w:val="center"/>
              <w:rPr>
                <w:color w:val="0BBEFF" w:themeColor="accent3" w:themeShade="BF"/>
                <w:sz w:val="32"/>
                <w:szCs w:val="32"/>
              </w:rPr>
            </w:pPr>
            <w:r w:rsidRPr="006F5023">
              <w:rPr>
                <w:rFonts w:ascii="Helvetica" w:hAnsi="Helvetica" w:cs="Helvetica"/>
                <w:noProof/>
                <w:color w:val="0BBEFF" w:themeColor="accent3" w:themeShade="BF"/>
              </w:rPr>
              <w:drawing>
                <wp:inline distT="0" distB="0" distL="0" distR="0" wp14:anchorId="27F63E18" wp14:editId="2CB8DD10">
                  <wp:extent cx="571500" cy="581565"/>
                  <wp:effectExtent l="0" t="0" r="0" b="317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76" cy="581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</w:tcPr>
          <w:p w14:paraId="41289BE2" w14:textId="6B5307E6" w:rsidR="00005570" w:rsidRPr="008D0F0F" w:rsidRDefault="009141D9" w:rsidP="00005570">
            <w:pPr>
              <w:pStyle w:val="Dates"/>
              <w:rPr>
                <w:color w:val="727272" w:themeColor="background2"/>
                <w:sz w:val="32"/>
                <w:szCs w:val="32"/>
              </w:rPr>
            </w:pPr>
            <w:r w:rsidRPr="008D0F0F">
              <w:rPr>
                <w:color w:val="727272" w:themeColor="background2"/>
                <w:sz w:val="32"/>
                <w:szCs w:val="32"/>
              </w:rPr>
              <w:t>31</w:t>
            </w:r>
          </w:p>
          <w:p w14:paraId="5AA91E4F" w14:textId="77777777" w:rsidR="009F430B" w:rsidRPr="006F5023" w:rsidRDefault="009F430B" w:rsidP="009F430B">
            <w:pPr>
              <w:pStyle w:val="TableText"/>
              <w:jc w:val="center"/>
              <w:rPr>
                <w:color w:val="0BBEFF" w:themeColor="accent3" w:themeShade="BF"/>
                <w:sz w:val="32"/>
                <w:szCs w:val="32"/>
              </w:rPr>
            </w:pPr>
            <w:r w:rsidRPr="006F5023">
              <w:rPr>
                <w:color w:val="0BBEFF" w:themeColor="accent3" w:themeShade="BF"/>
                <w:sz w:val="32"/>
                <w:szCs w:val="32"/>
              </w:rPr>
              <w:t>Bubble Show</w:t>
            </w:r>
          </w:p>
          <w:p w14:paraId="6F8D62B3" w14:textId="09419CC7" w:rsidR="00005570" w:rsidRPr="006F5023" w:rsidRDefault="009F430B" w:rsidP="009F430B">
            <w:pPr>
              <w:pStyle w:val="TableText"/>
              <w:jc w:val="center"/>
              <w:rPr>
                <w:color w:val="0BBEFF" w:themeColor="accent3" w:themeShade="BF"/>
                <w:sz w:val="32"/>
                <w:szCs w:val="32"/>
              </w:rPr>
            </w:pPr>
            <w:r w:rsidRPr="006F5023">
              <w:rPr>
                <w:rFonts w:ascii="Helvetica" w:hAnsi="Helvetica" w:cs="Helvetica"/>
                <w:noProof/>
                <w:color w:val="0BBEFF" w:themeColor="accent3" w:themeShade="BF"/>
                <w:sz w:val="24"/>
                <w:szCs w:val="24"/>
              </w:rPr>
              <w:drawing>
                <wp:inline distT="0" distB="0" distL="0" distR="0" wp14:anchorId="352842B4" wp14:editId="6493C702">
                  <wp:extent cx="431577" cy="355831"/>
                  <wp:effectExtent l="0" t="0" r="635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448" cy="37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</w:tcPr>
          <w:p w14:paraId="2666BC3B" w14:textId="77777777" w:rsidR="009141D9" w:rsidRPr="008D0F0F" w:rsidRDefault="009141D9" w:rsidP="009141D9">
            <w:pPr>
              <w:pStyle w:val="Dates"/>
              <w:rPr>
                <w:color w:val="727272" w:themeColor="background2"/>
                <w:sz w:val="28"/>
                <w:szCs w:val="28"/>
              </w:rPr>
            </w:pPr>
            <w:r w:rsidRPr="008D0F0F">
              <w:rPr>
                <w:color w:val="727272" w:themeColor="background2"/>
                <w:sz w:val="28"/>
                <w:szCs w:val="28"/>
              </w:rPr>
              <w:t>1</w:t>
            </w:r>
          </w:p>
          <w:p w14:paraId="1E106238" w14:textId="4105B224" w:rsidR="00005570" w:rsidRPr="006F5023" w:rsidRDefault="009F430B" w:rsidP="005B2B57">
            <w:pPr>
              <w:jc w:val="center"/>
              <w:rPr>
                <w:color w:val="0BBEFF" w:themeColor="accent3" w:themeShade="BF"/>
              </w:rPr>
            </w:pPr>
            <w:r w:rsidRPr="006F5023">
              <w:rPr>
                <w:rFonts w:ascii="Helvetica" w:hAnsi="Helvetica" w:cs="Helvetica"/>
                <w:noProof/>
                <w:color w:val="0BBEFF" w:themeColor="accent3" w:themeShade="BF"/>
              </w:rPr>
              <w:drawing>
                <wp:inline distT="0" distB="0" distL="0" distR="0" wp14:anchorId="6F15DD44" wp14:editId="63D42D0C">
                  <wp:extent cx="517785" cy="45903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295" cy="473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5023">
              <w:rPr>
                <w:color w:val="0BBEFF" w:themeColor="accent3" w:themeShade="BF"/>
                <w:sz w:val="28"/>
                <w:szCs w:val="28"/>
              </w:rPr>
              <w:t>Amazing Pirate Magic Show</w:t>
            </w:r>
          </w:p>
        </w:tc>
        <w:tc>
          <w:tcPr>
            <w:tcW w:w="2070" w:type="dxa"/>
          </w:tcPr>
          <w:p w14:paraId="10333C1F" w14:textId="262D2FE4" w:rsidR="009141D9" w:rsidRPr="006F5023" w:rsidRDefault="009141D9" w:rsidP="00F45855">
            <w:pPr>
              <w:pStyle w:val="Dates"/>
              <w:jc w:val="left"/>
              <w:rPr>
                <w:b/>
                <w:color w:val="0BBEFF" w:themeColor="accent3" w:themeShade="BF"/>
                <w:sz w:val="32"/>
                <w:szCs w:val="32"/>
              </w:rPr>
            </w:pPr>
            <w:r w:rsidRPr="006F5023">
              <w:rPr>
                <w:b/>
                <w:color w:val="0BBEFF" w:themeColor="accent3" w:themeShade="BF"/>
                <w:sz w:val="32"/>
                <w:szCs w:val="32"/>
              </w:rPr>
              <w:t xml:space="preserve">                         </w:t>
            </w:r>
            <w:r w:rsidRPr="008D0F0F">
              <w:rPr>
                <w:b/>
                <w:color w:val="727272" w:themeColor="background2"/>
                <w:sz w:val="32"/>
                <w:szCs w:val="32"/>
              </w:rPr>
              <w:t>2</w:t>
            </w:r>
          </w:p>
          <w:p w14:paraId="5D5BCF51" w14:textId="77777777" w:rsidR="009141D9" w:rsidRPr="006F5023" w:rsidRDefault="009141D9" w:rsidP="009141D9">
            <w:pPr>
              <w:pStyle w:val="Dates"/>
              <w:jc w:val="center"/>
              <w:rPr>
                <w:color w:val="0BBEFF" w:themeColor="accent3" w:themeShade="BF"/>
                <w:sz w:val="32"/>
                <w:szCs w:val="32"/>
              </w:rPr>
            </w:pPr>
            <w:r w:rsidRPr="006F5023">
              <w:rPr>
                <w:color w:val="0BBEFF" w:themeColor="accent3" w:themeShade="BF"/>
                <w:sz w:val="32"/>
                <w:szCs w:val="32"/>
              </w:rPr>
              <w:t>Fun Bus *</w:t>
            </w:r>
          </w:p>
          <w:p w14:paraId="189621F8" w14:textId="77777777" w:rsidR="009141D9" w:rsidRPr="006F5023" w:rsidRDefault="009141D9" w:rsidP="00F45855">
            <w:pPr>
              <w:pStyle w:val="Dates"/>
              <w:jc w:val="left"/>
              <w:rPr>
                <w:b/>
                <w:color w:val="0BBEFF" w:themeColor="accent3" w:themeShade="BF"/>
                <w:sz w:val="32"/>
                <w:szCs w:val="32"/>
              </w:rPr>
            </w:pPr>
          </w:p>
          <w:p w14:paraId="7594B51D" w14:textId="54913758" w:rsidR="009141D9" w:rsidRPr="006F5023" w:rsidRDefault="009141D9" w:rsidP="009141D9">
            <w:pPr>
              <w:pStyle w:val="Dates"/>
              <w:jc w:val="center"/>
              <w:rPr>
                <w:b/>
                <w:color w:val="0BBEFF" w:themeColor="accent3" w:themeShade="BF"/>
                <w:sz w:val="32"/>
                <w:szCs w:val="32"/>
              </w:rPr>
            </w:pPr>
            <w:r w:rsidRPr="006F5023">
              <w:rPr>
                <w:rFonts w:ascii="Helvetica" w:hAnsi="Helvetica" w:cs="Helvetica"/>
                <w:noProof/>
                <w:color w:val="0BBEFF" w:themeColor="accent3" w:themeShade="BF"/>
              </w:rPr>
              <w:drawing>
                <wp:inline distT="0" distB="0" distL="0" distR="0" wp14:anchorId="62051870" wp14:editId="788768FC">
                  <wp:extent cx="545135" cy="414337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438" cy="414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shd w:val="clear" w:color="auto" w:fill="FFFF00" w:themeFill="accent6"/>
          </w:tcPr>
          <w:p w14:paraId="64F51145" w14:textId="44AA6F31" w:rsidR="00DF39AB" w:rsidRPr="00295331" w:rsidRDefault="00141014" w:rsidP="00141014">
            <w:pPr>
              <w:pStyle w:val="Dates"/>
              <w:jc w:val="left"/>
              <w:rPr>
                <w:b/>
                <w:sz w:val="32"/>
                <w:szCs w:val="32"/>
              </w:rPr>
            </w:pPr>
            <w:r w:rsidRPr="00295331">
              <w:rPr>
                <w:b/>
                <w:sz w:val="32"/>
                <w:szCs w:val="32"/>
              </w:rPr>
              <w:t>Speed Soccer &amp; Fun Bus are Parent Paid Electives*</w:t>
            </w:r>
          </w:p>
        </w:tc>
      </w:tr>
    </w:tbl>
    <w:tbl>
      <w:tblPr>
        <w:tblW w:w="10837" w:type="pct"/>
        <w:tblLook w:val="04A0" w:firstRow="1" w:lastRow="0" w:firstColumn="1" w:lastColumn="0" w:noHBand="0" w:noVBand="1"/>
      </w:tblPr>
      <w:tblGrid>
        <w:gridCol w:w="31679"/>
      </w:tblGrid>
      <w:tr w:rsidR="00E31B41" w14:paraId="407D14D1" w14:textId="77777777" w:rsidTr="00EA7369">
        <w:trPr>
          <w:trHeight w:val="346"/>
        </w:trPr>
        <w:tc>
          <w:tcPr>
            <w:tcW w:w="5000" w:type="pct"/>
            <w:shd w:val="clear" w:color="auto" w:fill="FFFFFF" w:themeFill="background1"/>
          </w:tcPr>
          <w:p w14:paraId="58F81651" w14:textId="5B4D94CF" w:rsidR="00E31B41" w:rsidRPr="00E742C4" w:rsidRDefault="00E31B41" w:rsidP="00EA7369">
            <w:pPr>
              <w:pStyle w:val="Month"/>
              <w:rPr>
                <w:color w:val="FF6600"/>
              </w:rPr>
            </w:pPr>
            <w:r w:rsidRPr="00F45855">
              <w:rPr>
                <w:color w:val="FF6600"/>
                <w:sz w:val="96"/>
                <w:szCs w:val="96"/>
              </w:rPr>
              <w:lastRenderedPageBreak/>
              <w:t xml:space="preserve">August </w:t>
            </w:r>
            <w:r>
              <w:rPr>
                <w:color w:val="FF6600"/>
              </w:rPr>
              <w:t xml:space="preserve">                            </w:t>
            </w:r>
            <w:r w:rsidRPr="00760710">
              <w:rPr>
                <w:color w:val="FF6600"/>
                <w:sz w:val="44"/>
                <w:szCs w:val="44"/>
              </w:rPr>
              <w:t>201</w:t>
            </w:r>
            <w:r w:rsidR="009141D9">
              <w:rPr>
                <w:color w:val="FF6600"/>
                <w:sz w:val="44"/>
                <w:szCs w:val="44"/>
              </w:rPr>
              <w:t>9</w:t>
            </w:r>
          </w:p>
        </w:tc>
      </w:tr>
    </w:tbl>
    <w:tbl>
      <w:tblPr>
        <w:tblStyle w:val="TableCalendar"/>
        <w:tblW w:w="0" w:type="auto"/>
        <w:tblLayout w:type="fixed"/>
        <w:tblLook w:val="0420" w:firstRow="1" w:lastRow="0" w:firstColumn="0" w:lastColumn="0" w:noHBand="0" w:noVBand="1"/>
      </w:tblPr>
      <w:tblGrid>
        <w:gridCol w:w="2088"/>
        <w:gridCol w:w="2088"/>
        <w:gridCol w:w="2088"/>
        <w:gridCol w:w="2088"/>
        <w:gridCol w:w="2088"/>
        <w:gridCol w:w="2088"/>
        <w:gridCol w:w="2070"/>
      </w:tblGrid>
      <w:tr w:rsidR="00E31B41" w14:paraId="01A91A9F" w14:textId="77777777" w:rsidTr="001410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88" w:type="dxa"/>
            <w:shd w:val="clear" w:color="auto" w:fill="FF6600"/>
          </w:tcPr>
          <w:p w14:paraId="19946547" w14:textId="77777777" w:rsidR="00E31B41" w:rsidRPr="00E742C4" w:rsidRDefault="00E31B41" w:rsidP="00EA7369">
            <w:pPr>
              <w:pStyle w:val="Days"/>
              <w:rPr>
                <w:b/>
                <w:color w:val="000000" w:themeColor="text1"/>
              </w:rPr>
            </w:pPr>
            <w:r w:rsidRPr="00E742C4">
              <w:rPr>
                <w:b/>
                <w:color w:val="000000" w:themeColor="text1"/>
              </w:rPr>
              <w:t>Sunday</w:t>
            </w:r>
          </w:p>
        </w:tc>
        <w:tc>
          <w:tcPr>
            <w:tcW w:w="2088" w:type="dxa"/>
            <w:shd w:val="clear" w:color="auto" w:fill="FFA513"/>
          </w:tcPr>
          <w:p w14:paraId="6CFE15FA" w14:textId="77777777" w:rsidR="00E31B41" w:rsidRPr="00E742C4" w:rsidRDefault="00E31B41" w:rsidP="00EA7369">
            <w:pPr>
              <w:pStyle w:val="Days"/>
              <w:rPr>
                <w:b/>
                <w:color w:val="000000" w:themeColor="text1"/>
              </w:rPr>
            </w:pPr>
            <w:r w:rsidRPr="00E742C4">
              <w:rPr>
                <w:b/>
                <w:color w:val="000000" w:themeColor="text1"/>
              </w:rPr>
              <w:t>Monday</w:t>
            </w:r>
          </w:p>
        </w:tc>
        <w:tc>
          <w:tcPr>
            <w:tcW w:w="2088" w:type="dxa"/>
            <w:shd w:val="clear" w:color="auto" w:fill="FF6600"/>
          </w:tcPr>
          <w:p w14:paraId="6A9E1912" w14:textId="77777777" w:rsidR="00E31B41" w:rsidRPr="00E742C4" w:rsidRDefault="00E31B41" w:rsidP="00EA7369">
            <w:pPr>
              <w:pStyle w:val="Days"/>
              <w:rPr>
                <w:b/>
                <w:color w:val="000000" w:themeColor="text1"/>
              </w:rPr>
            </w:pPr>
            <w:r w:rsidRPr="00E742C4">
              <w:rPr>
                <w:b/>
                <w:color w:val="000000" w:themeColor="text1"/>
              </w:rPr>
              <w:t>Tuesday</w:t>
            </w:r>
          </w:p>
        </w:tc>
        <w:tc>
          <w:tcPr>
            <w:tcW w:w="2088" w:type="dxa"/>
            <w:shd w:val="clear" w:color="auto" w:fill="FFA513"/>
          </w:tcPr>
          <w:p w14:paraId="4E34AE1E" w14:textId="77777777" w:rsidR="00E31B41" w:rsidRPr="00E742C4" w:rsidRDefault="00E31B41" w:rsidP="00EA7369">
            <w:pPr>
              <w:pStyle w:val="Days"/>
              <w:rPr>
                <w:b/>
                <w:color w:val="000000" w:themeColor="text1"/>
              </w:rPr>
            </w:pPr>
            <w:r w:rsidRPr="00E742C4">
              <w:rPr>
                <w:b/>
                <w:color w:val="000000" w:themeColor="text1"/>
              </w:rPr>
              <w:t>Wednesday</w:t>
            </w:r>
          </w:p>
        </w:tc>
        <w:tc>
          <w:tcPr>
            <w:tcW w:w="2088" w:type="dxa"/>
            <w:shd w:val="clear" w:color="auto" w:fill="FF6600"/>
          </w:tcPr>
          <w:p w14:paraId="560881EC" w14:textId="77777777" w:rsidR="00E31B41" w:rsidRPr="00E742C4" w:rsidRDefault="00E31B41" w:rsidP="00EA7369">
            <w:pPr>
              <w:pStyle w:val="Days"/>
              <w:rPr>
                <w:b/>
                <w:color w:val="000000" w:themeColor="text1"/>
              </w:rPr>
            </w:pPr>
            <w:r w:rsidRPr="00E742C4">
              <w:rPr>
                <w:b/>
                <w:color w:val="000000" w:themeColor="text1"/>
              </w:rPr>
              <w:t>Thursday</w:t>
            </w:r>
          </w:p>
        </w:tc>
        <w:tc>
          <w:tcPr>
            <w:tcW w:w="2088" w:type="dxa"/>
            <w:shd w:val="clear" w:color="auto" w:fill="FFA513"/>
          </w:tcPr>
          <w:p w14:paraId="1F6D3073" w14:textId="77777777" w:rsidR="00E31B41" w:rsidRPr="00E742C4" w:rsidRDefault="00E31B41" w:rsidP="00EA7369">
            <w:pPr>
              <w:pStyle w:val="Days"/>
              <w:rPr>
                <w:b/>
                <w:color w:val="000000" w:themeColor="text1"/>
              </w:rPr>
            </w:pPr>
            <w:r w:rsidRPr="00E742C4">
              <w:rPr>
                <w:b/>
                <w:color w:val="000000" w:themeColor="text1"/>
              </w:rPr>
              <w:t>Friday</w:t>
            </w:r>
          </w:p>
        </w:tc>
        <w:tc>
          <w:tcPr>
            <w:tcW w:w="2070" w:type="dxa"/>
            <w:shd w:val="clear" w:color="auto" w:fill="FF6600"/>
          </w:tcPr>
          <w:p w14:paraId="3AE86CF7" w14:textId="77777777" w:rsidR="00E31B41" w:rsidRPr="00E742C4" w:rsidRDefault="00E31B41" w:rsidP="00EA7369">
            <w:pPr>
              <w:pStyle w:val="Days"/>
              <w:rPr>
                <w:b/>
                <w:color w:val="000000" w:themeColor="text1"/>
              </w:rPr>
            </w:pPr>
            <w:r w:rsidRPr="00E742C4">
              <w:rPr>
                <w:b/>
                <w:color w:val="000000" w:themeColor="text1"/>
              </w:rPr>
              <w:t>Saturday</w:t>
            </w:r>
          </w:p>
        </w:tc>
      </w:tr>
      <w:tr w:rsidR="00E31B41" w14:paraId="463FC330" w14:textId="77777777" w:rsidTr="00141014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5FE52E39" w14:textId="62FFDD5E" w:rsidR="00E31B41" w:rsidRPr="00EB3875" w:rsidRDefault="009141D9" w:rsidP="00EA7369">
            <w:pPr>
              <w:pStyle w:val="Date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762B17D8" w14:textId="79603E1C" w:rsidR="00E31B41" w:rsidRPr="00EB3875" w:rsidRDefault="009141D9" w:rsidP="00EA7369">
            <w:pPr>
              <w:pStyle w:val="Date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6E3EC32F" w14:textId="1B030247" w:rsidR="00E31B41" w:rsidRPr="00EB3875" w:rsidRDefault="009141D9" w:rsidP="00EA7369">
            <w:pPr>
              <w:pStyle w:val="Date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78D2DCE1" w14:textId="58A52F75" w:rsidR="00E31B41" w:rsidRPr="00EB3875" w:rsidRDefault="009141D9" w:rsidP="00EA7369">
            <w:pPr>
              <w:pStyle w:val="Date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4C7098DA" w14:textId="172E35F8" w:rsidR="00E31B41" w:rsidRPr="00EB3875" w:rsidRDefault="009141D9" w:rsidP="00EA7369">
            <w:pPr>
              <w:pStyle w:val="Date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16A4B971" w14:textId="411CFA31" w:rsidR="00E31B41" w:rsidRPr="00EB3875" w:rsidRDefault="009141D9" w:rsidP="00EA7369">
            <w:pPr>
              <w:pStyle w:val="Date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70" w:type="dxa"/>
            <w:tcBorders>
              <w:top w:val="single" w:sz="6" w:space="0" w:color="BFBFBF" w:themeColor="background1" w:themeShade="BF"/>
              <w:bottom w:val="nil"/>
            </w:tcBorders>
          </w:tcPr>
          <w:p w14:paraId="486ADA26" w14:textId="78FCD44D" w:rsidR="00E31B41" w:rsidRPr="00EB3875" w:rsidRDefault="00E31B41" w:rsidP="00EA7369">
            <w:pPr>
              <w:pStyle w:val="Dates"/>
              <w:rPr>
                <w:sz w:val="28"/>
                <w:szCs w:val="28"/>
              </w:rPr>
            </w:pPr>
            <w:r w:rsidRPr="00EB3875">
              <w:rPr>
                <w:sz w:val="28"/>
                <w:szCs w:val="28"/>
              </w:rPr>
              <w:t>1</w:t>
            </w:r>
            <w:r w:rsidR="009141D9">
              <w:rPr>
                <w:sz w:val="28"/>
                <w:szCs w:val="28"/>
              </w:rPr>
              <w:t>0</w:t>
            </w:r>
          </w:p>
        </w:tc>
      </w:tr>
      <w:tr w:rsidR="00E31B41" w14:paraId="217FCCB2" w14:textId="77777777" w:rsidTr="001618DB">
        <w:trPr>
          <w:trHeight w:val="2079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6560DB20" w14:textId="4FC3520F" w:rsidR="00E31B41" w:rsidRDefault="009F430B" w:rsidP="009F430B">
            <w:pPr>
              <w:pStyle w:val="TableText"/>
              <w:jc w:val="center"/>
              <w:rPr>
                <w:color w:val="92BC00" w:themeColor="accent1"/>
                <w:sz w:val="32"/>
                <w:szCs w:val="32"/>
              </w:rPr>
            </w:pPr>
            <w:r>
              <w:rPr>
                <w:color w:val="92BC00" w:themeColor="accent1"/>
                <w:sz w:val="32"/>
                <w:szCs w:val="32"/>
              </w:rPr>
              <w:t xml:space="preserve">Barnyard  </w:t>
            </w:r>
          </w:p>
          <w:p w14:paraId="1F3C080D" w14:textId="44BAC7F8" w:rsidR="009F430B" w:rsidRDefault="009F430B" w:rsidP="009F430B">
            <w:pPr>
              <w:pStyle w:val="TableText"/>
              <w:jc w:val="center"/>
              <w:rPr>
                <w:color w:val="92BC00" w:themeColor="accent1"/>
                <w:sz w:val="32"/>
                <w:szCs w:val="32"/>
              </w:rPr>
            </w:pPr>
            <w:proofErr w:type="spellStart"/>
            <w:r>
              <w:rPr>
                <w:color w:val="92BC00" w:themeColor="accent1"/>
                <w:sz w:val="32"/>
                <w:szCs w:val="32"/>
              </w:rPr>
              <w:t>Palooza</w:t>
            </w:r>
            <w:proofErr w:type="spellEnd"/>
          </w:p>
          <w:p w14:paraId="2458E056" w14:textId="4C96529B" w:rsidR="009F430B" w:rsidRPr="00570941" w:rsidRDefault="009F430B" w:rsidP="009F430B">
            <w:pPr>
              <w:pStyle w:val="TableText"/>
              <w:jc w:val="center"/>
              <w:rPr>
                <w:color w:val="92BC00" w:themeColor="accent1"/>
                <w:sz w:val="32"/>
                <w:szCs w:val="32"/>
              </w:rPr>
            </w:pPr>
            <w:r w:rsidRPr="00570941">
              <w:rPr>
                <w:rFonts w:ascii="Helvetica" w:hAnsi="Helvetica" w:cs="Helvetica"/>
                <w:noProof/>
                <w:color w:val="E7BB71" w:themeColor="accent2" w:themeTint="99"/>
              </w:rPr>
              <w:drawing>
                <wp:inline distT="0" distB="0" distL="0" distR="0" wp14:anchorId="01AE23C7" wp14:editId="109F277E">
                  <wp:extent cx="757238" cy="565150"/>
                  <wp:effectExtent l="0" t="0" r="508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909" cy="566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00A306D5" w14:textId="77777777" w:rsidR="00E31B41" w:rsidRPr="00570941" w:rsidRDefault="00E31B41" w:rsidP="00EA7369">
            <w:pPr>
              <w:pStyle w:val="TableText"/>
              <w:jc w:val="center"/>
              <w:rPr>
                <w:color w:val="92BC00" w:themeColor="accent1"/>
                <w:sz w:val="30"/>
                <w:szCs w:val="30"/>
              </w:rPr>
            </w:pPr>
            <w:r w:rsidRPr="00570941">
              <w:rPr>
                <w:color w:val="92BC00" w:themeColor="accent1"/>
                <w:sz w:val="30"/>
                <w:szCs w:val="30"/>
              </w:rPr>
              <w:t>Speed Soccer*</w:t>
            </w:r>
          </w:p>
          <w:p w14:paraId="0949C6B7" w14:textId="78422B83" w:rsidR="00E31B41" w:rsidRPr="00570941" w:rsidRDefault="001618DB" w:rsidP="00EA7369">
            <w:pPr>
              <w:pStyle w:val="TableText"/>
              <w:jc w:val="center"/>
              <w:rPr>
                <w:b/>
                <w:color w:val="92BC00" w:themeColor="accent1"/>
                <w:sz w:val="28"/>
                <w:szCs w:val="28"/>
              </w:rPr>
            </w:pPr>
            <w:r w:rsidRPr="006F5023">
              <w:rPr>
                <w:rFonts w:ascii="Helvetica" w:hAnsi="Helvetica" w:cs="Helvetica"/>
                <w:noProof/>
                <w:color w:val="7030A0"/>
              </w:rPr>
              <w:drawing>
                <wp:inline distT="0" distB="0" distL="0" distR="0" wp14:anchorId="1D8C4225" wp14:editId="28D23B2B">
                  <wp:extent cx="428625" cy="428625"/>
                  <wp:effectExtent l="0" t="0" r="0" b="317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749" cy="428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0BAB7C27" w14:textId="77777777" w:rsidR="00E31B41" w:rsidRDefault="00E31B41" w:rsidP="00EA7369">
            <w:pPr>
              <w:pStyle w:val="TableText"/>
              <w:jc w:val="center"/>
              <w:rPr>
                <w:b/>
                <w:color w:val="92BC00" w:themeColor="accent1"/>
                <w:sz w:val="28"/>
                <w:szCs w:val="28"/>
              </w:rPr>
            </w:pPr>
            <w:r w:rsidRPr="00570941">
              <w:rPr>
                <w:rFonts w:ascii="Helvetica" w:hAnsi="Helvetica" w:cs="Helvetica"/>
                <w:noProof/>
                <w:color w:val="92BC00" w:themeColor="accent1"/>
              </w:rPr>
              <w:drawing>
                <wp:inline distT="0" distB="0" distL="0" distR="0" wp14:anchorId="2CD26BE3" wp14:editId="169D7E0F">
                  <wp:extent cx="412288" cy="528070"/>
                  <wp:effectExtent l="0" t="0" r="0" b="571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354" cy="533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5165B9" w14:textId="77777777" w:rsidR="005B2B57" w:rsidRPr="005B2B57" w:rsidRDefault="005B2B57" w:rsidP="005B2B57">
            <w:pPr>
              <w:pStyle w:val="TableText"/>
              <w:jc w:val="center"/>
              <w:rPr>
                <w:color w:val="92BC00" w:themeColor="accent1"/>
                <w:sz w:val="32"/>
                <w:szCs w:val="32"/>
              </w:rPr>
            </w:pPr>
            <w:r w:rsidRPr="005B2B57">
              <w:rPr>
                <w:color w:val="92BC00" w:themeColor="accent1"/>
                <w:sz w:val="32"/>
                <w:szCs w:val="32"/>
              </w:rPr>
              <w:t>Music</w:t>
            </w:r>
          </w:p>
          <w:p w14:paraId="6E5909D5" w14:textId="425A227F" w:rsidR="00094722" w:rsidRPr="00570941" w:rsidRDefault="00094722" w:rsidP="00EA7369">
            <w:pPr>
              <w:pStyle w:val="TableText"/>
              <w:jc w:val="center"/>
              <w:rPr>
                <w:b/>
                <w:color w:val="92BC00" w:themeColor="accent1"/>
                <w:sz w:val="28"/>
                <w:szCs w:val="28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3782C0F1" w14:textId="77777777" w:rsidR="00AA58C6" w:rsidRPr="005B2B57" w:rsidRDefault="005B2B57" w:rsidP="009F430B">
            <w:pPr>
              <w:pStyle w:val="TableText"/>
              <w:jc w:val="center"/>
              <w:rPr>
                <w:color w:val="92BC00" w:themeColor="accent1"/>
                <w:sz w:val="32"/>
                <w:szCs w:val="32"/>
              </w:rPr>
            </w:pPr>
            <w:r w:rsidRPr="005B2B57">
              <w:rPr>
                <w:color w:val="92BC00" w:themeColor="accent1"/>
                <w:sz w:val="32"/>
                <w:szCs w:val="32"/>
              </w:rPr>
              <w:t>Petting Farm</w:t>
            </w:r>
          </w:p>
          <w:p w14:paraId="68DB344A" w14:textId="6D8682BB" w:rsidR="005B2B57" w:rsidRPr="00570941" w:rsidRDefault="005B2B57" w:rsidP="009F430B">
            <w:pPr>
              <w:pStyle w:val="TableText"/>
              <w:jc w:val="center"/>
              <w:rPr>
                <w:color w:val="92BC00" w:themeColor="accent1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70894B8E" wp14:editId="204AA8AA">
                  <wp:extent cx="915670" cy="724131"/>
                  <wp:effectExtent l="0" t="0" r="0" b="1270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366" cy="737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479DDAC6" w14:textId="77777777" w:rsidR="00E31B41" w:rsidRDefault="001618DB" w:rsidP="009F430B">
            <w:pPr>
              <w:pStyle w:val="TableText"/>
              <w:jc w:val="center"/>
              <w:rPr>
                <w:color w:val="92BC00" w:themeColor="accent1"/>
                <w:sz w:val="28"/>
                <w:szCs w:val="28"/>
              </w:rPr>
            </w:pPr>
            <w:r>
              <w:rPr>
                <w:color w:val="92BC00" w:themeColor="accent1"/>
                <w:sz w:val="28"/>
                <w:szCs w:val="28"/>
              </w:rPr>
              <w:t xml:space="preserve">Line Dancing </w:t>
            </w:r>
          </w:p>
          <w:p w14:paraId="77987C41" w14:textId="1C9C313F" w:rsidR="001618DB" w:rsidRPr="00570941" w:rsidRDefault="001618DB" w:rsidP="009F430B">
            <w:pPr>
              <w:pStyle w:val="TableText"/>
              <w:jc w:val="center"/>
              <w:rPr>
                <w:color w:val="92BC00" w:themeColor="accent1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3A82A092" wp14:editId="218EC86D">
                  <wp:extent cx="1031240" cy="980440"/>
                  <wp:effectExtent l="0" t="0" r="10160" b="1016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196" cy="988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2FE3B762" w14:textId="77777777" w:rsidR="00E31B41" w:rsidRPr="00570941" w:rsidRDefault="00E31B41" w:rsidP="00EA7369">
            <w:pPr>
              <w:pStyle w:val="TableText"/>
              <w:jc w:val="center"/>
              <w:rPr>
                <w:color w:val="92BC00" w:themeColor="accent1"/>
                <w:sz w:val="28"/>
                <w:szCs w:val="28"/>
              </w:rPr>
            </w:pPr>
            <w:r w:rsidRPr="00570941">
              <w:rPr>
                <w:color w:val="92BC00" w:themeColor="accent1"/>
                <w:sz w:val="28"/>
                <w:szCs w:val="28"/>
              </w:rPr>
              <w:t>Fun Bus *</w:t>
            </w:r>
          </w:p>
          <w:p w14:paraId="4DFF087C" w14:textId="77777777" w:rsidR="00E31B41" w:rsidRPr="00570941" w:rsidRDefault="00E31B41" w:rsidP="00EA7369">
            <w:pPr>
              <w:pStyle w:val="TableText"/>
              <w:jc w:val="center"/>
              <w:rPr>
                <w:color w:val="92BC00" w:themeColor="accent1"/>
                <w:sz w:val="28"/>
                <w:szCs w:val="28"/>
              </w:rPr>
            </w:pPr>
            <w:r w:rsidRPr="00570941">
              <w:rPr>
                <w:rFonts w:ascii="Helvetica" w:hAnsi="Helvetica" w:cs="Helvetica"/>
                <w:noProof/>
                <w:color w:val="92BC00" w:themeColor="accent1"/>
              </w:rPr>
              <w:drawing>
                <wp:inline distT="0" distB="0" distL="0" distR="0" wp14:anchorId="305D912B" wp14:editId="1096DBEA">
                  <wp:extent cx="545135" cy="414337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438" cy="414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Borders>
              <w:top w:val="nil"/>
              <w:bottom w:val="single" w:sz="6" w:space="0" w:color="BFBFBF" w:themeColor="background1" w:themeShade="BF"/>
            </w:tcBorders>
          </w:tcPr>
          <w:p w14:paraId="4BF56DBD" w14:textId="77777777" w:rsidR="00E31B41" w:rsidRPr="00EB3875" w:rsidRDefault="00E31B41" w:rsidP="00EA7369">
            <w:pPr>
              <w:pStyle w:val="TableText"/>
              <w:rPr>
                <w:sz w:val="28"/>
                <w:szCs w:val="28"/>
              </w:rPr>
            </w:pPr>
          </w:p>
        </w:tc>
      </w:tr>
      <w:tr w:rsidR="00E31B41" w14:paraId="1A602685" w14:textId="77777777" w:rsidTr="00141014">
        <w:trPr>
          <w:trHeight w:val="435"/>
        </w:trPr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3EDC84C2" w14:textId="0DDEC5DC" w:rsidR="00E31B41" w:rsidRPr="005502B9" w:rsidRDefault="00E31B41" w:rsidP="00EA7369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9141D9">
              <w:rPr>
                <w:sz w:val="32"/>
                <w:szCs w:val="32"/>
              </w:rPr>
              <w:t>1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2CDDD3E1" w14:textId="41E89120" w:rsidR="00E31B41" w:rsidRPr="00E742C4" w:rsidRDefault="00E31B41" w:rsidP="00EA7369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9141D9">
              <w:rPr>
                <w:sz w:val="32"/>
                <w:szCs w:val="32"/>
              </w:rPr>
              <w:t>2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55162A91" w14:textId="31532967" w:rsidR="00E31B41" w:rsidRPr="00E742C4" w:rsidRDefault="00E31B41" w:rsidP="00EA7369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9141D9">
              <w:rPr>
                <w:sz w:val="32"/>
                <w:szCs w:val="32"/>
              </w:rPr>
              <w:t>3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4E6BCF9F" w14:textId="5C5EFBAF" w:rsidR="00E31B41" w:rsidRPr="00E742C4" w:rsidRDefault="00E31B41" w:rsidP="00EA7369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9141D9">
              <w:rPr>
                <w:sz w:val="32"/>
                <w:szCs w:val="32"/>
              </w:rPr>
              <w:t>4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1908E387" w14:textId="31C8D9BF" w:rsidR="00E31B41" w:rsidRPr="00E742C4" w:rsidRDefault="00E31B41" w:rsidP="00EA7369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9141D9">
              <w:rPr>
                <w:sz w:val="32"/>
                <w:szCs w:val="32"/>
              </w:rPr>
              <w:t>5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050D6094" w14:textId="671AD7B5" w:rsidR="00E31B41" w:rsidRPr="00E742C4" w:rsidRDefault="00E31B41" w:rsidP="00EA7369">
            <w:pPr>
              <w:pStyle w:val="Dates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    1</w:t>
            </w:r>
            <w:r w:rsidR="009141D9">
              <w:rPr>
                <w:sz w:val="32"/>
                <w:szCs w:val="32"/>
              </w:rPr>
              <w:t>6</w:t>
            </w:r>
          </w:p>
        </w:tc>
        <w:tc>
          <w:tcPr>
            <w:tcW w:w="2070" w:type="dxa"/>
            <w:tcBorders>
              <w:top w:val="single" w:sz="6" w:space="0" w:color="BFBFBF" w:themeColor="background1" w:themeShade="BF"/>
              <w:bottom w:val="nil"/>
            </w:tcBorders>
          </w:tcPr>
          <w:p w14:paraId="6D3EB985" w14:textId="162A9FD2" w:rsidR="00E31B41" w:rsidRPr="00E742C4" w:rsidRDefault="00E31B41" w:rsidP="00EA7369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9141D9">
              <w:rPr>
                <w:sz w:val="32"/>
                <w:szCs w:val="32"/>
              </w:rPr>
              <w:t>7</w:t>
            </w:r>
          </w:p>
        </w:tc>
      </w:tr>
      <w:tr w:rsidR="00E31B41" w14:paraId="7C882A13" w14:textId="77777777" w:rsidTr="009F430B">
        <w:trPr>
          <w:trHeight w:val="1656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138A8EAF" w14:textId="6E0A3E53" w:rsidR="009F430B" w:rsidRPr="006F5023" w:rsidRDefault="005B2B57" w:rsidP="009F430B">
            <w:pPr>
              <w:pStyle w:val="TableText"/>
              <w:jc w:val="center"/>
              <w:rPr>
                <w:color w:val="7030A0"/>
                <w:sz w:val="36"/>
                <w:szCs w:val="36"/>
              </w:rPr>
            </w:pPr>
            <w:proofErr w:type="spellStart"/>
            <w:r>
              <w:rPr>
                <w:color w:val="7030A0"/>
                <w:sz w:val="36"/>
                <w:szCs w:val="36"/>
              </w:rPr>
              <w:t>O</w:t>
            </w:r>
            <w:r w:rsidR="009F430B" w:rsidRPr="006F5023">
              <w:rPr>
                <w:color w:val="7030A0"/>
                <w:sz w:val="36"/>
                <w:szCs w:val="36"/>
              </w:rPr>
              <w:t>oey</w:t>
            </w:r>
            <w:proofErr w:type="spellEnd"/>
            <w:r w:rsidR="009F430B" w:rsidRPr="006F5023">
              <w:rPr>
                <w:color w:val="7030A0"/>
                <w:sz w:val="36"/>
                <w:szCs w:val="36"/>
              </w:rPr>
              <w:t xml:space="preserve"> </w:t>
            </w:r>
            <w:r>
              <w:rPr>
                <w:color w:val="7030A0"/>
                <w:sz w:val="36"/>
                <w:szCs w:val="36"/>
              </w:rPr>
              <w:t>Goo</w:t>
            </w:r>
            <w:r w:rsidR="003B3DAE">
              <w:rPr>
                <w:color w:val="7030A0"/>
                <w:sz w:val="36"/>
                <w:szCs w:val="36"/>
              </w:rPr>
              <w:t>e</w:t>
            </w:r>
            <w:r>
              <w:rPr>
                <w:color w:val="7030A0"/>
                <w:sz w:val="36"/>
                <w:szCs w:val="36"/>
              </w:rPr>
              <w:t xml:space="preserve">y </w:t>
            </w:r>
            <w:r w:rsidR="009F430B" w:rsidRPr="006F5023">
              <w:rPr>
                <w:color w:val="7030A0"/>
                <w:sz w:val="36"/>
                <w:szCs w:val="36"/>
              </w:rPr>
              <w:t>Science</w:t>
            </w:r>
          </w:p>
          <w:p w14:paraId="75B271E3" w14:textId="15421FD7" w:rsidR="00E7762E" w:rsidRPr="006F5023" w:rsidRDefault="009F430B" w:rsidP="009F430B">
            <w:pPr>
              <w:pStyle w:val="TableText"/>
              <w:jc w:val="center"/>
              <w:rPr>
                <w:color w:val="7030A0"/>
                <w:sz w:val="32"/>
                <w:szCs w:val="32"/>
              </w:rPr>
            </w:pPr>
            <w:r w:rsidRPr="006F5023">
              <w:rPr>
                <w:rFonts w:ascii="Helvetica" w:hAnsi="Helvetica" w:cs="Helvetica"/>
                <w:noProof/>
                <w:color w:val="7030A0"/>
              </w:rPr>
              <w:drawing>
                <wp:inline distT="0" distB="0" distL="0" distR="0" wp14:anchorId="24CC39E6" wp14:editId="49D5E846">
                  <wp:extent cx="622935" cy="443959"/>
                  <wp:effectExtent l="0" t="0" r="12065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325" cy="460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59C80CCC" w14:textId="77777777" w:rsidR="00E31B41" w:rsidRPr="006F5023" w:rsidRDefault="00E31B41" w:rsidP="00EA7369">
            <w:pPr>
              <w:pStyle w:val="TableText"/>
              <w:jc w:val="center"/>
              <w:rPr>
                <w:color w:val="7030A0"/>
                <w:sz w:val="30"/>
                <w:szCs w:val="30"/>
              </w:rPr>
            </w:pPr>
            <w:r w:rsidRPr="006F5023">
              <w:rPr>
                <w:color w:val="7030A0"/>
                <w:sz w:val="30"/>
                <w:szCs w:val="30"/>
              </w:rPr>
              <w:t>Speed Soccer*</w:t>
            </w:r>
          </w:p>
          <w:p w14:paraId="6A9FC759" w14:textId="77777777" w:rsidR="00E31B41" w:rsidRPr="006F5023" w:rsidRDefault="00E31B41" w:rsidP="00EA7369">
            <w:pPr>
              <w:pStyle w:val="TableText"/>
              <w:jc w:val="center"/>
              <w:rPr>
                <w:color w:val="7030A0"/>
                <w:sz w:val="32"/>
                <w:szCs w:val="32"/>
              </w:rPr>
            </w:pPr>
            <w:r w:rsidRPr="006F5023">
              <w:rPr>
                <w:rFonts w:ascii="Helvetica" w:hAnsi="Helvetica" w:cs="Helvetica"/>
                <w:noProof/>
                <w:color w:val="7030A0"/>
              </w:rPr>
              <w:drawing>
                <wp:inline distT="0" distB="0" distL="0" distR="0" wp14:anchorId="067F69D1" wp14:editId="610B272E">
                  <wp:extent cx="428625" cy="428625"/>
                  <wp:effectExtent l="0" t="0" r="0" b="317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749" cy="428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0EAF87FD" w14:textId="77777777" w:rsidR="00E31B41" w:rsidRPr="006F5023" w:rsidRDefault="00E31B41" w:rsidP="00EA7369">
            <w:pPr>
              <w:pStyle w:val="TableText"/>
              <w:jc w:val="center"/>
              <w:rPr>
                <w:color w:val="7030A0"/>
                <w:sz w:val="32"/>
                <w:szCs w:val="32"/>
              </w:rPr>
            </w:pPr>
            <w:r w:rsidRPr="006F5023">
              <w:rPr>
                <w:color w:val="7030A0"/>
                <w:sz w:val="32"/>
                <w:szCs w:val="32"/>
              </w:rPr>
              <w:t>Yoga</w:t>
            </w:r>
          </w:p>
          <w:p w14:paraId="7F00A28A" w14:textId="77777777" w:rsidR="00E31B41" w:rsidRPr="006F5023" w:rsidRDefault="00E31B41" w:rsidP="00EA7369">
            <w:pPr>
              <w:pStyle w:val="TableText"/>
              <w:jc w:val="center"/>
              <w:rPr>
                <w:color w:val="7030A0"/>
                <w:sz w:val="32"/>
                <w:szCs w:val="32"/>
              </w:rPr>
            </w:pPr>
            <w:r w:rsidRPr="006F5023">
              <w:rPr>
                <w:rFonts w:ascii="Helvetica" w:hAnsi="Helvetica" w:cs="Helvetica"/>
                <w:noProof/>
                <w:color w:val="7030A0"/>
              </w:rPr>
              <w:drawing>
                <wp:inline distT="0" distB="0" distL="0" distR="0" wp14:anchorId="03EAE8A8" wp14:editId="65EC1972">
                  <wp:extent cx="571500" cy="581565"/>
                  <wp:effectExtent l="0" t="0" r="0" b="317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76" cy="581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566879B9" w14:textId="1DE7B4E5" w:rsidR="00E31B41" w:rsidRPr="006F5023" w:rsidRDefault="009F430B" w:rsidP="00F434E6">
            <w:pPr>
              <w:pStyle w:val="TableText"/>
              <w:jc w:val="center"/>
              <w:rPr>
                <w:color w:val="7030A0"/>
                <w:sz w:val="28"/>
                <w:szCs w:val="28"/>
              </w:rPr>
            </w:pPr>
            <w:r w:rsidRPr="006F5023">
              <w:rPr>
                <w:rFonts w:ascii="Helvetica" w:hAnsi="Helvetica" w:cs="Helvetica"/>
                <w:noProof/>
                <w:color w:val="7030A0"/>
              </w:rPr>
              <w:drawing>
                <wp:inline distT="0" distB="0" distL="0" distR="0" wp14:anchorId="62804CA3" wp14:editId="3B305F03">
                  <wp:extent cx="579821" cy="579813"/>
                  <wp:effectExtent l="0" t="0" r="4445" b="444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821" cy="579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2B57" w:rsidRPr="006F5023">
              <w:rPr>
                <w:color w:val="7030A0"/>
                <w:sz w:val="28"/>
                <w:szCs w:val="28"/>
              </w:rPr>
              <w:t>Slime Time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0D9B076D" w14:textId="1F99114B" w:rsidR="00E31B41" w:rsidRDefault="00E31B41" w:rsidP="00074678">
            <w:pPr>
              <w:pStyle w:val="TableText"/>
              <w:jc w:val="center"/>
              <w:rPr>
                <w:color w:val="7030A0"/>
                <w:sz w:val="32"/>
                <w:szCs w:val="32"/>
              </w:rPr>
            </w:pPr>
          </w:p>
          <w:p w14:paraId="01129623" w14:textId="2A82BD8B" w:rsidR="001C54CA" w:rsidRPr="006F5023" w:rsidRDefault="001C54CA" w:rsidP="00074678">
            <w:pPr>
              <w:pStyle w:val="TableText"/>
              <w:jc w:val="center"/>
              <w:rPr>
                <w:color w:val="7030A0"/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0E072C77" wp14:editId="2CF6ABF3">
                  <wp:extent cx="1074096" cy="799811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969" cy="838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41166DB8" w14:textId="77777777" w:rsidR="00E31B41" w:rsidRPr="006F5023" w:rsidRDefault="00E31B41" w:rsidP="00EA7369">
            <w:pPr>
              <w:pStyle w:val="TableText"/>
              <w:jc w:val="center"/>
              <w:rPr>
                <w:color w:val="7030A0"/>
                <w:sz w:val="32"/>
                <w:szCs w:val="32"/>
              </w:rPr>
            </w:pPr>
            <w:r w:rsidRPr="006F5023">
              <w:rPr>
                <w:color w:val="7030A0"/>
                <w:sz w:val="32"/>
                <w:szCs w:val="32"/>
              </w:rPr>
              <w:t>Fun Bus *</w:t>
            </w:r>
          </w:p>
          <w:p w14:paraId="147BFDBF" w14:textId="77777777" w:rsidR="00E31B41" w:rsidRPr="006F5023" w:rsidRDefault="00E31B41" w:rsidP="00EA7369">
            <w:pPr>
              <w:pStyle w:val="TableText"/>
              <w:jc w:val="center"/>
              <w:rPr>
                <w:color w:val="7030A0"/>
                <w:sz w:val="32"/>
                <w:szCs w:val="32"/>
              </w:rPr>
            </w:pPr>
            <w:r w:rsidRPr="006F5023">
              <w:rPr>
                <w:rFonts w:ascii="Helvetica" w:hAnsi="Helvetica" w:cs="Helvetica"/>
                <w:noProof/>
                <w:color w:val="7030A0"/>
              </w:rPr>
              <w:drawing>
                <wp:inline distT="0" distB="0" distL="0" distR="0" wp14:anchorId="37AA9D62" wp14:editId="276495AA">
                  <wp:extent cx="545135" cy="414337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438" cy="414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Borders>
              <w:top w:val="nil"/>
              <w:bottom w:val="single" w:sz="6" w:space="0" w:color="BFBFBF" w:themeColor="background1" w:themeShade="BF"/>
            </w:tcBorders>
          </w:tcPr>
          <w:p w14:paraId="73C2356A" w14:textId="77777777" w:rsidR="00E31B41" w:rsidRPr="00E742C4" w:rsidRDefault="00E31B41" w:rsidP="00EA7369">
            <w:pPr>
              <w:pStyle w:val="TableText"/>
              <w:rPr>
                <w:sz w:val="32"/>
                <w:szCs w:val="32"/>
              </w:rPr>
            </w:pPr>
          </w:p>
        </w:tc>
      </w:tr>
      <w:tr w:rsidR="00E31B41" w14:paraId="313F8598" w14:textId="77777777" w:rsidTr="00141014"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0EC323CD" w14:textId="0F789281" w:rsidR="00E31B41" w:rsidRPr="005502B9" w:rsidRDefault="00E31B41" w:rsidP="00EA7369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9141D9">
              <w:rPr>
                <w:sz w:val="32"/>
                <w:szCs w:val="32"/>
              </w:rPr>
              <w:t>8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6F411D8D" w14:textId="45C87BDC" w:rsidR="00E31B41" w:rsidRPr="00E742C4" w:rsidRDefault="009141D9" w:rsidP="00EA7369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19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30179F43" w14:textId="5A546747" w:rsidR="00E31B41" w:rsidRPr="00E742C4" w:rsidRDefault="00E31B41" w:rsidP="00EA7369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="009141D9">
              <w:rPr>
                <w:sz w:val="32"/>
                <w:szCs w:val="32"/>
              </w:rPr>
              <w:t>0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15459CB1" w14:textId="0648EC7B" w:rsidR="00E31B41" w:rsidRPr="00E742C4" w:rsidRDefault="00E31B41" w:rsidP="00EA7369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="009141D9">
              <w:rPr>
                <w:sz w:val="32"/>
                <w:szCs w:val="32"/>
              </w:rPr>
              <w:t>1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2A98F37D" w14:textId="6FDFC610" w:rsidR="00E31B41" w:rsidRPr="00E742C4" w:rsidRDefault="00E31B41" w:rsidP="00EA7369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="009141D9">
              <w:rPr>
                <w:sz w:val="32"/>
                <w:szCs w:val="32"/>
              </w:rPr>
              <w:t>2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48C1DD4C" w14:textId="7A9F1DC1" w:rsidR="00E31B41" w:rsidRPr="00E742C4" w:rsidRDefault="00E31B41" w:rsidP="00EA7369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="009141D9">
              <w:rPr>
                <w:sz w:val="32"/>
                <w:szCs w:val="32"/>
              </w:rPr>
              <w:t>3</w:t>
            </w:r>
          </w:p>
        </w:tc>
        <w:tc>
          <w:tcPr>
            <w:tcW w:w="2070" w:type="dxa"/>
            <w:tcBorders>
              <w:top w:val="single" w:sz="6" w:space="0" w:color="BFBFBF" w:themeColor="background1" w:themeShade="BF"/>
              <w:bottom w:val="nil"/>
            </w:tcBorders>
          </w:tcPr>
          <w:p w14:paraId="5053931C" w14:textId="13CC8086" w:rsidR="00E31B41" w:rsidRPr="00E742C4" w:rsidRDefault="00E31B41" w:rsidP="00EA7369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="009141D9">
              <w:rPr>
                <w:sz w:val="32"/>
                <w:szCs w:val="32"/>
              </w:rPr>
              <w:t>4</w:t>
            </w:r>
          </w:p>
        </w:tc>
      </w:tr>
      <w:tr w:rsidR="00E31B41" w14:paraId="6AC4611A" w14:textId="77777777" w:rsidTr="00141014">
        <w:trPr>
          <w:trHeight w:val="1656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6CF4EBB0" w14:textId="77777777" w:rsidR="00E31B41" w:rsidRPr="00E7762E" w:rsidRDefault="00E31B41" w:rsidP="00141014">
            <w:pPr>
              <w:pStyle w:val="TableText"/>
              <w:jc w:val="center"/>
              <w:rPr>
                <w:color w:val="FF913B"/>
                <w:sz w:val="32"/>
                <w:szCs w:val="32"/>
              </w:rPr>
            </w:pPr>
            <w:r w:rsidRPr="00E7762E">
              <w:rPr>
                <w:color w:val="FF913B"/>
                <w:sz w:val="32"/>
                <w:szCs w:val="32"/>
              </w:rPr>
              <w:t>Aloha</w:t>
            </w:r>
          </w:p>
          <w:p w14:paraId="0B02A61E" w14:textId="464F3618" w:rsidR="00E31B41" w:rsidRPr="00E7762E" w:rsidRDefault="00E31B41" w:rsidP="00E7762E">
            <w:pPr>
              <w:pStyle w:val="TableText"/>
              <w:jc w:val="center"/>
              <w:rPr>
                <w:color w:val="FF913B"/>
                <w:sz w:val="32"/>
                <w:szCs w:val="32"/>
              </w:rPr>
            </w:pPr>
            <w:r w:rsidRPr="00E7762E">
              <w:rPr>
                <w:color w:val="FF913B"/>
                <w:sz w:val="32"/>
                <w:szCs w:val="32"/>
              </w:rPr>
              <w:t>Summer</w:t>
            </w:r>
          </w:p>
          <w:p w14:paraId="7FAB8504" w14:textId="77777777" w:rsidR="00E31B41" w:rsidRPr="008E25AF" w:rsidRDefault="00E31B41" w:rsidP="00EA7369">
            <w:pPr>
              <w:pStyle w:val="TableText"/>
              <w:jc w:val="center"/>
              <w:rPr>
                <w:color w:val="0BBEFF" w:themeColor="accent3" w:themeShade="BF"/>
                <w:sz w:val="36"/>
                <w:szCs w:val="36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58CE6529" wp14:editId="55271A9F">
                  <wp:extent cx="359734" cy="49403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74" cy="531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721AEC87" w14:textId="77777777" w:rsidR="00E31B41" w:rsidRPr="00E31B41" w:rsidRDefault="00E31B41" w:rsidP="00EA7369">
            <w:pPr>
              <w:pStyle w:val="TableText"/>
              <w:jc w:val="center"/>
              <w:rPr>
                <w:color w:val="FF9300"/>
                <w:sz w:val="30"/>
                <w:szCs w:val="30"/>
              </w:rPr>
            </w:pPr>
            <w:r w:rsidRPr="00E31B41">
              <w:rPr>
                <w:color w:val="FF9300"/>
                <w:sz w:val="30"/>
                <w:szCs w:val="30"/>
              </w:rPr>
              <w:t>Speed Soccer*</w:t>
            </w:r>
          </w:p>
          <w:p w14:paraId="0DF0DD79" w14:textId="77777777" w:rsidR="00E31B41" w:rsidRPr="00E31B41" w:rsidRDefault="00E31B41" w:rsidP="00EA7369">
            <w:pPr>
              <w:pStyle w:val="TableText"/>
              <w:jc w:val="center"/>
              <w:rPr>
                <w:color w:val="FF9300"/>
                <w:sz w:val="32"/>
                <w:szCs w:val="32"/>
              </w:rPr>
            </w:pPr>
            <w:r w:rsidRPr="00E31B41">
              <w:rPr>
                <w:rFonts w:ascii="Helvetica" w:hAnsi="Helvetica" w:cs="Helvetica"/>
                <w:noProof/>
                <w:color w:val="FF9300"/>
              </w:rPr>
              <w:drawing>
                <wp:inline distT="0" distB="0" distL="0" distR="0" wp14:anchorId="3A80D887" wp14:editId="7BFF80D1">
                  <wp:extent cx="428625" cy="428625"/>
                  <wp:effectExtent l="0" t="0" r="0" b="317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749" cy="428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4EF4D395" w14:textId="77777777" w:rsidR="00E31B41" w:rsidRDefault="00E31B41" w:rsidP="00EA7369">
            <w:pPr>
              <w:pStyle w:val="TableText"/>
              <w:jc w:val="center"/>
              <w:rPr>
                <w:color w:val="FF9300"/>
                <w:sz w:val="32"/>
                <w:szCs w:val="32"/>
              </w:rPr>
            </w:pPr>
            <w:r w:rsidRPr="00E31B41">
              <w:rPr>
                <w:rFonts w:ascii="Helvetica" w:hAnsi="Helvetica" w:cs="Helvetica"/>
                <w:noProof/>
                <w:color w:val="FF9300"/>
              </w:rPr>
              <w:drawing>
                <wp:inline distT="0" distB="0" distL="0" distR="0" wp14:anchorId="13FDCC10" wp14:editId="46DBDA03">
                  <wp:extent cx="428625" cy="528070"/>
                  <wp:effectExtent l="0" t="0" r="3175" b="571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020" cy="529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B2EC1F" w14:textId="5C402D66" w:rsidR="005B2B57" w:rsidRPr="00E31B41" w:rsidRDefault="005B2B57" w:rsidP="00EA7369">
            <w:pPr>
              <w:pStyle w:val="TableText"/>
              <w:jc w:val="center"/>
              <w:rPr>
                <w:color w:val="FF9300"/>
                <w:sz w:val="32"/>
                <w:szCs w:val="32"/>
              </w:rPr>
            </w:pPr>
            <w:r>
              <w:rPr>
                <w:color w:val="FF9300"/>
                <w:sz w:val="32"/>
                <w:szCs w:val="32"/>
              </w:rPr>
              <w:t>Music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00192B25" w14:textId="6E72ABD7" w:rsidR="00E31B41" w:rsidRPr="00E31B41" w:rsidRDefault="001C54CA" w:rsidP="009F430B">
            <w:pPr>
              <w:pStyle w:val="TableText"/>
              <w:jc w:val="center"/>
              <w:rPr>
                <w:color w:val="FF9300"/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0340194F" wp14:editId="32E50289">
                  <wp:extent cx="920852" cy="761076"/>
                  <wp:effectExtent l="0" t="0" r="0" b="127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453" cy="778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19425273" w14:textId="4D417F09" w:rsidR="00074678" w:rsidRDefault="00074678" w:rsidP="00EA7369">
            <w:pPr>
              <w:pStyle w:val="TableText"/>
              <w:jc w:val="center"/>
              <w:rPr>
                <w:color w:val="FF9300"/>
                <w:sz w:val="32"/>
                <w:szCs w:val="32"/>
              </w:rPr>
            </w:pPr>
            <w:r w:rsidRPr="00074678">
              <w:rPr>
                <w:color w:val="FF9300"/>
                <w:sz w:val="32"/>
                <w:szCs w:val="32"/>
              </w:rPr>
              <w:t>Hawaiian</w:t>
            </w:r>
          </w:p>
          <w:p w14:paraId="64B36504" w14:textId="5137481B" w:rsidR="005B2B57" w:rsidRDefault="005B2B57" w:rsidP="00EA7369">
            <w:pPr>
              <w:pStyle w:val="TableText"/>
              <w:jc w:val="center"/>
              <w:rPr>
                <w:color w:val="FF9300"/>
                <w:sz w:val="32"/>
                <w:szCs w:val="32"/>
              </w:rPr>
            </w:pPr>
            <w:r>
              <w:rPr>
                <w:color w:val="FF9300"/>
                <w:sz w:val="32"/>
                <w:szCs w:val="32"/>
              </w:rPr>
              <w:t>Luau</w:t>
            </w:r>
          </w:p>
          <w:p w14:paraId="6098E1A9" w14:textId="2061D222" w:rsidR="0052418F" w:rsidRPr="00804764" w:rsidRDefault="0052418F" w:rsidP="00EA7369">
            <w:pPr>
              <w:pStyle w:val="TableText"/>
              <w:jc w:val="center"/>
              <w:rPr>
                <w:color w:val="0BBEFF" w:themeColor="accent3" w:themeShade="BF"/>
                <w:sz w:val="32"/>
                <w:szCs w:val="32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63C71959" wp14:editId="4EC0D478">
                  <wp:extent cx="461299" cy="573910"/>
                  <wp:effectExtent l="0" t="0" r="0" b="1079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440" cy="591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64160B93" w14:textId="77777777" w:rsidR="00E31B41" w:rsidRPr="00E31B41" w:rsidRDefault="00E31B41" w:rsidP="00EA7369">
            <w:pPr>
              <w:pStyle w:val="TableText"/>
              <w:jc w:val="center"/>
              <w:rPr>
                <w:color w:val="FF9300"/>
                <w:sz w:val="32"/>
                <w:szCs w:val="32"/>
              </w:rPr>
            </w:pPr>
            <w:r w:rsidRPr="00E31B41">
              <w:rPr>
                <w:color w:val="FF9300"/>
                <w:sz w:val="32"/>
                <w:szCs w:val="32"/>
              </w:rPr>
              <w:t>Fun Bus *</w:t>
            </w:r>
          </w:p>
          <w:p w14:paraId="3CC7058E" w14:textId="77777777" w:rsidR="00E31B41" w:rsidRPr="00E742C4" w:rsidRDefault="00E31B41" w:rsidP="00EA7369">
            <w:pPr>
              <w:pStyle w:val="TableTex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</w:t>
            </w: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739E2461" wp14:editId="14E6919B">
                  <wp:extent cx="545135" cy="414337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438" cy="414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Borders>
              <w:top w:val="nil"/>
              <w:bottom w:val="single" w:sz="6" w:space="0" w:color="BFBFBF" w:themeColor="background1" w:themeShade="BF"/>
            </w:tcBorders>
          </w:tcPr>
          <w:p w14:paraId="3A2CFBCB" w14:textId="77777777" w:rsidR="00E31B41" w:rsidRPr="00E742C4" w:rsidRDefault="00E31B41" w:rsidP="00EA7369">
            <w:pPr>
              <w:pStyle w:val="TableText"/>
              <w:rPr>
                <w:sz w:val="32"/>
                <w:szCs w:val="32"/>
              </w:rPr>
            </w:pPr>
          </w:p>
        </w:tc>
      </w:tr>
      <w:tr w:rsidR="00E31B41" w14:paraId="49C34353" w14:textId="77777777" w:rsidTr="00295331">
        <w:trPr>
          <w:trHeight w:val="417"/>
        </w:trPr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0ACE11CB" w14:textId="586027DA" w:rsidR="00E31B41" w:rsidRPr="005502B9" w:rsidRDefault="00E31B41" w:rsidP="00EA7369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="009141D9">
              <w:rPr>
                <w:sz w:val="32"/>
                <w:szCs w:val="32"/>
              </w:rPr>
              <w:t>5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1E8D4914" w14:textId="358AFBD9" w:rsidR="00E31B41" w:rsidRPr="00E742C4" w:rsidRDefault="00E31B41" w:rsidP="009141D9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="009141D9">
              <w:rPr>
                <w:sz w:val="32"/>
                <w:szCs w:val="32"/>
              </w:rPr>
              <w:t>6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2D393DD0" w14:textId="1F88623B" w:rsidR="00E31B41" w:rsidRPr="00E742C4" w:rsidRDefault="00E31B41" w:rsidP="009141D9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="009141D9">
              <w:rPr>
                <w:sz w:val="32"/>
                <w:szCs w:val="32"/>
              </w:rPr>
              <w:t>7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08051B39" w14:textId="35E50532" w:rsidR="00E31B41" w:rsidRPr="00E742C4" w:rsidRDefault="00E31B41" w:rsidP="009141D9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="009141D9">
              <w:rPr>
                <w:sz w:val="32"/>
                <w:szCs w:val="32"/>
              </w:rPr>
              <w:t>8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46F21832" w14:textId="40B189A8" w:rsidR="00E31B41" w:rsidRPr="00E742C4" w:rsidRDefault="009141D9" w:rsidP="009141D9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29</w:t>
            </w:r>
          </w:p>
        </w:tc>
        <w:tc>
          <w:tcPr>
            <w:tcW w:w="2088" w:type="dxa"/>
            <w:tcBorders>
              <w:top w:val="single" w:sz="6" w:space="0" w:color="BFBFBF" w:themeColor="background1" w:themeShade="BF"/>
              <w:bottom w:val="nil"/>
            </w:tcBorders>
          </w:tcPr>
          <w:p w14:paraId="509722BC" w14:textId="2E3E8049" w:rsidR="00E31B41" w:rsidRPr="00E742C4" w:rsidRDefault="00E31B41" w:rsidP="00EA7369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  <w:r w:rsidR="009141D9">
              <w:rPr>
                <w:sz w:val="32"/>
                <w:szCs w:val="32"/>
              </w:rPr>
              <w:t>0</w:t>
            </w:r>
          </w:p>
        </w:tc>
        <w:tc>
          <w:tcPr>
            <w:tcW w:w="2070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14:paraId="511C67B4" w14:textId="682FB5D0" w:rsidR="00E31B41" w:rsidRPr="00E742C4" w:rsidRDefault="00E31B41" w:rsidP="00141014">
            <w:pPr>
              <w:pStyle w:val="Dates"/>
              <w:jc w:val="left"/>
              <w:rPr>
                <w:sz w:val="32"/>
                <w:szCs w:val="32"/>
              </w:rPr>
            </w:pPr>
          </w:p>
        </w:tc>
      </w:tr>
      <w:tr w:rsidR="00E31B41" w14:paraId="40ADE857" w14:textId="77777777" w:rsidTr="00295331">
        <w:trPr>
          <w:trHeight w:val="1224"/>
        </w:trPr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62FAA64F" w14:textId="77777777" w:rsidR="00E31B41" w:rsidRPr="00EB3875" w:rsidRDefault="00E31B41" w:rsidP="00EA7369">
            <w:pPr>
              <w:pStyle w:val="TableText"/>
              <w:rPr>
                <w:b/>
                <w:sz w:val="36"/>
                <w:szCs w:val="36"/>
              </w:rPr>
            </w:pP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44CB18C3" w14:textId="77777777" w:rsidR="00E31B41" w:rsidRDefault="00E31B41" w:rsidP="00EA7369">
            <w:pPr>
              <w:pStyle w:val="TableText"/>
              <w:rPr>
                <w:b/>
                <w:sz w:val="36"/>
                <w:szCs w:val="36"/>
              </w:rPr>
            </w:pPr>
            <w:r w:rsidRPr="00D3497F">
              <w:rPr>
                <w:rFonts w:ascii="Helvetica" w:hAnsi="Helvetica" w:cs="Helvetica"/>
                <w:noProof/>
              </w:rPr>
              <w:drawing>
                <wp:inline distT="0" distB="0" distL="0" distR="0" wp14:anchorId="6C6C9E3B" wp14:editId="1DFF1CBF">
                  <wp:extent cx="457200" cy="436787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997" cy="437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81D88A" w14:textId="77777777" w:rsidR="00E31B41" w:rsidRPr="00D3497F" w:rsidRDefault="00E31B41" w:rsidP="00EA7369">
            <w:pPr>
              <w:pStyle w:val="TableText"/>
              <w:rPr>
                <w:b/>
                <w:sz w:val="36"/>
                <w:szCs w:val="36"/>
              </w:rPr>
            </w:pPr>
            <w:r w:rsidRPr="00EB3875">
              <w:rPr>
                <w:b/>
                <w:sz w:val="36"/>
                <w:szCs w:val="36"/>
              </w:rPr>
              <w:t>CLOSED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165D0EF6" w14:textId="77777777" w:rsidR="00E31B41" w:rsidRDefault="00E31B41" w:rsidP="00EA7369">
            <w:pPr>
              <w:pStyle w:val="TableText"/>
              <w:rPr>
                <w:b/>
                <w:sz w:val="36"/>
                <w:szCs w:val="36"/>
              </w:rPr>
            </w:pPr>
            <w:r w:rsidRPr="00D3497F">
              <w:rPr>
                <w:rFonts w:ascii="Helvetica" w:hAnsi="Helvetica" w:cs="Helvetica"/>
                <w:noProof/>
              </w:rPr>
              <w:drawing>
                <wp:inline distT="0" distB="0" distL="0" distR="0" wp14:anchorId="5EFE80A9" wp14:editId="649AB2DA">
                  <wp:extent cx="457200" cy="436787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997" cy="437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13AB44" w14:textId="77777777" w:rsidR="00E31B41" w:rsidRPr="00D3497F" w:rsidRDefault="00E31B41" w:rsidP="00EA7369">
            <w:pPr>
              <w:pStyle w:val="TableText"/>
              <w:rPr>
                <w:b/>
                <w:sz w:val="36"/>
                <w:szCs w:val="36"/>
              </w:rPr>
            </w:pPr>
            <w:r w:rsidRPr="00EB3875">
              <w:rPr>
                <w:b/>
                <w:sz w:val="36"/>
                <w:szCs w:val="36"/>
              </w:rPr>
              <w:t>CLOSED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0C9E1684" w14:textId="77777777" w:rsidR="00E31B41" w:rsidRDefault="00E31B41" w:rsidP="00EA7369">
            <w:pPr>
              <w:pStyle w:val="TableText"/>
              <w:rPr>
                <w:b/>
                <w:sz w:val="36"/>
                <w:szCs w:val="36"/>
              </w:rPr>
            </w:pPr>
            <w:r w:rsidRPr="00D3497F">
              <w:rPr>
                <w:rFonts w:ascii="Helvetica" w:hAnsi="Helvetica" w:cs="Helvetica"/>
                <w:noProof/>
              </w:rPr>
              <w:drawing>
                <wp:inline distT="0" distB="0" distL="0" distR="0" wp14:anchorId="1DCC3EC6" wp14:editId="3F90E2C9">
                  <wp:extent cx="457200" cy="436787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997" cy="437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D26C05" w14:textId="77777777" w:rsidR="00E31B41" w:rsidRPr="00D3497F" w:rsidRDefault="00E31B41" w:rsidP="00EA7369">
            <w:pPr>
              <w:pStyle w:val="TableText"/>
              <w:rPr>
                <w:b/>
                <w:sz w:val="36"/>
                <w:szCs w:val="36"/>
              </w:rPr>
            </w:pPr>
            <w:r w:rsidRPr="00EB3875">
              <w:rPr>
                <w:b/>
                <w:sz w:val="36"/>
                <w:szCs w:val="36"/>
              </w:rPr>
              <w:t>CLOSED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4E86B9C8" w14:textId="77777777" w:rsidR="00E31B41" w:rsidRDefault="00E31B41" w:rsidP="00EA7369">
            <w:pPr>
              <w:pStyle w:val="TableText"/>
              <w:rPr>
                <w:b/>
                <w:sz w:val="36"/>
                <w:szCs w:val="36"/>
              </w:rPr>
            </w:pPr>
            <w:r w:rsidRPr="00D3497F">
              <w:rPr>
                <w:rFonts w:ascii="Helvetica" w:hAnsi="Helvetica" w:cs="Helvetica"/>
                <w:noProof/>
              </w:rPr>
              <w:drawing>
                <wp:inline distT="0" distB="0" distL="0" distR="0" wp14:anchorId="3458FCFB" wp14:editId="54EDF95B">
                  <wp:extent cx="457200" cy="436787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997" cy="437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920FD1" w14:textId="77777777" w:rsidR="00E31B41" w:rsidRPr="00D3497F" w:rsidRDefault="00E31B41" w:rsidP="00EA7369">
            <w:pPr>
              <w:pStyle w:val="TableText"/>
              <w:rPr>
                <w:b/>
                <w:sz w:val="36"/>
                <w:szCs w:val="36"/>
              </w:rPr>
            </w:pPr>
            <w:r w:rsidRPr="00EB3875">
              <w:rPr>
                <w:b/>
                <w:sz w:val="36"/>
                <w:szCs w:val="36"/>
              </w:rPr>
              <w:t>CLOSED</w:t>
            </w:r>
          </w:p>
        </w:tc>
        <w:tc>
          <w:tcPr>
            <w:tcW w:w="2088" w:type="dxa"/>
            <w:tcBorders>
              <w:top w:val="nil"/>
              <w:bottom w:val="single" w:sz="6" w:space="0" w:color="BFBFBF" w:themeColor="background1" w:themeShade="BF"/>
            </w:tcBorders>
          </w:tcPr>
          <w:p w14:paraId="7B757673" w14:textId="77777777" w:rsidR="00E31B41" w:rsidRDefault="00E31B41" w:rsidP="00EA7369">
            <w:pPr>
              <w:pStyle w:val="TableText"/>
              <w:rPr>
                <w:b/>
                <w:sz w:val="36"/>
                <w:szCs w:val="36"/>
              </w:rPr>
            </w:pPr>
            <w:r w:rsidRPr="00D3497F">
              <w:rPr>
                <w:rFonts w:ascii="Helvetica" w:hAnsi="Helvetica" w:cs="Helvetica"/>
                <w:noProof/>
              </w:rPr>
              <w:drawing>
                <wp:inline distT="0" distB="0" distL="0" distR="0" wp14:anchorId="4883FF89" wp14:editId="0AEEFEB1">
                  <wp:extent cx="457200" cy="436787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997" cy="437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ABB1F8" w14:textId="77777777" w:rsidR="00E31B41" w:rsidRDefault="00E31B41" w:rsidP="00EA7369">
            <w:pPr>
              <w:pStyle w:val="TableText"/>
              <w:rPr>
                <w:b/>
                <w:sz w:val="36"/>
                <w:szCs w:val="36"/>
              </w:rPr>
            </w:pPr>
            <w:r w:rsidRPr="00EB3875">
              <w:rPr>
                <w:b/>
                <w:sz w:val="36"/>
                <w:szCs w:val="36"/>
              </w:rPr>
              <w:t>CLOSED</w:t>
            </w:r>
          </w:p>
          <w:p w14:paraId="644E1C73" w14:textId="77777777" w:rsidR="001618DB" w:rsidRPr="00D3497F" w:rsidRDefault="001618DB" w:rsidP="00EA7369">
            <w:pPr>
              <w:pStyle w:val="TableText"/>
              <w:rPr>
                <w:b/>
                <w:sz w:val="36"/>
                <w:szCs w:val="36"/>
              </w:rPr>
            </w:pPr>
          </w:p>
        </w:tc>
        <w:tc>
          <w:tcPr>
            <w:tcW w:w="207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3A65F97" w14:textId="4E725FBE" w:rsidR="00E31B41" w:rsidRPr="00E742C4" w:rsidRDefault="00E31B41" w:rsidP="00EA7369">
            <w:pPr>
              <w:pStyle w:val="TableText"/>
              <w:rPr>
                <w:sz w:val="32"/>
                <w:szCs w:val="32"/>
              </w:rPr>
            </w:pPr>
          </w:p>
        </w:tc>
      </w:tr>
    </w:tbl>
    <w:p w14:paraId="463A4D5D" w14:textId="77777777" w:rsidR="00D30463" w:rsidRDefault="00D30463"/>
    <w:sectPr w:rsidR="00D30463" w:rsidSect="00AC0C80">
      <w:pgSz w:w="15840" w:h="12240" w:orient="landscape"/>
      <w:pgMar w:top="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ＭＳ Ｐ明朝">
    <w:charset w:val="80"/>
    <w:family w:val="auto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371479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306635B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075CABE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610C62C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803AD0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4FA9FC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6EC9BC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6E8C3B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14E3C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B72957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137"/>
  <w:proofState w:spelling="clean" w:grammar="clean"/>
  <w:attachedTemplate r:id="rId1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MonthEnd" w:val="7/31/2017"/>
    <w:docVar w:name="MonthStart" w:val="7/1/2017"/>
    <w:docVar w:name="ShowDynamicGuides" w:val="1"/>
    <w:docVar w:name="ShowMarginGuides" w:val="0"/>
    <w:docVar w:name="ShowOutlines" w:val="0"/>
    <w:docVar w:name="ShowStaticGuides" w:val="0"/>
  </w:docVars>
  <w:rsids>
    <w:rsidRoot w:val="00E742C4"/>
    <w:rsid w:val="00005570"/>
    <w:rsid w:val="000152F7"/>
    <w:rsid w:val="00024407"/>
    <w:rsid w:val="00024BF5"/>
    <w:rsid w:val="00074678"/>
    <w:rsid w:val="00094722"/>
    <w:rsid w:val="000A68B9"/>
    <w:rsid w:val="000B2AFC"/>
    <w:rsid w:val="00141014"/>
    <w:rsid w:val="00141098"/>
    <w:rsid w:val="00147009"/>
    <w:rsid w:val="001618DB"/>
    <w:rsid w:val="00164F46"/>
    <w:rsid w:val="001C29E9"/>
    <w:rsid w:val="001C54CA"/>
    <w:rsid w:val="0022498E"/>
    <w:rsid w:val="00242846"/>
    <w:rsid w:val="00250D46"/>
    <w:rsid w:val="00272FFA"/>
    <w:rsid w:val="00280CAE"/>
    <w:rsid w:val="00295331"/>
    <w:rsid w:val="002C3765"/>
    <w:rsid w:val="002E7D3D"/>
    <w:rsid w:val="002E7D3E"/>
    <w:rsid w:val="003341F0"/>
    <w:rsid w:val="003626F6"/>
    <w:rsid w:val="003661B0"/>
    <w:rsid w:val="003B3DAE"/>
    <w:rsid w:val="003B4B3B"/>
    <w:rsid w:val="003C42F6"/>
    <w:rsid w:val="004538B6"/>
    <w:rsid w:val="00484357"/>
    <w:rsid w:val="004D6AAC"/>
    <w:rsid w:val="004E7677"/>
    <w:rsid w:val="00512B69"/>
    <w:rsid w:val="0052418F"/>
    <w:rsid w:val="00534F3E"/>
    <w:rsid w:val="005502B9"/>
    <w:rsid w:val="005B2B57"/>
    <w:rsid w:val="006103E8"/>
    <w:rsid w:val="00616A93"/>
    <w:rsid w:val="00633A48"/>
    <w:rsid w:val="006F5023"/>
    <w:rsid w:val="007361F3"/>
    <w:rsid w:val="00755232"/>
    <w:rsid w:val="00760710"/>
    <w:rsid w:val="00817BA2"/>
    <w:rsid w:val="00822E4B"/>
    <w:rsid w:val="0089226C"/>
    <w:rsid w:val="008B257D"/>
    <w:rsid w:val="008C58D6"/>
    <w:rsid w:val="008D0F0F"/>
    <w:rsid w:val="008D3E24"/>
    <w:rsid w:val="00900BAE"/>
    <w:rsid w:val="009141D9"/>
    <w:rsid w:val="00942CB1"/>
    <w:rsid w:val="009B4600"/>
    <w:rsid w:val="009F430B"/>
    <w:rsid w:val="00A31E6D"/>
    <w:rsid w:val="00A55E9A"/>
    <w:rsid w:val="00AA58C6"/>
    <w:rsid w:val="00AC0C80"/>
    <w:rsid w:val="00B37860"/>
    <w:rsid w:val="00BA07C3"/>
    <w:rsid w:val="00C136E8"/>
    <w:rsid w:val="00CD1950"/>
    <w:rsid w:val="00CD490F"/>
    <w:rsid w:val="00CF11C0"/>
    <w:rsid w:val="00D30463"/>
    <w:rsid w:val="00D443DA"/>
    <w:rsid w:val="00D61FB5"/>
    <w:rsid w:val="00D70E98"/>
    <w:rsid w:val="00DC3C34"/>
    <w:rsid w:val="00DF39AB"/>
    <w:rsid w:val="00E31B41"/>
    <w:rsid w:val="00E742C4"/>
    <w:rsid w:val="00E7762E"/>
    <w:rsid w:val="00E87027"/>
    <w:rsid w:val="00EA6515"/>
    <w:rsid w:val="00EB1C30"/>
    <w:rsid w:val="00F36F13"/>
    <w:rsid w:val="00F434E6"/>
    <w:rsid w:val="00F45855"/>
    <w:rsid w:val="00F62AFF"/>
    <w:rsid w:val="00FA2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EB65D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rsid w:val="00D30463"/>
    <w:rPr>
      <w:sz w:val="20"/>
    </w:rPr>
  </w:style>
  <w:style w:type="paragraph" w:styleId="Heading1">
    <w:name w:val="heading 1"/>
    <w:basedOn w:val="Normal"/>
    <w:next w:val="Normal"/>
    <w:link w:val="Heading1Char"/>
    <w:qFormat/>
    <w:rsid w:val="00D3046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D304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D3046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D304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D3046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D3046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D3046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D3046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D3046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rsid w:val="00D30463"/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rsid w:val="00D30463"/>
    <w:pPr>
      <w:spacing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character" w:styleId="PlaceholderText">
    <w:name w:val="Placeholder Text"/>
    <w:basedOn w:val="DefaultParagraphFont"/>
    <w:rsid w:val="00D30463"/>
    <w:rPr>
      <w:color w:val="808080"/>
    </w:rPr>
  </w:style>
  <w:style w:type="paragraph" w:styleId="Subtitle">
    <w:name w:val="Subtitle"/>
    <w:basedOn w:val="Normal"/>
    <w:next w:val="Normal"/>
    <w:link w:val="SubtitleChar"/>
    <w:rsid w:val="00D30463"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D30463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next w:val="Normal"/>
    <w:link w:val="TitleChar"/>
    <w:rsid w:val="00D30463"/>
    <w:rPr>
      <w:rFonts w:asciiTheme="majorHAnsi" w:eastAsiaTheme="majorEastAsia" w:hAnsiTheme="majorHAnsi"/>
      <w:color w:val="FFFFFF" w:themeColor="background1"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D30463"/>
    <w:rPr>
      <w:rFonts w:asciiTheme="majorHAnsi" w:eastAsiaTheme="majorEastAsia" w:hAnsiTheme="majorHAnsi"/>
      <w:color w:val="FFFFFF" w:themeColor="background1"/>
      <w:sz w:val="40"/>
      <w:szCs w:val="40"/>
    </w:rPr>
  </w:style>
  <w:style w:type="paragraph" w:customStyle="1" w:styleId="SpaceBetween">
    <w:name w:val="Space Between"/>
    <w:basedOn w:val="Normal"/>
    <w:rsid w:val="00D30463"/>
    <w:rPr>
      <w:sz w:val="4"/>
    </w:rPr>
  </w:style>
  <w:style w:type="paragraph" w:customStyle="1" w:styleId="Days">
    <w:name w:val="Days"/>
    <w:basedOn w:val="Normal"/>
    <w:rsid w:val="00D30463"/>
    <w:pPr>
      <w:spacing w:before="40" w:after="40"/>
      <w:jc w:val="center"/>
    </w:pPr>
    <w:rPr>
      <w:color w:val="7F7F7F" w:themeColor="text1" w:themeTint="80"/>
      <w:sz w:val="22"/>
      <w:szCs w:val="24"/>
    </w:rPr>
  </w:style>
  <w:style w:type="table" w:customStyle="1" w:styleId="TableCalendar">
    <w:name w:val="Table Calendar"/>
    <w:basedOn w:val="TableNormal"/>
    <w:rsid w:val="00D30463"/>
    <w:tblPr>
      <w:tblInd w:w="0" w:type="dxa"/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TableText">
    <w:name w:val="Table Text"/>
    <w:basedOn w:val="Normal"/>
    <w:rsid w:val="00D30463"/>
    <w:pPr>
      <w:spacing w:before="40" w:after="40"/>
    </w:pPr>
    <w:rPr>
      <w:sz w:val="18"/>
      <w:szCs w:val="18"/>
    </w:rPr>
  </w:style>
  <w:style w:type="paragraph" w:customStyle="1" w:styleId="Dates">
    <w:name w:val="Dates"/>
    <w:basedOn w:val="Normal"/>
    <w:rsid w:val="00D30463"/>
    <w:pPr>
      <w:jc w:val="right"/>
    </w:pPr>
    <w:rPr>
      <w:color w:val="7F7F7F" w:themeColor="text1" w:themeTint="80"/>
      <w:sz w:val="22"/>
    </w:rPr>
  </w:style>
  <w:style w:type="paragraph" w:styleId="BodyText">
    <w:name w:val="Body Text"/>
    <w:basedOn w:val="Normal"/>
    <w:link w:val="BodyTextChar"/>
    <w:semiHidden/>
    <w:unhideWhenUsed/>
    <w:rsid w:val="00D30463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D30463"/>
    <w:rPr>
      <w:sz w:val="20"/>
    </w:rPr>
  </w:style>
  <w:style w:type="paragraph" w:styleId="BalloonText">
    <w:name w:val="Balloon Text"/>
    <w:basedOn w:val="Normal"/>
    <w:link w:val="BalloonTextChar"/>
    <w:semiHidden/>
    <w:unhideWhenUsed/>
    <w:rsid w:val="00D304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D3046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  <w:rsid w:val="00D30463"/>
  </w:style>
  <w:style w:type="paragraph" w:styleId="BlockText">
    <w:name w:val="Block Text"/>
    <w:basedOn w:val="Normal"/>
    <w:semiHidden/>
    <w:unhideWhenUsed/>
    <w:rsid w:val="00D30463"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BodyText2">
    <w:name w:val="Body Text 2"/>
    <w:basedOn w:val="Normal"/>
    <w:link w:val="BodyText2Char"/>
    <w:semiHidden/>
    <w:unhideWhenUsed/>
    <w:rsid w:val="00D30463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D3046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D3046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D30463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D30463"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sid w:val="00D30463"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D30463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D30463"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rsid w:val="00D3046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D30463"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rsid w:val="00D30463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D30463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D30463"/>
    <w:pPr>
      <w:spacing w:after="200"/>
    </w:pPr>
    <w:rPr>
      <w:b/>
      <w:bCs/>
      <w:color w:val="92BC00" w:themeColor="accent1"/>
      <w:sz w:val="18"/>
      <w:szCs w:val="18"/>
    </w:rPr>
  </w:style>
  <w:style w:type="paragraph" w:styleId="Closing">
    <w:name w:val="Closing"/>
    <w:basedOn w:val="Normal"/>
    <w:link w:val="ClosingChar"/>
    <w:semiHidden/>
    <w:unhideWhenUsed/>
    <w:rsid w:val="00D30463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D30463"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sid w:val="00D30463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D304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304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30463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D30463"/>
  </w:style>
  <w:style w:type="character" w:customStyle="1" w:styleId="DateChar">
    <w:name w:val="Date Char"/>
    <w:basedOn w:val="DefaultParagraphFont"/>
    <w:link w:val="Date"/>
    <w:semiHidden/>
    <w:rsid w:val="00D30463"/>
    <w:rPr>
      <w:sz w:val="20"/>
    </w:rPr>
  </w:style>
  <w:style w:type="paragraph" w:styleId="DocumentMap">
    <w:name w:val="Document Map"/>
    <w:basedOn w:val="Normal"/>
    <w:link w:val="DocumentMapChar"/>
    <w:semiHidden/>
    <w:unhideWhenUsed/>
    <w:rsid w:val="00D30463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D3046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D30463"/>
  </w:style>
  <w:style w:type="character" w:customStyle="1" w:styleId="E-mailSignatureChar">
    <w:name w:val="E-mail Signature Char"/>
    <w:basedOn w:val="DefaultParagraphFont"/>
    <w:link w:val="E-mailSignature"/>
    <w:semiHidden/>
    <w:rsid w:val="00D30463"/>
    <w:rPr>
      <w:sz w:val="20"/>
    </w:rPr>
  </w:style>
  <w:style w:type="paragraph" w:styleId="EndnoteText">
    <w:name w:val="endnote text"/>
    <w:basedOn w:val="Normal"/>
    <w:link w:val="EndnoteTextChar"/>
    <w:semiHidden/>
    <w:unhideWhenUsed/>
    <w:rsid w:val="00D30463"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D30463"/>
    <w:rPr>
      <w:sz w:val="20"/>
      <w:szCs w:val="20"/>
    </w:rPr>
  </w:style>
  <w:style w:type="paragraph" w:styleId="EnvelopeAddress">
    <w:name w:val="envelope address"/>
    <w:basedOn w:val="Normal"/>
    <w:semiHidden/>
    <w:unhideWhenUsed/>
    <w:rsid w:val="00D30463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D30463"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semiHidden/>
    <w:unhideWhenUsed/>
    <w:rsid w:val="00D304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semiHidden/>
    <w:rsid w:val="00D30463"/>
    <w:rPr>
      <w:sz w:val="20"/>
    </w:rPr>
  </w:style>
  <w:style w:type="paragraph" w:styleId="FootnoteText">
    <w:name w:val="footnote text"/>
    <w:basedOn w:val="Normal"/>
    <w:link w:val="FootnoteTextChar"/>
    <w:semiHidden/>
    <w:unhideWhenUsed/>
    <w:rsid w:val="00D30463"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D30463"/>
    <w:rPr>
      <w:sz w:val="20"/>
      <w:szCs w:val="20"/>
    </w:rPr>
  </w:style>
  <w:style w:type="paragraph" w:styleId="Header">
    <w:name w:val="header"/>
    <w:basedOn w:val="Normal"/>
    <w:link w:val="HeaderChar"/>
    <w:semiHidden/>
    <w:unhideWhenUsed/>
    <w:rsid w:val="00D304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semiHidden/>
    <w:rsid w:val="00D30463"/>
    <w:rPr>
      <w:sz w:val="20"/>
    </w:rPr>
  </w:style>
  <w:style w:type="character" w:customStyle="1" w:styleId="Heading1Char">
    <w:name w:val="Heading 1 Char"/>
    <w:basedOn w:val="DefaultParagraphFont"/>
    <w:link w:val="Heading1"/>
    <w:rsid w:val="00D30463"/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D30463"/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D30463"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sid w:val="00D30463"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sid w:val="00D30463"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sid w:val="00D30463"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D30463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D3046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D3046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D30463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D30463"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sid w:val="00D30463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D30463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D30463"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rsid w:val="00D30463"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rsid w:val="00D30463"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rsid w:val="00D30463"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rsid w:val="00D30463"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rsid w:val="00D30463"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rsid w:val="00D30463"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rsid w:val="00D30463"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rsid w:val="00D30463"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sid w:val="00D30463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D30463"/>
    <w:pPr>
      <w:pBdr>
        <w:bottom w:val="single" w:sz="4" w:space="4" w:color="92BC00" w:themeColor="accent1"/>
      </w:pBdr>
      <w:spacing w:before="200" w:after="280"/>
      <w:ind w:left="936" w:right="936"/>
    </w:pPr>
    <w:rPr>
      <w:b/>
      <w:bCs/>
      <w:i/>
      <w:iCs/>
      <w:color w:val="92BC00" w:themeColor="accent1"/>
    </w:rPr>
  </w:style>
  <w:style w:type="character" w:customStyle="1" w:styleId="IntenseQuoteChar">
    <w:name w:val="Intense Quote Char"/>
    <w:basedOn w:val="DefaultParagraphFont"/>
    <w:link w:val="IntenseQuote"/>
    <w:rsid w:val="00D30463"/>
    <w:rPr>
      <w:b/>
      <w:bCs/>
      <w:i/>
      <w:iCs/>
      <w:color w:val="92BC00" w:themeColor="accent1"/>
      <w:sz w:val="20"/>
    </w:rPr>
  </w:style>
  <w:style w:type="paragraph" w:styleId="List">
    <w:name w:val="List"/>
    <w:basedOn w:val="Normal"/>
    <w:semiHidden/>
    <w:unhideWhenUsed/>
    <w:rsid w:val="00D30463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D30463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D30463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D30463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D30463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D30463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D30463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D30463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D30463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D30463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D30463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D30463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D30463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D30463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D30463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D30463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D30463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D30463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D30463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D30463"/>
    <w:pPr>
      <w:numPr>
        <w:numId w:val="10"/>
      </w:numPr>
      <w:contextualSpacing/>
    </w:pPr>
  </w:style>
  <w:style w:type="paragraph" w:styleId="ListParagraph">
    <w:name w:val="List Paragraph"/>
    <w:basedOn w:val="Normal"/>
    <w:qFormat/>
    <w:rsid w:val="00D30463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D3046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D30463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D3046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D3046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qFormat/>
    <w:rsid w:val="00D30463"/>
    <w:rPr>
      <w:sz w:val="20"/>
    </w:rPr>
  </w:style>
  <w:style w:type="paragraph" w:styleId="NormalWeb">
    <w:name w:val="Normal (Web)"/>
    <w:basedOn w:val="Normal"/>
    <w:semiHidden/>
    <w:unhideWhenUsed/>
    <w:rsid w:val="00D3046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D30463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D30463"/>
  </w:style>
  <w:style w:type="character" w:customStyle="1" w:styleId="NoteHeadingChar">
    <w:name w:val="Note Heading Char"/>
    <w:basedOn w:val="DefaultParagraphFont"/>
    <w:link w:val="NoteHeading"/>
    <w:semiHidden/>
    <w:rsid w:val="00D30463"/>
    <w:rPr>
      <w:sz w:val="20"/>
    </w:rPr>
  </w:style>
  <w:style w:type="paragraph" w:styleId="PlainText">
    <w:name w:val="Plain Text"/>
    <w:basedOn w:val="Normal"/>
    <w:link w:val="PlainTextChar"/>
    <w:semiHidden/>
    <w:unhideWhenUsed/>
    <w:rsid w:val="00D30463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D30463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D3046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D30463"/>
    <w:rPr>
      <w:i/>
      <w:iCs/>
      <w:color w:val="000000" w:themeColor="text1"/>
      <w:sz w:val="20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D30463"/>
  </w:style>
  <w:style w:type="character" w:customStyle="1" w:styleId="SalutationChar">
    <w:name w:val="Salutation Char"/>
    <w:basedOn w:val="DefaultParagraphFont"/>
    <w:link w:val="Salutation"/>
    <w:semiHidden/>
    <w:rsid w:val="00D30463"/>
    <w:rPr>
      <w:sz w:val="20"/>
    </w:rPr>
  </w:style>
  <w:style w:type="paragraph" w:styleId="Signature">
    <w:name w:val="Signature"/>
    <w:basedOn w:val="Normal"/>
    <w:link w:val="SignatureChar"/>
    <w:semiHidden/>
    <w:unhideWhenUsed/>
    <w:rsid w:val="00D30463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D30463"/>
    <w:rPr>
      <w:sz w:val="20"/>
    </w:rPr>
  </w:style>
  <w:style w:type="paragraph" w:styleId="TableofAuthorities">
    <w:name w:val="table of authorities"/>
    <w:basedOn w:val="Normal"/>
    <w:next w:val="Normal"/>
    <w:semiHidden/>
    <w:unhideWhenUsed/>
    <w:rsid w:val="00D30463"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  <w:rsid w:val="00D30463"/>
  </w:style>
  <w:style w:type="paragraph" w:styleId="TOAHeading">
    <w:name w:val="toa heading"/>
    <w:basedOn w:val="Normal"/>
    <w:next w:val="Normal"/>
    <w:semiHidden/>
    <w:unhideWhenUsed/>
    <w:rsid w:val="00D3046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D30463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D30463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rsid w:val="00D30463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rsid w:val="00D30463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rsid w:val="00D30463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rsid w:val="00D30463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rsid w:val="00D30463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rsid w:val="00D30463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rsid w:val="00D30463"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rsid w:val="00D30463"/>
    <w:pPr>
      <w:outlineLvl w:val="9"/>
    </w:pPr>
  </w:style>
  <w:style w:type="character" w:styleId="Strong">
    <w:name w:val="Strong"/>
    <w:basedOn w:val="DefaultParagraphFont"/>
    <w:uiPriority w:val="22"/>
    <w:qFormat/>
    <w:rsid w:val="00817BA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9" Type="http://schemas.openxmlformats.org/officeDocument/2006/relationships/image" Target="media/image5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33" Type="http://schemas.openxmlformats.org/officeDocument/2006/relationships/image" Target="media/image29.jpeg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rint%20Layout%20View:Calendars:Banner%20Calendar.dotm" TargetMode="External"/></Relationships>
</file>

<file path=word/theme/theme1.xml><?xml version="1.0" encoding="utf-8"?>
<a:theme xmlns:a="http://schemas.openxmlformats.org/drawingml/2006/main" name="Office Theme">
  <a:themeElements>
    <a:clrScheme name="Banner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Banner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 HD:Applications:Microsoft Office 2011:Office:Media:Templates:Print Layout View:Calendars:Banner Calendar.dotm</Template>
  <TotalTime>1</TotalTime>
  <Pages>2</Pages>
  <Words>207</Words>
  <Characters>1184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1389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Guirland</dc:creator>
  <cp:keywords/>
  <dc:description/>
  <cp:lastModifiedBy>Microsoft Office User</cp:lastModifiedBy>
  <cp:revision>2</cp:revision>
  <cp:lastPrinted>2019-01-30T21:51:00Z</cp:lastPrinted>
  <dcterms:created xsi:type="dcterms:W3CDTF">2019-02-07T14:53:00Z</dcterms:created>
  <dcterms:modified xsi:type="dcterms:W3CDTF">2019-02-07T14:53:00Z</dcterms:modified>
  <cp:category/>
</cp:coreProperties>
</file>