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837" w:type="pct"/>
        <w:tblLook w:val="04A0" w:firstRow="1" w:lastRow="0" w:firstColumn="1" w:lastColumn="0" w:noHBand="0" w:noVBand="1"/>
      </w:tblPr>
      <w:tblGrid>
        <w:gridCol w:w="31679"/>
      </w:tblGrid>
      <w:tr w:rsidR="00760710" w14:paraId="0820C596" w14:textId="77777777" w:rsidTr="00942CB1">
        <w:trPr>
          <w:trHeight w:val="1080"/>
        </w:trPr>
        <w:tc>
          <w:tcPr>
            <w:tcW w:w="5000" w:type="pct"/>
            <w:shd w:val="clear" w:color="auto" w:fill="FFFFFF" w:themeFill="background1"/>
          </w:tcPr>
          <w:p w14:paraId="0DDD916D" w14:textId="6DEA8883" w:rsidR="00D30463" w:rsidRPr="00E742C4" w:rsidRDefault="00D443DA" w:rsidP="00817BA2">
            <w:pPr>
              <w:pStyle w:val="Month"/>
              <w:rPr>
                <w:color w:val="FF6600"/>
              </w:rPr>
            </w:pPr>
            <w:r w:rsidRPr="00F45855">
              <w:rPr>
                <w:color w:val="FF6600"/>
                <w:sz w:val="96"/>
                <w:szCs w:val="96"/>
              </w:rPr>
              <w:fldChar w:fldCharType="begin"/>
            </w:r>
            <w:r w:rsidRPr="00F45855">
              <w:rPr>
                <w:color w:val="FF6600"/>
                <w:sz w:val="96"/>
                <w:szCs w:val="96"/>
              </w:rPr>
              <w:instrText xml:space="preserve"> DOCVARIABLE  MonthStart \@ MMMM \* MERGEFORMAT </w:instrText>
            </w:r>
            <w:r w:rsidRPr="00F45855">
              <w:rPr>
                <w:color w:val="FF6600"/>
                <w:sz w:val="96"/>
                <w:szCs w:val="96"/>
              </w:rPr>
              <w:fldChar w:fldCharType="separate"/>
            </w:r>
            <w:r w:rsidR="00E742C4" w:rsidRPr="00F45855">
              <w:rPr>
                <w:color w:val="FF6600"/>
                <w:sz w:val="96"/>
                <w:szCs w:val="96"/>
              </w:rPr>
              <w:t>July</w:t>
            </w:r>
            <w:r w:rsidRPr="00F45855">
              <w:rPr>
                <w:color w:val="FF6600"/>
                <w:sz w:val="96"/>
                <w:szCs w:val="96"/>
              </w:rPr>
              <w:fldChar w:fldCharType="end"/>
            </w:r>
            <w:r w:rsidR="00942CB1">
              <w:rPr>
                <w:color w:val="FF6600"/>
              </w:rPr>
              <w:t xml:space="preserve">  </w:t>
            </w:r>
            <w:r w:rsidR="00817BA2">
              <w:rPr>
                <w:color w:val="FF6600"/>
              </w:rPr>
              <w:t xml:space="preserve">         </w:t>
            </w:r>
            <w:r w:rsidR="00817BA2">
              <w:rPr>
                <w:b/>
                <w:bCs/>
                <w:i/>
                <w:color w:val="FFC000"/>
                <w:sz w:val="44"/>
                <w:szCs w:val="44"/>
              </w:rPr>
              <w:t>*S</w:t>
            </w:r>
            <w:r w:rsidR="00942CB1" w:rsidRPr="00817BA2">
              <w:rPr>
                <w:b/>
                <w:bCs/>
                <w:i/>
                <w:color w:val="FFC000"/>
                <w:sz w:val="44"/>
                <w:szCs w:val="44"/>
              </w:rPr>
              <w:t>pecial Guest</w:t>
            </w:r>
            <w:r w:rsidR="00817BA2">
              <w:rPr>
                <w:i/>
                <w:color w:val="FFC000"/>
                <w:sz w:val="44"/>
                <w:szCs w:val="44"/>
              </w:rPr>
              <w:t>*</w:t>
            </w:r>
            <w:r w:rsidR="00760710" w:rsidRPr="00CD1950">
              <w:rPr>
                <w:i/>
                <w:color w:val="FFC000"/>
              </w:rPr>
              <w:t xml:space="preserve">   </w:t>
            </w:r>
            <w:r w:rsidR="00760710" w:rsidRPr="00CD1950">
              <w:rPr>
                <w:color w:val="FF6600"/>
                <w:sz w:val="44"/>
                <w:szCs w:val="44"/>
              </w:rPr>
              <w:t xml:space="preserve">  </w:t>
            </w:r>
            <w:r w:rsidR="00CD1950">
              <w:rPr>
                <w:color w:val="FF6600"/>
                <w:sz w:val="44"/>
                <w:szCs w:val="44"/>
              </w:rPr>
              <w:t xml:space="preserve">    </w:t>
            </w:r>
            <w:r w:rsidR="00760710" w:rsidRPr="00CD1950">
              <w:rPr>
                <w:color w:val="FF6600"/>
                <w:sz w:val="44"/>
                <w:szCs w:val="44"/>
              </w:rPr>
              <w:t xml:space="preserve">                 </w:t>
            </w:r>
            <w:r w:rsidR="00817BA2">
              <w:rPr>
                <w:color w:val="FF6600"/>
                <w:sz w:val="44"/>
                <w:szCs w:val="44"/>
              </w:rPr>
              <w:t xml:space="preserve"> </w:t>
            </w:r>
            <w:r w:rsidR="00760710" w:rsidRPr="00CD1950">
              <w:rPr>
                <w:color w:val="FF6600"/>
                <w:sz w:val="44"/>
                <w:szCs w:val="44"/>
              </w:rPr>
              <w:t xml:space="preserve">    </w:t>
            </w:r>
            <w:r w:rsidR="00760710" w:rsidRPr="00760710">
              <w:rPr>
                <w:color w:val="FF6600"/>
                <w:sz w:val="44"/>
                <w:szCs w:val="44"/>
              </w:rPr>
              <w:t>20</w:t>
            </w:r>
            <w:r w:rsidR="00B860E5">
              <w:rPr>
                <w:color w:val="FF6600"/>
                <w:sz w:val="44"/>
                <w:szCs w:val="44"/>
              </w:rPr>
              <w:t>20</w:t>
            </w:r>
          </w:p>
        </w:tc>
      </w:tr>
    </w:tbl>
    <w:tbl>
      <w:tblPr>
        <w:tblStyle w:val="TableCalendar"/>
        <w:tblW w:w="0" w:type="auto"/>
        <w:tblLayout w:type="fixed"/>
        <w:tblLook w:val="0420" w:firstRow="1" w:lastRow="0" w:firstColumn="0" w:lastColumn="0" w:noHBand="0" w:noVBand="1"/>
      </w:tblPr>
      <w:tblGrid>
        <w:gridCol w:w="2088"/>
        <w:gridCol w:w="2070"/>
        <w:gridCol w:w="2106"/>
        <w:gridCol w:w="2088"/>
        <w:gridCol w:w="2106"/>
        <w:gridCol w:w="2070"/>
        <w:gridCol w:w="2070"/>
      </w:tblGrid>
      <w:tr w:rsidR="00D30463" w14:paraId="70F61E85" w14:textId="77777777" w:rsidTr="002E7D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88" w:type="dxa"/>
            <w:shd w:val="clear" w:color="auto" w:fill="FF6600"/>
          </w:tcPr>
          <w:p w14:paraId="6C48CDCD" w14:textId="4A9C6AD1" w:rsidR="00D30463" w:rsidRPr="00E742C4" w:rsidRDefault="00B860E5">
            <w:pPr>
              <w:pStyle w:val="Days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Weekly Theme</w:t>
            </w:r>
          </w:p>
        </w:tc>
        <w:tc>
          <w:tcPr>
            <w:tcW w:w="2070" w:type="dxa"/>
            <w:shd w:val="clear" w:color="auto" w:fill="FFA513"/>
          </w:tcPr>
          <w:p w14:paraId="400C2829" w14:textId="77777777" w:rsidR="00D30463" w:rsidRPr="00E742C4" w:rsidRDefault="00900BAE">
            <w:pPr>
              <w:pStyle w:val="Days"/>
              <w:rPr>
                <w:b/>
                <w:color w:val="000000" w:themeColor="text1"/>
              </w:rPr>
            </w:pPr>
            <w:r w:rsidRPr="00E742C4">
              <w:rPr>
                <w:b/>
                <w:color w:val="000000" w:themeColor="text1"/>
              </w:rPr>
              <w:t>Monday</w:t>
            </w:r>
          </w:p>
        </w:tc>
        <w:tc>
          <w:tcPr>
            <w:tcW w:w="2106" w:type="dxa"/>
            <w:shd w:val="clear" w:color="auto" w:fill="FF6600"/>
          </w:tcPr>
          <w:p w14:paraId="2D6D7BF2" w14:textId="77777777" w:rsidR="00D30463" w:rsidRPr="00E742C4" w:rsidRDefault="00900BAE">
            <w:pPr>
              <w:pStyle w:val="Days"/>
              <w:rPr>
                <w:b/>
                <w:color w:val="000000" w:themeColor="text1"/>
              </w:rPr>
            </w:pPr>
            <w:r w:rsidRPr="00E742C4">
              <w:rPr>
                <w:b/>
                <w:color w:val="000000" w:themeColor="text1"/>
              </w:rPr>
              <w:t>Tuesday</w:t>
            </w:r>
          </w:p>
        </w:tc>
        <w:tc>
          <w:tcPr>
            <w:tcW w:w="2088" w:type="dxa"/>
            <w:shd w:val="clear" w:color="auto" w:fill="FFA513"/>
          </w:tcPr>
          <w:p w14:paraId="5C38BE97" w14:textId="77777777" w:rsidR="00D30463" w:rsidRPr="00E742C4" w:rsidRDefault="00900BAE">
            <w:pPr>
              <w:pStyle w:val="Days"/>
              <w:rPr>
                <w:b/>
                <w:color w:val="000000" w:themeColor="text1"/>
              </w:rPr>
            </w:pPr>
            <w:r w:rsidRPr="00E742C4">
              <w:rPr>
                <w:b/>
                <w:color w:val="000000" w:themeColor="text1"/>
              </w:rPr>
              <w:t>Wednesday</w:t>
            </w:r>
          </w:p>
        </w:tc>
        <w:tc>
          <w:tcPr>
            <w:tcW w:w="2106" w:type="dxa"/>
            <w:shd w:val="clear" w:color="auto" w:fill="FF6600"/>
          </w:tcPr>
          <w:p w14:paraId="07F4923B" w14:textId="77777777" w:rsidR="00D30463" w:rsidRPr="00E742C4" w:rsidRDefault="00900BAE">
            <w:pPr>
              <w:pStyle w:val="Days"/>
              <w:rPr>
                <w:b/>
                <w:color w:val="000000" w:themeColor="text1"/>
              </w:rPr>
            </w:pPr>
            <w:r w:rsidRPr="00E742C4">
              <w:rPr>
                <w:b/>
                <w:color w:val="000000" w:themeColor="text1"/>
              </w:rPr>
              <w:t>Thursday</w:t>
            </w:r>
          </w:p>
        </w:tc>
        <w:tc>
          <w:tcPr>
            <w:tcW w:w="2070" w:type="dxa"/>
            <w:shd w:val="clear" w:color="auto" w:fill="FFA513"/>
          </w:tcPr>
          <w:p w14:paraId="4C9AA013" w14:textId="77777777" w:rsidR="00D30463" w:rsidRPr="00E742C4" w:rsidRDefault="00900BAE">
            <w:pPr>
              <w:pStyle w:val="Days"/>
              <w:rPr>
                <w:b/>
                <w:color w:val="000000" w:themeColor="text1"/>
              </w:rPr>
            </w:pPr>
            <w:r w:rsidRPr="00E742C4">
              <w:rPr>
                <w:b/>
                <w:color w:val="000000" w:themeColor="text1"/>
              </w:rPr>
              <w:t>Friday</w:t>
            </w:r>
          </w:p>
        </w:tc>
        <w:tc>
          <w:tcPr>
            <w:tcW w:w="2070" w:type="dxa"/>
            <w:shd w:val="clear" w:color="auto" w:fill="FF6600"/>
          </w:tcPr>
          <w:p w14:paraId="62FBCD0C" w14:textId="77777777" w:rsidR="00D30463" w:rsidRPr="00E742C4" w:rsidRDefault="00900BAE">
            <w:pPr>
              <w:pStyle w:val="Days"/>
              <w:rPr>
                <w:b/>
                <w:color w:val="000000" w:themeColor="text1"/>
              </w:rPr>
            </w:pPr>
            <w:r w:rsidRPr="00E742C4">
              <w:rPr>
                <w:b/>
                <w:color w:val="000000" w:themeColor="text1"/>
              </w:rPr>
              <w:t>Saturday</w:t>
            </w:r>
          </w:p>
        </w:tc>
      </w:tr>
      <w:tr w:rsidR="00D443DA" w14:paraId="48B31779" w14:textId="77777777" w:rsidTr="002E7D3D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2CFDDA5D" w14:textId="77A80619" w:rsidR="00D443DA" w:rsidRPr="005502B9" w:rsidRDefault="00D443DA">
            <w:pPr>
              <w:pStyle w:val="Dates"/>
              <w:rPr>
                <w:sz w:val="36"/>
                <w:szCs w:val="36"/>
              </w:rPr>
            </w:pP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14:paraId="21AEF9FA" w14:textId="2F6C2EFE" w:rsidR="00D443DA" w:rsidRPr="00E742C4" w:rsidRDefault="002E7D3D" w:rsidP="00DF39AB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</w:t>
            </w:r>
            <w:r w:rsidRPr="00AE2868">
              <w:rPr>
                <w:color w:val="0070C0"/>
                <w:sz w:val="32"/>
                <w:szCs w:val="32"/>
              </w:rPr>
              <w:t>Welcome!</w:t>
            </w:r>
            <w:r w:rsidR="00B860E5">
              <w:rPr>
                <w:sz w:val="32"/>
                <w:szCs w:val="32"/>
              </w:rPr>
              <w:t>29</w:t>
            </w:r>
          </w:p>
        </w:tc>
        <w:tc>
          <w:tcPr>
            <w:tcW w:w="2106" w:type="dxa"/>
            <w:tcBorders>
              <w:top w:val="single" w:sz="6" w:space="0" w:color="BFBFBF" w:themeColor="background1" w:themeShade="BF"/>
              <w:bottom w:val="nil"/>
            </w:tcBorders>
          </w:tcPr>
          <w:p w14:paraId="50B8BDA4" w14:textId="73C2B1C7" w:rsidR="00D443DA" w:rsidRPr="00E742C4" w:rsidRDefault="00B860E5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5A5023E7" w14:textId="03952633" w:rsidR="00D443DA" w:rsidRPr="00E742C4" w:rsidRDefault="00B860E5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2106" w:type="dxa"/>
            <w:tcBorders>
              <w:top w:val="single" w:sz="6" w:space="0" w:color="BFBFBF" w:themeColor="background1" w:themeShade="BF"/>
              <w:bottom w:val="nil"/>
            </w:tcBorders>
          </w:tcPr>
          <w:p w14:paraId="4F7E4143" w14:textId="3D1CEC5F" w:rsidR="00D443DA" w:rsidRPr="00E742C4" w:rsidRDefault="00B860E5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14:paraId="399A9A35" w14:textId="649967AF" w:rsidR="00D443DA" w:rsidRPr="00E742C4" w:rsidRDefault="00DF39AB" w:rsidP="00B860E5">
            <w:pPr>
              <w:pStyle w:val="Dates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       </w:t>
            </w:r>
            <w:r w:rsidR="00B860E5">
              <w:rPr>
                <w:sz w:val="32"/>
                <w:szCs w:val="32"/>
              </w:rPr>
              <w:t>3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14:paraId="7B1AA82F" w14:textId="5C5E1183" w:rsidR="00D443DA" w:rsidRPr="00E742C4" w:rsidRDefault="00B860E5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</w:tr>
      <w:tr w:rsidR="00D30463" w14:paraId="13A1DCC8" w14:textId="77777777" w:rsidTr="002E7D3D">
        <w:trPr>
          <w:trHeight w:val="936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09DF708D" w14:textId="0CD3A29F" w:rsidR="009F430B" w:rsidRPr="00AE2868" w:rsidRDefault="00B860E5" w:rsidP="00E7762E">
            <w:pPr>
              <w:pStyle w:val="TableText"/>
              <w:jc w:val="center"/>
              <w:rPr>
                <w:color w:val="0070C0"/>
                <w:sz w:val="28"/>
                <w:szCs w:val="28"/>
              </w:rPr>
            </w:pPr>
            <w:r w:rsidRPr="00AE2868">
              <w:rPr>
                <w:color w:val="0070C0"/>
                <w:sz w:val="28"/>
                <w:szCs w:val="28"/>
              </w:rPr>
              <w:t>Stars &amp; Stripes</w:t>
            </w:r>
          </w:p>
          <w:p w14:paraId="040D245F" w14:textId="6DB9C860" w:rsidR="005502B9" w:rsidRPr="006F5023" w:rsidRDefault="008D0F0F" w:rsidP="008D0F0F">
            <w:pPr>
              <w:pStyle w:val="TableText"/>
              <w:jc w:val="center"/>
              <w:rPr>
                <w:color w:val="FF0000"/>
                <w:sz w:val="36"/>
                <w:szCs w:val="36"/>
              </w:rPr>
            </w:pPr>
            <w:r w:rsidRPr="006F5023">
              <w:rPr>
                <w:rFonts w:ascii="Helvetica" w:eastAsiaTheme="minorHAnsi" w:hAnsi="Helvetica" w:cs="Helvetica"/>
                <w:noProof/>
                <w:color w:val="FF0000"/>
                <w:sz w:val="24"/>
                <w:szCs w:val="24"/>
              </w:rPr>
              <w:drawing>
                <wp:inline distT="0" distB="0" distL="0" distR="0" wp14:anchorId="0B48EF48" wp14:editId="3A450464">
                  <wp:extent cx="700579" cy="691429"/>
                  <wp:effectExtent l="0" t="0" r="1079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73" cy="722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14:paraId="0C90B5AE" w14:textId="026E4D63" w:rsidR="00755232" w:rsidRPr="006F5023" w:rsidRDefault="002E7D3D" w:rsidP="00755232">
            <w:pPr>
              <w:pStyle w:val="TableText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3E61DCF0" wp14:editId="1325877A">
                  <wp:extent cx="514497" cy="56078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413" cy="58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39093C" w14:textId="0845E9F4" w:rsidR="00D30463" w:rsidRPr="002E7D3D" w:rsidRDefault="002E7D3D" w:rsidP="00DF39AB">
            <w:pPr>
              <w:pStyle w:val="TableText"/>
              <w:jc w:val="center"/>
              <w:rPr>
                <w:color w:val="FF0000"/>
                <w:sz w:val="28"/>
                <w:szCs w:val="28"/>
              </w:rPr>
            </w:pPr>
            <w:r w:rsidRPr="00AE2868">
              <w:rPr>
                <w:color w:val="0070C0"/>
                <w:sz w:val="28"/>
                <w:szCs w:val="28"/>
              </w:rPr>
              <w:t>1</w:t>
            </w:r>
            <w:r w:rsidRPr="00AE2868">
              <w:rPr>
                <w:color w:val="0070C0"/>
                <w:sz w:val="28"/>
                <w:szCs w:val="28"/>
                <w:vertAlign w:val="superscript"/>
              </w:rPr>
              <w:t>st</w:t>
            </w:r>
            <w:r w:rsidRPr="00AE2868">
              <w:rPr>
                <w:color w:val="0070C0"/>
                <w:sz w:val="28"/>
                <w:szCs w:val="28"/>
              </w:rPr>
              <w:t xml:space="preserve"> Day of Summer Camp</w:t>
            </w:r>
          </w:p>
        </w:tc>
        <w:tc>
          <w:tcPr>
            <w:tcW w:w="2106" w:type="dxa"/>
            <w:tcBorders>
              <w:top w:val="nil"/>
              <w:bottom w:val="single" w:sz="6" w:space="0" w:color="BFBFBF" w:themeColor="background1" w:themeShade="BF"/>
            </w:tcBorders>
          </w:tcPr>
          <w:p w14:paraId="32240988" w14:textId="70E88240" w:rsidR="00512B69" w:rsidRPr="006F5023" w:rsidRDefault="00D506B5" w:rsidP="009F430B">
            <w:pPr>
              <w:pStyle w:val="TableText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2C51B20" wp14:editId="6685A156">
                  <wp:extent cx="817554" cy="84836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407" cy="8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2591FD05" w14:textId="77777777" w:rsidR="00D506B5" w:rsidRPr="00AE2868" w:rsidRDefault="00D506B5" w:rsidP="005B2B57">
            <w:pPr>
              <w:pStyle w:val="TableText"/>
              <w:jc w:val="center"/>
              <w:rPr>
                <w:color w:val="0070C0"/>
                <w:sz w:val="32"/>
                <w:szCs w:val="32"/>
              </w:rPr>
            </w:pPr>
            <w:r w:rsidRPr="00AE2868">
              <w:rPr>
                <w:color w:val="0070C0"/>
                <w:sz w:val="32"/>
                <w:szCs w:val="32"/>
              </w:rPr>
              <w:t xml:space="preserve">Scavenger Hunt  </w:t>
            </w:r>
          </w:p>
          <w:p w14:paraId="2B8E6BDE" w14:textId="6984081A" w:rsidR="00D506B5" w:rsidRPr="006F5023" w:rsidRDefault="00D506B5" w:rsidP="005B2B57">
            <w:pPr>
              <w:pStyle w:val="TableText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658240" behindDoc="1" locked="0" layoutInCell="1" allowOverlap="1" wp14:anchorId="6F37B503" wp14:editId="3E81B07A">
                  <wp:simplePos x="0" y="0"/>
                  <wp:positionH relativeFrom="column">
                    <wp:posOffset>-35835</wp:posOffset>
                  </wp:positionH>
                  <wp:positionV relativeFrom="paragraph">
                    <wp:posOffset>-481</wp:posOffset>
                  </wp:positionV>
                  <wp:extent cx="1253130" cy="38227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374" cy="38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6" w:type="dxa"/>
            <w:tcBorders>
              <w:top w:val="nil"/>
              <w:bottom w:val="single" w:sz="6" w:space="0" w:color="BFBFBF" w:themeColor="background1" w:themeShade="BF"/>
            </w:tcBorders>
          </w:tcPr>
          <w:p w14:paraId="7C963F13" w14:textId="4C500652" w:rsidR="00DF39AB" w:rsidRPr="006F5023" w:rsidRDefault="00D506B5" w:rsidP="00B860E5">
            <w:pPr>
              <w:pStyle w:val="TableText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50F5BF8" wp14:editId="2599AA24">
                  <wp:extent cx="821690" cy="824264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917" cy="85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14:paraId="36B958CE" w14:textId="6D04AC73" w:rsidR="00F36F13" w:rsidRPr="00AE2868" w:rsidRDefault="00F36F13" w:rsidP="00F36F13">
            <w:pPr>
              <w:pStyle w:val="TableText"/>
              <w:jc w:val="center"/>
              <w:rPr>
                <w:b/>
                <w:color w:val="0070C0"/>
                <w:sz w:val="32"/>
                <w:szCs w:val="32"/>
              </w:rPr>
            </w:pPr>
            <w:r w:rsidRPr="00AE2868">
              <w:rPr>
                <w:b/>
                <w:color w:val="0070C0"/>
                <w:sz w:val="32"/>
                <w:szCs w:val="32"/>
              </w:rPr>
              <w:t>CLOSED</w:t>
            </w:r>
          </w:p>
          <w:p w14:paraId="2AFEBDAE" w14:textId="0F915E0E" w:rsidR="0089226C" w:rsidRPr="006F5023" w:rsidRDefault="00B860E5" w:rsidP="00F36F13">
            <w:pPr>
              <w:pStyle w:val="TableText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56D1F555" wp14:editId="1D3CEF4F">
                  <wp:extent cx="826821" cy="731033"/>
                  <wp:effectExtent l="0" t="0" r="1143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834" cy="745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14:paraId="09BF86C5" w14:textId="77777777" w:rsidR="00D30463" w:rsidRPr="00E742C4" w:rsidRDefault="00D30463">
            <w:pPr>
              <w:pStyle w:val="TableText"/>
              <w:rPr>
                <w:sz w:val="32"/>
                <w:szCs w:val="32"/>
              </w:rPr>
            </w:pPr>
          </w:p>
        </w:tc>
      </w:tr>
      <w:tr w:rsidR="00D443DA" w14:paraId="7FEA6009" w14:textId="77777777" w:rsidTr="002E7D3D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439F9463" w14:textId="74236120" w:rsidR="00D443DA" w:rsidRPr="005502B9" w:rsidRDefault="00B860E5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14:paraId="5C0C687D" w14:textId="3E91A826" w:rsidR="00D443DA" w:rsidRPr="00E742C4" w:rsidRDefault="00B860E5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2106" w:type="dxa"/>
            <w:tcBorders>
              <w:top w:val="single" w:sz="6" w:space="0" w:color="BFBFBF" w:themeColor="background1" w:themeShade="BF"/>
              <w:bottom w:val="nil"/>
            </w:tcBorders>
          </w:tcPr>
          <w:p w14:paraId="63116B09" w14:textId="304B30BF" w:rsidR="00D443DA" w:rsidRPr="00E742C4" w:rsidRDefault="00B860E5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2E441A21" w14:textId="5EB1E673" w:rsidR="00D443DA" w:rsidRPr="00E742C4" w:rsidRDefault="00B860E5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2106" w:type="dxa"/>
            <w:tcBorders>
              <w:top w:val="single" w:sz="6" w:space="0" w:color="BFBFBF" w:themeColor="background1" w:themeShade="BF"/>
              <w:bottom w:val="nil"/>
            </w:tcBorders>
          </w:tcPr>
          <w:p w14:paraId="05AB2002" w14:textId="005A76BE" w:rsidR="00D443DA" w:rsidRPr="00E742C4" w:rsidRDefault="00B860E5" w:rsidP="00DF39AB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14:paraId="10F7B32A" w14:textId="314B7075" w:rsidR="00D443DA" w:rsidRPr="00E742C4" w:rsidRDefault="00B860E5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14:paraId="09A0FBD9" w14:textId="6B92430C" w:rsidR="00D443DA" w:rsidRPr="00E742C4" w:rsidRDefault="00DF39AB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B860E5">
              <w:rPr>
                <w:sz w:val="32"/>
                <w:szCs w:val="32"/>
              </w:rPr>
              <w:t>1</w:t>
            </w:r>
          </w:p>
        </w:tc>
      </w:tr>
      <w:tr w:rsidR="00E742C4" w14:paraId="6092B721" w14:textId="77777777" w:rsidTr="002E7D3D">
        <w:trPr>
          <w:trHeight w:val="936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6A239A17" w14:textId="77777777" w:rsidR="00AE2868" w:rsidRDefault="00AE2868" w:rsidP="00AE2868">
            <w:pPr>
              <w:pStyle w:val="TableText"/>
              <w:jc w:val="center"/>
              <w:rPr>
                <w:color w:val="FF7F7F" w:themeColor="accent5" w:themeTint="66"/>
                <w:sz w:val="36"/>
                <w:szCs w:val="36"/>
              </w:rPr>
            </w:pPr>
            <w:r w:rsidRPr="006F5023">
              <w:rPr>
                <w:color w:val="FF7F7F" w:themeColor="accent5" w:themeTint="66"/>
                <w:sz w:val="36"/>
                <w:szCs w:val="36"/>
              </w:rPr>
              <w:t xml:space="preserve">Creative Campers </w:t>
            </w:r>
          </w:p>
          <w:p w14:paraId="5D733FEA" w14:textId="173236EE" w:rsidR="00D506B5" w:rsidRPr="006F5023" w:rsidRDefault="00AE2868" w:rsidP="00885446">
            <w:pPr>
              <w:pStyle w:val="TableText"/>
              <w:jc w:val="center"/>
              <w:rPr>
                <w:color w:val="966819" w:themeColor="accent2" w:themeShade="BF"/>
                <w:sz w:val="36"/>
                <w:szCs w:val="36"/>
              </w:rPr>
            </w:pPr>
            <w:r w:rsidRPr="006F5023">
              <w:rPr>
                <w:rFonts w:ascii="Helvetica" w:hAnsi="Helvetica" w:cs="Helvetica"/>
                <w:noProof/>
                <w:color w:val="FFC000"/>
              </w:rPr>
              <w:drawing>
                <wp:inline distT="0" distB="0" distL="0" distR="0" wp14:anchorId="7C720168" wp14:editId="3CACE56C">
                  <wp:extent cx="344690" cy="301951"/>
                  <wp:effectExtent l="0" t="0" r="11430" b="317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56" cy="309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14:paraId="2967DD95" w14:textId="77777777" w:rsidR="00AC0C80" w:rsidRPr="006F5023" w:rsidRDefault="00AC0C80" w:rsidP="00AC0C80">
            <w:pPr>
              <w:pStyle w:val="TableText"/>
              <w:jc w:val="center"/>
              <w:rPr>
                <w:color w:val="966819" w:themeColor="accent2" w:themeShade="BF"/>
                <w:sz w:val="28"/>
                <w:szCs w:val="28"/>
              </w:rPr>
            </w:pPr>
            <w:r w:rsidRPr="006F5023">
              <w:rPr>
                <w:color w:val="966819" w:themeColor="accent2" w:themeShade="BF"/>
                <w:sz w:val="28"/>
                <w:szCs w:val="28"/>
              </w:rPr>
              <w:t>Speed Soccer</w:t>
            </w:r>
            <w:r w:rsidR="00EA6515" w:rsidRPr="006F5023">
              <w:rPr>
                <w:color w:val="966819" w:themeColor="accent2" w:themeShade="BF"/>
                <w:sz w:val="28"/>
                <w:szCs w:val="28"/>
              </w:rPr>
              <w:t>*</w:t>
            </w:r>
            <w:r w:rsidR="00F62AFF" w:rsidRPr="006F5023">
              <w:rPr>
                <w:color w:val="966819" w:themeColor="accent2" w:themeShade="BF"/>
                <w:sz w:val="28"/>
                <w:szCs w:val="28"/>
              </w:rPr>
              <w:t xml:space="preserve"> </w:t>
            </w:r>
          </w:p>
          <w:p w14:paraId="10AC7459" w14:textId="77777777" w:rsidR="00EA6515" w:rsidRPr="006F5023" w:rsidRDefault="00DF39AB" w:rsidP="00AC0C80">
            <w:pPr>
              <w:pStyle w:val="TableText"/>
              <w:jc w:val="center"/>
              <w:rPr>
                <w:color w:val="966819" w:themeColor="accent2" w:themeShade="BF"/>
                <w:sz w:val="32"/>
                <w:szCs w:val="32"/>
              </w:rPr>
            </w:pPr>
            <w:r w:rsidRPr="006F5023">
              <w:rPr>
                <w:rFonts w:ascii="Helvetica" w:hAnsi="Helvetica" w:cs="Helvetica"/>
                <w:noProof/>
                <w:color w:val="966819" w:themeColor="accent2" w:themeShade="BF"/>
              </w:rPr>
              <w:drawing>
                <wp:inline distT="0" distB="0" distL="0" distR="0" wp14:anchorId="3CBAC8E9" wp14:editId="64BA56FA">
                  <wp:extent cx="428625" cy="428625"/>
                  <wp:effectExtent l="0" t="0" r="0" b="317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49" cy="42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F83E4B" w14:textId="77777777" w:rsidR="00E742C4" w:rsidRPr="006F5023" w:rsidRDefault="00E742C4" w:rsidP="00AC0C80">
            <w:pPr>
              <w:pStyle w:val="TableText"/>
              <w:jc w:val="center"/>
              <w:rPr>
                <w:color w:val="966819" w:themeColor="accent2" w:themeShade="BF"/>
                <w:sz w:val="32"/>
                <w:szCs w:val="32"/>
              </w:rPr>
            </w:pPr>
          </w:p>
        </w:tc>
        <w:tc>
          <w:tcPr>
            <w:tcW w:w="2106" w:type="dxa"/>
            <w:tcBorders>
              <w:top w:val="nil"/>
              <w:bottom w:val="single" w:sz="6" w:space="0" w:color="BFBFBF" w:themeColor="background1" w:themeShade="BF"/>
            </w:tcBorders>
          </w:tcPr>
          <w:p w14:paraId="67ADF442" w14:textId="77777777" w:rsidR="00E742C4" w:rsidRPr="006F5023" w:rsidRDefault="00760710" w:rsidP="00760710">
            <w:pPr>
              <w:pStyle w:val="TableText"/>
              <w:jc w:val="center"/>
              <w:rPr>
                <w:color w:val="966819" w:themeColor="accent2" w:themeShade="BF"/>
                <w:sz w:val="32"/>
                <w:szCs w:val="32"/>
              </w:rPr>
            </w:pPr>
            <w:r w:rsidRPr="006F5023">
              <w:rPr>
                <w:rFonts w:ascii="Helvetica" w:hAnsi="Helvetica" w:cs="Helvetica"/>
                <w:noProof/>
                <w:color w:val="966819" w:themeColor="accent2" w:themeShade="BF"/>
              </w:rPr>
              <w:drawing>
                <wp:inline distT="0" distB="0" distL="0" distR="0" wp14:anchorId="0420A592" wp14:editId="737C8B95">
                  <wp:extent cx="559435" cy="562751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611" cy="56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7A936B" w14:textId="17807945" w:rsidR="00094722" w:rsidRPr="006F5023" w:rsidRDefault="00094722" w:rsidP="00760710">
            <w:pPr>
              <w:pStyle w:val="TableText"/>
              <w:jc w:val="center"/>
              <w:rPr>
                <w:color w:val="966819" w:themeColor="accent2" w:themeShade="BF"/>
                <w:sz w:val="32"/>
                <w:szCs w:val="32"/>
              </w:rPr>
            </w:pPr>
            <w:r w:rsidRPr="006F5023">
              <w:rPr>
                <w:color w:val="966819" w:themeColor="accent2" w:themeShade="BF"/>
                <w:sz w:val="32"/>
                <w:szCs w:val="32"/>
              </w:rPr>
              <w:t>Music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40AEF99A" w14:textId="77777777" w:rsidR="00AE2868" w:rsidRDefault="00AE2868" w:rsidP="00AE2868">
            <w:pPr>
              <w:pStyle w:val="TableText"/>
              <w:jc w:val="center"/>
              <w:rPr>
                <w:color w:val="FF889A"/>
                <w:sz w:val="32"/>
                <w:szCs w:val="32"/>
              </w:rPr>
            </w:pPr>
            <w:r w:rsidRPr="00755232">
              <w:rPr>
                <w:color w:val="FF889A"/>
                <w:sz w:val="32"/>
                <w:szCs w:val="32"/>
              </w:rPr>
              <w:t xml:space="preserve">Miss </w:t>
            </w:r>
            <w:proofErr w:type="spellStart"/>
            <w:r w:rsidRPr="00755232">
              <w:rPr>
                <w:color w:val="FF889A"/>
                <w:sz w:val="32"/>
                <w:szCs w:val="32"/>
              </w:rPr>
              <w:t>Kaity’s</w:t>
            </w:r>
            <w:proofErr w:type="spellEnd"/>
            <w:r w:rsidRPr="00755232">
              <w:rPr>
                <w:color w:val="FF889A"/>
                <w:sz w:val="32"/>
                <w:szCs w:val="32"/>
              </w:rPr>
              <w:t xml:space="preserve"> </w:t>
            </w:r>
            <w:proofErr w:type="spellStart"/>
            <w:r w:rsidRPr="00755232">
              <w:rPr>
                <w:color w:val="FF889A"/>
                <w:sz w:val="32"/>
                <w:szCs w:val="32"/>
              </w:rPr>
              <w:t>Kreations</w:t>
            </w:r>
            <w:proofErr w:type="spellEnd"/>
          </w:p>
          <w:p w14:paraId="21765759" w14:textId="6441D308" w:rsidR="00CD490F" w:rsidRPr="006F5023" w:rsidRDefault="00AE2868" w:rsidP="00EA6515">
            <w:pPr>
              <w:pStyle w:val="TableText"/>
              <w:jc w:val="center"/>
              <w:rPr>
                <w:color w:val="966819" w:themeColor="accent2" w:themeShade="BF"/>
                <w:sz w:val="32"/>
                <w:szCs w:val="32"/>
              </w:rPr>
            </w:pPr>
            <w:r>
              <w:rPr>
                <w:rFonts w:ascii="Helvetica" w:eastAsiaTheme="minorHAnsi" w:hAnsi="Helvetica" w:cs="Helvetica"/>
                <w:noProof/>
                <w:sz w:val="24"/>
                <w:szCs w:val="24"/>
              </w:rPr>
              <w:drawing>
                <wp:inline distT="0" distB="0" distL="0" distR="0" wp14:anchorId="4C49D95C" wp14:editId="48247723">
                  <wp:extent cx="422630" cy="396240"/>
                  <wp:effectExtent l="0" t="0" r="9525" b="1016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31112" cy="404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  <w:tcBorders>
              <w:top w:val="nil"/>
              <w:bottom w:val="single" w:sz="6" w:space="0" w:color="BFBFBF" w:themeColor="background1" w:themeShade="BF"/>
            </w:tcBorders>
          </w:tcPr>
          <w:p w14:paraId="13AA6D0D" w14:textId="77777777" w:rsidR="00AE2868" w:rsidRDefault="00AE2868" w:rsidP="00AE2868">
            <w:pPr>
              <w:pStyle w:val="TableText"/>
              <w:jc w:val="center"/>
              <w:rPr>
                <w:color w:val="FF889A"/>
                <w:sz w:val="32"/>
                <w:szCs w:val="32"/>
              </w:rPr>
            </w:pPr>
            <w:r w:rsidRPr="00755232">
              <w:rPr>
                <w:color w:val="FF889A"/>
                <w:sz w:val="32"/>
                <w:szCs w:val="32"/>
              </w:rPr>
              <w:t xml:space="preserve">Miss </w:t>
            </w:r>
            <w:proofErr w:type="spellStart"/>
            <w:r w:rsidRPr="00755232">
              <w:rPr>
                <w:color w:val="FF889A"/>
                <w:sz w:val="32"/>
                <w:szCs w:val="32"/>
              </w:rPr>
              <w:t>Kaity’s</w:t>
            </w:r>
            <w:proofErr w:type="spellEnd"/>
            <w:r w:rsidRPr="00755232">
              <w:rPr>
                <w:color w:val="FF889A"/>
                <w:sz w:val="32"/>
                <w:szCs w:val="32"/>
              </w:rPr>
              <w:t xml:space="preserve"> </w:t>
            </w:r>
            <w:proofErr w:type="spellStart"/>
            <w:r w:rsidRPr="00755232">
              <w:rPr>
                <w:color w:val="FF889A"/>
                <w:sz w:val="32"/>
                <w:szCs w:val="32"/>
              </w:rPr>
              <w:t>Kreations</w:t>
            </w:r>
            <w:proofErr w:type="spellEnd"/>
          </w:p>
          <w:p w14:paraId="62F912DF" w14:textId="39FB55F4" w:rsidR="00FA2502" w:rsidRPr="008D0F0F" w:rsidRDefault="00AE2868" w:rsidP="009F430B">
            <w:pPr>
              <w:pStyle w:val="TableText"/>
              <w:jc w:val="center"/>
              <w:rPr>
                <w:color w:val="966819" w:themeColor="accent2" w:themeShade="BF"/>
                <w:sz w:val="32"/>
                <w:szCs w:val="32"/>
              </w:rPr>
            </w:pPr>
            <w:r>
              <w:rPr>
                <w:rFonts w:ascii="Helvetica" w:eastAsiaTheme="minorHAnsi" w:hAnsi="Helvetica" w:cs="Helvetica"/>
                <w:noProof/>
                <w:sz w:val="24"/>
                <w:szCs w:val="24"/>
              </w:rPr>
              <w:drawing>
                <wp:inline distT="0" distB="0" distL="0" distR="0" wp14:anchorId="7A1D3C1E" wp14:editId="4E9839DE">
                  <wp:extent cx="422630" cy="396240"/>
                  <wp:effectExtent l="0" t="0" r="9525" b="1016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31112" cy="404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14:paraId="0855E110" w14:textId="77777777" w:rsidR="00AC0C80" w:rsidRPr="006F5023" w:rsidRDefault="00AC0C80" w:rsidP="00AC0C80">
            <w:pPr>
              <w:pStyle w:val="TableText"/>
              <w:jc w:val="center"/>
              <w:rPr>
                <w:color w:val="966819" w:themeColor="accent2" w:themeShade="BF"/>
                <w:sz w:val="32"/>
                <w:szCs w:val="32"/>
              </w:rPr>
            </w:pPr>
            <w:r w:rsidRPr="006F5023">
              <w:rPr>
                <w:color w:val="966819" w:themeColor="accent2" w:themeShade="BF"/>
                <w:sz w:val="32"/>
                <w:szCs w:val="32"/>
              </w:rPr>
              <w:t>Fun Bus *</w:t>
            </w:r>
          </w:p>
          <w:p w14:paraId="61A7D370" w14:textId="77777777" w:rsidR="00E742C4" w:rsidRPr="006F5023" w:rsidRDefault="00AC0C80" w:rsidP="00AC0C80">
            <w:pPr>
              <w:pStyle w:val="TableText"/>
              <w:jc w:val="center"/>
              <w:rPr>
                <w:color w:val="966819" w:themeColor="accent2" w:themeShade="BF"/>
                <w:sz w:val="32"/>
                <w:szCs w:val="32"/>
              </w:rPr>
            </w:pPr>
            <w:r w:rsidRPr="006F5023">
              <w:rPr>
                <w:rFonts w:ascii="Helvetica" w:hAnsi="Helvetica" w:cs="Helvetica"/>
                <w:noProof/>
                <w:color w:val="966819" w:themeColor="accent2" w:themeShade="BF"/>
              </w:rPr>
              <w:drawing>
                <wp:inline distT="0" distB="0" distL="0" distR="0" wp14:anchorId="26DF377A" wp14:editId="5C5FFA3E">
                  <wp:extent cx="545135" cy="414337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38" cy="414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14:paraId="7E676B77" w14:textId="77777777" w:rsidR="00E742C4" w:rsidRPr="00E742C4" w:rsidRDefault="00E742C4">
            <w:pPr>
              <w:pStyle w:val="TableText"/>
              <w:rPr>
                <w:sz w:val="32"/>
                <w:szCs w:val="32"/>
              </w:rPr>
            </w:pPr>
          </w:p>
        </w:tc>
      </w:tr>
      <w:tr w:rsidR="00E742C4" w14:paraId="670F69B0" w14:textId="77777777" w:rsidTr="002E7D3D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7788536A" w14:textId="07D78AEB" w:rsidR="00E742C4" w:rsidRPr="005502B9" w:rsidRDefault="00E742C4" w:rsidP="00B860E5">
            <w:pPr>
              <w:pStyle w:val="Dates"/>
              <w:rPr>
                <w:sz w:val="32"/>
                <w:szCs w:val="32"/>
              </w:rPr>
            </w:pPr>
            <w:r w:rsidRPr="005502B9">
              <w:rPr>
                <w:sz w:val="32"/>
                <w:szCs w:val="32"/>
              </w:rPr>
              <w:t>1</w:t>
            </w:r>
            <w:r w:rsidR="00B860E5">
              <w:rPr>
                <w:sz w:val="32"/>
                <w:szCs w:val="32"/>
              </w:rPr>
              <w:t>2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14:paraId="43F4EEF6" w14:textId="519BD294" w:rsidR="00E742C4" w:rsidRPr="00E742C4" w:rsidRDefault="00E742C4" w:rsidP="00DF39AB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B860E5">
              <w:rPr>
                <w:sz w:val="32"/>
                <w:szCs w:val="32"/>
              </w:rPr>
              <w:t>3</w:t>
            </w:r>
          </w:p>
        </w:tc>
        <w:tc>
          <w:tcPr>
            <w:tcW w:w="2106" w:type="dxa"/>
            <w:tcBorders>
              <w:top w:val="single" w:sz="6" w:space="0" w:color="BFBFBF" w:themeColor="background1" w:themeShade="BF"/>
              <w:bottom w:val="nil"/>
            </w:tcBorders>
          </w:tcPr>
          <w:p w14:paraId="26802B1C" w14:textId="75D372C5" w:rsidR="00E742C4" w:rsidRPr="00E742C4" w:rsidRDefault="00E742C4" w:rsidP="00B860E5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B860E5">
              <w:rPr>
                <w:sz w:val="32"/>
                <w:szCs w:val="32"/>
              </w:rPr>
              <w:t>4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1E029F8D" w14:textId="7491F56F" w:rsidR="00E742C4" w:rsidRPr="00E742C4" w:rsidRDefault="00E742C4" w:rsidP="00B860E5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B860E5">
              <w:rPr>
                <w:sz w:val="32"/>
                <w:szCs w:val="32"/>
              </w:rPr>
              <w:t>5</w:t>
            </w:r>
          </w:p>
        </w:tc>
        <w:tc>
          <w:tcPr>
            <w:tcW w:w="2106" w:type="dxa"/>
            <w:tcBorders>
              <w:top w:val="single" w:sz="6" w:space="0" w:color="BFBFBF" w:themeColor="background1" w:themeShade="BF"/>
              <w:bottom w:val="nil"/>
            </w:tcBorders>
          </w:tcPr>
          <w:p w14:paraId="65AF978C" w14:textId="6B044AE6" w:rsidR="00E742C4" w:rsidRPr="00E742C4" w:rsidRDefault="00DF39AB" w:rsidP="00B860E5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B860E5">
              <w:rPr>
                <w:sz w:val="32"/>
                <w:szCs w:val="32"/>
              </w:rPr>
              <w:t>6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14:paraId="1C55BFF6" w14:textId="6B68F7F2" w:rsidR="00E742C4" w:rsidRPr="00E742C4" w:rsidRDefault="009141D9" w:rsidP="00B860E5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B860E5">
              <w:rPr>
                <w:sz w:val="32"/>
                <w:szCs w:val="32"/>
              </w:rPr>
              <w:t>7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14:paraId="20B1FBA3" w14:textId="1F5BB2F4" w:rsidR="00E742C4" w:rsidRPr="00E742C4" w:rsidRDefault="00B860E5" w:rsidP="00DF39AB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</w:t>
            </w:r>
          </w:p>
        </w:tc>
      </w:tr>
      <w:tr w:rsidR="00E742C4" w14:paraId="45E157BB" w14:textId="77777777" w:rsidTr="00AE2868">
        <w:trPr>
          <w:trHeight w:val="1431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08B0B770" w14:textId="4B6985C5" w:rsidR="00E7762E" w:rsidRPr="006F5023" w:rsidRDefault="004331E1" w:rsidP="00E7762E">
            <w:pPr>
              <w:pStyle w:val="TableText"/>
              <w:jc w:val="center"/>
              <w:rPr>
                <w:color w:val="FFC000"/>
                <w:sz w:val="36"/>
                <w:szCs w:val="36"/>
              </w:rPr>
            </w:pP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659264" behindDoc="0" locked="0" layoutInCell="1" allowOverlap="1" wp14:anchorId="39B1E202" wp14:editId="3AAB8FA9">
                  <wp:simplePos x="0" y="0"/>
                  <wp:positionH relativeFrom="column">
                    <wp:posOffset>160637</wp:posOffset>
                  </wp:positionH>
                  <wp:positionV relativeFrom="paragraph">
                    <wp:posOffset>531032</wp:posOffset>
                  </wp:positionV>
                  <wp:extent cx="805197" cy="464453"/>
                  <wp:effectExtent l="0" t="0" r="762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230" cy="465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60E5">
              <w:rPr>
                <w:color w:val="FFC000"/>
                <w:sz w:val="36"/>
                <w:szCs w:val="36"/>
              </w:rPr>
              <w:t>Mission Impossible</w:t>
            </w:r>
          </w:p>
          <w:p w14:paraId="55567E18" w14:textId="76C9D58A" w:rsidR="005502B9" w:rsidRPr="006F5023" w:rsidRDefault="005502B9" w:rsidP="00E7762E">
            <w:pPr>
              <w:pStyle w:val="TableText"/>
              <w:jc w:val="center"/>
              <w:rPr>
                <w:color w:val="FFC000"/>
                <w:sz w:val="36"/>
                <w:szCs w:val="36"/>
              </w:rPr>
            </w:pP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14:paraId="723053E7" w14:textId="77777777" w:rsidR="00AC0C80" w:rsidRPr="006F5023" w:rsidRDefault="00AC0C80" w:rsidP="00AC0C80">
            <w:pPr>
              <w:pStyle w:val="TableText"/>
              <w:jc w:val="center"/>
              <w:rPr>
                <w:color w:val="FFC000"/>
                <w:sz w:val="28"/>
                <w:szCs w:val="28"/>
              </w:rPr>
            </w:pPr>
            <w:r w:rsidRPr="006F5023">
              <w:rPr>
                <w:color w:val="FFC000"/>
                <w:sz w:val="28"/>
                <w:szCs w:val="28"/>
              </w:rPr>
              <w:t>Speed Soccer</w:t>
            </w:r>
            <w:r w:rsidR="00EA6515" w:rsidRPr="006F5023">
              <w:rPr>
                <w:color w:val="FFC000"/>
                <w:sz w:val="28"/>
                <w:szCs w:val="28"/>
              </w:rPr>
              <w:t xml:space="preserve"> *</w:t>
            </w:r>
          </w:p>
          <w:p w14:paraId="430FC86B" w14:textId="2D6B4EF5" w:rsidR="00EA6515" w:rsidRPr="006F5023" w:rsidRDefault="00005570" w:rsidP="00005570">
            <w:pPr>
              <w:pStyle w:val="TableText"/>
              <w:tabs>
                <w:tab w:val="left" w:pos="444"/>
                <w:tab w:val="center" w:pos="922"/>
              </w:tabs>
              <w:rPr>
                <w:color w:val="FFC000"/>
                <w:sz w:val="32"/>
                <w:szCs w:val="32"/>
              </w:rPr>
            </w:pPr>
            <w:r w:rsidRPr="006F5023">
              <w:rPr>
                <w:color w:val="FFC000"/>
                <w:sz w:val="32"/>
                <w:szCs w:val="32"/>
              </w:rPr>
              <w:tab/>
            </w:r>
            <w:r w:rsidRPr="006F5023">
              <w:rPr>
                <w:color w:val="FFC000"/>
                <w:sz w:val="32"/>
                <w:szCs w:val="32"/>
              </w:rPr>
              <w:tab/>
            </w:r>
            <w:r w:rsidR="00DF39AB" w:rsidRPr="006F5023">
              <w:rPr>
                <w:rFonts w:ascii="Helvetica" w:hAnsi="Helvetica" w:cs="Helvetica"/>
                <w:noProof/>
                <w:color w:val="FFC000"/>
              </w:rPr>
              <w:drawing>
                <wp:inline distT="0" distB="0" distL="0" distR="0" wp14:anchorId="7C78B0C7" wp14:editId="3D22B502">
                  <wp:extent cx="428625" cy="428625"/>
                  <wp:effectExtent l="0" t="0" r="0" b="317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49" cy="42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888251" w14:textId="77777777" w:rsidR="00E742C4" w:rsidRPr="006F5023" w:rsidRDefault="00E742C4" w:rsidP="00AC0C80">
            <w:pPr>
              <w:pStyle w:val="TableText"/>
              <w:jc w:val="center"/>
              <w:rPr>
                <w:color w:val="FFC000"/>
                <w:sz w:val="32"/>
                <w:szCs w:val="32"/>
              </w:rPr>
            </w:pPr>
          </w:p>
        </w:tc>
        <w:tc>
          <w:tcPr>
            <w:tcW w:w="2106" w:type="dxa"/>
            <w:tcBorders>
              <w:top w:val="nil"/>
              <w:bottom w:val="single" w:sz="6" w:space="0" w:color="BFBFBF" w:themeColor="background1" w:themeShade="BF"/>
            </w:tcBorders>
          </w:tcPr>
          <w:p w14:paraId="636D8004" w14:textId="2EFA6E68" w:rsidR="00E742C4" w:rsidRPr="006F5023" w:rsidRDefault="003D14D7" w:rsidP="003D14D7">
            <w:pPr>
              <w:pStyle w:val="TableText"/>
              <w:jc w:val="center"/>
              <w:rPr>
                <w:color w:val="FFC000"/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86A48C6" wp14:editId="74979AF7">
                  <wp:extent cx="1148386" cy="882959"/>
                  <wp:effectExtent l="0" t="0" r="0" b="63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522" cy="919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3DE29646" w14:textId="6A1F1517" w:rsidR="00755232" w:rsidRPr="00AE2868" w:rsidRDefault="00AE2868" w:rsidP="006F5023">
            <w:pPr>
              <w:pStyle w:val="TableText"/>
              <w:jc w:val="center"/>
              <w:rPr>
                <w:color w:val="FFC000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2E3EBA04" wp14:editId="005051F7">
                  <wp:simplePos x="0" y="0"/>
                  <wp:positionH relativeFrom="column">
                    <wp:posOffset>297798</wp:posOffset>
                  </wp:positionH>
                  <wp:positionV relativeFrom="paragraph">
                    <wp:posOffset>442681</wp:posOffset>
                  </wp:positionV>
                  <wp:extent cx="576597" cy="462280"/>
                  <wp:effectExtent l="0" t="0" r="762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256" cy="464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2868">
              <w:rPr>
                <w:color w:val="FFC000"/>
                <w:sz w:val="28"/>
                <w:szCs w:val="28"/>
              </w:rPr>
              <w:t>What’s Out There?</w:t>
            </w:r>
            <w:r w:rsidR="00A91C2D">
              <w:rPr>
                <w:color w:val="FFC000"/>
                <w:sz w:val="28"/>
                <w:szCs w:val="28"/>
              </w:rPr>
              <w:t xml:space="preserve"> Exhibit</w:t>
            </w:r>
          </w:p>
          <w:p w14:paraId="7AD50A71" w14:textId="49672199" w:rsidR="00AE2868" w:rsidRPr="006F5023" w:rsidRDefault="00AE2868" w:rsidP="006F5023">
            <w:pPr>
              <w:pStyle w:val="TableText"/>
              <w:jc w:val="center"/>
              <w:rPr>
                <w:color w:val="FFC000"/>
                <w:sz w:val="32"/>
                <w:szCs w:val="32"/>
              </w:rPr>
            </w:pPr>
          </w:p>
        </w:tc>
        <w:tc>
          <w:tcPr>
            <w:tcW w:w="2106" w:type="dxa"/>
            <w:tcBorders>
              <w:top w:val="nil"/>
              <w:bottom w:val="single" w:sz="6" w:space="0" w:color="BFBFBF" w:themeColor="background1" w:themeShade="BF"/>
            </w:tcBorders>
          </w:tcPr>
          <w:p w14:paraId="5B49ACE4" w14:textId="3D55FF31" w:rsidR="00024BF5" w:rsidRDefault="005074F4" w:rsidP="006F5023">
            <w:pPr>
              <w:pStyle w:val="TableText"/>
              <w:jc w:val="center"/>
              <w:rPr>
                <w:color w:val="FFC000"/>
                <w:sz w:val="28"/>
                <w:szCs w:val="28"/>
              </w:rPr>
            </w:pPr>
            <w:r w:rsidRPr="005074F4">
              <w:rPr>
                <w:color w:val="FFC000"/>
                <w:sz w:val="28"/>
                <w:szCs w:val="28"/>
              </w:rPr>
              <w:t>Mission Control S</w:t>
            </w:r>
            <w:r>
              <w:rPr>
                <w:color w:val="FFC000"/>
                <w:sz w:val="28"/>
                <w:szCs w:val="28"/>
              </w:rPr>
              <w:t>.</w:t>
            </w:r>
            <w:r w:rsidRPr="005074F4">
              <w:rPr>
                <w:color w:val="FFC000"/>
                <w:sz w:val="28"/>
                <w:szCs w:val="28"/>
              </w:rPr>
              <w:t>T</w:t>
            </w:r>
            <w:r>
              <w:rPr>
                <w:color w:val="FFC000"/>
                <w:sz w:val="28"/>
                <w:szCs w:val="28"/>
              </w:rPr>
              <w:t>.</w:t>
            </w:r>
            <w:r w:rsidRPr="005074F4">
              <w:rPr>
                <w:color w:val="FFC000"/>
                <w:sz w:val="28"/>
                <w:szCs w:val="28"/>
              </w:rPr>
              <w:t>E</w:t>
            </w:r>
            <w:r>
              <w:rPr>
                <w:color w:val="FFC000"/>
                <w:sz w:val="28"/>
                <w:szCs w:val="28"/>
              </w:rPr>
              <w:t>.</w:t>
            </w:r>
            <w:r w:rsidRPr="005074F4">
              <w:rPr>
                <w:color w:val="FFC000"/>
                <w:sz w:val="28"/>
                <w:szCs w:val="28"/>
              </w:rPr>
              <w:t>A</w:t>
            </w:r>
            <w:r>
              <w:rPr>
                <w:color w:val="FFC000"/>
                <w:sz w:val="28"/>
                <w:szCs w:val="28"/>
              </w:rPr>
              <w:t>.</w:t>
            </w:r>
            <w:r w:rsidRPr="005074F4">
              <w:rPr>
                <w:color w:val="FFC000"/>
                <w:sz w:val="28"/>
                <w:szCs w:val="28"/>
              </w:rPr>
              <w:t>M</w:t>
            </w:r>
          </w:p>
          <w:p w14:paraId="407B5877" w14:textId="56FD97C8" w:rsidR="005074F4" w:rsidRPr="005074F4" w:rsidRDefault="005074F4" w:rsidP="006F5023">
            <w:pPr>
              <w:pStyle w:val="TableText"/>
              <w:jc w:val="center"/>
              <w:rPr>
                <w:color w:val="FFC000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663360" behindDoc="1" locked="0" layoutInCell="1" allowOverlap="1" wp14:anchorId="1EADA597" wp14:editId="6ED4E7DF">
                  <wp:simplePos x="0" y="0"/>
                  <wp:positionH relativeFrom="column">
                    <wp:posOffset>281733</wp:posOffset>
                  </wp:positionH>
                  <wp:positionV relativeFrom="paragraph">
                    <wp:posOffset>-309</wp:posOffset>
                  </wp:positionV>
                  <wp:extent cx="638381" cy="478790"/>
                  <wp:effectExtent l="0" t="0" r="0" b="381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235" cy="48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FE8DF4" w14:textId="4627FB5B" w:rsidR="00221F9B" w:rsidRPr="006F5023" w:rsidRDefault="00221F9B" w:rsidP="00A53F97">
            <w:pPr>
              <w:pStyle w:val="TableText"/>
              <w:jc w:val="center"/>
              <w:rPr>
                <w:color w:val="FFC000"/>
                <w:sz w:val="32"/>
                <w:szCs w:val="32"/>
              </w:rPr>
            </w:pP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14:paraId="1598C20E" w14:textId="77777777" w:rsidR="00AC0C80" w:rsidRPr="006F5023" w:rsidRDefault="00AC0C80" w:rsidP="00AC0C80">
            <w:pPr>
              <w:pStyle w:val="TableText"/>
              <w:jc w:val="center"/>
              <w:rPr>
                <w:color w:val="FFC000"/>
                <w:sz w:val="32"/>
                <w:szCs w:val="32"/>
              </w:rPr>
            </w:pPr>
            <w:r w:rsidRPr="006F5023">
              <w:rPr>
                <w:color w:val="FFC000"/>
                <w:sz w:val="32"/>
                <w:szCs w:val="32"/>
              </w:rPr>
              <w:t>Fun Bus *</w:t>
            </w:r>
          </w:p>
          <w:p w14:paraId="20594298" w14:textId="77777777" w:rsidR="00E742C4" w:rsidRPr="006F5023" w:rsidRDefault="00AC0C80" w:rsidP="00AC0C80">
            <w:pPr>
              <w:pStyle w:val="TableText"/>
              <w:jc w:val="center"/>
              <w:rPr>
                <w:color w:val="FFC000"/>
                <w:sz w:val="32"/>
                <w:szCs w:val="32"/>
              </w:rPr>
            </w:pPr>
            <w:r w:rsidRPr="006F5023">
              <w:rPr>
                <w:rFonts w:ascii="Helvetica" w:hAnsi="Helvetica" w:cs="Helvetica"/>
                <w:noProof/>
                <w:color w:val="FFC000"/>
              </w:rPr>
              <w:drawing>
                <wp:inline distT="0" distB="0" distL="0" distR="0" wp14:anchorId="19C9729B" wp14:editId="603E656B">
                  <wp:extent cx="545135" cy="414337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38" cy="414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14:paraId="1B5C7AD7" w14:textId="77777777" w:rsidR="00E742C4" w:rsidRPr="00E742C4" w:rsidRDefault="00E742C4">
            <w:pPr>
              <w:pStyle w:val="TableText"/>
              <w:rPr>
                <w:sz w:val="32"/>
                <w:szCs w:val="32"/>
              </w:rPr>
            </w:pPr>
          </w:p>
        </w:tc>
      </w:tr>
      <w:tr w:rsidR="00E742C4" w14:paraId="27E70463" w14:textId="77777777" w:rsidTr="00AE2868">
        <w:trPr>
          <w:trHeight w:val="408"/>
        </w:trPr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70EF81AA" w14:textId="6C9739A3" w:rsidR="00E742C4" w:rsidRPr="005502B9" w:rsidRDefault="00B860E5" w:rsidP="009141D9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14:paraId="2F4E43B4" w14:textId="705EA689" w:rsidR="00E742C4" w:rsidRPr="00E742C4" w:rsidRDefault="00E742C4" w:rsidP="009141D9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B860E5">
              <w:rPr>
                <w:sz w:val="32"/>
                <w:szCs w:val="32"/>
              </w:rPr>
              <w:t>0</w:t>
            </w:r>
          </w:p>
        </w:tc>
        <w:tc>
          <w:tcPr>
            <w:tcW w:w="2106" w:type="dxa"/>
            <w:tcBorders>
              <w:top w:val="single" w:sz="6" w:space="0" w:color="BFBFBF" w:themeColor="background1" w:themeShade="BF"/>
              <w:bottom w:val="nil"/>
            </w:tcBorders>
          </w:tcPr>
          <w:p w14:paraId="68882E6C" w14:textId="632F06DA" w:rsidR="00E742C4" w:rsidRPr="00E742C4" w:rsidRDefault="00E742C4" w:rsidP="00B860E5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B860E5">
              <w:rPr>
                <w:sz w:val="32"/>
                <w:szCs w:val="32"/>
              </w:rPr>
              <w:t>1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4B69E3DD" w14:textId="4DF9EE94" w:rsidR="00E742C4" w:rsidRPr="00E742C4" w:rsidRDefault="00E742C4" w:rsidP="00B860E5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B860E5">
              <w:rPr>
                <w:sz w:val="32"/>
                <w:szCs w:val="32"/>
              </w:rPr>
              <w:t>2</w:t>
            </w:r>
          </w:p>
        </w:tc>
        <w:tc>
          <w:tcPr>
            <w:tcW w:w="2106" w:type="dxa"/>
            <w:tcBorders>
              <w:top w:val="single" w:sz="6" w:space="0" w:color="BFBFBF" w:themeColor="background1" w:themeShade="BF"/>
              <w:bottom w:val="nil"/>
            </w:tcBorders>
          </w:tcPr>
          <w:p w14:paraId="38576E13" w14:textId="7AF8E80B" w:rsidR="00E742C4" w:rsidRPr="00E742C4" w:rsidRDefault="00E742C4" w:rsidP="00B860E5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B860E5">
              <w:rPr>
                <w:sz w:val="32"/>
                <w:szCs w:val="32"/>
              </w:rPr>
              <w:t>3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14:paraId="0D26B21C" w14:textId="062B1BFC" w:rsidR="00E742C4" w:rsidRPr="00E742C4" w:rsidRDefault="00E742C4" w:rsidP="00B860E5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B860E5">
              <w:rPr>
                <w:sz w:val="32"/>
                <w:szCs w:val="32"/>
              </w:rPr>
              <w:t>4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14:paraId="208BA288" w14:textId="47BA9E09" w:rsidR="00E742C4" w:rsidRPr="00E742C4" w:rsidRDefault="00E742C4" w:rsidP="00B860E5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B860E5">
              <w:rPr>
                <w:sz w:val="32"/>
                <w:szCs w:val="32"/>
              </w:rPr>
              <w:t>5</w:t>
            </w:r>
          </w:p>
        </w:tc>
      </w:tr>
      <w:tr w:rsidR="00E742C4" w14:paraId="00B4B107" w14:textId="77777777" w:rsidTr="002E7D3D">
        <w:trPr>
          <w:trHeight w:val="1557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496021DB" w14:textId="77777777" w:rsidR="003626F6" w:rsidRDefault="008270AD" w:rsidP="009F430B">
            <w:pPr>
              <w:pStyle w:val="TableText"/>
              <w:jc w:val="center"/>
              <w:rPr>
                <w:color w:val="FF0000"/>
                <w:sz w:val="35"/>
                <w:szCs w:val="35"/>
              </w:rPr>
            </w:pPr>
            <w:proofErr w:type="spellStart"/>
            <w:r w:rsidRPr="008270AD">
              <w:rPr>
                <w:color w:val="FF0000"/>
                <w:sz w:val="35"/>
                <w:szCs w:val="35"/>
              </w:rPr>
              <w:t>D</w:t>
            </w:r>
            <w:r w:rsidR="00E75842" w:rsidRPr="008270AD">
              <w:rPr>
                <w:color w:val="FF0000"/>
                <w:sz w:val="35"/>
                <w:szCs w:val="35"/>
              </w:rPr>
              <w:t>iggin</w:t>
            </w:r>
            <w:proofErr w:type="spellEnd"/>
            <w:r w:rsidR="00E75842" w:rsidRPr="008270AD">
              <w:rPr>
                <w:color w:val="FF0000"/>
                <w:sz w:val="35"/>
                <w:szCs w:val="35"/>
              </w:rPr>
              <w:t xml:space="preserve">’ </w:t>
            </w:r>
            <w:proofErr w:type="spellStart"/>
            <w:r w:rsidR="00E75842" w:rsidRPr="008270AD">
              <w:rPr>
                <w:color w:val="FF0000"/>
                <w:sz w:val="35"/>
                <w:szCs w:val="35"/>
              </w:rPr>
              <w:t>Dinos</w:t>
            </w:r>
            <w:proofErr w:type="spellEnd"/>
          </w:p>
          <w:p w14:paraId="6E11ACF0" w14:textId="1B6584BE" w:rsidR="008270AD" w:rsidRPr="008270AD" w:rsidRDefault="0043379B" w:rsidP="009F430B">
            <w:pPr>
              <w:pStyle w:val="TableText"/>
              <w:jc w:val="center"/>
              <w:rPr>
                <w:color w:val="0070C0"/>
                <w:sz w:val="35"/>
                <w:szCs w:val="35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7EBF9F94" wp14:editId="4BCEEFC3">
                  <wp:extent cx="536438" cy="360178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904" cy="367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14:paraId="37246036" w14:textId="77777777" w:rsidR="00AC0C80" w:rsidRPr="00AE2868" w:rsidRDefault="00AC0C80" w:rsidP="00AC0C80">
            <w:pPr>
              <w:pStyle w:val="TableText"/>
              <w:jc w:val="center"/>
              <w:rPr>
                <w:color w:val="FF0000"/>
                <w:sz w:val="28"/>
                <w:szCs w:val="28"/>
              </w:rPr>
            </w:pPr>
            <w:r w:rsidRPr="00AE2868">
              <w:rPr>
                <w:color w:val="FF0000"/>
                <w:sz w:val="28"/>
                <w:szCs w:val="28"/>
              </w:rPr>
              <w:t>Speed Soccer</w:t>
            </w:r>
            <w:r w:rsidR="00EA6515" w:rsidRPr="00AE2868">
              <w:rPr>
                <w:color w:val="FF0000"/>
                <w:sz w:val="28"/>
                <w:szCs w:val="28"/>
              </w:rPr>
              <w:t>*</w:t>
            </w:r>
          </w:p>
          <w:p w14:paraId="4FD8F640" w14:textId="1F2AEE0E" w:rsidR="00E742C4" w:rsidRPr="00242846" w:rsidRDefault="00DF39AB" w:rsidP="00AC0C80">
            <w:pPr>
              <w:pStyle w:val="TableText"/>
              <w:jc w:val="center"/>
              <w:rPr>
                <w:color w:val="0070C0"/>
                <w:sz w:val="32"/>
                <w:szCs w:val="32"/>
              </w:rPr>
            </w:pPr>
            <w:r w:rsidRPr="00242846">
              <w:rPr>
                <w:rFonts w:ascii="Helvetica" w:hAnsi="Helvetica" w:cs="Helvetica"/>
                <w:noProof/>
                <w:color w:val="0070C0"/>
              </w:rPr>
              <w:drawing>
                <wp:inline distT="0" distB="0" distL="0" distR="0" wp14:anchorId="6FA02B8E" wp14:editId="6EB3DD6B">
                  <wp:extent cx="428625" cy="428625"/>
                  <wp:effectExtent l="0" t="0" r="0" b="317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49" cy="42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  <w:tcBorders>
              <w:top w:val="nil"/>
              <w:bottom w:val="single" w:sz="6" w:space="0" w:color="BFBFBF" w:themeColor="background1" w:themeShade="BF"/>
            </w:tcBorders>
          </w:tcPr>
          <w:p w14:paraId="36B9181F" w14:textId="77777777" w:rsidR="00E742C4" w:rsidRDefault="00760710" w:rsidP="00E87027">
            <w:pPr>
              <w:pStyle w:val="TableText"/>
              <w:jc w:val="center"/>
              <w:rPr>
                <w:color w:val="0070C0"/>
                <w:sz w:val="32"/>
                <w:szCs w:val="32"/>
              </w:rPr>
            </w:pPr>
            <w:r w:rsidRPr="00242846">
              <w:rPr>
                <w:rFonts w:ascii="Helvetica" w:hAnsi="Helvetica" w:cs="Helvetica"/>
                <w:noProof/>
                <w:color w:val="0070C0"/>
              </w:rPr>
              <w:drawing>
                <wp:inline distT="0" distB="0" distL="0" distR="0" wp14:anchorId="6BDC670E" wp14:editId="016A86FD">
                  <wp:extent cx="481824" cy="551180"/>
                  <wp:effectExtent l="0" t="0" r="127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078" cy="560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6BD289" w14:textId="75DF1EBF" w:rsidR="00094722" w:rsidRPr="00242846" w:rsidRDefault="00094722" w:rsidP="00E87027">
            <w:pPr>
              <w:pStyle w:val="TableText"/>
              <w:jc w:val="center"/>
              <w:rPr>
                <w:color w:val="0070C0"/>
                <w:sz w:val="32"/>
                <w:szCs w:val="32"/>
              </w:rPr>
            </w:pPr>
            <w:r w:rsidRPr="00AE2868">
              <w:rPr>
                <w:color w:val="FF0000"/>
                <w:sz w:val="32"/>
                <w:szCs w:val="32"/>
              </w:rPr>
              <w:t>Music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60EEB707" w14:textId="1027E840" w:rsidR="0020783E" w:rsidRDefault="008944B1" w:rsidP="00AE2868">
            <w:pPr>
              <w:pStyle w:val="TableText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3F79E8A9" wp14:editId="74574C5B">
                  <wp:simplePos x="0" y="0"/>
                  <wp:positionH relativeFrom="column">
                    <wp:posOffset>302277</wp:posOffset>
                  </wp:positionH>
                  <wp:positionV relativeFrom="paragraph">
                    <wp:posOffset>449288</wp:posOffset>
                  </wp:positionV>
                  <wp:extent cx="690897" cy="456933"/>
                  <wp:effectExtent l="0" t="0" r="0" b="635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97" cy="45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2868" w:rsidRPr="00AE2868">
              <w:rPr>
                <w:color w:val="FF0000"/>
                <w:sz w:val="32"/>
                <w:szCs w:val="32"/>
              </w:rPr>
              <w:t xml:space="preserve">Dinosaurs Rock </w:t>
            </w:r>
            <w:r w:rsidR="0036093A" w:rsidRPr="00AE2868">
              <w:rPr>
                <w:color w:val="FF0000"/>
                <w:sz w:val="32"/>
                <w:szCs w:val="32"/>
              </w:rPr>
              <w:t>Exhibit</w:t>
            </w:r>
          </w:p>
          <w:p w14:paraId="212E27E8" w14:textId="742A2705" w:rsidR="00EA6515" w:rsidRPr="006F5023" w:rsidRDefault="00AE2868" w:rsidP="00AE2868">
            <w:pPr>
              <w:pStyle w:val="TableText"/>
              <w:jc w:val="center"/>
              <w:rPr>
                <w:color w:val="0070C0"/>
                <w:sz w:val="32"/>
                <w:szCs w:val="32"/>
              </w:rPr>
            </w:pPr>
            <w:r w:rsidRPr="00AE2868">
              <w:rPr>
                <w:color w:val="FF0000"/>
                <w:sz w:val="32"/>
                <w:szCs w:val="32"/>
              </w:rPr>
              <w:t xml:space="preserve"> </w:t>
            </w:r>
          </w:p>
        </w:tc>
        <w:tc>
          <w:tcPr>
            <w:tcW w:w="2106" w:type="dxa"/>
            <w:tcBorders>
              <w:top w:val="nil"/>
              <w:bottom w:val="single" w:sz="6" w:space="0" w:color="BFBFBF" w:themeColor="background1" w:themeShade="BF"/>
            </w:tcBorders>
          </w:tcPr>
          <w:p w14:paraId="789BF203" w14:textId="6B914CC2" w:rsidR="00760710" w:rsidRDefault="008270AD" w:rsidP="008944B1">
            <w:pPr>
              <w:pStyle w:val="TableText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Fossil Fun</w:t>
            </w:r>
          </w:p>
          <w:p w14:paraId="78D04773" w14:textId="61EB340B" w:rsidR="005074F4" w:rsidRDefault="005074F4" w:rsidP="008944B1">
            <w:pPr>
              <w:pStyle w:val="TableText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S.T.E.A.M</w:t>
            </w:r>
          </w:p>
          <w:p w14:paraId="40F15473" w14:textId="56FC2DE4" w:rsidR="008944B1" w:rsidRPr="00242846" w:rsidRDefault="008944B1" w:rsidP="008944B1">
            <w:pPr>
              <w:pStyle w:val="TableText"/>
              <w:jc w:val="center"/>
              <w:rPr>
                <w:color w:val="0070C0"/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23796709" wp14:editId="3C94F18F">
                  <wp:extent cx="347997" cy="347997"/>
                  <wp:effectExtent l="0" t="0" r="7620" b="762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282" cy="348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14:paraId="05419700" w14:textId="77777777" w:rsidR="00AC0C80" w:rsidRPr="00AE2868" w:rsidRDefault="00AC0C80" w:rsidP="00AC0C80">
            <w:pPr>
              <w:pStyle w:val="TableText"/>
              <w:jc w:val="center"/>
              <w:rPr>
                <w:color w:val="FF0000"/>
                <w:sz w:val="32"/>
                <w:szCs w:val="32"/>
              </w:rPr>
            </w:pPr>
            <w:r w:rsidRPr="00AE2868">
              <w:rPr>
                <w:color w:val="FF0000"/>
                <w:sz w:val="32"/>
                <w:szCs w:val="32"/>
              </w:rPr>
              <w:t>Fun Bus *</w:t>
            </w:r>
          </w:p>
          <w:p w14:paraId="404A8F9A" w14:textId="77777777" w:rsidR="00E742C4" w:rsidRPr="00242846" w:rsidRDefault="00AC0C80" w:rsidP="00AC0C80">
            <w:pPr>
              <w:pStyle w:val="TableText"/>
              <w:jc w:val="center"/>
              <w:rPr>
                <w:color w:val="0070C0"/>
                <w:sz w:val="32"/>
                <w:szCs w:val="32"/>
              </w:rPr>
            </w:pPr>
            <w:r w:rsidRPr="00242846">
              <w:rPr>
                <w:rFonts w:ascii="Helvetica" w:hAnsi="Helvetica" w:cs="Helvetica"/>
                <w:noProof/>
                <w:color w:val="0070C0"/>
              </w:rPr>
              <w:drawing>
                <wp:inline distT="0" distB="0" distL="0" distR="0" wp14:anchorId="25C8B8D4" wp14:editId="20675AE9">
                  <wp:extent cx="545135" cy="414337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38" cy="414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14:paraId="0773CE0E" w14:textId="75691E6F" w:rsidR="00E742C4" w:rsidRPr="009F430B" w:rsidRDefault="00E742C4" w:rsidP="009F430B">
            <w:pPr>
              <w:pStyle w:val="TableText"/>
              <w:jc w:val="center"/>
              <w:rPr>
                <w:color w:val="0070C0"/>
                <w:sz w:val="28"/>
                <w:szCs w:val="28"/>
              </w:rPr>
            </w:pPr>
          </w:p>
        </w:tc>
      </w:tr>
      <w:tr w:rsidR="00DF39AB" w:rsidRPr="00E742C4" w14:paraId="28A46819" w14:textId="77777777" w:rsidTr="002E7D3D">
        <w:tblPrEx>
          <w:tblLook w:val="04A0" w:firstRow="1" w:lastRow="0" w:firstColumn="1" w:lastColumn="0" w:noHBand="0" w:noVBand="1"/>
        </w:tblPrEx>
        <w:trPr>
          <w:trHeight w:val="1938"/>
        </w:trPr>
        <w:tc>
          <w:tcPr>
            <w:tcW w:w="2088" w:type="dxa"/>
          </w:tcPr>
          <w:p w14:paraId="462765A6" w14:textId="0567B3CE" w:rsidR="009141D9" w:rsidRPr="006F5023" w:rsidRDefault="009141D9" w:rsidP="009141D9">
            <w:pPr>
              <w:pStyle w:val="Dates"/>
              <w:jc w:val="center"/>
              <w:rPr>
                <w:color w:val="0BBEFF" w:themeColor="accent3" w:themeShade="BF"/>
                <w:sz w:val="32"/>
                <w:szCs w:val="32"/>
              </w:rPr>
            </w:pPr>
            <w:r w:rsidRPr="006F5023">
              <w:rPr>
                <w:color w:val="0BBEFF" w:themeColor="accent3" w:themeShade="BF"/>
                <w:sz w:val="32"/>
                <w:szCs w:val="32"/>
              </w:rPr>
              <w:t xml:space="preserve">                      </w:t>
            </w:r>
            <w:r w:rsidRPr="008D0F0F">
              <w:rPr>
                <w:color w:val="727272" w:themeColor="background2"/>
                <w:sz w:val="32"/>
                <w:szCs w:val="32"/>
              </w:rPr>
              <w:t>2</w:t>
            </w:r>
            <w:r w:rsidR="00B860E5">
              <w:rPr>
                <w:color w:val="727272" w:themeColor="background2"/>
                <w:sz w:val="32"/>
                <w:szCs w:val="32"/>
              </w:rPr>
              <w:t>6</w:t>
            </w:r>
            <w:r w:rsidRPr="008D0F0F">
              <w:rPr>
                <w:color w:val="727272" w:themeColor="background2"/>
                <w:sz w:val="32"/>
                <w:szCs w:val="32"/>
              </w:rPr>
              <w:t xml:space="preserve"> </w:t>
            </w:r>
          </w:p>
          <w:p w14:paraId="48560915" w14:textId="5CBDF1D4" w:rsidR="00B860E5" w:rsidRDefault="00B860E5" w:rsidP="008D0F0F">
            <w:pPr>
              <w:pStyle w:val="Dates"/>
              <w:jc w:val="center"/>
              <w:rPr>
                <w:color w:val="0BBEFF" w:themeColor="accent3" w:themeShade="BF"/>
                <w:sz w:val="28"/>
                <w:szCs w:val="28"/>
              </w:rPr>
            </w:pPr>
            <w:proofErr w:type="spellStart"/>
            <w:r>
              <w:rPr>
                <w:color w:val="0BBEFF" w:themeColor="accent3" w:themeShade="BF"/>
                <w:sz w:val="28"/>
                <w:szCs w:val="28"/>
              </w:rPr>
              <w:t>Moovin</w:t>
            </w:r>
            <w:proofErr w:type="spellEnd"/>
            <w:r>
              <w:rPr>
                <w:color w:val="0BBEFF" w:themeColor="accent3" w:themeShade="BF"/>
                <w:sz w:val="28"/>
                <w:szCs w:val="28"/>
              </w:rPr>
              <w:t>’</w:t>
            </w:r>
          </w:p>
          <w:p w14:paraId="7DF34148" w14:textId="5EF2C8F1" w:rsidR="00B860E5" w:rsidRPr="002E7D3D" w:rsidRDefault="00B860E5" w:rsidP="008D0F0F">
            <w:pPr>
              <w:pStyle w:val="Dates"/>
              <w:jc w:val="center"/>
              <w:rPr>
                <w:color w:val="0BBEFF" w:themeColor="accent3" w:themeShade="BF"/>
                <w:sz w:val="28"/>
                <w:szCs w:val="28"/>
              </w:rPr>
            </w:pPr>
            <w:r>
              <w:rPr>
                <w:color w:val="0BBEFF" w:themeColor="accent3" w:themeShade="BF"/>
                <w:sz w:val="28"/>
                <w:szCs w:val="28"/>
              </w:rPr>
              <w:t xml:space="preserve">&amp; </w:t>
            </w:r>
            <w:proofErr w:type="spellStart"/>
            <w:r>
              <w:rPr>
                <w:color w:val="0BBEFF" w:themeColor="accent3" w:themeShade="BF"/>
                <w:sz w:val="28"/>
                <w:szCs w:val="28"/>
              </w:rPr>
              <w:t>Groovin</w:t>
            </w:r>
            <w:proofErr w:type="spellEnd"/>
            <w:r>
              <w:rPr>
                <w:color w:val="0BBEFF" w:themeColor="accent3" w:themeShade="BF"/>
                <w:sz w:val="28"/>
                <w:szCs w:val="28"/>
              </w:rPr>
              <w:t>’</w:t>
            </w:r>
          </w:p>
          <w:p w14:paraId="7C3090BC" w14:textId="70E8A5AB" w:rsidR="00DF39AB" w:rsidRPr="006F5023" w:rsidRDefault="00A53F97" w:rsidP="002E7D3D">
            <w:pPr>
              <w:pStyle w:val="Dates"/>
              <w:jc w:val="center"/>
              <w:rPr>
                <w:color w:val="0BBEFF" w:themeColor="accent3" w:themeShade="BF"/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82889FB" wp14:editId="00A68AC5">
                  <wp:extent cx="511724" cy="511724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988" cy="515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14:paraId="3F883B8F" w14:textId="4B03510E" w:rsidR="00005570" w:rsidRPr="008D0F0F" w:rsidRDefault="009141D9" w:rsidP="00005570">
            <w:pPr>
              <w:pStyle w:val="Dates"/>
              <w:rPr>
                <w:color w:val="727272" w:themeColor="background2"/>
                <w:sz w:val="32"/>
                <w:szCs w:val="32"/>
              </w:rPr>
            </w:pPr>
            <w:r w:rsidRPr="008D0F0F">
              <w:rPr>
                <w:color w:val="727272" w:themeColor="background2"/>
                <w:sz w:val="32"/>
                <w:szCs w:val="32"/>
              </w:rPr>
              <w:t>2</w:t>
            </w:r>
            <w:r w:rsidR="00B860E5">
              <w:rPr>
                <w:color w:val="727272" w:themeColor="background2"/>
                <w:sz w:val="32"/>
                <w:szCs w:val="32"/>
              </w:rPr>
              <w:t>7</w:t>
            </w:r>
          </w:p>
          <w:p w14:paraId="72036D1B" w14:textId="77777777" w:rsidR="005B2B57" w:rsidRPr="005B2B57" w:rsidRDefault="005B2B57" w:rsidP="005B2B57">
            <w:pPr>
              <w:pStyle w:val="TableText"/>
              <w:jc w:val="center"/>
              <w:rPr>
                <w:color w:val="0BBEFF" w:themeColor="accent3" w:themeShade="BF"/>
                <w:sz w:val="28"/>
                <w:szCs w:val="28"/>
              </w:rPr>
            </w:pPr>
            <w:r w:rsidRPr="005B2B57">
              <w:rPr>
                <w:color w:val="0BBEFF" w:themeColor="accent3" w:themeShade="BF"/>
                <w:sz w:val="28"/>
                <w:szCs w:val="28"/>
              </w:rPr>
              <w:t>Speed Soccer*</w:t>
            </w:r>
          </w:p>
          <w:p w14:paraId="6E2D7348" w14:textId="0B5D8444" w:rsidR="00005570" w:rsidRPr="006F5023" w:rsidRDefault="005B2B57" w:rsidP="009141D9">
            <w:pPr>
              <w:pStyle w:val="TableText"/>
              <w:jc w:val="center"/>
              <w:rPr>
                <w:color w:val="0BBEFF" w:themeColor="accent3" w:themeShade="BF"/>
                <w:sz w:val="32"/>
                <w:szCs w:val="32"/>
              </w:rPr>
            </w:pPr>
            <w:r w:rsidRPr="00242846">
              <w:rPr>
                <w:rFonts w:ascii="Helvetica" w:hAnsi="Helvetica" w:cs="Helvetica"/>
                <w:noProof/>
                <w:color w:val="0070C0"/>
              </w:rPr>
              <w:drawing>
                <wp:inline distT="0" distB="0" distL="0" distR="0" wp14:anchorId="1DA7E7D7" wp14:editId="4D75F35A">
                  <wp:extent cx="428625" cy="428625"/>
                  <wp:effectExtent l="0" t="0" r="0" b="317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49" cy="42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14:paraId="5B4BC550" w14:textId="6F425525" w:rsidR="00DF39AB" w:rsidRPr="008D0F0F" w:rsidRDefault="00B860E5" w:rsidP="009141D9">
            <w:pPr>
              <w:pStyle w:val="Dates"/>
              <w:rPr>
                <w:color w:val="727272" w:themeColor="background2"/>
                <w:sz w:val="32"/>
                <w:szCs w:val="32"/>
              </w:rPr>
            </w:pPr>
            <w:r>
              <w:rPr>
                <w:color w:val="727272" w:themeColor="background2"/>
                <w:sz w:val="32"/>
                <w:szCs w:val="32"/>
              </w:rPr>
              <w:t>28</w:t>
            </w:r>
          </w:p>
          <w:p w14:paraId="0E2D0109" w14:textId="617E4689" w:rsidR="009F430B" w:rsidRPr="006F5023" w:rsidRDefault="003D14D7" w:rsidP="003D14D7">
            <w:pPr>
              <w:pStyle w:val="TableText"/>
              <w:jc w:val="center"/>
              <w:rPr>
                <w:color w:val="0BBEFF" w:themeColor="accent3" w:themeShade="BF"/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4464E38A" wp14:editId="5832E811">
                  <wp:extent cx="1156421" cy="889137"/>
                  <wp:effectExtent l="0" t="0" r="1206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850" cy="922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</w:tcPr>
          <w:p w14:paraId="41289BE2" w14:textId="703D08FB" w:rsidR="00005570" w:rsidRPr="008D0F0F" w:rsidRDefault="00B860E5" w:rsidP="00005570">
            <w:pPr>
              <w:pStyle w:val="Dates"/>
              <w:rPr>
                <w:color w:val="727272" w:themeColor="background2"/>
                <w:sz w:val="32"/>
                <w:szCs w:val="32"/>
              </w:rPr>
            </w:pPr>
            <w:r>
              <w:rPr>
                <w:color w:val="727272" w:themeColor="background2"/>
                <w:sz w:val="32"/>
                <w:szCs w:val="32"/>
              </w:rPr>
              <w:t>29</w:t>
            </w:r>
          </w:p>
          <w:p w14:paraId="6F8D62B3" w14:textId="60713C7B" w:rsidR="00005570" w:rsidRPr="006F5023" w:rsidRDefault="0074128C" w:rsidP="00221F9B">
            <w:pPr>
              <w:pStyle w:val="TableText"/>
              <w:jc w:val="center"/>
              <w:rPr>
                <w:color w:val="0BBEFF" w:themeColor="accent3" w:themeShade="BF"/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732A3051" wp14:editId="10A61C04">
                  <wp:extent cx="1180291" cy="66053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173" cy="680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14:paraId="3327780B" w14:textId="09174049" w:rsidR="00885446" w:rsidRPr="00221F9B" w:rsidRDefault="00B860E5" w:rsidP="00221F9B">
            <w:pPr>
              <w:pStyle w:val="Dates"/>
              <w:rPr>
                <w:color w:val="727272" w:themeColor="background2"/>
                <w:sz w:val="28"/>
                <w:szCs w:val="28"/>
              </w:rPr>
            </w:pPr>
            <w:r>
              <w:rPr>
                <w:color w:val="727272" w:themeColor="background2"/>
                <w:sz w:val="28"/>
                <w:szCs w:val="28"/>
              </w:rPr>
              <w:t>30</w:t>
            </w:r>
          </w:p>
          <w:p w14:paraId="1E106238" w14:textId="5BA086D6" w:rsidR="00221F9B" w:rsidRPr="00221F9B" w:rsidRDefault="0029192F" w:rsidP="00AC739D">
            <w:pPr>
              <w:jc w:val="center"/>
              <w:rPr>
                <w:color w:val="0BBEFF" w:themeColor="accent3" w:themeShade="BF"/>
                <w:sz w:val="32"/>
                <w:szCs w:val="32"/>
              </w:rPr>
            </w:pPr>
            <w:r w:rsidRPr="009D5EB9">
              <w:rPr>
                <w:rFonts w:ascii="Kristen ITC" w:hAnsi="Kristen ITC"/>
                <w:noProof/>
              </w:rPr>
              <w:drawing>
                <wp:inline distT="0" distB="0" distL="0" distR="0" wp14:anchorId="3861ADD0" wp14:editId="77B2878E">
                  <wp:extent cx="1203325" cy="72232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83" cy="73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14:paraId="10333C1F" w14:textId="24E42528" w:rsidR="009141D9" w:rsidRPr="00B860E5" w:rsidRDefault="009141D9" w:rsidP="00B860E5">
            <w:pPr>
              <w:pStyle w:val="Dates"/>
              <w:rPr>
                <w:color w:val="727272" w:themeColor="background2"/>
                <w:sz w:val="28"/>
                <w:szCs w:val="28"/>
              </w:rPr>
            </w:pPr>
            <w:r w:rsidRPr="006F5023">
              <w:rPr>
                <w:b/>
                <w:color w:val="0BBEFF" w:themeColor="accent3" w:themeShade="BF"/>
                <w:sz w:val="32"/>
                <w:szCs w:val="32"/>
              </w:rPr>
              <w:t xml:space="preserve">                      </w:t>
            </w:r>
            <w:r w:rsidR="00B860E5">
              <w:rPr>
                <w:color w:val="727272" w:themeColor="background2"/>
                <w:sz w:val="28"/>
                <w:szCs w:val="28"/>
              </w:rPr>
              <w:t>31</w:t>
            </w:r>
          </w:p>
          <w:p w14:paraId="5D5BCF51" w14:textId="77777777" w:rsidR="009141D9" w:rsidRPr="006F5023" w:rsidRDefault="009141D9" w:rsidP="009141D9">
            <w:pPr>
              <w:pStyle w:val="Dates"/>
              <w:jc w:val="center"/>
              <w:rPr>
                <w:color w:val="0BBEFF" w:themeColor="accent3" w:themeShade="BF"/>
                <w:sz w:val="32"/>
                <w:szCs w:val="32"/>
              </w:rPr>
            </w:pPr>
            <w:r w:rsidRPr="006F5023">
              <w:rPr>
                <w:color w:val="0BBEFF" w:themeColor="accent3" w:themeShade="BF"/>
                <w:sz w:val="32"/>
                <w:szCs w:val="32"/>
              </w:rPr>
              <w:t>Fun Bus *</w:t>
            </w:r>
          </w:p>
          <w:p w14:paraId="189621F8" w14:textId="77777777" w:rsidR="009141D9" w:rsidRPr="006F5023" w:rsidRDefault="009141D9" w:rsidP="00F45855">
            <w:pPr>
              <w:pStyle w:val="Dates"/>
              <w:jc w:val="left"/>
              <w:rPr>
                <w:b/>
                <w:color w:val="0BBEFF" w:themeColor="accent3" w:themeShade="BF"/>
                <w:sz w:val="32"/>
                <w:szCs w:val="32"/>
              </w:rPr>
            </w:pPr>
          </w:p>
          <w:p w14:paraId="7594B51D" w14:textId="54913758" w:rsidR="009141D9" w:rsidRPr="006F5023" w:rsidRDefault="009141D9" w:rsidP="009141D9">
            <w:pPr>
              <w:pStyle w:val="Dates"/>
              <w:jc w:val="center"/>
              <w:rPr>
                <w:b/>
                <w:color w:val="0BBEFF" w:themeColor="accent3" w:themeShade="BF"/>
                <w:sz w:val="32"/>
                <w:szCs w:val="32"/>
              </w:rPr>
            </w:pPr>
            <w:r w:rsidRPr="006F5023">
              <w:rPr>
                <w:rFonts w:ascii="Helvetica" w:hAnsi="Helvetica" w:cs="Helvetica"/>
                <w:noProof/>
                <w:color w:val="0BBEFF" w:themeColor="accent3" w:themeShade="BF"/>
              </w:rPr>
              <w:drawing>
                <wp:inline distT="0" distB="0" distL="0" distR="0" wp14:anchorId="62051870" wp14:editId="788768FC">
                  <wp:extent cx="545135" cy="414337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38" cy="414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shd w:val="clear" w:color="auto" w:fill="FFFF00" w:themeFill="accent6"/>
          </w:tcPr>
          <w:p w14:paraId="64F51145" w14:textId="44AA6F31" w:rsidR="00DF39AB" w:rsidRPr="00295331" w:rsidRDefault="00141014" w:rsidP="00141014">
            <w:pPr>
              <w:pStyle w:val="Dates"/>
              <w:jc w:val="left"/>
              <w:rPr>
                <w:b/>
                <w:sz w:val="32"/>
                <w:szCs w:val="32"/>
              </w:rPr>
            </w:pPr>
            <w:r w:rsidRPr="00295331">
              <w:rPr>
                <w:b/>
                <w:sz w:val="32"/>
                <w:szCs w:val="32"/>
              </w:rPr>
              <w:t>Speed Soccer &amp; Fun Bus are Parent Paid Electives*</w:t>
            </w:r>
          </w:p>
        </w:tc>
      </w:tr>
    </w:tbl>
    <w:tbl>
      <w:tblPr>
        <w:tblW w:w="10837" w:type="pct"/>
        <w:tblLook w:val="04A0" w:firstRow="1" w:lastRow="0" w:firstColumn="1" w:lastColumn="0" w:noHBand="0" w:noVBand="1"/>
      </w:tblPr>
      <w:tblGrid>
        <w:gridCol w:w="31679"/>
      </w:tblGrid>
      <w:tr w:rsidR="00E31B41" w14:paraId="407D14D1" w14:textId="77777777" w:rsidTr="0029192F">
        <w:trPr>
          <w:trHeight w:val="346"/>
        </w:trPr>
        <w:tc>
          <w:tcPr>
            <w:tcW w:w="5000" w:type="pct"/>
            <w:shd w:val="clear" w:color="auto" w:fill="FFFFFF" w:themeFill="background1"/>
          </w:tcPr>
          <w:p w14:paraId="58F81651" w14:textId="14AFF037" w:rsidR="00E31B41" w:rsidRPr="00E742C4" w:rsidRDefault="00E31B41" w:rsidP="0029192F">
            <w:pPr>
              <w:pStyle w:val="Month"/>
              <w:rPr>
                <w:color w:val="FF6600"/>
              </w:rPr>
            </w:pPr>
            <w:r w:rsidRPr="00F45855">
              <w:rPr>
                <w:color w:val="FF6600"/>
                <w:sz w:val="96"/>
                <w:szCs w:val="96"/>
              </w:rPr>
              <w:lastRenderedPageBreak/>
              <w:t xml:space="preserve">August </w:t>
            </w:r>
            <w:r>
              <w:rPr>
                <w:color w:val="FF6600"/>
              </w:rPr>
              <w:t xml:space="preserve">                            </w:t>
            </w:r>
            <w:r w:rsidRPr="00760710">
              <w:rPr>
                <w:color w:val="FF6600"/>
                <w:sz w:val="44"/>
                <w:szCs w:val="44"/>
              </w:rPr>
              <w:t>20</w:t>
            </w:r>
            <w:r w:rsidR="00B860E5">
              <w:rPr>
                <w:color w:val="FF6600"/>
                <w:sz w:val="44"/>
                <w:szCs w:val="44"/>
              </w:rPr>
              <w:t>20</w:t>
            </w:r>
          </w:p>
        </w:tc>
      </w:tr>
    </w:tbl>
    <w:tbl>
      <w:tblPr>
        <w:tblStyle w:val="TableCalendar"/>
        <w:tblW w:w="0" w:type="auto"/>
        <w:tblLayout w:type="fixed"/>
        <w:tblLook w:val="0420" w:firstRow="1" w:lastRow="0" w:firstColumn="0" w:lastColumn="0" w:noHBand="0" w:noVBand="1"/>
      </w:tblPr>
      <w:tblGrid>
        <w:gridCol w:w="2088"/>
        <w:gridCol w:w="2088"/>
        <w:gridCol w:w="2088"/>
        <w:gridCol w:w="2088"/>
        <w:gridCol w:w="2088"/>
        <w:gridCol w:w="2088"/>
        <w:gridCol w:w="2070"/>
      </w:tblGrid>
      <w:tr w:rsidR="00E31B41" w14:paraId="01A91A9F" w14:textId="77777777" w:rsidTr="001410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88" w:type="dxa"/>
            <w:shd w:val="clear" w:color="auto" w:fill="FF6600"/>
          </w:tcPr>
          <w:p w14:paraId="19946547" w14:textId="44A424B0" w:rsidR="00E31B41" w:rsidRPr="00E742C4" w:rsidRDefault="007D415E" w:rsidP="0029192F">
            <w:pPr>
              <w:pStyle w:val="Days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Weekly Theme</w:t>
            </w:r>
          </w:p>
        </w:tc>
        <w:tc>
          <w:tcPr>
            <w:tcW w:w="2088" w:type="dxa"/>
            <w:shd w:val="clear" w:color="auto" w:fill="FFA513"/>
          </w:tcPr>
          <w:p w14:paraId="6CFE15FA" w14:textId="77777777" w:rsidR="00E31B41" w:rsidRPr="00E742C4" w:rsidRDefault="00E31B41" w:rsidP="0029192F">
            <w:pPr>
              <w:pStyle w:val="Days"/>
              <w:rPr>
                <w:b/>
                <w:color w:val="000000" w:themeColor="text1"/>
              </w:rPr>
            </w:pPr>
            <w:r w:rsidRPr="00E742C4">
              <w:rPr>
                <w:b/>
                <w:color w:val="000000" w:themeColor="text1"/>
              </w:rPr>
              <w:t>Monday</w:t>
            </w:r>
          </w:p>
        </w:tc>
        <w:tc>
          <w:tcPr>
            <w:tcW w:w="2088" w:type="dxa"/>
            <w:shd w:val="clear" w:color="auto" w:fill="FF6600"/>
          </w:tcPr>
          <w:p w14:paraId="6A9E1912" w14:textId="77777777" w:rsidR="00E31B41" w:rsidRPr="00E742C4" w:rsidRDefault="00E31B41" w:rsidP="0029192F">
            <w:pPr>
              <w:pStyle w:val="Days"/>
              <w:rPr>
                <w:b/>
                <w:color w:val="000000" w:themeColor="text1"/>
              </w:rPr>
            </w:pPr>
            <w:r w:rsidRPr="00E742C4">
              <w:rPr>
                <w:b/>
                <w:color w:val="000000" w:themeColor="text1"/>
              </w:rPr>
              <w:t>Tuesday</w:t>
            </w:r>
          </w:p>
        </w:tc>
        <w:tc>
          <w:tcPr>
            <w:tcW w:w="2088" w:type="dxa"/>
            <w:shd w:val="clear" w:color="auto" w:fill="FFA513"/>
          </w:tcPr>
          <w:p w14:paraId="4E34AE1E" w14:textId="77777777" w:rsidR="00E31B41" w:rsidRPr="00E742C4" w:rsidRDefault="00E31B41" w:rsidP="0029192F">
            <w:pPr>
              <w:pStyle w:val="Days"/>
              <w:rPr>
                <w:b/>
                <w:color w:val="000000" w:themeColor="text1"/>
              </w:rPr>
            </w:pPr>
            <w:r w:rsidRPr="00E742C4">
              <w:rPr>
                <w:b/>
                <w:color w:val="000000" w:themeColor="text1"/>
              </w:rPr>
              <w:t>Wednesday</w:t>
            </w:r>
          </w:p>
        </w:tc>
        <w:tc>
          <w:tcPr>
            <w:tcW w:w="2088" w:type="dxa"/>
            <w:shd w:val="clear" w:color="auto" w:fill="FF6600"/>
          </w:tcPr>
          <w:p w14:paraId="560881EC" w14:textId="77777777" w:rsidR="00E31B41" w:rsidRPr="00E742C4" w:rsidRDefault="00E31B41" w:rsidP="0029192F">
            <w:pPr>
              <w:pStyle w:val="Days"/>
              <w:rPr>
                <w:b/>
                <w:color w:val="000000" w:themeColor="text1"/>
              </w:rPr>
            </w:pPr>
            <w:r w:rsidRPr="00E742C4">
              <w:rPr>
                <w:b/>
                <w:color w:val="000000" w:themeColor="text1"/>
              </w:rPr>
              <w:t>Thursday</w:t>
            </w:r>
          </w:p>
        </w:tc>
        <w:tc>
          <w:tcPr>
            <w:tcW w:w="2088" w:type="dxa"/>
            <w:shd w:val="clear" w:color="auto" w:fill="FFA513"/>
          </w:tcPr>
          <w:p w14:paraId="1F6D3073" w14:textId="77777777" w:rsidR="00E31B41" w:rsidRPr="00E742C4" w:rsidRDefault="00E31B41" w:rsidP="0029192F">
            <w:pPr>
              <w:pStyle w:val="Days"/>
              <w:rPr>
                <w:b/>
                <w:color w:val="000000" w:themeColor="text1"/>
              </w:rPr>
            </w:pPr>
            <w:r w:rsidRPr="00E742C4">
              <w:rPr>
                <w:b/>
                <w:color w:val="000000" w:themeColor="text1"/>
              </w:rPr>
              <w:t>Friday</w:t>
            </w:r>
          </w:p>
        </w:tc>
        <w:tc>
          <w:tcPr>
            <w:tcW w:w="2070" w:type="dxa"/>
            <w:shd w:val="clear" w:color="auto" w:fill="FF6600"/>
          </w:tcPr>
          <w:p w14:paraId="3AE86CF7" w14:textId="77777777" w:rsidR="00E31B41" w:rsidRPr="00E742C4" w:rsidRDefault="00E31B41" w:rsidP="0029192F">
            <w:pPr>
              <w:pStyle w:val="Days"/>
              <w:rPr>
                <w:b/>
                <w:color w:val="000000" w:themeColor="text1"/>
              </w:rPr>
            </w:pPr>
            <w:r w:rsidRPr="00E742C4">
              <w:rPr>
                <w:b/>
                <w:color w:val="000000" w:themeColor="text1"/>
              </w:rPr>
              <w:t>Saturday</w:t>
            </w:r>
          </w:p>
        </w:tc>
      </w:tr>
      <w:tr w:rsidR="00E31B41" w14:paraId="463FC330" w14:textId="77777777" w:rsidTr="00141014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5FE52E39" w14:textId="542B6C86" w:rsidR="00E31B41" w:rsidRPr="00EB3875" w:rsidRDefault="007D415E" w:rsidP="0029192F">
            <w:pPr>
              <w:pStyle w:val="Date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762B17D8" w14:textId="14166CC8" w:rsidR="00E31B41" w:rsidRPr="00EB3875" w:rsidRDefault="007D415E" w:rsidP="0029192F">
            <w:pPr>
              <w:pStyle w:val="Date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6E3EC32F" w14:textId="38935974" w:rsidR="00E31B41" w:rsidRPr="00EB3875" w:rsidRDefault="007D415E" w:rsidP="0029192F">
            <w:pPr>
              <w:pStyle w:val="Date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78D2DCE1" w14:textId="0AE8DACB" w:rsidR="00E31B41" w:rsidRPr="00EB3875" w:rsidRDefault="007D415E" w:rsidP="0029192F">
            <w:pPr>
              <w:pStyle w:val="Date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4C7098DA" w14:textId="01387CB6" w:rsidR="00E31B41" w:rsidRPr="00EB3875" w:rsidRDefault="007D415E" w:rsidP="0029192F">
            <w:pPr>
              <w:pStyle w:val="Date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16A4B971" w14:textId="116B0D97" w:rsidR="00E31B41" w:rsidRPr="00EB3875" w:rsidRDefault="007D415E" w:rsidP="0029192F">
            <w:pPr>
              <w:pStyle w:val="Date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14:paraId="486ADA26" w14:textId="1DB14BB1" w:rsidR="00E31B41" w:rsidRPr="00EB3875" w:rsidRDefault="007D415E" w:rsidP="0029192F">
            <w:pPr>
              <w:pStyle w:val="Date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E31B41" w14:paraId="217FCCB2" w14:textId="77777777" w:rsidTr="003A115F">
        <w:trPr>
          <w:trHeight w:val="1863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1F3C080D" w14:textId="4288B7D9" w:rsidR="009F430B" w:rsidRDefault="00885446" w:rsidP="009F430B">
            <w:pPr>
              <w:pStyle w:val="TableText"/>
              <w:jc w:val="center"/>
              <w:rPr>
                <w:color w:val="92BC00" w:themeColor="accent1"/>
                <w:sz w:val="32"/>
                <w:szCs w:val="32"/>
              </w:rPr>
            </w:pPr>
            <w:r>
              <w:rPr>
                <w:color w:val="92BC00" w:themeColor="accent1"/>
                <w:sz w:val="32"/>
                <w:szCs w:val="32"/>
              </w:rPr>
              <w:t>Steam Ahead</w:t>
            </w:r>
          </w:p>
          <w:p w14:paraId="1201C944" w14:textId="0155F32F" w:rsidR="00885446" w:rsidRDefault="00885446" w:rsidP="009F430B">
            <w:pPr>
              <w:pStyle w:val="TableText"/>
              <w:jc w:val="center"/>
              <w:rPr>
                <w:color w:val="92BC00" w:themeColor="accent1"/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95F00C1" wp14:editId="54323B78">
                  <wp:extent cx="1137625" cy="614199"/>
                  <wp:effectExtent l="0" t="0" r="571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293" cy="61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58E056" w14:textId="4249DEFC" w:rsidR="009F430B" w:rsidRPr="00570941" w:rsidRDefault="009F430B" w:rsidP="009F430B">
            <w:pPr>
              <w:pStyle w:val="TableText"/>
              <w:jc w:val="center"/>
              <w:rPr>
                <w:color w:val="92BC00" w:themeColor="accent1"/>
                <w:sz w:val="32"/>
                <w:szCs w:val="32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00A306D5" w14:textId="77777777" w:rsidR="00E31B41" w:rsidRPr="00570941" w:rsidRDefault="00E31B41" w:rsidP="0029192F">
            <w:pPr>
              <w:pStyle w:val="TableText"/>
              <w:jc w:val="center"/>
              <w:rPr>
                <w:color w:val="92BC00" w:themeColor="accent1"/>
                <w:sz w:val="30"/>
                <w:szCs w:val="30"/>
              </w:rPr>
            </w:pPr>
            <w:r w:rsidRPr="00570941">
              <w:rPr>
                <w:color w:val="92BC00" w:themeColor="accent1"/>
                <w:sz w:val="30"/>
                <w:szCs w:val="30"/>
              </w:rPr>
              <w:t>Speed Soccer*</w:t>
            </w:r>
          </w:p>
          <w:p w14:paraId="0949C6B7" w14:textId="78422B83" w:rsidR="00E31B41" w:rsidRPr="00570941" w:rsidRDefault="001618DB" w:rsidP="0029192F">
            <w:pPr>
              <w:pStyle w:val="TableText"/>
              <w:jc w:val="center"/>
              <w:rPr>
                <w:b/>
                <w:color w:val="92BC00" w:themeColor="accent1"/>
                <w:sz w:val="28"/>
                <w:szCs w:val="28"/>
              </w:rPr>
            </w:pPr>
            <w:r w:rsidRPr="006F5023">
              <w:rPr>
                <w:rFonts w:ascii="Helvetica" w:hAnsi="Helvetica" w:cs="Helvetica"/>
                <w:noProof/>
                <w:color w:val="7030A0"/>
              </w:rPr>
              <w:drawing>
                <wp:inline distT="0" distB="0" distL="0" distR="0" wp14:anchorId="1D8C4225" wp14:editId="28D23B2B">
                  <wp:extent cx="428625" cy="428625"/>
                  <wp:effectExtent l="0" t="0" r="0" b="317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49" cy="42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0BAB7C27" w14:textId="1BB63D39" w:rsidR="00E31B41" w:rsidRDefault="00E31B41" w:rsidP="0029192F">
            <w:pPr>
              <w:pStyle w:val="TableText"/>
              <w:jc w:val="center"/>
              <w:rPr>
                <w:b/>
                <w:color w:val="92BC00" w:themeColor="accent1"/>
                <w:sz w:val="28"/>
                <w:szCs w:val="28"/>
              </w:rPr>
            </w:pPr>
          </w:p>
          <w:p w14:paraId="6E5909D5" w14:textId="537FF3B1" w:rsidR="00094722" w:rsidRPr="00570941" w:rsidRDefault="003A115F" w:rsidP="003A115F">
            <w:pPr>
              <w:pStyle w:val="TableText"/>
              <w:jc w:val="center"/>
              <w:rPr>
                <w:b/>
                <w:color w:val="92BC00" w:themeColor="accent1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EB4A4E4" wp14:editId="2326A5A2">
                  <wp:extent cx="1156421" cy="889137"/>
                  <wp:effectExtent l="0" t="0" r="1206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850" cy="922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63478AE2" w14:textId="26B5E906" w:rsidR="005B2B57" w:rsidRDefault="005B2B57" w:rsidP="00D506B5">
            <w:pPr>
              <w:pStyle w:val="TableText"/>
              <w:jc w:val="center"/>
              <w:rPr>
                <w:color w:val="92BC00" w:themeColor="accent1"/>
                <w:sz w:val="28"/>
                <w:szCs w:val="28"/>
              </w:rPr>
            </w:pPr>
          </w:p>
          <w:p w14:paraId="480E2CED" w14:textId="77777777" w:rsidR="0042633A" w:rsidRPr="00AF2810" w:rsidRDefault="0042633A" w:rsidP="0042633A">
            <w:pPr>
              <w:pStyle w:val="TableText"/>
              <w:jc w:val="center"/>
              <w:rPr>
                <w:color w:val="6D8C00" w:themeColor="accent1" w:themeShade="BF"/>
                <w:sz w:val="32"/>
                <w:szCs w:val="32"/>
              </w:rPr>
            </w:pPr>
            <w:r w:rsidRPr="00AF2810">
              <w:rPr>
                <w:color w:val="6D8C00" w:themeColor="accent1" w:themeShade="BF"/>
                <w:sz w:val="32"/>
                <w:szCs w:val="32"/>
              </w:rPr>
              <w:t>Bubble Show</w:t>
            </w:r>
          </w:p>
          <w:p w14:paraId="68DB344A" w14:textId="02EA9498" w:rsidR="005074F4" w:rsidRPr="00570941" w:rsidRDefault="005074F4" w:rsidP="00D506B5">
            <w:pPr>
              <w:pStyle w:val="TableText"/>
              <w:jc w:val="center"/>
              <w:rPr>
                <w:color w:val="92BC00" w:themeColor="accent1"/>
                <w:sz w:val="28"/>
                <w:szCs w:val="28"/>
              </w:rPr>
            </w:pPr>
            <w:r w:rsidRPr="006F5023">
              <w:rPr>
                <w:rFonts w:ascii="Helvetica" w:hAnsi="Helvetica" w:cs="Helvetica"/>
                <w:noProof/>
                <w:color w:val="0BBEFF" w:themeColor="accent3" w:themeShade="BF"/>
                <w:sz w:val="24"/>
                <w:szCs w:val="24"/>
              </w:rPr>
              <w:drawing>
                <wp:inline distT="0" distB="0" distL="0" distR="0" wp14:anchorId="7C533B05" wp14:editId="0C829F6A">
                  <wp:extent cx="722464" cy="595664"/>
                  <wp:effectExtent l="0" t="0" r="0" b="0"/>
                  <wp:docPr id="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088" cy="62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08F343CB" w14:textId="77777777" w:rsidR="005074F4" w:rsidRDefault="000A0DA1" w:rsidP="008944B1">
            <w:pPr>
              <w:pStyle w:val="TableText"/>
              <w:jc w:val="center"/>
              <w:rPr>
                <w:color w:val="92BC00" w:themeColor="accent1"/>
                <w:sz w:val="28"/>
                <w:szCs w:val="28"/>
              </w:rPr>
            </w:pPr>
            <w:r>
              <w:rPr>
                <w:color w:val="92BC00" w:themeColor="accent1"/>
                <w:sz w:val="28"/>
                <w:szCs w:val="28"/>
              </w:rPr>
              <w:t xml:space="preserve">Cool </w:t>
            </w:r>
          </w:p>
          <w:p w14:paraId="78E0B50A" w14:textId="777C7E16" w:rsidR="00221F9B" w:rsidRDefault="000A0DA1" w:rsidP="008944B1">
            <w:pPr>
              <w:pStyle w:val="TableText"/>
              <w:jc w:val="center"/>
              <w:rPr>
                <w:color w:val="92BC00" w:themeColor="accent1"/>
                <w:sz w:val="28"/>
                <w:szCs w:val="28"/>
              </w:rPr>
            </w:pPr>
            <w:r>
              <w:rPr>
                <w:color w:val="92BC00" w:themeColor="accent1"/>
                <w:sz w:val="28"/>
                <w:szCs w:val="28"/>
              </w:rPr>
              <w:t>Coastal Science</w:t>
            </w:r>
          </w:p>
          <w:p w14:paraId="3903D8AF" w14:textId="639C9454" w:rsidR="005074F4" w:rsidRDefault="005074F4" w:rsidP="008944B1">
            <w:pPr>
              <w:pStyle w:val="TableText"/>
              <w:jc w:val="center"/>
              <w:rPr>
                <w:color w:val="92BC00" w:themeColor="accent1"/>
                <w:sz w:val="28"/>
                <w:szCs w:val="28"/>
              </w:rPr>
            </w:pPr>
            <w:r>
              <w:rPr>
                <w:color w:val="92BC00" w:themeColor="accent1"/>
                <w:sz w:val="28"/>
                <w:szCs w:val="28"/>
              </w:rPr>
              <w:t>S.T.E.A.M.</w:t>
            </w:r>
          </w:p>
          <w:p w14:paraId="77987C41" w14:textId="60D93241" w:rsidR="000A0DA1" w:rsidRPr="00570941" w:rsidRDefault="000A0DA1" w:rsidP="008944B1">
            <w:pPr>
              <w:pStyle w:val="TableText"/>
              <w:jc w:val="center"/>
              <w:rPr>
                <w:color w:val="92BC00" w:themeColor="accent1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0769DF6D" wp14:editId="7940EA12">
                  <wp:extent cx="409781" cy="409781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001" cy="41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2FE3B762" w14:textId="77777777" w:rsidR="00E31B41" w:rsidRPr="00570941" w:rsidRDefault="00E31B41" w:rsidP="0029192F">
            <w:pPr>
              <w:pStyle w:val="TableText"/>
              <w:jc w:val="center"/>
              <w:rPr>
                <w:color w:val="92BC00" w:themeColor="accent1"/>
                <w:sz w:val="28"/>
                <w:szCs w:val="28"/>
              </w:rPr>
            </w:pPr>
            <w:r w:rsidRPr="00570941">
              <w:rPr>
                <w:color w:val="92BC00" w:themeColor="accent1"/>
                <w:sz w:val="28"/>
                <w:szCs w:val="28"/>
              </w:rPr>
              <w:t>Fun Bus *</w:t>
            </w:r>
          </w:p>
          <w:p w14:paraId="4DFF087C" w14:textId="77777777" w:rsidR="00E31B41" w:rsidRPr="00570941" w:rsidRDefault="00E31B41" w:rsidP="0029192F">
            <w:pPr>
              <w:pStyle w:val="TableText"/>
              <w:jc w:val="center"/>
              <w:rPr>
                <w:color w:val="92BC00" w:themeColor="accent1"/>
                <w:sz w:val="28"/>
                <w:szCs w:val="28"/>
              </w:rPr>
            </w:pPr>
            <w:r w:rsidRPr="00570941">
              <w:rPr>
                <w:rFonts w:ascii="Helvetica" w:hAnsi="Helvetica" w:cs="Helvetica"/>
                <w:noProof/>
                <w:color w:val="92BC00" w:themeColor="accent1"/>
              </w:rPr>
              <w:drawing>
                <wp:inline distT="0" distB="0" distL="0" distR="0" wp14:anchorId="305D912B" wp14:editId="1096DBEA">
                  <wp:extent cx="545135" cy="414337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38" cy="414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14:paraId="4BF56DBD" w14:textId="77777777" w:rsidR="00E31B41" w:rsidRPr="00EB3875" w:rsidRDefault="00E31B41" w:rsidP="0029192F">
            <w:pPr>
              <w:pStyle w:val="TableText"/>
              <w:rPr>
                <w:sz w:val="28"/>
                <w:szCs w:val="28"/>
              </w:rPr>
            </w:pPr>
          </w:p>
        </w:tc>
      </w:tr>
      <w:tr w:rsidR="00E31B41" w14:paraId="1A602685" w14:textId="77777777" w:rsidTr="00141014">
        <w:trPr>
          <w:trHeight w:val="435"/>
        </w:trPr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3EDC84C2" w14:textId="76E5DFC5" w:rsidR="00E31B41" w:rsidRPr="005502B9" w:rsidRDefault="007D415E" w:rsidP="0029192F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2CDDD3E1" w14:textId="38015BC4" w:rsidR="00E31B41" w:rsidRPr="00E742C4" w:rsidRDefault="00E31B41" w:rsidP="0029192F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7D415E">
              <w:rPr>
                <w:sz w:val="32"/>
                <w:szCs w:val="32"/>
              </w:rPr>
              <w:t>0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55162A91" w14:textId="1AFB2C9A" w:rsidR="00E31B41" w:rsidRPr="00E742C4" w:rsidRDefault="00E31B41" w:rsidP="007D415E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7D415E">
              <w:rPr>
                <w:sz w:val="32"/>
                <w:szCs w:val="32"/>
              </w:rPr>
              <w:t>1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4E6BCF9F" w14:textId="3D8AE78A" w:rsidR="00E31B41" w:rsidRPr="00E742C4" w:rsidRDefault="00E31B41" w:rsidP="007D415E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7D415E">
              <w:rPr>
                <w:sz w:val="32"/>
                <w:szCs w:val="32"/>
              </w:rPr>
              <w:t>2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1908E387" w14:textId="26F0988C" w:rsidR="00E31B41" w:rsidRPr="00E742C4" w:rsidRDefault="00E31B41" w:rsidP="007D415E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7D415E">
              <w:rPr>
                <w:sz w:val="32"/>
                <w:szCs w:val="32"/>
              </w:rPr>
              <w:t>3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050D6094" w14:textId="1303EF00" w:rsidR="00E31B41" w:rsidRPr="00E742C4" w:rsidRDefault="00E31B41" w:rsidP="007D415E">
            <w:pPr>
              <w:pStyle w:val="Dates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    1</w:t>
            </w:r>
            <w:r w:rsidR="007D415E">
              <w:rPr>
                <w:sz w:val="32"/>
                <w:szCs w:val="32"/>
              </w:rPr>
              <w:t>4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14:paraId="6D3EB985" w14:textId="7A672A81" w:rsidR="00E31B41" w:rsidRPr="00E742C4" w:rsidRDefault="00E31B41" w:rsidP="007D415E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7D415E">
              <w:rPr>
                <w:sz w:val="32"/>
                <w:szCs w:val="32"/>
              </w:rPr>
              <w:t>5</w:t>
            </w:r>
          </w:p>
        </w:tc>
      </w:tr>
      <w:tr w:rsidR="00E31B41" w14:paraId="7C882A13" w14:textId="77777777" w:rsidTr="009F0DF6">
        <w:trPr>
          <w:trHeight w:val="1674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554B712F" w14:textId="5B8C9A10" w:rsidR="00E7762E" w:rsidRDefault="00885446" w:rsidP="009F430B">
            <w:pPr>
              <w:pStyle w:val="TableText"/>
              <w:jc w:val="center"/>
              <w:rPr>
                <w:color w:val="7030A0"/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BFF5159" wp14:editId="4CE08EA2">
                  <wp:extent cx="632203" cy="485297"/>
                  <wp:effectExtent l="0" t="0" r="317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8" cy="49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B688D2" w14:textId="77777777" w:rsidR="00885446" w:rsidRPr="003626F6" w:rsidRDefault="00885446" w:rsidP="00885446">
            <w:pPr>
              <w:pStyle w:val="TableText"/>
              <w:jc w:val="center"/>
              <w:rPr>
                <w:color w:val="966819" w:themeColor="accent2" w:themeShade="BF"/>
                <w:sz w:val="28"/>
                <w:szCs w:val="28"/>
              </w:rPr>
            </w:pPr>
            <w:r>
              <w:rPr>
                <w:color w:val="966819" w:themeColor="accent2" w:themeShade="BF"/>
                <w:sz w:val="28"/>
                <w:szCs w:val="28"/>
              </w:rPr>
              <w:t xml:space="preserve">Rainforest </w:t>
            </w:r>
          </w:p>
          <w:p w14:paraId="75B271E3" w14:textId="72BFD947" w:rsidR="00885446" w:rsidRPr="00885446" w:rsidRDefault="00885446" w:rsidP="009F430B">
            <w:pPr>
              <w:pStyle w:val="TableText"/>
              <w:jc w:val="center"/>
              <w:rPr>
                <w:color w:val="966819" w:themeColor="accent2" w:themeShade="BF"/>
                <w:sz w:val="28"/>
                <w:szCs w:val="28"/>
              </w:rPr>
            </w:pPr>
            <w:r w:rsidRPr="003626F6">
              <w:rPr>
                <w:color w:val="966819" w:themeColor="accent2" w:themeShade="BF"/>
                <w:sz w:val="28"/>
                <w:szCs w:val="28"/>
              </w:rPr>
              <w:t>Adventure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59C80CCC" w14:textId="77777777" w:rsidR="00E31B41" w:rsidRPr="0020783E" w:rsidRDefault="00E31B41" w:rsidP="0029192F">
            <w:pPr>
              <w:pStyle w:val="TableText"/>
              <w:jc w:val="center"/>
              <w:rPr>
                <w:color w:val="C98C22" w:themeColor="accent2"/>
                <w:sz w:val="30"/>
                <w:szCs w:val="30"/>
              </w:rPr>
            </w:pPr>
            <w:r w:rsidRPr="0020783E">
              <w:rPr>
                <w:color w:val="C98C22" w:themeColor="accent2"/>
                <w:sz w:val="30"/>
                <w:szCs w:val="30"/>
              </w:rPr>
              <w:t>Speed Soccer*</w:t>
            </w:r>
          </w:p>
          <w:p w14:paraId="6A9FC759" w14:textId="77777777" w:rsidR="00E31B41" w:rsidRPr="006F5023" w:rsidRDefault="00E31B41" w:rsidP="0029192F">
            <w:pPr>
              <w:pStyle w:val="TableText"/>
              <w:jc w:val="center"/>
              <w:rPr>
                <w:color w:val="7030A0"/>
                <w:sz w:val="32"/>
                <w:szCs w:val="32"/>
              </w:rPr>
            </w:pPr>
            <w:r w:rsidRPr="006F5023">
              <w:rPr>
                <w:rFonts w:ascii="Helvetica" w:hAnsi="Helvetica" w:cs="Helvetica"/>
                <w:noProof/>
                <w:color w:val="7030A0"/>
              </w:rPr>
              <w:drawing>
                <wp:inline distT="0" distB="0" distL="0" distR="0" wp14:anchorId="067F69D1" wp14:editId="610B272E">
                  <wp:extent cx="428625" cy="428625"/>
                  <wp:effectExtent l="0" t="0" r="0" b="317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49" cy="42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7F00A28A" w14:textId="3AB6693B" w:rsidR="00E31B41" w:rsidRPr="006F5023" w:rsidRDefault="00430E1E" w:rsidP="003D14D7">
            <w:pPr>
              <w:pStyle w:val="TableText"/>
              <w:jc w:val="center"/>
              <w:rPr>
                <w:color w:val="7030A0"/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38064335" wp14:editId="48D2E2EB">
                  <wp:simplePos x="0" y="0"/>
                  <wp:positionH relativeFrom="column">
                    <wp:posOffset>28576</wp:posOffset>
                  </wp:positionH>
                  <wp:positionV relativeFrom="paragraph">
                    <wp:posOffset>24284</wp:posOffset>
                  </wp:positionV>
                  <wp:extent cx="1059798" cy="1059798"/>
                  <wp:effectExtent l="0" t="0" r="7620" b="762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465" cy="106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76FF89A7" w14:textId="77777777" w:rsidR="00E31B41" w:rsidRPr="00B81DAD" w:rsidRDefault="008944B1" w:rsidP="00F434E6">
            <w:pPr>
              <w:pStyle w:val="TableText"/>
              <w:jc w:val="center"/>
              <w:rPr>
                <w:color w:val="C98C22" w:themeColor="accent2"/>
                <w:sz w:val="32"/>
                <w:szCs w:val="32"/>
              </w:rPr>
            </w:pPr>
            <w:proofErr w:type="spellStart"/>
            <w:r w:rsidRPr="00B81DAD">
              <w:rPr>
                <w:color w:val="C98C22" w:themeColor="accent2"/>
                <w:sz w:val="32"/>
                <w:szCs w:val="32"/>
              </w:rPr>
              <w:t>Outragehiss</w:t>
            </w:r>
            <w:proofErr w:type="spellEnd"/>
            <w:r w:rsidRPr="00B81DAD">
              <w:rPr>
                <w:color w:val="C98C22" w:themeColor="accent2"/>
                <w:sz w:val="32"/>
                <w:szCs w:val="32"/>
              </w:rPr>
              <w:t xml:space="preserve"> Pets</w:t>
            </w:r>
          </w:p>
          <w:p w14:paraId="566879B9" w14:textId="7CF61893" w:rsidR="008944B1" w:rsidRPr="006F5023" w:rsidRDefault="008944B1" w:rsidP="00F434E6">
            <w:pPr>
              <w:pStyle w:val="TableText"/>
              <w:jc w:val="center"/>
              <w:rPr>
                <w:color w:val="7030A0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0819AEAD" wp14:editId="5C4ECC48">
                  <wp:extent cx="508635" cy="50863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" cy="50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0D9B076D" w14:textId="2D2CD159" w:rsidR="00E31B41" w:rsidRPr="0020783E" w:rsidRDefault="00A53F97" w:rsidP="00074678">
            <w:pPr>
              <w:pStyle w:val="TableText"/>
              <w:jc w:val="center"/>
              <w:rPr>
                <w:color w:val="C98C22" w:themeColor="accent2"/>
                <w:sz w:val="32"/>
                <w:szCs w:val="32"/>
              </w:rPr>
            </w:pPr>
            <w:r w:rsidRPr="0020783E">
              <w:rPr>
                <w:color w:val="C98C22" w:themeColor="accent2"/>
                <w:sz w:val="32"/>
                <w:szCs w:val="32"/>
              </w:rPr>
              <w:t>Safari Puppet Show</w:t>
            </w:r>
          </w:p>
          <w:p w14:paraId="01129623" w14:textId="06E2B917" w:rsidR="001C54CA" w:rsidRPr="006F5023" w:rsidRDefault="00A53F97" w:rsidP="00074678">
            <w:pPr>
              <w:pStyle w:val="TableText"/>
              <w:jc w:val="center"/>
              <w:rPr>
                <w:color w:val="7030A0"/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42E35177" wp14:editId="78756E55">
                  <wp:extent cx="388615" cy="429054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677" cy="445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41166DB8" w14:textId="77777777" w:rsidR="00E31B41" w:rsidRPr="0020783E" w:rsidRDefault="00E31B41" w:rsidP="0029192F">
            <w:pPr>
              <w:pStyle w:val="TableText"/>
              <w:jc w:val="center"/>
              <w:rPr>
                <w:color w:val="C98C22" w:themeColor="accent2"/>
                <w:sz w:val="32"/>
                <w:szCs w:val="32"/>
              </w:rPr>
            </w:pPr>
            <w:r w:rsidRPr="0020783E">
              <w:rPr>
                <w:color w:val="C98C22" w:themeColor="accent2"/>
                <w:sz w:val="32"/>
                <w:szCs w:val="32"/>
              </w:rPr>
              <w:t>Fun Bus *</w:t>
            </w:r>
          </w:p>
          <w:p w14:paraId="147BFDBF" w14:textId="77777777" w:rsidR="00E31B41" w:rsidRPr="006F5023" w:rsidRDefault="00E31B41" w:rsidP="0029192F">
            <w:pPr>
              <w:pStyle w:val="TableText"/>
              <w:jc w:val="center"/>
              <w:rPr>
                <w:color w:val="7030A0"/>
                <w:sz w:val="32"/>
                <w:szCs w:val="32"/>
              </w:rPr>
            </w:pPr>
            <w:r w:rsidRPr="006F5023">
              <w:rPr>
                <w:rFonts w:ascii="Helvetica" w:hAnsi="Helvetica" w:cs="Helvetica"/>
                <w:noProof/>
                <w:color w:val="7030A0"/>
              </w:rPr>
              <w:drawing>
                <wp:inline distT="0" distB="0" distL="0" distR="0" wp14:anchorId="37AA9D62" wp14:editId="276495AA">
                  <wp:extent cx="545135" cy="414337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38" cy="414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14:paraId="73C2356A" w14:textId="77777777" w:rsidR="00E31B41" w:rsidRPr="00E742C4" w:rsidRDefault="00E31B41" w:rsidP="0029192F">
            <w:pPr>
              <w:pStyle w:val="TableText"/>
              <w:rPr>
                <w:sz w:val="32"/>
                <w:szCs w:val="32"/>
              </w:rPr>
            </w:pPr>
          </w:p>
        </w:tc>
      </w:tr>
      <w:tr w:rsidR="00E31B41" w14:paraId="313F8598" w14:textId="77777777" w:rsidTr="00141014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0EC323CD" w14:textId="5A889A4A" w:rsidR="00E31B41" w:rsidRPr="005502B9" w:rsidRDefault="00E31B41" w:rsidP="007D415E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7D415E">
              <w:rPr>
                <w:sz w:val="32"/>
                <w:szCs w:val="32"/>
              </w:rPr>
              <w:t>6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6F411D8D" w14:textId="54C40C82" w:rsidR="00E31B41" w:rsidRPr="00E742C4" w:rsidRDefault="009141D9" w:rsidP="007D415E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7D415E">
              <w:rPr>
                <w:sz w:val="32"/>
                <w:szCs w:val="32"/>
              </w:rPr>
              <w:t>7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30179F43" w14:textId="0315B541" w:rsidR="00E31B41" w:rsidRPr="00E742C4" w:rsidRDefault="007D415E" w:rsidP="0029192F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15459CB1" w14:textId="44F1592B" w:rsidR="00E31B41" w:rsidRPr="00E742C4" w:rsidRDefault="007D415E" w:rsidP="0029192F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2A98F37D" w14:textId="0684D463" w:rsidR="00E31B41" w:rsidRPr="00E742C4" w:rsidRDefault="00E31B41" w:rsidP="007D415E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7D415E">
              <w:rPr>
                <w:sz w:val="32"/>
                <w:szCs w:val="32"/>
              </w:rPr>
              <w:t>0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48C1DD4C" w14:textId="64A200F7" w:rsidR="00E31B41" w:rsidRPr="00E742C4" w:rsidRDefault="00E31B41" w:rsidP="007D415E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7D415E">
              <w:rPr>
                <w:sz w:val="32"/>
                <w:szCs w:val="32"/>
              </w:rPr>
              <w:t>1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14:paraId="5053931C" w14:textId="0045BB75" w:rsidR="00E31B41" w:rsidRPr="00E742C4" w:rsidRDefault="00E31B41" w:rsidP="007D415E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7D415E">
              <w:rPr>
                <w:sz w:val="32"/>
                <w:szCs w:val="32"/>
              </w:rPr>
              <w:t>2</w:t>
            </w:r>
          </w:p>
        </w:tc>
      </w:tr>
      <w:tr w:rsidR="00E31B41" w14:paraId="6AC4611A" w14:textId="77777777" w:rsidTr="009F0DF6">
        <w:trPr>
          <w:trHeight w:val="1827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0B02A61E" w14:textId="347F0FEB" w:rsidR="00E31B41" w:rsidRDefault="00B860E5" w:rsidP="00E7762E">
            <w:pPr>
              <w:pStyle w:val="TableText"/>
              <w:jc w:val="center"/>
              <w:rPr>
                <w:color w:val="FF913B"/>
                <w:sz w:val="32"/>
                <w:szCs w:val="32"/>
              </w:rPr>
            </w:pPr>
            <w:r>
              <w:rPr>
                <w:color w:val="FF913B"/>
                <w:sz w:val="32"/>
                <w:szCs w:val="32"/>
              </w:rPr>
              <w:t>Celebration of Nations</w:t>
            </w:r>
          </w:p>
          <w:p w14:paraId="7FAB8504" w14:textId="1F4D2F2C" w:rsidR="00E31B41" w:rsidRPr="00221F9B" w:rsidRDefault="00221F9B" w:rsidP="0029192F">
            <w:pPr>
              <w:pStyle w:val="TableText"/>
              <w:jc w:val="center"/>
              <w:rPr>
                <w:color w:val="FF913B"/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1312195" wp14:editId="66EA1355">
                  <wp:extent cx="644559" cy="648967"/>
                  <wp:effectExtent l="0" t="0" r="0" b="1206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7" cy="68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721AEC87" w14:textId="77777777" w:rsidR="00E31B41" w:rsidRPr="00E31B41" w:rsidRDefault="00E31B41" w:rsidP="0029192F">
            <w:pPr>
              <w:pStyle w:val="TableText"/>
              <w:jc w:val="center"/>
              <w:rPr>
                <w:color w:val="FF9300"/>
                <w:sz w:val="30"/>
                <w:szCs w:val="30"/>
              </w:rPr>
            </w:pPr>
            <w:r w:rsidRPr="00E31B41">
              <w:rPr>
                <w:color w:val="FF9300"/>
                <w:sz w:val="30"/>
                <w:szCs w:val="30"/>
              </w:rPr>
              <w:t>Speed Soccer*</w:t>
            </w:r>
          </w:p>
          <w:p w14:paraId="0DF0DD79" w14:textId="77777777" w:rsidR="00E31B41" w:rsidRPr="00E31B41" w:rsidRDefault="00E31B41" w:rsidP="0029192F">
            <w:pPr>
              <w:pStyle w:val="TableText"/>
              <w:jc w:val="center"/>
              <w:rPr>
                <w:color w:val="FF9300"/>
                <w:sz w:val="32"/>
                <w:szCs w:val="32"/>
              </w:rPr>
            </w:pPr>
            <w:r w:rsidRPr="00E31B41">
              <w:rPr>
                <w:rFonts w:ascii="Helvetica" w:hAnsi="Helvetica" w:cs="Helvetica"/>
                <w:noProof/>
                <w:color w:val="FF9300"/>
              </w:rPr>
              <w:drawing>
                <wp:inline distT="0" distB="0" distL="0" distR="0" wp14:anchorId="3A80D887" wp14:editId="7BFF80D1">
                  <wp:extent cx="428625" cy="428625"/>
                  <wp:effectExtent l="0" t="0" r="0" b="317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49" cy="42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19B2EC1F" w14:textId="3CFE470B" w:rsidR="005B2B57" w:rsidRPr="00E31B41" w:rsidRDefault="00430E1E" w:rsidP="0029192F">
            <w:pPr>
              <w:pStyle w:val="TableText"/>
              <w:jc w:val="center"/>
              <w:rPr>
                <w:color w:val="FF9300"/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5D582BCF" wp14:editId="00D96A37">
                  <wp:simplePos x="0" y="0"/>
                  <wp:positionH relativeFrom="column">
                    <wp:posOffset>29656</wp:posOffset>
                  </wp:positionH>
                  <wp:positionV relativeFrom="paragraph">
                    <wp:posOffset>26395</wp:posOffset>
                  </wp:positionV>
                  <wp:extent cx="1089935" cy="1089935"/>
                  <wp:effectExtent l="0" t="0" r="2540" b="254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181" cy="1103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32C886B7" w14:textId="77777777" w:rsidR="00E31B41" w:rsidRDefault="00576C7C" w:rsidP="009F430B">
            <w:pPr>
              <w:pStyle w:val="TableText"/>
              <w:jc w:val="center"/>
              <w:rPr>
                <w:color w:val="FF9300"/>
                <w:sz w:val="28"/>
                <w:szCs w:val="28"/>
              </w:rPr>
            </w:pPr>
            <w:r w:rsidRPr="00576C7C">
              <w:rPr>
                <w:color w:val="FF9300"/>
                <w:sz w:val="28"/>
                <w:szCs w:val="28"/>
              </w:rPr>
              <w:t>Music of the Earth Assembly</w:t>
            </w:r>
          </w:p>
          <w:p w14:paraId="00192B25" w14:textId="46F079EA" w:rsidR="00576C7C" w:rsidRPr="00576C7C" w:rsidRDefault="00576C7C" w:rsidP="009F430B">
            <w:pPr>
              <w:pStyle w:val="TableText"/>
              <w:jc w:val="center"/>
              <w:rPr>
                <w:color w:val="FF9300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1281DAAE" wp14:editId="1AAF026E">
                  <wp:extent cx="622935" cy="622935"/>
                  <wp:effectExtent l="0" t="0" r="12065" b="1206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23001" cy="623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19425273" w14:textId="4D417F09" w:rsidR="00074678" w:rsidRDefault="00074678" w:rsidP="0029192F">
            <w:pPr>
              <w:pStyle w:val="TableText"/>
              <w:jc w:val="center"/>
              <w:rPr>
                <w:color w:val="FF9300"/>
                <w:sz w:val="32"/>
                <w:szCs w:val="32"/>
              </w:rPr>
            </w:pPr>
            <w:r w:rsidRPr="00074678">
              <w:rPr>
                <w:color w:val="FF9300"/>
                <w:sz w:val="32"/>
                <w:szCs w:val="32"/>
              </w:rPr>
              <w:t>Hawaiian</w:t>
            </w:r>
          </w:p>
          <w:p w14:paraId="64B36504" w14:textId="5137481B" w:rsidR="005B2B57" w:rsidRDefault="005B2B57" w:rsidP="0029192F">
            <w:pPr>
              <w:pStyle w:val="TableText"/>
              <w:jc w:val="center"/>
              <w:rPr>
                <w:color w:val="FF9300"/>
                <w:sz w:val="32"/>
                <w:szCs w:val="32"/>
              </w:rPr>
            </w:pPr>
            <w:r>
              <w:rPr>
                <w:color w:val="FF9300"/>
                <w:sz w:val="32"/>
                <w:szCs w:val="32"/>
              </w:rPr>
              <w:t>Luau</w:t>
            </w:r>
          </w:p>
          <w:p w14:paraId="6098E1A9" w14:textId="2061D222" w:rsidR="0052418F" w:rsidRPr="00804764" w:rsidRDefault="0052418F" w:rsidP="0029192F">
            <w:pPr>
              <w:pStyle w:val="TableText"/>
              <w:jc w:val="center"/>
              <w:rPr>
                <w:color w:val="0BBEFF" w:themeColor="accent3" w:themeShade="BF"/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3C71959" wp14:editId="4EC0D478">
                  <wp:extent cx="461299" cy="573910"/>
                  <wp:effectExtent l="0" t="0" r="0" b="1079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440" cy="591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64160B93" w14:textId="77777777" w:rsidR="00E31B41" w:rsidRPr="00E31B41" w:rsidRDefault="00E31B41" w:rsidP="0029192F">
            <w:pPr>
              <w:pStyle w:val="TableText"/>
              <w:jc w:val="center"/>
              <w:rPr>
                <w:color w:val="FF9300"/>
                <w:sz w:val="32"/>
                <w:szCs w:val="32"/>
              </w:rPr>
            </w:pPr>
            <w:r w:rsidRPr="00E31B41">
              <w:rPr>
                <w:color w:val="FF9300"/>
                <w:sz w:val="32"/>
                <w:szCs w:val="32"/>
              </w:rPr>
              <w:t>Fun Bus *</w:t>
            </w:r>
          </w:p>
          <w:p w14:paraId="3CC7058E" w14:textId="77777777" w:rsidR="00E31B41" w:rsidRPr="00E742C4" w:rsidRDefault="00E31B41" w:rsidP="0029192F">
            <w:pPr>
              <w:pStyle w:val="TableTex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</w:t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39E2461" wp14:editId="14E6919B">
                  <wp:extent cx="545135" cy="414337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38" cy="414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14:paraId="3A2CFBCB" w14:textId="77777777" w:rsidR="00E31B41" w:rsidRPr="00E742C4" w:rsidRDefault="00E31B41" w:rsidP="0029192F">
            <w:pPr>
              <w:pStyle w:val="TableText"/>
              <w:rPr>
                <w:sz w:val="32"/>
                <w:szCs w:val="32"/>
              </w:rPr>
            </w:pPr>
          </w:p>
        </w:tc>
      </w:tr>
      <w:tr w:rsidR="00E31B41" w14:paraId="49C34353" w14:textId="77777777" w:rsidTr="00295331">
        <w:trPr>
          <w:trHeight w:val="417"/>
        </w:trPr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0ACE11CB" w14:textId="27713FDC" w:rsidR="00E31B41" w:rsidRPr="005502B9" w:rsidRDefault="00E31B41" w:rsidP="007D415E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7D415E">
              <w:rPr>
                <w:sz w:val="32"/>
                <w:szCs w:val="32"/>
              </w:rPr>
              <w:t>3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1E8D4914" w14:textId="5B3F0233" w:rsidR="00E31B41" w:rsidRPr="00E742C4" w:rsidRDefault="00E31B41" w:rsidP="007D415E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7D415E">
              <w:rPr>
                <w:sz w:val="32"/>
                <w:szCs w:val="32"/>
              </w:rPr>
              <w:t>4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2D393DD0" w14:textId="27636F95" w:rsidR="00E31B41" w:rsidRPr="00E742C4" w:rsidRDefault="00E31B41" w:rsidP="007D415E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7D415E">
              <w:rPr>
                <w:sz w:val="32"/>
                <w:szCs w:val="32"/>
              </w:rPr>
              <w:t>5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08051B39" w14:textId="5636A111" w:rsidR="00E31B41" w:rsidRPr="00E742C4" w:rsidRDefault="00E31B41" w:rsidP="007D415E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7D415E">
              <w:rPr>
                <w:sz w:val="32"/>
                <w:szCs w:val="32"/>
              </w:rPr>
              <w:t>6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46F21832" w14:textId="5FCCA821" w:rsidR="00E31B41" w:rsidRPr="00E742C4" w:rsidRDefault="009141D9" w:rsidP="007D415E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7D415E">
              <w:rPr>
                <w:sz w:val="32"/>
                <w:szCs w:val="32"/>
              </w:rPr>
              <w:t>7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509722BC" w14:textId="1D8A5A22" w:rsidR="00E31B41" w:rsidRPr="00E742C4" w:rsidRDefault="007D415E" w:rsidP="007D415E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28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11C67B4" w14:textId="682FB5D0" w:rsidR="00E31B41" w:rsidRPr="00E742C4" w:rsidRDefault="00E31B41" w:rsidP="00141014">
            <w:pPr>
              <w:pStyle w:val="Dates"/>
              <w:jc w:val="left"/>
              <w:rPr>
                <w:sz w:val="32"/>
                <w:szCs w:val="32"/>
              </w:rPr>
            </w:pPr>
          </w:p>
        </w:tc>
      </w:tr>
      <w:tr w:rsidR="00E31B41" w14:paraId="40ADE857" w14:textId="77777777" w:rsidTr="00295331">
        <w:trPr>
          <w:trHeight w:val="1224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62FAA64F" w14:textId="10A204ED" w:rsidR="00E31B41" w:rsidRPr="00EB3875" w:rsidRDefault="007D415E" w:rsidP="0029192F">
            <w:pPr>
              <w:pStyle w:val="TableText"/>
              <w:rPr>
                <w:b/>
                <w:sz w:val="36"/>
                <w:szCs w:val="36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2A3A97A" wp14:editId="5B2C04F3">
                  <wp:extent cx="1194039" cy="100034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089" cy="1008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44CB18C3" w14:textId="77777777" w:rsidR="00E31B41" w:rsidRDefault="00E31B41" w:rsidP="002D4284">
            <w:pPr>
              <w:pStyle w:val="TableText"/>
              <w:jc w:val="center"/>
              <w:rPr>
                <w:b/>
                <w:sz w:val="36"/>
                <w:szCs w:val="36"/>
              </w:rPr>
            </w:pPr>
            <w:r w:rsidRPr="00D3497F">
              <w:rPr>
                <w:rFonts w:ascii="Helvetica" w:hAnsi="Helvetica" w:cs="Helvetica"/>
                <w:noProof/>
              </w:rPr>
              <w:drawing>
                <wp:inline distT="0" distB="0" distL="0" distR="0" wp14:anchorId="6C6C9E3B" wp14:editId="1DFF1CBF">
                  <wp:extent cx="457200" cy="436787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997" cy="43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81D88A" w14:textId="77777777" w:rsidR="00E31B41" w:rsidRPr="00D3497F" w:rsidRDefault="00E31B41" w:rsidP="002D4284">
            <w:pPr>
              <w:pStyle w:val="TableText"/>
              <w:jc w:val="center"/>
              <w:rPr>
                <w:b/>
                <w:sz w:val="36"/>
                <w:szCs w:val="36"/>
              </w:rPr>
            </w:pPr>
            <w:r w:rsidRPr="00EB3875">
              <w:rPr>
                <w:b/>
                <w:sz w:val="36"/>
                <w:szCs w:val="36"/>
              </w:rPr>
              <w:t>CLOSED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165D0EF6" w14:textId="77777777" w:rsidR="00E31B41" w:rsidRDefault="00E31B41" w:rsidP="002D4284">
            <w:pPr>
              <w:pStyle w:val="TableText"/>
              <w:jc w:val="center"/>
              <w:rPr>
                <w:b/>
                <w:sz w:val="36"/>
                <w:szCs w:val="36"/>
              </w:rPr>
            </w:pPr>
            <w:r w:rsidRPr="00D3497F">
              <w:rPr>
                <w:rFonts w:ascii="Helvetica" w:hAnsi="Helvetica" w:cs="Helvetica"/>
                <w:noProof/>
              </w:rPr>
              <w:drawing>
                <wp:inline distT="0" distB="0" distL="0" distR="0" wp14:anchorId="5EFE80A9" wp14:editId="649AB2DA">
                  <wp:extent cx="457200" cy="436787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997" cy="43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13AB44" w14:textId="77777777" w:rsidR="00E31B41" w:rsidRPr="00D3497F" w:rsidRDefault="00E31B41" w:rsidP="002D4284">
            <w:pPr>
              <w:pStyle w:val="TableText"/>
              <w:jc w:val="center"/>
              <w:rPr>
                <w:b/>
                <w:sz w:val="36"/>
                <w:szCs w:val="36"/>
              </w:rPr>
            </w:pPr>
            <w:r w:rsidRPr="00EB3875">
              <w:rPr>
                <w:b/>
                <w:sz w:val="36"/>
                <w:szCs w:val="36"/>
              </w:rPr>
              <w:t>CLOSED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0C9E1684" w14:textId="77777777" w:rsidR="00E31B41" w:rsidRDefault="00E31B41" w:rsidP="002D4284">
            <w:pPr>
              <w:pStyle w:val="TableText"/>
              <w:jc w:val="center"/>
              <w:rPr>
                <w:b/>
                <w:sz w:val="36"/>
                <w:szCs w:val="36"/>
              </w:rPr>
            </w:pPr>
            <w:r w:rsidRPr="00D3497F">
              <w:rPr>
                <w:rFonts w:ascii="Helvetica" w:hAnsi="Helvetica" w:cs="Helvetica"/>
                <w:noProof/>
              </w:rPr>
              <w:drawing>
                <wp:inline distT="0" distB="0" distL="0" distR="0" wp14:anchorId="1DCC3EC6" wp14:editId="3F90E2C9">
                  <wp:extent cx="457200" cy="436787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997" cy="43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D26C05" w14:textId="77777777" w:rsidR="00E31B41" w:rsidRPr="00D3497F" w:rsidRDefault="00E31B41" w:rsidP="002D4284">
            <w:pPr>
              <w:pStyle w:val="TableText"/>
              <w:jc w:val="center"/>
              <w:rPr>
                <w:b/>
                <w:sz w:val="36"/>
                <w:szCs w:val="36"/>
              </w:rPr>
            </w:pPr>
            <w:r w:rsidRPr="00EB3875">
              <w:rPr>
                <w:b/>
                <w:sz w:val="36"/>
                <w:szCs w:val="36"/>
              </w:rPr>
              <w:t>CLOSED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4E86B9C8" w14:textId="77777777" w:rsidR="00E31B41" w:rsidRDefault="00E31B41" w:rsidP="002D4284">
            <w:pPr>
              <w:pStyle w:val="TableText"/>
              <w:jc w:val="center"/>
              <w:rPr>
                <w:b/>
                <w:sz w:val="36"/>
                <w:szCs w:val="36"/>
              </w:rPr>
            </w:pPr>
            <w:r w:rsidRPr="00D3497F">
              <w:rPr>
                <w:rFonts w:ascii="Helvetica" w:hAnsi="Helvetica" w:cs="Helvetica"/>
                <w:noProof/>
              </w:rPr>
              <w:drawing>
                <wp:inline distT="0" distB="0" distL="0" distR="0" wp14:anchorId="3458FCFB" wp14:editId="54EDF95B">
                  <wp:extent cx="457200" cy="436787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997" cy="43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920FD1" w14:textId="77777777" w:rsidR="00E31B41" w:rsidRPr="00D3497F" w:rsidRDefault="00E31B41" w:rsidP="002D4284">
            <w:pPr>
              <w:pStyle w:val="TableText"/>
              <w:jc w:val="center"/>
              <w:rPr>
                <w:b/>
                <w:sz w:val="36"/>
                <w:szCs w:val="36"/>
              </w:rPr>
            </w:pPr>
            <w:r w:rsidRPr="00EB3875">
              <w:rPr>
                <w:b/>
                <w:sz w:val="36"/>
                <w:szCs w:val="36"/>
              </w:rPr>
              <w:t>CLOSED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7B757673" w14:textId="77777777" w:rsidR="00E31B41" w:rsidRDefault="00E31B41" w:rsidP="002D4284">
            <w:pPr>
              <w:pStyle w:val="TableText"/>
              <w:jc w:val="center"/>
              <w:rPr>
                <w:b/>
                <w:sz w:val="36"/>
                <w:szCs w:val="36"/>
              </w:rPr>
            </w:pPr>
            <w:r w:rsidRPr="00D3497F">
              <w:rPr>
                <w:rFonts w:ascii="Helvetica" w:hAnsi="Helvetica" w:cs="Helvetica"/>
                <w:noProof/>
              </w:rPr>
              <w:drawing>
                <wp:inline distT="0" distB="0" distL="0" distR="0" wp14:anchorId="4883FF89" wp14:editId="0AEEFEB1">
                  <wp:extent cx="457200" cy="436787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997" cy="43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ABB1F8" w14:textId="77777777" w:rsidR="00E31B41" w:rsidRDefault="00E31B41" w:rsidP="002D4284">
            <w:pPr>
              <w:pStyle w:val="TableText"/>
              <w:jc w:val="center"/>
              <w:rPr>
                <w:b/>
                <w:sz w:val="36"/>
                <w:szCs w:val="36"/>
              </w:rPr>
            </w:pPr>
            <w:r w:rsidRPr="00EB3875">
              <w:rPr>
                <w:b/>
                <w:sz w:val="36"/>
                <w:szCs w:val="36"/>
              </w:rPr>
              <w:t>CLOSED</w:t>
            </w:r>
          </w:p>
          <w:p w14:paraId="644E1C73" w14:textId="77777777" w:rsidR="001618DB" w:rsidRPr="00D3497F" w:rsidRDefault="001618DB" w:rsidP="002D4284">
            <w:pPr>
              <w:pStyle w:val="TableText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3A65F97" w14:textId="4E725FBE" w:rsidR="00E31B41" w:rsidRPr="00E742C4" w:rsidRDefault="00E31B41" w:rsidP="0029192F">
            <w:pPr>
              <w:pStyle w:val="TableText"/>
              <w:rPr>
                <w:sz w:val="32"/>
                <w:szCs w:val="32"/>
              </w:rPr>
            </w:pPr>
          </w:p>
        </w:tc>
      </w:tr>
    </w:tbl>
    <w:p w14:paraId="463A4D5D" w14:textId="77777777" w:rsidR="00D30463" w:rsidRDefault="00D30463"/>
    <w:p w14:paraId="5DD0473C" w14:textId="77777777" w:rsidR="00AE2868" w:rsidRDefault="00AE2868"/>
    <w:p w14:paraId="1A49B85E" w14:textId="77777777" w:rsidR="00AE2868" w:rsidRDefault="00AE2868"/>
    <w:p w14:paraId="1932B363" w14:textId="77777777" w:rsidR="00AE2868" w:rsidRDefault="00AE2868"/>
    <w:p w14:paraId="49188A25" w14:textId="77777777" w:rsidR="00AE2868" w:rsidRDefault="00AE2868"/>
    <w:p w14:paraId="4D789B96" w14:textId="77777777" w:rsidR="00AE2868" w:rsidRDefault="00AE2868"/>
    <w:p w14:paraId="26F5A3C8" w14:textId="77777777" w:rsidR="00AE2868" w:rsidRDefault="00AE2868"/>
    <w:p w14:paraId="389904C7" w14:textId="77777777" w:rsidR="00AE2868" w:rsidRPr="00C976EC" w:rsidRDefault="00AE2868">
      <w:pPr>
        <w:rPr>
          <w:b/>
          <w:color w:val="FFC000"/>
          <w:sz w:val="48"/>
          <w:szCs w:val="48"/>
        </w:rPr>
      </w:pPr>
    </w:p>
    <w:p w14:paraId="2C81384B" w14:textId="745967AA" w:rsidR="00EB00BE" w:rsidRPr="00EB00BE" w:rsidRDefault="00AE2868" w:rsidP="00AE2868">
      <w:pPr>
        <w:jc w:val="center"/>
        <w:rPr>
          <w:b/>
          <w:i/>
          <w:color w:val="000000" w:themeColor="text1"/>
          <w:sz w:val="48"/>
          <w:szCs w:val="48"/>
          <w:u w:val="single"/>
        </w:rPr>
      </w:pPr>
      <w:r w:rsidRPr="00EB00BE">
        <w:rPr>
          <w:b/>
          <w:i/>
          <w:color w:val="000000" w:themeColor="text1"/>
          <w:sz w:val="48"/>
          <w:szCs w:val="48"/>
          <w:u w:val="single"/>
        </w:rPr>
        <w:t>We think our Special Guests are FUN-</w:t>
      </w:r>
      <w:proofErr w:type="spellStart"/>
      <w:r w:rsidRPr="00EB00BE">
        <w:rPr>
          <w:b/>
          <w:i/>
          <w:color w:val="000000" w:themeColor="text1"/>
          <w:sz w:val="48"/>
          <w:szCs w:val="48"/>
          <w:u w:val="single"/>
        </w:rPr>
        <w:t>Tastic</w:t>
      </w:r>
      <w:proofErr w:type="spellEnd"/>
      <w:r w:rsidRPr="00EB00BE">
        <w:rPr>
          <w:b/>
          <w:i/>
          <w:color w:val="000000" w:themeColor="text1"/>
          <w:sz w:val="48"/>
          <w:szCs w:val="48"/>
          <w:u w:val="single"/>
        </w:rPr>
        <w:t>. H</w:t>
      </w:r>
      <w:r w:rsidR="008944B1" w:rsidRPr="00EB00BE">
        <w:rPr>
          <w:b/>
          <w:i/>
          <w:color w:val="000000" w:themeColor="text1"/>
          <w:sz w:val="48"/>
          <w:szCs w:val="48"/>
          <w:u w:val="single"/>
        </w:rPr>
        <w:t xml:space="preserve">ere is some information and links </w:t>
      </w:r>
      <w:r w:rsidRPr="00EB00BE">
        <w:rPr>
          <w:b/>
          <w:i/>
          <w:color w:val="000000" w:themeColor="text1"/>
          <w:sz w:val="48"/>
          <w:szCs w:val="48"/>
          <w:u w:val="single"/>
        </w:rPr>
        <w:t>to check them out!</w:t>
      </w:r>
    </w:p>
    <w:p w14:paraId="0A6EFBEA" w14:textId="77777777" w:rsidR="00AE2868" w:rsidRDefault="00AE2868"/>
    <w:p w14:paraId="52B14FAE" w14:textId="77777777" w:rsidR="0036093A" w:rsidRDefault="0036093A"/>
    <w:p w14:paraId="076627D1" w14:textId="4DC6E03A" w:rsidR="0036093A" w:rsidRPr="0029192F" w:rsidRDefault="0036093A">
      <w:pPr>
        <w:rPr>
          <w:rFonts w:ascii="Al Bayan Plain" w:eastAsia="Times New Roman" w:hAnsi="Al Bayan Plain" w:cs="Times New Roman"/>
          <w:color w:val="000000" w:themeColor="text1"/>
          <w:sz w:val="28"/>
          <w:szCs w:val="28"/>
          <w:shd w:val="clear" w:color="auto" w:fill="FFFFFF"/>
        </w:rPr>
      </w:pPr>
      <w:r w:rsidRPr="0029192F">
        <w:rPr>
          <w:rFonts w:ascii="Calibri" w:eastAsia="Calibri" w:hAnsi="Calibri" w:cs="Calibri"/>
          <w:b/>
          <w:color w:val="000000" w:themeColor="text1"/>
          <w:sz w:val="28"/>
          <w:szCs w:val="28"/>
          <w:u w:val="single"/>
        </w:rPr>
        <w:t>What’s</w:t>
      </w:r>
      <w:r w:rsidRPr="0029192F">
        <w:rPr>
          <w:rFonts w:ascii="Al Bayan Plain" w:hAnsi="Al Bayan Plain" w:hint="cs"/>
          <w:b/>
          <w:color w:val="000000" w:themeColor="text1"/>
          <w:sz w:val="28"/>
          <w:szCs w:val="28"/>
          <w:u w:val="single"/>
        </w:rPr>
        <w:t xml:space="preserve"> </w:t>
      </w:r>
      <w:r w:rsidRPr="0029192F">
        <w:rPr>
          <w:rFonts w:ascii="Calibri" w:eastAsia="Calibri" w:hAnsi="Calibri" w:cs="Calibri"/>
          <w:b/>
          <w:color w:val="000000" w:themeColor="text1"/>
          <w:sz w:val="28"/>
          <w:szCs w:val="28"/>
          <w:u w:val="single"/>
        </w:rPr>
        <w:t>Out</w:t>
      </w:r>
      <w:r w:rsidRPr="0029192F">
        <w:rPr>
          <w:rFonts w:ascii="Al Bayan Plain" w:hAnsi="Al Bayan Plain" w:hint="cs"/>
          <w:b/>
          <w:color w:val="000000" w:themeColor="text1"/>
          <w:sz w:val="28"/>
          <w:szCs w:val="28"/>
          <w:u w:val="single"/>
        </w:rPr>
        <w:t xml:space="preserve"> </w:t>
      </w:r>
      <w:r w:rsidRPr="0029192F">
        <w:rPr>
          <w:rFonts w:ascii="Calibri" w:eastAsia="Calibri" w:hAnsi="Calibri" w:cs="Calibri"/>
          <w:b/>
          <w:color w:val="000000" w:themeColor="text1"/>
          <w:sz w:val="28"/>
          <w:szCs w:val="28"/>
          <w:u w:val="single"/>
        </w:rPr>
        <w:t>There?</w:t>
      </w:r>
      <w:r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 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Using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the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Starlab</w:t>
      </w:r>
      <w:proofErr w:type="spellEnd"/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Portable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Planetarium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System,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the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Universe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is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coming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to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VECC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The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children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will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enter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“space”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through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the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opening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in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the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Starlab</w:t>
      </w:r>
      <w:proofErr w:type="spellEnd"/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>.  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They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will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observe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the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stars,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planets,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the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moon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and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other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celestial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objects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as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they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appear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in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the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evening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sky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. 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Check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out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the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website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to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see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how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“out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of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this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world”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this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special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guest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is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>!</w:t>
      </w:r>
      <w:r w:rsidR="00C976EC"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</w:rPr>
        <w:t xml:space="preserve"> </w:t>
      </w:r>
      <w:hyperlink r:id="rId37" w:history="1">
        <w:r w:rsidRPr="0079021D">
          <w:rPr>
            <w:rStyle w:val="Hyperlink"/>
            <w:rFonts w:ascii="Calibri" w:eastAsia="Calibri" w:hAnsi="Calibri" w:cs="Calibri"/>
            <w:b/>
            <w:color w:val="000000" w:themeColor="text1"/>
            <w:sz w:val="28"/>
            <w:szCs w:val="28"/>
          </w:rPr>
          <w:t>https</w:t>
        </w:r>
        <w:r w:rsidRPr="0079021D">
          <w:rPr>
            <w:rStyle w:val="Hyperlink"/>
            <w:rFonts w:ascii="Al Bayan Plain" w:hAnsi="Al Bayan Plain" w:hint="cs"/>
            <w:b/>
            <w:color w:val="000000" w:themeColor="text1"/>
            <w:sz w:val="28"/>
            <w:szCs w:val="28"/>
          </w:rPr>
          <w:t>://</w:t>
        </w:r>
        <w:r w:rsidRPr="0079021D">
          <w:rPr>
            <w:rStyle w:val="Hyperlink"/>
            <w:rFonts w:ascii="Calibri" w:eastAsia="Calibri" w:hAnsi="Calibri" w:cs="Calibri"/>
            <w:b/>
            <w:color w:val="000000" w:themeColor="text1"/>
            <w:sz w:val="28"/>
            <w:szCs w:val="28"/>
          </w:rPr>
          <w:t>starstogo</w:t>
        </w:r>
        <w:r w:rsidRPr="0079021D">
          <w:rPr>
            <w:rStyle w:val="Hyperlink"/>
            <w:rFonts w:ascii="Al Bayan Plain" w:hAnsi="Al Bayan Plain" w:hint="cs"/>
            <w:b/>
            <w:color w:val="000000" w:themeColor="text1"/>
            <w:sz w:val="28"/>
            <w:szCs w:val="28"/>
          </w:rPr>
          <w:t>.</w:t>
        </w:r>
        <w:r w:rsidRPr="0079021D">
          <w:rPr>
            <w:rStyle w:val="Hyperlink"/>
            <w:rFonts w:ascii="Calibri" w:eastAsia="Calibri" w:hAnsi="Calibri" w:cs="Calibri"/>
            <w:b/>
            <w:color w:val="000000" w:themeColor="text1"/>
            <w:sz w:val="28"/>
            <w:szCs w:val="28"/>
          </w:rPr>
          <w:t>net</w:t>
        </w:r>
        <w:r w:rsidRPr="0079021D">
          <w:rPr>
            <w:rStyle w:val="Hyperlink"/>
            <w:rFonts w:ascii="Al Bayan Plain" w:hAnsi="Al Bayan Plain" w:hint="cs"/>
            <w:b/>
            <w:color w:val="000000" w:themeColor="text1"/>
            <w:sz w:val="28"/>
            <w:szCs w:val="28"/>
          </w:rPr>
          <w:t>/</w:t>
        </w:r>
        <w:r w:rsidRPr="0079021D">
          <w:rPr>
            <w:rStyle w:val="Hyperlink"/>
            <w:rFonts w:ascii="Calibri" w:eastAsia="Calibri" w:hAnsi="Calibri" w:cs="Calibri"/>
            <w:b/>
            <w:color w:val="000000" w:themeColor="text1"/>
            <w:sz w:val="28"/>
            <w:szCs w:val="28"/>
          </w:rPr>
          <w:t>index</w:t>
        </w:r>
        <w:r w:rsidRPr="0079021D">
          <w:rPr>
            <w:rStyle w:val="Hyperlink"/>
            <w:rFonts w:ascii="Al Bayan Plain" w:hAnsi="Al Bayan Plain" w:hint="cs"/>
            <w:b/>
            <w:color w:val="000000" w:themeColor="text1"/>
            <w:sz w:val="28"/>
            <w:szCs w:val="28"/>
          </w:rPr>
          <w:t>.</w:t>
        </w:r>
        <w:r w:rsidRPr="0079021D">
          <w:rPr>
            <w:rStyle w:val="Hyperlink"/>
            <w:rFonts w:ascii="Calibri" w:eastAsia="Calibri" w:hAnsi="Calibri" w:cs="Calibri"/>
            <w:b/>
            <w:color w:val="000000" w:themeColor="text1"/>
            <w:sz w:val="28"/>
            <w:szCs w:val="28"/>
          </w:rPr>
          <w:t>html</w:t>
        </w:r>
      </w:hyperlink>
      <w:r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  </w:t>
      </w:r>
    </w:p>
    <w:p w14:paraId="02643BE8" w14:textId="77777777" w:rsidR="008944B1" w:rsidRPr="0029192F" w:rsidRDefault="008944B1">
      <w:pPr>
        <w:rPr>
          <w:rFonts w:ascii="Al Bayan Plain" w:hAnsi="Al Bayan Plain"/>
          <w:color w:val="000000" w:themeColor="text1"/>
          <w:sz w:val="28"/>
          <w:szCs w:val="28"/>
        </w:rPr>
      </w:pPr>
    </w:p>
    <w:p w14:paraId="5A5AE75B" w14:textId="303526F0" w:rsidR="008944B1" w:rsidRPr="0029192F" w:rsidRDefault="008944B1">
      <w:pPr>
        <w:rPr>
          <w:rFonts w:ascii="Al Bayan Plain" w:hAnsi="Al Bayan Plain"/>
          <w:color w:val="000000" w:themeColor="text1"/>
          <w:sz w:val="28"/>
          <w:szCs w:val="28"/>
        </w:rPr>
      </w:pPr>
      <w:r w:rsidRPr="00E367D1">
        <w:rPr>
          <w:rFonts w:ascii="Calibri" w:eastAsia="Calibri" w:hAnsi="Calibri" w:cs="Calibri"/>
          <w:b/>
          <w:color w:val="000000" w:themeColor="text1"/>
          <w:sz w:val="28"/>
          <w:szCs w:val="28"/>
          <w:u w:val="single"/>
        </w:rPr>
        <w:t>Bubble</w:t>
      </w:r>
      <w:r w:rsidRPr="00E367D1">
        <w:rPr>
          <w:rFonts w:ascii="Al Bayan Plain" w:hAnsi="Al Bayan Plain" w:hint="cs"/>
          <w:b/>
          <w:color w:val="000000" w:themeColor="text1"/>
          <w:sz w:val="28"/>
          <w:szCs w:val="28"/>
          <w:u w:val="single"/>
        </w:rPr>
        <w:t xml:space="preserve"> </w:t>
      </w:r>
      <w:r w:rsidRPr="00E367D1">
        <w:rPr>
          <w:rFonts w:ascii="Calibri" w:eastAsia="Calibri" w:hAnsi="Calibri" w:cs="Calibri"/>
          <w:b/>
          <w:color w:val="000000" w:themeColor="text1"/>
          <w:sz w:val="28"/>
          <w:szCs w:val="28"/>
          <w:u w:val="single"/>
        </w:rPr>
        <w:t>Show</w:t>
      </w:r>
      <w:r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 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Ja</w:t>
      </w:r>
      <w:r w:rsidR="00A85415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y</w:t>
      </w:r>
      <w:r w:rsidR="00A85415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proofErr w:type="spellStart"/>
      <w:r w:rsidR="00A85415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Jay</w:t>
      </w:r>
      <w:proofErr w:type="spellEnd"/>
      <w:r w:rsidR="00A85415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A85415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the</w:t>
      </w:r>
      <w:r w:rsidR="00A85415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A85415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Bubble</w:t>
      </w:r>
      <w:r w:rsidR="00A85415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A85415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Guy</w:t>
      </w:r>
      <w:r w:rsidR="00A85415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A85415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will</w:t>
      </w:r>
      <w:r w:rsidR="00A85415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A85415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bring</w:t>
      </w:r>
      <w:r w:rsidR="00A85415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A85415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science</w:t>
      </w:r>
      <w:r w:rsidR="00A85415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A85415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and</w:t>
      </w:r>
      <w:r w:rsidR="00A85415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A85415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magic</w:t>
      </w:r>
      <w:r w:rsidR="00A85415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A85415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together</w:t>
      </w:r>
      <w:r w:rsidR="00A85415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A85415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in</w:t>
      </w:r>
      <w:r w:rsidR="00A85415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A85415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his</w:t>
      </w:r>
      <w:r w:rsidR="00A85415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C976EC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performance</w:t>
      </w:r>
      <w:r w:rsidR="00A85415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. </w:t>
      </w:r>
      <w:r w:rsidR="00A85415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He</w:t>
      </w:r>
      <w:r w:rsidR="00A85415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A85415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will</w:t>
      </w:r>
      <w:r w:rsidR="00A85415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A85415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put</w:t>
      </w:r>
      <w:r w:rsidR="00A85415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A85415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the</w:t>
      </w:r>
      <w:r w:rsidR="00A85415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A85415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children</w:t>
      </w:r>
      <w:r w:rsidR="00A85415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A85415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inside</w:t>
      </w:r>
      <w:r w:rsidR="00A85415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A85415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a</w:t>
      </w:r>
      <w:r w:rsidR="00A85415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7576C3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MEGA</w:t>
      </w:r>
      <w:r w:rsidR="007576C3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7576C3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bubble,</w:t>
      </w:r>
      <w:r w:rsidR="007576C3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7576C3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create</w:t>
      </w:r>
      <w:r w:rsidR="00A85415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A85415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a</w:t>
      </w:r>
      <w:r w:rsidR="00A85415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A85415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bubble</w:t>
      </w:r>
      <w:r w:rsidR="00A85415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A85415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wall,</w:t>
      </w:r>
      <w:r w:rsidR="00A85415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A85415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and</w:t>
      </w:r>
      <w:r w:rsidR="00A85415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7576C3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balance</w:t>
      </w:r>
      <w:r w:rsidR="007576C3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7576C3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bubbles</w:t>
      </w:r>
      <w:r w:rsidR="007576C3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7576C3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one</w:t>
      </w:r>
      <w:r w:rsidR="007576C3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7576C3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on</w:t>
      </w:r>
      <w:r w:rsidR="007576C3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7576C3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top</w:t>
      </w:r>
      <w:r w:rsidR="007576C3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7576C3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of</w:t>
      </w:r>
      <w:r w:rsidR="007576C3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7576C3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the</w:t>
      </w:r>
      <w:r w:rsidR="007576C3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7576C3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other</w:t>
      </w:r>
      <w:r w:rsidR="007576C3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.  </w:t>
      </w:r>
      <w:r w:rsidR="007576C3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The</w:t>
      </w:r>
      <w:r w:rsidR="007576C3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7576C3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children</w:t>
      </w:r>
      <w:r w:rsidR="007576C3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7576C3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will</w:t>
      </w:r>
      <w:r w:rsidR="007576C3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7576C3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learn</w:t>
      </w:r>
      <w:r w:rsidR="007576C3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7576C3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about</w:t>
      </w:r>
      <w:r w:rsidR="007576C3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C976EC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cause</w:t>
      </w:r>
      <w:r w:rsidR="007576C3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7576C3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and</w:t>
      </w:r>
      <w:r w:rsidR="007576C3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7576C3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effect</w:t>
      </w:r>
      <w:r w:rsidR="007576C3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7576C3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through</w:t>
      </w:r>
      <w:r w:rsidR="007576C3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7576C3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this</w:t>
      </w:r>
      <w:r w:rsidR="007576C3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7576C3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engaging</w:t>
      </w:r>
      <w:r w:rsidR="007576C3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7576C3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show</w:t>
      </w:r>
      <w:r w:rsidR="007576C3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. </w:t>
      </w:r>
      <w:r w:rsidR="007576C3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Jay</w:t>
      </w:r>
      <w:r w:rsidR="007576C3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7576C3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Jay’s</w:t>
      </w:r>
      <w:r w:rsidR="007576C3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7576C3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performance</w:t>
      </w:r>
      <w:r w:rsidR="007576C3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7576C3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will</w:t>
      </w:r>
      <w:r w:rsidR="007576C3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7576C3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surely</w:t>
      </w:r>
      <w:r w:rsidR="007576C3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7576C3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make</w:t>
      </w:r>
      <w:r w:rsidR="007576C3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7576C3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science</w:t>
      </w:r>
      <w:r w:rsidR="007576C3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7576C3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“pop”</w:t>
      </w:r>
      <w:r w:rsidR="007576C3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7576C3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for</w:t>
      </w:r>
      <w:r w:rsidR="007576C3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7576C3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the</w:t>
      </w:r>
      <w:r w:rsidR="007576C3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7576C3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kiddos</w:t>
      </w:r>
      <w:r w:rsidR="007576C3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.  </w:t>
      </w:r>
      <w:r w:rsidR="007576C3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Check</w:t>
      </w:r>
      <w:r w:rsidR="007576C3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7576C3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out</w:t>
      </w:r>
      <w:r w:rsidR="007576C3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7576C3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his</w:t>
      </w:r>
      <w:r w:rsidR="007576C3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7576C3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website</w:t>
      </w:r>
      <w:r w:rsidR="007576C3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7576C3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for</w:t>
      </w:r>
      <w:r w:rsidR="007576C3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7576C3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more</w:t>
      </w:r>
      <w:r w:rsidR="007576C3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7576C3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information</w:t>
      </w:r>
      <w:r w:rsidR="007576C3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hyperlink r:id="rId38" w:history="1">
        <w:r w:rsidR="007576C3" w:rsidRPr="0079021D">
          <w:rPr>
            <w:rStyle w:val="Hyperlink"/>
            <w:rFonts w:ascii="Calibri" w:eastAsia="Calibri" w:hAnsi="Calibri" w:cs="Calibri"/>
            <w:b/>
            <w:color w:val="000000" w:themeColor="text1"/>
            <w:sz w:val="28"/>
            <w:szCs w:val="28"/>
          </w:rPr>
          <w:t>http</w:t>
        </w:r>
        <w:r w:rsidR="007576C3" w:rsidRPr="0079021D">
          <w:rPr>
            <w:rStyle w:val="Hyperlink"/>
            <w:rFonts w:ascii="Al Bayan Plain" w:hAnsi="Al Bayan Plain" w:hint="cs"/>
            <w:b/>
            <w:color w:val="000000" w:themeColor="text1"/>
            <w:sz w:val="28"/>
            <w:szCs w:val="28"/>
          </w:rPr>
          <w:t>://</w:t>
        </w:r>
        <w:r w:rsidR="007576C3" w:rsidRPr="0079021D">
          <w:rPr>
            <w:rStyle w:val="Hyperlink"/>
            <w:rFonts w:ascii="Calibri" w:eastAsia="Calibri" w:hAnsi="Calibri" w:cs="Calibri"/>
            <w:b/>
            <w:color w:val="000000" w:themeColor="text1"/>
            <w:sz w:val="28"/>
            <w:szCs w:val="28"/>
          </w:rPr>
          <w:t>www</w:t>
        </w:r>
        <w:r w:rsidR="007576C3" w:rsidRPr="0079021D">
          <w:rPr>
            <w:rStyle w:val="Hyperlink"/>
            <w:rFonts w:ascii="Al Bayan Plain" w:hAnsi="Al Bayan Plain" w:hint="cs"/>
            <w:b/>
            <w:color w:val="000000" w:themeColor="text1"/>
            <w:sz w:val="28"/>
            <w:szCs w:val="28"/>
          </w:rPr>
          <w:t>.</w:t>
        </w:r>
        <w:r w:rsidR="007576C3" w:rsidRPr="0079021D">
          <w:rPr>
            <w:rStyle w:val="Hyperlink"/>
            <w:rFonts w:ascii="Calibri" w:eastAsia="Calibri" w:hAnsi="Calibri" w:cs="Calibri"/>
            <w:b/>
            <w:color w:val="000000" w:themeColor="text1"/>
            <w:sz w:val="28"/>
            <w:szCs w:val="28"/>
          </w:rPr>
          <w:t>jayjaytheballoonguy</w:t>
        </w:r>
        <w:r w:rsidR="007576C3" w:rsidRPr="0079021D">
          <w:rPr>
            <w:rStyle w:val="Hyperlink"/>
            <w:rFonts w:ascii="Al Bayan Plain" w:hAnsi="Al Bayan Plain" w:hint="cs"/>
            <w:b/>
            <w:color w:val="000000" w:themeColor="text1"/>
            <w:sz w:val="28"/>
            <w:szCs w:val="28"/>
          </w:rPr>
          <w:t>.</w:t>
        </w:r>
        <w:r w:rsidR="007576C3" w:rsidRPr="0079021D">
          <w:rPr>
            <w:rStyle w:val="Hyperlink"/>
            <w:rFonts w:ascii="Calibri" w:eastAsia="Calibri" w:hAnsi="Calibri" w:cs="Calibri"/>
            <w:b/>
            <w:color w:val="000000" w:themeColor="text1"/>
            <w:sz w:val="28"/>
            <w:szCs w:val="28"/>
          </w:rPr>
          <w:t>com</w:t>
        </w:r>
        <w:r w:rsidR="007576C3" w:rsidRPr="0079021D">
          <w:rPr>
            <w:rStyle w:val="Hyperlink"/>
            <w:rFonts w:ascii="Al Bayan Plain" w:hAnsi="Al Bayan Plain" w:hint="cs"/>
            <w:b/>
            <w:color w:val="000000" w:themeColor="text1"/>
            <w:sz w:val="28"/>
            <w:szCs w:val="28"/>
          </w:rPr>
          <w:t>/</w:t>
        </w:r>
        <w:r w:rsidR="007576C3" w:rsidRPr="0079021D">
          <w:rPr>
            <w:rStyle w:val="Hyperlink"/>
            <w:rFonts w:ascii="Calibri" w:eastAsia="Calibri" w:hAnsi="Calibri" w:cs="Calibri"/>
            <w:b/>
            <w:color w:val="000000" w:themeColor="text1"/>
            <w:sz w:val="28"/>
            <w:szCs w:val="28"/>
          </w:rPr>
          <w:t>dj</w:t>
        </w:r>
        <w:r w:rsidR="007576C3" w:rsidRPr="0079021D">
          <w:rPr>
            <w:rStyle w:val="Hyperlink"/>
            <w:rFonts w:ascii="Al Bayan Plain" w:hAnsi="Al Bayan Plain" w:hint="cs"/>
            <w:b/>
            <w:color w:val="000000" w:themeColor="text1"/>
            <w:sz w:val="28"/>
            <w:szCs w:val="28"/>
          </w:rPr>
          <w:t>.</w:t>
        </w:r>
        <w:r w:rsidR="007576C3" w:rsidRPr="0079021D">
          <w:rPr>
            <w:rStyle w:val="Hyperlink"/>
            <w:rFonts w:ascii="Calibri" w:eastAsia="Calibri" w:hAnsi="Calibri" w:cs="Calibri"/>
            <w:b/>
            <w:color w:val="000000" w:themeColor="text1"/>
            <w:sz w:val="28"/>
            <w:szCs w:val="28"/>
          </w:rPr>
          <w:t>html</w:t>
        </w:r>
      </w:hyperlink>
    </w:p>
    <w:p w14:paraId="25D66FE4" w14:textId="77777777" w:rsidR="00CC52F7" w:rsidRPr="0029192F" w:rsidRDefault="00CC52F7">
      <w:pPr>
        <w:rPr>
          <w:rFonts w:ascii="Al Bayan Plain" w:hAnsi="Al Bayan Plain"/>
          <w:color w:val="000000" w:themeColor="text1"/>
          <w:sz w:val="28"/>
          <w:szCs w:val="28"/>
        </w:rPr>
      </w:pPr>
    </w:p>
    <w:p w14:paraId="2E8F4D41" w14:textId="1D1CBB63" w:rsidR="00CC52F7" w:rsidRPr="0029192F" w:rsidRDefault="00CC52F7">
      <w:pPr>
        <w:rPr>
          <w:rFonts w:ascii="Al Bayan Plain" w:eastAsia="Times New Roman" w:hAnsi="Al Bayan Plain" w:cs="Arial"/>
          <w:color w:val="000000" w:themeColor="text1"/>
          <w:sz w:val="28"/>
          <w:szCs w:val="28"/>
        </w:rPr>
      </w:pPr>
      <w:proofErr w:type="spellStart"/>
      <w:r w:rsidRPr="0029192F">
        <w:rPr>
          <w:rFonts w:ascii="Calibri" w:eastAsia="Calibri" w:hAnsi="Calibri" w:cs="Calibri"/>
          <w:b/>
          <w:color w:val="000000" w:themeColor="text1"/>
          <w:sz w:val="28"/>
          <w:szCs w:val="28"/>
          <w:u w:val="single"/>
        </w:rPr>
        <w:t>OutrageHISS</w:t>
      </w:r>
      <w:proofErr w:type="spellEnd"/>
      <w:r w:rsidRPr="0029192F">
        <w:rPr>
          <w:rFonts w:ascii="Al Bayan Plain" w:hAnsi="Al Bayan Plain" w:hint="cs"/>
          <w:b/>
          <w:color w:val="000000" w:themeColor="text1"/>
          <w:sz w:val="28"/>
          <w:szCs w:val="28"/>
          <w:u w:val="single"/>
        </w:rPr>
        <w:t xml:space="preserve"> </w:t>
      </w:r>
      <w:r w:rsidRPr="0029192F">
        <w:rPr>
          <w:rFonts w:ascii="Calibri" w:eastAsia="Calibri" w:hAnsi="Calibri" w:cs="Calibri"/>
          <w:b/>
          <w:color w:val="000000" w:themeColor="text1"/>
          <w:sz w:val="28"/>
          <w:szCs w:val="28"/>
          <w:u w:val="single"/>
        </w:rPr>
        <w:t>Pets</w:t>
      </w:r>
      <w:r w:rsidRPr="0029192F">
        <w:rPr>
          <w:rFonts w:ascii="Al Bayan Plain" w:hAnsi="Al Bayan Plain" w:hint="cs"/>
          <w:b/>
          <w:color w:val="000000" w:themeColor="text1"/>
          <w:sz w:val="28"/>
          <w:szCs w:val="28"/>
          <w:u w:val="single"/>
        </w:rPr>
        <w:t xml:space="preserve"> </w:t>
      </w:r>
      <w:proofErr w:type="gramStart"/>
      <w:r w:rsidR="005D0627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With</w:t>
      </w:r>
      <w:proofErr w:type="gramEnd"/>
      <w:r w:rsidR="005D0627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proofErr w:type="spellStart"/>
      <w:r w:rsidR="005D0627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Outragehisss</w:t>
      </w:r>
      <w:proofErr w:type="spellEnd"/>
      <w:r w:rsidR="005D0627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>…</w:t>
      </w:r>
      <w:r w:rsidR="005D0627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Pets</w:t>
      </w:r>
      <w:r w:rsidR="005D0627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5D0627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live</w:t>
      </w:r>
      <w:r w:rsidR="005D0627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5D0627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animal</w:t>
      </w:r>
      <w:r w:rsidR="005D0627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5D0627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presentations,</w:t>
      </w:r>
      <w:r w:rsidR="005D0627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5D0627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the</w:t>
      </w:r>
      <w:r w:rsidR="005D0627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5D0627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children</w:t>
      </w:r>
      <w:r w:rsidR="005D0627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5D0627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will</w:t>
      </w:r>
      <w:r w:rsidR="005D0627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5D0627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have</w:t>
      </w:r>
      <w:r w:rsidR="005D0627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5D0627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the</w:t>
      </w:r>
      <w:r w:rsidR="005D0627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5D0627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opportunity</w:t>
      </w:r>
      <w:r w:rsidR="005D0627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5D0627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to</w:t>
      </w:r>
      <w:r w:rsidR="005D0627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5D0627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meet</w:t>
      </w:r>
      <w:r w:rsidR="005D0627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5D0627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exotic</w:t>
      </w:r>
      <w:r w:rsidR="005D0627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5D0627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animals</w:t>
      </w:r>
      <w:r w:rsidR="005D0627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5D0627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from</w:t>
      </w:r>
      <w:r w:rsidR="005D0627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5D0627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all</w:t>
      </w:r>
      <w:r w:rsidR="005D0627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5D0627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over</w:t>
      </w:r>
      <w:r w:rsidR="005D0627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5D0627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the</w:t>
      </w:r>
      <w:r w:rsidR="005D0627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5D0627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world</w:t>
      </w:r>
      <w:r w:rsidR="005D0627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! </w:t>
      </w:r>
      <w:r w:rsidR="005D0627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A</w:t>
      </w:r>
      <w:r w:rsidR="005D0627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5D0627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Cavy,</w:t>
      </w:r>
      <w:r w:rsidR="005D0627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5D0627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African</w:t>
      </w:r>
      <w:r w:rsidR="005D0627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5D0627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Bull</w:t>
      </w:r>
      <w:r w:rsidR="005D0627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5D0627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Frog,</w:t>
      </w:r>
      <w:r w:rsidR="005D0627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5D0627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sugar</w:t>
      </w:r>
      <w:r w:rsidR="005D0627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5D0627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glider,</w:t>
      </w:r>
      <w:r w:rsidR="005D0627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5D0627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and</w:t>
      </w:r>
      <w:r w:rsidR="005D0627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5D0627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Macaw</w:t>
      </w:r>
      <w:r w:rsidR="0020783E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20783E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are</w:t>
      </w:r>
      <w:r w:rsidR="0020783E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20783E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a</w:t>
      </w:r>
      <w:r w:rsidR="0020783E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20783E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few</w:t>
      </w:r>
      <w:r w:rsidR="0020783E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20783E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that</w:t>
      </w:r>
      <w:r w:rsidR="0020783E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5D0627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will</w:t>
      </w:r>
      <w:r w:rsidR="005D0627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5D0627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be</w:t>
      </w:r>
      <w:r w:rsidR="005D0627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5D0627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visiting</w:t>
      </w:r>
      <w:r w:rsidR="005D0627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5D0627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VECC</w:t>
      </w:r>
      <w:r w:rsidR="005D0627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>.</w:t>
      </w:r>
      <w:r w:rsidR="0020783E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20783E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A</w:t>
      </w:r>
      <w:r w:rsidR="0020783E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20783E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close</w:t>
      </w:r>
      <w:r w:rsidR="0020783E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20783E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encounter</w:t>
      </w:r>
      <w:r w:rsidR="0020783E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20783E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on</w:t>
      </w:r>
      <w:r w:rsidR="0020783E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20783E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the</w:t>
      </w:r>
      <w:r w:rsidR="0020783E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20783E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wild</w:t>
      </w:r>
      <w:r w:rsidR="0020783E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20783E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side</w:t>
      </w:r>
      <w:r w:rsidR="0020783E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20783E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is</w:t>
      </w:r>
      <w:r w:rsidR="0020783E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20783E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exciting</w:t>
      </w:r>
      <w:r w:rsidR="0020783E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20783E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for</w:t>
      </w:r>
      <w:r w:rsidR="0020783E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20783E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all</w:t>
      </w:r>
      <w:r w:rsidR="0020783E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20783E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in</w:t>
      </w:r>
      <w:r w:rsidR="0020783E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20783E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attendance</w:t>
      </w:r>
      <w:r w:rsidR="0020783E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!  </w:t>
      </w:r>
      <w:r w:rsidR="0020783E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To</w:t>
      </w:r>
      <w:r w:rsidR="0020783E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20783E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get</w:t>
      </w:r>
      <w:r w:rsidR="0020783E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20783E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a</w:t>
      </w:r>
      <w:r w:rsidR="0020783E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20783E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sneak</w:t>
      </w:r>
      <w:r w:rsidR="0020783E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20783E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peek</w:t>
      </w:r>
      <w:r w:rsidR="0020783E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20783E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of</w:t>
      </w:r>
      <w:r w:rsidR="0020783E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20783E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some</w:t>
      </w:r>
      <w:r w:rsidR="0020783E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20783E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of</w:t>
      </w:r>
      <w:r w:rsidR="0020783E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20783E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the</w:t>
      </w:r>
      <w:r w:rsidR="0020783E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20783E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animals,</w:t>
      </w:r>
      <w:r w:rsidR="0020783E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20783E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click</w:t>
      </w:r>
      <w:r w:rsidR="0020783E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20783E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the</w:t>
      </w:r>
      <w:r w:rsidR="0020783E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20783E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link</w:t>
      </w:r>
      <w:r w:rsidR="008944B1" w:rsidRPr="0029192F">
        <w:rPr>
          <w:rFonts w:ascii="Al Bayan Plain" w:eastAsia="Times New Roman" w:hAnsi="Al Bayan Plain" w:cs="Arial" w:hint="cs"/>
          <w:color w:val="000000" w:themeColor="text1"/>
          <w:sz w:val="28"/>
          <w:szCs w:val="28"/>
        </w:rPr>
        <w:t xml:space="preserve"> </w:t>
      </w:r>
      <w:r w:rsidR="0020783E"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</w:rPr>
        <w:t xml:space="preserve"> </w:t>
      </w:r>
      <w:hyperlink r:id="rId39" w:history="1">
        <w:r w:rsidR="005D0627" w:rsidRPr="0029192F">
          <w:rPr>
            <w:rStyle w:val="Hyperlink"/>
            <w:rFonts w:ascii="Calibri" w:eastAsia="Calibri" w:hAnsi="Calibri" w:cs="Calibri"/>
            <w:b/>
            <w:color w:val="000000" w:themeColor="text1"/>
            <w:sz w:val="28"/>
            <w:szCs w:val="28"/>
          </w:rPr>
          <w:t>https</w:t>
        </w:r>
        <w:r w:rsidR="005D0627" w:rsidRPr="0029192F">
          <w:rPr>
            <w:rStyle w:val="Hyperlink"/>
            <w:rFonts w:ascii="Al Bayan Plain" w:hAnsi="Al Bayan Plain" w:hint="cs"/>
            <w:b/>
            <w:color w:val="000000" w:themeColor="text1"/>
            <w:sz w:val="28"/>
            <w:szCs w:val="28"/>
          </w:rPr>
          <w:t>://</w:t>
        </w:r>
        <w:r w:rsidR="005D0627" w:rsidRPr="0029192F">
          <w:rPr>
            <w:rStyle w:val="Hyperlink"/>
            <w:rFonts w:ascii="Calibri" w:eastAsia="Calibri" w:hAnsi="Calibri" w:cs="Calibri"/>
            <w:b/>
            <w:color w:val="000000" w:themeColor="text1"/>
            <w:sz w:val="28"/>
            <w:szCs w:val="28"/>
          </w:rPr>
          <w:t>outragehissspets</w:t>
        </w:r>
        <w:r w:rsidR="005D0627" w:rsidRPr="0029192F">
          <w:rPr>
            <w:rStyle w:val="Hyperlink"/>
            <w:rFonts w:ascii="Al Bayan Plain" w:hAnsi="Al Bayan Plain" w:hint="cs"/>
            <w:b/>
            <w:color w:val="000000" w:themeColor="text1"/>
            <w:sz w:val="28"/>
            <w:szCs w:val="28"/>
          </w:rPr>
          <w:t>.</w:t>
        </w:r>
        <w:r w:rsidR="005D0627" w:rsidRPr="0029192F">
          <w:rPr>
            <w:rStyle w:val="Hyperlink"/>
            <w:rFonts w:ascii="Calibri" w:eastAsia="Calibri" w:hAnsi="Calibri" w:cs="Calibri"/>
            <w:b/>
            <w:color w:val="000000" w:themeColor="text1"/>
            <w:sz w:val="28"/>
            <w:szCs w:val="28"/>
          </w:rPr>
          <w:t>com</w:t>
        </w:r>
      </w:hyperlink>
      <w:r w:rsidR="005D0627" w:rsidRPr="0029192F">
        <w:rPr>
          <w:rFonts w:ascii="Al Bayan Plain" w:hAnsi="Al Bayan Plain" w:hint="cs"/>
          <w:b/>
          <w:color w:val="000000" w:themeColor="text1"/>
          <w:sz w:val="28"/>
          <w:szCs w:val="28"/>
          <w:u w:val="single"/>
        </w:rPr>
        <w:t xml:space="preserve">  </w:t>
      </w:r>
    </w:p>
    <w:p w14:paraId="062A7186" w14:textId="77777777" w:rsidR="00C976EC" w:rsidRPr="0029192F" w:rsidRDefault="00C976EC">
      <w:pPr>
        <w:rPr>
          <w:rFonts w:ascii="Al Bayan Plain" w:hAnsi="Al Bayan Plain"/>
          <w:color w:val="000000" w:themeColor="text1"/>
          <w:sz w:val="28"/>
          <w:szCs w:val="28"/>
        </w:rPr>
      </w:pPr>
    </w:p>
    <w:p w14:paraId="4445442C" w14:textId="6614DEE2" w:rsidR="0036093A" w:rsidRPr="0029192F" w:rsidRDefault="0036093A">
      <w:pPr>
        <w:rPr>
          <w:rFonts w:ascii="Al Bayan Plain" w:hAnsi="Al Bayan Plain"/>
          <w:b/>
          <w:color w:val="000000" w:themeColor="text1"/>
          <w:sz w:val="28"/>
          <w:szCs w:val="28"/>
          <w:u w:val="single"/>
        </w:rPr>
      </w:pPr>
      <w:r w:rsidRPr="0029192F">
        <w:rPr>
          <w:rFonts w:ascii="Calibri" w:eastAsia="Calibri" w:hAnsi="Calibri" w:cs="Calibri"/>
          <w:b/>
          <w:color w:val="000000" w:themeColor="text1"/>
          <w:sz w:val="28"/>
          <w:szCs w:val="28"/>
          <w:u w:val="single"/>
        </w:rPr>
        <w:t>Dinosaurs</w:t>
      </w:r>
      <w:r w:rsidRPr="0029192F">
        <w:rPr>
          <w:rFonts w:ascii="Al Bayan Plain" w:hAnsi="Al Bayan Plain" w:hint="cs"/>
          <w:b/>
          <w:color w:val="000000" w:themeColor="text1"/>
          <w:sz w:val="28"/>
          <w:szCs w:val="28"/>
          <w:u w:val="single"/>
        </w:rPr>
        <w:t xml:space="preserve"> </w:t>
      </w:r>
      <w:r w:rsidRPr="0029192F">
        <w:rPr>
          <w:rFonts w:ascii="Calibri" w:eastAsia="Calibri" w:hAnsi="Calibri" w:cs="Calibri"/>
          <w:b/>
          <w:color w:val="000000" w:themeColor="text1"/>
          <w:sz w:val="28"/>
          <w:szCs w:val="28"/>
          <w:u w:val="single"/>
        </w:rPr>
        <w:t>Rock</w:t>
      </w:r>
      <w:r w:rsidRPr="0029192F">
        <w:rPr>
          <w:rFonts w:ascii="Al Bayan Plain" w:hAnsi="Al Bayan Plain" w:hint="cs"/>
          <w:b/>
          <w:color w:val="000000" w:themeColor="text1"/>
          <w:sz w:val="28"/>
          <w:szCs w:val="28"/>
          <w:u w:val="single"/>
        </w:rPr>
        <w:t xml:space="preserve"> </w:t>
      </w:r>
      <w:r w:rsidRPr="0029192F">
        <w:rPr>
          <w:rFonts w:ascii="Calibri" w:eastAsia="Calibri" w:hAnsi="Calibri" w:cs="Calibri"/>
          <w:b/>
          <w:color w:val="000000" w:themeColor="text1"/>
          <w:sz w:val="28"/>
          <w:szCs w:val="28"/>
          <w:u w:val="single"/>
        </w:rPr>
        <w:t>Exhibit</w:t>
      </w:r>
      <w:r w:rsidRPr="0029192F">
        <w:rPr>
          <w:rFonts w:ascii="Al Bayan Plain" w:hAnsi="Al Bayan Plain" w:hint="cs"/>
          <w:b/>
          <w:color w:val="000000" w:themeColor="text1"/>
          <w:sz w:val="28"/>
          <w:szCs w:val="28"/>
          <w:u w:val="single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Dinosaurs</w:t>
      </w:r>
      <w:r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Rock</w:t>
      </w:r>
      <w:r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and</w:t>
      </w:r>
      <w:r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so</w:t>
      </w:r>
      <w:r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does</w:t>
      </w:r>
      <w:r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this</w:t>
      </w:r>
      <w:r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special</w:t>
      </w:r>
      <w:r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guest</w:t>
      </w:r>
      <w:r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! </w:t>
      </w:r>
      <w:r w:rsidR="00B13C40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The</w:t>
      </w:r>
      <w:r w:rsidR="00B13C40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B13C40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gym</w:t>
      </w:r>
      <w:r w:rsidR="00B13C40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B13C40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will</w:t>
      </w:r>
      <w:r w:rsidR="00B13C40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B13C40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be</w:t>
      </w:r>
      <w:r w:rsidR="00B13C40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B13C40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transformed</w:t>
      </w:r>
      <w:r w:rsidR="00B13C40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B13C40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into</w:t>
      </w:r>
      <w:r w:rsidR="00B13C40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8F46CF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a</w:t>
      </w:r>
      <w:r w:rsidR="008F46CF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8F46CF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museum</w:t>
      </w:r>
      <w:r w:rsidR="008F46CF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8F46CF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with</w:t>
      </w:r>
      <w:r w:rsidR="008F46CF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8F46CF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an</w:t>
      </w:r>
      <w:r w:rsidR="008F46CF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8F46CF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interactive</w:t>
      </w:r>
      <w:r w:rsidR="008F46CF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8F46CF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display</w:t>
      </w:r>
      <w:r w:rsidR="008F46CF" w:rsidRPr="0029192F">
        <w:rPr>
          <w:rFonts w:ascii="Al Bayan Plain" w:hAnsi="Al Bayan Plain" w:hint="cs"/>
          <w:color w:val="000000" w:themeColor="text1"/>
          <w:sz w:val="28"/>
          <w:szCs w:val="28"/>
        </w:rPr>
        <w:t>.</w:t>
      </w:r>
      <w:r w:rsidR="00B13C40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8F46CF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As</w:t>
      </w:r>
      <w:r w:rsidR="008F46CF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8F46CF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the</w:t>
      </w:r>
      <w:r w:rsidR="008F46CF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8F46CF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children</w:t>
      </w:r>
      <w:r w:rsidR="00B13C40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B13C40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participate</w:t>
      </w:r>
      <w:r w:rsidR="00B13C40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B13C40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in</w:t>
      </w:r>
      <w:r w:rsidR="00B13C40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B13C40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this</w:t>
      </w:r>
      <w:r w:rsidR="00B13C40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B13C40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hands</w:t>
      </w:r>
      <w:r w:rsidR="00B13C40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>-</w:t>
      </w:r>
      <w:r w:rsidR="00B13C40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on</w:t>
      </w:r>
      <w:r w:rsidR="00B13C40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B13C40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activity,</w:t>
      </w:r>
      <w:r w:rsidR="00B13C40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B13C40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they</w:t>
      </w:r>
      <w:r w:rsidR="00B13C40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B13C40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will</w:t>
      </w:r>
      <w:r w:rsidR="00B13C40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B13C40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be</w:t>
      </w:r>
      <w:r w:rsidR="00B13C40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B13C40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awed</w:t>
      </w:r>
      <w:r w:rsidR="00B13C40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B13C40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as</w:t>
      </w:r>
      <w:r w:rsidR="00B13C40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B13C40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they</w:t>
      </w:r>
      <w:r w:rsidR="00B13C40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B13C40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uncover</w:t>
      </w:r>
      <w:r w:rsidR="00B13C40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B13C40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genuine</w:t>
      </w:r>
      <w:r w:rsidR="00B13C40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B13C40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dinosaur</w:t>
      </w:r>
      <w:r w:rsidR="00B13C40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B13C40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bone</w:t>
      </w:r>
      <w:r w:rsidR="00CC52F7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s</w:t>
      </w:r>
      <w:r w:rsidR="00B13C40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,</w:t>
      </w:r>
      <w:r w:rsidR="00B13C40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B13C40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shark</w:t>
      </w:r>
      <w:r w:rsidR="00B13C40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B13C40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teeth,</w:t>
      </w:r>
      <w:r w:rsidR="00B13C40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B13C40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ammonites,</w:t>
      </w:r>
      <w:r w:rsidR="00B13C40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B13C40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petrified</w:t>
      </w:r>
      <w:r w:rsidR="00B13C40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B13C40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wood</w:t>
      </w:r>
      <w:r w:rsidR="00B13C40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B13C40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and</w:t>
      </w:r>
      <w:r w:rsidR="00B13C40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B13C40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more</w:t>
      </w:r>
      <w:r w:rsidR="00B13C40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. </w:t>
      </w:r>
      <w:r w:rsidR="00B13C40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Best</w:t>
      </w:r>
      <w:r w:rsidR="00B13C40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B13C40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of</w:t>
      </w:r>
      <w:r w:rsidR="00B13C40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B13C40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all,</w:t>
      </w:r>
      <w:r w:rsidR="00B13C40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B13C40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they</w:t>
      </w:r>
      <w:r w:rsidR="00B13C40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B13C40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wi</w:t>
      </w:r>
      <w:r w:rsidR="00726505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ll</w:t>
      </w:r>
      <w:r w:rsidR="00726505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726505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be</w:t>
      </w:r>
      <w:r w:rsidR="00726505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726505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taking</w:t>
      </w:r>
      <w:r w:rsidR="00726505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726505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some</w:t>
      </w:r>
      <w:r w:rsidR="00726505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726505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fossils</w:t>
      </w:r>
      <w:r w:rsidR="00726505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726505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home</w:t>
      </w:r>
      <w:r w:rsidR="00726505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CC52F7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for</w:t>
      </w:r>
      <w:r w:rsidR="00CC52F7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B13C40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the</w:t>
      </w:r>
      <w:r w:rsidR="00B13C40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B13C40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start</w:t>
      </w:r>
      <w:r w:rsidR="00B13C40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B13C40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of</w:t>
      </w:r>
      <w:r w:rsidR="00B13C40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B13C40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their</w:t>
      </w:r>
      <w:r w:rsidR="00B13C40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B13C40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own</w:t>
      </w:r>
      <w:r w:rsidR="00B13C40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B13C40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collection</w:t>
      </w:r>
      <w:r w:rsidR="00B13C40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>.</w:t>
      </w:r>
      <w:r w:rsidR="008F46CF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The</w:t>
      </w:r>
      <w:r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children</w:t>
      </w:r>
      <w:r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will</w:t>
      </w:r>
      <w:r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="00B13C40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surely</w:t>
      </w:r>
      <w:r w:rsidR="00B13C40"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“dig”</w:t>
      </w:r>
      <w:r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this</w:t>
      </w:r>
      <w:r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special</w:t>
      </w:r>
      <w:r w:rsidRPr="0029192F">
        <w:rPr>
          <w:rFonts w:ascii="Al Bayan Plain" w:hAnsi="Al Bayan Plain" w:hint="cs"/>
          <w:color w:val="000000" w:themeColor="text1"/>
          <w:sz w:val="28"/>
          <w:szCs w:val="28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guest</w:t>
      </w:r>
      <w:r w:rsidR="008F46CF"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</w:rPr>
        <w:t xml:space="preserve">. </w:t>
      </w:r>
      <w:r w:rsidR="008F46CF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Click</w:t>
      </w:r>
      <w:r w:rsidR="008F46CF"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</w:rPr>
        <w:t xml:space="preserve"> </w:t>
      </w:r>
      <w:r w:rsidR="008F46CF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the</w:t>
      </w:r>
      <w:r w:rsidR="008F46CF"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</w:rPr>
        <w:t xml:space="preserve"> </w:t>
      </w:r>
      <w:r w:rsidR="008F46CF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link</w:t>
      </w:r>
      <w:r w:rsidR="008F46CF"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</w:rPr>
        <w:t xml:space="preserve"> </w:t>
      </w:r>
      <w:r w:rsidR="008F46CF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for</w:t>
      </w:r>
      <w:r w:rsidR="008F46CF"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</w:rPr>
        <w:t xml:space="preserve"> </w:t>
      </w:r>
      <w:r w:rsidR="008F46CF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some</w:t>
      </w:r>
      <w:r w:rsidR="008F46CF"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</w:rPr>
        <w:t xml:space="preserve"> </w:t>
      </w:r>
      <w:r w:rsidR="008F46CF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more</w:t>
      </w:r>
      <w:r w:rsidR="008F46CF"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</w:rPr>
        <w:t xml:space="preserve"> </w:t>
      </w:r>
      <w:r w:rsidR="008F46CF" w:rsidRPr="0029192F">
        <w:rPr>
          <w:rFonts w:ascii="Calibri" w:eastAsia="Calibri" w:hAnsi="Calibri" w:cs="Calibri"/>
          <w:color w:val="000000" w:themeColor="text1"/>
          <w:sz w:val="28"/>
          <w:szCs w:val="28"/>
        </w:rPr>
        <w:t>information</w:t>
      </w:r>
      <w:r w:rsidR="008F46CF"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</w:rPr>
        <w:t xml:space="preserve"> </w:t>
      </w:r>
      <w:hyperlink r:id="rId40" w:history="1">
        <w:r w:rsidR="0020783E" w:rsidRPr="0029192F">
          <w:rPr>
            <w:rStyle w:val="Hyperlink"/>
            <w:rFonts w:ascii="Calibri" w:eastAsia="Calibri" w:hAnsi="Calibri" w:cs="Calibri"/>
            <w:b/>
            <w:color w:val="000000" w:themeColor="text1"/>
            <w:sz w:val="28"/>
            <w:szCs w:val="28"/>
          </w:rPr>
          <w:t>http</w:t>
        </w:r>
        <w:r w:rsidR="0020783E" w:rsidRPr="0029192F">
          <w:rPr>
            <w:rStyle w:val="Hyperlink"/>
            <w:rFonts w:ascii="Al Bayan Plain" w:hAnsi="Al Bayan Plain" w:hint="cs"/>
            <w:b/>
            <w:color w:val="000000" w:themeColor="text1"/>
            <w:sz w:val="28"/>
            <w:szCs w:val="28"/>
          </w:rPr>
          <w:t>://</w:t>
        </w:r>
        <w:r w:rsidR="0020783E" w:rsidRPr="0029192F">
          <w:rPr>
            <w:rStyle w:val="Hyperlink"/>
            <w:rFonts w:ascii="Calibri" w:eastAsia="Calibri" w:hAnsi="Calibri" w:cs="Calibri"/>
            <w:b/>
            <w:color w:val="000000" w:themeColor="text1"/>
            <w:sz w:val="28"/>
            <w:szCs w:val="28"/>
          </w:rPr>
          <w:t>dinosaursrockprograms</w:t>
        </w:r>
        <w:r w:rsidR="0020783E" w:rsidRPr="0029192F">
          <w:rPr>
            <w:rStyle w:val="Hyperlink"/>
            <w:rFonts w:ascii="Al Bayan Plain" w:hAnsi="Al Bayan Plain" w:hint="cs"/>
            <w:b/>
            <w:color w:val="000000" w:themeColor="text1"/>
            <w:sz w:val="28"/>
            <w:szCs w:val="28"/>
          </w:rPr>
          <w:t>.</w:t>
        </w:r>
        <w:r w:rsidR="0020783E" w:rsidRPr="0029192F">
          <w:rPr>
            <w:rStyle w:val="Hyperlink"/>
            <w:rFonts w:ascii="Calibri" w:eastAsia="Calibri" w:hAnsi="Calibri" w:cs="Calibri"/>
            <w:b/>
            <w:color w:val="000000" w:themeColor="text1"/>
            <w:sz w:val="28"/>
            <w:szCs w:val="28"/>
          </w:rPr>
          <w:t>com</w:t>
        </w:r>
      </w:hyperlink>
      <w:r w:rsidR="00721FE7" w:rsidRPr="0029192F">
        <w:rPr>
          <w:rStyle w:val="Hyperlink"/>
          <w:rFonts w:ascii="Al Bayan Plain" w:hAnsi="Al Bayan Plain" w:hint="cs"/>
          <w:b/>
          <w:color w:val="000000" w:themeColor="text1"/>
          <w:sz w:val="28"/>
          <w:szCs w:val="28"/>
        </w:rPr>
        <w:t xml:space="preserve"> </w:t>
      </w:r>
    </w:p>
    <w:p w14:paraId="3C4D4CE2" w14:textId="6B2EA1BC" w:rsidR="0020783E" w:rsidRPr="0029192F" w:rsidRDefault="0020783E">
      <w:pPr>
        <w:rPr>
          <w:rFonts w:ascii="Al Bayan Plain" w:eastAsia="Times New Roman" w:hAnsi="Al Bayan Plain" w:cs="Times New Roman"/>
          <w:bCs/>
          <w:color w:val="000000" w:themeColor="text1"/>
          <w:sz w:val="28"/>
          <w:szCs w:val="28"/>
          <w:bdr w:val="none" w:sz="0" w:space="0" w:color="auto" w:frame="1"/>
        </w:rPr>
      </w:pPr>
    </w:p>
    <w:p w14:paraId="51E4E45D" w14:textId="77777777" w:rsidR="00576C7C" w:rsidRPr="0029192F" w:rsidRDefault="00576C7C">
      <w:pPr>
        <w:rPr>
          <w:rFonts w:ascii="Al Bayan Plain" w:eastAsia="Times New Roman" w:hAnsi="Al Bayan Plain" w:cs="Times New Roman"/>
          <w:bCs/>
          <w:color w:val="000000" w:themeColor="text1"/>
          <w:sz w:val="28"/>
          <w:szCs w:val="28"/>
          <w:bdr w:val="none" w:sz="0" w:space="0" w:color="auto" w:frame="1"/>
        </w:rPr>
      </w:pPr>
    </w:p>
    <w:p w14:paraId="55199202" w14:textId="613F100B" w:rsidR="00576C7C" w:rsidRPr="0029192F" w:rsidRDefault="00576C7C">
      <w:pPr>
        <w:rPr>
          <w:rFonts w:ascii="Al Bayan Plain" w:eastAsia="Times New Roman" w:hAnsi="Al Bayan Plain" w:cs="Times New Roman"/>
          <w:bCs/>
          <w:color w:val="000000" w:themeColor="text1"/>
          <w:sz w:val="28"/>
          <w:szCs w:val="28"/>
          <w:bdr w:val="none" w:sz="0" w:space="0" w:color="auto" w:frame="1"/>
        </w:rPr>
      </w:pPr>
      <w:r w:rsidRPr="0029192F">
        <w:rPr>
          <w:rFonts w:ascii="Calibri" w:eastAsia="Calibri" w:hAnsi="Calibri" w:cs="Calibri"/>
          <w:b/>
          <w:bCs/>
          <w:color w:val="000000" w:themeColor="text1"/>
          <w:sz w:val="28"/>
          <w:szCs w:val="28"/>
          <w:u w:val="single"/>
          <w:bdr w:val="none" w:sz="0" w:space="0" w:color="auto" w:frame="1"/>
        </w:rPr>
        <w:t>Music</w:t>
      </w:r>
      <w:r w:rsidRPr="0029192F">
        <w:rPr>
          <w:rFonts w:ascii="Al Bayan Plain" w:eastAsia="Times New Roman" w:hAnsi="Al Bayan Plain" w:cs="Times New Roman" w:hint="cs"/>
          <w:b/>
          <w:bCs/>
          <w:color w:val="000000" w:themeColor="text1"/>
          <w:sz w:val="28"/>
          <w:szCs w:val="28"/>
          <w:u w:val="single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/>
          <w:bCs/>
          <w:color w:val="000000" w:themeColor="text1"/>
          <w:sz w:val="28"/>
          <w:szCs w:val="28"/>
          <w:u w:val="single"/>
          <w:bdr w:val="none" w:sz="0" w:space="0" w:color="auto" w:frame="1"/>
        </w:rPr>
        <w:t>of</w:t>
      </w:r>
      <w:r w:rsidRPr="0029192F">
        <w:rPr>
          <w:rFonts w:ascii="Al Bayan Plain" w:eastAsia="Times New Roman" w:hAnsi="Al Bayan Plain" w:cs="Times New Roman" w:hint="cs"/>
          <w:b/>
          <w:bCs/>
          <w:color w:val="000000" w:themeColor="text1"/>
          <w:sz w:val="28"/>
          <w:szCs w:val="28"/>
          <w:u w:val="single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/>
          <w:bCs/>
          <w:color w:val="000000" w:themeColor="text1"/>
          <w:sz w:val="28"/>
          <w:szCs w:val="28"/>
          <w:u w:val="single"/>
          <w:bdr w:val="none" w:sz="0" w:space="0" w:color="auto" w:frame="1"/>
        </w:rPr>
        <w:t>the</w:t>
      </w:r>
      <w:r w:rsidRPr="0029192F">
        <w:rPr>
          <w:rFonts w:ascii="Al Bayan Plain" w:eastAsia="Times New Roman" w:hAnsi="Al Bayan Plain" w:cs="Times New Roman" w:hint="cs"/>
          <w:b/>
          <w:bCs/>
          <w:color w:val="000000" w:themeColor="text1"/>
          <w:sz w:val="28"/>
          <w:szCs w:val="28"/>
          <w:u w:val="single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/>
          <w:bCs/>
          <w:color w:val="000000" w:themeColor="text1"/>
          <w:sz w:val="28"/>
          <w:szCs w:val="28"/>
          <w:u w:val="single"/>
          <w:bdr w:val="none" w:sz="0" w:space="0" w:color="auto" w:frame="1"/>
        </w:rPr>
        <w:t>Earth</w:t>
      </w:r>
      <w:r w:rsidRPr="0029192F">
        <w:rPr>
          <w:rFonts w:ascii="Al Bayan Plain" w:eastAsia="Times New Roman" w:hAnsi="Al Bayan Plain" w:cs="Times New Roman" w:hint="cs"/>
          <w:b/>
          <w:bCs/>
          <w:color w:val="000000" w:themeColor="text1"/>
          <w:sz w:val="28"/>
          <w:szCs w:val="28"/>
          <w:u w:val="single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/>
          <w:bCs/>
          <w:color w:val="000000" w:themeColor="text1"/>
          <w:sz w:val="28"/>
          <w:szCs w:val="28"/>
          <w:u w:val="single"/>
          <w:bdr w:val="none" w:sz="0" w:space="0" w:color="auto" w:frame="1"/>
        </w:rPr>
        <w:t>Assembl</w:t>
      </w:r>
      <w:r w:rsidRPr="0029192F">
        <w:rPr>
          <w:rFonts w:ascii="Calibri" w:eastAsia="Calibri" w:hAnsi="Calibri" w:cs="Calibri"/>
          <w:b/>
          <w:bCs/>
          <w:color w:val="000000" w:themeColor="text1"/>
          <w:sz w:val="28"/>
          <w:szCs w:val="28"/>
          <w:bdr w:val="none" w:sz="0" w:space="0" w:color="auto" w:frame="1"/>
        </w:rPr>
        <w:t>y</w:t>
      </w:r>
      <w:r w:rsidR="00C976EC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gramStart"/>
      <w:r w:rsidR="00C976EC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An</w:t>
      </w:r>
      <w:proofErr w:type="gramEnd"/>
      <w:r w:rsidR="00C976EC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C976EC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unforgettable</w:t>
      </w:r>
      <w:r w:rsidR="00C976EC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C976EC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multi</w:t>
      </w:r>
      <w:r w:rsidR="00C976EC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>-</w:t>
      </w:r>
      <w:r w:rsidR="00C976EC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cultural</w:t>
      </w:r>
      <w:r w:rsidR="00C976EC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C976EC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journey</w:t>
      </w:r>
      <w:r w:rsidR="00C976EC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C976EC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with</w:t>
      </w:r>
      <w:r w:rsidR="00C976EC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C976EC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exotic</w:t>
      </w:r>
      <w:r w:rsidR="00C976EC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C976EC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instruments</w:t>
      </w:r>
      <w:r w:rsidR="00C976EC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C976EC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from</w:t>
      </w:r>
      <w:r w:rsidR="00C976EC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C976EC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around</w:t>
      </w:r>
      <w:r w:rsidR="00C976EC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C976EC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the</w:t>
      </w:r>
      <w:r w:rsidR="00C976EC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C976EC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globe</w:t>
      </w:r>
      <w:r w:rsidR="00EB00BE">
        <w:rPr>
          <w:rFonts w:ascii="Al Bayan Plain" w:eastAsia="Times New Roman" w:hAnsi="Al Bayan Plain" w:cs="Times New Roman"/>
          <w:bCs/>
          <w:color w:val="000000" w:themeColor="text1"/>
          <w:sz w:val="28"/>
          <w:szCs w:val="28"/>
          <w:bdr w:val="none" w:sz="0" w:space="0" w:color="auto" w:frame="1"/>
        </w:rPr>
        <w:t>!</w:t>
      </w:r>
      <w:r w:rsidR="00C976EC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 </w:t>
      </w:r>
      <w:r w:rsidR="00C976EC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Guided</w:t>
      </w:r>
      <w:r w:rsidR="00C976EC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C976EC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by</w:t>
      </w:r>
      <w:r w:rsidR="00C976EC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C976EC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mesmerizing</w:t>
      </w:r>
      <w:r w:rsidR="00C976EC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C976EC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sounds</w:t>
      </w:r>
      <w:r w:rsidR="00C976EC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C976EC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of</w:t>
      </w:r>
      <w:r w:rsidR="00C976EC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C976EC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world</w:t>
      </w:r>
      <w:r w:rsidR="00C976EC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C976EC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cultures,</w:t>
      </w:r>
      <w:r w:rsidR="00C976EC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C976EC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we</w:t>
      </w:r>
      <w:r w:rsidR="00C976EC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C976EC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travel</w:t>
      </w:r>
      <w:r w:rsidR="00C976EC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C976EC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to</w:t>
      </w:r>
      <w:r w:rsidR="00C976EC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C976EC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other</w:t>
      </w:r>
      <w:r w:rsidR="00C976EC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C976EC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times</w:t>
      </w:r>
      <w:r w:rsidR="00C976EC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C976EC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and</w:t>
      </w:r>
      <w:r w:rsidR="00C976EC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C976EC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places</w:t>
      </w:r>
      <w:r w:rsidR="00C976EC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- </w:t>
      </w:r>
      <w:r w:rsidR="00C976EC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learning</w:t>
      </w:r>
      <w:r w:rsidR="00C976EC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C976EC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about</w:t>
      </w:r>
      <w:r w:rsidR="00C976EC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C976EC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our</w:t>
      </w:r>
      <w:r w:rsidR="00C976EC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C976EC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fellow</w:t>
      </w:r>
      <w:r w:rsidR="00C976EC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C976EC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humans</w:t>
      </w:r>
      <w:r w:rsidR="00C976EC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C976EC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and</w:t>
      </w:r>
      <w:r w:rsidR="00C976EC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C976EC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our</w:t>
      </w:r>
      <w:r w:rsidR="00C976EC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C976EC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Planter</w:t>
      </w:r>
      <w:r w:rsidR="00C976EC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.  </w:t>
      </w:r>
      <w:r w:rsidR="00C976EC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Connecting</w:t>
      </w:r>
      <w:r w:rsidR="00C976EC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C976EC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with</w:t>
      </w:r>
      <w:r w:rsidR="00C976EC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C976EC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Nature,</w:t>
      </w:r>
      <w:r w:rsidR="00C976EC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C976EC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the</w:t>
      </w:r>
      <w:r w:rsidR="00C976EC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C976EC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Environment,</w:t>
      </w:r>
      <w:r w:rsidR="00C976EC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C976EC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and</w:t>
      </w:r>
      <w:r w:rsidR="00C976EC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C976EC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our</w:t>
      </w:r>
      <w:r w:rsidR="00C976EC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C976EC"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Imagination</w:t>
      </w:r>
      <w:r w:rsidR="00C976EC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.  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hyperlink r:id="rId41" w:history="1">
        <w:r w:rsidRPr="0079021D">
          <w:rPr>
            <w:rStyle w:val="Hyperlink"/>
            <w:rFonts w:ascii="Calibri" w:eastAsia="Calibri" w:hAnsi="Calibri" w:cs="Calibri"/>
            <w:b/>
            <w:bCs/>
            <w:color w:val="000000" w:themeColor="text1"/>
            <w:sz w:val="28"/>
            <w:szCs w:val="28"/>
            <w:bdr w:val="none" w:sz="0" w:space="0" w:color="auto" w:frame="1"/>
          </w:rPr>
          <w:t>http</w:t>
        </w:r>
        <w:r w:rsidRPr="0079021D">
          <w:rPr>
            <w:rStyle w:val="Hyperlink"/>
            <w:rFonts w:ascii="Al Bayan Plain" w:eastAsia="Times New Roman" w:hAnsi="Al Bayan Plain" w:cs="Times New Roman" w:hint="cs"/>
            <w:b/>
            <w:bCs/>
            <w:color w:val="000000" w:themeColor="text1"/>
            <w:sz w:val="28"/>
            <w:szCs w:val="28"/>
            <w:bdr w:val="none" w:sz="0" w:space="0" w:color="auto" w:frame="1"/>
          </w:rPr>
          <w:t>://</w:t>
        </w:r>
        <w:r w:rsidRPr="0079021D">
          <w:rPr>
            <w:rStyle w:val="Hyperlink"/>
            <w:rFonts w:ascii="Calibri" w:eastAsia="Calibri" w:hAnsi="Calibri" w:cs="Calibri"/>
            <w:b/>
            <w:bCs/>
            <w:color w:val="000000" w:themeColor="text1"/>
            <w:sz w:val="28"/>
            <w:szCs w:val="28"/>
            <w:bdr w:val="none" w:sz="0" w:space="0" w:color="auto" w:frame="1"/>
          </w:rPr>
          <w:t>journeyswithsound</w:t>
        </w:r>
        <w:r w:rsidRPr="0079021D">
          <w:rPr>
            <w:rStyle w:val="Hyperlink"/>
            <w:rFonts w:ascii="Al Bayan Plain" w:eastAsia="Times New Roman" w:hAnsi="Al Bayan Plain" w:cs="Times New Roman" w:hint="cs"/>
            <w:b/>
            <w:bCs/>
            <w:color w:val="000000" w:themeColor="text1"/>
            <w:sz w:val="28"/>
            <w:szCs w:val="28"/>
            <w:bdr w:val="none" w:sz="0" w:space="0" w:color="auto" w:frame="1"/>
          </w:rPr>
          <w:t>.</w:t>
        </w:r>
        <w:r w:rsidRPr="0079021D">
          <w:rPr>
            <w:rStyle w:val="Hyperlink"/>
            <w:rFonts w:ascii="Calibri" w:eastAsia="Calibri" w:hAnsi="Calibri" w:cs="Calibri"/>
            <w:b/>
            <w:bCs/>
            <w:color w:val="000000" w:themeColor="text1"/>
            <w:sz w:val="28"/>
            <w:szCs w:val="28"/>
            <w:bdr w:val="none" w:sz="0" w:space="0" w:color="auto" w:frame="1"/>
          </w:rPr>
          <w:t>com</w:t>
        </w:r>
        <w:r w:rsidRPr="0079021D">
          <w:rPr>
            <w:rStyle w:val="Hyperlink"/>
            <w:rFonts w:ascii="Al Bayan Plain" w:eastAsia="Times New Roman" w:hAnsi="Al Bayan Plain" w:cs="Times New Roman" w:hint="cs"/>
            <w:b/>
            <w:bCs/>
            <w:color w:val="000000" w:themeColor="text1"/>
            <w:sz w:val="28"/>
            <w:szCs w:val="28"/>
            <w:bdr w:val="none" w:sz="0" w:space="0" w:color="auto" w:frame="1"/>
          </w:rPr>
          <w:t>/</w:t>
        </w:r>
        <w:r w:rsidRPr="0079021D">
          <w:rPr>
            <w:rStyle w:val="Hyperlink"/>
            <w:rFonts w:ascii="Calibri" w:eastAsia="Calibri" w:hAnsi="Calibri" w:cs="Calibri"/>
            <w:b/>
            <w:bCs/>
            <w:color w:val="000000" w:themeColor="text1"/>
            <w:sz w:val="28"/>
            <w:szCs w:val="28"/>
            <w:bdr w:val="none" w:sz="0" w:space="0" w:color="auto" w:frame="1"/>
          </w:rPr>
          <w:t>reviews</w:t>
        </w:r>
        <w:r w:rsidRPr="0079021D">
          <w:rPr>
            <w:rStyle w:val="Hyperlink"/>
            <w:rFonts w:ascii="Al Bayan Plain" w:eastAsia="Times New Roman" w:hAnsi="Al Bayan Plain" w:cs="Times New Roman" w:hint="cs"/>
            <w:b/>
            <w:bCs/>
            <w:color w:val="000000" w:themeColor="text1"/>
            <w:sz w:val="28"/>
            <w:szCs w:val="28"/>
            <w:bdr w:val="none" w:sz="0" w:space="0" w:color="auto" w:frame="1"/>
          </w:rPr>
          <w:t>.</w:t>
        </w:r>
        <w:r w:rsidRPr="0079021D">
          <w:rPr>
            <w:rStyle w:val="Hyperlink"/>
            <w:rFonts w:ascii="Calibri" w:eastAsia="Calibri" w:hAnsi="Calibri" w:cs="Calibri"/>
            <w:b/>
            <w:bCs/>
            <w:color w:val="000000" w:themeColor="text1"/>
            <w:sz w:val="28"/>
            <w:szCs w:val="28"/>
            <w:bdr w:val="none" w:sz="0" w:space="0" w:color="auto" w:frame="1"/>
          </w:rPr>
          <w:t>html</w:t>
        </w:r>
      </w:hyperlink>
      <w:r w:rsidR="00721FE7"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</w:p>
    <w:p w14:paraId="7B1927F0" w14:textId="77777777" w:rsidR="00726505" w:rsidRPr="0029192F" w:rsidRDefault="00726505">
      <w:pPr>
        <w:rPr>
          <w:rFonts w:ascii="Al Bayan Plain" w:eastAsia="Times New Roman" w:hAnsi="Al Bayan Plai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</w:pPr>
    </w:p>
    <w:p w14:paraId="5EB2E979" w14:textId="5F337B87" w:rsidR="00726505" w:rsidRPr="0029192F" w:rsidRDefault="00721FE7">
      <w:pPr>
        <w:rPr>
          <w:rFonts w:ascii="Al Bayan Plain" w:eastAsia="Times New Roman" w:hAnsi="Al Bayan Plain" w:cs="Times New Roman"/>
          <w:bCs/>
          <w:color w:val="000000" w:themeColor="text1"/>
          <w:sz w:val="28"/>
          <w:szCs w:val="28"/>
          <w:bdr w:val="none" w:sz="0" w:space="0" w:color="auto" w:frame="1"/>
        </w:rPr>
      </w:pPr>
      <w:r w:rsidRPr="0029192F">
        <w:rPr>
          <w:rFonts w:ascii="Calibri" w:eastAsia="Calibri" w:hAnsi="Calibri" w:cs="Calibri"/>
          <w:b/>
          <w:caps/>
          <w:color w:val="000000" w:themeColor="text1"/>
          <w:sz w:val="28"/>
          <w:szCs w:val="28"/>
          <w:u w:val="single"/>
        </w:rPr>
        <w:t>THE</w:t>
      </w:r>
      <w:r w:rsidRPr="0029192F">
        <w:rPr>
          <w:rFonts w:ascii="Al Bayan Plain" w:eastAsia="Times New Roman" w:hAnsi="Al Bayan Plain" w:hint="cs"/>
          <w:b/>
          <w:caps/>
          <w:color w:val="000000" w:themeColor="text1"/>
          <w:sz w:val="28"/>
          <w:szCs w:val="28"/>
          <w:u w:val="single"/>
        </w:rPr>
        <w:t xml:space="preserve"> </w:t>
      </w:r>
      <w:r w:rsidRPr="0029192F">
        <w:rPr>
          <w:rFonts w:ascii="Calibri" w:eastAsia="Calibri" w:hAnsi="Calibri" w:cs="Calibri"/>
          <w:b/>
          <w:caps/>
          <w:color w:val="000000" w:themeColor="text1"/>
          <w:sz w:val="28"/>
          <w:szCs w:val="28"/>
          <w:u w:val="single"/>
        </w:rPr>
        <w:t>CHILDREN</w:t>
      </w:r>
      <w:r w:rsidRPr="0029192F">
        <w:rPr>
          <w:rFonts w:ascii="Al Bayan Plain" w:eastAsia="Times New Roman" w:hAnsi="Al Bayan Plain" w:hint="cs"/>
          <w:b/>
          <w:caps/>
          <w:color w:val="000000" w:themeColor="text1"/>
          <w:sz w:val="28"/>
          <w:szCs w:val="28"/>
          <w:u w:val="single"/>
        </w:rPr>
        <w:t>'</w:t>
      </w:r>
      <w:r w:rsidRPr="0029192F">
        <w:rPr>
          <w:rFonts w:ascii="Calibri" w:eastAsia="Calibri" w:hAnsi="Calibri" w:cs="Calibri"/>
          <w:b/>
          <w:caps/>
          <w:color w:val="000000" w:themeColor="text1"/>
          <w:sz w:val="28"/>
          <w:szCs w:val="28"/>
          <w:u w:val="single"/>
        </w:rPr>
        <w:t>S</w:t>
      </w:r>
      <w:r w:rsidRPr="0029192F">
        <w:rPr>
          <w:rFonts w:ascii="Al Bayan Plain" w:eastAsia="Times New Roman" w:hAnsi="Al Bayan Plain" w:hint="cs"/>
          <w:b/>
          <w:caps/>
          <w:color w:val="000000" w:themeColor="text1"/>
          <w:sz w:val="28"/>
          <w:szCs w:val="28"/>
          <w:u w:val="single"/>
        </w:rPr>
        <w:t xml:space="preserve"> </w:t>
      </w:r>
      <w:r w:rsidRPr="0029192F">
        <w:rPr>
          <w:rFonts w:ascii="Calibri" w:eastAsia="Calibri" w:hAnsi="Calibri" w:cs="Calibri"/>
          <w:b/>
          <w:caps/>
          <w:color w:val="000000" w:themeColor="text1"/>
          <w:sz w:val="28"/>
          <w:szCs w:val="28"/>
          <w:u w:val="single"/>
        </w:rPr>
        <w:t>SCHOOL</w:t>
      </w:r>
      <w:r w:rsidRPr="0029192F">
        <w:rPr>
          <w:rFonts w:ascii="Al Bayan Plain" w:eastAsia="Times New Roman" w:hAnsi="Al Bayan Plain" w:hint="cs"/>
          <w:b/>
          <w:caps/>
          <w:color w:val="000000" w:themeColor="text1"/>
          <w:sz w:val="28"/>
          <w:szCs w:val="28"/>
          <w:u w:val="single"/>
        </w:rPr>
        <w:t xml:space="preserve"> </w:t>
      </w:r>
      <w:r w:rsidRPr="0029192F">
        <w:rPr>
          <w:rFonts w:ascii="Calibri" w:eastAsia="Calibri" w:hAnsi="Calibri" w:cs="Calibri"/>
          <w:b/>
          <w:caps/>
          <w:color w:val="000000" w:themeColor="text1"/>
          <w:sz w:val="28"/>
          <w:szCs w:val="28"/>
          <w:u w:val="single"/>
        </w:rPr>
        <w:t>OF</w:t>
      </w:r>
      <w:r w:rsidRPr="0029192F">
        <w:rPr>
          <w:rFonts w:ascii="Al Bayan Plain" w:eastAsia="Times New Roman" w:hAnsi="Al Bayan Plain" w:hint="cs"/>
          <w:b/>
          <w:caps/>
          <w:color w:val="000000" w:themeColor="text1"/>
          <w:sz w:val="28"/>
          <w:szCs w:val="28"/>
          <w:u w:val="single"/>
        </w:rPr>
        <w:t xml:space="preserve"> </w:t>
      </w:r>
      <w:r w:rsidRPr="0029192F">
        <w:rPr>
          <w:rFonts w:ascii="Calibri" w:eastAsia="Calibri" w:hAnsi="Calibri" w:cs="Calibri"/>
          <w:b/>
          <w:caps/>
          <w:color w:val="000000" w:themeColor="text1"/>
          <w:sz w:val="28"/>
          <w:szCs w:val="28"/>
          <w:u w:val="single"/>
        </w:rPr>
        <w:t>YOGA</w:t>
      </w:r>
      <w:r w:rsidRPr="0029192F">
        <w:rPr>
          <w:rFonts w:ascii="Al Bayan Plain" w:eastAsia="Times New Roman" w:hAnsi="Al Bayan Plain" w:hint="cs"/>
          <w:caps/>
          <w:color w:val="000000" w:themeColor="text1"/>
          <w:sz w:val="28"/>
          <w:szCs w:val="28"/>
          <w:u w:val="single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Our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mission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is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to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be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a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child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>'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s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first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yoga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teacher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in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a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fun,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age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appropriate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way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Our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goal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is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for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the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child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to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continue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practicing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yoga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into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their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adult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life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We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feel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that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if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a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child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learns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just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one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pose,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or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one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breathing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technique,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or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one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meditation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that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they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can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incorporate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into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their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daily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life,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then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we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have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completed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our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9192F">
        <w:rPr>
          <w:rFonts w:ascii="Calibri" w:eastAsia="Calibri" w:hAnsi="Calibri" w:cs="Calibri"/>
          <w:color w:val="000000" w:themeColor="text1"/>
          <w:sz w:val="28"/>
          <w:szCs w:val="28"/>
          <w:shd w:val="clear" w:color="auto" w:fill="FFFFFF"/>
        </w:rPr>
        <w:t>mission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  <w:shd w:val="clear" w:color="auto" w:fill="FFFFFF"/>
        </w:rPr>
        <w:t>.</w:t>
      </w:r>
      <w:r w:rsidRPr="0029192F">
        <w:rPr>
          <w:rFonts w:ascii="Al Bayan Plain" w:eastAsia="Times New Roman" w:hAnsi="Al Bayan Plain" w:cs="Times New Roman" w:hint="cs"/>
          <w:color w:val="000000" w:themeColor="text1"/>
          <w:sz w:val="28"/>
          <w:szCs w:val="28"/>
        </w:rPr>
        <w:t xml:space="preserve">   </w:t>
      </w:r>
      <w:hyperlink r:id="rId42" w:history="1">
        <w:r w:rsidRPr="0079021D">
          <w:rPr>
            <w:rStyle w:val="Hyperlink"/>
            <w:rFonts w:ascii="Calibri" w:eastAsia="Calibri" w:hAnsi="Calibri" w:cs="Calibri"/>
            <w:b/>
            <w:bCs/>
            <w:color w:val="000000" w:themeColor="text1"/>
            <w:sz w:val="28"/>
            <w:szCs w:val="28"/>
            <w:bdr w:val="none" w:sz="0" w:space="0" w:color="auto" w:frame="1"/>
          </w:rPr>
          <w:t>https</w:t>
        </w:r>
        <w:r w:rsidRPr="0079021D">
          <w:rPr>
            <w:rStyle w:val="Hyperlink"/>
            <w:rFonts w:ascii="Al Bayan Plain" w:eastAsia="Times New Roman" w:hAnsi="Al Bayan Plain" w:cs="Times New Roman" w:hint="cs"/>
            <w:b/>
            <w:bCs/>
            <w:color w:val="000000" w:themeColor="text1"/>
            <w:sz w:val="28"/>
            <w:szCs w:val="28"/>
            <w:bdr w:val="none" w:sz="0" w:space="0" w:color="auto" w:frame="1"/>
          </w:rPr>
          <w:t>://</w:t>
        </w:r>
        <w:r w:rsidRPr="0079021D">
          <w:rPr>
            <w:rStyle w:val="Hyperlink"/>
            <w:rFonts w:ascii="Calibri" w:eastAsia="Calibri" w:hAnsi="Calibri" w:cs="Calibri"/>
            <w:b/>
            <w:bCs/>
            <w:color w:val="000000" w:themeColor="text1"/>
            <w:sz w:val="28"/>
            <w:szCs w:val="28"/>
            <w:bdr w:val="none" w:sz="0" w:space="0" w:color="auto" w:frame="1"/>
          </w:rPr>
          <w:t>thechildrensschoolofyogarockland</w:t>
        </w:r>
        <w:r w:rsidRPr="0079021D">
          <w:rPr>
            <w:rStyle w:val="Hyperlink"/>
            <w:rFonts w:ascii="Al Bayan Plain" w:eastAsia="Times New Roman" w:hAnsi="Al Bayan Plain" w:cs="Times New Roman" w:hint="cs"/>
            <w:b/>
            <w:bCs/>
            <w:color w:val="000000" w:themeColor="text1"/>
            <w:sz w:val="28"/>
            <w:szCs w:val="28"/>
            <w:bdr w:val="none" w:sz="0" w:space="0" w:color="auto" w:frame="1"/>
          </w:rPr>
          <w:t>.</w:t>
        </w:r>
        <w:r w:rsidRPr="0079021D">
          <w:rPr>
            <w:rStyle w:val="Hyperlink"/>
            <w:rFonts w:ascii="Calibri" w:eastAsia="Calibri" w:hAnsi="Calibri" w:cs="Calibri"/>
            <w:b/>
            <w:bCs/>
            <w:color w:val="000000" w:themeColor="text1"/>
            <w:sz w:val="28"/>
            <w:szCs w:val="28"/>
            <w:bdr w:val="none" w:sz="0" w:space="0" w:color="auto" w:frame="1"/>
          </w:rPr>
          <w:t>com</w:t>
        </w:r>
        <w:r w:rsidRPr="0079021D">
          <w:rPr>
            <w:rStyle w:val="Hyperlink"/>
            <w:rFonts w:ascii="Al Bayan Plain" w:eastAsia="Times New Roman" w:hAnsi="Al Bayan Plain" w:cs="Times New Roman" w:hint="cs"/>
            <w:b/>
            <w:bCs/>
            <w:color w:val="000000" w:themeColor="text1"/>
            <w:sz w:val="28"/>
            <w:szCs w:val="28"/>
            <w:bdr w:val="none" w:sz="0" w:space="0" w:color="auto" w:frame="1"/>
          </w:rPr>
          <w:t>/</w:t>
        </w:r>
      </w:hyperlink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</w:p>
    <w:p w14:paraId="0DFC49B1" w14:textId="77777777" w:rsidR="00FF5A9D" w:rsidRPr="0029192F" w:rsidRDefault="00FF5A9D">
      <w:pPr>
        <w:rPr>
          <w:rFonts w:ascii="Al Bayan Plain" w:eastAsia="Times New Roman" w:hAnsi="Al Bayan Plain" w:cs="Times New Roman"/>
          <w:bCs/>
          <w:color w:val="000000" w:themeColor="text1"/>
          <w:sz w:val="28"/>
          <w:szCs w:val="28"/>
          <w:bdr w:val="none" w:sz="0" w:space="0" w:color="auto" w:frame="1"/>
        </w:rPr>
      </w:pPr>
    </w:p>
    <w:p w14:paraId="06DBD8ED" w14:textId="2870E48A" w:rsidR="00FF5A9D" w:rsidRPr="0029192F" w:rsidRDefault="00FF5A9D">
      <w:pPr>
        <w:rPr>
          <w:rFonts w:ascii="Al Bayan Plain" w:eastAsia="Times New Roman" w:hAnsi="Al Bayan Plain" w:cs="Times New Roman"/>
          <w:bCs/>
          <w:color w:val="000000" w:themeColor="text1"/>
          <w:sz w:val="28"/>
          <w:szCs w:val="28"/>
          <w:bdr w:val="none" w:sz="0" w:space="0" w:color="auto" w:frame="1"/>
        </w:rPr>
      </w:pPr>
      <w:r w:rsidRPr="0029192F">
        <w:rPr>
          <w:rFonts w:ascii="Calibri" w:eastAsia="Calibri" w:hAnsi="Calibri" w:cs="Calibri"/>
          <w:b/>
          <w:bCs/>
          <w:color w:val="000000" w:themeColor="text1"/>
          <w:sz w:val="28"/>
          <w:szCs w:val="28"/>
          <w:u w:val="single"/>
          <w:bdr w:val="none" w:sz="0" w:space="0" w:color="auto" w:frame="1"/>
        </w:rPr>
        <w:t>Zumba</w:t>
      </w:r>
      <w:r w:rsidRPr="0029192F">
        <w:rPr>
          <w:rFonts w:ascii="Al Bayan Plain" w:eastAsia="Times New Roman" w:hAnsi="Al Bayan Plain" w:cs="Times New Roman" w:hint="cs"/>
          <w:b/>
          <w:bCs/>
          <w:color w:val="000000" w:themeColor="text1"/>
          <w:sz w:val="28"/>
          <w:szCs w:val="28"/>
          <w:u w:val="single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/>
          <w:bCs/>
          <w:color w:val="000000" w:themeColor="text1"/>
          <w:sz w:val="28"/>
          <w:szCs w:val="28"/>
          <w:u w:val="single"/>
          <w:bdr w:val="none" w:sz="0" w:space="0" w:color="auto" w:frame="1"/>
        </w:rPr>
        <w:t>by</w:t>
      </w:r>
      <w:r w:rsidRPr="0029192F">
        <w:rPr>
          <w:rFonts w:ascii="Al Bayan Plain" w:eastAsia="Times New Roman" w:hAnsi="Al Bayan Plain" w:cs="Times New Roman" w:hint="cs"/>
          <w:b/>
          <w:bCs/>
          <w:color w:val="000000" w:themeColor="text1"/>
          <w:sz w:val="28"/>
          <w:szCs w:val="28"/>
          <w:u w:val="single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/>
          <w:bCs/>
          <w:color w:val="000000" w:themeColor="text1"/>
          <w:sz w:val="28"/>
          <w:szCs w:val="28"/>
          <w:u w:val="single"/>
          <w:bdr w:val="none" w:sz="0" w:space="0" w:color="auto" w:frame="1"/>
        </w:rPr>
        <w:t>The</w:t>
      </w:r>
      <w:r w:rsidRPr="0029192F">
        <w:rPr>
          <w:rFonts w:ascii="Al Bayan Plain" w:eastAsia="Times New Roman" w:hAnsi="Al Bayan Plain" w:cs="Times New Roman" w:hint="cs"/>
          <w:b/>
          <w:bCs/>
          <w:color w:val="000000" w:themeColor="text1"/>
          <w:sz w:val="28"/>
          <w:szCs w:val="28"/>
          <w:u w:val="single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/>
          <w:bCs/>
          <w:color w:val="000000" w:themeColor="text1"/>
          <w:sz w:val="28"/>
          <w:szCs w:val="28"/>
          <w:u w:val="single"/>
          <w:bdr w:val="none" w:sz="0" w:space="0" w:color="auto" w:frame="1"/>
        </w:rPr>
        <w:t>Glass</w:t>
      </w:r>
      <w:r w:rsidRPr="0029192F">
        <w:rPr>
          <w:rFonts w:ascii="Al Bayan Plain" w:eastAsia="Times New Roman" w:hAnsi="Al Bayan Plain" w:cs="Times New Roman" w:hint="cs"/>
          <w:b/>
          <w:bCs/>
          <w:color w:val="000000" w:themeColor="text1"/>
          <w:sz w:val="28"/>
          <w:szCs w:val="28"/>
          <w:u w:val="single"/>
          <w:bdr w:val="none" w:sz="0" w:space="0" w:color="auto" w:frame="1"/>
        </w:rPr>
        <w:t xml:space="preserve"> </w:t>
      </w:r>
      <w:proofErr w:type="gramStart"/>
      <w:r w:rsidRPr="0029192F">
        <w:rPr>
          <w:rFonts w:ascii="Calibri" w:eastAsia="Calibri" w:hAnsi="Calibri" w:cs="Calibri"/>
          <w:b/>
          <w:bCs/>
          <w:color w:val="000000" w:themeColor="text1"/>
          <w:sz w:val="28"/>
          <w:szCs w:val="28"/>
          <w:u w:val="single"/>
          <w:bdr w:val="none" w:sz="0" w:space="0" w:color="auto" w:frame="1"/>
        </w:rPr>
        <w:t>Slipper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Combining</w:t>
      </w:r>
      <w:proofErr w:type="gramEnd"/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movement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music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community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and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a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healthy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lifestyle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for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children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. 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Theses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fitness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classes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are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rocking,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high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>-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energy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dance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parties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packed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with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specially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choreographed,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kid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>-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friendly,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routines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and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all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the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music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love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>!</w:t>
      </w:r>
    </w:p>
    <w:p w14:paraId="18F63547" w14:textId="129B9CD0" w:rsidR="00FF5A9D" w:rsidRPr="0079021D" w:rsidRDefault="0043379B">
      <w:pPr>
        <w:rPr>
          <w:rFonts w:ascii="Al Bayan Plain" w:eastAsia="Times New Roman" w:hAnsi="Al Bayan Plai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</w:pPr>
      <w:hyperlink r:id="rId43" w:history="1">
        <w:r w:rsidR="0029192F" w:rsidRPr="0079021D">
          <w:rPr>
            <w:rStyle w:val="Hyperlink"/>
            <w:rFonts w:ascii="Calibri" w:eastAsia="Calibri" w:hAnsi="Calibri" w:cs="Calibri"/>
            <w:b/>
            <w:bCs/>
            <w:color w:val="000000" w:themeColor="text1"/>
            <w:sz w:val="28"/>
            <w:szCs w:val="28"/>
            <w:bdr w:val="none" w:sz="0" w:space="0" w:color="auto" w:frame="1"/>
          </w:rPr>
          <w:t>http</w:t>
        </w:r>
        <w:r w:rsidR="0029192F" w:rsidRPr="0079021D">
          <w:rPr>
            <w:rStyle w:val="Hyperlink"/>
            <w:rFonts w:ascii="Al Bayan Plain" w:eastAsia="Times New Roman" w:hAnsi="Al Bayan Plain" w:cs="Times New Roman" w:hint="cs"/>
            <w:b/>
            <w:bCs/>
            <w:color w:val="000000" w:themeColor="text1"/>
            <w:sz w:val="28"/>
            <w:szCs w:val="28"/>
            <w:bdr w:val="none" w:sz="0" w:space="0" w:color="auto" w:frame="1"/>
          </w:rPr>
          <w:t>://</w:t>
        </w:r>
        <w:r w:rsidR="0029192F" w:rsidRPr="0079021D">
          <w:rPr>
            <w:rStyle w:val="Hyperlink"/>
            <w:rFonts w:ascii="Calibri" w:eastAsia="Calibri" w:hAnsi="Calibri" w:cs="Calibri"/>
            <w:b/>
            <w:bCs/>
            <w:color w:val="000000" w:themeColor="text1"/>
            <w:sz w:val="28"/>
            <w:szCs w:val="28"/>
            <w:bdr w:val="none" w:sz="0" w:space="0" w:color="auto" w:frame="1"/>
          </w:rPr>
          <w:t>www</w:t>
        </w:r>
        <w:r w:rsidR="0029192F" w:rsidRPr="0079021D">
          <w:rPr>
            <w:rStyle w:val="Hyperlink"/>
            <w:rFonts w:ascii="Al Bayan Plain" w:eastAsia="Times New Roman" w:hAnsi="Al Bayan Plain" w:cs="Times New Roman" w:hint="cs"/>
            <w:b/>
            <w:bCs/>
            <w:color w:val="000000" w:themeColor="text1"/>
            <w:sz w:val="28"/>
            <w:szCs w:val="28"/>
            <w:bdr w:val="none" w:sz="0" w:space="0" w:color="auto" w:frame="1"/>
          </w:rPr>
          <w:t>.</w:t>
        </w:r>
        <w:r w:rsidR="0029192F" w:rsidRPr="0079021D">
          <w:rPr>
            <w:rStyle w:val="Hyperlink"/>
            <w:rFonts w:ascii="Calibri" w:eastAsia="Calibri" w:hAnsi="Calibri" w:cs="Calibri"/>
            <w:b/>
            <w:bCs/>
            <w:color w:val="000000" w:themeColor="text1"/>
            <w:sz w:val="28"/>
            <w:szCs w:val="28"/>
            <w:bdr w:val="none" w:sz="0" w:space="0" w:color="auto" w:frame="1"/>
          </w:rPr>
          <w:t>theglasslippers</w:t>
        </w:r>
        <w:r w:rsidR="0029192F" w:rsidRPr="0079021D">
          <w:rPr>
            <w:rStyle w:val="Hyperlink"/>
            <w:rFonts w:ascii="Al Bayan Plain" w:eastAsia="Times New Roman" w:hAnsi="Al Bayan Plain" w:cs="Times New Roman" w:hint="cs"/>
            <w:b/>
            <w:bCs/>
            <w:color w:val="000000" w:themeColor="text1"/>
            <w:sz w:val="28"/>
            <w:szCs w:val="28"/>
            <w:bdr w:val="none" w:sz="0" w:space="0" w:color="auto" w:frame="1"/>
          </w:rPr>
          <w:t>.</w:t>
        </w:r>
        <w:r w:rsidR="0029192F" w:rsidRPr="0079021D">
          <w:rPr>
            <w:rStyle w:val="Hyperlink"/>
            <w:rFonts w:ascii="Calibri" w:eastAsia="Calibri" w:hAnsi="Calibri" w:cs="Calibri"/>
            <w:b/>
            <w:bCs/>
            <w:color w:val="000000" w:themeColor="text1"/>
            <w:sz w:val="28"/>
            <w:szCs w:val="28"/>
            <w:bdr w:val="none" w:sz="0" w:space="0" w:color="auto" w:frame="1"/>
          </w:rPr>
          <w:t>com</w:t>
        </w:r>
        <w:r w:rsidR="0029192F" w:rsidRPr="0079021D">
          <w:rPr>
            <w:rStyle w:val="Hyperlink"/>
            <w:rFonts w:ascii="Al Bayan Plain" w:eastAsia="Times New Roman" w:hAnsi="Al Bayan Plain" w:cs="Times New Roman" w:hint="cs"/>
            <w:b/>
            <w:bCs/>
            <w:color w:val="000000" w:themeColor="text1"/>
            <w:sz w:val="28"/>
            <w:szCs w:val="28"/>
            <w:bdr w:val="none" w:sz="0" w:space="0" w:color="auto" w:frame="1"/>
          </w:rPr>
          <w:t>/</w:t>
        </w:r>
        <w:r w:rsidR="0029192F" w:rsidRPr="0079021D">
          <w:rPr>
            <w:rStyle w:val="Hyperlink"/>
            <w:rFonts w:ascii="Calibri" w:eastAsia="Calibri" w:hAnsi="Calibri" w:cs="Calibri"/>
            <w:b/>
            <w:bCs/>
            <w:color w:val="000000" w:themeColor="text1"/>
            <w:sz w:val="28"/>
            <w:szCs w:val="28"/>
            <w:bdr w:val="none" w:sz="0" w:space="0" w:color="auto" w:frame="1"/>
          </w:rPr>
          <w:t>home</w:t>
        </w:r>
        <w:r w:rsidR="0029192F" w:rsidRPr="0079021D">
          <w:rPr>
            <w:rStyle w:val="Hyperlink"/>
            <w:rFonts w:ascii="Al Bayan Plain" w:eastAsia="Times New Roman" w:hAnsi="Al Bayan Plain" w:cs="Times New Roman" w:hint="cs"/>
            <w:b/>
            <w:bCs/>
            <w:color w:val="000000" w:themeColor="text1"/>
            <w:sz w:val="28"/>
            <w:szCs w:val="28"/>
            <w:bdr w:val="none" w:sz="0" w:space="0" w:color="auto" w:frame="1"/>
          </w:rPr>
          <w:t>.</w:t>
        </w:r>
        <w:r w:rsidR="0029192F" w:rsidRPr="0079021D">
          <w:rPr>
            <w:rStyle w:val="Hyperlink"/>
            <w:rFonts w:ascii="Calibri" w:eastAsia="Calibri" w:hAnsi="Calibri" w:cs="Calibri"/>
            <w:b/>
            <w:bCs/>
            <w:color w:val="000000" w:themeColor="text1"/>
            <w:sz w:val="28"/>
            <w:szCs w:val="28"/>
            <w:bdr w:val="none" w:sz="0" w:space="0" w:color="auto" w:frame="1"/>
          </w:rPr>
          <w:t>html</w:t>
        </w:r>
      </w:hyperlink>
    </w:p>
    <w:p w14:paraId="76DB84E4" w14:textId="77777777" w:rsidR="0029192F" w:rsidRPr="0029192F" w:rsidRDefault="0029192F">
      <w:pPr>
        <w:rPr>
          <w:rFonts w:ascii="Al Bayan Plain" w:eastAsia="Times New Roman" w:hAnsi="Al Bayan Plain" w:cs="Times New Roman"/>
          <w:bCs/>
          <w:color w:val="000000" w:themeColor="text1"/>
          <w:sz w:val="28"/>
          <w:szCs w:val="28"/>
          <w:bdr w:val="none" w:sz="0" w:space="0" w:color="auto" w:frame="1"/>
        </w:rPr>
      </w:pPr>
    </w:p>
    <w:p w14:paraId="64D757BE" w14:textId="77777777" w:rsidR="0029192F" w:rsidRDefault="0029192F" w:rsidP="0029192F">
      <w:pPr>
        <w:rPr>
          <w:rFonts w:ascii="Al Bayan Plain" w:eastAsia="Times New Roman" w:hAnsi="Al Bayan Plain" w:cs="Times New Roman"/>
          <w:bCs/>
          <w:color w:val="000000" w:themeColor="text1"/>
          <w:sz w:val="28"/>
          <w:szCs w:val="28"/>
          <w:bdr w:val="none" w:sz="0" w:space="0" w:color="auto" w:frame="1"/>
        </w:rPr>
      </w:pPr>
      <w:proofErr w:type="spellStart"/>
      <w:r w:rsidRPr="0029192F">
        <w:rPr>
          <w:rFonts w:ascii="Calibri" w:eastAsia="Calibri" w:hAnsi="Calibri" w:cs="Calibri"/>
          <w:b/>
          <w:bCs/>
          <w:color w:val="000000" w:themeColor="text1"/>
          <w:sz w:val="28"/>
          <w:szCs w:val="28"/>
          <w:u w:val="single"/>
          <w:bdr w:val="none" w:sz="0" w:space="0" w:color="auto" w:frame="1"/>
        </w:rPr>
        <w:t>Travelin</w:t>
      </w:r>
      <w:proofErr w:type="spellEnd"/>
      <w:r w:rsidRPr="0029192F">
        <w:rPr>
          <w:rFonts w:ascii="Calibri" w:eastAsia="Calibri" w:hAnsi="Calibri" w:cs="Calibri"/>
          <w:b/>
          <w:bCs/>
          <w:color w:val="000000" w:themeColor="text1"/>
          <w:sz w:val="28"/>
          <w:szCs w:val="28"/>
          <w:u w:val="single"/>
          <w:bdr w:val="none" w:sz="0" w:space="0" w:color="auto" w:frame="1"/>
        </w:rPr>
        <w:t>’</w:t>
      </w:r>
      <w:r w:rsidRPr="0029192F">
        <w:rPr>
          <w:rFonts w:ascii="Al Bayan Plain" w:eastAsia="Times New Roman" w:hAnsi="Al Bayan Plain" w:cs="Times New Roman" w:hint="cs"/>
          <w:b/>
          <w:bCs/>
          <w:color w:val="000000" w:themeColor="text1"/>
          <w:sz w:val="28"/>
          <w:szCs w:val="28"/>
          <w:u w:val="single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/>
          <w:bCs/>
          <w:color w:val="000000" w:themeColor="text1"/>
          <w:sz w:val="28"/>
          <w:szCs w:val="28"/>
          <w:u w:val="single"/>
          <w:bdr w:val="none" w:sz="0" w:space="0" w:color="auto" w:frame="1"/>
        </w:rPr>
        <w:t>Tumblers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u w:val="single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Using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lively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music,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innovative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gymnastics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equipment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and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energetic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instructors,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Traveling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Tumblers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boost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children’s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fitness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levels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and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self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>-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esteem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through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diverse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&amp;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enriching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physical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activities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. 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Traveling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Tumbler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instructors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get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the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children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moving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and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having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fun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.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Check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out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their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website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for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some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9192F">
        <w:rPr>
          <w:rFonts w:ascii="Calibri" w:eastAsia="Calibri" w:hAnsi="Calibri" w:cs="Calibri"/>
          <w:bCs/>
          <w:color w:val="000000" w:themeColor="text1"/>
          <w:sz w:val="28"/>
          <w:szCs w:val="28"/>
          <w:bdr w:val="none" w:sz="0" w:space="0" w:color="auto" w:frame="1"/>
        </w:rPr>
        <w:t>videos</w:t>
      </w:r>
      <w:r w:rsidRPr="0029192F">
        <w:rPr>
          <w:rFonts w:ascii="Al Bayan Plain" w:eastAsia="Times New Roman" w:hAnsi="Al Bayan Plain" w:cs="Times New Roman" w:hint="cs"/>
          <w:bCs/>
          <w:color w:val="000000" w:themeColor="text1"/>
          <w:sz w:val="28"/>
          <w:szCs w:val="28"/>
          <w:bdr w:val="none" w:sz="0" w:space="0" w:color="auto" w:frame="1"/>
        </w:rPr>
        <w:t xml:space="preserve">.   </w:t>
      </w:r>
      <w:hyperlink r:id="rId44" w:history="1">
        <w:r w:rsidRPr="0079021D">
          <w:rPr>
            <w:rStyle w:val="Hyperlink"/>
            <w:rFonts w:ascii="Calibri" w:eastAsia="Calibri" w:hAnsi="Calibri" w:cs="Calibri"/>
            <w:b/>
            <w:bCs/>
            <w:color w:val="000000" w:themeColor="text1"/>
            <w:sz w:val="28"/>
            <w:szCs w:val="28"/>
            <w:bdr w:val="none" w:sz="0" w:space="0" w:color="auto" w:frame="1"/>
          </w:rPr>
          <w:t>https</w:t>
        </w:r>
        <w:r w:rsidRPr="0079021D">
          <w:rPr>
            <w:rStyle w:val="Hyperlink"/>
            <w:rFonts w:ascii="Al Bayan Plain" w:eastAsia="Times New Roman" w:hAnsi="Al Bayan Plain" w:cs="Times New Roman" w:hint="cs"/>
            <w:b/>
            <w:bCs/>
            <w:color w:val="000000" w:themeColor="text1"/>
            <w:sz w:val="28"/>
            <w:szCs w:val="28"/>
            <w:bdr w:val="none" w:sz="0" w:space="0" w:color="auto" w:frame="1"/>
          </w:rPr>
          <w:t>://</w:t>
        </w:r>
        <w:r w:rsidRPr="0079021D">
          <w:rPr>
            <w:rStyle w:val="Hyperlink"/>
            <w:rFonts w:ascii="Calibri" w:eastAsia="Calibri" w:hAnsi="Calibri" w:cs="Calibri"/>
            <w:b/>
            <w:bCs/>
            <w:color w:val="000000" w:themeColor="text1"/>
            <w:sz w:val="28"/>
            <w:szCs w:val="28"/>
            <w:bdr w:val="none" w:sz="0" w:space="0" w:color="auto" w:frame="1"/>
          </w:rPr>
          <w:t>travelintumblers</w:t>
        </w:r>
        <w:r w:rsidRPr="0079021D">
          <w:rPr>
            <w:rStyle w:val="Hyperlink"/>
            <w:rFonts w:ascii="Al Bayan Plain" w:eastAsia="Times New Roman" w:hAnsi="Al Bayan Plain" w:cs="Times New Roman" w:hint="cs"/>
            <w:b/>
            <w:bCs/>
            <w:color w:val="000000" w:themeColor="text1"/>
            <w:sz w:val="28"/>
            <w:szCs w:val="28"/>
            <w:bdr w:val="none" w:sz="0" w:space="0" w:color="auto" w:frame="1"/>
          </w:rPr>
          <w:t>.</w:t>
        </w:r>
        <w:r w:rsidRPr="0079021D">
          <w:rPr>
            <w:rStyle w:val="Hyperlink"/>
            <w:rFonts w:ascii="Calibri" w:eastAsia="Calibri" w:hAnsi="Calibri" w:cs="Calibri"/>
            <w:b/>
            <w:bCs/>
            <w:color w:val="000000" w:themeColor="text1"/>
            <w:sz w:val="28"/>
            <w:szCs w:val="28"/>
            <w:bdr w:val="none" w:sz="0" w:space="0" w:color="auto" w:frame="1"/>
          </w:rPr>
          <w:t>com</w:t>
        </w:r>
      </w:hyperlink>
    </w:p>
    <w:p w14:paraId="2D829F42" w14:textId="77777777" w:rsidR="0029192F" w:rsidRDefault="0029192F" w:rsidP="0029192F">
      <w:pPr>
        <w:rPr>
          <w:rFonts w:ascii="Al Bayan Plain" w:eastAsia="Times New Roman" w:hAnsi="Al Bayan Plain" w:cs="Times New Roman"/>
          <w:bCs/>
          <w:color w:val="000000" w:themeColor="text1"/>
          <w:sz w:val="28"/>
          <w:szCs w:val="28"/>
          <w:bdr w:val="none" w:sz="0" w:space="0" w:color="auto" w:frame="1"/>
        </w:rPr>
      </w:pPr>
    </w:p>
    <w:p w14:paraId="55EEBE14" w14:textId="74DCFA04" w:rsidR="00FF5A9D" w:rsidRPr="00EB00BE" w:rsidRDefault="00EB00BE" w:rsidP="00EB00BE">
      <w:pPr>
        <w:rPr>
          <w:rFonts w:ascii="Al Bayan Plain" w:eastAsia="Times New Roman" w:hAnsi="Al Bayan Plain" w:cs="Times New Roman"/>
          <w:bCs/>
          <w:color w:val="000000" w:themeColor="text1"/>
          <w:sz w:val="28"/>
          <w:szCs w:val="28"/>
          <w:bdr w:val="none" w:sz="0" w:space="0" w:color="auto" w:frame="1"/>
        </w:rPr>
      </w:pPr>
      <w:r w:rsidRPr="00EB00BE">
        <w:rPr>
          <w:rFonts w:ascii="Calibri" w:eastAsia="Calibri" w:hAnsi="Calibri" w:cs="Calibri"/>
          <w:b/>
          <w:bCs/>
          <w:color w:val="212529"/>
          <w:sz w:val="28"/>
          <w:szCs w:val="28"/>
        </w:rPr>
        <w:t xml:space="preserve">  </w:t>
      </w:r>
      <w:r w:rsidR="007316AF" w:rsidRPr="0029192F">
        <w:rPr>
          <w:rFonts w:ascii="Calibri" w:eastAsia="Calibri" w:hAnsi="Calibri" w:cs="Calibri"/>
          <w:b/>
          <w:bCs/>
          <w:color w:val="212529"/>
          <w:sz w:val="28"/>
          <w:szCs w:val="28"/>
          <w:u w:val="single"/>
        </w:rPr>
        <w:t>Put</w:t>
      </w:r>
      <w:r w:rsidR="007316AF" w:rsidRPr="0029192F">
        <w:rPr>
          <w:rFonts w:ascii="Al Bayan Plain" w:hAnsi="Al Bayan Plain" w:hint="cs"/>
          <w:b/>
          <w:bCs/>
          <w:color w:val="212529"/>
          <w:sz w:val="28"/>
          <w:szCs w:val="28"/>
          <w:u w:val="single"/>
        </w:rPr>
        <w:t xml:space="preserve"> </w:t>
      </w:r>
      <w:r w:rsidR="007316AF" w:rsidRPr="0029192F">
        <w:rPr>
          <w:rFonts w:ascii="Calibri" w:eastAsia="Calibri" w:hAnsi="Calibri" w:cs="Calibri"/>
          <w:b/>
          <w:bCs/>
          <w:color w:val="212529"/>
          <w:sz w:val="28"/>
          <w:szCs w:val="28"/>
          <w:u w:val="single"/>
        </w:rPr>
        <w:t>some</w:t>
      </w:r>
      <w:r w:rsidR="007316AF" w:rsidRPr="0029192F">
        <w:rPr>
          <w:rFonts w:ascii="Al Bayan Plain" w:hAnsi="Al Bayan Plain" w:hint="cs"/>
          <w:b/>
          <w:bCs/>
          <w:color w:val="212529"/>
          <w:sz w:val="28"/>
          <w:szCs w:val="28"/>
          <w:u w:val="single"/>
        </w:rPr>
        <w:t xml:space="preserve"> </w:t>
      </w:r>
      <w:r w:rsidR="007316AF" w:rsidRPr="0029192F">
        <w:rPr>
          <w:rFonts w:ascii="Calibri" w:eastAsia="Calibri" w:hAnsi="Calibri" w:cs="Calibri"/>
          <w:b/>
          <w:bCs/>
          <w:color w:val="212529"/>
          <w:sz w:val="28"/>
          <w:szCs w:val="28"/>
          <w:u w:val="single"/>
        </w:rPr>
        <w:t>STEAM</w:t>
      </w:r>
      <w:r w:rsidR="007316AF" w:rsidRPr="0029192F">
        <w:rPr>
          <w:rFonts w:ascii="Al Bayan Plain" w:hAnsi="Al Bayan Plain" w:hint="cs"/>
          <w:b/>
          <w:bCs/>
          <w:color w:val="212529"/>
          <w:sz w:val="28"/>
          <w:szCs w:val="28"/>
          <w:u w:val="single"/>
        </w:rPr>
        <w:t xml:space="preserve"> </w:t>
      </w:r>
      <w:r w:rsidR="007316AF" w:rsidRPr="0029192F">
        <w:rPr>
          <w:rFonts w:ascii="Calibri" w:eastAsia="Calibri" w:hAnsi="Calibri" w:cs="Calibri"/>
          <w:b/>
          <w:bCs/>
          <w:color w:val="212529"/>
          <w:sz w:val="28"/>
          <w:szCs w:val="28"/>
          <w:u w:val="single"/>
        </w:rPr>
        <w:t>into</w:t>
      </w:r>
      <w:r w:rsidR="007316AF" w:rsidRPr="0029192F">
        <w:rPr>
          <w:rFonts w:ascii="Al Bayan Plain" w:hAnsi="Al Bayan Plain" w:hint="cs"/>
          <w:b/>
          <w:bCs/>
          <w:color w:val="212529"/>
          <w:sz w:val="28"/>
          <w:szCs w:val="28"/>
          <w:u w:val="single"/>
        </w:rPr>
        <w:t xml:space="preserve"> </w:t>
      </w:r>
      <w:r w:rsidR="007316AF" w:rsidRPr="0029192F">
        <w:rPr>
          <w:rFonts w:ascii="Calibri" w:eastAsia="Calibri" w:hAnsi="Calibri" w:cs="Calibri"/>
          <w:b/>
          <w:bCs/>
          <w:color w:val="212529"/>
          <w:sz w:val="28"/>
          <w:szCs w:val="28"/>
          <w:u w:val="single"/>
        </w:rPr>
        <w:t>your</w:t>
      </w:r>
      <w:r w:rsidR="007316AF" w:rsidRPr="0029192F">
        <w:rPr>
          <w:rFonts w:ascii="Al Bayan Plain" w:hAnsi="Al Bayan Plain" w:hint="cs"/>
          <w:b/>
          <w:bCs/>
          <w:color w:val="212529"/>
          <w:sz w:val="28"/>
          <w:szCs w:val="28"/>
          <w:u w:val="single"/>
        </w:rPr>
        <w:t xml:space="preserve"> </w:t>
      </w:r>
      <w:r w:rsidR="007316AF" w:rsidRPr="0029192F">
        <w:rPr>
          <w:rFonts w:ascii="Calibri" w:eastAsia="Calibri" w:hAnsi="Calibri" w:cs="Calibri"/>
          <w:b/>
          <w:bCs/>
          <w:color w:val="212529"/>
          <w:sz w:val="28"/>
          <w:szCs w:val="28"/>
          <w:u w:val="single"/>
        </w:rPr>
        <w:t>Preschool</w:t>
      </w:r>
      <w:r w:rsidR="007316AF" w:rsidRPr="0029192F">
        <w:rPr>
          <w:rFonts w:ascii="Al Bayan Plain" w:hAnsi="Al Bayan Plain" w:hint="cs"/>
          <w:b/>
          <w:bCs/>
          <w:color w:val="212529"/>
          <w:sz w:val="28"/>
          <w:szCs w:val="28"/>
          <w:u w:val="single"/>
        </w:rPr>
        <w:t xml:space="preserve"> </w:t>
      </w:r>
      <w:r w:rsidR="007316AF" w:rsidRPr="0029192F">
        <w:rPr>
          <w:rFonts w:ascii="Calibri" w:eastAsia="Calibri" w:hAnsi="Calibri" w:cs="Calibri"/>
          <w:b/>
          <w:bCs/>
          <w:color w:val="212529"/>
          <w:sz w:val="28"/>
          <w:szCs w:val="28"/>
          <w:u w:val="single"/>
        </w:rPr>
        <w:t>with</w:t>
      </w:r>
      <w:r w:rsidR="007316AF" w:rsidRPr="0029192F">
        <w:rPr>
          <w:rFonts w:ascii="Al Bayan Plain" w:hAnsi="Al Bayan Plain" w:hint="cs"/>
          <w:b/>
          <w:bCs/>
          <w:color w:val="212529"/>
          <w:sz w:val="28"/>
          <w:szCs w:val="28"/>
          <w:u w:val="single"/>
        </w:rPr>
        <w:t xml:space="preserve"> </w:t>
      </w:r>
      <w:r w:rsidR="007316AF" w:rsidRPr="0029192F">
        <w:rPr>
          <w:rFonts w:ascii="Calibri" w:eastAsia="Calibri" w:hAnsi="Calibri" w:cs="Calibri"/>
          <w:b/>
          <w:bCs/>
          <w:color w:val="212529"/>
          <w:sz w:val="28"/>
          <w:szCs w:val="28"/>
          <w:u w:val="single"/>
        </w:rPr>
        <w:t>High</w:t>
      </w:r>
      <w:r w:rsidR="007316AF" w:rsidRPr="0029192F">
        <w:rPr>
          <w:rFonts w:ascii="Al Bayan Plain" w:hAnsi="Al Bayan Plain" w:hint="cs"/>
          <w:b/>
          <w:bCs/>
          <w:color w:val="212529"/>
          <w:sz w:val="28"/>
          <w:szCs w:val="28"/>
          <w:u w:val="single"/>
        </w:rPr>
        <w:t xml:space="preserve"> </w:t>
      </w:r>
      <w:r w:rsidR="007316AF" w:rsidRPr="0029192F">
        <w:rPr>
          <w:rFonts w:ascii="Calibri" w:eastAsia="Calibri" w:hAnsi="Calibri" w:cs="Calibri"/>
          <w:b/>
          <w:bCs/>
          <w:color w:val="212529"/>
          <w:sz w:val="28"/>
          <w:szCs w:val="28"/>
          <w:u w:val="single"/>
        </w:rPr>
        <w:t>Touch</w:t>
      </w:r>
      <w:r w:rsidR="007316AF" w:rsidRPr="0029192F">
        <w:rPr>
          <w:rFonts w:ascii="Al Bayan Plain" w:hAnsi="Al Bayan Plain" w:hint="cs"/>
          <w:b/>
          <w:bCs/>
          <w:color w:val="212529"/>
          <w:sz w:val="28"/>
          <w:szCs w:val="28"/>
          <w:u w:val="single"/>
        </w:rPr>
        <w:t xml:space="preserve"> </w:t>
      </w:r>
      <w:r w:rsidR="007316AF" w:rsidRPr="0029192F">
        <w:rPr>
          <w:rFonts w:ascii="Calibri" w:eastAsia="Calibri" w:hAnsi="Calibri" w:cs="Calibri"/>
          <w:b/>
          <w:bCs/>
          <w:color w:val="212529"/>
          <w:sz w:val="28"/>
          <w:szCs w:val="28"/>
          <w:u w:val="single"/>
        </w:rPr>
        <w:t>High</w:t>
      </w:r>
      <w:r w:rsidR="007316AF" w:rsidRPr="0029192F">
        <w:rPr>
          <w:rFonts w:ascii="Al Bayan Plain" w:hAnsi="Al Bayan Plain" w:hint="cs"/>
          <w:b/>
          <w:bCs/>
          <w:color w:val="212529"/>
          <w:sz w:val="28"/>
          <w:szCs w:val="28"/>
          <w:u w:val="single"/>
        </w:rPr>
        <w:t xml:space="preserve"> </w:t>
      </w:r>
      <w:proofErr w:type="spellStart"/>
      <w:proofErr w:type="gramStart"/>
      <w:r w:rsidR="007316AF" w:rsidRPr="0029192F">
        <w:rPr>
          <w:rFonts w:ascii="Calibri" w:eastAsia="Calibri" w:hAnsi="Calibri" w:cs="Calibri"/>
          <w:b/>
          <w:bCs/>
          <w:color w:val="212529"/>
          <w:sz w:val="28"/>
          <w:szCs w:val="28"/>
          <w:u w:val="single"/>
        </w:rPr>
        <w:t>Tech</w:t>
      </w:r>
      <w:r w:rsidR="007316AF" w:rsidRPr="0029192F">
        <w:rPr>
          <w:rFonts w:ascii="Al Bayan Plain" w:hAnsi="Al Bayan Plain" w:hint="cs"/>
          <w:b/>
          <w:bCs/>
          <w:color w:val="212529"/>
          <w:sz w:val="28"/>
          <w:szCs w:val="28"/>
          <w:u w:val="single"/>
        </w:rPr>
        <w:t>!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High</w:t>
      </w:r>
      <w:proofErr w:type="spellEnd"/>
      <w:proofErr w:type="gramEnd"/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Touch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High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Tech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of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Northern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New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Jersey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continues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to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nurture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budding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young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minds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with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innovative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early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childhood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programs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designed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to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challenge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&amp;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amaze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preschool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age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children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.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These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programs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encourage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your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students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to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expand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their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thinking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and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problem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>-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solving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skills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with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many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opportunities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for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both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individual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and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collaborative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projects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.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During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Mission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Impossible,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Dino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Diggers,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and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STEAM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Ahead,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High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Touch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High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Tech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will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provide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opportunities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to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introduce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the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campers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to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science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and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nature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in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a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fun,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engaging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 </w:t>
      </w:r>
      <w:r w:rsidR="007316AF" w:rsidRPr="0029192F">
        <w:rPr>
          <w:rFonts w:ascii="Calibri" w:eastAsia="Calibri" w:hAnsi="Calibri" w:cs="Calibri"/>
          <w:color w:val="212529"/>
          <w:sz w:val="28"/>
          <w:szCs w:val="28"/>
        </w:rPr>
        <w:t>way</w:t>
      </w:r>
      <w:r w:rsidR="007316AF" w:rsidRPr="0029192F">
        <w:rPr>
          <w:rFonts w:ascii="Al Bayan Plain" w:hAnsi="Al Bayan Plain" w:cs="Times New Roman" w:hint="cs"/>
          <w:color w:val="212529"/>
          <w:sz w:val="28"/>
          <w:szCs w:val="28"/>
        </w:rPr>
        <w:t xml:space="preserve">! </w:t>
      </w:r>
      <w:hyperlink r:id="rId45" w:history="1">
        <w:r w:rsidR="00430E1E" w:rsidRPr="0079021D">
          <w:rPr>
            <w:rStyle w:val="Hyperlink"/>
            <w:rFonts w:ascii="Calibri" w:eastAsia="Calibri" w:hAnsi="Calibri" w:cs="Calibri"/>
            <w:b/>
            <w:color w:val="000000" w:themeColor="text1"/>
            <w:sz w:val="28"/>
            <w:szCs w:val="28"/>
          </w:rPr>
          <w:t>http</w:t>
        </w:r>
        <w:r w:rsidR="00430E1E" w:rsidRPr="0079021D">
          <w:rPr>
            <w:rStyle w:val="Hyperlink"/>
            <w:rFonts w:ascii="Al Bayan Plain" w:eastAsia="Times New Roman" w:hAnsi="Al Bayan Plain" w:cs="Times New Roman" w:hint="cs"/>
            <w:b/>
            <w:color w:val="000000" w:themeColor="text1"/>
            <w:sz w:val="28"/>
            <w:szCs w:val="28"/>
          </w:rPr>
          <w:t>://</w:t>
        </w:r>
        <w:r w:rsidR="00430E1E" w:rsidRPr="0079021D">
          <w:rPr>
            <w:rStyle w:val="Hyperlink"/>
            <w:rFonts w:ascii="Calibri" w:eastAsia="Calibri" w:hAnsi="Calibri" w:cs="Calibri"/>
            <w:b/>
            <w:color w:val="000000" w:themeColor="text1"/>
            <w:sz w:val="28"/>
            <w:szCs w:val="28"/>
          </w:rPr>
          <w:t>sciencemadefunnnj</w:t>
        </w:r>
        <w:r w:rsidR="00430E1E" w:rsidRPr="0079021D">
          <w:rPr>
            <w:rStyle w:val="Hyperlink"/>
            <w:rFonts w:ascii="Al Bayan Plain" w:eastAsia="Times New Roman" w:hAnsi="Al Bayan Plain" w:cs="Times New Roman" w:hint="cs"/>
            <w:b/>
            <w:color w:val="000000" w:themeColor="text1"/>
            <w:sz w:val="28"/>
            <w:szCs w:val="28"/>
          </w:rPr>
          <w:t>.</w:t>
        </w:r>
        <w:r w:rsidR="00430E1E" w:rsidRPr="0079021D">
          <w:rPr>
            <w:rStyle w:val="Hyperlink"/>
            <w:rFonts w:ascii="Calibri" w:eastAsia="Calibri" w:hAnsi="Calibri" w:cs="Calibri"/>
            <w:b/>
            <w:color w:val="000000" w:themeColor="text1"/>
            <w:sz w:val="28"/>
            <w:szCs w:val="28"/>
          </w:rPr>
          <w:t>net</w:t>
        </w:r>
        <w:r w:rsidR="00430E1E" w:rsidRPr="0079021D">
          <w:rPr>
            <w:rStyle w:val="Hyperlink"/>
            <w:rFonts w:ascii="Al Bayan Plain" w:eastAsia="Times New Roman" w:hAnsi="Al Bayan Plain" w:cs="Times New Roman" w:hint="cs"/>
            <w:b/>
            <w:color w:val="000000" w:themeColor="text1"/>
            <w:sz w:val="28"/>
            <w:szCs w:val="28"/>
          </w:rPr>
          <w:t>/</w:t>
        </w:r>
        <w:r w:rsidR="00430E1E" w:rsidRPr="0079021D">
          <w:rPr>
            <w:rStyle w:val="Hyperlink"/>
            <w:rFonts w:ascii="Calibri" w:eastAsia="Calibri" w:hAnsi="Calibri" w:cs="Calibri"/>
            <w:b/>
            <w:color w:val="000000" w:themeColor="text1"/>
            <w:sz w:val="28"/>
            <w:szCs w:val="28"/>
          </w:rPr>
          <w:t>preschool</w:t>
        </w:r>
        <w:r w:rsidR="00430E1E" w:rsidRPr="0079021D">
          <w:rPr>
            <w:rStyle w:val="Hyperlink"/>
            <w:rFonts w:ascii="Al Bayan Plain" w:eastAsia="Times New Roman" w:hAnsi="Al Bayan Plain" w:cs="Times New Roman" w:hint="cs"/>
            <w:b/>
            <w:color w:val="000000" w:themeColor="text1"/>
            <w:sz w:val="28"/>
            <w:szCs w:val="28"/>
          </w:rPr>
          <w:t>.</w:t>
        </w:r>
        <w:r w:rsidR="00430E1E" w:rsidRPr="0079021D">
          <w:rPr>
            <w:rStyle w:val="Hyperlink"/>
            <w:rFonts w:ascii="Calibri" w:eastAsia="Calibri" w:hAnsi="Calibri" w:cs="Calibri"/>
            <w:b/>
            <w:color w:val="000000" w:themeColor="text1"/>
            <w:sz w:val="28"/>
            <w:szCs w:val="28"/>
          </w:rPr>
          <w:t>cfm</w:t>
        </w:r>
      </w:hyperlink>
    </w:p>
    <w:p w14:paraId="3465CD91" w14:textId="77777777" w:rsidR="00430E1E" w:rsidRDefault="00430E1E" w:rsidP="007316AF">
      <w:pPr>
        <w:spacing w:before="150" w:after="150"/>
        <w:ind w:left="150" w:right="150"/>
        <w:rPr>
          <w:rFonts w:ascii="Corbel" w:eastAsia="Times New Roman" w:hAnsi="Corbel" w:cs="Times New Roman"/>
          <w:color w:val="002060"/>
          <w:sz w:val="32"/>
          <w:szCs w:val="32"/>
        </w:rPr>
      </w:pPr>
    </w:p>
    <w:p w14:paraId="0112C1E2" w14:textId="77777777" w:rsidR="00430E1E" w:rsidRDefault="00430E1E" w:rsidP="007316AF">
      <w:pPr>
        <w:spacing w:before="150" w:after="150"/>
        <w:ind w:left="150" w:right="150"/>
        <w:rPr>
          <w:rFonts w:ascii="Corbel" w:eastAsia="Times New Roman" w:hAnsi="Corbel" w:cs="Times New Roman"/>
          <w:color w:val="002060"/>
          <w:sz w:val="32"/>
          <w:szCs w:val="32"/>
        </w:rPr>
      </w:pPr>
    </w:p>
    <w:p w14:paraId="47A4B6AB" w14:textId="5F01BB09" w:rsidR="00430E1E" w:rsidRPr="007316AF" w:rsidRDefault="00430E1E" w:rsidP="007316AF">
      <w:pPr>
        <w:spacing w:before="150" w:after="150"/>
        <w:ind w:left="150" w:right="150"/>
        <w:rPr>
          <w:rFonts w:ascii="Helvetica" w:hAnsi="Helvetica" w:cs="Times New Roman"/>
          <w:color w:val="212529"/>
          <w:sz w:val="28"/>
          <w:szCs w:val="28"/>
        </w:rPr>
      </w:pPr>
    </w:p>
    <w:sectPr w:rsidR="00430E1E" w:rsidRPr="007316AF" w:rsidSect="00AC0C80">
      <w:pgSz w:w="15840" w:h="12240" w:orient="landscape"/>
      <w:pgMar w:top="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ＭＳ Ｐ明朝">
    <w:charset w:val="80"/>
    <w:family w:val="auto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Kristen ITC">
    <w:altName w:val="Matura MT Script Capitals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l Bayan Plain">
    <w:panose1 w:val="00000000000000000000"/>
    <w:charset w:val="B2"/>
    <w:family w:val="auto"/>
    <w:pitch w:val="variable"/>
    <w:sig w:usb0="00002001" w:usb1="00000000" w:usb2="00000008" w:usb3="00000000" w:csb0="0000004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03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onthEnd" w:val="7/31/2017"/>
    <w:docVar w:name="MonthStart" w:val="7/1/2017"/>
    <w:docVar w:name="ShowDynamicGuides" w:val="1"/>
    <w:docVar w:name="ShowMarginGuides" w:val="0"/>
    <w:docVar w:name="ShowOutlines" w:val="0"/>
    <w:docVar w:name="ShowStaticGuides" w:val="0"/>
  </w:docVars>
  <w:rsids>
    <w:rsidRoot w:val="00E742C4"/>
    <w:rsid w:val="00005570"/>
    <w:rsid w:val="000152F7"/>
    <w:rsid w:val="00024407"/>
    <w:rsid w:val="00024BF5"/>
    <w:rsid w:val="00074678"/>
    <w:rsid w:val="000901E6"/>
    <w:rsid w:val="00094722"/>
    <w:rsid w:val="000A0DA1"/>
    <w:rsid w:val="000A68B9"/>
    <w:rsid w:val="000B2AFC"/>
    <w:rsid w:val="00140C6A"/>
    <w:rsid w:val="00141014"/>
    <w:rsid w:val="00141098"/>
    <w:rsid w:val="00147009"/>
    <w:rsid w:val="001618DB"/>
    <w:rsid w:val="00164F46"/>
    <w:rsid w:val="001C29E9"/>
    <w:rsid w:val="001C54CA"/>
    <w:rsid w:val="0020783E"/>
    <w:rsid w:val="00221F9B"/>
    <w:rsid w:val="0022498E"/>
    <w:rsid w:val="00242846"/>
    <w:rsid w:val="00250D46"/>
    <w:rsid w:val="00272FFA"/>
    <w:rsid w:val="00280CAE"/>
    <w:rsid w:val="0029192F"/>
    <w:rsid w:val="00295331"/>
    <w:rsid w:val="002C3765"/>
    <w:rsid w:val="002D4284"/>
    <w:rsid w:val="002E7D3D"/>
    <w:rsid w:val="002E7D3E"/>
    <w:rsid w:val="00324B3C"/>
    <w:rsid w:val="003341F0"/>
    <w:rsid w:val="0036093A"/>
    <w:rsid w:val="003626F6"/>
    <w:rsid w:val="003661B0"/>
    <w:rsid w:val="003A115F"/>
    <w:rsid w:val="003B3DAE"/>
    <w:rsid w:val="003B4B3B"/>
    <w:rsid w:val="003C42F6"/>
    <w:rsid w:val="003D14D7"/>
    <w:rsid w:val="0042633A"/>
    <w:rsid w:val="00430E1E"/>
    <w:rsid w:val="004331E1"/>
    <w:rsid w:val="0043379B"/>
    <w:rsid w:val="004538B6"/>
    <w:rsid w:val="00484357"/>
    <w:rsid w:val="004C0DA8"/>
    <w:rsid w:val="004D6AAC"/>
    <w:rsid w:val="004E7677"/>
    <w:rsid w:val="005074F4"/>
    <w:rsid w:val="00512B69"/>
    <w:rsid w:val="0052418F"/>
    <w:rsid w:val="00534F3E"/>
    <w:rsid w:val="005502B9"/>
    <w:rsid w:val="00576C7C"/>
    <w:rsid w:val="005B2B57"/>
    <w:rsid w:val="005D0627"/>
    <w:rsid w:val="006103E8"/>
    <w:rsid w:val="00616A93"/>
    <w:rsid w:val="00633A48"/>
    <w:rsid w:val="006F5023"/>
    <w:rsid w:val="00721FE7"/>
    <w:rsid w:val="00726505"/>
    <w:rsid w:val="007316AF"/>
    <w:rsid w:val="007361F3"/>
    <w:rsid w:val="0074128C"/>
    <w:rsid w:val="00755232"/>
    <w:rsid w:val="007576C3"/>
    <w:rsid w:val="00760710"/>
    <w:rsid w:val="0079021D"/>
    <w:rsid w:val="007D415E"/>
    <w:rsid w:val="00817BA2"/>
    <w:rsid w:val="00822E4B"/>
    <w:rsid w:val="008270AD"/>
    <w:rsid w:val="00885446"/>
    <w:rsid w:val="00892006"/>
    <w:rsid w:val="0089226C"/>
    <w:rsid w:val="008944B1"/>
    <w:rsid w:val="008B257D"/>
    <w:rsid w:val="008C58D6"/>
    <w:rsid w:val="008D0F0F"/>
    <w:rsid w:val="008D3E24"/>
    <w:rsid w:val="008F46CF"/>
    <w:rsid w:val="00900BAE"/>
    <w:rsid w:val="009141D9"/>
    <w:rsid w:val="00936767"/>
    <w:rsid w:val="00942CB1"/>
    <w:rsid w:val="009B4600"/>
    <w:rsid w:val="009F0DF6"/>
    <w:rsid w:val="009F430B"/>
    <w:rsid w:val="009F6007"/>
    <w:rsid w:val="00A31E6D"/>
    <w:rsid w:val="00A53F97"/>
    <w:rsid w:val="00A55E9A"/>
    <w:rsid w:val="00A85415"/>
    <w:rsid w:val="00A91C2D"/>
    <w:rsid w:val="00AA58C6"/>
    <w:rsid w:val="00AC0C80"/>
    <w:rsid w:val="00AC739D"/>
    <w:rsid w:val="00AE2868"/>
    <w:rsid w:val="00AF2810"/>
    <w:rsid w:val="00B13C40"/>
    <w:rsid w:val="00B37860"/>
    <w:rsid w:val="00B81DAD"/>
    <w:rsid w:val="00B860E5"/>
    <w:rsid w:val="00BA07C3"/>
    <w:rsid w:val="00C136E8"/>
    <w:rsid w:val="00C976EC"/>
    <w:rsid w:val="00CC52F7"/>
    <w:rsid w:val="00CD1950"/>
    <w:rsid w:val="00CD490F"/>
    <w:rsid w:val="00CF11C0"/>
    <w:rsid w:val="00D30463"/>
    <w:rsid w:val="00D443DA"/>
    <w:rsid w:val="00D449D0"/>
    <w:rsid w:val="00D506B5"/>
    <w:rsid w:val="00D61FB5"/>
    <w:rsid w:val="00D70E98"/>
    <w:rsid w:val="00DC3C34"/>
    <w:rsid w:val="00DF39AB"/>
    <w:rsid w:val="00E31B41"/>
    <w:rsid w:val="00E367D1"/>
    <w:rsid w:val="00E742C4"/>
    <w:rsid w:val="00E75842"/>
    <w:rsid w:val="00E7762E"/>
    <w:rsid w:val="00E87027"/>
    <w:rsid w:val="00E90B8D"/>
    <w:rsid w:val="00EA6515"/>
    <w:rsid w:val="00EB00BE"/>
    <w:rsid w:val="00EB1C30"/>
    <w:rsid w:val="00F36F13"/>
    <w:rsid w:val="00F434E6"/>
    <w:rsid w:val="00F45855"/>
    <w:rsid w:val="00F62AFF"/>
    <w:rsid w:val="00FA2502"/>
    <w:rsid w:val="00FF5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EB65D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rsid w:val="00D30463"/>
    <w:rPr>
      <w:sz w:val="20"/>
    </w:rPr>
  </w:style>
  <w:style w:type="paragraph" w:styleId="Heading1">
    <w:name w:val="heading 1"/>
    <w:basedOn w:val="Normal"/>
    <w:next w:val="Normal"/>
    <w:link w:val="Heading1Char"/>
    <w:qFormat/>
    <w:rsid w:val="00D3046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304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304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D304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D3046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D3046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3046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D3046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D3046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rsid w:val="00D30463"/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rsid w:val="00D30463"/>
    <w:pPr>
      <w:spacing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character" w:styleId="PlaceholderText">
    <w:name w:val="Placeholder Text"/>
    <w:basedOn w:val="DefaultParagraphFont"/>
    <w:rsid w:val="00D30463"/>
    <w:rPr>
      <w:color w:val="808080"/>
    </w:rPr>
  </w:style>
  <w:style w:type="paragraph" w:styleId="Subtitle">
    <w:name w:val="Subtitle"/>
    <w:basedOn w:val="Normal"/>
    <w:next w:val="Normal"/>
    <w:link w:val="SubtitleChar"/>
    <w:rsid w:val="00D30463"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D30463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next w:val="Normal"/>
    <w:link w:val="TitleChar"/>
    <w:rsid w:val="00D30463"/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D3046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SpaceBetween">
    <w:name w:val="Space Between"/>
    <w:basedOn w:val="Normal"/>
    <w:rsid w:val="00D30463"/>
    <w:rPr>
      <w:sz w:val="4"/>
    </w:rPr>
  </w:style>
  <w:style w:type="paragraph" w:customStyle="1" w:styleId="Days">
    <w:name w:val="Days"/>
    <w:basedOn w:val="Normal"/>
    <w:rsid w:val="00D30463"/>
    <w:pPr>
      <w:spacing w:before="40" w:after="40"/>
      <w:jc w:val="center"/>
    </w:pPr>
    <w:rPr>
      <w:color w:val="7F7F7F" w:themeColor="text1" w:themeTint="80"/>
      <w:sz w:val="22"/>
      <w:szCs w:val="24"/>
    </w:rPr>
  </w:style>
  <w:style w:type="table" w:customStyle="1" w:styleId="TableCalendar">
    <w:name w:val="Table Calendar"/>
    <w:basedOn w:val="TableNormal"/>
    <w:rsid w:val="00D30463"/>
    <w:tblPr>
      <w:tblInd w:w="0" w:type="dxa"/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 Text"/>
    <w:basedOn w:val="Normal"/>
    <w:rsid w:val="00D30463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Normal"/>
    <w:rsid w:val="00D30463"/>
    <w:pPr>
      <w:jc w:val="right"/>
    </w:pPr>
    <w:rPr>
      <w:color w:val="7F7F7F" w:themeColor="text1" w:themeTint="80"/>
      <w:sz w:val="22"/>
    </w:rPr>
  </w:style>
  <w:style w:type="paragraph" w:styleId="BodyText">
    <w:name w:val="Body Text"/>
    <w:basedOn w:val="Normal"/>
    <w:link w:val="BodyTextChar"/>
    <w:semiHidden/>
    <w:unhideWhenUsed/>
    <w:rsid w:val="00D30463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D30463"/>
    <w:rPr>
      <w:sz w:val="20"/>
    </w:rPr>
  </w:style>
  <w:style w:type="paragraph" w:styleId="BalloonText">
    <w:name w:val="Balloon Text"/>
    <w:basedOn w:val="Normal"/>
    <w:link w:val="BalloonTextChar"/>
    <w:semiHidden/>
    <w:unhideWhenUsed/>
    <w:rsid w:val="00D304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3046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D30463"/>
  </w:style>
  <w:style w:type="paragraph" w:styleId="BlockText">
    <w:name w:val="Block Text"/>
    <w:basedOn w:val="Normal"/>
    <w:semiHidden/>
    <w:unhideWhenUsed/>
    <w:rsid w:val="00D30463"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BodyText2">
    <w:name w:val="Body Text 2"/>
    <w:basedOn w:val="Normal"/>
    <w:link w:val="BodyText2Char"/>
    <w:semiHidden/>
    <w:unhideWhenUsed/>
    <w:rsid w:val="00D30463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D3046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D3046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D30463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D30463"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sid w:val="00D30463"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D30463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D30463"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D3046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D30463"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D30463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D30463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D30463"/>
    <w:pPr>
      <w:spacing w:after="200"/>
    </w:pPr>
    <w:rPr>
      <w:b/>
      <w:bCs/>
      <w:color w:val="92BC00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D30463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D30463"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D30463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D304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304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30463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D30463"/>
  </w:style>
  <w:style w:type="character" w:customStyle="1" w:styleId="DateChar">
    <w:name w:val="Date Char"/>
    <w:basedOn w:val="DefaultParagraphFont"/>
    <w:link w:val="Date"/>
    <w:semiHidden/>
    <w:rsid w:val="00D30463"/>
    <w:rPr>
      <w:sz w:val="20"/>
    </w:rPr>
  </w:style>
  <w:style w:type="paragraph" w:styleId="DocumentMap">
    <w:name w:val="Document Map"/>
    <w:basedOn w:val="Normal"/>
    <w:link w:val="DocumentMapChar"/>
    <w:semiHidden/>
    <w:unhideWhenUsed/>
    <w:rsid w:val="00D3046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D3046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D30463"/>
  </w:style>
  <w:style w:type="character" w:customStyle="1" w:styleId="E-mailSignatureChar">
    <w:name w:val="E-mail Signature Char"/>
    <w:basedOn w:val="DefaultParagraphFont"/>
    <w:link w:val="E-mailSignature"/>
    <w:semiHidden/>
    <w:rsid w:val="00D30463"/>
    <w:rPr>
      <w:sz w:val="20"/>
    </w:rPr>
  </w:style>
  <w:style w:type="paragraph" w:styleId="EndnoteText">
    <w:name w:val="endnote text"/>
    <w:basedOn w:val="Normal"/>
    <w:link w:val="EndnoteTextChar"/>
    <w:semiHidden/>
    <w:unhideWhenUsed/>
    <w:rsid w:val="00D30463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D30463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D30463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D30463"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semiHidden/>
    <w:unhideWhenUsed/>
    <w:rsid w:val="00D304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D30463"/>
    <w:rPr>
      <w:sz w:val="20"/>
    </w:rPr>
  </w:style>
  <w:style w:type="paragraph" w:styleId="FootnoteText">
    <w:name w:val="footnote text"/>
    <w:basedOn w:val="Normal"/>
    <w:link w:val="FootnoteTextChar"/>
    <w:semiHidden/>
    <w:unhideWhenUsed/>
    <w:rsid w:val="00D30463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30463"/>
    <w:rPr>
      <w:sz w:val="20"/>
      <w:szCs w:val="20"/>
    </w:rPr>
  </w:style>
  <w:style w:type="paragraph" w:styleId="Header">
    <w:name w:val="header"/>
    <w:basedOn w:val="Normal"/>
    <w:link w:val="HeaderChar"/>
    <w:semiHidden/>
    <w:unhideWhenUsed/>
    <w:rsid w:val="00D304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D30463"/>
    <w:rPr>
      <w:sz w:val="20"/>
    </w:rPr>
  </w:style>
  <w:style w:type="character" w:customStyle="1" w:styleId="Heading1Char">
    <w:name w:val="Heading 1 Char"/>
    <w:basedOn w:val="DefaultParagraphFont"/>
    <w:link w:val="Heading1"/>
    <w:rsid w:val="00D30463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D30463"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D30463"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D30463"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D30463"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D30463"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D30463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D3046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D3046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D30463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D30463"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D30463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D30463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D30463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D30463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D30463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D30463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D30463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D30463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D30463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D30463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D30463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D3046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D30463"/>
    <w:pPr>
      <w:pBdr>
        <w:bottom w:val="single" w:sz="4" w:space="4" w:color="92BC00" w:themeColor="accent1"/>
      </w:pBdr>
      <w:spacing w:before="200" w:after="280"/>
      <w:ind w:left="936" w:right="936"/>
    </w:pPr>
    <w:rPr>
      <w:b/>
      <w:bCs/>
      <w:i/>
      <w:iCs/>
      <w:color w:val="92BC00" w:themeColor="accent1"/>
    </w:rPr>
  </w:style>
  <w:style w:type="character" w:customStyle="1" w:styleId="IntenseQuoteChar">
    <w:name w:val="Intense Quote Char"/>
    <w:basedOn w:val="DefaultParagraphFont"/>
    <w:link w:val="IntenseQuote"/>
    <w:rsid w:val="00D30463"/>
    <w:rPr>
      <w:b/>
      <w:bCs/>
      <w:i/>
      <w:iCs/>
      <w:color w:val="92BC00" w:themeColor="accent1"/>
      <w:sz w:val="20"/>
    </w:rPr>
  </w:style>
  <w:style w:type="paragraph" w:styleId="List">
    <w:name w:val="List"/>
    <w:basedOn w:val="Normal"/>
    <w:semiHidden/>
    <w:unhideWhenUsed/>
    <w:rsid w:val="00D30463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D30463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D30463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D30463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D30463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D30463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D30463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D30463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D30463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D30463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D30463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D30463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D30463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D30463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D30463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D30463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D30463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D30463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D30463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D30463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D30463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D3046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D30463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D3046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D3046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D30463"/>
    <w:rPr>
      <w:sz w:val="20"/>
    </w:rPr>
  </w:style>
  <w:style w:type="paragraph" w:styleId="NormalWeb">
    <w:name w:val="Normal (Web)"/>
    <w:basedOn w:val="Normal"/>
    <w:uiPriority w:val="99"/>
    <w:semiHidden/>
    <w:unhideWhenUsed/>
    <w:rsid w:val="00D3046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D30463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D30463"/>
  </w:style>
  <w:style w:type="character" w:customStyle="1" w:styleId="NoteHeadingChar">
    <w:name w:val="Note Heading Char"/>
    <w:basedOn w:val="DefaultParagraphFont"/>
    <w:link w:val="NoteHeading"/>
    <w:semiHidden/>
    <w:rsid w:val="00D30463"/>
    <w:rPr>
      <w:sz w:val="20"/>
    </w:rPr>
  </w:style>
  <w:style w:type="paragraph" w:styleId="PlainText">
    <w:name w:val="Plain Text"/>
    <w:basedOn w:val="Normal"/>
    <w:link w:val="PlainTextChar"/>
    <w:semiHidden/>
    <w:unhideWhenUsed/>
    <w:rsid w:val="00D30463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D30463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D3046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D30463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D30463"/>
  </w:style>
  <w:style w:type="character" w:customStyle="1" w:styleId="SalutationChar">
    <w:name w:val="Salutation Char"/>
    <w:basedOn w:val="DefaultParagraphFont"/>
    <w:link w:val="Salutation"/>
    <w:semiHidden/>
    <w:rsid w:val="00D30463"/>
    <w:rPr>
      <w:sz w:val="20"/>
    </w:rPr>
  </w:style>
  <w:style w:type="paragraph" w:styleId="Signature">
    <w:name w:val="Signature"/>
    <w:basedOn w:val="Normal"/>
    <w:link w:val="SignatureChar"/>
    <w:semiHidden/>
    <w:unhideWhenUsed/>
    <w:rsid w:val="00D30463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D30463"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rsid w:val="00D30463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D30463"/>
  </w:style>
  <w:style w:type="paragraph" w:styleId="TOAHeading">
    <w:name w:val="toa heading"/>
    <w:basedOn w:val="Normal"/>
    <w:next w:val="Normal"/>
    <w:semiHidden/>
    <w:unhideWhenUsed/>
    <w:rsid w:val="00D3046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D30463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D30463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D30463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D30463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D30463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D30463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D30463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D30463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D30463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D30463"/>
    <w:pPr>
      <w:outlineLvl w:val="9"/>
    </w:pPr>
  </w:style>
  <w:style w:type="character" w:styleId="Strong">
    <w:name w:val="Strong"/>
    <w:basedOn w:val="DefaultParagraphFont"/>
    <w:uiPriority w:val="22"/>
    <w:qFormat/>
    <w:rsid w:val="00817BA2"/>
    <w:rPr>
      <w:b/>
      <w:bCs/>
    </w:rPr>
  </w:style>
  <w:style w:type="character" w:styleId="Hyperlink">
    <w:name w:val="Hyperlink"/>
    <w:basedOn w:val="DefaultParagraphFont"/>
    <w:uiPriority w:val="99"/>
    <w:unhideWhenUsed/>
    <w:rsid w:val="0036093A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5D0627"/>
  </w:style>
  <w:style w:type="character" w:styleId="FollowedHyperlink">
    <w:name w:val="FollowedHyperlink"/>
    <w:basedOn w:val="DefaultParagraphFont"/>
    <w:uiPriority w:val="99"/>
    <w:semiHidden/>
    <w:unhideWhenUsed/>
    <w:rsid w:val="00721FE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ntTable" Target="fontTable.xml"/><Relationship Id="rId47" Type="http://schemas.openxmlformats.org/officeDocument/2006/relationships/theme" Target="theme/theme1.xml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png"/><Relationship Id="rId9" Type="http://schemas.openxmlformats.org/officeDocument/2006/relationships/image" Target="media/image5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37" Type="http://schemas.openxmlformats.org/officeDocument/2006/relationships/hyperlink" Target="https://starstogo.net/index.html" TargetMode="External"/><Relationship Id="rId38" Type="http://schemas.openxmlformats.org/officeDocument/2006/relationships/hyperlink" Target="http://www.jayjaytheballoonguy.com/dj.html" TargetMode="External"/><Relationship Id="rId39" Type="http://schemas.openxmlformats.org/officeDocument/2006/relationships/hyperlink" Target="https://outragehissspets.com" TargetMode="External"/><Relationship Id="rId40" Type="http://schemas.openxmlformats.org/officeDocument/2006/relationships/hyperlink" Target="http://dinosaursrockprograms.com" TargetMode="External"/><Relationship Id="rId41" Type="http://schemas.openxmlformats.org/officeDocument/2006/relationships/hyperlink" Target="http://journeyswithsound.com/reviews.html" TargetMode="External"/><Relationship Id="rId42" Type="http://schemas.openxmlformats.org/officeDocument/2006/relationships/hyperlink" Target="https://thechildrensschoolofyogarockland.com/" TargetMode="External"/><Relationship Id="rId43" Type="http://schemas.openxmlformats.org/officeDocument/2006/relationships/hyperlink" Target="http://www.theglasslippers.com/home.html" TargetMode="External"/><Relationship Id="rId44" Type="http://schemas.openxmlformats.org/officeDocument/2006/relationships/hyperlink" Target="https://travelintumblers.com" TargetMode="External"/><Relationship Id="rId45" Type="http://schemas.openxmlformats.org/officeDocument/2006/relationships/hyperlink" Target="http://sciencemadefunnnj.net/preschool.cf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rint%20Layout%20View:Calendars:Banner%20Calendar.dotm" TargetMode="External"/></Relationships>
</file>

<file path=word/theme/theme1.xml><?xml version="1.0" encoding="utf-8"?>
<a:theme xmlns:a="http://schemas.openxmlformats.org/drawingml/2006/main" name="Office Theme">
  <a:themeElements>
    <a:clrScheme name="Banner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Banner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 HD:Applications:Microsoft Office 2011:Office:Media:Templates:Print Layout View:Calendars:Banner Calendar.dotm</Template>
  <TotalTime>219</TotalTime>
  <Pages>5</Pages>
  <Words>870</Words>
  <Characters>4965</Characters>
  <Application>Microsoft Macintosh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5824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Guirland</dc:creator>
  <cp:keywords/>
  <dc:description/>
  <cp:lastModifiedBy>Microsoft Office User</cp:lastModifiedBy>
  <cp:revision>17</cp:revision>
  <cp:lastPrinted>2020-01-20T21:25:00Z</cp:lastPrinted>
  <dcterms:created xsi:type="dcterms:W3CDTF">2019-02-07T14:53:00Z</dcterms:created>
  <dcterms:modified xsi:type="dcterms:W3CDTF">2020-01-20T21:25:00Z</dcterms:modified>
  <cp:category/>
</cp:coreProperties>
</file>