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0A27" w:rsidRPr="005469F3" w:rsidRDefault="00B90A27" w:rsidP="000C45B8">
      <w:pPr>
        <w:jc w:val="center"/>
        <w:rPr>
          <w:sz w:val="40"/>
          <w:szCs w:val="40"/>
        </w:rPr>
      </w:pPr>
      <w:r w:rsidRPr="005469F3">
        <w:rPr>
          <w:sz w:val="40"/>
          <w:szCs w:val="40"/>
        </w:rPr>
        <w:t xml:space="preserve">I SCREAM YOU SCREAM </w:t>
      </w:r>
    </w:p>
    <w:p w:rsidR="005469F3" w:rsidRDefault="00B90A27" w:rsidP="000C45B8">
      <w:pPr>
        <w:jc w:val="center"/>
        <w:rPr>
          <w:sz w:val="40"/>
          <w:szCs w:val="40"/>
        </w:rPr>
      </w:pPr>
      <w:r w:rsidRPr="005469F3">
        <w:rPr>
          <w:sz w:val="40"/>
          <w:szCs w:val="40"/>
        </w:rPr>
        <w:t xml:space="preserve">WHO WILL EAT THE MOST </w:t>
      </w:r>
    </w:p>
    <w:p w:rsidR="00B90A27" w:rsidRPr="005469F3" w:rsidRDefault="00B90A27" w:rsidP="000C45B8">
      <w:pPr>
        <w:jc w:val="center"/>
        <w:rPr>
          <w:sz w:val="40"/>
          <w:szCs w:val="40"/>
        </w:rPr>
      </w:pPr>
      <w:r w:rsidRPr="005469F3">
        <w:rPr>
          <w:sz w:val="40"/>
          <w:szCs w:val="40"/>
        </w:rPr>
        <w:t>ICE CREAM</w:t>
      </w:r>
    </w:p>
    <w:p w:rsidR="00B90A27" w:rsidRDefault="00B90A27" w:rsidP="000C45B8">
      <w:pPr>
        <w:jc w:val="center"/>
        <w:rPr>
          <w:sz w:val="40"/>
          <w:szCs w:val="40"/>
        </w:rPr>
      </w:pPr>
      <w:r w:rsidRPr="005469F3">
        <w:rPr>
          <w:sz w:val="40"/>
          <w:szCs w:val="40"/>
        </w:rPr>
        <w:t>2023 HOG CHALLENGE</w:t>
      </w:r>
    </w:p>
    <w:p w:rsidR="005469F3" w:rsidRDefault="005469F3" w:rsidP="000C45B8">
      <w:pPr>
        <w:jc w:val="center"/>
        <w:rPr>
          <w:sz w:val="40"/>
          <w:szCs w:val="40"/>
        </w:rPr>
      </w:pPr>
    </w:p>
    <w:p w:rsidR="005469F3" w:rsidRDefault="005469F3" w:rsidP="000C45B8">
      <w:pPr>
        <w:jc w:val="center"/>
        <w:rPr>
          <w:sz w:val="40"/>
          <w:szCs w:val="40"/>
        </w:rPr>
      </w:pPr>
    </w:p>
    <w:p w:rsidR="005469F3" w:rsidRPr="005469F3" w:rsidRDefault="005469F3" w:rsidP="000C45B8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>
                <wp:extent cx="3362325" cy="2743835"/>
                <wp:effectExtent l="0" t="0" r="9525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2743835"/>
                          <a:chOff x="0" y="0"/>
                          <a:chExt cx="3200400" cy="27438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2400300"/>
                            <a:ext cx="3200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469F3" w:rsidRPr="005469F3" w:rsidRDefault="005469F3" w:rsidP="005469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264.75pt;height:216.05pt;mso-position-horizontal-relative:char;mso-position-vertical-relative:line" coordsize="32004,274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2004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24003;width:3200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:rsidR="005469F3" w:rsidRPr="005469F3" w:rsidRDefault="005469F3" w:rsidP="005469F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C45B8" w:rsidRPr="000C45B8" w:rsidRDefault="00D149CD" w:rsidP="00D149CD">
      <w:r>
        <w:rPr>
          <w:sz w:val="40"/>
          <w:szCs w:val="40"/>
        </w:rPr>
        <w:t xml:space="preserve"> </w:t>
      </w:r>
    </w:p>
    <w:p w:rsidR="00D84F27" w:rsidRDefault="00D84F27" w:rsidP="00AF5FBA"/>
    <w:p w:rsidR="000353B9" w:rsidRDefault="00D149CD" w:rsidP="00AF5FBA">
      <w:r>
        <w:t>Picture with you, your bike and name of shop</w:t>
      </w:r>
    </w:p>
    <w:p w:rsidR="00D149CD" w:rsidRDefault="00D149CD" w:rsidP="00AF5FBA"/>
    <w:p w:rsidR="00D149CD" w:rsidRDefault="00D149CD" w:rsidP="00AF5FBA">
      <w:r>
        <w:t>Board member must verify picture and sign book</w:t>
      </w:r>
    </w:p>
    <w:p w:rsidR="00D149CD" w:rsidRDefault="00D149CD" w:rsidP="00AF5FBA"/>
    <w:p w:rsidR="00D149CD" w:rsidRDefault="00D149CD" w:rsidP="00AF5FBA">
      <w:r>
        <w:t>Call before you go to verify hours of operation</w:t>
      </w:r>
    </w:p>
    <w:p w:rsidR="00D149CD" w:rsidRDefault="00D149CD" w:rsidP="00AF5FBA"/>
    <w:p w:rsidR="00D149CD" w:rsidRDefault="00D149CD" w:rsidP="00AF5FBA">
      <w:r>
        <w:t>If you complete all stops you may start over for more points</w:t>
      </w:r>
    </w:p>
    <w:p w:rsidR="00D149CD" w:rsidRDefault="00D149CD" w:rsidP="00AF5FBA"/>
    <w:p w:rsidR="00D149CD" w:rsidRDefault="00D149CD" w:rsidP="00AF5FBA">
      <w:pPr>
        <w:sectPr w:rsidR="00D149CD" w:rsidSect="00B90A27">
          <w:headerReference w:type="default" r:id="rId13"/>
          <w:type w:val="oddPage"/>
          <w:pgSz w:w="7920" w:h="12240" w:orient="landscape"/>
          <w:pgMar w:top="1440" w:right="1440" w:bottom="1800" w:left="1440" w:header="720" w:footer="720" w:gutter="0"/>
          <w:pgNumType w:start="1"/>
          <w:cols w:space="720"/>
          <w:docGrid w:linePitch="360"/>
        </w:sectPr>
      </w:pPr>
    </w:p>
    <w:p w:rsidR="000353B9" w:rsidRPr="009073B5" w:rsidRDefault="005F228E" w:rsidP="000C45B8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>20 POINTS</w:t>
      </w:r>
      <w:r w:rsidR="005C3677" w:rsidRPr="009073B5">
        <w:rPr>
          <w:b/>
          <w:bCs/>
          <w:i/>
          <w:iCs/>
          <w:u w:val="single"/>
        </w:rPr>
        <w:t xml:space="preserve"> </w:t>
      </w:r>
    </w:p>
    <w:p w:rsidR="005F228E" w:rsidRDefault="005F228E">
      <w:pPr>
        <w:rPr>
          <w:b/>
          <w:bCs/>
        </w:rPr>
      </w:pPr>
    </w:p>
    <w:p w:rsidR="00044C4E" w:rsidRPr="009073B5" w:rsidRDefault="00044C4E">
      <w:pPr>
        <w:rPr>
          <w:b/>
          <w:bCs/>
        </w:rPr>
      </w:pPr>
      <w:r w:rsidRPr="009073B5">
        <w:rPr>
          <w:b/>
          <w:bCs/>
        </w:rPr>
        <w:t xml:space="preserve">DARI FAIR   </w:t>
      </w:r>
    </w:p>
    <w:p w:rsidR="00044C4E" w:rsidRDefault="00044C4E">
      <w:r>
        <w:t xml:space="preserve">        2813 KILBURN AVE. RKFD IL 61101</w:t>
      </w:r>
    </w:p>
    <w:p w:rsidR="00044C4E" w:rsidRPr="009073B5" w:rsidRDefault="00044C4E">
      <w:pPr>
        <w:rPr>
          <w:b/>
          <w:bCs/>
        </w:rPr>
      </w:pPr>
      <w:r w:rsidRPr="009073B5">
        <w:rPr>
          <w:b/>
          <w:bCs/>
        </w:rPr>
        <w:t xml:space="preserve">BENNYS DAIRIETTE  </w:t>
      </w:r>
    </w:p>
    <w:p w:rsidR="00044C4E" w:rsidRDefault="00044C4E">
      <w:r>
        <w:t xml:space="preserve">        1402 MONTAGUE ST RKFD IL 61102</w:t>
      </w:r>
    </w:p>
    <w:p w:rsidR="00044C4E" w:rsidRPr="009073B5" w:rsidRDefault="00044C4E">
      <w:pPr>
        <w:rPr>
          <w:b/>
          <w:bCs/>
        </w:rPr>
      </w:pPr>
      <w:r w:rsidRPr="009073B5">
        <w:rPr>
          <w:b/>
          <w:bCs/>
        </w:rPr>
        <w:t xml:space="preserve">ZAMMUTOS   </w:t>
      </w:r>
    </w:p>
    <w:p w:rsidR="00044C4E" w:rsidRDefault="00044C4E">
      <w:r>
        <w:t xml:space="preserve">         725 KENT ST RKFD IL 61102</w:t>
      </w:r>
    </w:p>
    <w:p w:rsidR="00044C4E" w:rsidRPr="009073B5" w:rsidRDefault="00044C4E">
      <w:pPr>
        <w:rPr>
          <w:b/>
          <w:bCs/>
        </w:rPr>
      </w:pPr>
      <w:r w:rsidRPr="009073B5">
        <w:rPr>
          <w:b/>
          <w:bCs/>
        </w:rPr>
        <w:t xml:space="preserve">CREMA ROSA ARTISANAL CREAMERY   </w:t>
      </w:r>
    </w:p>
    <w:p w:rsidR="00044C4E" w:rsidRDefault="00044C4E">
      <w:r>
        <w:t xml:space="preserve">           609 KISHWAUKEE ST RKFD IL 61104</w:t>
      </w:r>
    </w:p>
    <w:p w:rsidR="00044C4E" w:rsidRPr="009073B5" w:rsidRDefault="00044C4E">
      <w:pPr>
        <w:rPr>
          <w:b/>
          <w:bCs/>
        </w:rPr>
      </w:pPr>
      <w:r w:rsidRPr="009073B5">
        <w:rPr>
          <w:b/>
          <w:bCs/>
        </w:rPr>
        <w:t>LESSLYS ICE CREAM SHOP</w:t>
      </w:r>
    </w:p>
    <w:p w:rsidR="00044C4E" w:rsidRDefault="00044C4E">
      <w:r>
        <w:t xml:space="preserve">        1710 RURAL ST RKFD IL 61107</w:t>
      </w:r>
    </w:p>
    <w:p w:rsidR="00044C4E" w:rsidRPr="009073B5" w:rsidRDefault="00044C4E">
      <w:pPr>
        <w:rPr>
          <w:b/>
          <w:bCs/>
        </w:rPr>
      </w:pPr>
      <w:r w:rsidRPr="009073B5">
        <w:rPr>
          <w:b/>
          <w:bCs/>
        </w:rPr>
        <w:t>LESSLYS BOTANA</w:t>
      </w:r>
    </w:p>
    <w:p w:rsidR="00044C4E" w:rsidRDefault="00044C4E">
      <w:r>
        <w:t xml:space="preserve">        1522 BROADWAY RKFD IL 61104</w:t>
      </w:r>
    </w:p>
    <w:p w:rsidR="00D427BE" w:rsidRPr="009073B5" w:rsidRDefault="00D427BE">
      <w:pPr>
        <w:rPr>
          <w:b/>
          <w:bCs/>
        </w:rPr>
      </w:pPr>
      <w:r w:rsidRPr="009073B5">
        <w:rPr>
          <w:b/>
          <w:bCs/>
        </w:rPr>
        <w:t>SWEETS N EATS</w:t>
      </w:r>
    </w:p>
    <w:p w:rsidR="00D427BE" w:rsidRDefault="00D427BE">
      <w:r>
        <w:t xml:space="preserve">       7096 WALTON ST RKFD IL 61108</w:t>
      </w:r>
    </w:p>
    <w:p w:rsidR="00D427BE" w:rsidRPr="009073B5" w:rsidRDefault="00D427BE">
      <w:pPr>
        <w:rPr>
          <w:b/>
          <w:bCs/>
        </w:rPr>
      </w:pPr>
      <w:r w:rsidRPr="009073B5">
        <w:rPr>
          <w:b/>
          <w:bCs/>
        </w:rPr>
        <w:t>DAIRY DEPOT</w:t>
      </w:r>
    </w:p>
    <w:p w:rsidR="005469F3" w:rsidRDefault="00D427BE">
      <w:r>
        <w:t xml:space="preserve">       5413 N SECOND ST LOVES PARK IL 61111</w:t>
      </w:r>
    </w:p>
    <w:p w:rsidR="005469F3" w:rsidRDefault="005469F3">
      <w: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CB3518" w:rsidRDefault="005469F3">
      <w:r>
        <w:t xml:space="preserve">     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>
                <wp:extent cx="771525" cy="885825"/>
                <wp:effectExtent l="0" t="0" r="9525" b="9525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" cy="885825"/>
                          <a:chOff x="0" y="0"/>
                          <a:chExt cx="4114800" cy="61017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5758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5758180"/>
                            <a:ext cx="4114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469F3" w:rsidRPr="005469F3" w:rsidRDefault="00000000" w:rsidP="005469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5469F3" w:rsidRPr="005469F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469F3" w:rsidRPr="005469F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5469F3" w:rsidRPr="005469F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9" style="width:60.75pt;height:69.75pt;mso-position-horizontal-relative:char;mso-position-vertical-relative:line" coordsize="41148,61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">
                <v:shape id="Picture 7" o:spid="_x0000_s1030" type="#_x0000_t75" style="position:absolute;width:41148;height:5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">
                  <v:imagedata r:id="rId18" o:title=""/>
                </v:shape>
                <v:shape id="Text Box 8" o:spid="_x0000_s1031" type="#_x0000_t202" style="position:absolute;top:57581;width:4114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5469F3" w:rsidRPr="005469F3" w:rsidRDefault="00000000" w:rsidP="005469F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5469F3" w:rsidRPr="005469F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469F3" w:rsidRPr="005469F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5469F3" w:rsidRPr="005469F3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</w:t>
      </w:r>
      <w:r w:rsidR="00CB3518">
        <w:br w:type="page"/>
      </w:r>
    </w:p>
    <w:p w:rsidR="00E52D4D" w:rsidRPr="009073B5" w:rsidRDefault="00E52D4D" w:rsidP="009F3F35">
      <w:pPr>
        <w:rPr>
          <w:b/>
          <w:bCs/>
          <w:i/>
          <w:iCs/>
          <w:u w:val="single"/>
        </w:rPr>
      </w:pPr>
    </w:p>
    <w:p w:rsidR="0027384C" w:rsidRPr="009073B5" w:rsidRDefault="00275A75" w:rsidP="000C45B8">
      <w:pPr>
        <w:jc w:val="center"/>
        <w:rPr>
          <w:b/>
          <w:bCs/>
        </w:rPr>
      </w:pPr>
      <w:r>
        <w:rPr>
          <w:b/>
          <w:bCs/>
        </w:rPr>
        <w:t>30 POINTS</w:t>
      </w:r>
    </w:p>
    <w:p w:rsidR="005F228E" w:rsidRDefault="005F228E" w:rsidP="0027384C">
      <w:pPr>
        <w:rPr>
          <w:b/>
          <w:bCs/>
        </w:rPr>
      </w:pPr>
    </w:p>
    <w:p w:rsidR="0027384C" w:rsidRPr="009073B5" w:rsidRDefault="0027384C" w:rsidP="0027384C">
      <w:pPr>
        <w:rPr>
          <w:b/>
          <w:bCs/>
        </w:rPr>
      </w:pPr>
      <w:r w:rsidRPr="009073B5">
        <w:rPr>
          <w:b/>
          <w:bCs/>
        </w:rPr>
        <w:t>3</w:t>
      </w:r>
      <w:r w:rsidRPr="009073B5">
        <w:rPr>
          <w:b/>
          <w:bCs/>
          <w:vertAlign w:val="superscript"/>
        </w:rPr>
        <w:t>RD</w:t>
      </w:r>
      <w:r w:rsidRPr="009073B5">
        <w:rPr>
          <w:b/>
          <w:bCs/>
        </w:rPr>
        <w:t xml:space="preserve"> STREET STATION               </w:t>
      </w:r>
    </w:p>
    <w:p w:rsidR="0027384C" w:rsidRDefault="0027384C" w:rsidP="0027384C">
      <w:r>
        <w:t xml:space="preserve">       102 E 3</w:t>
      </w:r>
      <w:r w:rsidRPr="0027384C">
        <w:rPr>
          <w:vertAlign w:val="superscript"/>
        </w:rPr>
        <w:t>RD</w:t>
      </w:r>
      <w:r>
        <w:t xml:space="preserve"> STREET PECATONICA IL 61063</w:t>
      </w:r>
    </w:p>
    <w:p w:rsidR="0027384C" w:rsidRPr="009073B5" w:rsidRDefault="0027384C" w:rsidP="0027384C">
      <w:pPr>
        <w:rPr>
          <w:b/>
          <w:bCs/>
        </w:rPr>
      </w:pPr>
      <w:r w:rsidRPr="009073B5">
        <w:rPr>
          <w:b/>
          <w:bCs/>
        </w:rPr>
        <w:t>THE SCOOP</w:t>
      </w:r>
    </w:p>
    <w:p w:rsidR="0027384C" w:rsidRDefault="0027384C" w:rsidP="0027384C">
      <w:r>
        <w:t xml:space="preserve">       101 S BENTON ST WINNEBAGO IL 61088</w:t>
      </w:r>
    </w:p>
    <w:p w:rsidR="0027384C" w:rsidRPr="009073B5" w:rsidRDefault="0027384C" w:rsidP="0027384C">
      <w:pPr>
        <w:rPr>
          <w:b/>
          <w:bCs/>
        </w:rPr>
      </w:pPr>
      <w:r w:rsidRPr="009073B5">
        <w:rPr>
          <w:b/>
          <w:bCs/>
        </w:rPr>
        <w:t>CENTER STREET CREAMERY</w:t>
      </w:r>
    </w:p>
    <w:p w:rsidR="0027384C" w:rsidRDefault="0027384C" w:rsidP="0027384C">
      <w:r>
        <w:t xml:space="preserve">       425 N CENTER ST DURAND IL 61024</w:t>
      </w:r>
    </w:p>
    <w:p w:rsidR="0027384C" w:rsidRPr="009073B5" w:rsidRDefault="00D13BC3" w:rsidP="0027384C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287020</wp:posOffset>
                </wp:positionV>
                <wp:extent cx="895350" cy="95250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952500"/>
                          <a:chOff x="0" y="0"/>
                          <a:chExt cx="4114800" cy="567055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5327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5327015"/>
                            <a:ext cx="4114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13BC3" w:rsidRPr="00D13BC3" w:rsidRDefault="00000000" w:rsidP="00D13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D13BC3" w:rsidRPr="00D13B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13BC3" w:rsidRPr="00D13B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="00D13BC3" w:rsidRPr="00D13B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32" style="position:absolute;margin-left:225.75pt;margin-top:22.6pt;width:70.5pt;height:75pt;z-index:251658240;mso-position-horizontal-relative:text;mso-position-vertical-relative:text;mso-width-relative:margin;mso-height-relative:margin" coordsize="41148,56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">
                <v:shape id="Picture 10" o:spid="_x0000_s1033" type="#_x0000_t75" style="position:absolute;width:41148;height:5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">
                  <v:imagedata r:id="rId25" o:title=""/>
                </v:shape>
                <v:shape id="Text Box 11" o:spid="_x0000_s1034" type="#_x0000_t202" style="position:absolute;top:53270;width:4114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D13BC3" w:rsidRPr="00D13BC3" w:rsidRDefault="00000000" w:rsidP="00D13B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="00D13BC3" w:rsidRPr="00D13B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13BC3" w:rsidRPr="00D13B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="00D13BC3" w:rsidRPr="00D13BC3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7384C" w:rsidRPr="009073B5">
        <w:rPr>
          <w:b/>
          <w:bCs/>
        </w:rPr>
        <w:t>MEGS COUNTRY CHEESE</w:t>
      </w:r>
    </w:p>
    <w:p w:rsidR="0027384C" w:rsidRDefault="0027384C" w:rsidP="0027384C">
      <w:r>
        <w:t xml:space="preserve">       420 IL ROUTE 75 DAVIS IL 61019</w:t>
      </w:r>
      <w:r w:rsidR="005469F3">
        <w:t xml:space="preserve">                          </w:t>
      </w:r>
    </w:p>
    <w:p w:rsidR="0027384C" w:rsidRPr="009073B5" w:rsidRDefault="0027384C" w:rsidP="0027384C">
      <w:pPr>
        <w:rPr>
          <w:b/>
          <w:bCs/>
        </w:rPr>
      </w:pPr>
      <w:r w:rsidRPr="009073B5">
        <w:rPr>
          <w:b/>
          <w:bCs/>
        </w:rPr>
        <w:t>DAIRY HAUSE</w:t>
      </w:r>
    </w:p>
    <w:p w:rsidR="0027384C" w:rsidRDefault="0027384C" w:rsidP="0027384C">
      <w:r>
        <w:t xml:space="preserve">       113 E MAIN ST ROCKTON IL 61072</w:t>
      </w:r>
    </w:p>
    <w:p w:rsidR="0027384C" w:rsidRPr="009073B5" w:rsidRDefault="0027384C" w:rsidP="0027384C">
      <w:pPr>
        <w:rPr>
          <w:b/>
          <w:bCs/>
        </w:rPr>
      </w:pPr>
      <w:r w:rsidRPr="009073B5">
        <w:rPr>
          <w:b/>
          <w:bCs/>
        </w:rPr>
        <w:t>UNION DAIRY</w:t>
      </w:r>
    </w:p>
    <w:p w:rsidR="0027384C" w:rsidRDefault="0027384C" w:rsidP="0027384C">
      <w:r>
        <w:t xml:space="preserve">       126 E DOUGLAS ST FREEPORT IL 61032</w:t>
      </w:r>
    </w:p>
    <w:p w:rsidR="0027384C" w:rsidRPr="009073B5" w:rsidRDefault="0027384C" w:rsidP="0027384C">
      <w:pPr>
        <w:rPr>
          <w:b/>
          <w:bCs/>
        </w:rPr>
      </w:pPr>
      <w:r w:rsidRPr="009073B5">
        <w:rPr>
          <w:b/>
          <w:bCs/>
        </w:rPr>
        <w:t>FLYING PIG TREAT SHOP</w:t>
      </w:r>
    </w:p>
    <w:p w:rsidR="0027384C" w:rsidRDefault="0027384C" w:rsidP="0027384C">
      <w:r>
        <w:t xml:space="preserve">       431 E GRAND AVE BELOIT WI 53511</w:t>
      </w:r>
    </w:p>
    <w:p w:rsidR="0027384C" w:rsidRPr="009073B5" w:rsidRDefault="0027384C" w:rsidP="0027384C">
      <w:pPr>
        <w:rPr>
          <w:b/>
          <w:bCs/>
        </w:rPr>
      </w:pPr>
      <w:r w:rsidRPr="009073B5">
        <w:rPr>
          <w:b/>
          <w:bCs/>
        </w:rPr>
        <w:t>JAYS DRIVE IN</w:t>
      </w:r>
    </w:p>
    <w:p w:rsidR="0027384C" w:rsidRDefault="0027384C" w:rsidP="0027384C">
      <w:r>
        <w:t xml:space="preserve">       107 W WASHINGTON ST OREGON IL 61061</w:t>
      </w:r>
    </w:p>
    <w:p w:rsidR="0027384C" w:rsidRPr="009073B5" w:rsidRDefault="0027384C" w:rsidP="0027384C">
      <w:pPr>
        <w:rPr>
          <w:b/>
          <w:bCs/>
        </w:rPr>
      </w:pPr>
      <w:r w:rsidRPr="009073B5">
        <w:rPr>
          <w:b/>
          <w:bCs/>
        </w:rPr>
        <w:t>DARI RIPPLE</w:t>
      </w:r>
    </w:p>
    <w:p w:rsidR="0027384C" w:rsidRDefault="0027384C" w:rsidP="0027384C">
      <w:r>
        <w:t xml:space="preserve">       </w:t>
      </w:r>
      <w:r w:rsidR="00F631E6">
        <w:t>105 S STATE ST BELVEDERE IL 61008</w:t>
      </w:r>
    </w:p>
    <w:p w:rsidR="00922C2A" w:rsidRDefault="00922C2A" w:rsidP="0027384C"/>
    <w:p w:rsidR="00922C2A" w:rsidRDefault="00922C2A" w:rsidP="0027384C"/>
    <w:p w:rsidR="00922C2A" w:rsidRPr="00E763BA" w:rsidRDefault="00D13BC3" w:rsidP="0027384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286385</wp:posOffset>
            </wp:positionV>
            <wp:extent cx="1114425" cy="6286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A75">
        <w:t xml:space="preserve">                                         </w:t>
      </w:r>
      <w:r w:rsidR="00275A75" w:rsidRPr="00E763BA">
        <w:rPr>
          <w:b/>
          <w:bCs/>
          <w:u w:val="single"/>
        </w:rPr>
        <w:t>40 POINTS</w:t>
      </w:r>
    </w:p>
    <w:p w:rsidR="00922C2A" w:rsidRPr="00AE4594" w:rsidRDefault="00AE4594" w:rsidP="0027384C">
      <w:pPr>
        <w:rPr>
          <w:b/>
          <w:bCs/>
          <w:u w:val="single"/>
        </w:rPr>
      </w:pPr>
      <w:r w:rsidRPr="00AE4594">
        <w:rPr>
          <w:b/>
          <w:bCs/>
        </w:rPr>
        <w:t xml:space="preserve">                                               </w:t>
      </w:r>
      <w:r w:rsidR="00D13BC3">
        <w:rPr>
          <w:b/>
          <w:bCs/>
        </w:rPr>
        <w:t xml:space="preserve">                                        </w:t>
      </w:r>
    </w:p>
    <w:p w:rsidR="009C51E1" w:rsidRDefault="009C51E1" w:rsidP="0027384C">
      <w:r>
        <w:t>BARREL AND BRIE</w:t>
      </w:r>
    </w:p>
    <w:p w:rsidR="009C51E1" w:rsidRDefault="009C51E1" w:rsidP="0027384C">
      <w:r>
        <w:t xml:space="preserve">     7836 US RT 20 </w:t>
      </w:r>
      <w:proofErr w:type="gramStart"/>
      <w:r>
        <w:t>W  LENA</w:t>
      </w:r>
      <w:proofErr w:type="gramEnd"/>
      <w:r>
        <w:t xml:space="preserve"> IL 61048</w:t>
      </w:r>
    </w:p>
    <w:p w:rsidR="009C51E1" w:rsidRDefault="009C51E1" w:rsidP="0027384C">
      <w:r>
        <w:t>CHOCOLATE TEMPTATION</w:t>
      </w:r>
    </w:p>
    <w:p w:rsidR="009C51E1" w:rsidRDefault="009C51E1" w:rsidP="0027384C">
      <w:r>
        <w:t xml:space="preserve">     1004 17</w:t>
      </w:r>
      <w:r w:rsidRPr="009C51E1">
        <w:rPr>
          <w:vertAlign w:val="superscript"/>
        </w:rPr>
        <w:t>TH</w:t>
      </w:r>
      <w:r>
        <w:t xml:space="preserve"> </w:t>
      </w:r>
      <w:proofErr w:type="gramStart"/>
      <w:r>
        <w:t>AVE  MONROE</w:t>
      </w:r>
      <w:proofErr w:type="gramEnd"/>
      <w:r>
        <w:t xml:space="preserve"> WI 53566</w:t>
      </w:r>
    </w:p>
    <w:p w:rsidR="009C51E1" w:rsidRDefault="009C51E1" w:rsidP="0027384C">
      <w:r>
        <w:t>RAINBOW CONFECTIONS</w:t>
      </w:r>
    </w:p>
    <w:p w:rsidR="009C51E1" w:rsidRDefault="009C51E1" w:rsidP="0027384C">
      <w:r>
        <w:t xml:space="preserve">     1600 11</w:t>
      </w:r>
      <w:r w:rsidRPr="009C51E1">
        <w:rPr>
          <w:vertAlign w:val="superscript"/>
        </w:rPr>
        <w:t>TH</w:t>
      </w:r>
      <w:r>
        <w:t xml:space="preserve"> ST MONROE WI53566</w:t>
      </w:r>
    </w:p>
    <w:p w:rsidR="009C51E1" w:rsidRDefault="009C51E1" w:rsidP="0027384C">
      <w:r>
        <w:t>FLIPPEN FROG ICE CREAM AND TASTEY TREATS</w:t>
      </w:r>
    </w:p>
    <w:p w:rsidR="009C51E1" w:rsidRDefault="009C51E1" w:rsidP="0027384C">
      <w:r>
        <w:t xml:space="preserve">     815 ½ S WASHINGTON </w:t>
      </w:r>
      <w:proofErr w:type="gramStart"/>
      <w:r>
        <w:t>ST  JANESVILLE</w:t>
      </w:r>
      <w:proofErr w:type="gramEnd"/>
      <w:r>
        <w:t xml:space="preserve"> WI 53548</w:t>
      </w:r>
    </w:p>
    <w:p w:rsidR="009C51E1" w:rsidRDefault="009C51E1" w:rsidP="0027384C">
      <w:r>
        <w:t>THE TWISTED KONE</w:t>
      </w:r>
    </w:p>
    <w:p w:rsidR="009C51E1" w:rsidRDefault="00AE4594" w:rsidP="0027384C">
      <w:r>
        <w:t xml:space="preserve">     </w:t>
      </w:r>
      <w:r w:rsidR="009C51E1">
        <w:t xml:space="preserve">50 N UNION </w:t>
      </w:r>
      <w:proofErr w:type="gramStart"/>
      <w:r w:rsidR="009C51E1">
        <w:t>RD  EVANSVILLE</w:t>
      </w:r>
      <w:proofErr w:type="gramEnd"/>
      <w:r w:rsidR="009C51E1">
        <w:t xml:space="preserve"> WI </w:t>
      </w:r>
      <w:r>
        <w:t>53536</w:t>
      </w:r>
    </w:p>
    <w:p w:rsidR="00AE4594" w:rsidRDefault="00AE4594" w:rsidP="0027384C">
      <w:r>
        <w:t>LA MICHOACANA</w:t>
      </w:r>
    </w:p>
    <w:p w:rsidR="00AE4594" w:rsidRDefault="00AE4594" w:rsidP="0027384C">
      <w:r>
        <w:t xml:space="preserve">     343 S DIVISION </w:t>
      </w:r>
      <w:proofErr w:type="gramStart"/>
      <w:r>
        <w:t>ST  #</w:t>
      </w:r>
      <w:proofErr w:type="gramEnd"/>
      <w:r>
        <w:t>7  HARVARD IL 60033</w:t>
      </w:r>
    </w:p>
    <w:p w:rsidR="00AE4594" w:rsidRDefault="00AE4594" w:rsidP="0027384C">
      <w:r>
        <w:t>DARIEN ICE CREAM SHOP</w:t>
      </w:r>
    </w:p>
    <w:p w:rsidR="00AE4594" w:rsidRDefault="00AE4594" w:rsidP="0027384C">
      <w:r>
        <w:t xml:space="preserve">     30 W BELOIT ST DARIEN WI 53114</w:t>
      </w:r>
    </w:p>
    <w:p w:rsidR="00AE4594" w:rsidRDefault="00AE4594" w:rsidP="0027384C">
      <w:r>
        <w:t>TROPICAL SNOW</w:t>
      </w:r>
    </w:p>
    <w:p w:rsidR="00AE4594" w:rsidRDefault="00AE4594" w:rsidP="0027384C">
      <w:r>
        <w:t xml:space="preserve">     583 N RUSH </w:t>
      </w:r>
      <w:proofErr w:type="gramStart"/>
      <w:r>
        <w:t>ST  STOCKTON</w:t>
      </w:r>
      <w:proofErr w:type="gramEnd"/>
      <w:r>
        <w:t xml:space="preserve"> IL 61085</w:t>
      </w:r>
    </w:p>
    <w:p w:rsidR="00AE4594" w:rsidRDefault="00AE4594" w:rsidP="0027384C">
      <w:r>
        <w:t>LA MICHOACANA ICE CREAM BAR</w:t>
      </w:r>
    </w:p>
    <w:p w:rsidR="00AE4594" w:rsidRDefault="00AE4594" w:rsidP="0027384C">
      <w:r>
        <w:t xml:space="preserve">     162 W LINCOLN </w:t>
      </w:r>
      <w:proofErr w:type="gramStart"/>
      <w:r>
        <w:t>HWY  DEKALB</w:t>
      </w:r>
      <w:proofErr w:type="gramEnd"/>
      <w:r>
        <w:t xml:space="preserve"> IL 60115</w:t>
      </w:r>
    </w:p>
    <w:p w:rsidR="00013B63" w:rsidRDefault="00013B63" w:rsidP="0027384C">
      <w:r>
        <w:t>TINAS ICE CREAM AND ANTIQUES</w:t>
      </w:r>
    </w:p>
    <w:p w:rsidR="00013B63" w:rsidRDefault="00013B63" w:rsidP="0027384C">
      <w:r>
        <w:t xml:space="preserve">     409 W MAIN </w:t>
      </w:r>
      <w:proofErr w:type="gramStart"/>
      <w:r>
        <w:t>ST  MT</w:t>
      </w:r>
      <w:proofErr w:type="gramEnd"/>
      <w:r>
        <w:t xml:space="preserve"> CARROL IL 61053</w:t>
      </w:r>
    </w:p>
    <w:p w:rsidR="00013B63" w:rsidRDefault="00013B63" w:rsidP="0027384C"/>
    <w:p w:rsidR="00013B63" w:rsidRPr="00E763BA" w:rsidRDefault="00275A75" w:rsidP="0027384C">
      <w:pPr>
        <w:rPr>
          <w:b/>
          <w:bCs/>
          <w:u w:val="single"/>
        </w:rPr>
      </w:pPr>
      <w:r>
        <w:t xml:space="preserve">                                           </w:t>
      </w:r>
      <w:r w:rsidRPr="00E763BA">
        <w:rPr>
          <w:b/>
          <w:bCs/>
          <w:u w:val="single"/>
        </w:rPr>
        <w:t>50 POINTS</w:t>
      </w:r>
    </w:p>
    <w:p w:rsidR="00013B63" w:rsidRPr="00D74B07" w:rsidRDefault="00013B63" w:rsidP="0027384C">
      <w:pPr>
        <w:rPr>
          <w:b/>
          <w:bCs/>
          <w:u w:val="single"/>
        </w:rPr>
      </w:pPr>
      <w:r>
        <w:t xml:space="preserve">                                             </w:t>
      </w:r>
    </w:p>
    <w:p w:rsidR="00424FB0" w:rsidRDefault="00424FB0" w:rsidP="0027384C">
      <w:r>
        <w:t>CAMPBELL BOYS</w:t>
      </w:r>
    </w:p>
    <w:p w:rsidR="00424FB0" w:rsidRDefault="00424FB0" w:rsidP="0027384C">
      <w:r>
        <w:t xml:space="preserve">     115 N HENERY </w:t>
      </w:r>
      <w:proofErr w:type="gramStart"/>
      <w:r>
        <w:t>ST  EDGERTON</w:t>
      </w:r>
      <w:proofErr w:type="gramEnd"/>
      <w:r>
        <w:t xml:space="preserve"> WI 53534</w:t>
      </w:r>
    </w:p>
    <w:p w:rsidR="00424FB0" w:rsidRDefault="00424FB0" w:rsidP="0027384C">
      <w:r>
        <w:t>MEGGY MOOS DAIRY RIPPLE</w:t>
      </w:r>
    </w:p>
    <w:p w:rsidR="00424FB0" w:rsidRDefault="00424FB0" w:rsidP="0027384C">
      <w:r>
        <w:t xml:space="preserve">     600 KENOSHA </w:t>
      </w:r>
      <w:proofErr w:type="gramStart"/>
      <w:r>
        <w:t>ST  WALWORTH</w:t>
      </w:r>
      <w:proofErr w:type="gramEnd"/>
      <w:r>
        <w:t xml:space="preserve"> WI 53184</w:t>
      </w:r>
    </w:p>
    <w:p w:rsidR="00424FB0" w:rsidRDefault="00424FB0" w:rsidP="0027384C">
      <w:r>
        <w:t>KENNEDYS ICE CREAM AND GRILL</w:t>
      </w:r>
    </w:p>
    <w:p w:rsidR="00000D78" w:rsidRDefault="00000D78" w:rsidP="0027384C">
      <w:r>
        <w:t xml:space="preserve">     400 RAILROSD </w:t>
      </w:r>
      <w:proofErr w:type="gramStart"/>
      <w:r>
        <w:t>ST  NEW</w:t>
      </w:r>
      <w:proofErr w:type="gramEnd"/>
      <w:r>
        <w:t xml:space="preserve"> GLARUS WI 53574</w:t>
      </w:r>
    </w:p>
    <w:p w:rsidR="00000D78" w:rsidRDefault="00000D78" w:rsidP="0027384C">
      <w:r>
        <w:t>MEUSELS DAIRY DELIGHT</w:t>
      </w:r>
    </w:p>
    <w:p w:rsidR="00000D78" w:rsidRDefault="00000D78" w:rsidP="0027384C">
      <w:r>
        <w:t xml:space="preserve">     303 S MADISON </w:t>
      </w:r>
      <w:proofErr w:type="gramStart"/>
      <w:r>
        <w:t>AVE  AMBOY</w:t>
      </w:r>
      <w:proofErr w:type="gramEnd"/>
      <w:r>
        <w:t xml:space="preserve"> IL 61310</w:t>
      </w:r>
    </w:p>
    <w:p w:rsidR="00000D78" w:rsidRDefault="00000D78" w:rsidP="0027384C">
      <w:r>
        <w:t>ICE CREAM DAYDREAM</w:t>
      </w:r>
    </w:p>
    <w:p w:rsidR="00000D78" w:rsidRDefault="00000D78" w:rsidP="0027384C">
      <w:r>
        <w:t xml:space="preserve">     124 W MAIN </w:t>
      </w:r>
      <w:proofErr w:type="gramStart"/>
      <w:r>
        <w:t>ST  STOUGHTON</w:t>
      </w:r>
      <w:proofErr w:type="gramEnd"/>
      <w:r>
        <w:t xml:space="preserve"> WI 53589</w:t>
      </w:r>
    </w:p>
    <w:p w:rsidR="00000D78" w:rsidRDefault="00000D78" w:rsidP="0027384C">
      <w:r>
        <w:t>SCREAMERS ICE CREAM</w:t>
      </w:r>
    </w:p>
    <w:p w:rsidR="00000D78" w:rsidRDefault="00000D78" w:rsidP="0027384C">
      <w:r>
        <w:t xml:space="preserve">     408 E CAMANCHE </w:t>
      </w:r>
      <w:proofErr w:type="gramStart"/>
      <w:r>
        <w:t>AVE  SHABBONA</w:t>
      </w:r>
      <w:proofErr w:type="gramEnd"/>
      <w:r>
        <w:t xml:space="preserve"> IL 60550</w:t>
      </w:r>
    </w:p>
    <w:p w:rsidR="00000D78" w:rsidRDefault="00000D78" w:rsidP="0027384C">
      <w:r>
        <w:t>ZIGGYS BBQ SMOKEHOUSE AND ICE CREAM PARLOR</w:t>
      </w:r>
    </w:p>
    <w:p w:rsidR="00000D78" w:rsidRDefault="00000D78" w:rsidP="0027384C">
      <w:r>
        <w:t xml:space="preserve">    135 S MAIN </w:t>
      </w:r>
      <w:proofErr w:type="gramStart"/>
      <w:r>
        <w:t>ST  OREGON</w:t>
      </w:r>
      <w:proofErr w:type="gramEnd"/>
      <w:r>
        <w:t xml:space="preserve"> WI 53575</w:t>
      </w:r>
    </w:p>
    <w:p w:rsidR="00000D78" w:rsidRDefault="00000D78" w:rsidP="0027384C">
      <w:r>
        <w:t>FRIENDS ON THE SQUARE</w:t>
      </w:r>
    </w:p>
    <w:p w:rsidR="00000D78" w:rsidRDefault="00000D78" w:rsidP="0027384C">
      <w:r>
        <w:t xml:space="preserve">     41 N WISCONSIN ST ELKHORN WI 53121</w:t>
      </w:r>
    </w:p>
    <w:p w:rsidR="00000D78" w:rsidRDefault="00D13BC3" w:rsidP="0027384C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ge">
                  <wp:posOffset>5962650</wp:posOffset>
                </wp:positionV>
                <wp:extent cx="742950" cy="91440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914400"/>
                          <a:chOff x="0" y="0"/>
                          <a:chExt cx="4114800" cy="445833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4114800"/>
                            <a:ext cx="4114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13BC3" w:rsidRPr="00D13BC3" w:rsidRDefault="00000000" w:rsidP="00D13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="00D13BC3" w:rsidRPr="00D13B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13BC3" w:rsidRPr="00D13B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" w:history="1">
                                <w:r w:rsidR="00D13BC3" w:rsidRPr="00D13B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35" style="position:absolute;margin-left:252.75pt;margin-top:469.5pt;width:58.5pt;height:1in;z-index:251660288;mso-position-horizontal-relative:text;mso-position-vertical-relative:page;mso-height-relative:margin" coordsize="41148,44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">
                <v:shape id="Picture 14" o:spid="_x0000_s1036" type="#_x0000_t75" style="position:absolute;width:41148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">
                  <v:imagedata r:id="rId34" o:title=""/>
                </v:shape>
                <v:shape id="Text Box 15" o:spid="_x0000_s1037" type="#_x0000_t202" style="position:absolute;top:41148;width:4114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:rsidR="00D13BC3" w:rsidRPr="00D13BC3" w:rsidRDefault="00000000" w:rsidP="00D13B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" w:history="1">
                          <w:r w:rsidR="00D13BC3" w:rsidRPr="00D13B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13BC3" w:rsidRPr="00D13B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6" w:history="1">
                          <w:r w:rsidR="00D13BC3" w:rsidRPr="00D13BC3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000D78">
        <w:t>YELLOWSTONE LAKE DAIRY RESTAURANT</w:t>
      </w:r>
    </w:p>
    <w:p w:rsidR="001675D5" w:rsidRDefault="00AA51C8" w:rsidP="001675D5">
      <w:r>
        <w:t xml:space="preserve">     7123 LAKE </w:t>
      </w:r>
      <w:proofErr w:type="gramStart"/>
      <w:r>
        <w:t>RD  BLANCHARDVILLE</w:t>
      </w:r>
      <w:proofErr w:type="gramEnd"/>
      <w:r>
        <w:t xml:space="preserve"> WI 5351                                                  </w:t>
      </w:r>
    </w:p>
    <w:p w:rsidR="005F228E" w:rsidRDefault="0056033E" w:rsidP="0027384C">
      <w:r>
        <w:t>THE MILK HOUSE ICE CREA</w:t>
      </w:r>
      <w:r w:rsidR="005F228E">
        <w:t xml:space="preserve">M </w:t>
      </w:r>
      <w:r w:rsidR="00D13BC3">
        <w:t xml:space="preserve">                                     </w:t>
      </w:r>
    </w:p>
    <w:p w:rsidR="0056033E" w:rsidRPr="005F228E" w:rsidRDefault="0056033E" w:rsidP="0027384C">
      <w:pPr>
        <w:rPr>
          <w:b/>
          <w:bCs/>
          <w:u w:val="single"/>
        </w:rPr>
      </w:pPr>
      <w:r>
        <w:t xml:space="preserve"> 230 REINKING </w:t>
      </w:r>
      <w:proofErr w:type="gramStart"/>
      <w:r>
        <w:t>RD  PINGREE</w:t>
      </w:r>
      <w:proofErr w:type="gramEnd"/>
      <w:r>
        <w:t xml:space="preserve"> GROVE IL 60140</w:t>
      </w:r>
    </w:p>
    <w:p w:rsidR="005F228E" w:rsidRPr="00E763BA" w:rsidRDefault="00275A75" w:rsidP="0027384C">
      <w:pPr>
        <w:rPr>
          <w:b/>
          <w:bCs/>
          <w:u w:val="single"/>
        </w:rPr>
      </w:pPr>
      <w:r>
        <w:lastRenderedPageBreak/>
        <w:t xml:space="preserve">                                         </w:t>
      </w:r>
      <w:r w:rsidRPr="00E763BA">
        <w:rPr>
          <w:b/>
          <w:bCs/>
          <w:u w:val="single"/>
        </w:rPr>
        <w:t>60 POINTS</w:t>
      </w:r>
    </w:p>
    <w:p w:rsidR="005F228E" w:rsidRDefault="005F228E" w:rsidP="0027384C"/>
    <w:p w:rsidR="0056033E" w:rsidRDefault="0056033E" w:rsidP="0027384C">
      <w:r>
        <w:t>MALINI BIKINI</w:t>
      </w:r>
      <w:r w:rsidR="00D13BC3">
        <w:t xml:space="preserve">                                                                   </w:t>
      </w:r>
      <w:r w:rsidR="00D13BC3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1270</wp:posOffset>
                </wp:positionV>
                <wp:extent cx="1019175" cy="666750"/>
                <wp:effectExtent l="0" t="0" r="9525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666750"/>
                          <a:chOff x="0" y="0"/>
                          <a:chExt cx="4114800" cy="28194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47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2475865"/>
                            <a:ext cx="4114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13BC3" w:rsidRPr="00D13BC3" w:rsidRDefault="00000000" w:rsidP="00D13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="00D13BC3" w:rsidRPr="00D13B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13BC3" w:rsidRPr="00D13B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0" w:history="1">
                                <w:r w:rsidR="00D13BC3" w:rsidRPr="00D13B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8" style="position:absolute;margin-left:229.5pt;margin-top:.1pt;width:80.25pt;height:52.5pt;z-index:251661312;mso-position-horizontal-relative:text;mso-position-vertical-relative:text" coordsize="41148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">
                <v:shape id="Picture 17" o:spid="_x0000_s1039" type="#_x0000_t75" style="position:absolute;width:41148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">
                  <v:imagedata r:id="rId41" o:title=""/>
                </v:shape>
                <v:shape id="Text Box 18" o:spid="_x0000_s1040" type="#_x0000_t202" style="position:absolute;top:24758;width:4114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D13BC3" w:rsidRPr="00D13BC3" w:rsidRDefault="00000000" w:rsidP="00D13B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2" w:history="1">
                          <w:r w:rsidR="00D13BC3" w:rsidRPr="00D13B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13BC3" w:rsidRPr="00D13B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3" w:history="1">
                          <w:r w:rsidR="00D13BC3" w:rsidRPr="00D13BC3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56033E" w:rsidRDefault="0056033E" w:rsidP="0027384C">
      <w:r>
        <w:t xml:space="preserve">     112 WRIGLEY </w:t>
      </w:r>
      <w:proofErr w:type="gramStart"/>
      <w:r>
        <w:t>DR  LAKE</w:t>
      </w:r>
      <w:proofErr w:type="gramEnd"/>
      <w:r>
        <w:t xml:space="preserve"> GENEVA WI 53147</w:t>
      </w:r>
    </w:p>
    <w:p w:rsidR="0056033E" w:rsidRDefault="0056033E" w:rsidP="0027384C">
      <w:r>
        <w:t>SOMETHING SWEET</w:t>
      </w:r>
    </w:p>
    <w:p w:rsidR="0056033E" w:rsidRDefault="0056033E" w:rsidP="0027384C">
      <w:r>
        <w:t xml:space="preserve">     105 E TOWNLINE </w:t>
      </w:r>
      <w:proofErr w:type="gramStart"/>
      <w:r>
        <w:t>RD  LAKE</w:t>
      </w:r>
      <w:proofErr w:type="gramEnd"/>
      <w:r>
        <w:t xml:space="preserve"> GENEVA WI 53147</w:t>
      </w:r>
    </w:p>
    <w:p w:rsidR="0056033E" w:rsidRDefault="0056033E" w:rsidP="0027384C">
      <w:r>
        <w:t>CHOCOLATE SHOPPE ICE CREAM CO.</w:t>
      </w:r>
    </w:p>
    <w:p w:rsidR="0056033E" w:rsidRDefault="0056033E" w:rsidP="0027384C">
      <w:r>
        <w:t xml:space="preserve">     2685 RESEARCH PARK </w:t>
      </w:r>
      <w:proofErr w:type="gramStart"/>
      <w:r>
        <w:t>DR  FITCHBURG</w:t>
      </w:r>
      <w:proofErr w:type="gramEnd"/>
      <w:r>
        <w:t xml:space="preserve"> WI 53711</w:t>
      </w:r>
    </w:p>
    <w:p w:rsidR="0056033E" w:rsidRDefault="0056033E" w:rsidP="0027384C">
      <w:r>
        <w:t>DAIRY JOY DRIVE IN</w:t>
      </w:r>
    </w:p>
    <w:p w:rsidR="0056033E" w:rsidRDefault="0056033E" w:rsidP="0027384C">
      <w:r>
        <w:t xml:space="preserve">     435 E LINCOLN </w:t>
      </w:r>
      <w:proofErr w:type="gramStart"/>
      <w:r>
        <w:t>AVE  HINKLY</w:t>
      </w:r>
      <w:proofErr w:type="gramEnd"/>
      <w:r>
        <w:t xml:space="preserve"> IL 60520</w:t>
      </w:r>
    </w:p>
    <w:p w:rsidR="0056033E" w:rsidRDefault="0056033E" w:rsidP="0027384C">
      <w:r>
        <w:t>IVYS OH SO SWEET ICE CREAM SHOP</w:t>
      </w:r>
    </w:p>
    <w:p w:rsidR="0056033E" w:rsidRDefault="0056033E" w:rsidP="0027384C">
      <w:r>
        <w:t xml:space="preserve">     10315 MAIN </w:t>
      </w:r>
      <w:proofErr w:type="gramStart"/>
      <w:r>
        <w:t>ST  RICHMOND</w:t>
      </w:r>
      <w:proofErr w:type="gramEnd"/>
      <w:r>
        <w:t xml:space="preserve"> IL 60071</w:t>
      </w:r>
    </w:p>
    <w:p w:rsidR="0056033E" w:rsidRDefault="0056033E" w:rsidP="0027384C">
      <w:r>
        <w:t>COUNTRYTIME CREAMERY</w:t>
      </w:r>
    </w:p>
    <w:p w:rsidR="0056033E" w:rsidRDefault="0056033E" w:rsidP="0027384C">
      <w:r>
        <w:t xml:space="preserve">     3709 MILLER </w:t>
      </w:r>
      <w:proofErr w:type="gramStart"/>
      <w:r>
        <w:t>RD  MCHENRY</w:t>
      </w:r>
      <w:proofErr w:type="gramEnd"/>
      <w:r>
        <w:t xml:space="preserve"> IL 60051</w:t>
      </w:r>
    </w:p>
    <w:p w:rsidR="0056033E" w:rsidRDefault="0056033E" w:rsidP="0027384C">
      <w:r>
        <w:t>TOMS STRAW HAT</w:t>
      </w:r>
    </w:p>
    <w:p w:rsidR="0056033E" w:rsidRDefault="0056033E" w:rsidP="0027384C">
      <w:r>
        <w:t xml:space="preserve">     126 S LAKE AVE TWIN LAKES WI 53181</w:t>
      </w:r>
    </w:p>
    <w:p w:rsidR="0056033E" w:rsidRDefault="0056033E" w:rsidP="0027384C">
      <w:r>
        <w:t>SHEE GOO ROLLED ICE CREAM</w:t>
      </w:r>
    </w:p>
    <w:p w:rsidR="0056033E" w:rsidRDefault="0056033E" w:rsidP="0027384C">
      <w:r>
        <w:t xml:space="preserve">     1 NIPPERSINK </w:t>
      </w:r>
      <w:proofErr w:type="gramStart"/>
      <w:r>
        <w:t>BLVD  FOX</w:t>
      </w:r>
      <w:proofErr w:type="gramEnd"/>
      <w:r>
        <w:t xml:space="preserve"> LAKE IL 60020</w:t>
      </w:r>
    </w:p>
    <w:p w:rsidR="0056033E" w:rsidRDefault="0056033E" w:rsidP="0027384C">
      <w:r>
        <w:t>ADRANS FROZEN CUSTARD</w:t>
      </w:r>
    </w:p>
    <w:p w:rsidR="00AA51C8" w:rsidRDefault="00AA51C8" w:rsidP="0027384C">
      <w:r>
        <w:t xml:space="preserve">     572 BRIDGE ST BURLINGTON WI 5310</w:t>
      </w:r>
    </w:p>
    <w:p w:rsidR="00AA51C8" w:rsidRDefault="00AA51C8" w:rsidP="0027384C"/>
    <w:p w:rsidR="00AA51C8" w:rsidRDefault="00AA51C8" w:rsidP="0027384C"/>
    <w:p w:rsidR="005F228E" w:rsidRDefault="0056033E" w:rsidP="0027384C">
      <w:r>
        <w:lastRenderedPageBreak/>
        <w:t xml:space="preserve">    </w:t>
      </w:r>
    </w:p>
    <w:p w:rsidR="005F228E" w:rsidRDefault="005F228E" w:rsidP="0027384C"/>
    <w:p w:rsidR="005F228E" w:rsidRDefault="005F228E" w:rsidP="0027384C"/>
    <w:p w:rsidR="00626C02" w:rsidRDefault="0056033E" w:rsidP="0027384C">
      <w:r>
        <w:t xml:space="preserve"> </w:t>
      </w:r>
      <w:r w:rsidR="00626C02">
        <w:t>SILVER SPOON ICE CREAM AND TREATS</w:t>
      </w:r>
    </w:p>
    <w:p w:rsidR="00626C02" w:rsidRDefault="00626C02" w:rsidP="0027384C">
      <w:r>
        <w:t xml:space="preserve">     226 E LAKE ST SILVER LAKE WI 53170</w:t>
      </w:r>
    </w:p>
    <w:p w:rsidR="002842EC" w:rsidRDefault="002842EC" w:rsidP="0027384C">
      <w:r>
        <w:t>HANSENS ICE CREAM PARLOR</w:t>
      </w:r>
    </w:p>
    <w:p w:rsidR="002842EC" w:rsidRDefault="002842EC" w:rsidP="0027384C">
      <w:r>
        <w:t xml:space="preserve">    129 E CHESTNUT </w:t>
      </w:r>
      <w:proofErr w:type="gramStart"/>
      <w:r>
        <w:t>ST  BURLINGTON</w:t>
      </w:r>
      <w:proofErr w:type="gramEnd"/>
      <w:r>
        <w:t xml:space="preserve"> WI 53105</w:t>
      </w:r>
    </w:p>
    <w:p w:rsidR="002842EC" w:rsidRDefault="002842EC" w:rsidP="0027384C">
      <w:r>
        <w:t>KRAVINGS</w:t>
      </w:r>
    </w:p>
    <w:p w:rsidR="002842EC" w:rsidRDefault="002842EC" w:rsidP="0027384C">
      <w:r>
        <w:t xml:space="preserve">     202 E MAIN </w:t>
      </w:r>
      <w:proofErr w:type="gramStart"/>
      <w:r>
        <w:t>ST  WATERFORD</w:t>
      </w:r>
      <w:proofErr w:type="gramEnd"/>
      <w:r>
        <w:t xml:space="preserve"> WI 53185</w:t>
      </w:r>
    </w:p>
    <w:p w:rsidR="002842EC" w:rsidRDefault="002842EC" w:rsidP="0027384C">
      <w:r>
        <w:t>SISLERS ICE CREAM</w:t>
      </w:r>
    </w:p>
    <w:p w:rsidR="002842EC" w:rsidRDefault="002842EC" w:rsidP="0027384C">
      <w:r>
        <w:t xml:space="preserve">     421 S MAIN </w:t>
      </w:r>
      <w:proofErr w:type="gramStart"/>
      <w:r>
        <w:t>ST  PRINCETON</w:t>
      </w:r>
      <w:proofErr w:type="gramEnd"/>
      <w:r>
        <w:t xml:space="preserve"> IL 61356</w:t>
      </w:r>
    </w:p>
    <w:p w:rsidR="002842EC" w:rsidRDefault="002842EC" w:rsidP="0027384C">
      <w:r>
        <w:t>SYCAMORE DAIRY RIPPLE</w:t>
      </w:r>
    </w:p>
    <w:p w:rsidR="002842EC" w:rsidRDefault="002842EC" w:rsidP="0027384C">
      <w:r>
        <w:t xml:space="preserve">     675 E STATE </w:t>
      </w:r>
      <w:proofErr w:type="gramStart"/>
      <w:r>
        <w:t>ST  SYCAMORE</w:t>
      </w:r>
      <w:proofErr w:type="gramEnd"/>
      <w:r>
        <w:t xml:space="preserve"> IL 60178</w:t>
      </w:r>
    </w:p>
    <w:p w:rsidR="005B0C55" w:rsidRDefault="005B0C55" w:rsidP="0027384C"/>
    <w:p w:rsidR="005B0C55" w:rsidRDefault="005B0C55" w:rsidP="0027384C"/>
    <w:p w:rsidR="005B0C55" w:rsidRDefault="005B0C55" w:rsidP="0027384C"/>
    <w:p w:rsidR="002842EC" w:rsidRDefault="005B0C55" w:rsidP="0027384C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ge">
                  <wp:posOffset>5038725</wp:posOffset>
                </wp:positionV>
                <wp:extent cx="1628775" cy="1771650"/>
                <wp:effectExtent l="0" t="0" r="9525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771650"/>
                          <a:chOff x="0" y="0"/>
                          <a:chExt cx="3810000" cy="364553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30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3302000"/>
                            <a:ext cx="3810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B0C55" w:rsidRPr="005B0C55" w:rsidRDefault="005B0C55" w:rsidP="005B0C5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41" style="position:absolute;margin-left:91.5pt;margin-top:396.75pt;width:128.25pt;height:139.5pt;z-index:251662336;mso-position-horizontal-relative:text;mso-position-vertical-relative:page;mso-width-relative:margin;mso-height-relative:margin" coordsize="38100,364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">
                <v:shape id="Picture 20" o:spid="_x0000_s1042" type="#_x0000_t75" style="position:absolute;width:38100;height:3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">
                  <v:imagedata r:id="rId46" o:title=""/>
                </v:shape>
                <v:shape id="Text Box 21" o:spid="_x0000_s1043" type="#_x0000_t202" style="position:absolute;top:33020;width:381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:rsidR="005B0C55" w:rsidRPr="005B0C55" w:rsidRDefault="005B0C55" w:rsidP="005B0C5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p w:rsidR="002842EC" w:rsidRDefault="005B0C55" w:rsidP="0027384C">
      <w:r>
        <w:t xml:space="preserve">                                             </w:t>
      </w:r>
    </w:p>
    <w:p w:rsidR="002842EC" w:rsidRDefault="002842EC" w:rsidP="0027384C"/>
    <w:p w:rsidR="002842EC" w:rsidRDefault="002842EC" w:rsidP="0027384C"/>
    <w:p w:rsidR="002842EC" w:rsidRDefault="002842EC" w:rsidP="0027384C"/>
    <w:p w:rsidR="002842EC" w:rsidRDefault="002842EC" w:rsidP="0027384C"/>
    <w:p w:rsidR="002842EC" w:rsidRDefault="002842EC" w:rsidP="0027384C"/>
    <w:p w:rsidR="002842EC" w:rsidRPr="00E763BA" w:rsidRDefault="00275A75" w:rsidP="005B0C55">
      <w:pPr>
        <w:jc w:val="center"/>
        <w:rPr>
          <w:b/>
          <w:bCs/>
          <w:u w:val="single"/>
        </w:rPr>
      </w:pPr>
      <w:r w:rsidRPr="00E763BA">
        <w:rPr>
          <w:b/>
          <w:bCs/>
          <w:u w:val="single"/>
        </w:rPr>
        <w:lastRenderedPageBreak/>
        <w:t>80 POINTS</w:t>
      </w:r>
    </w:p>
    <w:p w:rsidR="002842EC" w:rsidRDefault="002842EC" w:rsidP="0027384C"/>
    <w:p w:rsidR="00626C02" w:rsidRDefault="00626C02" w:rsidP="0027384C">
      <w:r>
        <w:t>ICE CREAM U SCREAM</w:t>
      </w:r>
    </w:p>
    <w:p w:rsidR="00626C02" w:rsidRDefault="00626C02" w:rsidP="0027384C">
      <w:r>
        <w:t xml:space="preserve">     198 MAIN </w:t>
      </w:r>
      <w:proofErr w:type="gramStart"/>
      <w:r>
        <w:t>ST  DUBUQUE</w:t>
      </w:r>
      <w:proofErr w:type="gramEnd"/>
      <w:r>
        <w:t xml:space="preserve"> IA 52001</w:t>
      </w:r>
    </w:p>
    <w:p w:rsidR="00626C02" w:rsidRDefault="005B0C55" w:rsidP="0027384C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ge">
                  <wp:posOffset>1933575</wp:posOffset>
                </wp:positionV>
                <wp:extent cx="885825" cy="676275"/>
                <wp:effectExtent l="0" t="0" r="9525" b="952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676275"/>
                          <a:chOff x="0" y="0"/>
                          <a:chExt cx="4114800" cy="445833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4114800"/>
                            <a:ext cx="4114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B0C55" w:rsidRPr="005B0C55" w:rsidRDefault="00000000" w:rsidP="005B0C5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9" w:history="1">
                                <w:r w:rsidR="005B0C55" w:rsidRPr="005B0C5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B0C55" w:rsidRPr="005B0C5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0" w:history="1">
                                <w:r w:rsidR="005B0C55" w:rsidRPr="005B0C5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44" style="position:absolute;margin-left:226.5pt;margin-top:152.25pt;width:69.75pt;height:53.25pt;z-index:251663360;mso-position-horizontal-relative:text;mso-position-vertical-relative:page" coordsize="41148,44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">
                <v:shape id="Picture 23" o:spid="_x0000_s1045" type="#_x0000_t75" style="position:absolute;width:41148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">
                  <v:imagedata r:id="rId51" o:title=""/>
                </v:shape>
                <v:shape id="Text Box 24" o:spid="_x0000_s1046" type="#_x0000_t202" style="position:absolute;top:41148;width:4114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:rsidR="005B0C55" w:rsidRPr="005B0C55" w:rsidRDefault="00000000" w:rsidP="005B0C5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2" w:history="1">
                          <w:r w:rsidR="005B0C55" w:rsidRPr="005B0C5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B0C55" w:rsidRPr="005B0C5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3" w:history="1">
                          <w:r w:rsidR="005B0C55" w:rsidRPr="005B0C55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626C02">
        <w:t>GRAB A CONE</w:t>
      </w:r>
    </w:p>
    <w:p w:rsidR="00626C02" w:rsidRDefault="00626C02" w:rsidP="0027384C">
      <w:r>
        <w:t xml:space="preserve">     102 US18 MONFORT WI 53569</w:t>
      </w:r>
      <w:r w:rsidR="005B0C55">
        <w:t xml:space="preserve">                  </w:t>
      </w:r>
    </w:p>
    <w:p w:rsidR="00626C02" w:rsidRDefault="00626C02" w:rsidP="0027384C">
      <w:r>
        <w:t>N7 NITR</w:t>
      </w:r>
      <w:r w:rsidR="00890E2C">
        <w:t>O</w:t>
      </w:r>
      <w:r>
        <w:t>GEN ICE CREAM</w:t>
      </w:r>
    </w:p>
    <w:p w:rsidR="00626C02" w:rsidRDefault="00626C02" w:rsidP="0027384C">
      <w:r>
        <w:t xml:space="preserve">     5117 BETTENDORF IA 52722</w:t>
      </w:r>
    </w:p>
    <w:p w:rsidR="00626C02" w:rsidRDefault="00626C02" w:rsidP="0027384C">
      <w:r>
        <w:t>MINOOKA CREAMERY</w:t>
      </w:r>
    </w:p>
    <w:p w:rsidR="00626C02" w:rsidRDefault="00626C02" w:rsidP="0027384C">
      <w:r>
        <w:t xml:space="preserve">     111 MCEVILLY </w:t>
      </w:r>
      <w:proofErr w:type="gramStart"/>
      <w:r>
        <w:t>RD  MINOOKA</w:t>
      </w:r>
      <w:proofErr w:type="gramEnd"/>
      <w:r>
        <w:t xml:space="preserve"> IL 60447</w:t>
      </w:r>
    </w:p>
    <w:p w:rsidR="00626C02" w:rsidRDefault="00626C02" w:rsidP="0027384C">
      <w:r>
        <w:t>DELANEYS ICE CREAM</w:t>
      </w:r>
    </w:p>
    <w:p w:rsidR="00626C02" w:rsidRDefault="00626C02" w:rsidP="0027384C">
      <w:r>
        <w:t xml:space="preserve">     103 1</w:t>
      </w:r>
      <w:r w:rsidRPr="00626C02">
        <w:rPr>
          <w:vertAlign w:val="superscript"/>
        </w:rPr>
        <w:t>ST</w:t>
      </w:r>
      <w:r>
        <w:t xml:space="preserve"> AVE E   FARLEY IA 52046</w:t>
      </w:r>
    </w:p>
    <w:p w:rsidR="00626C02" w:rsidRDefault="00626C02" w:rsidP="0027384C">
      <w:r>
        <w:t>SCOOPS ICE CREAM</w:t>
      </w:r>
    </w:p>
    <w:p w:rsidR="00626C02" w:rsidRDefault="00626C02" w:rsidP="0027384C">
      <w:r>
        <w:t xml:space="preserve">     608 W 31</w:t>
      </w:r>
      <w:r w:rsidRPr="00626C02">
        <w:rPr>
          <w:vertAlign w:val="superscript"/>
        </w:rPr>
        <w:t>ST</w:t>
      </w:r>
      <w:r>
        <w:t xml:space="preserve"> </w:t>
      </w:r>
      <w:proofErr w:type="gramStart"/>
      <w:r>
        <w:t>ST  CHICAGO</w:t>
      </w:r>
      <w:proofErr w:type="gramEnd"/>
      <w:r>
        <w:t xml:space="preserve"> IL 60616</w:t>
      </w:r>
    </w:p>
    <w:p w:rsidR="00626C02" w:rsidRDefault="00626C02" w:rsidP="0027384C">
      <w:r>
        <w:t>AMELIAS TREATS AND TREASURES</w:t>
      </w:r>
    </w:p>
    <w:p w:rsidR="00626C02" w:rsidRDefault="00626C02" w:rsidP="0027384C">
      <w:r>
        <w:t xml:space="preserve">     112 E AMELIA </w:t>
      </w:r>
      <w:proofErr w:type="gramStart"/>
      <w:r>
        <w:t>ST  CASSEVILLE</w:t>
      </w:r>
      <w:proofErr w:type="gramEnd"/>
      <w:r>
        <w:t xml:space="preserve"> WI 53806</w:t>
      </w:r>
    </w:p>
    <w:p w:rsidR="00626C02" w:rsidRDefault="00626C02" w:rsidP="0027384C">
      <w:r>
        <w:t>SCOOPYS ICE CREAM AND CANDY</w:t>
      </w:r>
    </w:p>
    <w:p w:rsidR="00626C02" w:rsidRDefault="00626C02" w:rsidP="0027384C">
      <w:r>
        <w:t xml:space="preserve">     2466 WISCONSIN DELLS </w:t>
      </w:r>
      <w:proofErr w:type="gramStart"/>
      <w:r>
        <w:t>PKWY  WIS</w:t>
      </w:r>
      <w:proofErr w:type="gramEnd"/>
      <w:r>
        <w:t xml:space="preserve"> DELLS 53965</w:t>
      </w:r>
    </w:p>
    <w:p w:rsidR="002842EC" w:rsidRDefault="002842EC" w:rsidP="0027384C">
      <w:r>
        <w:t>BABES ICE CREAM AND DESSERT</w:t>
      </w:r>
    </w:p>
    <w:p w:rsidR="002842EC" w:rsidRDefault="002842EC" w:rsidP="0027384C">
      <w:r>
        <w:t xml:space="preserve">     2264 S KINNIKINNIE </w:t>
      </w:r>
      <w:proofErr w:type="gramStart"/>
      <w:r>
        <w:t>AVE  MILWAUKEE</w:t>
      </w:r>
      <w:proofErr w:type="gramEnd"/>
      <w:r>
        <w:t xml:space="preserve"> WI 53207</w:t>
      </w:r>
      <w:bookmarkStart w:id="0" w:name="_Hlk123476748"/>
    </w:p>
    <w:bookmarkEnd w:id="0"/>
    <w:p w:rsidR="001675D5" w:rsidRDefault="001675D5" w:rsidP="0027384C"/>
    <w:p w:rsidR="001675D5" w:rsidRDefault="001675D5" w:rsidP="0027384C"/>
    <w:p w:rsidR="001675D5" w:rsidRDefault="001675D5" w:rsidP="0027384C"/>
    <w:p w:rsidR="004E3333" w:rsidRDefault="004E3333" w:rsidP="0027384C"/>
    <w:p w:rsidR="005F228E" w:rsidRDefault="005F228E" w:rsidP="0027384C"/>
    <w:p w:rsidR="002842EC" w:rsidRDefault="001675D5" w:rsidP="0027384C">
      <w:r>
        <w:t>WW HOMESTEAD DAIRY</w:t>
      </w:r>
    </w:p>
    <w:p w:rsidR="001675D5" w:rsidRDefault="001675D5" w:rsidP="0027384C">
      <w:r>
        <w:t xml:space="preserve">     850 ROSSVILLE </w:t>
      </w:r>
      <w:proofErr w:type="gramStart"/>
      <w:r>
        <w:t>RD  WAUKON</w:t>
      </w:r>
      <w:proofErr w:type="gramEnd"/>
      <w:r>
        <w:t xml:space="preserve"> IA 52172</w:t>
      </w:r>
    </w:p>
    <w:p w:rsidR="001675D5" w:rsidRDefault="001675D5" w:rsidP="0027384C">
      <w:r>
        <w:t>SUPER PREMIUM ICE CREAM</w:t>
      </w:r>
    </w:p>
    <w:p w:rsidR="001675D5" w:rsidRDefault="001675D5" w:rsidP="0027384C">
      <w:r>
        <w:t xml:space="preserve">     152 W GREENE </w:t>
      </w:r>
      <w:proofErr w:type="gramStart"/>
      <w:r>
        <w:t>ST  POSTVILLE</w:t>
      </w:r>
      <w:proofErr w:type="gramEnd"/>
      <w:r>
        <w:t xml:space="preserve"> IA 52162</w:t>
      </w:r>
    </w:p>
    <w:p w:rsidR="001675D5" w:rsidRDefault="001675D5" w:rsidP="0027384C">
      <w:r>
        <w:t>SWEET DELIGHT ICE CREAM</w:t>
      </w:r>
    </w:p>
    <w:p w:rsidR="001675D5" w:rsidRDefault="001675D5" w:rsidP="0027384C">
      <w:r>
        <w:t xml:space="preserve">     1901 W 4</w:t>
      </w:r>
      <w:r w:rsidRPr="001675D5">
        <w:rPr>
          <w:vertAlign w:val="superscript"/>
        </w:rPr>
        <w:t>TH</w:t>
      </w:r>
      <w:r>
        <w:t xml:space="preserve"> </w:t>
      </w:r>
      <w:proofErr w:type="gramStart"/>
      <w:r>
        <w:t>ST  DAVENPORT</w:t>
      </w:r>
      <w:proofErr w:type="gramEnd"/>
      <w:r>
        <w:t xml:space="preserve"> IA 52802</w:t>
      </w:r>
    </w:p>
    <w:p w:rsidR="001675D5" w:rsidRDefault="001675D5" w:rsidP="0027384C">
      <w:r>
        <w:t>TEES ICE CREAM AND BURGERS</w:t>
      </w:r>
    </w:p>
    <w:p w:rsidR="001675D5" w:rsidRDefault="001675D5" w:rsidP="0027384C">
      <w:r>
        <w:t xml:space="preserve">     838 PARK </w:t>
      </w:r>
      <w:proofErr w:type="gramStart"/>
      <w:r>
        <w:t>AVE  MUSCATINE</w:t>
      </w:r>
      <w:proofErr w:type="gramEnd"/>
      <w:r>
        <w:t xml:space="preserve"> IA 52761</w:t>
      </w:r>
    </w:p>
    <w:p w:rsidR="00DD6F96" w:rsidRDefault="00DD6F96" w:rsidP="0027384C"/>
    <w:p w:rsidR="00DD6F96" w:rsidRDefault="00DD6F96" w:rsidP="0027384C"/>
    <w:p w:rsidR="00DD6F96" w:rsidRDefault="00DD6F96" w:rsidP="0027384C"/>
    <w:p w:rsidR="00C44C1B" w:rsidRDefault="00C44C1B" w:rsidP="00C44C1B">
      <w:pPr>
        <w:rPr>
          <w:sz w:val="18"/>
          <w:szCs w:val="18"/>
        </w:rPr>
      </w:pPr>
    </w:p>
    <w:p w:rsidR="00C44C1B" w:rsidRDefault="00C44C1B" w:rsidP="00C44C1B">
      <w:pPr>
        <w:rPr>
          <w:sz w:val="18"/>
          <w:szCs w:val="18"/>
        </w:rPr>
      </w:pPr>
    </w:p>
    <w:p w:rsidR="00C44C1B" w:rsidRDefault="00C44C1B" w:rsidP="00C44C1B">
      <w:pPr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4972050</wp:posOffset>
                </wp:positionV>
                <wp:extent cx="3152775" cy="1876425"/>
                <wp:effectExtent l="0" t="0" r="9525" b="952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1876425"/>
                          <a:chOff x="0" y="0"/>
                          <a:chExt cx="4114800" cy="307975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736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2736215"/>
                            <a:ext cx="4114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B0C55" w:rsidRPr="005B0C55" w:rsidRDefault="005B0C55" w:rsidP="005B0C5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47" style="position:absolute;margin-left:0;margin-top:391.5pt;width:248.25pt;height:147.75pt;z-index:251667456;mso-position-horizontal:center;mso-position-horizontal-relative:margin;mso-position-vertical-relative:page" coordsize="41148,30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">
                <v:shape id="Picture 26" o:spid="_x0000_s1048" type="#_x0000_t75" style="position:absolute;width:41148;height:27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">
                  <v:imagedata r:id="rId56" o:title=""/>
                </v:shape>
                <v:shape id="Text Box 27" o:spid="_x0000_s1049" type="#_x0000_t202" style="position:absolute;top:27362;width:4114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5B0C55" w:rsidRPr="005B0C55" w:rsidRDefault="005B0C55" w:rsidP="005B0C5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1675D5" w:rsidRPr="00DD6F96" w:rsidRDefault="00275A75" w:rsidP="00C44C1B">
      <w:pPr>
        <w:jc w:val="center"/>
      </w:pPr>
      <w:r w:rsidRPr="00E763BA">
        <w:rPr>
          <w:b/>
          <w:bCs/>
          <w:u w:val="single"/>
        </w:rPr>
        <w:lastRenderedPageBreak/>
        <w:t>100 POINTS</w:t>
      </w:r>
    </w:p>
    <w:p w:rsidR="005F228E" w:rsidRDefault="005F228E" w:rsidP="0027384C"/>
    <w:p w:rsidR="00626C02" w:rsidRDefault="00626C02" w:rsidP="0027384C">
      <w:r>
        <w:t>CONE SHOPPE</w:t>
      </w:r>
    </w:p>
    <w:p w:rsidR="00626C02" w:rsidRDefault="00626C02" w:rsidP="0027384C">
      <w:r>
        <w:t xml:space="preserve">     140 S MAIN </w:t>
      </w:r>
      <w:proofErr w:type="gramStart"/>
      <w:r>
        <w:t>ST  MONTICELLO</w:t>
      </w:r>
      <w:proofErr w:type="gramEnd"/>
      <w:r>
        <w:t xml:space="preserve"> IA 52310</w:t>
      </w:r>
    </w:p>
    <w:p w:rsidR="00626C02" w:rsidRDefault="00626C02" w:rsidP="0027384C">
      <w:r>
        <w:t>ICE CREAM SHACK OF SUNNYLAND</w:t>
      </w:r>
    </w:p>
    <w:p w:rsidR="00CA0644" w:rsidRDefault="00CA0644" w:rsidP="0027384C">
      <w:r>
        <w:t xml:space="preserve">     2306 WASHINGTON </w:t>
      </w:r>
      <w:proofErr w:type="gramStart"/>
      <w:r>
        <w:t>RD  WASHINGTON</w:t>
      </w:r>
      <w:proofErr w:type="gramEnd"/>
      <w:r>
        <w:t xml:space="preserve"> IL 61571</w:t>
      </w:r>
    </w:p>
    <w:p w:rsidR="00CA0644" w:rsidRDefault="00CA0644" w:rsidP="0027384C">
      <w:r>
        <w:t>TWISTEE TREAT</w:t>
      </w:r>
    </w:p>
    <w:p w:rsidR="00CA0644" w:rsidRDefault="00CA0644" w:rsidP="0027384C">
      <w:r>
        <w:t xml:space="preserve">     1207 E WASHINGTON </w:t>
      </w:r>
      <w:proofErr w:type="gramStart"/>
      <w:r>
        <w:t>ST  E</w:t>
      </w:r>
      <w:proofErr w:type="gramEnd"/>
      <w:r>
        <w:t xml:space="preserve"> PEORIA IL 61611</w:t>
      </w:r>
    </w:p>
    <w:p w:rsidR="00CA0644" w:rsidRDefault="00CA0644" w:rsidP="0027384C">
      <w:r>
        <w:t>DOUBLE D’S ICE CRÈME</w:t>
      </w:r>
    </w:p>
    <w:p w:rsidR="00CA0644" w:rsidRDefault="00CA0644" w:rsidP="0027384C">
      <w:r>
        <w:t xml:space="preserve">     1434 N 8</w:t>
      </w:r>
      <w:r w:rsidRPr="00CA0644">
        <w:rPr>
          <w:vertAlign w:val="superscript"/>
        </w:rPr>
        <w:t>TH</w:t>
      </w:r>
      <w:r>
        <w:t xml:space="preserve"> </w:t>
      </w:r>
      <w:proofErr w:type="gramStart"/>
      <w:r>
        <w:t>ST  PEKIN</w:t>
      </w:r>
      <w:proofErr w:type="gramEnd"/>
      <w:r>
        <w:t xml:space="preserve"> IL 61554</w:t>
      </w:r>
    </w:p>
    <w:p w:rsidR="00CA0644" w:rsidRDefault="00CA0644" w:rsidP="0027384C">
      <w:r>
        <w:t>KOOL MOO</w:t>
      </w:r>
    </w:p>
    <w:p w:rsidR="00CA0644" w:rsidRDefault="00CA0644" w:rsidP="0027384C">
      <w:r>
        <w:t xml:space="preserve">     1020 OLD MARION RD </w:t>
      </w:r>
      <w:proofErr w:type="gramStart"/>
      <w:r>
        <w:t>NE  CEDAR</w:t>
      </w:r>
      <w:proofErr w:type="gramEnd"/>
      <w:r>
        <w:t xml:space="preserve"> RAPIDS IA 52402</w:t>
      </w:r>
    </w:p>
    <w:p w:rsidR="00CA0644" w:rsidRDefault="00CA0644" w:rsidP="0027384C">
      <w:r>
        <w:t>OBERWEIS ICE CREAM AND DAIRY STORE</w:t>
      </w:r>
    </w:p>
    <w:p w:rsidR="00CA0644" w:rsidRDefault="00CA0644" w:rsidP="0027384C">
      <w:r>
        <w:t xml:space="preserve">     2105 N VETERANS </w:t>
      </w:r>
      <w:proofErr w:type="gramStart"/>
      <w:r>
        <w:t>PKWY  BLOOMINGTON</w:t>
      </w:r>
      <w:proofErr w:type="gramEnd"/>
      <w:r>
        <w:t xml:space="preserve"> IL 61704</w:t>
      </w:r>
    </w:p>
    <w:p w:rsidR="00CA0644" w:rsidRDefault="00CA0644" w:rsidP="0027384C">
      <w:r>
        <w:t>OBERWEIS ICE CREAM AND DAIRY STORE</w:t>
      </w:r>
    </w:p>
    <w:p w:rsidR="00CA0644" w:rsidRDefault="00CA0644" w:rsidP="0027384C">
      <w:r>
        <w:t xml:space="preserve">     1905 S NEIL </w:t>
      </w:r>
      <w:proofErr w:type="gramStart"/>
      <w:r>
        <w:t>ST  CHAMPAIGN</w:t>
      </w:r>
      <w:proofErr w:type="gramEnd"/>
      <w:r>
        <w:t xml:space="preserve"> IL 61820</w:t>
      </w:r>
    </w:p>
    <w:p w:rsidR="00CA0644" w:rsidRDefault="00CA0644" w:rsidP="0027384C"/>
    <w:p w:rsidR="00CA0644" w:rsidRDefault="00DD6F96" w:rsidP="0027384C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ge">
                  <wp:posOffset>5495925</wp:posOffset>
                </wp:positionV>
                <wp:extent cx="1685925" cy="2047875"/>
                <wp:effectExtent l="0" t="0" r="9525" b="9525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2047875"/>
                          <a:chOff x="-87086" y="130251"/>
                          <a:chExt cx="4201886" cy="6382309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7086" y="130251"/>
                            <a:ext cx="4114800" cy="6169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6169025"/>
                            <a:ext cx="4114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D6F96" w:rsidRPr="00DD6F96" w:rsidRDefault="00000000" w:rsidP="00DD6F9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9" w:history="1">
                                <w:r w:rsidR="00DD6F96" w:rsidRPr="00DD6F9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D6F96" w:rsidRPr="00DD6F9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0" w:history="1">
                                <w:r w:rsidR="00DD6F96" w:rsidRPr="00DD6F9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50" style="position:absolute;margin-left:79.5pt;margin-top:432.75pt;width:132.75pt;height:161.25pt;z-index:251665408;mso-position-horizontal-relative:text;mso-position-vertical-relative:page" coordorigin="-870,1302" coordsize="42018,6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">
                <v:shape id="Picture 35" o:spid="_x0000_s1051" type="#_x0000_t75" style="position:absolute;left:-870;top:1302;width:41147;height:6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">
                  <v:imagedata r:id="rId61" o:title=""/>
                </v:shape>
                <v:shape id="Text Box 36" o:spid="_x0000_s1052" type="#_x0000_t202" style="position:absolute;top:61690;width:4114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:rsidR="00DD6F96" w:rsidRPr="00DD6F96" w:rsidRDefault="00000000" w:rsidP="00DD6F9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2" w:history="1">
                          <w:r w:rsidR="00DD6F96" w:rsidRPr="00DD6F9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D6F96" w:rsidRPr="00DD6F9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3" w:history="1">
                          <w:r w:rsidR="00DD6F96" w:rsidRPr="00DD6F96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p w:rsidR="00CA0644" w:rsidRDefault="00CA0644" w:rsidP="0027384C"/>
    <w:p w:rsidR="00CA0644" w:rsidRDefault="00CA0644" w:rsidP="0027384C"/>
    <w:p w:rsidR="00CA0644" w:rsidRDefault="00CA0644" w:rsidP="0027384C"/>
    <w:p w:rsidR="00CA0644" w:rsidRDefault="00CA0644" w:rsidP="0027384C"/>
    <w:p w:rsidR="00CA0644" w:rsidRDefault="00CA0644" w:rsidP="0027384C"/>
    <w:p w:rsidR="00CA0644" w:rsidRPr="00E763BA" w:rsidRDefault="00275A75" w:rsidP="0027384C">
      <w:pPr>
        <w:rPr>
          <w:b/>
          <w:bCs/>
          <w:u w:val="single"/>
        </w:rPr>
      </w:pPr>
      <w:r>
        <w:t xml:space="preserve">                                            </w:t>
      </w:r>
      <w:r w:rsidRPr="00E763BA">
        <w:rPr>
          <w:b/>
          <w:bCs/>
          <w:u w:val="single"/>
        </w:rPr>
        <w:t>150 POINTS</w:t>
      </w:r>
    </w:p>
    <w:p w:rsidR="005F228E" w:rsidRDefault="005F228E" w:rsidP="0027384C"/>
    <w:p w:rsidR="00CA0644" w:rsidRDefault="00CA0644" w:rsidP="0027384C">
      <w:r>
        <w:t>BRIQ’S SOFT SERVE</w:t>
      </w:r>
    </w:p>
    <w:p w:rsidR="00CA0644" w:rsidRDefault="00CA0644" w:rsidP="0027384C">
      <w:r>
        <w:t xml:space="preserve">     1605 MORRIS </w:t>
      </w:r>
      <w:proofErr w:type="gramStart"/>
      <w:r>
        <w:t>AVE  WAUSAU</w:t>
      </w:r>
      <w:proofErr w:type="gramEnd"/>
      <w:r>
        <w:t xml:space="preserve"> WI 54401</w:t>
      </w:r>
    </w:p>
    <w:p w:rsidR="00CA0644" w:rsidRDefault="00CA0644" w:rsidP="0027384C">
      <w:r>
        <w:t>LOVES ICE CREAM AND CHOCOLATE</w:t>
      </w:r>
    </w:p>
    <w:p w:rsidR="00CA0644" w:rsidRDefault="00CA0644" w:rsidP="0027384C">
      <w:r>
        <w:t xml:space="preserve">     435 IONIA AVE SW SUITE </w:t>
      </w:r>
      <w:proofErr w:type="gramStart"/>
      <w:r>
        <w:t>106  GRAND</w:t>
      </w:r>
      <w:proofErr w:type="gramEnd"/>
      <w:r>
        <w:t xml:space="preserve"> RAPIDS MI 49503</w:t>
      </w:r>
    </w:p>
    <w:p w:rsidR="00CA0644" w:rsidRDefault="00CA0644" w:rsidP="0027384C">
      <w:r>
        <w:t>OLSONS ICE CREAM</w:t>
      </w:r>
    </w:p>
    <w:p w:rsidR="00CA0644" w:rsidRDefault="00CA0644" w:rsidP="0027384C">
      <w:r>
        <w:t xml:space="preserve">    80 S BARSTOW </w:t>
      </w:r>
      <w:proofErr w:type="gramStart"/>
      <w:r>
        <w:t>ST  EAU</w:t>
      </w:r>
      <w:proofErr w:type="gramEnd"/>
      <w:r>
        <w:t xml:space="preserve"> CLAIRE WI 54701</w:t>
      </w:r>
    </w:p>
    <w:p w:rsidR="00CA0644" w:rsidRDefault="00CA0644" w:rsidP="0027384C">
      <w:r>
        <w:t>SCOOPS ICE CREAM</w:t>
      </w:r>
    </w:p>
    <w:p w:rsidR="00CA0644" w:rsidRDefault="00CA0644" w:rsidP="0027384C">
      <w:r>
        <w:t xml:space="preserve">     408 ARROW </w:t>
      </w:r>
      <w:proofErr w:type="gramStart"/>
      <w:r>
        <w:t>ST  KOKOMO</w:t>
      </w:r>
      <w:proofErr w:type="gramEnd"/>
      <w:r w:rsidR="002842EC">
        <w:t xml:space="preserve"> IN 46902</w:t>
      </w:r>
    </w:p>
    <w:p w:rsidR="002842EC" w:rsidRDefault="002842EC" w:rsidP="0027384C">
      <w:r>
        <w:t>ICE CREAM DREAM</w:t>
      </w:r>
    </w:p>
    <w:p w:rsidR="00013B63" w:rsidRDefault="002842EC" w:rsidP="0027384C">
      <w:r>
        <w:t xml:space="preserve">    1112 MICHIGAN </w:t>
      </w:r>
      <w:proofErr w:type="gramStart"/>
      <w:r>
        <w:t>AVE  MARSHALL</w:t>
      </w:r>
      <w:proofErr w:type="gramEnd"/>
      <w:r>
        <w:t xml:space="preserve"> MI 490</w:t>
      </w:r>
      <w:r w:rsidR="00DD6F9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4943475</wp:posOffset>
                </wp:positionV>
                <wp:extent cx="4114800" cy="2209800"/>
                <wp:effectExtent l="0" t="0" r="0" b="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209800"/>
                          <a:chOff x="0" y="0"/>
                          <a:chExt cx="4114800" cy="2940803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92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2587907"/>
                            <a:ext cx="4114800" cy="35289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D6F96" w:rsidRPr="00C44C1B" w:rsidRDefault="00C44C1B" w:rsidP="00DD6F96"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44C1B"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53" style="position:absolute;margin-left:272.8pt;margin-top:389.25pt;width:324pt;height:174pt;z-index:251666432;mso-position-horizontal:right;mso-position-horizontal-relative:margin;mso-position-vertical-relative:page;mso-height-relative:margin" coordsize="41148,294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">
                <v:shape id="Picture 38" o:spid="_x0000_s1054" type="#_x0000_t75" style="position:absolute;width:41148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">
                  <v:imagedata r:id="rId66" o:title=""/>
                </v:shape>
                <v:shape id="Text Box 39" o:spid="_x0000_s1055" type="#_x0000_t202" style="position:absolute;top:25879;width:41148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:rsidR="00DD6F96" w:rsidRPr="00C44C1B" w:rsidRDefault="00C44C1B" w:rsidP="00DD6F96"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C44C1B">
                          <w:t>10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013B63">
        <w:t xml:space="preserve">                               </w:t>
      </w:r>
    </w:p>
    <w:sectPr w:rsidR="00013B63" w:rsidSect="00044C4E">
      <w:footerReference w:type="even" r:id="rId67"/>
      <w:footerReference w:type="default" r:id="rId68"/>
      <w:pgSz w:w="7920" w:h="12240" w:orient="landscape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708E" w:rsidRDefault="0047708E" w:rsidP="00B8645F">
      <w:pPr>
        <w:spacing w:after="0" w:line="240" w:lineRule="auto"/>
      </w:pPr>
      <w:r>
        <w:separator/>
      </w:r>
    </w:p>
  </w:endnote>
  <w:endnote w:type="continuationSeparator" w:id="0">
    <w:p w:rsidR="0047708E" w:rsidRDefault="0047708E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49235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200E" w:rsidRDefault="00ED200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D200E" w:rsidRDefault="00ED20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3136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200E" w:rsidRDefault="00ED20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D200E" w:rsidRDefault="00ED20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708E" w:rsidRDefault="0047708E" w:rsidP="00B8645F">
      <w:pPr>
        <w:spacing w:after="0" w:line="240" w:lineRule="auto"/>
      </w:pPr>
      <w:r>
        <w:separator/>
      </w:r>
    </w:p>
  </w:footnote>
  <w:footnote w:type="continuationSeparator" w:id="0">
    <w:p w:rsidR="0047708E" w:rsidRDefault="0047708E" w:rsidP="00B8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6D7A" w:rsidRDefault="00646D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evenAndOddHeaders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A27"/>
    <w:rsid w:val="00000D78"/>
    <w:rsid w:val="00002DD0"/>
    <w:rsid w:val="00010610"/>
    <w:rsid w:val="00013B63"/>
    <w:rsid w:val="000353B9"/>
    <w:rsid w:val="00044C4E"/>
    <w:rsid w:val="0007402C"/>
    <w:rsid w:val="000A7ED3"/>
    <w:rsid w:val="000C45B8"/>
    <w:rsid w:val="000F1BAD"/>
    <w:rsid w:val="00123A78"/>
    <w:rsid w:val="00140022"/>
    <w:rsid w:val="001473BE"/>
    <w:rsid w:val="001675D5"/>
    <w:rsid w:val="001830F0"/>
    <w:rsid w:val="002619A0"/>
    <w:rsid w:val="0026387B"/>
    <w:rsid w:val="0027384C"/>
    <w:rsid w:val="00275A75"/>
    <w:rsid w:val="00276F66"/>
    <w:rsid w:val="002842EC"/>
    <w:rsid w:val="002919EA"/>
    <w:rsid w:val="002B2318"/>
    <w:rsid w:val="002F59EC"/>
    <w:rsid w:val="003D4934"/>
    <w:rsid w:val="003E4767"/>
    <w:rsid w:val="0041147B"/>
    <w:rsid w:val="00424FB0"/>
    <w:rsid w:val="0047708E"/>
    <w:rsid w:val="004E3333"/>
    <w:rsid w:val="004F050C"/>
    <w:rsid w:val="00505FF9"/>
    <w:rsid w:val="00511C7C"/>
    <w:rsid w:val="005469F3"/>
    <w:rsid w:val="0056033E"/>
    <w:rsid w:val="00564636"/>
    <w:rsid w:val="005B0C55"/>
    <w:rsid w:val="005B2712"/>
    <w:rsid w:val="005C2359"/>
    <w:rsid w:val="005C3677"/>
    <w:rsid w:val="005E1570"/>
    <w:rsid w:val="005F228E"/>
    <w:rsid w:val="00611968"/>
    <w:rsid w:val="00614FD9"/>
    <w:rsid w:val="00626C02"/>
    <w:rsid w:val="0063401E"/>
    <w:rsid w:val="00646D7A"/>
    <w:rsid w:val="00651D26"/>
    <w:rsid w:val="006D5BF0"/>
    <w:rsid w:val="006D77FE"/>
    <w:rsid w:val="006D7D64"/>
    <w:rsid w:val="006E0ACB"/>
    <w:rsid w:val="006E2040"/>
    <w:rsid w:val="007113C1"/>
    <w:rsid w:val="00737B23"/>
    <w:rsid w:val="0075472F"/>
    <w:rsid w:val="007856DD"/>
    <w:rsid w:val="007A0895"/>
    <w:rsid w:val="007C57DD"/>
    <w:rsid w:val="007E0A2B"/>
    <w:rsid w:val="007E2345"/>
    <w:rsid w:val="007E3FC8"/>
    <w:rsid w:val="007E55CE"/>
    <w:rsid w:val="007F68B6"/>
    <w:rsid w:val="008409A6"/>
    <w:rsid w:val="00843C57"/>
    <w:rsid w:val="008640D7"/>
    <w:rsid w:val="00877B69"/>
    <w:rsid w:val="00890E2C"/>
    <w:rsid w:val="008C66CF"/>
    <w:rsid w:val="009073B5"/>
    <w:rsid w:val="00910B31"/>
    <w:rsid w:val="00922C2A"/>
    <w:rsid w:val="00936010"/>
    <w:rsid w:val="00975CBD"/>
    <w:rsid w:val="009845D4"/>
    <w:rsid w:val="009920AE"/>
    <w:rsid w:val="009A06EA"/>
    <w:rsid w:val="009C51E1"/>
    <w:rsid w:val="009C7C9D"/>
    <w:rsid w:val="009D095C"/>
    <w:rsid w:val="009F3F35"/>
    <w:rsid w:val="00A0625D"/>
    <w:rsid w:val="00A11CBB"/>
    <w:rsid w:val="00A51DD4"/>
    <w:rsid w:val="00AA51C8"/>
    <w:rsid w:val="00AA6259"/>
    <w:rsid w:val="00AA6BD8"/>
    <w:rsid w:val="00AA7204"/>
    <w:rsid w:val="00AC0A73"/>
    <w:rsid w:val="00AE4594"/>
    <w:rsid w:val="00AF5FBA"/>
    <w:rsid w:val="00B60EDF"/>
    <w:rsid w:val="00B8645F"/>
    <w:rsid w:val="00B90A27"/>
    <w:rsid w:val="00BF4EDB"/>
    <w:rsid w:val="00C403E3"/>
    <w:rsid w:val="00C44C1B"/>
    <w:rsid w:val="00C52B23"/>
    <w:rsid w:val="00C66B23"/>
    <w:rsid w:val="00C85B9F"/>
    <w:rsid w:val="00C90D13"/>
    <w:rsid w:val="00CA0644"/>
    <w:rsid w:val="00CB3518"/>
    <w:rsid w:val="00CC29A1"/>
    <w:rsid w:val="00CD67C9"/>
    <w:rsid w:val="00D13BC3"/>
    <w:rsid w:val="00D149CD"/>
    <w:rsid w:val="00D30A36"/>
    <w:rsid w:val="00D368E9"/>
    <w:rsid w:val="00D427BE"/>
    <w:rsid w:val="00D4520B"/>
    <w:rsid w:val="00D5606F"/>
    <w:rsid w:val="00D74B07"/>
    <w:rsid w:val="00D77433"/>
    <w:rsid w:val="00D82C71"/>
    <w:rsid w:val="00D84F27"/>
    <w:rsid w:val="00DC31E9"/>
    <w:rsid w:val="00DC7A30"/>
    <w:rsid w:val="00DD3DED"/>
    <w:rsid w:val="00DD6F96"/>
    <w:rsid w:val="00E52D4D"/>
    <w:rsid w:val="00E62D59"/>
    <w:rsid w:val="00E7286A"/>
    <w:rsid w:val="00E763BA"/>
    <w:rsid w:val="00E85292"/>
    <w:rsid w:val="00EC00F2"/>
    <w:rsid w:val="00ED200E"/>
    <w:rsid w:val="00EE08AE"/>
    <w:rsid w:val="00EE30C4"/>
    <w:rsid w:val="00EF0E3E"/>
    <w:rsid w:val="00F6202E"/>
    <w:rsid w:val="00F631E6"/>
    <w:rsid w:val="00FA4271"/>
    <w:rsid w:val="00FD1A0E"/>
    <w:rsid w:val="00FE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5F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character" w:styleId="Hyperlink">
    <w:name w:val="Hyperlink"/>
    <w:basedOn w:val="DefaultParagraphFont"/>
    <w:uiPriority w:val="99"/>
    <w:unhideWhenUsed/>
    <w:rsid w:val="005469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69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www.deviantart.com/jeremymallin/art/Ice-Cream-Cone-271557754" TargetMode="External"/><Relationship Id="rId39" Type="http://schemas.openxmlformats.org/officeDocument/2006/relationships/hyperlink" Target="http://www.onyxtruth.com/2014/05/12/the-lyrics-behind-the-ice-cream-truck-song/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9.jpeg"/><Relationship Id="rId42" Type="http://schemas.openxmlformats.org/officeDocument/2006/relationships/hyperlink" Target="http://www.onyxtruth.com/2014/05/12/the-lyrics-behind-the-ice-cream-truck-song/" TargetMode="External"/><Relationship Id="rId47" Type="http://schemas.openxmlformats.org/officeDocument/2006/relationships/image" Target="media/image14.png"/><Relationship Id="rId50" Type="http://schemas.openxmlformats.org/officeDocument/2006/relationships/hyperlink" Target="https://creativecommons.org/licenses/by-nc/3.0/" TargetMode="External"/><Relationship Id="rId55" Type="http://schemas.openxmlformats.org/officeDocument/2006/relationships/hyperlink" Target="https://www.flickr.com/photos/tarnie/1570626668" TargetMode="External"/><Relationship Id="rId63" Type="http://schemas.openxmlformats.org/officeDocument/2006/relationships/hyperlink" Target="https://creativecommons.org/licenses/by/3.0/" TargetMode="External"/><Relationship Id="rId68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freepngimg.com/png/7648-ice-cream-png-image" TargetMode="External"/><Relationship Id="rId29" Type="http://schemas.openxmlformats.org/officeDocument/2006/relationships/hyperlink" Target="https://www.publicdomainpictures.net/view-image.php?image=135190&amp;picture=vintage-ice-creme-cone-sig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flickr.com/photos/bill_roehl/2740705936" TargetMode="External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hyperlink" Target="http://www.flickr.com/photos/atelier_tee/3164280102/" TargetMode="External"/><Relationship Id="rId37" Type="http://schemas.openxmlformats.org/officeDocument/2006/relationships/image" Target="media/image10.png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hyperlink" Target="https://dilkibaatblogkesaath.blogspot.com/2011/05/innocence-personified.html" TargetMode="External"/><Relationship Id="rId53" Type="http://schemas.openxmlformats.org/officeDocument/2006/relationships/hyperlink" Target="https://creativecommons.org/licenses/by-nc/3.0/" TargetMode="External"/><Relationship Id="rId58" Type="http://schemas.openxmlformats.org/officeDocument/2006/relationships/hyperlink" Target="https://www.flickr.com/photos/harshlight/14246746452" TargetMode="External"/><Relationship Id="rId66" Type="http://schemas.openxmlformats.org/officeDocument/2006/relationships/image" Target="media/image21.jpeg"/><Relationship Id="rId5" Type="http://schemas.openxmlformats.org/officeDocument/2006/relationships/styles" Target="styles.xml"/><Relationship Id="rId15" Type="http://schemas.openxmlformats.org/officeDocument/2006/relationships/hyperlink" Target="https://freepngimg.com/png/7648-ice-cream-png-image" TargetMode="External"/><Relationship Id="rId23" Type="http://schemas.openxmlformats.org/officeDocument/2006/relationships/hyperlink" Target="https://www.deviantart.com/jeremymallin/art/Ice-Cream-Cone-271557754" TargetMode="External"/><Relationship Id="rId28" Type="http://schemas.openxmlformats.org/officeDocument/2006/relationships/image" Target="media/image7.jpg"/><Relationship Id="rId36" Type="http://schemas.openxmlformats.org/officeDocument/2006/relationships/hyperlink" Target="https://creativecommons.org/licenses/by-nc-nd/3.0/" TargetMode="External"/><Relationship Id="rId49" Type="http://schemas.openxmlformats.org/officeDocument/2006/relationships/hyperlink" Target="https://www.pngall.com/ice-cream-png" TargetMode="External"/><Relationship Id="rId57" Type="http://schemas.openxmlformats.org/officeDocument/2006/relationships/image" Target="media/image18.jpeg"/><Relationship Id="rId61" Type="http://schemas.openxmlformats.org/officeDocument/2006/relationships/image" Target="media/image19.jpeg"/><Relationship Id="rId10" Type="http://schemas.openxmlformats.org/officeDocument/2006/relationships/image" Target="media/image1.jpg"/><Relationship Id="rId19" Type="http://schemas.openxmlformats.org/officeDocument/2006/relationships/hyperlink" Target="https://freepngimg.com/png/7648-ice-cream-png-image" TargetMode="External"/><Relationship Id="rId31" Type="http://schemas.openxmlformats.org/officeDocument/2006/relationships/hyperlink" Target="http://www.flickr.com/photos/atelier_tee/3164280102/" TargetMode="External"/><Relationship Id="rId44" Type="http://schemas.openxmlformats.org/officeDocument/2006/relationships/image" Target="media/image12.jpg"/><Relationship Id="rId52" Type="http://schemas.openxmlformats.org/officeDocument/2006/relationships/hyperlink" Target="https://www.pngall.com/ice-cream-png" TargetMode="External"/><Relationship Id="rId60" Type="http://schemas.openxmlformats.org/officeDocument/2006/relationships/hyperlink" Target="https://creativecommons.org/licenses/by/3.0/" TargetMode="External"/><Relationship Id="rId65" Type="http://schemas.openxmlformats.org/officeDocument/2006/relationships/hyperlink" Target="https://tscpl.org/home/ice-cream-screa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www.deviantart.com/jeremymallin/art/Ice-Cream-Cone-271557754" TargetMode="External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www.flickr.com/photos/atelier_tee/3164280102/" TargetMode="External"/><Relationship Id="rId43" Type="http://schemas.openxmlformats.org/officeDocument/2006/relationships/hyperlink" Target="https://creativecommons.org/licenses/by-nc-nd/3.0/" TargetMode="External"/><Relationship Id="rId48" Type="http://schemas.openxmlformats.org/officeDocument/2006/relationships/hyperlink" Target="https://www.pngall.com/ice-cream-png" TargetMode="External"/><Relationship Id="rId56" Type="http://schemas.openxmlformats.org/officeDocument/2006/relationships/image" Target="media/image17.jpeg"/><Relationship Id="rId64" Type="http://schemas.openxmlformats.org/officeDocument/2006/relationships/image" Target="media/image20.jp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15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creativecommons.org/licenses/by-nc/3.0/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creativecommons.org/licenses/by-nc-nd/3.0/" TargetMode="External"/><Relationship Id="rId38" Type="http://schemas.openxmlformats.org/officeDocument/2006/relationships/hyperlink" Target="http://www.onyxtruth.com/2014/05/12/the-lyrics-behind-the-ice-cream-truck-song/" TargetMode="External"/><Relationship Id="rId46" Type="http://schemas.openxmlformats.org/officeDocument/2006/relationships/image" Target="media/image13.jpeg"/><Relationship Id="rId59" Type="http://schemas.openxmlformats.org/officeDocument/2006/relationships/hyperlink" Target="https://www.flickr.com/photos/harshlight/14246746452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creativecommons.org/licenses/by-nc/3.0/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16.jpeg"/><Relationship Id="rId62" Type="http://schemas.openxmlformats.org/officeDocument/2006/relationships/hyperlink" Target="https://www.flickr.com/photos/harshlight/14246746452" TargetMode="External"/><Relationship Id="rId7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\AppData\Roaming\Microsoft\Templates\Booklet%20page%20number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46917140D694AAEAF39165F579555" ma:contentTypeVersion="12" ma:contentTypeDescription="Create a new document." ma:contentTypeScope="" ma:versionID="db3d14a080c3d05a25fadac5b68fa9d4">
  <xsd:schema xmlns:xsd="http://www.w3.org/2001/XMLSchema" xmlns:xs="http://www.w3.org/2001/XMLSchema" xmlns:p="http://schemas.microsoft.com/office/2006/metadata/properties" xmlns:ns1="http://schemas.microsoft.com/sharepoint/v3" xmlns:ns2="876de33e-aaa5-4507-9b92-b84e676ded0d" xmlns:ns3="9a0666c7-4cba-45e4-bb78-1ed48d50e5d1" xmlns:ns4="10dd7f8a-f247-48ee-8534-441ce336aea6" targetNamespace="http://schemas.microsoft.com/office/2006/metadata/properties" ma:root="true" ma:fieldsID="515485ad6e36e5036d2a1cb74e47cf80" ns1:_="" ns2:_="" ns3:_="" ns4:_="">
    <xsd:import namespace="http://schemas.microsoft.com/sharepoint/v3"/>
    <xsd:import namespace="876de33e-aaa5-4507-9b92-b84e676ded0d"/>
    <xsd:import namespace="9a0666c7-4cba-45e4-bb78-1ed48d50e5d1"/>
    <xsd:import namespace="10dd7f8a-f247-48ee-8534-441ce336ae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33e-aaa5-4507-9b92-b84e676de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666c7-4cba-45e4-bb78-1ed48d50e5d1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1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d7f8a-f247-48ee-8534-441ce336a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BB71B9-748B-44D7-B7AD-D7A5200A5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E7D540D-394A-4F2E-BE56-9BDE9C4D5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6de33e-aaa5-4507-9b92-b84e676ded0d"/>
    <ds:schemaRef ds:uri="9a0666c7-4cba-45e4-bb78-1ed48d50e5d1"/>
    <ds:schemaRef ds:uri="10dd7f8a-f247-48ee-8534-441ce336a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93F992-700F-40E6-A33D-6F59AC9137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0C10DE-88A9-47E0-9674-1A63748F47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 page numbering</Template>
  <TotalTime>0</TotalTime>
  <Pages>12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2023-02-11T18:38:00Z</dcterms:created>
  <dcterms:modified xsi:type="dcterms:W3CDTF">2023-02-11T18:38:00Z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0x010100D9F46917140D694AAEAF39165F579555</vt:lpwstr>
  </property>
</Properties>
</file>