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83594" w14:textId="5EE930BE" w:rsidR="0018079A" w:rsidRDefault="0034333A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E3E8094" wp14:editId="054B59CA">
                <wp:simplePos x="0" y="0"/>
                <wp:positionH relativeFrom="column">
                  <wp:posOffset>4038600</wp:posOffset>
                </wp:positionH>
                <wp:positionV relativeFrom="paragraph">
                  <wp:posOffset>-508847</wp:posOffset>
                </wp:positionV>
                <wp:extent cx="2107988" cy="465455"/>
                <wp:effectExtent l="0" t="0" r="0" b="0"/>
                <wp:wrapNone/>
                <wp:docPr id="171889930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07988" cy="4654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3B2FB8" w14:textId="77777777" w:rsidR="0034333A" w:rsidRPr="0034333A" w:rsidRDefault="0034333A" w:rsidP="0034333A">
                            <w:pPr>
                              <w:jc w:val="right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34333A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36"/>
                                <w:szCs w:val="36"/>
                              </w:rPr>
                              <w:t>01 January 2024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3E809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18pt;margin-top:-40.05pt;width:166pt;height:36.6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" filled="f" stroked="f" strokeweight=".5pt">
                <v:textbox>
                  <w:txbxContent>
                    <w:p w14:paraId="7F3B2FB8" w14:textId="77777777" w:rsidR="0034333A" w:rsidRPr="0034333A" w:rsidRDefault="0034333A" w:rsidP="0034333A">
                      <w:pPr>
                        <w:jc w:val="right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FFFF" w:themeColor="background1"/>
                          <w:sz w:val="36"/>
                          <w:szCs w:val="36"/>
                        </w:rPr>
                      </w:pPr>
                      <w:r w:rsidRPr="0034333A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FFFF" w:themeColor="background1"/>
                          <w:sz w:val="36"/>
                          <w:szCs w:val="36"/>
                        </w:rPr>
                        <w:t>01 January 2024</w:t>
                      </w:r>
                    </w:p>
                  </w:txbxContent>
                </v:textbox>
              </v:shape>
            </w:pict>
          </mc:Fallback>
        </mc:AlternateContent>
      </w:r>
    </w:p>
    <w:p w14:paraId="4A8C495B" w14:textId="42CCD256" w:rsidR="0018079A" w:rsidRPr="0018079A" w:rsidRDefault="0018079A" w:rsidP="0018079A"/>
    <w:p w14:paraId="02E6F2B1" w14:textId="2E770DE7" w:rsidR="0018079A" w:rsidRPr="0018079A" w:rsidRDefault="0018079A" w:rsidP="0018079A"/>
    <w:p w14:paraId="70F9207A" w14:textId="32B605BF" w:rsidR="0018079A" w:rsidRPr="0018079A" w:rsidRDefault="0018079A" w:rsidP="0018079A"/>
    <w:p w14:paraId="205FE0A9" w14:textId="08457D05" w:rsidR="0018079A" w:rsidRPr="0018079A" w:rsidRDefault="0018079A" w:rsidP="0018079A"/>
    <w:p w14:paraId="193A7303" w14:textId="3D6ABE8D" w:rsidR="0018079A" w:rsidRPr="0018079A" w:rsidRDefault="0018079A" w:rsidP="0018079A"/>
    <w:p w14:paraId="725AF5BB" w14:textId="77777777" w:rsidR="0018079A" w:rsidRPr="0018079A" w:rsidRDefault="0018079A" w:rsidP="0018079A"/>
    <w:p w14:paraId="2691F741" w14:textId="77777777" w:rsidR="0018079A" w:rsidRPr="0018079A" w:rsidRDefault="0018079A" w:rsidP="0018079A"/>
    <w:p w14:paraId="48C736E1" w14:textId="77777777" w:rsidR="0018079A" w:rsidRPr="0018079A" w:rsidRDefault="0018079A" w:rsidP="0018079A"/>
    <w:p w14:paraId="1D912D68" w14:textId="77777777" w:rsidR="0018079A" w:rsidRPr="0018079A" w:rsidRDefault="0018079A" w:rsidP="0018079A"/>
    <w:p w14:paraId="6587B630" w14:textId="77777777" w:rsidR="0018079A" w:rsidRPr="0018079A" w:rsidRDefault="0018079A" w:rsidP="0018079A"/>
    <w:p w14:paraId="22652D40" w14:textId="77777777" w:rsidR="0018079A" w:rsidRDefault="0018079A" w:rsidP="0018079A"/>
    <w:p w14:paraId="1E85B39D" w14:textId="77777777" w:rsidR="0018079A" w:rsidRPr="0018079A" w:rsidRDefault="0018079A" w:rsidP="0018079A">
      <w:pPr>
        <w:jc w:val="center"/>
      </w:pPr>
    </w:p>
    <w:sectPr w:rsidR="0018079A" w:rsidRPr="0018079A" w:rsidSect="00E622A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268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DC2B4" w14:textId="77777777" w:rsidR="00E622A4" w:rsidRDefault="00E622A4" w:rsidP="00607DE2">
      <w:r>
        <w:separator/>
      </w:r>
    </w:p>
  </w:endnote>
  <w:endnote w:type="continuationSeparator" w:id="0">
    <w:p w14:paraId="44677581" w14:textId="77777777" w:rsidR="00E622A4" w:rsidRDefault="00E622A4" w:rsidP="00607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1CAEA" w14:textId="77777777" w:rsidR="00BE5CA8" w:rsidRDefault="00BE5C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7667F" w14:textId="77777777" w:rsidR="00BE5CA8" w:rsidRDefault="00BE5CA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56583" w14:textId="77777777" w:rsidR="00BE5CA8" w:rsidRDefault="00BE5C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3DF9A" w14:textId="77777777" w:rsidR="00E622A4" w:rsidRDefault="00E622A4" w:rsidP="00607DE2">
      <w:r>
        <w:separator/>
      </w:r>
    </w:p>
  </w:footnote>
  <w:footnote w:type="continuationSeparator" w:id="0">
    <w:p w14:paraId="00708B64" w14:textId="77777777" w:rsidR="00E622A4" w:rsidRDefault="00E622A4" w:rsidP="00607D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6802F" w14:textId="77777777" w:rsidR="00BE5CA8" w:rsidRDefault="00BE5C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F5767" w14:textId="7F5A482B" w:rsidR="00607DE2" w:rsidRDefault="00BE5CA8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58F9BC6" wp14:editId="26DC7866">
          <wp:simplePos x="0" y="0"/>
          <wp:positionH relativeFrom="column">
            <wp:posOffset>-914401</wp:posOffset>
          </wp:positionH>
          <wp:positionV relativeFrom="paragraph">
            <wp:posOffset>-467149</wp:posOffset>
          </wp:positionV>
          <wp:extent cx="7580957" cy="1261533"/>
          <wp:effectExtent l="0" t="0" r="1270" b="0"/>
          <wp:wrapNone/>
          <wp:docPr id="402490869" name="Picture 1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2490869" name="Picture 1" descr="A blue and white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67105" cy="12758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F38FDBC" w14:textId="77777777" w:rsidR="00607DE2" w:rsidRDefault="00607DE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75253" w14:textId="77777777" w:rsidR="00BE5CA8" w:rsidRDefault="00BE5CA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33A"/>
    <w:rsid w:val="0018079A"/>
    <w:rsid w:val="00300314"/>
    <w:rsid w:val="0034333A"/>
    <w:rsid w:val="00607DE2"/>
    <w:rsid w:val="007E7615"/>
    <w:rsid w:val="00813E2E"/>
    <w:rsid w:val="00BE5CA8"/>
    <w:rsid w:val="00DF163D"/>
    <w:rsid w:val="00E62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EAB17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kern w:val="2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7DE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7DE2"/>
  </w:style>
  <w:style w:type="paragraph" w:styleId="Footer">
    <w:name w:val="footer"/>
    <w:basedOn w:val="Normal"/>
    <w:link w:val="FooterChar"/>
    <w:uiPriority w:val="99"/>
    <w:unhideWhenUsed/>
    <w:rsid w:val="00607DE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7D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SMCN_Newsletter_Blue.dotx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Ashley Stockwell</cp:lastModifiedBy>
  <cp:revision>2</cp:revision>
  <dcterms:created xsi:type="dcterms:W3CDTF">2023-12-21T12:30:00Z</dcterms:created>
  <dcterms:modified xsi:type="dcterms:W3CDTF">2023-12-21T12:30:00Z</dcterms:modified>
</cp:coreProperties>
</file>