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7DA13" w14:textId="77777777" w:rsidR="00D355DD" w:rsidRDefault="00D355DD" w:rsidP="00D355DD">
      <w:pPr>
        <w:tabs>
          <w:tab w:val="left" w:pos="1253"/>
        </w:tabs>
        <w:jc w:val="center"/>
        <w:rPr>
          <w:rFonts w:ascii="Arial" w:hAnsi="Arial" w:cs="Arial"/>
          <w:b/>
          <w:bCs/>
          <w:i/>
          <w:iCs/>
          <w:lang w:val="en-GB"/>
        </w:rPr>
      </w:pPr>
    </w:p>
    <w:p w14:paraId="4775C379" w14:textId="77777777" w:rsidR="00D355DD" w:rsidRPr="00D355DD" w:rsidRDefault="00D355DD" w:rsidP="00D355DD">
      <w:pPr>
        <w:tabs>
          <w:tab w:val="left" w:pos="1253"/>
        </w:tabs>
        <w:jc w:val="center"/>
        <w:rPr>
          <w:rFonts w:ascii="Arial" w:hAnsi="Arial" w:cs="Arial"/>
          <w:b/>
          <w:bCs/>
          <w:i/>
          <w:iCs/>
          <w:lang w:val="en-GB"/>
        </w:rPr>
      </w:pPr>
    </w:p>
    <w:p w14:paraId="0E6E0949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2E66F7FB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3F443672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36E97A39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3602A923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1F1F61AF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11F3325F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39E0180A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650713F1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5B94FC5C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7DA24044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548871A7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117D04BD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30DD7C3A" w14:textId="77777777" w:rsidR="00DF2EB0" w:rsidRDefault="00DF2EB0" w:rsidP="00DF2EB0">
      <w:pPr>
        <w:ind w:left="2160" w:firstLine="720"/>
        <w:rPr>
          <w:sz w:val="28"/>
          <w:szCs w:val="28"/>
        </w:rPr>
      </w:pPr>
    </w:p>
    <w:p w14:paraId="0A16C426" w14:textId="77777777" w:rsidR="00DF2EB0" w:rsidRDefault="00DF2EB0" w:rsidP="00DF2EB0">
      <w:pPr>
        <w:ind w:left="2160" w:firstLine="720"/>
        <w:rPr>
          <w:sz w:val="28"/>
          <w:szCs w:val="28"/>
        </w:rPr>
      </w:pPr>
    </w:p>
    <w:p w14:paraId="5B689140" w14:textId="3BF39137" w:rsidR="00DF2EB0" w:rsidRPr="001634E2" w:rsidRDefault="00DF2EB0" w:rsidP="00DF2EB0">
      <w:pPr>
        <w:ind w:left="2160" w:firstLine="720"/>
        <w:rPr>
          <w:sz w:val="28"/>
          <w:szCs w:val="28"/>
        </w:rPr>
      </w:pPr>
      <w:r w:rsidRPr="001634E2">
        <w:rPr>
          <w:sz w:val="28"/>
          <w:szCs w:val="28"/>
        </w:rPr>
        <w:t>Responsible Person</w:t>
      </w:r>
      <w:r>
        <w:rPr>
          <w:sz w:val="28"/>
          <w:szCs w:val="28"/>
        </w:rPr>
        <w:t xml:space="preserve"> </w:t>
      </w:r>
      <w:r w:rsidRPr="001634E2">
        <w:rPr>
          <w:sz w:val="28"/>
          <w:szCs w:val="28"/>
        </w:rPr>
        <w:t>Rev. Paul Mundy</w:t>
      </w:r>
    </w:p>
    <w:p w14:paraId="55992E1F" w14:textId="77777777" w:rsidR="00DF2EB0" w:rsidRDefault="00DF2EB0" w:rsidP="00DF2EB0"/>
    <w:p w14:paraId="708B4E59" w14:textId="77777777" w:rsidR="00DF2EB0" w:rsidRPr="001634E2" w:rsidRDefault="00DF2EB0" w:rsidP="00DF2EB0">
      <w:pPr>
        <w:jc w:val="center"/>
        <w:rPr>
          <w:b/>
          <w:bCs/>
          <w:sz w:val="40"/>
          <w:szCs w:val="40"/>
        </w:rPr>
      </w:pPr>
      <w:r w:rsidRPr="001634E2">
        <w:rPr>
          <w:b/>
          <w:bCs/>
          <w:sz w:val="40"/>
          <w:szCs w:val="40"/>
        </w:rPr>
        <w:t>KEEPING PEOPLE SAFE</w:t>
      </w:r>
    </w:p>
    <w:p w14:paraId="2B49AC89" w14:textId="77777777" w:rsidR="00DF2EB0" w:rsidRDefault="00DF2EB0" w:rsidP="00DF2EB0">
      <w:pPr>
        <w:jc w:val="center"/>
        <w:rPr>
          <w:b/>
          <w:bCs/>
          <w:sz w:val="40"/>
          <w:szCs w:val="40"/>
        </w:rPr>
      </w:pPr>
      <w:r w:rsidRPr="001634E2">
        <w:rPr>
          <w:b/>
          <w:bCs/>
          <w:sz w:val="40"/>
          <w:szCs w:val="40"/>
        </w:rPr>
        <w:t>HEALTH AND SAFETY POLICY</w:t>
      </w:r>
    </w:p>
    <w:p w14:paraId="446CD584" w14:textId="77777777" w:rsidR="00DF2EB0" w:rsidRDefault="00DF2EB0" w:rsidP="00DF2EB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&amp; </w:t>
      </w:r>
    </w:p>
    <w:p w14:paraId="1E480950" w14:textId="77777777" w:rsidR="00DF2EB0" w:rsidRPr="001634E2" w:rsidRDefault="00DF2EB0" w:rsidP="00DF2EB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Other Church Policies</w:t>
      </w:r>
    </w:p>
    <w:p w14:paraId="4C9A0C2B" w14:textId="77777777" w:rsidR="00DF2EB0" w:rsidRDefault="00DF2EB0" w:rsidP="00DF2EB0"/>
    <w:p w14:paraId="4CD199BF" w14:textId="77777777" w:rsidR="00DF2EB0" w:rsidRDefault="00DF2EB0" w:rsidP="00DF2EB0">
      <w:pPr>
        <w:jc w:val="center"/>
      </w:pPr>
      <w:r>
        <w:t>May 2023</w:t>
      </w:r>
    </w:p>
    <w:p w14:paraId="20042335" w14:textId="77777777" w:rsidR="00DF2EB0" w:rsidRDefault="00DF2EB0" w:rsidP="00DF2EB0"/>
    <w:p w14:paraId="1353866E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0658F69E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1DF9B7E9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10111514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7A6252EA" w14:textId="77777777" w:rsidR="00315572" w:rsidRDefault="00315572" w:rsidP="00315572">
      <w:pPr>
        <w:tabs>
          <w:tab w:val="left" w:pos="1253"/>
        </w:tabs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</w:pPr>
    </w:p>
    <w:p w14:paraId="2913D31F" w14:textId="77777777" w:rsidR="009F4D05" w:rsidRPr="009F4D05" w:rsidRDefault="009F4D05" w:rsidP="009F4D05">
      <w:pPr>
        <w:tabs>
          <w:tab w:val="left" w:pos="1253"/>
        </w:tabs>
        <w:rPr>
          <w:lang w:val="en-GB"/>
        </w:rPr>
      </w:pPr>
    </w:p>
    <w:sectPr w:rsidR="009F4D05" w:rsidRPr="009F4D05" w:rsidSect="001D6D55">
      <w:headerReference w:type="default" r:id="rId7"/>
      <w:type w:val="continuous"/>
      <w:pgSz w:w="11910" w:h="16840"/>
      <w:pgMar w:top="1435" w:right="1134" w:bottom="816" w:left="1134" w:header="1418" w:footer="85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10A53" w14:textId="77777777" w:rsidR="001D6D55" w:rsidRDefault="001D6D55" w:rsidP="004C686E">
      <w:r>
        <w:separator/>
      </w:r>
    </w:p>
  </w:endnote>
  <w:endnote w:type="continuationSeparator" w:id="0">
    <w:p w14:paraId="033BF33E" w14:textId="77777777" w:rsidR="001D6D55" w:rsidRDefault="001D6D55" w:rsidP="004C6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0EC46" w14:textId="77777777" w:rsidR="001D6D55" w:rsidRDefault="001D6D55" w:rsidP="004C686E">
      <w:r>
        <w:separator/>
      </w:r>
    </w:p>
  </w:footnote>
  <w:footnote w:type="continuationSeparator" w:id="0">
    <w:p w14:paraId="237A88E7" w14:textId="77777777" w:rsidR="001D6D55" w:rsidRDefault="001D6D55" w:rsidP="004C6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F8D2A" w14:textId="7A4F7BB4" w:rsidR="004C686E" w:rsidRDefault="00DF2EB0">
    <w:pPr>
      <w:pStyle w:val="Head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5649A286" wp14:editId="3B92152A">
          <wp:simplePos x="0" y="0"/>
          <wp:positionH relativeFrom="column">
            <wp:posOffset>-152400</wp:posOffset>
          </wp:positionH>
          <wp:positionV relativeFrom="paragraph">
            <wp:posOffset>-705947</wp:posOffset>
          </wp:positionV>
          <wp:extent cx="6442563" cy="2396837"/>
          <wp:effectExtent l="0" t="0" r="0" b="0"/>
          <wp:wrapNone/>
          <wp:docPr id="1765736433" name="Picture 1" descr="A logo of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5736433" name="Picture 1" descr="A logo of a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2563" cy="23968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9771CD" w14:textId="77777777" w:rsidR="004C686E" w:rsidRDefault="004C686E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2FF433B" wp14:editId="5948A22C">
          <wp:simplePos x="0" y="0"/>
          <wp:positionH relativeFrom="column">
            <wp:posOffset>-406615</wp:posOffset>
          </wp:positionH>
          <wp:positionV relativeFrom="paragraph">
            <wp:posOffset>1904076</wp:posOffset>
          </wp:positionV>
          <wp:extent cx="6914061" cy="6166386"/>
          <wp:effectExtent l="0" t="0" r="0" b="6350"/>
          <wp:wrapNone/>
          <wp:docPr id="15400487" name="Picture 1" descr="A heart with a cross i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00487" name="Picture 1" descr="A heart with a cross in i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4061" cy="61663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9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EB0"/>
    <w:rsid w:val="00181823"/>
    <w:rsid w:val="001D6D55"/>
    <w:rsid w:val="002045D0"/>
    <w:rsid w:val="00290DE5"/>
    <w:rsid w:val="00315572"/>
    <w:rsid w:val="003547F2"/>
    <w:rsid w:val="003F0BC1"/>
    <w:rsid w:val="004C686E"/>
    <w:rsid w:val="009F4D05"/>
    <w:rsid w:val="00AA5E62"/>
    <w:rsid w:val="00B23259"/>
    <w:rsid w:val="00B622AE"/>
    <w:rsid w:val="00BF1DEB"/>
    <w:rsid w:val="00D355DD"/>
    <w:rsid w:val="00DF2EB0"/>
    <w:rsid w:val="00F0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A1FA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EB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widowControl w:val="0"/>
      <w:autoSpaceDE w:val="0"/>
      <w:autoSpaceDN w:val="0"/>
      <w:ind w:left="112"/>
    </w:pPr>
    <w:rPr>
      <w:sz w:val="22"/>
      <w:szCs w:val="22"/>
    </w:rPr>
  </w:style>
  <w:style w:type="paragraph" w:styleId="ListParagraph">
    <w:name w:val="List Paragraph"/>
    <w:basedOn w:val="Normal"/>
    <w:uiPriority w:val="1"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C686E"/>
    <w:pPr>
      <w:widowControl w:val="0"/>
      <w:tabs>
        <w:tab w:val="center" w:pos="4513"/>
        <w:tab w:val="right" w:pos="9026"/>
      </w:tabs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4C686E"/>
  </w:style>
  <w:style w:type="paragraph" w:styleId="Footer">
    <w:name w:val="footer"/>
    <w:basedOn w:val="Normal"/>
    <w:link w:val="FooterChar"/>
    <w:uiPriority w:val="99"/>
    <w:unhideWhenUsed/>
    <w:rsid w:val="004C686E"/>
    <w:pPr>
      <w:widowControl w:val="0"/>
      <w:tabs>
        <w:tab w:val="center" w:pos="4513"/>
        <w:tab w:val="right" w:pos="9026"/>
      </w:tabs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4C68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E94573-2A82-8C4B-B557-202FD535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SMNC Report Cover.dotx</Template>
  <TotalTime>5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Letterheads copy</vt:lpstr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Letterheads copy</dc:title>
  <dc:creator>Ashley Stockwell</dc:creator>
  <cp:lastModifiedBy>Ashley Stockwell</cp:lastModifiedBy>
  <cp:revision>1</cp:revision>
  <cp:lastPrinted>2023-12-16T15:00:00Z</cp:lastPrinted>
  <dcterms:created xsi:type="dcterms:W3CDTF">2024-02-13T09:03:00Z</dcterms:created>
  <dcterms:modified xsi:type="dcterms:W3CDTF">2024-02-13T09:08:00Z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2023-10-20T00:00:00Z</vt:filetime>
  </property>
  <property fmtid="{D5CDD505-2E9C-101B-9397-08002B2CF9AE}" pid="3" name="Creator">
    <vt:lpwstr>Adobe Illustrator 27.0 (Macintosh)</vt:lpwstr>
  </property>
  <property fmtid="{D5CDD505-2E9C-101B-9397-08002B2CF9AE}" pid="4" name="CreatorVersion">
    <vt:lpwstr>21.0.2</vt:lpwstr>
  </property>
  <property fmtid="{D5CDD505-2E9C-101B-9397-08002B2CF9AE}" pid="5" name="LastSaved">
    <vt:filetime>2023-12-16T00:00:00Z</vt:filetime>
  </property>
  <property fmtid="{D5CDD505-2E9C-101B-9397-08002B2CF9AE}" pid="6" name="Producer">
    <vt:lpwstr>Adobe PDF library 16.07</vt:lpwstr>
  </property>
</Properties>
</file>