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hAnsi="Arial" w:cs="Arial"/>
        </w:rPr>
        <w:id w:val="927621336"/>
        <w:docPartObj>
          <w:docPartGallery w:val="Cover Pages"/>
          <w:docPartUnique/>
        </w:docPartObj>
      </w:sdtPr>
      <w:sdtEndPr/>
      <w:sdtContent>
        <w:p w:rsidR="00EA7150" w:rsidRDefault="00857440" w:rsidP="00420ED3">
          <w:pPr>
            <w:spacing w:after="0"/>
            <w:ind w:left="3402" w:hanging="3402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Sarah Hannam</w:t>
          </w:r>
        </w:p>
        <w:p w:rsidR="00EA7150" w:rsidRPr="00C647A4" w:rsidRDefault="00143D65" w:rsidP="00420ED3">
          <w:pPr>
            <w:spacing w:after="0"/>
            <w:ind w:left="3402" w:hanging="3402"/>
            <w:rPr>
              <w:rFonts w:ascii="Arial" w:hAnsi="Arial" w:cs="Arial"/>
            </w:rPr>
          </w:pPr>
          <w:r>
            <w:rPr>
              <w:rFonts w:ascii="Arial" w:hAnsi="Arial" w:cs="Arial"/>
              <w:color w:val="00ADEE"/>
            </w:rPr>
            <w:t xml:space="preserve">m </w:t>
          </w:r>
          <w:r w:rsidR="00857440">
            <w:rPr>
              <w:rFonts w:ascii="Arial" w:hAnsi="Arial" w:cs="Arial"/>
            </w:rPr>
            <w:t>07939 468476</w:t>
          </w:r>
        </w:p>
        <w:p w:rsidR="00EA7150" w:rsidRPr="00C647A4" w:rsidRDefault="00EA7150" w:rsidP="00420ED3">
          <w:pPr>
            <w:spacing w:after="0"/>
            <w:ind w:left="3402" w:hanging="3402"/>
            <w:rPr>
              <w:rFonts w:ascii="Arial" w:hAnsi="Arial" w:cs="Arial"/>
            </w:rPr>
          </w:pPr>
          <w:r>
            <w:rPr>
              <w:rFonts w:ascii="Arial" w:hAnsi="Arial" w:cs="Arial"/>
              <w:color w:val="00ADEE"/>
            </w:rPr>
            <w:t xml:space="preserve">e </w:t>
          </w:r>
          <w:r w:rsidR="00143D65">
            <w:rPr>
              <w:rFonts w:ascii="Arial" w:hAnsi="Arial" w:cs="Arial"/>
              <w:color w:val="00ADEE"/>
            </w:rPr>
            <w:t xml:space="preserve"> </w:t>
          </w:r>
          <w:r w:rsidR="00857440">
            <w:rPr>
              <w:rFonts w:ascii="Arial" w:hAnsi="Arial" w:cs="Arial"/>
            </w:rPr>
            <w:t>sarah</w:t>
          </w:r>
          <w:r w:rsidRPr="00C647A4">
            <w:rPr>
              <w:rFonts w:ascii="Arial" w:hAnsi="Arial" w:cs="Arial"/>
            </w:rPr>
            <w:t>@metmarketing.co.uk</w:t>
          </w:r>
        </w:p>
        <w:p w:rsidR="00143D65" w:rsidRPr="00C647A4" w:rsidRDefault="00143D65" w:rsidP="00143D65">
          <w:pPr>
            <w:spacing w:after="0"/>
            <w:ind w:left="3402" w:hanging="3402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color w:val="00ADEE"/>
            </w:rPr>
            <w:t>t</w:t>
          </w:r>
          <w:r>
            <w:rPr>
              <w:rFonts w:ascii="Arial" w:hAnsi="Arial" w:cs="Arial"/>
              <w:color w:val="00ADEE"/>
            </w:rPr>
            <w:t xml:space="preserve">   </w:t>
          </w:r>
          <w:r>
            <w:rPr>
              <w:rFonts w:ascii="Arial" w:hAnsi="Arial" w:cs="Arial"/>
            </w:rPr>
            <w:t xml:space="preserve">0113 </w:t>
          </w:r>
          <w:r w:rsidR="00857440">
            <w:rPr>
              <w:rFonts w:ascii="Arial" w:hAnsi="Arial" w:cs="Arial"/>
            </w:rPr>
            <w:t>898 0244</w:t>
          </w:r>
        </w:p>
        <w:p w:rsidR="00EA7150" w:rsidRPr="00C647A4" w:rsidRDefault="00262472" w:rsidP="00420ED3">
          <w:pPr>
            <w:spacing w:after="120"/>
            <w:ind w:left="3402" w:hanging="3402"/>
            <w:rPr>
              <w:rFonts w:ascii="Arial" w:hAnsi="Arial" w:cs="Arial"/>
              <w:color w:val="00ADEE"/>
            </w:rPr>
          </w:pPr>
          <w:hyperlink r:id="rId7" w:history="1">
            <w:r w:rsidR="00EA7150" w:rsidRPr="00C647A4">
              <w:rPr>
                <w:rStyle w:val="Hyperlink"/>
                <w:rFonts w:ascii="Arial" w:hAnsi="Arial" w:cs="Arial"/>
                <w:color w:val="00ADEE"/>
              </w:rPr>
              <w:t>www.metmarketing.co.uk</w:t>
            </w:r>
          </w:hyperlink>
        </w:p>
        <w:p w:rsidR="00EA7150" w:rsidRPr="00C647A4" w:rsidRDefault="00EA7150" w:rsidP="00EA7150">
          <w:pPr>
            <w:spacing w:after="0"/>
            <w:rPr>
              <w:rFonts w:ascii="Arial" w:hAnsi="Arial" w:cs="Arial"/>
            </w:rPr>
          </w:pPr>
        </w:p>
        <w:p w:rsidR="00EA7150" w:rsidRPr="00C647A4" w:rsidRDefault="00EA7150" w:rsidP="00E354EA">
          <w:pPr>
            <w:spacing w:after="0"/>
            <w:ind w:left="2835" w:hanging="2835"/>
            <w:rPr>
              <w:rFonts w:ascii="Arial" w:hAnsi="Arial" w:cs="Arial"/>
            </w:rPr>
          </w:pPr>
        </w:p>
        <w:p w:rsidR="00EA7150" w:rsidRPr="00C647A4" w:rsidRDefault="00EA7150" w:rsidP="00E354EA">
          <w:pPr>
            <w:spacing w:after="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5B8E30BF" wp14:editId="78F0F895">
                    <wp:simplePos x="0" y="0"/>
                    <wp:positionH relativeFrom="column">
                      <wp:posOffset>1722000</wp:posOffset>
                    </wp:positionH>
                    <wp:positionV relativeFrom="paragraph">
                      <wp:posOffset>7884</wp:posOffset>
                    </wp:positionV>
                    <wp:extent cx="3941199" cy="336550"/>
                    <wp:effectExtent l="0" t="0" r="21590" b="25400"/>
                    <wp:wrapNone/>
                    <wp:docPr id="9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1199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262472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Haleemah Haroon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8E30B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135.6pt;margin-top:.6pt;width:310.35pt;height:2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">
                    <v:textbox>
                      <w:txbxContent>
                        <w:p w:rsidR="00A00FAF" w:rsidRPr="00C647A4" w:rsidRDefault="00262472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Haleemah Haroon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C647A4">
            <w:rPr>
              <w:rFonts w:ascii="Arial" w:hAnsi="Arial" w:cs="Arial"/>
            </w:rPr>
            <w:t xml:space="preserve">Candidate </w:t>
          </w:r>
          <w:r w:rsidR="001C1542">
            <w:rPr>
              <w:rFonts w:ascii="Arial" w:hAnsi="Arial" w:cs="Arial"/>
            </w:rPr>
            <w:t>Name</w:t>
          </w:r>
          <w:r w:rsidRPr="00C647A4">
            <w:rPr>
              <w:rFonts w:ascii="Arial" w:hAnsi="Arial" w:cs="Arial"/>
            </w:rPr>
            <w:t>:</w:t>
          </w:r>
          <w:r w:rsidRPr="00C647A4">
            <w:rPr>
              <w:rFonts w:ascii="Arial" w:hAnsi="Arial" w:cs="Arial"/>
            </w:rPr>
            <w:tab/>
          </w:r>
          <w:r w:rsidRPr="00C647A4">
            <w:rPr>
              <w:rFonts w:ascii="Arial" w:hAnsi="Arial" w:cs="Arial"/>
            </w:rPr>
            <w:tab/>
          </w:r>
          <w:r w:rsidRPr="00C647A4">
            <w:rPr>
              <w:rFonts w:ascii="Arial" w:hAnsi="Arial" w:cs="Arial"/>
            </w:rPr>
            <w:tab/>
          </w:r>
        </w:p>
        <w:p w:rsidR="00EA7150" w:rsidRPr="00C647A4" w:rsidRDefault="00EA7150" w:rsidP="0090619C">
          <w:pPr>
            <w:spacing w:after="120"/>
            <w:ind w:left="3402" w:hanging="3402"/>
            <w:rPr>
              <w:rFonts w:ascii="Arial" w:hAnsi="Arial" w:cs="Arial"/>
            </w:rPr>
          </w:pPr>
          <w:r w:rsidRPr="00C647A4">
            <w:rPr>
              <w:rFonts w:ascii="Arial" w:hAnsi="Arial" w:cs="Arial"/>
            </w:rPr>
            <w:tab/>
          </w:r>
          <w:r w:rsidRPr="00C647A4">
            <w:rPr>
              <w:rFonts w:ascii="Arial" w:hAnsi="Arial" w:cs="Arial"/>
            </w:rPr>
            <w:tab/>
          </w:r>
          <w:r w:rsidRPr="00C647A4">
            <w:rPr>
              <w:rFonts w:ascii="Arial" w:hAnsi="Arial" w:cs="Arial"/>
            </w:rPr>
            <w:tab/>
          </w:r>
          <w:r w:rsidRPr="00C647A4">
            <w:rPr>
              <w:rFonts w:ascii="Arial" w:hAnsi="Arial" w:cs="Arial"/>
            </w:rPr>
            <w:tab/>
          </w:r>
        </w:p>
        <w:p w:rsidR="00EA7150" w:rsidRPr="00C647A4" w:rsidRDefault="00EA7150" w:rsidP="00E354EA">
          <w:pPr>
            <w:tabs>
              <w:tab w:val="left" w:pos="6379"/>
            </w:tabs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F7D6D3B" wp14:editId="19D44914">
                    <wp:simplePos x="0" y="0"/>
                    <wp:positionH relativeFrom="column">
                      <wp:posOffset>1722000</wp:posOffset>
                    </wp:positionH>
                    <wp:positionV relativeFrom="paragraph">
                      <wp:posOffset>27940</wp:posOffset>
                    </wp:positionV>
                    <wp:extent cx="3941199" cy="336550"/>
                    <wp:effectExtent l="0" t="0" r="21590" b="25400"/>
                    <wp:wrapNone/>
                    <wp:docPr id="10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1199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262472" w:rsidP="00670D2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Link Communications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F7D6D3B" id="_x0000_s1027" type="#_x0000_t202" style="position:absolute;left:0;text-align:left;margin-left:135.6pt;margin-top:2.2pt;width:310.35pt;height:2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">
                    <v:textbox>
                      <w:txbxContent>
                        <w:p w:rsidR="00A00FAF" w:rsidRPr="00C647A4" w:rsidRDefault="00262472" w:rsidP="00670D2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Link Communications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C647A4">
            <w:rPr>
              <w:rFonts w:ascii="Arial" w:hAnsi="Arial" w:cs="Arial"/>
            </w:rPr>
            <w:t>Company:</w:t>
          </w:r>
          <w:r w:rsidRPr="00C647A4">
            <w:rPr>
              <w:rFonts w:ascii="Arial" w:hAnsi="Arial" w:cs="Arial"/>
            </w:rPr>
            <w:tab/>
          </w:r>
        </w:p>
        <w:p w:rsidR="00EA7150" w:rsidRPr="00C647A4" w:rsidRDefault="00EA7150" w:rsidP="00E354EA">
          <w:pPr>
            <w:tabs>
              <w:tab w:val="left" w:pos="6379"/>
            </w:tabs>
            <w:spacing w:after="120"/>
            <w:ind w:left="2835" w:hanging="2835"/>
            <w:rPr>
              <w:rFonts w:ascii="Arial" w:hAnsi="Arial" w:cs="Arial"/>
            </w:rPr>
          </w:pP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004332D" wp14:editId="3C2BED96">
                    <wp:simplePos x="0" y="0"/>
                    <wp:positionH relativeFrom="column">
                      <wp:posOffset>1722000</wp:posOffset>
                    </wp:positionH>
                    <wp:positionV relativeFrom="paragraph">
                      <wp:posOffset>-2324</wp:posOffset>
                    </wp:positionV>
                    <wp:extent cx="3940569" cy="336550"/>
                    <wp:effectExtent l="0" t="0" r="22225" b="25400"/>
                    <wp:wrapNone/>
                    <wp:docPr id="1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0569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262472" w:rsidP="00670D2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Senior Campaign Manager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04332D" id="_x0000_s1028" type="#_x0000_t202" style="position:absolute;left:0;text-align:left;margin-left:135.6pt;margin-top:-.2pt;width:310.3pt;height:2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">
                    <v:textbox>
                      <w:txbxContent>
                        <w:p w:rsidR="00A00FAF" w:rsidRPr="00C647A4" w:rsidRDefault="00262472" w:rsidP="00670D2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Senior Campaign Manager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C647A4">
            <w:rPr>
              <w:rFonts w:ascii="Arial" w:hAnsi="Arial" w:cs="Arial"/>
            </w:rPr>
            <w:t>Job Title:</w:t>
          </w: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7C465BB9" wp14:editId="3239B3CE">
                    <wp:simplePos x="0" y="0"/>
                    <wp:positionH relativeFrom="column">
                      <wp:posOffset>1721485</wp:posOffset>
                    </wp:positionH>
                    <wp:positionV relativeFrom="paragraph">
                      <wp:posOffset>10160</wp:posOffset>
                    </wp:positionV>
                    <wp:extent cx="3940175" cy="336550"/>
                    <wp:effectExtent l="0" t="0" r="22225" b="25400"/>
                    <wp:wrapNone/>
                    <wp:docPr id="1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0175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382691" w:rsidP="00670D2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£</w:t>
                                </w:r>
                                <w:r w:rsidR="00262472">
                                  <w:rPr>
                                    <w:rFonts w:ascii="Arial" w:hAnsi="Arial" w:cs="Arial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C465BB9" id="_x0000_s1029" type="#_x0000_t202" style="position:absolute;left:0;text-align:left;margin-left:135.55pt;margin-top:.8pt;width:310.25pt;height:2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">
                    <v:textbox>
                      <w:txbxContent>
                        <w:p w:rsidR="00A00FAF" w:rsidRPr="00C647A4" w:rsidRDefault="00382691" w:rsidP="00670D2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£</w:t>
                          </w:r>
                          <w:r w:rsidR="00262472">
                            <w:rPr>
                              <w:rFonts w:ascii="Arial" w:hAnsi="Arial" w:cs="Arial"/>
                            </w:rPr>
                            <w:t>x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6AB3B961" wp14:editId="0BDBAC63">
                    <wp:simplePos x="0" y="0"/>
                    <wp:positionH relativeFrom="column">
                      <wp:posOffset>1721485</wp:posOffset>
                    </wp:positionH>
                    <wp:positionV relativeFrom="paragraph">
                      <wp:posOffset>527685</wp:posOffset>
                    </wp:positionV>
                    <wp:extent cx="3940810" cy="336550"/>
                    <wp:effectExtent l="0" t="0" r="21590" b="25400"/>
                    <wp:wrapNone/>
                    <wp:docPr id="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0810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262472" w:rsidP="00670D2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4 weeks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B3B961" id="_x0000_s1030" type="#_x0000_t202" style="position:absolute;left:0;text-align:left;margin-left:135.55pt;margin-top:41.55pt;width:310.3pt;height:2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">
                    <v:textbox>
                      <w:txbxContent>
                        <w:p w:rsidR="00A00FAF" w:rsidRPr="00C647A4" w:rsidRDefault="00262472" w:rsidP="00670D2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4 weeks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C2949">
            <w:rPr>
              <w:rFonts w:ascii="Arial" w:hAnsi="Arial" w:cs="Arial"/>
            </w:rPr>
            <w:t>Salary</w:t>
          </w:r>
          <w:r w:rsidR="00542EF0">
            <w:rPr>
              <w:rFonts w:ascii="Arial" w:hAnsi="Arial" w:cs="Arial"/>
            </w:rPr>
            <w:t xml:space="preserve"> Sought</w:t>
          </w:r>
          <w:r w:rsidR="00DA40D3">
            <w:rPr>
              <w:rFonts w:ascii="Arial" w:hAnsi="Arial" w:cs="Arial"/>
            </w:rPr>
            <w:t>:</w:t>
          </w: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</w:rPr>
            <w:t>Notice Period:</w:t>
          </w:r>
        </w:p>
        <w:p w:rsidR="00EA7150" w:rsidRPr="00C647A4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057105E5" wp14:editId="5BFBD0F2">
                    <wp:simplePos x="0" y="0"/>
                    <wp:positionH relativeFrom="column">
                      <wp:posOffset>1720850</wp:posOffset>
                    </wp:positionH>
                    <wp:positionV relativeFrom="paragraph">
                      <wp:posOffset>246380</wp:posOffset>
                    </wp:positionV>
                    <wp:extent cx="3941199" cy="336550"/>
                    <wp:effectExtent l="0" t="0" r="21590" b="25400"/>
                    <wp:wrapNone/>
                    <wp:docPr id="14" name="Text Box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41199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00FAF" w:rsidRPr="00C647A4" w:rsidRDefault="006C2949" w:rsidP="00670D2D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On request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57105E5" id="Text Box 14" o:spid="_x0000_s1031" type="#_x0000_t202" style="position:absolute;left:0;text-align:left;margin-left:135.5pt;margin-top:19.4pt;width:310.35pt;height:2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">
                    <v:textbox>
                      <w:txbxContent>
                        <w:p w:rsidR="00A00FAF" w:rsidRPr="00C647A4" w:rsidRDefault="006C2949" w:rsidP="00670D2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On request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EA7150" w:rsidRDefault="00EA7150" w:rsidP="00E354EA">
          <w:pPr>
            <w:spacing w:after="120"/>
            <w:ind w:left="2835" w:hanging="2835"/>
            <w:rPr>
              <w:rFonts w:ascii="Arial" w:hAnsi="Arial" w:cs="Arial"/>
            </w:rPr>
          </w:pPr>
          <w:r w:rsidRPr="00C647A4">
            <w:rPr>
              <w:rFonts w:ascii="Arial" w:hAnsi="Arial" w:cs="Arial"/>
            </w:rPr>
            <w:t>Interview</w:t>
          </w:r>
          <w:r w:rsidR="003B77A7">
            <w:rPr>
              <w:rFonts w:ascii="Arial" w:hAnsi="Arial" w:cs="Arial"/>
            </w:rPr>
            <w:t xml:space="preserve"> Availability</w:t>
          </w:r>
          <w:r w:rsidRPr="00C647A4">
            <w:rPr>
              <w:rFonts w:ascii="Arial" w:hAnsi="Arial" w:cs="Arial"/>
            </w:rPr>
            <w:t>:</w:t>
          </w:r>
        </w:p>
        <w:p w:rsidR="00B54CDC" w:rsidRDefault="00B54CDC" w:rsidP="00E354EA">
          <w:pPr>
            <w:spacing w:after="120"/>
            <w:ind w:left="2835" w:hanging="2835"/>
            <w:rPr>
              <w:rFonts w:ascii="Arial" w:hAnsi="Arial" w:cs="Arial"/>
            </w:rPr>
          </w:pPr>
        </w:p>
        <w:p w:rsidR="00BB67E3" w:rsidRDefault="00BB67E3" w:rsidP="00AD1B52">
          <w:pPr>
            <w:spacing w:after="120"/>
            <w:rPr>
              <w:rFonts w:ascii="Arial" w:hAnsi="Arial" w:cs="Arial"/>
            </w:rPr>
          </w:pPr>
        </w:p>
        <w:p w:rsidR="00AD1B52" w:rsidRDefault="00AD1B52" w:rsidP="00AD1B52">
          <w:pPr>
            <w:spacing w:after="120"/>
            <w:rPr>
              <w:rFonts w:ascii="Arial" w:hAnsi="Arial" w:cs="Arial"/>
            </w:rPr>
          </w:pPr>
        </w:p>
        <w:p w:rsidR="00BB67E3" w:rsidRDefault="00BB67E3" w:rsidP="00BB67E3">
          <w:pPr>
            <w:spacing w:after="120"/>
          </w:pPr>
        </w:p>
        <w:p w:rsidR="00D077B8" w:rsidRDefault="00D077B8" w:rsidP="00BB67E3">
          <w:pPr>
            <w:spacing w:after="120"/>
          </w:pPr>
        </w:p>
        <w:p w:rsidR="00D077B8" w:rsidRDefault="00D077B8" w:rsidP="00BB67E3">
          <w:pPr>
            <w:spacing w:after="120"/>
          </w:pPr>
        </w:p>
        <w:p w:rsidR="00D077B8" w:rsidRDefault="00D077B8" w:rsidP="00BB67E3">
          <w:pPr>
            <w:spacing w:after="120"/>
          </w:pPr>
          <w:bookmarkStart w:id="0" w:name="_GoBack"/>
          <w:bookmarkEnd w:id="0"/>
        </w:p>
        <w:p w:rsidR="00D077B8" w:rsidRDefault="00D077B8" w:rsidP="00BB67E3">
          <w:pPr>
            <w:spacing w:after="120"/>
          </w:pPr>
        </w:p>
        <w:p w:rsidR="00D077B8" w:rsidRDefault="00D077B8" w:rsidP="00BB67E3">
          <w:pPr>
            <w:spacing w:after="120"/>
          </w:pPr>
        </w:p>
        <w:p w:rsidR="00D077B8" w:rsidRDefault="00D077B8" w:rsidP="00BB67E3">
          <w:pPr>
            <w:spacing w:after="120"/>
          </w:pPr>
        </w:p>
        <w:p w:rsidR="00D077B8" w:rsidRDefault="00D077B8" w:rsidP="00BB67E3">
          <w:pPr>
            <w:spacing w:after="120"/>
          </w:pPr>
        </w:p>
        <w:p w:rsidR="00FB730F" w:rsidRDefault="00FB730F" w:rsidP="009529BE">
          <w:pPr>
            <w:spacing w:after="120"/>
            <w:jc w:val="right"/>
            <w:rPr>
              <w:sz w:val="24"/>
              <w:szCs w:val="24"/>
            </w:rPr>
          </w:pPr>
        </w:p>
        <w:p w:rsidR="00FB730F" w:rsidRDefault="00FB730F" w:rsidP="009529BE">
          <w:pPr>
            <w:spacing w:after="120"/>
            <w:jc w:val="right"/>
            <w:rPr>
              <w:sz w:val="24"/>
              <w:szCs w:val="24"/>
            </w:rPr>
          </w:pPr>
        </w:p>
        <w:p w:rsidR="00FB730F" w:rsidRDefault="00FB730F" w:rsidP="009529BE">
          <w:pPr>
            <w:spacing w:after="120"/>
            <w:jc w:val="right"/>
            <w:rPr>
              <w:sz w:val="24"/>
              <w:szCs w:val="24"/>
            </w:rPr>
          </w:pPr>
        </w:p>
        <w:p w:rsidR="00827890" w:rsidRDefault="00EA7150" w:rsidP="00BB67E3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  <w:tab w:val="left" w:pos="8640"/>
              <w:tab w:val="left" w:pos="9360"/>
              <w:tab w:val="left" w:pos="10080"/>
            </w:tabs>
            <w:jc w:val="right"/>
            <w:rPr>
              <w:rFonts w:ascii="Calibri" w:eastAsia="Calibri" w:hAnsi="Calibri" w:cs="Calibri"/>
              <w:b/>
              <w:szCs w:val="24"/>
              <w:lang w:val="ar-SA" w:eastAsia="ar-SA"/>
            </w:rPr>
          </w:pPr>
          <w:r w:rsidRPr="0090619C">
            <w:rPr>
              <w:noProof/>
            </w:rPr>
            <w:drawing>
              <wp:inline distT="0" distB="0" distL="0" distR="0" wp14:anchorId="668BBAF0" wp14:editId="198F8007">
                <wp:extent cx="1311215" cy="1311215"/>
                <wp:effectExtent l="0" t="0" r="3810" b="3810"/>
                <wp:docPr id="16" name="Picture 1" descr="C:\Users\Edward\Dropbox\met_logo_72res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Edward\Dropbox\met_logo_72res_we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1270" cy="1311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827890" w:rsidRPr="00827890">
            <w:rPr>
              <w:rFonts w:ascii="Calibri" w:eastAsia="Calibri" w:hAnsi="Calibri" w:cs="Calibri"/>
              <w:b/>
              <w:szCs w:val="24"/>
              <w:lang w:val="ar-SA" w:eastAsia="ar-SA"/>
            </w:rPr>
            <w:t xml:space="preserve"> </w:t>
          </w:r>
        </w:p>
      </w:sdtContent>
    </w:sdt>
    <w:sectPr w:rsidR="00827890" w:rsidSect="00EA7150">
      <w:pgSz w:w="11906" w:h="16838"/>
      <w:pgMar w:top="1418" w:right="1558" w:bottom="567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AF" w:rsidRDefault="00A00FAF" w:rsidP="00420ED3">
      <w:pPr>
        <w:spacing w:after="0" w:line="240" w:lineRule="auto"/>
      </w:pPr>
      <w:r>
        <w:separator/>
      </w:r>
    </w:p>
  </w:endnote>
  <w:endnote w:type="continuationSeparator" w:id="0">
    <w:p w:rsidR="00A00FAF" w:rsidRDefault="00A00FAF" w:rsidP="0042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AF" w:rsidRDefault="00A00FAF" w:rsidP="00420ED3">
      <w:pPr>
        <w:spacing w:after="0" w:line="240" w:lineRule="auto"/>
      </w:pPr>
      <w:r>
        <w:separator/>
      </w:r>
    </w:p>
  </w:footnote>
  <w:footnote w:type="continuationSeparator" w:id="0">
    <w:p w:rsidR="00A00FAF" w:rsidRDefault="00A00FAF" w:rsidP="00420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1AA"/>
    <w:multiLevelType w:val="hybridMultilevel"/>
    <w:tmpl w:val="E5E8B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816"/>
    <w:multiLevelType w:val="hybridMultilevel"/>
    <w:tmpl w:val="B43CF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E4A76"/>
    <w:multiLevelType w:val="singleLevel"/>
    <w:tmpl w:val="CD40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3" w15:restartNumberingAfterBreak="0">
    <w:nsid w:val="148734D7"/>
    <w:multiLevelType w:val="singleLevel"/>
    <w:tmpl w:val="D156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abstractNum w:abstractNumId="4" w15:restartNumberingAfterBreak="0">
    <w:nsid w:val="1F216051"/>
    <w:multiLevelType w:val="hybridMultilevel"/>
    <w:tmpl w:val="81926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33702"/>
    <w:multiLevelType w:val="hybridMultilevel"/>
    <w:tmpl w:val="A62C8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21B08"/>
    <w:multiLevelType w:val="singleLevel"/>
    <w:tmpl w:val="4A9C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7" w15:restartNumberingAfterBreak="0">
    <w:nsid w:val="46920901"/>
    <w:multiLevelType w:val="hybridMultilevel"/>
    <w:tmpl w:val="38EAF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22CA6"/>
    <w:multiLevelType w:val="hybridMultilevel"/>
    <w:tmpl w:val="21400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420A9"/>
    <w:multiLevelType w:val="hybridMultilevel"/>
    <w:tmpl w:val="747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41FBD"/>
    <w:multiLevelType w:val="hybridMultilevel"/>
    <w:tmpl w:val="AE2A2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1567F"/>
    <w:multiLevelType w:val="hybridMultilevel"/>
    <w:tmpl w:val="0F00B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34728"/>
    <w:multiLevelType w:val="hybridMultilevel"/>
    <w:tmpl w:val="2BC4571A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7F6B0BFF"/>
    <w:multiLevelType w:val="hybridMultilevel"/>
    <w:tmpl w:val="C1848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2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11"/>
  </w:num>
  <w:num w:numId="10">
    <w:abstractNumId w:val="13"/>
  </w:num>
  <w:num w:numId="11">
    <w:abstractNumId w:val="0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37"/>
    <w:rsid w:val="0000201B"/>
    <w:rsid w:val="00003428"/>
    <w:rsid w:val="00020E26"/>
    <w:rsid w:val="00024137"/>
    <w:rsid w:val="00026686"/>
    <w:rsid w:val="00072643"/>
    <w:rsid w:val="000F0FF4"/>
    <w:rsid w:val="000F2C59"/>
    <w:rsid w:val="001216D4"/>
    <w:rsid w:val="001437EE"/>
    <w:rsid w:val="00143D65"/>
    <w:rsid w:val="00161FEE"/>
    <w:rsid w:val="001915DF"/>
    <w:rsid w:val="00191A1A"/>
    <w:rsid w:val="001A0658"/>
    <w:rsid w:val="001C1542"/>
    <w:rsid w:val="001F585F"/>
    <w:rsid w:val="0021047B"/>
    <w:rsid w:val="0022009D"/>
    <w:rsid w:val="00262472"/>
    <w:rsid w:val="00263553"/>
    <w:rsid w:val="002875B2"/>
    <w:rsid w:val="00296DFA"/>
    <w:rsid w:val="002A186D"/>
    <w:rsid w:val="002A551B"/>
    <w:rsid w:val="002B43A0"/>
    <w:rsid w:val="002B5997"/>
    <w:rsid w:val="002B77AD"/>
    <w:rsid w:val="002F1C02"/>
    <w:rsid w:val="00331058"/>
    <w:rsid w:val="00360661"/>
    <w:rsid w:val="00374427"/>
    <w:rsid w:val="00382691"/>
    <w:rsid w:val="003A4885"/>
    <w:rsid w:val="003B77A7"/>
    <w:rsid w:val="003D0B19"/>
    <w:rsid w:val="003E7503"/>
    <w:rsid w:val="003F39EC"/>
    <w:rsid w:val="00420ED3"/>
    <w:rsid w:val="004554F7"/>
    <w:rsid w:val="00464226"/>
    <w:rsid w:val="004712CD"/>
    <w:rsid w:val="00480AEB"/>
    <w:rsid w:val="00481DB4"/>
    <w:rsid w:val="004D147D"/>
    <w:rsid w:val="005064C7"/>
    <w:rsid w:val="00542EF0"/>
    <w:rsid w:val="00543446"/>
    <w:rsid w:val="00572B02"/>
    <w:rsid w:val="00577A8B"/>
    <w:rsid w:val="00583E01"/>
    <w:rsid w:val="005A7C5F"/>
    <w:rsid w:val="005C1EE7"/>
    <w:rsid w:val="005D1675"/>
    <w:rsid w:val="006119CA"/>
    <w:rsid w:val="006256E5"/>
    <w:rsid w:val="00637D0A"/>
    <w:rsid w:val="006451F1"/>
    <w:rsid w:val="00647659"/>
    <w:rsid w:val="00660B3F"/>
    <w:rsid w:val="00670D2D"/>
    <w:rsid w:val="006727B8"/>
    <w:rsid w:val="006B1B60"/>
    <w:rsid w:val="006B5D82"/>
    <w:rsid w:val="006C2949"/>
    <w:rsid w:val="006E6280"/>
    <w:rsid w:val="006F646A"/>
    <w:rsid w:val="00717E90"/>
    <w:rsid w:val="00734405"/>
    <w:rsid w:val="00736F7A"/>
    <w:rsid w:val="007509E4"/>
    <w:rsid w:val="00771375"/>
    <w:rsid w:val="007A4857"/>
    <w:rsid w:val="007C3819"/>
    <w:rsid w:val="007C4B93"/>
    <w:rsid w:val="007C4FAF"/>
    <w:rsid w:val="007C5846"/>
    <w:rsid w:val="007C59A4"/>
    <w:rsid w:val="007C633F"/>
    <w:rsid w:val="007D399B"/>
    <w:rsid w:val="007E2DBF"/>
    <w:rsid w:val="00800FE2"/>
    <w:rsid w:val="00820B1C"/>
    <w:rsid w:val="008223E8"/>
    <w:rsid w:val="00827890"/>
    <w:rsid w:val="00857440"/>
    <w:rsid w:val="00872535"/>
    <w:rsid w:val="008F17C0"/>
    <w:rsid w:val="0090619C"/>
    <w:rsid w:val="009066CF"/>
    <w:rsid w:val="00912CD1"/>
    <w:rsid w:val="00914E0F"/>
    <w:rsid w:val="009529BE"/>
    <w:rsid w:val="00972895"/>
    <w:rsid w:val="009764A9"/>
    <w:rsid w:val="009A040F"/>
    <w:rsid w:val="009B1ABD"/>
    <w:rsid w:val="009B6188"/>
    <w:rsid w:val="009C589C"/>
    <w:rsid w:val="009D6B29"/>
    <w:rsid w:val="00A00FAF"/>
    <w:rsid w:val="00A10FFB"/>
    <w:rsid w:val="00A34A84"/>
    <w:rsid w:val="00A3708E"/>
    <w:rsid w:val="00A440C2"/>
    <w:rsid w:val="00AA4824"/>
    <w:rsid w:val="00AB0B2F"/>
    <w:rsid w:val="00AB2D3E"/>
    <w:rsid w:val="00AD1B52"/>
    <w:rsid w:val="00AE7316"/>
    <w:rsid w:val="00B032CE"/>
    <w:rsid w:val="00B05507"/>
    <w:rsid w:val="00B3309F"/>
    <w:rsid w:val="00B4294D"/>
    <w:rsid w:val="00B54CDC"/>
    <w:rsid w:val="00B82292"/>
    <w:rsid w:val="00B86474"/>
    <w:rsid w:val="00B965D5"/>
    <w:rsid w:val="00BB67E3"/>
    <w:rsid w:val="00BC0CFD"/>
    <w:rsid w:val="00C07ACB"/>
    <w:rsid w:val="00C425FD"/>
    <w:rsid w:val="00C566C9"/>
    <w:rsid w:val="00C647A4"/>
    <w:rsid w:val="00C86567"/>
    <w:rsid w:val="00CA4278"/>
    <w:rsid w:val="00CB2234"/>
    <w:rsid w:val="00CC77EF"/>
    <w:rsid w:val="00CD645E"/>
    <w:rsid w:val="00CF7B8F"/>
    <w:rsid w:val="00D077B8"/>
    <w:rsid w:val="00D30A66"/>
    <w:rsid w:val="00D93713"/>
    <w:rsid w:val="00D960B7"/>
    <w:rsid w:val="00DA40D3"/>
    <w:rsid w:val="00DA6C01"/>
    <w:rsid w:val="00DB4837"/>
    <w:rsid w:val="00DF7628"/>
    <w:rsid w:val="00E02FC0"/>
    <w:rsid w:val="00E24FE1"/>
    <w:rsid w:val="00E354EA"/>
    <w:rsid w:val="00E35B23"/>
    <w:rsid w:val="00E62828"/>
    <w:rsid w:val="00EA7150"/>
    <w:rsid w:val="00EC52B4"/>
    <w:rsid w:val="00F20FF2"/>
    <w:rsid w:val="00F823BC"/>
    <w:rsid w:val="00F86FAC"/>
    <w:rsid w:val="00F95900"/>
    <w:rsid w:val="00FA1468"/>
    <w:rsid w:val="00FB730F"/>
    <w:rsid w:val="00FE1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."/>
  <w:listSeparator w:val=","/>
  <w14:docId w14:val="58867854"/>
  <w15:docId w15:val="{64A304F4-7FCF-4B26-A33A-DDCE1CCC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0F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6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0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ED3"/>
  </w:style>
  <w:style w:type="paragraph" w:styleId="Footer">
    <w:name w:val="footer"/>
    <w:basedOn w:val="Normal"/>
    <w:link w:val="FooterChar"/>
    <w:uiPriority w:val="99"/>
    <w:unhideWhenUsed/>
    <w:rsid w:val="00420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6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metmarketing.co.uk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EBCF02259A74BA4D3C4C9FC5652CE" ma:contentTypeVersion="18" ma:contentTypeDescription="Create a new document." ma:contentTypeScope="" ma:versionID="a4ae6b60cd3d63a7f38ee8318b5ee223">
  <xsd:schema xmlns:xsd="http://www.w3.org/2001/XMLSchema" xmlns:xs="http://www.w3.org/2001/XMLSchema" xmlns:p="http://schemas.microsoft.com/office/2006/metadata/properties" xmlns:ns2="e1bfb2ee-727c-4291-a054-c29f894bb995" xmlns:ns3="d68ee5d2-32f0-492c-ad15-7778f527772c" targetNamespace="http://schemas.microsoft.com/office/2006/metadata/properties" ma:root="true" ma:fieldsID="7f143bfb6b9ae27456c5b21cd1bb2a2a" ns2:_="" ns3:_="">
    <xsd:import namespace="e1bfb2ee-727c-4291-a054-c29f894bb995"/>
    <xsd:import namespace="d68ee5d2-32f0-492c-ad15-7778f52777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fb2ee-727c-4291-a054-c29f894b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2250c65-6426-4a93-8ae9-fc42887c8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ee5d2-32f0-492c-ad15-7778f52777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24071b3-d63c-4c52-a59e-33daa172f602}" ma:internalName="TaxCatchAll" ma:showField="CatchAllData" ma:web="d68ee5d2-32f0-492c-ad15-7778f52777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8ee5d2-32f0-492c-ad15-7778f527772c" xsi:nil="true"/>
    <lcf76f155ced4ddcb4097134ff3c332f xmlns="e1bfb2ee-727c-4291-a054-c29f894bb9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0F1093-7584-4345-9508-496FE1676682}"/>
</file>

<file path=customXml/itemProps2.xml><?xml version="1.0" encoding="utf-8"?>
<ds:datastoreItem xmlns:ds="http://schemas.openxmlformats.org/officeDocument/2006/customXml" ds:itemID="{BC6B49EF-0E35-4CE5-B49A-9CC81A4560F6}"/>
</file>

<file path=customXml/itemProps3.xml><?xml version="1.0" encoding="utf-8"?>
<ds:datastoreItem xmlns:ds="http://schemas.openxmlformats.org/officeDocument/2006/customXml" ds:itemID="{91C36231-530D-4743-BA3F-886F37A095C2}"/>
</file>

<file path=docProps/app.xml><?xml version="1.0" encoding="utf-8"?>
<Properties xmlns="http://schemas.openxmlformats.org/officeDocument/2006/extended-properties" xmlns:vt="http://schemas.openxmlformats.org/officeDocument/2006/docPropsVTypes">
  <Template>1660C3C6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Sarah Hannam</cp:lastModifiedBy>
  <cp:revision>3</cp:revision>
  <dcterms:created xsi:type="dcterms:W3CDTF">2019-03-19T13:27:00Z</dcterms:created>
  <dcterms:modified xsi:type="dcterms:W3CDTF">2019-04-02T12:39:00Z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0x0101004D6EBCF02259A74BA4D3C4C9FC5652CE</vt:lpwstr>
  </property>
  <property fmtid="{D5CDD505-2E9C-101B-9397-08002B2CF9AE}" pid="3" name="MediaServiceImageTags">
    <vt:lpwstr/>
  </property>
</Properties>
</file>