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3196F" w14:textId="6165C9A4" w:rsidR="00AB2EBC" w:rsidRDefault="005B68B1" w:rsidP="00AB2EBC">
      <w:pPr>
        <w:pStyle w:val="Title"/>
      </w:pPr>
      <w:r>
        <w:t xml:space="preserve">Hypnobirthing </w:t>
      </w:r>
      <w:r w:rsidR="005E2900">
        <w:t>Course Enrolment Form</w:t>
      </w:r>
    </w:p>
    <w:p w14:paraId="18F59064" w14:textId="77777777" w:rsidR="00002E28" w:rsidRPr="00002E28" w:rsidRDefault="00002E28" w:rsidP="00AB2EBC">
      <w:pPr>
        <w:pStyle w:val="Title"/>
        <w:rPr>
          <w:sz w:val="8"/>
          <w:szCs w:val="10"/>
        </w:rPr>
      </w:pP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89"/>
        <w:gridCol w:w="471"/>
        <w:gridCol w:w="219"/>
        <w:gridCol w:w="341"/>
        <w:gridCol w:w="837"/>
        <w:gridCol w:w="355"/>
        <w:gridCol w:w="948"/>
        <w:gridCol w:w="159"/>
        <w:gridCol w:w="577"/>
        <w:gridCol w:w="139"/>
        <w:gridCol w:w="942"/>
        <w:gridCol w:w="247"/>
        <w:gridCol w:w="904"/>
        <w:gridCol w:w="1293"/>
        <w:gridCol w:w="255"/>
        <w:gridCol w:w="2229"/>
      </w:tblGrid>
      <w:tr w:rsidR="00C81188" w14:paraId="0E1DA068" w14:textId="77777777" w:rsidTr="00E87BF3">
        <w:trPr>
          <w:cantSplit/>
          <w:trHeight w:hRule="exact" w:val="317"/>
        </w:trPr>
        <w:tc>
          <w:tcPr>
            <w:tcW w:w="10905" w:type="dxa"/>
            <w:gridSpan w:val="16"/>
            <w:tcBorders>
              <w:bottom w:val="single" w:sz="4" w:space="0" w:color="808080" w:themeColor="background1" w:themeShade="80"/>
            </w:tcBorders>
            <w:shd w:val="clear" w:color="auto" w:fill="404040" w:themeFill="text1" w:themeFillTint="BF"/>
            <w:vAlign w:val="center"/>
          </w:tcPr>
          <w:p w14:paraId="2AD37AE0" w14:textId="2CF20DFA" w:rsidR="00C81188" w:rsidRPr="000E13C6" w:rsidRDefault="005E2900" w:rsidP="003016B6">
            <w:pPr>
              <w:pStyle w:val="Heading1"/>
            </w:pPr>
            <w:r>
              <w:t>Participant</w:t>
            </w:r>
            <w:r w:rsidR="00C81188" w:rsidRPr="000E13C6">
              <w:t xml:space="preserve"> Information</w:t>
            </w:r>
          </w:p>
        </w:tc>
      </w:tr>
      <w:tr w:rsidR="008F7445" w14:paraId="7E26AD18" w14:textId="77777777" w:rsidTr="007E38E8">
        <w:trPr>
          <w:cantSplit/>
          <w:trHeight w:hRule="exact" w:val="265"/>
        </w:trPr>
        <w:tc>
          <w:tcPr>
            <w:tcW w:w="1679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2A43162" w14:textId="77777777" w:rsidR="008F7445" w:rsidRPr="005B68B1" w:rsidRDefault="008F7445" w:rsidP="00AB2EBC">
            <w:pPr>
              <w:rPr>
                <w:b/>
                <w:bCs/>
              </w:rPr>
            </w:pPr>
            <w:r w:rsidRPr="005B68B1">
              <w:rPr>
                <w:b/>
                <w:bCs/>
              </w:rPr>
              <w:t xml:space="preserve">Name: </w:t>
            </w:r>
          </w:p>
        </w:tc>
        <w:sdt>
          <w:sdtPr>
            <w:rPr>
              <w:b/>
              <w:bCs/>
            </w:rPr>
            <w:id w:val="675075706"/>
            <w:placeholder>
              <w:docPart w:val="4D59BEBB1C264BFD8AE88C33FEC1EDE4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9226" w:type="dxa"/>
                <w:gridSpan w:val="1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219F7A61" w14:textId="18E5FC9A" w:rsidR="008F7445" w:rsidRPr="005B68B1" w:rsidRDefault="00C2436F" w:rsidP="00AB2EBC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</w:p>
            </w:tc>
            <w:bookmarkEnd w:id="0" w:displacedByCustomXml="next"/>
          </w:sdtContent>
        </w:sdt>
      </w:tr>
      <w:tr w:rsidR="008F7445" w14:paraId="3282CC2D" w14:textId="77777777" w:rsidTr="007E38E8">
        <w:trPr>
          <w:cantSplit/>
          <w:trHeight w:hRule="exact" w:val="288"/>
        </w:trPr>
        <w:tc>
          <w:tcPr>
            <w:tcW w:w="1679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CCB6FB6" w14:textId="6EB22C30" w:rsidR="008F7445" w:rsidRPr="005E2900" w:rsidRDefault="008F7445" w:rsidP="00AB2EBC">
            <w:pPr>
              <w:rPr>
                <w:b/>
                <w:bCs/>
              </w:rPr>
            </w:pPr>
            <w:r w:rsidRPr="005E2900">
              <w:rPr>
                <w:b/>
                <w:bCs/>
              </w:rPr>
              <w:t>Address</w:t>
            </w:r>
            <w:r w:rsidRPr="005E2900">
              <w:t>:</w:t>
            </w:r>
          </w:p>
        </w:tc>
        <w:sdt>
          <w:sdtPr>
            <w:id w:val="-1314708445"/>
            <w:placeholder>
              <w:docPart w:val="B454654F5ED0490188E7B9BC6212D36A"/>
            </w:placeholder>
          </w:sdtPr>
          <w:sdtEndPr/>
          <w:sdtContent>
            <w:tc>
              <w:tcPr>
                <w:tcW w:w="9226" w:type="dxa"/>
                <w:gridSpan w:val="1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1AA47756" w14:textId="5CA59DF1" w:rsidR="008F7445" w:rsidRPr="00D02133" w:rsidRDefault="002E0005" w:rsidP="00AB2EBC">
                <w:r>
                  <w:t xml:space="preserve"> </w:t>
                </w:r>
              </w:p>
            </w:tc>
          </w:sdtContent>
        </w:sdt>
      </w:tr>
      <w:tr w:rsidR="003F3131" w14:paraId="659777C8" w14:textId="77777777" w:rsidTr="007E38E8">
        <w:trPr>
          <w:cantSplit/>
          <w:trHeight w:hRule="exact" w:val="288"/>
        </w:trPr>
        <w:tc>
          <w:tcPr>
            <w:tcW w:w="1679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F7B0D8D" w14:textId="77777777" w:rsidR="005E2900" w:rsidRPr="00D02133" w:rsidRDefault="005E2900" w:rsidP="00AB2EBC">
            <w:r w:rsidRPr="005E2900">
              <w:rPr>
                <w:b/>
                <w:bCs/>
              </w:rPr>
              <w:t>Suburb</w:t>
            </w:r>
            <w:r>
              <w:t>:</w:t>
            </w:r>
          </w:p>
        </w:tc>
        <w:sdt>
          <w:sdtPr>
            <w:id w:val="-172023993"/>
            <w:placeholder>
              <w:docPart w:val="1CBD34ED7AC3494AAD0181F207214E10"/>
            </w:placeholder>
          </w:sdtPr>
          <w:sdtEndPr/>
          <w:sdtContent>
            <w:tc>
              <w:tcPr>
                <w:tcW w:w="2640" w:type="dxa"/>
                <w:gridSpan w:val="5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0D2BE531" w14:textId="55A9A372" w:rsidR="005E2900" w:rsidRPr="00D02133" w:rsidRDefault="002E0005" w:rsidP="00AB2EBC">
                <w:r>
                  <w:t xml:space="preserve"> </w:t>
                </w:r>
              </w:p>
            </w:tc>
          </w:sdtContent>
        </w:sdt>
        <w:tc>
          <w:tcPr>
            <w:tcW w:w="71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7E50E1" w14:textId="77777777" w:rsidR="005E2900" w:rsidRPr="00D02133" w:rsidRDefault="005E2900" w:rsidP="00AB2EBC">
            <w:r w:rsidRPr="005E2900">
              <w:rPr>
                <w:b/>
                <w:bCs/>
              </w:rPr>
              <w:t>State</w:t>
            </w:r>
            <w:r>
              <w:t>:</w:t>
            </w:r>
          </w:p>
        </w:tc>
        <w:sdt>
          <w:sdtPr>
            <w:id w:val="1373108669"/>
            <w:placeholder>
              <w:docPart w:val="A6BEA2AD63484032A09D7A485FC5055F"/>
            </w:placeholder>
          </w:sdtPr>
          <w:sdtEndPr/>
          <w:sdtContent>
            <w:tc>
              <w:tcPr>
                <w:tcW w:w="2093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68044C9C" w14:textId="24D31326" w:rsidR="005E2900" w:rsidRPr="00D02133" w:rsidRDefault="002E0005" w:rsidP="00AB2EBC">
                <w:r>
                  <w:t xml:space="preserve"> </w:t>
                </w:r>
              </w:p>
            </w:tc>
          </w:sdtContent>
        </w:sdt>
        <w:tc>
          <w:tcPr>
            <w:tcW w:w="12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2D3E69F" w14:textId="77777777" w:rsidR="005E2900" w:rsidRPr="00D02133" w:rsidRDefault="005E2900" w:rsidP="00AB2EBC">
            <w:r w:rsidRPr="005E2900">
              <w:rPr>
                <w:b/>
                <w:bCs/>
              </w:rPr>
              <w:t>Postcode</w:t>
            </w:r>
            <w:r>
              <w:t>:</w:t>
            </w:r>
          </w:p>
        </w:tc>
        <w:sdt>
          <w:sdtPr>
            <w:id w:val="412515865"/>
            <w:placeholder>
              <w:docPart w:val="EB9B9E5DD35947B28B49EE662158DF32"/>
            </w:placeholder>
          </w:sdtPr>
          <w:sdtEndPr/>
          <w:sdtContent>
            <w:tc>
              <w:tcPr>
                <w:tcW w:w="2484" w:type="dxa"/>
                <w:gridSpan w:val="2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07FBE547" w14:textId="37FD1FE9" w:rsidR="005E2900" w:rsidRPr="00D02133" w:rsidRDefault="002E0005" w:rsidP="00AB2EBC">
                <w:r>
                  <w:t xml:space="preserve"> </w:t>
                </w:r>
              </w:p>
            </w:tc>
          </w:sdtContent>
        </w:sdt>
      </w:tr>
      <w:tr w:rsidR="009C364D" w14:paraId="594A2902" w14:textId="77777777" w:rsidTr="007E38E8">
        <w:trPr>
          <w:cantSplit/>
          <w:trHeight w:hRule="exact" w:val="288"/>
        </w:trPr>
        <w:tc>
          <w:tcPr>
            <w:tcW w:w="1679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1E8E9F" w14:textId="48336097" w:rsidR="005E2900" w:rsidRDefault="005E2900" w:rsidP="00AB2EBC">
            <w:r w:rsidRPr="005E2900">
              <w:rPr>
                <w:b/>
                <w:bCs/>
              </w:rPr>
              <w:t>Contact</w:t>
            </w:r>
            <w:r>
              <w:t xml:space="preserve"> </w:t>
            </w:r>
            <w:r w:rsidRPr="005E2900">
              <w:rPr>
                <w:b/>
                <w:bCs/>
              </w:rPr>
              <w:t>Number</w:t>
            </w:r>
            <w:r w:rsidR="003F3131">
              <w:rPr>
                <w:b/>
                <w:bCs/>
              </w:rPr>
              <w:t>/s</w:t>
            </w:r>
            <w:r>
              <w:t>:</w:t>
            </w:r>
          </w:p>
        </w:tc>
        <w:sdt>
          <w:sdtPr>
            <w:id w:val="-1102561455"/>
            <w:placeholder>
              <w:docPart w:val="D86BEA7EE0594665ABC74530FDF42F91"/>
            </w:placeholder>
          </w:sdtPr>
          <w:sdtEndPr/>
          <w:sdtContent>
            <w:tc>
              <w:tcPr>
                <w:tcW w:w="3356" w:type="dxa"/>
                <w:gridSpan w:val="7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4F523BA8" w14:textId="0687944B" w:rsidR="005E2900" w:rsidRDefault="002E0005" w:rsidP="00AB2EBC">
                <w:r>
                  <w:t xml:space="preserve"> </w:t>
                </w:r>
              </w:p>
            </w:tc>
          </w:sdtContent>
        </w:sdt>
        <w:tc>
          <w:tcPr>
            <w:tcW w:w="2093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C78A54" w14:textId="1C6CD434" w:rsidR="005E2900" w:rsidRDefault="005E2900" w:rsidP="00AB2EBC">
            <w:r w:rsidRPr="005E2900">
              <w:rPr>
                <w:b/>
                <w:bCs/>
              </w:rPr>
              <w:t>Email Address</w:t>
            </w:r>
            <w:r>
              <w:t>:</w:t>
            </w:r>
          </w:p>
        </w:tc>
        <w:sdt>
          <w:sdtPr>
            <w:id w:val="-1320037835"/>
            <w:placeholder>
              <w:docPart w:val="6AC05304CE254A1F8C2F7A617DF70B5F"/>
            </w:placeholder>
          </w:sdtPr>
          <w:sdtEndPr/>
          <w:sdtContent>
            <w:tc>
              <w:tcPr>
                <w:tcW w:w="3777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1B7E59DD" w14:textId="785A805C" w:rsidR="005E2900" w:rsidRDefault="002E0005" w:rsidP="00AB2EBC">
                <w:r>
                  <w:t xml:space="preserve"> </w:t>
                </w:r>
              </w:p>
            </w:tc>
          </w:sdtContent>
        </w:sdt>
      </w:tr>
      <w:tr w:rsidR="005B68B1" w14:paraId="4C9C310E" w14:textId="77777777" w:rsidTr="007E38E8">
        <w:trPr>
          <w:cantSplit/>
          <w:trHeight w:hRule="exact" w:val="288"/>
        </w:trPr>
        <w:tc>
          <w:tcPr>
            <w:tcW w:w="5035" w:type="dxa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3CAC9C0" w14:textId="7923F2D5" w:rsidR="005B68B1" w:rsidRPr="005B68B1" w:rsidRDefault="005B68B1" w:rsidP="005B68B1">
            <w:pPr>
              <w:rPr>
                <w:b/>
                <w:bCs/>
              </w:rPr>
            </w:pPr>
            <w:r w:rsidRPr="005B68B1">
              <w:rPr>
                <w:b/>
                <w:bCs/>
              </w:rPr>
              <w:t>Where did you hear about Hypnobirthing Australia?</w:t>
            </w:r>
          </w:p>
        </w:tc>
        <w:sdt>
          <w:sdtPr>
            <w:id w:val="-2115196740"/>
            <w:placeholder>
              <w:docPart w:val="479230E7599A476C97AB1B908C183940"/>
            </w:placeholder>
          </w:sdtPr>
          <w:sdtEndPr/>
          <w:sdtContent>
            <w:tc>
              <w:tcPr>
                <w:tcW w:w="5870" w:type="dxa"/>
                <w:gridSpan w:val="6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2E6AA72D" w14:textId="1A95F486" w:rsidR="005B68B1" w:rsidRDefault="002E0005" w:rsidP="005B68B1">
                <w:r>
                  <w:t xml:space="preserve"> </w:t>
                </w:r>
              </w:p>
            </w:tc>
          </w:sdtContent>
        </w:sdt>
      </w:tr>
      <w:tr w:rsidR="005B68B1" w14:paraId="04B7C4EC" w14:textId="77777777" w:rsidTr="00E87BF3">
        <w:trPr>
          <w:cantSplit/>
          <w:trHeight w:hRule="exact" w:val="179"/>
        </w:trPr>
        <w:tc>
          <w:tcPr>
            <w:tcW w:w="10905" w:type="dxa"/>
            <w:gridSpan w:val="16"/>
            <w:tcBorders>
              <w:top w:val="single" w:sz="4" w:space="0" w:color="808080" w:themeColor="background1" w:themeShade="80"/>
            </w:tcBorders>
            <w:vAlign w:val="center"/>
          </w:tcPr>
          <w:p w14:paraId="5F66C59B" w14:textId="77777777" w:rsidR="005B68B1" w:rsidRDefault="005B68B1" w:rsidP="005B68B1"/>
        </w:tc>
      </w:tr>
      <w:tr w:rsidR="005B68B1" w14:paraId="17A45F9A" w14:textId="77777777" w:rsidTr="00E87BF3">
        <w:trPr>
          <w:cantSplit/>
          <w:trHeight w:hRule="exact" w:val="317"/>
        </w:trPr>
        <w:tc>
          <w:tcPr>
            <w:tcW w:w="10905" w:type="dxa"/>
            <w:gridSpan w:val="16"/>
            <w:tcBorders>
              <w:bottom w:val="single" w:sz="4" w:space="0" w:color="808080" w:themeColor="background1" w:themeShade="80"/>
            </w:tcBorders>
            <w:shd w:val="clear" w:color="auto" w:fill="404040" w:themeFill="text1" w:themeFillTint="BF"/>
            <w:vAlign w:val="center"/>
          </w:tcPr>
          <w:p w14:paraId="11CD9A47" w14:textId="4A6F4FCB" w:rsidR="005B68B1" w:rsidRPr="000C0676" w:rsidRDefault="005B68B1" w:rsidP="005B68B1">
            <w:pPr>
              <w:pStyle w:val="Heading1"/>
            </w:pPr>
            <w:r>
              <w:t>Additional</w:t>
            </w:r>
            <w:r w:rsidRPr="000C0676">
              <w:t xml:space="preserve"> Information</w:t>
            </w:r>
          </w:p>
        </w:tc>
      </w:tr>
      <w:tr w:rsidR="005B68B1" w14:paraId="115C4878" w14:textId="77777777" w:rsidTr="007E38E8">
        <w:trPr>
          <w:cantSplit/>
          <w:trHeight w:hRule="exact" w:val="288"/>
        </w:trPr>
        <w:tc>
          <w:tcPr>
            <w:tcW w:w="4319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5F286E" w14:textId="55DFAEDE" w:rsidR="005B68B1" w:rsidRPr="00E9569E" w:rsidRDefault="005B68B1" w:rsidP="005B68B1">
            <w:pPr>
              <w:rPr>
                <w:b/>
                <w:bCs/>
              </w:rPr>
            </w:pPr>
            <w:r w:rsidRPr="00E9569E">
              <w:rPr>
                <w:b/>
                <w:bCs/>
              </w:rPr>
              <w:t>Name of Birthing Companion</w:t>
            </w:r>
            <w:r>
              <w:rPr>
                <w:b/>
                <w:bCs/>
              </w:rPr>
              <w:t>:</w:t>
            </w:r>
          </w:p>
        </w:tc>
        <w:sdt>
          <w:sdtPr>
            <w:id w:val="-822351271"/>
            <w:placeholder>
              <w:docPart w:val="34BBB86D715C48989F561C50B3A00A91"/>
            </w:placeholder>
          </w:sdtPr>
          <w:sdtEndPr/>
          <w:sdtContent>
            <w:tc>
              <w:tcPr>
                <w:tcW w:w="6586" w:type="dxa"/>
                <w:gridSpan w:val="8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17F44734" w14:textId="20137D84" w:rsidR="005B68B1" w:rsidRPr="009622B2" w:rsidRDefault="00C2436F" w:rsidP="005B68B1">
                <w:r>
                  <w:t xml:space="preserve"> </w:t>
                </w:r>
              </w:p>
            </w:tc>
          </w:sdtContent>
        </w:sdt>
      </w:tr>
      <w:tr w:rsidR="005B68B1" w14:paraId="7F325800" w14:textId="77777777" w:rsidTr="007E38E8">
        <w:trPr>
          <w:cantSplit/>
          <w:trHeight w:hRule="exact" w:val="288"/>
        </w:trPr>
        <w:tc>
          <w:tcPr>
            <w:tcW w:w="4319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C54EE60" w14:textId="7C48B69D" w:rsidR="005B68B1" w:rsidRPr="00E9569E" w:rsidRDefault="005B68B1" w:rsidP="005B68B1">
            <w:pPr>
              <w:rPr>
                <w:b/>
                <w:bCs/>
              </w:rPr>
            </w:pPr>
            <w:r w:rsidRPr="00E9569E">
              <w:rPr>
                <w:b/>
                <w:bCs/>
              </w:rPr>
              <w:t>Relationship (e.g. Spouse, Partner etc.):</w:t>
            </w:r>
          </w:p>
        </w:tc>
        <w:sdt>
          <w:sdtPr>
            <w:id w:val="532550945"/>
            <w:placeholder>
              <w:docPart w:val="6A77D0F9AD0C4B9C97A56401B7572E73"/>
            </w:placeholder>
          </w:sdtPr>
          <w:sdtEndPr/>
          <w:sdtContent>
            <w:tc>
              <w:tcPr>
                <w:tcW w:w="6586" w:type="dxa"/>
                <w:gridSpan w:val="8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014996FF" w14:textId="1EB396C6" w:rsidR="005B68B1" w:rsidRPr="00D02133" w:rsidRDefault="00C2436F" w:rsidP="005B68B1">
                <w:r>
                  <w:t xml:space="preserve"> </w:t>
                </w:r>
              </w:p>
            </w:tc>
          </w:sdtContent>
        </w:sdt>
      </w:tr>
      <w:tr w:rsidR="003F3131" w14:paraId="3939EFF1" w14:textId="77777777" w:rsidTr="007E38E8">
        <w:trPr>
          <w:cantSplit/>
          <w:trHeight w:hRule="exact" w:val="288"/>
        </w:trPr>
        <w:tc>
          <w:tcPr>
            <w:tcW w:w="4319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C63DD0" w14:textId="34A6B313" w:rsidR="00404B04" w:rsidRPr="00E9569E" w:rsidRDefault="00404B04" w:rsidP="005B68B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Pregnancy </w:t>
            </w:r>
            <w:r w:rsidRPr="00E9569E">
              <w:rPr>
                <w:b/>
                <w:bCs/>
              </w:rPr>
              <w:t>Care Provider</w:t>
            </w:r>
            <w:r>
              <w:rPr>
                <w:b/>
                <w:bCs/>
              </w:rPr>
              <w:t xml:space="preserve"> (e.g. Your Dr, Midwife, O.B):</w:t>
            </w:r>
          </w:p>
          <w:p w14:paraId="75840265" w14:textId="3A7E4913" w:rsidR="00404B04" w:rsidRPr="00E9569E" w:rsidRDefault="00404B04" w:rsidP="005B68B1">
            <w:pPr>
              <w:rPr>
                <w:b/>
                <w:bCs/>
              </w:rPr>
            </w:pPr>
          </w:p>
        </w:tc>
        <w:sdt>
          <w:sdtPr>
            <w:id w:val="-1383779329"/>
            <w:placeholder>
              <w:docPart w:val="0E51D7069250471CB378FA4FC2F51B3E"/>
            </w:placeholder>
          </w:sdtPr>
          <w:sdtEndPr/>
          <w:sdtContent>
            <w:tc>
              <w:tcPr>
                <w:tcW w:w="2809" w:type="dxa"/>
                <w:gridSpan w:val="5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539B89FF" w14:textId="5E25F2C8" w:rsidR="00404B04" w:rsidRPr="00D02133" w:rsidRDefault="00C2436F" w:rsidP="005B68B1">
                <w:r>
                  <w:t xml:space="preserve"> </w:t>
                </w:r>
              </w:p>
            </w:tc>
          </w:sdtContent>
        </w:sdt>
        <w:tc>
          <w:tcPr>
            <w:tcW w:w="12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109D81A" w14:textId="3CB8A4A0" w:rsidR="00404B04" w:rsidRPr="005D1E8D" w:rsidRDefault="00404B04" w:rsidP="005B68B1">
            <w:pPr>
              <w:rPr>
                <w:b/>
                <w:bCs/>
              </w:rPr>
            </w:pPr>
            <w:r w:rsidRPr="005D1E8D">
              <w:rPr>
                <w:b/>
                <w:bCs/>
              </w:rPr>
              <w:t>Location:</w:t>
            </w:r>
          </w:p>
        </w:tc>
        <w:sdt>
          <w:sdtPr>
            <w:id w:val="-887407323"/>
            <w:placeholder>
              <w:docPart w:val="8F227758E91E4740BC27D79C5B897563"/>
            </w:placeholder>
          </w:sdtPr>
          <w:sdtEndPr/>
          <w:sdtContent>
            <w:tc>
              <w:tcPr>
                <w:tcW w:w="2484" w:type="dxa"/>
                <w:gridSpan w:val="2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5673F2E4" w14:textId="192F1047" w:rsidR="00404B04" w:rsidRPr="00D02133" w:rsidRDefault="00C2436F" w:rsidP="005B68B1">
                <w:r>
                  <w:t xml:space="preserve"> </w:t>
                </w:r>
              </w:p>
            </w:tc>
          </w:sdtContent>
        </w:sdt>
      </w:tr>
      <w:tr w:rsidR="003F3131" w14:paraId="136B8AD0" w14:textId="77777777" w:rsidTr="007E38E8">
        <w:trPr>
          <w:cantSplit/>
          <w:trHeight w:hRule="exact" w:val="288"/>
        </w:trPr>
        <w:tc>
          <w:tcPr>
            <w:tcW w:w="4319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8766A57" w14:textId="31A56324" w:rsidR="003F3131" w:rsidRDefault="003F3131" w:rsidP="005B68B1">
            <w:pPr>
              <w:rPr>
                <w:b/>
                <w:bCs/>
              </w:rPr>
            </w:pPr>
            <w:r>
              <w:rPr>
                <w:b/>
                <w:bCs/>
              </w:rPr>
              <w:t>Birthing Assistant (e.g. Doula, Relative, Friend etc.):</w:t>
            </w:r>
          </w:p>
        </w:tc>
        <w:sdt>
          <w:sdtPr>
            <w:id w:val="-1959944536"/>
            <w:placeholder>
              <w:docPart w:val="00BFE2F71E8040C3B1B87C686726CBE4"/>
            </w:placeholder>
          </w:sdtPr>
          <w:sdtEndPr/>
          <w:sdtContent>
            <w:tc>
              <w:tcPr>
                <w:tcW w:w="2809" w:type="dxa"/>
                <w:gridSpan w:val="5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1DA4F44" w14:textId="51DC2AFB" w:rsidR="003F3131" w:rsidRPr="00D02133" w:rsidRDefault="00C2436F" w:rsidP="005B68B1">
                <w:r>
                  <w:t xml:space="preserve"> </w:t>
                </w:r>
              </w:p>
            </w:tc>
          </w:sdtContent>
        </w:sdt>
        <w:tc>
          <w:tcPr>
            <w:tcW w:w="12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F1FBE5E" w14:textId="1292993D" w:rsidR="003F3131" w:rsidRPr="005D1E8D" w:rsidRDefault="003F3131" w:rsidP="005B68B1">
            <w:pPr>
              <w:rPr>
                <w:b/>
                <w:bCs/>
              </w:rPr>
            </w:pPr>
            <w:r>
              <w:rPr>
                <w:b/>
                <w:bCs/>
              </w:rPr>
              <w:t>Relationship:</w:t>
            </w:r>
          </w:p>
        </w:tc>
        <w:sdt>
          <w:sdtPr>
            <w:id w:val="1703198420"/>
            <w:placeholder>
              <w:docPart w:val="B9A409C50ABB4AE4BEC6AD2A16BE9209"/>
            </w:placeholder>
            <w:comboBox>
              <w:listItem w:value="Choose an item."/>
            </w:comboBox>
          </w:sdtPr>
          <w:sdtEndPr/>
          <w:sdtContent>
            <w:tc>
              <w:tcPr>
                <w:tcW w:w="2484" w:type="dxa"/>
                <w:gridSpan w:val="2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1FD6EDBF" w14:textId="74FE2BFC" w:rsidR="003F3131" w:rsidRPr="00D02133" w:rsidRDefault="00C2436F" w:rsidP="005B68B1">
                <w:r>
                  <w:t xml:space="preserve"> </w:t>
                </w:r>
              </w:p>
            </w:tc>
          </w:sdtContent>
        </w:sdt>
      </w:tr>
      <w:tr w:rsidR="008216AA" w14:paraId="4B3B0251" w14:textId="77777777" w:rsidTr="007E38E8">
        <w:trPr>
          <w:cantSplit/>
          <w:trHeight w:hRule="exact" w:val="288"/>
        </w:trPr>
        <w:tc>
          <w:tcPr>
            <w:tcW w:w="4319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EB6C597" w14:textId="5EF92695" w:rsidR="008216AA" w:rsidRPr="0078132A" w:rsidRDefault="008216AA" w:rsidP="005B68B1">
            <w:pPr>
              <w:rPr>
                <w:b/>
                <w:bCs/>
              </w:rPr>
            </w:pPr>
            <w:r w:rsidRPr="0078132A">
              <w:rPr>
                <w:b/>
                <w:bCs/>
              </w:rPr>
              <w:t>When is the baby expected?</w:t>
            </w:r>
          </w:p>
        </w:tc>
        <w:sdt>
          <w:sdtPr>
            <w:id w:val="-1375459817"/>
            <w:placeholder>
              <w:docPart w:val="606858E266D04860926DBCA5365AB0C7"/>
            </w:placeholder>
          </w:sdtPr>
          <w:sdtEndPr/>
          <w:sdtContent>
            <w:tc>
              <w:tcPr>
                <w:tcW w:w="6586" w:type="dxa"/>
                <w:gridSpan w:val="8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29C6D08A" w14:textId="229559B7" w:rsidR="008216AA" w:rsidRPr="00D02133" w:rsidRDefault="00C2436F" w:rsidP="005B68B1">
                <w:r>
                  <w:t xml:space="preserve"> </w:t>
                </w:r>
              </w:p>
            </w:tc>
          </w:sdtContent>
        </w:sdt>
      </w:tr>
      <w:tr w:rsidR="008216AA" w14:paraId="73B9872A" w14:textId="77777777" w:rsidTr="007E38E8">
        <w:trPr>
          <w:cantSplit/>
          <w:trHeight w:hRule="exact" w:val="288"/>
        </w:trPr>
        <w:tc>
          <w:tcPr>
            <w:tcW w:w="4319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30F2BEE" w14:textId="6C536FEC" w:rsidR="008216AA" w:rsidRPr="0078132A" w:rsidRDefault="008216AA" w:rsidP="005B68B1">
            <w:pPr>
              <w:rPr>
                <w:b/>
                <w:bCs/>
              </w:rPr>
            </w:pPr>
            <w:r w:rsidRPr="0078132A">
              <w:rPr>
                <w:b/>
                <w:bCs/>
              </w:rPr>
              <w:t>Is this your 1</w:t>
            </w:r>
            <w:r w:rsidRPr="0078132A">
              <w:rPr>
                <w:b/>
                <w:bCs/>
                <w:vertAlign w:val="superscript"/>
              </w:rPr>
              <w:t>st</w:t>
            </w:r>
            <w:r w:rsidRPr="0078132A">
              <w:rPr>
                <w:b/>
                <w:bCs/>
              </w:rPr>
              <w:t>, 2</w:t>
            </w:r>
            <w:r w:rsidRPr="0078132A">
              <w:rPr>
                <w:b/>
                <w:bCs/>
                <w:vertAlign w:val="superscript"/>
              </w:rPr>
              <w:t>nd</w:t>
            </w:r>
            <w:r w:rsidRPr="0078132A">
              <w:rPr>
                <w:b/>
                <w:bCs/>
              </w:rPr>
              <w:t>, 3</w:t>
            </w:r>
            <w:r w:rsidRPr="0078132A">
              <w:rPr>
                <w:b/>
                <w:bCs/>
                <w:vertAlign w:val="superscript"/>
              </w:rPr>
              <w:t>rd</w:t>
            </w:r>
            <w:r w:rsidRPr="0078132A">
              <w:rPr>
                <w:b/>
                <w:bCs/>
              </w:rPr>
              <w:t xml:space="preserve"> etc. baby?</w:t>
            </w:r>
          </w:p>
        </w:tc>
        <w:sdt>
          <w:sdtPr>
            <w:id w:val="-1370450938"/>
            <w:placeholder>
              <w:docPart w:val="F3AC50F150C4478098AC6699AD31B269"/>
            </w:placeholder>
          </w:sdtPr>
          <w:sdtEndPr/>
          <w:sdtContent>
            <w:tc>
              <w:tcPr>
                <w:tcW w:w="6586" w:type="dxa"/>
                <w:gridSpan w:val="8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50735610" w14:textId="3EDAE6BA" w:rsidR="008216AA" w:rsidRPr="00D02133" w:rsidRDefault="00C2436F" w:rsidP="005B68B1">
                <w:r>
                  <w:t xml:space="preserve"> </w:t>
                </w:r>
              </w:p>
            </w:tc>
          </w:sdtContent>
        </w:sdt>
      </w:tr>
      <w:tr w:rsidR="002E0005" w14:paraId="5C42A4AC" w14:textId="77777777" w:rsidTr="007E38E8">
        <w:trPr>
          <w:cantSplit/>
          <w:trHeight w:hRule="exact" w:val="288"/>
        </w:trPr>
        <w:tc>
          <w:tcPr>
            <w:tcW w:w="4319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F83D63D" w14:textId="646377E1" w:rsidR="005D1E8D" w:rsidRPr="0078132A" w:rsidRDefault="005D1E8D" w:rsidP="005B68B1">
            <w:pPr>
              <w:rPr>
                <w:b/>
                <w:bCs/>
              </w:rPr>
            </w:pPr>
            <w:r>
              <w:rPr>
                <w:b/>
                <w:bCs/>
              </w:rPr>
              <w:t>Where do you plan on giving birth?</w:t>
            </w:r>
          </w:p>
        </w:tc>
        <w:sdt>
          <w:sdtPr>
            <w:id w:val="-1294361640"/>
            <w:placeholder>
              <w:docPart w:val="762AC1AA578E405DBAB5F71CDDDF9317"/>
            </w:placeholder>
          </w:sdtPr>
          <w:sdtEndPr/>
          <w:sdtContent>
            <w:tc>
              <w:tcPr>
                <w:tcW w:w="2809" w:type="dxa"/>
                <w:gridSpan w:val="5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649E913C" w14:textId="144F55B7" w:rsidR="005D1E8D" w:rsidRPr="00D02133" w:rsidRDefault="00C2436F" w:rsidP="005B68B1">
                <w:r>
                  <w:t xml:space="preserve"> </w:t>
                </w:r>
              </w:p>
            </w:tc>
          </w:sdtContent>
        </w:sdt>
        <w:tc>
          <w:tcPr>
            <w:tcW w:w="12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236A89A" w14:textId="7DF67594" w:rsidR="005D1E8D" w:rsidRPr="005D1E8D" w:rsidRDefault="005D1E8D" w:rsidP="005B68B1">
            <w:pPr>
              <w:rPr>
                <w:b/>
                <w:bCs/>
              </w:rPr>
            </w:pPr>
            <w:r w:rsidRPr="005D1E8D">
              <w:rPr>
                <w:b/>
                <w:bCs/>
              </w:rPr>
              <w:t>Location:</w:t>
            </w:r>
          </w:p>
        </w:tc>
        <w:sdt>
          <w:sdtPr>
            <w:id w:val="-1785254495"/>
            <w:placeholder>
              <w:docPart w:val="5C37048677A441419C42AA7CB863E3DA"/>
            </w:placeholder>
          </w:sdtPr>
          <w:sdtEndPr/>
          <w:sdtContent>
            <w:tc>
              <w:tcPr>
                <w:tcW w:w="2484" w:type="dxa"/>
                <w:gridSpan w:val="2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568C37B9" w14:textId="6506135F" w:rsidR="005D1E8D" w:rsidRPr="00D02133" w:rsidRDefault="00C2436F" w:rsidP="005B68B1">
                <w:r>
                  <w:t xml:space="preserve"> </w:t>
                </w:r>
              </w:p>
            </w:tc>
          </w:sdtContent>
        </w:sdt>
      </w:tr>
      <w:tr w:rsidR="005B68B1" w14:paraId="0C5DC0A3" w14:textId="77777777" w:rsidTr="007E38E8">
        <w:trPr>
          <w:cantSplit/>
          <w:trHeight w:val="784"/>
        </w:trPr>
        <w:tc>
          <w:tcPr>
            <w:tcW w:w="4319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40E935" w14:textId="3A6D224B" w:rsidR="005B68B1" w:rsidRPr="0078132A" w:rsidRDefault="005B68B1" w:rsidP="00E87BF3">
            <w:pPr>
              <w:rPr>
                <w:b/>
                <w:bCs/>
              </w:rPr>
            </w:pPr>
            <w:r w:rsidRPr="0078132A">
              <w:rPr>
                <w:b/>
                <w:bCs/>
              </w:rPr>
              <w:t>Is this birth a VBAC or is there any important information/medical conditions/psychological or psychiatric treatment you need me to be aware of before classes commence?</w:t>
            </w:r>
          </w:p>
        </w:tc>
        <w:sdt>
          <w:sdtPr>
            <w:id w:val="-896664891"/>
            <w:placeholder>
              <w:docPart w:val="150C9FEB18854AC5B3BE21E1842872A5"/>
            </w:placeholder>
          </w:sdtPr>
          <w:sdtEndPr/>
          <w:sdtContent>
            <w:tc>
              <w:tcPr>
                <w:tcW w:w="6586" w:type="dxa"/>
                <w:gridSpan w:val="8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0824F1D2" w14:textId="5ECAED42" w:rsidR="005B68B1" w:rsidRPr="00D02133" w:rsidRDefault="00C2436F" w:rsidP="005B68B1">
                <w:r>
                  <w:t xml:space="preserve"> </w:t>
                </w:r>
              </w:p>
            </w:tc>
          </w:sdtContent>
        </w:sdt>
      </w:tr>
      <w:tr w:rsidR="00E87BF3" w14:paraId="0641E170" w14:textId="77777777" w:rsidTr="00E87BF3">
        <w:trPr>
          <w:cantSplit/>
          <w:trHeight w:val="181"/>
        </w:trPr>
        <w:tc>
          <w:tcPr>
            <w:tcW w:w="10905" w:type="dxa"/>
            <w:gridSpan w:val="16"/>
            <w:tcBorders>
              <w:top w:val="single" w:sz="4" w:space="0" w:color="808080" w:themeColor="background1" w:themeShade="80"/>
            </w:tcBorders>
            <w:vAlign w:val="center"/>
          </w:tcPr>
          <w:p w14:paraId="7A3CB6E8" w14:textId="77777777" w:rsidR="00E87BF3" w:rsidRPr="00D02133" w:rsidRDefault="00E87BF3" w:rsidP="005B68B1"/>
        </w:tc>
      </w:tr>
      <w:tr w:rsidR="005B68B1" w14:paraId="4A36A9FA" w14:textId="77777777" w:rsidTr="00E87BF3">
        <w:trPr>
          <w:cantSplit/>
          <w:trHeight w:hRule="exact" w:val="317"/>
        </w:trPr>
        <w:tc>
          <w:tcPr>
            <w:tcW w:w="10905" w:type="dxa"/>
            <w:gridSpan w:val="16"/>
            <w:tcBorders>
              <w:bottom w:val="single" w:sz="4" w:space="0" w:color="808080" w:themeColor="background1" w:themeShade="80"/>
            </w:tcBorders>
            <w:shd w:val="clear" w:color="auto" w:fill="404040" w:themeFill="text1" w:themeFillTint="BF"/>
            <w:vAlign w:val="center"/>
          </w:tcPr>
          <w:p w14:paraId="31D4C281" w14:textId="77777777" w:rsidR="005B68B1" w:rsidRPr="000077BD" w:rsidRDefault="005B68B1" w:rsidP="005B68B1">
            <w:pPr>
              <w:pStyle w:val="Heading1"/>
            </w:pPr>
            <w:r w:rsidRPr="000077BD">
              <w:t>Emergency Contact</w:t>
            </w:r>
          </w:p>
        </w:tc>
      </w:tr>
      <w:tr w:rsidR="005B68B1" w14:paraId="2A44EE58" w14:textId="77777777" w:rsidTr="007E38E8">
        <w:trPr>
          <w:cantSplit/>
          <w:trHeight w:val="293"/>
        </w:trPr>
        <w:tc>
          <w:tcPr>
            <w:tcW w:w="2020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DC793F" w14:textId="63DEE674" w:rsidR="005B68B1" w:rsidRPr="005B68B1" w:rsidRDefault="005B68B1" w:rsidP="005B68B1">
            <w:pPr>
              <w:rPr>
                <w:b/>
                <w:bCs/>
              </w:rPr>
            </w:pPr>
            <w:r w:rsidRPr="005B68B1">
              <w:rPr>
                <w:b/>
                <w:bCs/>
              </w:rPr>
              <w:t>Name:</w:t>
            </w:r>
          </w:p>
        </w:tc>
        <w:sdt>
          <w:sdtPr>
            <w:id w:val="2110541486"/>
            <w:placeholder>
              <w:docPart w:val="6E7AACC1283449A4BC205A510C90AA38"/>
            </w:placeholder>
          </w:sdtPr>
          <w:sdtEndPr/>
          <w:sdtContent>
            <w:tc>
              <w:tcPr>
                <w:tcW w:w="8885" w:type="dxa"/>
                <w:gridSpan w:val="12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2E23B0DE" w14:textId="06601A9E" w:rsidR="005B68B1" w:rsidRPr="00D02133" w:rsidRDefault="00C2436F" w:rsidP="005B68B1">
                <w:r>
                  <w:t xml:space="preserve"> </w:t>
                </w:r>
              </w:p>
            </w:tc>
          </w:sdtContent>
        </w:sdt>
      </w:tr>
      <w:tr w:rsidR="005B68B1" w14:paraId="1CC4617D" w14:textId="77777777" w:rsidTr="007E38E8">
        <w:trPr>
          <w:cantSplit/>
          <w:trHeight w:val="268"/>
        </w:trPr>
        <w:tc>
          <w:tcPr>
            <w:tcW w:w="2020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586622" w14:textId="497846A5" w:rsidR="005B68B1" w:rsidRPr="005B68B1" w:rsidRDefault="005B68B1" w:rsidP="005B68B1">
            <w:pPr>
              <w:rPr>
                <w:b/>
                <w:bCs/>
              </w:rPr>
            </w:pPr>
            <w:r w:rsidRPr="005B68B1">
              <w:rPr>
                <w:b/>
                <w:bCs/>
              </w:rPr>
              <w:t>Relationship:</w:t>
            </w:r>
          </w:p>
        </w:tc>
        <w:sdt>
          <w:sdtPr>
            <w:id w:val="-1576656966"/>
            <w:placeholder>
              <w:docPart w:val="95F1700D981A4AE5B217CE9C6772A76F"/>
            </w:placeholder>
          </w:sdtPr>
          <w:sdtEndPr/>
          <w:sdtContent>
            <w:tc>
              <w:tcPr>
                <w:tcW w:w="8885" w:type="dxa"/>
                <w:gridSpan w:val="12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1FEB3105" w14:textId="380C6FE5" w:rsidR="005B68B1" w:rsidRDefault="00C2436F" w:rsidP="005B68B1">
                <w:r>
                  <w:t xml:space="preserve"> </w:t>
                </w:r>
              </w:p>
            </w:tc>
          </w:sdtContent>
        </w:sdt>
      </w:tr>
      <w:tr w:rsidR="005B68B1" w14:paraId="1230A454" w14:textId="77777777" w:rsidTr="007E38E8">
        <w:trPr>
          <w:cantSplit/>
          <w:trHeight w:val="268"/>
        </w:trPr>
        <w:tc>
          <w:tcPr>
            <w:tcW w:w="2020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A23C470" w14:textId="5C91E3D9" w:rsidR="005B68B1" w:rsidRPr="005B68B1" w:rsidRDefault="005B68B1" w:rsidP="005B68B1">
            <w:pPr>
              <w:rPr>
                <w:b/>
                <w:bCs/>
              </w:rPr>
            </w:pPr>
            <w:r w:rsidRPr="005B68B1">
              <w:rPr>
                <w:b/>
                <w:bCs/>
              </w:rPr>
              <w:t>Contact Number:</w:t>
            </w:r>
          </w:p>
        </w:tc>
        <w:sdt>
          <w:sdtPr>
            <w:id w:val="-242884326"/>
            <w:placeholder>
              <w:docPart w:val="EEE2C7A39BFB4B0187F3130C7DACD557"/>
            </w:placeholder>
          </w:sdtPr>
          <w:sdtEndPr/>
          <w:sdtContent>
            <w:tc>
              <w:tcPr>
                <w:tcW w:w="8885" w:type="dxa"/>
                <w:gridSpan w:val="12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4DCB5A1" w14:textId="788E7583" w:rsidR="005B68B1" w:rsidRDefault="00C2436F" w:rsidP="005B68B1">
                <w:r>
                  <w:t xml:space="preserve"> </w:t>
                </w:r>
              </w:p>
            </w:tc>
          </w:sdtContent>
        </w:sdt>
      </w:tr>
      <w:tr w:rsidR="005B68B1" w14:paraId="2124264F" w14:textId="77777777" w:rsidTr="00E87BF3">
        <w:trPr>
          <w:cantSplit/>
          <w:trHeight w:val="87"/>
        </w:trPr>
        <w:tc>
          <w:tcPr>
            <w:tcW w:w="10905" w:type="dxa"/>
            <w:gridSpan w:val="16"/>
            <w:tcBorders>
              <w:top w:val="single" w:sz="4" w:space="0" w:color="808080" w:themeColor="background1" w:themeShade="80"/>
            </w:tcBorders>
            <w:vAlign w:val="center"/>
          </w:tcPr>
          <w:p w14:paraId="4E0E9983" w14:textId="77777777" w:rsidR="005B68B1" w:rsidRDefault="005B68B1" w:rsidP="005B68B1"/>
        </w:tc>
      </w:tr>
      <w:tr w:rsidR="005B68B1" w:rsidRPr="009622B2" w14:paraId="12E4B514" w14:textId="77777777" w:rsidTr="00E87BF3">
        <w:trPr>
          <w:cantSplit/>
          <w:trHeight w:hRule="exact" w:val="317"/>
        </w:trPr>
        <w:tc>
          <w:tcPr>
            <w:tcW w:w="10905" w:type="dxa"/>
            <w:gridSpan w:val="16"/>
            <w:tcBorders>
              <w:bottom w:val="single" w:sz="4" w:space="0" w:color="808080" w:themeColor="background1" w:themeShade="80"/>
            </w:tcBorders>
            <w:shd w:val="clear" w:color="auto" w:fill="404040" w:themeFill="text1" w:themeFillTint="BF"/>
            <w:vAlign w:val="center"/>
          </w:tcPr>
          <w:p w14:paraId="5EA8F5A5" w14:textId="6E517DEB" w:rsidR="005B68B1" w:rsidRPr="000C0676" w:rsidRDefault="005B68B1" w:rsidP="005B68B1">
            <w:pPr>
              <w:pStyle w:val="Heading1"/>
            </w:pPr>
            <w:r>
              <w:t>Class Session Details</w:t>
            </w:r>
          </w:p>
        </w:tc>
      </w:tr>
      <w:tr w:rsidR="005B68B1" w:rsidRPr="009622B2" w14:paraId="1A5CE43A" w14:textId="77777777" w:rsidTr="007E38E8">
        <w:trPr>
          <w:cantSplit/>
          <w:trHeight w:hRule="exact" w:val="317"/>
        </w:trPr>
        <w:tc>
          <w:tcPr>
            <w:tcW w:w="5035" w:type="dxa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397FD01" w14:textId="777B2EC0" w:rsidR="005B68B1" w:rsidRPr="005B68B1" w:rsidRDefault="005B68B1" w:rsidP="005B68B1">
            <w:pPr>
              <w:pStyle w:val="Heading1"/>
              <w:jc w:val="center"/>
              <w:rPr>
                <w:rFonts w:asciiTheme="minorHAnsi" w:hAnsiTheme="minorHAnsi"/>
                <w:color w:val="auto"/>
                <w:spacing w:val="0"/>
                <w:sz w:val="16"/>
                <w:szCs w:val="24"/>
              </w:rPr>
            </w:pPr>
            <w:r w:rsidRPr="005B68B1">
              <w:rPr>
                <w:rFonts w:asciiTheme="minorHAnsi" w:hAnsiTheme="minorHAnsi"/>
                <w:color w:val="auto"/>
                <w:spacing w:val="0"/>
                <w:sz w:val="16"/>
                <w:szCs w:val="24"/>
              </w:rPr>
              <w:t>Group Class Sessions Enrolment</w:t>
            </w:r>
          </w:p>
        </w:tc>
        <w:tc>
          <w:tcPr>
            <w:tcW w:w="5870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8F42C87" w14:textId="4C442E18" w:rsidR="005B68B1" w:rsidRPr="005B68B1" w:rsidRDefault="005B68B1" w:rsidP="005B68B1">
            <w:pPr>
              <w:pStyle w:val="Heading1"/>
              <w:jc w:val="center"/>
              <w:rPr>
                <w:rFonts w:asciiTheme="minorHAnsi" w:hAnsiTheme="minorHAnsi"/>
                <w:color w:val="auto"/>
                <w:spacing w:val="0"/>
                <w:sz w:val="16"/>
                <w:szCs w:val="24"/>
              </w:rPr>
            </w:pPr>
            <w:r w:rsidRPr="005B68B1">
              <w:rPr>
                <w:rFonts w:asciiTheme="minorHAnsi" w:hAnsiTheme="minorHAnsi"/>
                <w:color w:val="auto"/>
                <w:spacing w:val="0"/>
                <w:sz w:val="16"/>
                <w:szCs w:val="24"/>
              </w:rPr>
              <w:t>Private Class Sessions Enrolment</w:t>
            </w:r>
            <w:r w:rsidR="00AD7109" w:rsidRPr="00AD7109">
              <w:rPr>
                <w:rFonts w:asciiTheme="minorHAnsi" w:hAnsiTheme="minorHAnsi"/>
                <w:color w:val="auto"/>
                <w:spacing w:val="0"/>
                <w:sz w:val="14"/>
                <w:szCs w:val="22"/>
              </w:rPr>
              <w:t xml:space="preserve"> (please indicate your preferred location)</w:t>
            </w:r>
          </w:p>
        </w:tc>
      </w:tr>
      <w:tr w:rsidR="00F14E74" w:rsidRPr="009622B2" w14:paraId="7EE94CC7" w14:textId="68F1FAA3" w:rsidTr="007E38E8">
        <w:trPr>
          <w:cantSplit/>
          <w:trHeight w:hRule="exact" w:val="288"/>
        </w:trPr>
        <w:tc>
          <w:tcPr>
            <w:tcW w:w="9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A807CBA" w14:textId="77777777" w:rsidR="0058774B" w:rsidRPr="009622B2" w:rsidRDefault="0058774B" w:rsidP="0058774B">
            <w:r w:rsidRPr="00E87BF3">
              <w:rPr>
                <w:b/>
                <w:bCs/>
              </w:rPr>
              <w:t>Location</w:t>
            </w:r>
            <w:r>
              <w:t xml:space="preserve">: </w:t>
            </w:r>
          </w:p>
        </w:tc>
        <w:tc>
          <w:tcPr>
            <w:tcW w:w="4046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8028E00" w14:textId="29066920" w:rsidR="0058774B" w:rsidRPr="009622B2" w:rsidRDefault="00346E5C" w:rsidP="0058774B">
            <w:r w:rsidRPr="00346E5C">
              <w:rPr>
                <w:sz w:val="14"/>
                <w:szCs w:val="22"/>
              </w:rPr>
              <w:t xml:space="preserve">Signature Wellbeing, </w:t>
            </w:r>
            <w:r>
              <w:rPr>
                <w:sz w:val="14"/>
                <w:szCs w:val="22"/>
              </w:rPr>
              <w:t>43 Glenferrie R</w:t>
            </w:r>
            <w:r w:rsidR="00594747">
              <w:rPr>
                <w:sz w:val="14"/>
                <w:szCs w:val="22"/>
              </w:rPr>
              <w:t>oa</w:t>
            </w:r>
            <w:r>
              <w:rPr>
                <w:sz w:val="14"/>
                <w:szCs w:val="22"/>
              </w:rPr>
              <w:t>d, Malvern VIC 3144</w:t>
            </w:r>
          </w:p>
        </w:tc>
        <w:tc>
          <w:tcPr>
            <w:tcW w:w="9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B037696" w14:textId="15A400C1" w:rsidR="0058774B" w:rsidRPr="009622B2" w:rsidRDefault="0058774B" w:rsidP="0058774B">
            <w:r w:rsidRPr="00E87BF3">
              <w:rPr>
                <w:b/>
                <w:bCs/>
              </w:rPr>
              <w:t>Location</w:t>
            </w:r>
            <w:r>
              <w:t xml:space="preserve">: </w:t>
            </w:r>
          </w:p>
        </w:tc>
        <w:sdt>
          <w:sdtPr>
            <w:id w:val="2030291759"/>
            <w:placeholder>
              <w:docPart w:val="648118DD496E47C4AF71AD410654DFA1"/>
            </w:placeholder>
          </w:sdtPr>
          <w:sdtEndPr/>
          <w:sdtContent>
            <w:tc>
              <w:tcPr>
                <w:tcW w:w="4928" w:type="dxa"/>
                <w:gridSpan w:val="5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2629335B" w14:textId="7F6F4F96" w:rsidR="0058774B" w:rsidRPr="009622B2" w:rsidRDefault="00C2436F" w:rsidP="0058774B">
                <w:pPr>
                  <w:spacing w:before="0" w:after="0"/>
                </w:pPr>
                <w:r>
                  <w:t xml:space="preserve"> </w:t>
                </w:r>
              </w:p>
            </w:tc>
          </w:sdtContent>
        </w:sdt>
      </w:tr>
      <w:tr w:rsidR="009C364D" w:rsidRPr="00D02133" w14:paraId="045A16B6" w14:textId="4FBDA5A8" w:rsidTr="007E38E8">
        <w:trPr>
          <w:cantSplit/>
          <w:trHeight w:hRule="exact" w:val="288"/>
        </w:trPr>
        <w:tc>
          <w:tcPr>
            <w:tcW w:w="3212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8F9BC32" w14:textId="4F75DB7E" w:rsidR="0058774B" w:rsidRPr="00AD7109" w:rsidRDefault="0058774B" w:rsidP="0058774B">
            <w:pPr>
              <w:rPr>
                <w:b/>
                <w:bCs/>
              </w:rPr>
            </w:pPr>
            <w:r w:rsidRPr="00AD7109">
              <w:rPr>
                <w:b/>
                <w:bCs/>
              </w:rPr>
              <w:t>1</w:t>
            </w:r>
            <w:r w:rsidRPr="00AD7109">
              <w:rPr>
                <w:b/>
                <w:bCs/>
                <w:vertAlign w:val="superscript"/>
              </w:rPr>
              <w:t>st</w:t>
            </w:r>
            <w:r w:rsidRPr="00AD7109">
              <w:rPr>
                <w:b/>
                <w:bCs/>
              </w:rPr>
              <w:t xml:space="preserve"> Preference Course beginning Date:</w:t>
            </w:r>
          </w:p>
        </w:tc>
        <w:sdt>
          <w:sdtPr>
            <w:rPr>
              <w:color w:val="808080" w:themeColor="background1" w:themeShade="80"/>
            </w:rPr>
            <w:id w:val="-1083752657"/>
            <w:placeholder>
              <w:docPart w:val="DefaultPlaceholder_-1854013438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823" w:type="dxa"/>
                <w:gridSpan w:val="4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57336AE6" w14:textId="44ECF1E0" w:rsidR="0058774B" w:rsidRPr="00D02133" w:rsidRDefault="009C364D" w:rsidP="0058774B">
                <w:r w:rsidRPr="009C364D">
                  <w:rPr>
                    <w:color w:val="808080" w:themeColor="background1" w:themeShade="80"/>
                  </w:rPr>
                  <w:t>Select Date</w:t>
                </w:r>
              </w:p>
            </w:tc>
          </w:sdtContent>
        </w:sdt>
        <w:tc>
          <w:tcPr>
            <w:tcW w:w="3641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98D617" w14:textId="5979D693" w:rsidR="0058774B" w:rsidRPr="00AD7109" w:rsidRDefault="0058774B" w:rsidP="0058774B">
            <w:pPr>
              <w:rPr>
                <w:b/>
                <w:bCs/>
              </w:rPr>
            </w:pPr>
            <w:r w:rsidRPr="00AD7109">
              <w:rPr>
                <w:b/>
                <w:bCs/>
              </w:rPr>
              <w:t>1</w:t>
            </w:r>
            <w:r w:rsidRPr="00AD7109">
              <w:rPr>
                <w:b/>
                <w:bCs/>
                <w:vertAlign w:val="superscript"/>
              </w:rPr>
              <w:t>st</w:t>
            </w:r>
            <w:r w:rsidRPr="00AD7109">
              <w:rPr>
                <w:b/>
                <w:bCs/>
              </w:rPr>
              <w:t xml:space="preserve"> Preference Course beginning Date:</w:t>
            </w:r>
          </w:p>
        </w:tc>
        <w:tc>
          <w:tcPr>
            <w:tcW w:w="22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890B0D" w14:textId="3C91CD3C" w:rsidR="0058774B" w:rsidRPr="00D02133" w:rsidRDefault="009411B1" w:rsidP="0058774B">
            <w:pPr>
              <w:spacing w:before="0" w:after="0"/>
            </w:pPr>
            <w:sdt>
              <w:sdtPr>
                <w:rPr>
                  <w:color w:val="808080" w:themeColor="background1" w:themeShade="80"/>
                </w:rPr>
                <w:id w:val="-488328111"/>
                <w:placeholder>
                  <w:docPart w:val="8291056296304605A96F243E04A443FA"/>
                </w:placeholder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9C364D" w:rsidRPr="009C364D">
                  <w:rPr>
                    <w:color w:val="808080" w:themeColor="background1" w:themeShade="80"/>
                  </w:rPr>
                  <w:t>Select Date</w:t>
                </w:r>
              </w:sdtContent>
            </w:sdt>
            <w:r w:rsidR="009C364D">
              <w:t xml:space="preserve"> </w:t>
            </w:r>
            <w:sdt>
              <w:sdtPr>
                <w:id w:val="-138270310"/>
                <w:placeholder>
                  <w:docPart w:val="368DA6EDDB9944069BE4A3BDEE203302"/>
                </w:placeholder>
              </w:sdtPr>
              <w:sdtEndPr/>
              <w:sdtContent>
                <w:r w:rsidR="00C2436F">
                  <w:t xml:space="preserve"> </w:t>
                </w:r>
              </w:sdtContent>
            </w:sdt>
          </w:p>
        </w:tc>
      </w:tr>
      <w:tr w:rsidR="009C364D" w:rsidRPr="00D02133" w14:paraId="4A1D3E24" w14:textId="3229B1F9" w:rsidTr="007E38E8">
        <w:trPr>
          <w:cantSplit/>
          <w:trHeight w:hRule="exact" w:val="288"/>
        </w:trPr>
        <w:tc>
          <w:tcPr>
            <w:tcW w:w="3212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55B4771" w14:textId="77777777" w:rsidR="0058774B" w:rsidRPr="00AD7109" w:rsidRDefault="0058774B" w:rsidP="0058774B">
            <w:pPr>
              <w:rPr>
                <w:b/>
                <w:bCs/>
              </w:rPr>
            </w:pPr>
            <w:r w:rsidRPr="00AD7109">
              <w:rPr>
                <w:b/>
                <w:bCs/>
              </w:rPr>
              <w:t>2</w:t>
            </w:r>
            <w:r w:rsidRPr="00AD7109">
              <w:rPr>
                <w:b/>
                <w:bCs/>
                <w:vertAlign w:val="superscript"/>
              </w:rPr>
              <w:t>nd</w:t>
            </w:r>
            <w:r w:rsidRPr="00AD7109">
              <w:rPr>
                <w:b/>
                <w:bCs/>
              </w:rPr>
              <w:t xml:space="preserve"> Preference Course beginning Date:</w:t>
            </w:r>
          </w:p>
        </w:tc>
        <w:sdt>
          <w:sdtPr>
            <w:rPr>
              <w:color w:val="808080" w:themeColor="background1" w:themeShade="80"/>
            </w:rPr>
            <w:id w:val="-1215507113"/>
            <w:placeholder>
              <w:docPart w:val="DefaultPlaceholder_-1854013438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823" w:type="dxa"/>
                <w:gridSpan w:val="4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0F25FC3E" w14:textId="0B7E04B1" w:rsidR="0058774B" w:rsidRPr="00D02133" w:rsidRDefault="009C364D" w:rsidP="0058774B">
                <w:r w:rsidRPr="009C364D">
                  <w:rPr>
                    <w:color w:val="808080" w:themeColor="background1" w:themeShade="80"/>
                  </w:rPr>
                  <w:t>Select Date</w:t>
                </w:r>
              </w:p>
            </w:tc>
          </w:sdtContent>
        </w:sdt>
        <w:tc>
          <w:tcPr>
            <w:tcW w:w="3641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9E4D071" w14:textId="2918C339" w:rsidR="0058774B" w:rsidRPr="00AD7109" w:rsidRDefault="0058774B" w:rsidP="0058774B">
            <w:pPr>
              <w:rPr>
                <w:b/>
                <w:bCs/>
              </w:rPr>
            </w:pPr>
            <w:r w:rsidRPr="00AD7109">
              <w:rPr>
                <w:b/>
                <w:bCs/>
              </w:rPr>
              <w:t>2</w:t>
            </w:r>
            <w:r w:rsidRPr="00AD7109">
              <w:rPr>
                <w:b/>
                <w:bCs/>
                <w:vertAlign w:val="superscript"/>
              </w:rPr>
              <w:t>nd</w:t>
            </w:r>
            <w:r w:rsidRPr="00AD7109">
              <w:rPr>
                <w:b/>
                <w:bCs/>
              </w:rPr>
              <w:t xml:space="preserve"> Preference Course beginning Date:</w:t>
            </w:r>
          </w:p>
        </w:tc>
        <w:sdt>
          <w:sdtPr>
            <w:rPr>
              <w:color w:val="808080" w:themeColor="background1" w:themeShade="80"/>
            </w:rPr>
            <w:id w:val="-1468726258"/>
            <w:placeholder>
              <w:docPart w:val="2D0927AB72F74C5B88A7DB38407723DA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229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049D7EDE" w14:textId="732F415C" w:rsidR="0058774B" w:rsidRPr="00D02133" w:rsidRDefault="009C364D" w:rsidP="0058774B">
                <w:pPr>
                  <w:spacing w:before="0" w:after="0"/>
                </w:pPr>
                <w:r w:rsidRPr="009C364D">
                  <w:rPr>
                    <w:color w:val="808080" w:themeColor="background1" w:themeShade="80"/>
                  </w:rPr>
                  <w:t>Select Date</w:t>
                </w:r>
              </w:p>
            </w:tc>
          </w:sdtContent>
        </w:sdt>
      </w:tr>
      <w:tr w:rsidR="0058774B" w:rsidRPr="00D02133" w14:paraId="49317D2F" w14:textId="77777777" w:rsidTr="00E87BF3">
        <w:trPr>
          <w:cantSplit/>
          <w:trHeight w:hRule="exact" w:val="303"/>
        </w:trPr>
        <w:tc>
          <w:tcPr>
            <w:tcW w:w="10905" w:type="dxa"/>
            <w:gridSpan w:val="16"/>
            <w:tcBorders>
              <w:top w:val="single" w:sz="4" w:space="0" w:color="808080" w:themeColor="background1" w:themeShade="80"/>
            </w:tcBorders>
            <w:vAlign w:val="center"/>
          </w:tcPr>
          <w:p w14:paraId="78D61D5D" w14:textId="77777777" w:rsidR="0058774B" w:rsidRPr="00D02133" w:rsidRDefault="0058774B" w:rsidP="0058774B">
            <w:pPr>
              <w:spacing w:before="0" w:after="0"/>
            </w:pPr>
          </w:p>
        </w:tc>
      </w:tr>
      <w:tr w:rsidR="0058774B" w14:paraId="2518770D" w14:textId="77777777" w:rsidTr="00E87BF3">
        <w:trPr>
          <w:cantSplit/>
          <w:trHeight w:hRule="exact" w:val="317"/>
        </w:trPr>
        <w:tc>
          <w:tcPr>
            <w:tcW w:w="10905" w:type="dxa"/>
            <w:gridSpan w:val="16"/>
            <w:tcBorders>
              <w:bottom w:val="single" w:sz="4" w:space="0" w:color="808080" w:themeColor="background1" w:themeShade="80"/>
            </w:tcBorders>
            <w:shd w:val="clear" w:color="auto" w:fill="404040" w:themeFill="text1" w:themeFillTint="BF"/>
            <w:vAlign w:val="center"/>
          </w:tcPr>
          <w:p w14:paraId="0A84D628" w14:textId="3EDFB703" w:rsidR="0058774B" w:rsidRPr="000C0676" w:rsidRDefault="0058774B" w:rsidP="0058774B">
            <w:pPr>
              <w:pStyle w:val="Heading1"/>
            </w:pPr>
            <w:r>
              <w:t>Tuition and Deposit</w:t>
            </w:r>
          </w:p>
        </w:tc>
      </w:tr>
      <w:tr w:rsidR="0058774B" w14:paraId="7A6C1976" w14:textId="77777777" w:rsidTr="00E87BF3">
        <w:trPr>
          <w:cantSplit/>
          <w:trHeight w:hRule="exact" w:val="317"/>
        </w:trPr>
        <w:tc>
          <w:tcPr>
            <w:tcW w:w="10905" w:type="dxa"/>
            <w:gridSpan w:val="1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1ACBA19" w14:textId="67C45B9B" w:rsidR="0058774B" w:rsidRDefault="0058774B" w:rsidP="0058774B">
            <w:pPr>
              <w:pStyle w:val="Heading1"/>
            </w:pPr>
            <w:r w:rsidRPr="0078132A">
              <w:rPr>
                <w:color w:val="auto"/>
                <w:sz w:val="18"/>
                <w:szCs w:val="14"/>
              </w:rPr>
              <w:t>Fee includes your Hypnobirthing Australia folio &amp; 2 Australian accent practice albums</w:t>
            </w:r>
          </w:p>
        </w:tc>
      </w:tr>
      <w:tr w:rsidR="0058774B" w:rsidRPr="00D02133" w14:paraId="1B9B1F0A" w14:textId="77777777" w:rsidTr="007E38E8">
        <w:trPr>
          <w:cantSplit/>
          <w:trHeight w:val="20"/>
        </w:trPr>
        <w:tc>
          <w:tcPr>
            <w:tcW w:w="2857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F37C110" w14:textId="088156FF" w:rsidR="0058774B" w:rsidRPr="0078132A" w:rsidRDefault="0058774B" w:rsidP="0058774B">
            <w:pPr>
              <w:rPr>
                <w:b/>
                <w:bCs/>
              </w:rPr>
            </w:pPr>
            <w:r w:rsidRPr="0078132A">
              <w:rPr>
                <w:b/>
                <w:bCs/>
              </w:rPr>
              <w:t>Tuition Fee (Group Classes):</w:t>
            </w:r>
          </w:p>
        </w:tc>
        <w:tc>
          <w:tcPr>
            <w:tcW w:w="1303" w:type="dxa"/>
            <w:gridSpan w:val="2"/>
            <w:tcBorders>
              <w:left w:val="single" w:sz="4" w:space="0" w:color="808080" w:themeColor="background1" w:themeShade="80"/>
            </w:tcBorders>
          </w:tcPr>
          <w:p w14:paraId="28F656BC" w14:textId="17BA95A1" w:rsidR="0058774B" w:rsidRDefault="0058774B" w:rsidP="0058774B">
            <w:r>
              <w:t>$</w:t>
            </w:r>
            <w:r w:rsidR="00190A39">
              <w:t>522.50</w:t>
            </w:r>
          </w:p>
        </w:tc>
        <w:tc>
          <w:tcPr>
            <w:tcW w:w="6745" w:type="dxa"/>
            <w:gridSpan w:val="9"/>
          </w:tcPr>
          <w:p w14:paraId="7131B935" w14:textId="0B494B5F" w:rsidR="0058774B" w:rsidRDefault="00190A39" w:rsidP="0058774B">
            <w:r>
              <w:t>5% off Full Price</w:t>
            </w:r>
            <w:r w:rsidR="00A369AC">
              <w:t xml:space="preserve"> (Limited Time Offer)</w:t>
            </w:r>
          </w:p>
        </w:tc>
      </w:tr>
      <w:tr w:rsidR="0058774B" w:rsidRPr="00D02133" w14:paraId="489144EF" w14:textId="77777777" w:rsidTr="007E38E8">
        <w:trPr>
          <w:cantSplit/>
          <w:trHeight w:val="20"/>
        </w:trPr>
        <w:tc>
          <w:tcPr>
            <w:tcW w:w="2857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4F537E3" w14:textId="6035D890" w:rsidR="0058774B" w:rsidRPr="0078132A" w:rsidRDefault="0058774B" w:rsidP="0058774B">
            <w:pPr>
              <w:rPr>
                <w:b/>
                <w:bCs/>
              </w:rPr>
            </w:pPr>
            <w:r w:rsidRPr="0078132A">
              <w:rPr>
                <w:b/>
                <w:bCs/>
              </w:rPr>
              <w:t>Tuition Fee (Private Classes):</w:t>
            </w:r>
          </w:p>
        </w:tc>
        <w:tc>
          <w:tcPr>
            <w:tcW w:w="1303" w:type="dxa"/>
            <w:gridSpan w:val="2"/>
            <w:tcBorders>
              <w:left w:val="single" w:sz="4" w:space="0" w:color="808080" w:themeColor="background1" w:themeShade="80"/>
            </w:tcBorders>
          </w:tcPr>
          <w:p w14:paraId="2E6DE9CA" w14:textId="727B7032" w:rsidR="0058774B" w:rsidRDefault="0058774B" w:rsidP="0058774B">
            <w:r>
              <w:t>$</w:t>
            </w:r>
            <w:r w:rsidR="00190A39">
              <w:t>873.00</w:t>
            </w:r>
          </w:p>
        </w:tc>
        <w:tc>
          <w:tcPr>
            <w:tcW w:w="6745" w:type="dxa"/>
            <w:gridSpan w:val="9"/>
          </w:tcPr>
          <w:p w14:paraId="724E7FFF" w14:textId="07C8E5A3" w:rsidR="0058774B" w:rsidRDefault="00190A39" w:rsidP="0058774B">
            <w:r>
              <w:t>10% off Full Price</w:t>
            </w:r>
            <w:r w:rsidR="00A369AC">
              <w:t xml:space="preserve"> (Limited Time Offer)</w:t>
            </w:r>
          </w:p>
        </w:tc>
      </w:tr>
      <w:tr w:rsidR="0058774B" w:rsidRPr="00D02133" w14:paraId="2AF36A30" w14:textId="77777777" w:rsidTr="007E38E8">
        <w:trPr>
          <w:cantSplit/>
          <w:trHeight w:val="120"/>
        </w:trPr>
        <w:tc>
          <w:tcPr>
            <w:tcW w:w="2857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38C0C57" w14:textId="6112A052" w:rsidR="0058774B" w:rsidRPr="00E87BF3" w:rsidRDefault="0058774B" w:rsidP="0058774B">
            <w:pPr>
              <w:rPr>
                <w:b/>
                <w:bCs/>
              </w:rPr>
            </w:pPr>
            <w:r w:rsidRPr="00E87BF3">
              <w:rPr>
                <w:b/>
                <w:bCs/>
              </w:rPr>
              <w:t>Non-Refundable Deposit:</w:t>
            </w:r>
          </w:p>
        </w:tc>
        <w:tc>
          <w:tcPr>
            <w:tcW w:w="1303" w:type="dxa"/>
            <w:gridSpan w:val="2"/>
            <w:tcBorders>
              <w:left w:val="single" w:sz="4" w:space="0" w:color="808080" w:themeColor="background1" w:themeShade="80"/>
            </w:tcBorders>
          </w:tcPr>
          <w:p w14:paraId="1EC223E0" w14:textId="20947BD3" w:rsidR="0058774B" w:rsidRDefault="0058774B" w:rsidP="0058774B">
            <w:r>
              <w:t>$150.00</w:t>
            </w:r>
          </w:p>
        </w:tc>
        <w:tc>
          <w:tcPr>
            <w:tcW w:w="6745" w:type="dxa"/>
            <w:gridSpan w:val="9"/>
          </w:tcPr>
          <w:p w14:paraId="080E62DD" w14:textId="2B792433" w:rsidR="0058774B" w:rsidRPr="007E38E8" w:rsidRDefault="0058774B" w:rsidP="0058774B">
            <w:pPr>
              <w:rPr>
                <w:i/>
                <w:iCs/>
              </w:rPr>
            </w:pPr>
          </w:p>
        </w:tc>
      </w:tr>
      <w:tr w:rsidR="007E38E8" w:rsidRPr="00D02133" w14:paraId="5ABC5C34" w14:textId="77777777" w:rsidTr="00263665">
        <w:trPr>
          <w:cantSplit/>
          <w:trHeight w:val="120"/>
        </w:trPr>
        <w:tc>
          <w:tcPr>
            <w:tcW w:w="10905" w:type="dxa"/>
            <w:gridSpan w:val="1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626BC047" w14:textId="3924A9F2" w:rsidR="007E38E8" w:rsidRPr="007E38E8" w:rsidRDefault="007E38E8" w:rsidP="0058774B">
            <w:pPr>
              <w:rPr>
                <w:i/>
                <w:iCs/>
                <w:sz w:val="14"/>
                <w:szCs w:val="22"/>
              </w:rPr>
            </w:pPr>
            <w:r w:rsidRPr="007E38E8">
              <w:t>Payment</w:t>
            </w:r>
            <w:r>
              <w:rPr>
                <w:i/>
                <w:iCs/>
              </w:rPr>
              <w:t xml:space="preserve"> Details (Note: </w:t>
            </w:r>
            <w:r w:rsidRPr="007E38E8">
              <w:rPr>
                <w:i/>
                <w:iCs/>
              </w:rPr>
              <w:t>Please use your First and Last Name as a reference on any payment</w:t>
            </w:r>
            <w:r>
              <w:rPr>
                <w:i/>
                <w:iCs/>
              </w:rPr>
              <w:t>)</w:t>
            </w:r>
          </w:p>
        </w:tc>
      </w:tr>
      <w:tr w:rsidR="003F3131" w:rsidRPr="00D02133" w14:paraId="3C16D04F" w14:textId="77777777" w:rsidTr="007E38E8">
        <w:trPr>
          <w:cantSplit/>
          <w:trHeight w:val="120"/>
        </w:trPr>
        <w:tc>
          <w:tcPr>
            <w:tcW w:w="1460" w:type="dxa"/>
            <w:gridSpan w:val="2"/>
            <w:tcBorders>
              <w:right w:val="single" w:sz="4" w:space="0" w:color="808080" w:themeColor="background1" w:themeShade="80"/>
            </w:tcBorders>
          </w:tcPr>
          <w:p w14:paraId="352E4432" w14:textId="38286E9D" w:rsidR="008F7445" w:rsidRPr="00AD7109" w:rsidRDefault="008F7445" w:rsidP="0058774B">
            <w:pPr>
              <w:rPr>
                <w:b/>
                <w:bCs/>
              </w:rPr>
            </w:pPr>
            <w:r w:rsidRPr="00AD7109">
              <w:rPr>
                <w:b/>
                <w:bCs/>
              </w:rPr>
              <w:t>Direct Deposit:</w:t>
            </w:r>
          </w:p>
        </w:tc>
        <w:tc>
          <w:tcPr>
            <w:tcW w:w="1397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6395B19" w14:textId="77777777" w:rsidR="008F7445" w:rsidRDefault="008F7445" w:rsidP="0058774B">
            <w:r w:rsidRPr="00F14E74">
              <w:rPr>
                <w:b/>
                <w:bCs/>
              </w:rPr>
              <w:t>Account Name</w:t>
            </w:r>
            <w:r>
              <w:t>:</w:t>
            </w:r>
          </w:p>
        </w:tc>
        <w:tc>
          <w:tcPr>
            <w:tcW w:w="1303" w:type="dxa"/>
            <w:gridSpan w:val="2"/>
            <w:tcBorders>
              <w:left w:val="single" w:sz="4" w:space="0" w:color="808080" w:themeColor="background1" w:themeShade="80"/>
            </w:tcBorders>
          </w:tcPr>
          <w:p w14:paraId="21689531" w14:textId="363AEAF5" w:rsidR="008F7445" w:rsidRDefault="008F7445" w:rsidP="0058774B">
            <w:r>
              <w:t>Bump 2 Babe</w:t>
            </w:r>
          </w:p>
        </w:tc>
        <w:tc>
          <w:tcPr>
            <w:tcW w:w="736" w:type="dxa"/>
            <w:gridSpan w:val="2"/>
          </w:tcPr>
          <w:p w14:paraId="58EF7446" w14:textId="77777777" w:rsidR="008F7445" w:rsidRPr="008F7445" w:rsidRDefault="008F7445" w:rsidP="00AE5AB6">
            <w:pPr>
              <w:jc w:val="center"/>
              <w:rPr>
                <w:b/>
                <w:bCs/>
              </w:rPr>
            </w:pPr>
            <w:r w:rsidRPr="008F7445">
              <w:rPr>
                <w:b/>
                <w:bCs/>
              </w:rPr>
              <w:t>BSB:</w:t>
            </w:r>
          </w:p>
        </w:tc>
        <w:tc>
          <w:tcPr>
            <w:tcW w:w="1328" w:type="dxa"/>
            <w:gridSpan w:val="3"/>
          </w:tcPr>
          <w:p w14:paraId="754C92A5" w14:textId="3FCB1FA4" w:rsidR="008F7445" w:rsidRDefault="00062E55" w:rsidP="003A0BF4">
            <w:pPr>
              <w:jc w:val="center"/>
            </w:pPr>
            <w:r w:rsidRPr="00062E55">
              <w:t>083231</w:t>
            </w:r>
          </w:p>
        </w:tc>
        <w:tc>
          <w:tcPr>
            <w:tcW w:w="2197" w:type="dxa"/>
            <w:gridSpan w:val="2"/>
          </w:tcPr>
          <w:p w14:paraId="44303ABD" w14:textId="5333E5C6" w:rsidR="008F7445" w:rsidRPr="00F14E74" w:rsidRDefault="008F7445" w:rsidP="00AE5AB6">
            <w:pPr>
              <w:jc w:val="center"/>
              <w:rPr>
                <w:b/>
                <w:bCs/>
              </w:rPr>
            </w:pPr>
            <w:r w:rsidRPr="00F14E74">
              <w:rPr>
                <w:b/>
                <w:bCs/>
              </w:rPr>
              <w:t>Account Number:</w:t>
            </w:r>
          </w:p>
        </w:tc>
        <w:tc>
          <w:tcPr>
            <w:tcW w:w="2484" w:type="dxa"/>
            <w:gridSpan w:val="2"/>
          </w:tcPr>
          <w:p w14:paraId="19CF2DA5" w14:textId="0590471F" w:rsidR="008F7445" w:rsidRDefault="00062E55" w:rsidP="0058774B">
            <w:r w:rsidRPr="00062E55">
              <w:t>968356690</w:t>
            </w:r>
          </w:p>
        </w:tc>
      </w:tr>
      <w:tr w:rsidR="00AD7109" w:rsidRPr="00D02133" w14:paraId="3C7BB120" w14:textId="77777777" w:rsidTr="007E38E8">
        <w:trPr>
          <w:cantSplit/>
          <w:trHeight w:val="120"/>
        </w:trPr>
        <w:tc>
          <w:tcPr>
            <w:tcW w:w="1460" w:type="dxa"/>
            <w:gridSpan w:val="2"/>
            <w:tcBorders>
              <w:right w:val="single" w:sz="4" w:space="0" w:color="808080" w:themeColor="background1" w:themeShade="80"/>
            </w:tcBorders>
          </w:tcPr>
          <w:p w14:paraId="045E5AD3" w14:textId="7377902F" w:rsidR="00AD7109" w:rsidRPr="00AD7109" w:rsidRDefault="00AD7109" w:rsidP="0058774B">
            <w:pPr>
              <w:rPr>
                <w:b/>
                <w:bCs/>
              </w:rPr>
            </w:pPr>
            <w:r w:rsidRPr="00AD7109">
              <w:rPr>
                <w:b/>
                <w:bCs/>
              </w:rPr>
              <w:t>Credit Card:</w:t>
            </w:r>
          </w:p>
        </w:tc>
        <w:tc>
          <w:tcPr>
            <w:tcW w:w="9445" w:type="dxa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497F8770" w14:textId="65C3360C" w:rsidR="00AD7109" w:rsidRDefault="009411B1" w:rsidP="0058774B">
            <w:hyperlink r:id="rId9" w:history="1">
              <w:r w:rsidR="007674A1">
                <w:rPr>
                  <w:rStyle w:val="Hyperlink"/>
                </w:rPr>
                <w:t>paypal.me/Bump2Babe/</w:t>
              </w:r>
            </w:hyperlink>
            <w:r w:rsidR="00AD7109" w:rsidRPr="00AD7109">
              <w:t xml:space="preserve"> </w:t>
            </w:r>
          </w:p>
        </w:tc>
      </w:tr>
      <w:tr w:rsidR="0058774B" w:rsidRPr="00D02133" w14:paraId="3CD74038" w14:textId="77777777" w:rsidTr="00E87BF3">
        <w:trPr>
          <w:cantSplit/>
          <w:trHeight w:val="983"/>
        </w:trPr>
        <w:tc>
          <w:tcPr>
            <w:tcW w:w="10905" w:type="dxa"/>
            <w:gridSpan w:val="1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6DAD1CD" w14:textId="2AF7C81E" w:rsidR="00E87BF3" w:rsidRDefault="0058774B" w:rsidP="0004284D">
            <w:pPr>
              <w:rPr>
                <w:sz w:val="20"/>
                <w:szCs w:val="32"/>
              </w:rPr>
            </w:pPr>
            <w:r w:rsidRPr="00E87BF3">
              <w:rPr>
                <w:sz w:val="20"/>
                <w:szCs w:val="32"/>
              </w:rPr>
              <w:t>Please return this completed form via</w:t>
            </w:r>
            <w:r w:rsidR="0004284D">
              <w:rPr>
                <w:sz w:val="20"/>
                <w:szCs w:val="32"/>
              </w:rPr>
              <w:t xml:space="preserve"> </w:t>
            </w:r>
            <w:r w:rsidR="00E87BF3">
              <w:rPr>
                <w:sz w:val="20"/>
                <w:szCs w:val="32"/>
              </w:rPr>
              <w:t>E</w:t>
            </w:r>
            <w:r w:rsidRPr="00E87BF3">
              <w:rPr>
                <w:sz w:val="20"/>
                <w:szCs w:val="32"/>
              </w:rPr>
              <w:t>mail</w:t>
            </w:r>
            <w:r w:rsidR="0004284D">
              <w:rPr>
                <w:sz w:val="20"/>
                <w:szCs w:val="32"/>
              </w:rPr>
              <w:t xml:space="preserve"> to</w:t>
            </w:r>
            <w:r w:rsidR="002E0005">
              <w:rPr>
                <w:sz w:val="20"/>
                <w:szCs w:val="32"/>
              </w:rPr>
              <w:t xml:space="preserve"> </w:t>
            </w:r>
            <w:hyperlink r:id="rId10" w:history="1">
              <w:r w:rsidR="006330AB" w:rsidRPr="006E7621">
                <w:rPr>
                  <w:rStyle w:val="Hyperlink"/>
                  <w:sz w:val="20"/>
                  <w:szCs w:val="20"/>
                </w:rPr>
                <w:t>info@bump2babe.com</w:t>
              </w:r>
            </w:hyperlink>
            <w:r w:rsidR="006330AB">
              <w:rPr>
                <w:rStyle w:val="Hyperlink"/>
                <w:sz w:val="20"/>
                <w:szCs w:val="20"/>
              </w:rPr>
              <w:t>.au</w:t>
            </w:r>
            <w:r w:rsidR="002E0005">
              <w:rPr>
                <w:rStyle w:val="Hyperlink"/>
                <w:sz w:val="20"/>
                <w:szCs w:val="20"/>
              </w:rPr>
              <w:t xml:space="preserve"> </w:t>
            </w:r>
          </w:p>
          <w:p w14:paraId="68626BB9" w14:textId="41BC220B" w:rsidR="00E87BF3" w:rsidRDefault="0058774B" w:rsidP="00E87BF3">
            <w:pPr>
              <w:rPr>
                <w:i/>
                <w:iCs/>
                <w:sz w:val="20"/>
                <w:szCs w:val="32"/>
              </w:rPr>
            </w:pPr>
            <w:r w:rsidRPr="00E87BF3">
              <w:rPr>
                <w:i/>
                <w:iCs/>
                <w:sz w:val="20"/>
                <w:szCs w:val="32"/>
              </w:rPr>
              <w:t xml:space="preserve">Once </w:t>
            </w:r>
            <w:r w:rsidR="00E87BF3">
              <w:rPr>
                <w:i/>
                <w:iCs/>
                <w:sz w:val="20"/>
                <w:szCs w:val="32"/>
              </w:rPr>
              <w:t xml:space="preserve">this </w:t>
            </w:r>
            <w:r w:rsidRPr="00E87BF3">
              <w:rPr>
                <w:i/>
                <w:iCs/>
                <w:sz w:val="20"/>
                <w:szCs w:val="32"/>
              </w:rPr>
              <w:t xml:space="preserve">form has been </w:t>
            </w:r>
            <w:r w:rsidR="00E87BF3" w:rsidRPr="00E87BF3">
              <w:rPr>
                <w:i/>
                <w:iCs/>
                <w:sz w:val="20"/>
                <w:szCs w:val="32"/>
              </w:rPr>
              <w:t>received</w:t>
            </w:r>
            <w:r w:rsidRPr="00E87BF3">
              <w:rPr>
                <w:i/>
                <w:iCs/>
                <w:sz w:val="20"/>
                <w:szCs w:val="32"/>
              </w:rPr>
              <w:t xml:space="preserve">, you will receive confirmation </w:t>
            </w:r>
            <w:r w:rsidR="00E87BF3" w:rsidRPr="00E87BF3">
              <w:rPr>
                <w:i/>
                <w:iCs/>
                <w:sz w:val="20"/>
                <w:szCs w:val="32"/>
              </w:rPr>
              <w:t>via email</w:t>
            </w:r>
            <w:r w:rsidR="00E87BF3">
              <w:rPr>
                <w:i/>
                <w:iCs/>
                <w:sz w:val="20"/>
                <w:szCs w:val="32"/>
              </w:rPr>
              <w:t xml:space="preserve"> confirming </w:t>
            </w:r>
            <w:r w:rsidR="00E87BF3" w:rsidRPr="00E87BF3">
              <w:rPr>
                <w:i/>
                <w:iCs/>
                <w:sz w:val="20"/>
                <w:szCs w:val="32"/>
              </w:rPr>
              <w:t xml:space="preserve">your </w:t>
            </w:r>
            <w:r w:rsidR="007674A1">
              <w:rPr>
                <w:i/>
                <w:iCs/>
                <w:sz w:val="20"/>
                <w:szCs w:val="32"/>
              </w:rPr>
              <w:t>course dates</w:t>
            </w:r>
            <w:r w:rsidRPr="00E87BF3">
              <w:rPr>
                <w:i/>
                <w:iCs/>
                <w:sz w:val="20"/>
                <w:szCs w:val="32"/>
              </w:rPr>
              <w:t>.</w:t>
            </w:r>
          </w:p>
          <w:p w14:paraId="5C755BCA" w14:textId="77777777" w:rsidR="00E87BF3" w:rsidRDefault="0058774B" w:rsidP="00E87BF3">
            <w:pPr>
              <w:rPr>
                <w:i/>
                <w:iCs/>
                <w:sz w:val="20"/>
                <w:szCs w:val="32"/>
              </w:rPr>
            </w:pPr>
            <w:r w:rsidRPr="00E87BF3">
              <w:rPr>
                <w:i/>
                <w:iCs/>
                <w:sz w:val="20"/>
                <w:szCs w:val="32"/>
              </w:rPr>
              <w:t xml:space="preserve">To hold your place, a $150 non-refundable tuition deposit is required </w:t>
            </w:r>
            <w:r w:rsidR="00E87BF3" w:rsidRPr="00E87BF3">
              <w:rPr>
                <w:i/>
                <w:iCs/>
                <w:sz w:val="20"/>
                <w:szCs w:val="32"/>
              </w:rPr>
              <w:t>within 3 business days of receiving your</w:t>
            </w:r>
          </w:p>
          <w:p w14:paraId="37907B4E" w14:textId="750503F2" w:rsidR="0058774B" w:rsidRPr="00E87BF3" w:rsidRDefault="00E87BF3" w:rsidP="00E87BF3">
            <w:pPr>
              <w:rPr>
                <w:i/>
                <w:iCs/>
                <w:sz w:val="20"/>
                <w:szCs w:val="32"/>
              </w:rPr>
            </w:pPr>
            <w:r w:rsidRPr="00E87BF3">
              <w:rPr>
                <w:i/>
                <w:iCs/>
                <w:sz w:val="20"/>
                <w:szCs w:val="32"/>
              </w:rPr>
              <w:t xml:space="preserve">confirmation </w:t>
            </w:r>
            <w:r w:rsidR="0058774B" w:rsidRPr="00E87BF3">
              <w:rPr>
                <w:i/>
                <w:iCs/>
                <w:sz w:val="20"/>
                <w:szCs w:val="32"/>
              </w:rPr>
              <w:t>with the final payment due 7 days prior to the course start date.</w:t>
            </w:r>
          </w:p>
        </w:tc>
      </w:tr>
    </w:tbl>
    <w:p w14:paraId="1080704F" w14:textId="77777777" w:rsidR="00415F5F" w:rsidRDefault="00415F5F" w:rsidP="00366037"/>
    <w:sectPr w:rsidR="00415F5F" w:rsidSect="00EE1B19">
      <w:headerReference w:type="default" r:id="rId11"/>
      <w:footerReference w:type="default" r:id="rId12"/>
      <w:pgSz w:w="12240" w:h="15840"/>
      <w:pgMar w:top="251" w:right="616" w:bottom="426" w:left="709" w:header="297" w:footer="2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F281D" w14:textId="77777777" w:rsidR="009411B1" w:rsidRDefault="009411B1">
      <w:r>
        <w:separator/>
      </w:r>
    </w:p>
  </w:endnote>
  <w:endnote w:type="continuationSeparator" w:id="0">
    <w:p w14:paraId="0DEAB7F4" w14:textId="77777777" w:rsidR="009411B1" w:rsidRDefault="00941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7D262" w14:textId="000FBD87" w:rsidR="00C2436F" w:rsidRDefault="00C2436F" w:rsidP="00C2436F">
    <w:pPr>
      <w:pStyle w:val="Footer"/>
      <w:jc w:val="right"/>
    </w:pPr>
    <w:r>
      <w:t>Version 1</w:t>
    </w:r>
  </w:p>
  <w:p w14:paraId="6D0DFD69" w14:textId="77777777" w:rsidR="00C2436F" w:rsidRDefault="00C243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8608C" w14:textId="77777777" w:rsidR="009411B1" w:rsidRDefault="009411B1">
      <w:r>
        <w:separator/>
      </w:r>
    </w:p>
  </w:footnote>
  <w:footnote w:type="continuationSeparator" w:id="0">
    <w:p w14:paraId="0BBB2BFE" w14:textId="77777777" w:rsidR="009411B1" w:rsidRDefault="00941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556E8" w14:textId="14E27637" w:rsidR="00C2436F" w:rsidRDefault="00EE1B19" w:rsidP="00EE1B19">
    <w:pPr>
      <w:pStyle w:val="Header"/>
      <w:jc w:val="center"/>
    </w:pPr>
    <w:r>
      <w:rPr>
        <w:noProof/>
      </w:rPr>
      <w:drawing>
        <wp:inline distT="0" distB="0" distL="0" distR="0" wp14:anchorId="4B7E557F" wp14:editId="3524CB70">
          <wp:extent cx="4017017" cy="1068034"/>
          <wp:effectExtent l="0" t="0" r="254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099" cy="1073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0AC798" w14:textId="3164800A" w:rsidR="00C2436F" w:rsidRDefault="00C243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FDEFDB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341F1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2470F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E20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8"/>
    <w:multiLevelType w:val="singleLevel"/>
    <w:tmpl w:val="005C1A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T4+M4jHng/RA+eE85ViOyRMlOUz4A6cKIpzys9T73jayt8zC6bmmop33Ha+Q2txCYSaqwhnSq4JOBKjHNsJbgQ==" w:salt="25aIzu9ROi5ZBZrCBKvV+A==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900"/>
    <w:rsid w:val="00002E28"/>
    <w:rsid w:val="000077BD"/>
    <w:rsid w:val="000176EB"/>
    <w:rsid w:val="00017DD1"/>
    <w:rsid w:val="000332AD"/>
    <w:rsid w:val="0004284D"/>
    <w:rsid w:val="00062E55"/>
    <w:rsid w:val="000C0676"/>
    <w:rsid w:val="000C3395"/>
    <w:rsid w:val="000E13C6"/>
    <w:rsid w:val="000F59F0"/>
    <w:rsid w:val="0011649E"/>
    <w:rsid w:val="001352B9"/>
    <w:rsid w:val="00141FE0"/>
    <w:rsid w:val="00152052"/>
    <w:rsid w:val="0016303A"/>
    <w:rsid w:val="00190A39"/>
    <w:rsid w:val="00190F40"/>
    <w:rsid w:val="0019357F"/>
    <w:rsid w:val="001A731A"/>
    <w:rsid w:val="001F7A95"/>
    <w:rsid w:val="00240AF1"/>
    <w:rsid w:val="00243C74"/>
    <w:rsid w:val="0024648C"/>
    <w:rsid w:val="002602F0"/>
    <w:rsid w:val="002C0936"/>
    <w:rsid w:val="002E0005"/>
    <w:rsid w:val="003016B6"/>
    <w:rsid w:val="003122BD"/>
    <w:rsid w:val="00346E5C"/>
    <w:rsid w:val="00347296"/>
    <w:rsid w:val="00366037"/>
    <w:rsid w:val="00373E3B"/>
    <w:rsid w:val="00384215"/>
    <w:rsid w:val="003A0BF4"/>
    <w:rsid w:val="003E0E46"/>
    <w:rsid w:val="003F2693"/>
    <w:rsid w:val="003F3131"/>
    <w:rsid w:val="00404B04"/>
    <w:rsid w:val="00415F5F"/>
    <w:rsid w:val="0042038C"/>
    <w:rsid w:val="00424FA4"/>
    <w:rsid w:val="00461DCB"/>
    <w:rsid w:val="00491A66"/>
    <w:rsid w:val="004D0F20"/>
    <w:rsid w:val="004D64E0"/>
    <w:rsid w:val="00532E88"/>
    <w:rsid w:val="005360D4"/>
    <w:rsid w:val="00544F9C"/>
    <w:rsid w:val="0054754E"/>
    <w:rsid w:val="0056338C"/>
    <w:rsid w:val="00580B81"/>
    <w:rsid w:val="0058774B"/>
    <w:rsid w:val="005906E0"/>
    <w:rsid w:val="00594747"/>
    <w:rsid w:val="005B68B1"/>
    <w:rsid w:val="005D1E8D"/>
    <w:rsid w:val="005D299A"/>
    <w:rsid w:val="005D4280"/>
    <w:rsid w:val="005E2900"/>
    <w:rsid w:val="005E6B1B"/>
    <w:rsid w:val="00621240"/>
    <w:rsid w:val="006330AB"/>
    <w:rsid w:val="006638AD"/>
    <w:rsid w:val="00671993"/>
    <w:rsid w:val="00682713"/>
    <w:rsid w:val="0068758D"/>
    <w:rsid w:val="00722DE8"/>
    <w:rsid w:val="00733AC6"/>
    <w:rsid w:val="007344B3"/>
    <w:rsid w:val="0076270E"/>
    <w:rsid w:val="0076738D"/>
    <w:rsid w:val="007674A1"/>
    <w:rsid w:val="00770EEA"/>
    <w:rsid w:val="00776D79"/>
    <w:rsid w:val="0078132A"/>
    <w:rsid w:val="007A5992"/>
    <w:rsid w:val="007E38E8"/>
    <w:rsid w:val="007E3D81"/>
    <w:rsid w:val="008216AA"/>
    <w:rsid w:val="008658E6"/>
    <w:rsid w:val="00872FB6"/>
    <w:rsid w:val="00884CA6"/>
    <w:rsid w:val="00884E5C"/>
    <w:rsid w:val="00887861"/>
    <w:rsid w:val="008D298C"/>
    <w:rsid w:val="008E65B7"/>
    <w:rsid w:val="008F7445"/>
    <w:rsid w:val="00932D09"/>
    <w:rsid w:val="009411B1"/>
    <w:rsid w:val="0094385F"/>
    <w:rsid w:val="009622B2"/>
    <w:rsid w:val="009C364D"/>
    <w:rsid w:val="009E6FA1"/>
    <w:rsid w:val="009F58BB"/>
    <w:rsid w:val="00A059AB"/>
    <w:rsid w:val="00A16163"/>
    <w:rsid w:val="00A369AC"/>
    <w:rsid w:val="00A41E64"/>
    <w:rsid w:val="00A4373B"/>
    <w:rsid w:val="00A464FB"/>
    <w:rsid w:val="00AB2EBC"/>
    <w:rsid w:val="00AD7109"/>
    <w:rsid w:val="00AE1F72"/>
    <w:rsid w:val="00AE5AB6"/>
    <w:rsid w:val="00B04903"/>
    <w:rsid w:val="00B12708"/>
    <w:rsid w:val="00B23D76"/>
    <w:rsid w:val="00B41A46"/>
    <w:rsid w:val="00B41C69"/>
    <w:rsid w:val="00B531C4"/>
    <w:rsid w:val="00B9057F"/>
    <w:rsid w:val="00B96D9F"/>
    <w:rsid w:val="00BE09D6"/>
    <w:rsid w:val="00C10FF1"/>
    <w:rsid w:val="00C2436F"/>
    <w:rsid w:val="00C30E55"/>
    <w:rsid w:val="00C5090B"/>
    <w:rsid w:val="00C63324"/>
    <w:rsid w:val="00C81188"/>
    <w:rsid w:val="00CB5E53"/>
    <w:rsid w:val="00CC6A22"/>
    <w:rsid w:val="00CC7CB7"/>
    <w:rsid w:val="00CD3B96"/>
    <w:rsid w:val="00D02133"/>
    <w:rsid w:val="00D057C6"/>
    <w:rsid w:val="00D200DF"/>
    <w:rsid w:val="00D21FCD"/>
    <w:rsid w:val="00D2253E"/>
    <w:rsid w:val="00D34CBE"/>
    <w:rsid w:val="00D461ED"/>
    <w:rsid w:val="00D53D61"/>
    <w:rsid w:val="00D66A94"/>
    <w:rsid w:val="00DA5F94"/>
    <w:rsid w:val="00DF1BA0"/>
    <w:rsid w:val="00E112B4"/>
    <w:rsid w:val="00E33DC8"/>
    <w:rsid w:val="00E630EB"/>
    <w:rsid w:val="00E75AE6"/>
    <w:rsid w:val="00E80215"/>
    <w:rsid w:val="00E83451"/>
    <w:rsid w:val="00E87BF3"/>
    <w:rsid w:val="00E9569E"/>
    <w:rsid w:val="00EB52A5"/>
    <w:rsid w:val="00EC655E"/>
    <w:rsid w:val="00ED7E6C"/>
    <w:rsid w:val="00EE1B19"/>
    <w:rsid w:val="00EE33CA"/>
    <w:rsid w:val="00F04B9B"/>
    <w:rsid w:val="00F0626A"/>
    <w:rsid w:val="00F149CC"/>
    <w:rsid w:val="00F14E74"/>
    <w:rsid w:val="00F46364"/>
    <w:rsid w:val="00F74AAD"/>
    <w:rsid w:val="00F84484"/>
    <w:rsid w:val="00F96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D59411"/>
  <w15:docId w15:val="{E220D105-D978-41A7-B1B2-1154F91F9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B2EBC"/>
    <w:pPr>
      <w:spacing w:before="40" w:after="40"/>
    </w:pPr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qFormat/>
    <w:rsid w:val="00AB2EBC"/>
    <w:pPr>
      <w:outlineLvl w:val="0"/>
    </w:pPr>
    <w:rPr>
      <w:rFonts w:asciiTheme="majorHAnsi" w:hAnsiTheme="majorHAnsi"/>
      <w:b/>
      <w:bCs/>
      <w:color w:val="FFFFFF" w:themeColor="background1"/>
      <w:spacing w:val="10"/>
      <w:sz w:val="20"/>
      <w:szCs w:val="1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A5992"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658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qFormat/>
    <w:rsid w:val="00AB2EBC"/>
    <w:pPr>
      <w:spacing w:after="100"/>
      <w:jc w:val="center"/>
    </w:pPr>
    <w:rPr>
      <w:rFonts w:asciiTheme="majorHAnsi" w:hAnsiTheme="majorHAnsi" w:cs="Arial"/>
      <w:b/>
      <w:color w:val="262626" w:themeColor="text1" w:themeTint="D9"/>
      <w:sz w:val="32"/>
      <w:szCs w:val="36"/>
    </w:rPr>
  </w:style>
  <w:style w:type="character" w:customStyle="1" w:styleId="Heading5Char">
    <w:name w:val="Heading 5 Char"/>
    <w:basedOn w:val="DefaultParagraphFont"/>
    <w:link w:val="Heading5"/>
    <w:semiHidden/>
    <w:rsid w:val="007A5992"/>
    <w:rPr>
      <w:rFonts w:asciiTheme="majorHAnsi" w:eastAsiaTheme="majorEastAsia" w:hAnsiTheme="majorHAnsi" w:cstheme="majorBidi"/>
      <w:color w:val="365F91" w:themeColor="accent1" w:themeShade="BF"/>
      <w:sz w:val="16"/>
      <w:szCs w:val="24"/>
    </w:rPr>
  </w:style>
  <w:style w:type="paragraph" w:styleId="BodyText">
    <w:name w:val="Body Text"/>
    <w:basedOn w:val="Normal"/>
    <w:link w:val="BodyTextChar"/>
    <w:rsid w:val="007A5992"/>
    <w:pPr>
      <w:spacing w:before="0" w:after="0"/>
    </w:pPr>
    <w:rPr>
      <w:rFonts w:ascii="Arial" w:hAnsi="Arial"/>
      <w:b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7A5992"/>
    <w:rPr>
      <w:rFonts w:ascii="Arial" w:hAnsi="Arial"/>
      <w:b/>
      <w:sz w:val="24"/>
    </w:rPr>
  </w:style>
  <w:style w:type="character" w:styleId="Hyperlink">
    <w:name w:val="Hyperlink"/>
    <w:basedOn w:val="DefaultParagraphFont"/>
    <w:uiPriority w:val="99"/>
    <w:unhideWhenUsed/>
    <w:rsid w:val="007A599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132A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rsid w:val="00E87BF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87BF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semiHidden/>
    <w:unhideWhenUsed/>
    <w:rsid w:val="007674A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A0BF4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3A0BF4"/>
    <w:rPr>
      <w:rFonts w:asciiTheme="minorHAnsi" w:hAnsiTheme="minorHAnsi"/>
      <w:sz w:val="16"/>
      <w:szCs w:val="24"/>
    </w:rPr>
  </w:style>
  <w:style w:type="paragraph" w:styleId="Footer">
    <w:name w:val="footer"/>
    <w:basedOn w:val="Normal"/>
    <w:link w:val="FooterChar"/>
    <w:uiPriority w:val="99"/>
    <w:unhideWhenUsed/>
    <w:rsid w:val="003A0BF4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3A0BF4"/>
    <w:rPr>
      <w:rFonts w:asciiTheme="minorHAnsi" w:hAnsiTheme="minorHAnsi"/>
      <w:sz w:val="16"/>
      <w:szCs w:val="24"/>
    </w:rPr>
  </w:style>
  <w:style w:type="character" w:styleId="PlaceholderText">
    <w:name w:val="Placeholder Text"/>
    <w:basedOn w:val="DefaultParagraphFont"/>
    <w:uiPriority w:val="99"/>
    <w:semiHidden/>
    <w:rsid w:val="0068758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nfo@bump2babe.com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paypal.me/Bump2Babe/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hli\AppData\Roaming\Microsoft\Templates\Rental%20applic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D59BEBB1C264BFD8AE88C33FEC1E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39B88-0C72-4CE2-9915-4980A353F45A}"/>
      </w:docPartPr>
      <w:docPartBody>
        <w:p w:rsidR="00B16328" w:rsidRDefault="00B307DE" w:rsidP="00B307DE">
          <w:pPr>
            <w:pStyle w:val="4D59BEBB1C264BFD8AE88C33FEC1EDE47"/>
          </w:pPr>
          <w:r>
            <w:rPr>
              <w:b/>
              <w:bCs/>
            </w:rPr>
            <w:t xml:space="preserve"> </w:t>
          </w:r>
        </w:p>
      </w:docPartBody>
    </w:docPart>
    <w:docPart>
      <w:docPartPr>
        <w:name w:val="B454654F5ED0490188E7B9BC6212D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FB248-D1DF-4CA6-B9CB-3F11062D2371}"/>
      </w:docPartPr>
      <w:docPartBody>
        <w:p w:rsidR="00B16328" w:rsidRDefault="00B307DE" w:rsidP="00B307DE">
          <w:pPr>
            <w:pStyle w:val="B454654F5ED0490188E7B9BC6212D36A3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BD34ED7AC3494AAD0181F207214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04175-5129-4B1D-B16D-FAB06CE15495}"/>
      </w:docPartPr>
      <w:docPartBody>
        <w:p w:rsidR="00B16328" w:rsidRDefault="00B307DE" w:rsidP="00B307DE">
          <w:pPr>
            <w:pStyle w:val="1CBD34ED7AC3494AAD0181F207214E103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BEA2AD63484032A09D7A485FC50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3A372-4898-4D4D-8EE9-8F3A82ACF8F4}"/>
      </w:docPartPr>
      <w:docPartBody>
        <w:p w:rsidR="00B16328" w:rsidRDefault="00B307DE" w:rsidP="00B307DE">
          <w:pPr>
            <w:pStyle w:val="A6BEA2AD63484032A09D7A485FC5055F3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9B9E5DD35947B28B49EE662158D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CAB63-9C24-4E7E-BCA6-C73442B9737E}"/>
      </w:docPartPr>
      <w:docPartBody>
        <w:p w:rsidR="00B16328" w:rsidRDefault="00B307DE" w:rsidP="00B307DE">
          <w:pPr>
            <w:pStyle w:val="EB9B9E5DD35947B28B49EE662158DF323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6BEA7EE0594665ABC74530FDF42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F499A-F341-444E-9622-2B46262995DE}"/>
      </w:docPartPr>
      <w:docPartBody>
        <w:p w:rsidR="00B16328" w:rsidRDefault="00B307DE" w:rsidP="00B307DE">
          <w:pPr>
            <w:pStyle w:val="D86BEA7EE0594665ABC74530FDF42F913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C05304CE254A1F8C2F7A617DF70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23F95-6258-4B55-AE91-DDEBDC40406A}"/>
      </w:docPartPr>
      <w:docPartBody>
        <w:p w:rsidR="00B16328" w:rsidRDefault="00B307DE" w:rsidP="00B307DE">
          <w:pPr>
            <w:pStyle w:val="6AC05304CE254A1F8C2F7A617DF70B5F3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9230E7599A476C97AB1B908C183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7213C-FD61-424E-B50A-F6B627217A34}"/>
      </w:docPartPr>
      <w:docPartBody>
        <w:p w:rsidR="00B16328" w:rsidRDefault="00B307DE" w:rsidP="00B307DE">
          <w:pPr>
            <w:pStyle w:val="479230E7599A476C97AB1B908C1839403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BBB86D715C48989F561C50B3A00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F8B79-B6AA-4B63-AA5F-0C05364011CD}"/>
      </w:docPartPr>
      <w:docPartBody>
        <w:p w:rsidR="00B16328" w:rsidRDefault="00B307DE" w:rsidP="00B307DE">
          <w:pPr>
            <w:pStyle w:val="34BBB86D715C48989F561C50B3A00A91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77D0F9AD0C4B9C97A56401B7572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A4153-B54E-4A22-A543-F163B284D765}"/>
      </w:docPartPr>
      <w:docPartBody>
        <w:p w:rsidR="00B16328" w:rsidRDefault="00B307DE" w:rsidP="00B307DE">
          <w:pPr>
            <w:pStyle w:val="6A77D0F9AD0C4B9C97A56401B7572E73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51D7069250471CB378FA4FC2F51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A0ED3-146C-4B6C-879A-693090E5D82B}"/>
      </w:docPartPr>
      <w:docPartBody>
        <w:p w:rsidR="00B16328" w:rsidRDefault="00B307DE" w:rsidP="00B307DE">
          <w:pPr>
            <w:pStyle w:val="0E51D7069250471CB378FA4FC2F51B3E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227758E91E4740BC27D79C5B897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69710-F447-45C3-B4E4-BFC308E341B1}"/>
      </w:docPartPr>
      <w:docPartBody>
        <w:p w:rsidR="00B16328" w:rsidRDefault="00B307DE" w:rsidP="00B307DE">
          <w:pPr>
            <w:pStyle w:val="8F227758E91E4740BC27D79C5B897563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BFE2F71E8040C3B1B87C686726C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9DA9C-0920-4D2B-BE29-1B4740612C19}"/>
      </w:docPartPr>
      <w:docPartBody>
        <w:p w:rsidR="00B16328" w:rsidRDefault="00B307DE" w:rsidP="00B307DE">
          <w:pPr>
            <w:pStyle w:val="00BFE2F71E8040C3B1B87C686726CBE4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A409C50ABB4AE4BEC6AD2A16BE9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EAEDB-EF5C-467A-B1B3-EBD73D995B5A}"/>
      </w:docPartPr>
      <w:docPartBody>
        <w:p w:rsidR="00B16328" w:rsidRDefault="00B307DE" w:rsidP="00B307DE">
          <w:pPr>
            <w:pStyle w:val="B9A409C50ABB4AE4BEC6AD2A16BE9209"/>
          </w:pPr>
          <w:r w:rsidRPr="00DF449C">
            <w:rPr>
              <w:rStyle w:val="PlaceholderText"/>
            </w:rPr>
            <w:t>Choose an item.</w:t>
          </w:r>
        </w:p>
      </w:docPartBody>
    </w:docPart>
    <w:docPart>
      <w:docPartPr>
        <w:name w:val="606858E266D04860926DBCA5365AB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6795F-9B99-40EC-B078-597E3FBA8F8E}"/>
      </w:docPartPr>
      <w:docPartBody>
        <w:p w:rsidR="00B16328" w:rsidRDefault="00B307DE" w:rsidP="00B307DE">
          <w:pPr>
            <w:pStyle w:val="606858E266D04860926DBCA5365AB0C7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AC50F150C4478098AC6699AD31B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7848A-EB1D-4E9F-A1C8-B99A3A34EDA7}"/>
      </w:docPartPr>
      <w:docPartBody>
        <w:p w:rsidR="00B16328" w:rsidRDefault="00B307DE" w:rsidP="00B307DE">
          <w:pPr>
            <w:pStyle w:val="F3AC50F150C4478098AC6699AD31B269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2AC1AA578E405DBAB5F71CDDDF9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EAF9A-AF1C-459F-80B8-28F5AC58B22D}"/>
      </w:docPartPr>
      <w:docPartBody>
        <w:p w:rsidR="00B16328" w:rsidRDefault="00B307DE" w:rsidP="00B307DE">
          <w:pPr>
            <w:pStyle w:val="762AC1AA578E405DBAB5F71CDDDF9317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37048677A441419C42AA7CB863E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F241B-06FD-4519-BD8A-352C09CCC6D6}"/>
      </w:docPartPr>
      <w:docPartBody>
        <w:p w:rsidR="00B16328" w:rsidRDefault="00B307DE" w:rsidP="00B307DE">
          <w:pPr>
            <w:pStyle w:val="5C37048677A441419C42AA7CB863E3DA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0C9FEB18854AC5B3BE21E184287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75570-06C6-470C-B3E7-1B55E9AFF798}"/>
      </w:docPartPr>
      <w:docPartBody>
        <w:p w:rsidR="00B16328" w:rsidRDefault="00B307DE" w:rsidP="00B307DE">
          <w:pPr>
            <w:pStyle w:val="150C9FEB18854AC5B3BE21E1842872A5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F1700D981A4AE5B217CE9C6772A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955F0-9AE2-4452-9725-B4203FEFBCDD}"/>
      </w:docPartPr>
      <w:docPartBody>
        <w:p w:rsidR="00B16328" w:rsidRDefault="00B307DE" w:rsidP="00B307DE">
          <w:pPr>
            <w:pStyle w:val="95F1700D981A4AE5B217CE9C6772A76F1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E2C7A39BFB4B0187F3130C7DACD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5D1EC-D3DF-4C36-BAC7-715F64219FAE}"/>
      </w:docPartPr>
      <w:docPartBody>
        <w:p w:rsidR="00B16328" w:rsidRDefault="00B307DE" w:rsidP="00B307DE">
          <w:pPr>
            <w:pStyle w:val="EEE2C7A39BFB4B0187F3130C7DACD5571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8118DD496E47C4AF71AD410654D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EBD01-2DDE-47C8-9646-43068AA4ED9E}"/>
      </w:docPartPr>
      <w:docPartBody>
        <w:p w:rsidR="00B16328" w:rsidRDefault="00B307DE" w:rsidP="00B307DE">
          <w:pPr>
            <w:pStyle w:val="648118DD496E47C4AF71AD410654DFA11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8DA6EDDB9944069BE4A3BDEE203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34297-C55B-425D-B662-A0F19467ED15}"/>
      </w:docPartPr>
      <w:docPartBody>
        <w:p w:rsidR="00B16328" w:rsidRDefault="00B307DE" w:rsidP="00B307DE">
          <w:pPr>
            <w:pStyle w:val="368DA6EDDB9944069BE4A3BDEE2033021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7AACC1283449A4BC205A510C90A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354E8-D9ED-4C87-AA22-C88B6C91D027}"/>
      </w:docPartPr>
      <w:docPartBody>
        <w:p w:rsidR="00B16328" w:rsidRDefault="00B307DE" w:rsidP="00B307DE">
          <w:pPr>
            <w:pStyle w:val="6E7AACC1283449A4BC205A510C90AA38"/>
          </w:pPr>
          <w:r w:rsidRPr="00DF44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B04FE-B953-4676-9270-F899C7B3216E}"/>
      </w:docPartPr>
      <w:docPartBody>
        <w:p w:rsidR="00B16328" w:rsidRDefault="00B307DE">
          <w:r w:rsidRPr="00FD00C2">
            <w:rPr>
              <w:rStyle w:val="PlaceholderText"/>
            </w:rPr>
            <w:t>Click or tap to enter a date.</w:t>
          </w:r>
        </w:p>
      </w:docPartBody>
    </w:docPart>
    <w:docPart>
      <w:docPartPr>
        <w:name w:val="8291056296304605A96F243E04A44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FA24B-C8EE-4D1B-8D35-AC19A167B307}"/>
      </w:docPartPr>
      <w:docPartBody>
        <w:p w:rsidR="00B16328" w:rsidRDefault="00B307DE" w:rsidP="00B307DE">
          <w:pPr>
            <w:pStyle w:val="8291056296304605A96F243E04A443FA"/>
          </w:pPr>
          <w:r w:rsidRPr="00FD00C2">
            <w:rPr>
              <w:rStyle w:val="PlaceholderText"/>
            </w:rPr>
            <w:t>Click or tap to enter a date.</w:t>
          </w:r>
        </w:p>
      </w:docPartBody>
    </w:docPart>
    <w:docPart>
      <w:docPartPr>
        <w:name w:val="2D0927AB72F74C5B88A7DB3840772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F8EC6-680B-4F2A-B4A9-3055503D4F00}"/>
      </w:docPartPr>
      <w:docPartBody>
        <w:p w:rsidR="00B16328" w:rsidRDefault="00B307DE" w:rsidP="00B307DE">
          <w:pPr>
            <w:pStyle w:val="2D0927AB72F74C5B88A7DB38407723DA"/>
          </w:pPr>
          <w:r w:rsidRPr="00FD00C2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7DE"/>
    <w:rsid w:val="001F2F06"/>
    <w:rsid w:val="00395A37"/>
    <w:rsid w:val="003E313D"/>
    <w:rsid w:val="00866B2B"/>
    <w:rsid w:val="009F0DA1"/>
    <w:rsid w:val="00B16328"/>
    <w:rsid w:val="00B3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07DE"/>
    <w:rPr>
      <w:color w:val="808080"/>
    </w:rPr>
  </w:style>
  <w:style w:type="paragraph" w:customStyle="1" w:styleId="4D59BEBB1C264BFD8AE88C33FEC1EDE4">
    <w:name w:val="4D59BEBB1C264BFD8AE88C33FEC1EDE4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4D59BEBB1C264BFD8AE88C33FEC1EDE41">
    <w:name w:val="4D59BEBB1C264BFD8AE88C33FEC1EDE4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4D59BEBB1C264BFD8AE88C33FEC1EDE42">
    <w:name w:val="4D59BEBB1C264BFD8AE88C33FEC1EDE42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B454654F5ED0490188E7B9BC6212D36A">
    <w:name w:val="B454654F5ED0490188E7B9BC6212D36A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1CBD34ED7AC3494AAD0181F207214E10">
    <w:name w:val="1CBD34ED7AC3494AAD0181F207214E10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A6BEA2AD63484032A09D7A485FC5055F">
    <w:name w:val="A6BEA2AD63484032A09D7A485FC5055F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EB9B9E5DD35947B28B49EE662158DF32">
    <w:name w:val="EB9B9E5DD35947B28B49EE662158DF32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D86BEA7EE0594665ABC74530FDF42F91">
    <w:name w:val="D86BEA7EE0594665ABC74530FDF42F9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6AC05304CE254A1F8C2F7A617DF70B5F">
    <w:name w:val="6AC05304CE254A1F8C2F7A617DF70B5F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479230E7599A476C97AB1B908C183940">
    <w:name w:val="479230E7599A476C97AB1B908C183940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4D59BEBB1C264BFD8AE88C33FEC1EDE43">
    <w:name w:val="4D59BEBB1C264BFD8AE88C33FEC1EDE43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B454654F5ED0490188E7B9BC6212D36A1">
    <w:name w:val="B454654F5ED0490188E7B9BC6212D36A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1CBD34ED7AC3494AAD0181F207214E101">
    <w:name w:val="1CBD34ED7AC3494AAD0181F207214E10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A6BEA2AD63484032A09D7A485FC5055F1">
    <w:name w:val="A6BEA2AD63484032A09D7A485FC5055F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EB9B9E5DD35947B28B49EE662158DF321">
    <w:name w:val="EB9B9E5DD35947B28B49EE662158DF32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D86BEA7EE0594665ABC74530FDF42F911">
    <w:name w:val="D86BEA7EE0594665ABC74530FDF42F91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6AC05304CE254A1F8C2F7A617DF70B5F1">
    <w:name w:val="6AC05304CE254A1F8C2F7A617DF70B5F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479230E7599A476C97AB1B908C1839401">
    <w:name w:val="479230E7599A476C97AB1B908C183940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4D59BEBB1C264BFD8AE88C33FEC1EDE44">
    <w:name w:val="4D59BEBB1C264BFD8AE88C33FEC1EDE44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B454654F5ED0490188E7B9BC6212D36A2">
    <w:name w:val="B454654F5ED0490188E7B9BC6212D36A2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1CBD34ED7AC3494AAD0181F207214E102">
    <w:name w:val="1CBD34ED7AC3494AAD0181F207214E102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A6BEA2AD63484032A09D7A485FC5055F2">
    <w:name w:val="A6BEA2AD63484032A09D7A485FC5055F2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EB9B9E5DD35947B28B49EE662158DF322">
    <w:name w:val="EB9B9E5DD35947B28B49EE662158DF322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D86BEA7EE0594665ABC74530FDF42F912">
    <w:name w:val="D86BEA7EE0594665ABC74530FDF42F912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6AC05304CE254A1F8C2F7A617DF70B5F2">
    <w:name w:val="6AC05304CE254A1F8C2F7A617DF70B5F2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479230E7599A476C97AB1B908C1839402">
    <w:name w:val="479230E7599A476C97AB1B908C1839402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4D59BEBB1C264BFD8AE88C33FEC1EDE45">
    <w:name w:val="4D59BEBB1C264BFD8AE88C33FEC1EDE45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B454654F5ED0490188E7B9BC6212D36A3">
    <w:name w:val="B454654F5ED0490188E7B9BC6212D36A3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1CBD34ED7AC3494AAD0181F207214E103">
    <w:name w:val="1CBD34ED7AC3494AAD0181F207214E103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A6BEA2AD63484032A09D7A485FC5055F3">
    <w:name w:val="A6BEA2AD63484032A09D7A485FC5055F3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EB9B9E5DD35947B28B49EE662158DF323">
    <w:name w:val="EB9B9E5DD35947B28B49EE662158DF323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D86BEA7EE0594665ABC74530FDF42F913">
    <w:name w:val="D86BEA7EE0594665ABC74530FDF42F913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6AC05304CE254A1F8C2F7A617DF70B5F3">
    <w:name w:val="6AC05304CE254A1F8C2F7A617DF70B5F3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479230E7599A476C97AB1B908C1839403">
    <w:name w:val="479230E7599A476C97AB1B908C1839403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4D59BEBB1C264BFD8AE88C33FEC1EDE46">
    <w:name w:val="4D59BEBB1C264BFD8AE88C33FEC1EDE46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34BBB86D715C48989F561C50B3A00A91">
    <w:name w:val="34BBB86D715C48989F561C50B3A00A9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6A77D0F9AD0C4B9C97A56401B7572E73">
    <w:name w:val="6A77D0F9AD0C4B9C97A56401B7572E73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0E51D7069250471CB378FA4FC2F51B3E">
    <w:name w:val="0E51D7069250471CB378FA4FC2F51B3E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8F227758E91E4740BC27D79C5B897563">
    <w:name w:val="8F227758E91E4740BC27D79C5B897563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00BFE2F71E8040C3B1B87C686726CBE4">
    <w:name w:val="00BFE2F71E8040C3B1B87C686726CBE4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B9A409C50ABB4AE4BEC6AD2A16BE9209">
    <w:name w:val="B9A409C50ABB4AE4BEC6AD2A16BE9209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606858E266D04860926DBCA5365AB0C7">
    <w:name w:val="606858E266D04860926DBCA5365AB0C7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F3AC50F150C4478098AC6699AD31B269">
    <w:name w:val="F3AC50F150C4478098AC6699AD31B269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762AC1AA578E405DBAB5F71CDDDF9317">
    <w:name w:val="762AC1AA578E405DBAB5F71CDDDF9317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5C37048677A441419C42AA7CB863E3DA">
    <w:name w:val="5C37048677A441419C42AA7CB863E3DA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150C9FEB18854AC5B3BE21E1842872A5">
    <w:name w:val="150C9FEB18854AC5B3BE21E1842872A5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95F1700D981A4AE5B217CE9C6772A76F">
    <w:name w:val="95F1700D981A4AE5B217CE9C6772A76F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EEE2C7A39BFB4B0187F3130C7DACD557">
    <w:name w:val="EEE2C7A39BFB4B0187F3130C7DACD557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648118DD496E47C4AF71AD410654DFA1">
    <w:name w:val="648118DD496E47C4AF71AD410654DFA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6CCE617F32404B439B7D56302248FCCB">
    <w:name w:val="6CCE617F32404B439B7D56302248FCCB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368DA6EDDB9944069BE4A3BDEE203302">
    <w:name w:val="368DA6EDDB9944069BE4A3BDEE203302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D92205C24ECD494394FB452A2EAD8241">
    <w:name w:val="D92205C24ECD494394FB452A2EAD824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DCCE44B1C6AB4C70952B366FBBD883FE">
    <w:name w:val="DCCE44B1C6AB4C70952B366FBBD883FE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4D59BEBB1C264BFD8AE88C33FEC1EDE47">
    <w:name w:val="4D59BEBB1C264BFD8AE88C33FEC1EDE47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6E7AACC1283449A4BC205A510C90AA38">
    <w:name w:val="6E7AACC1283449A4BC205A510C90AA38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95F1700D981A4AE5B217CE9C6772A76F1">
    <w:name w:val="95F1700D981A4AE5B217CE9C6772A76F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EEE2C7A39BFB4B0187F3130C7DACD5571">
    <w:name w:val="EEE2C7A39BFB4B0187F3130C7DACD557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648118DD496E47C4AF71AD410654DFA11">
    <w:name w:val="648118DD496E47C4AF71AD410654DFA1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6CCE617F32404B439B7D56302248FCCB1">
    <w:name w:val="6CCE617F32404B439B7D56302248FCCB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368DA6EDDB9944069BE4A3BDEE2033021">
    <w:name w:val="368DA6EDDB9944069BE4A3BDEE203302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D92205C24ECD494394FB452A2EAD82411">
    <w:name w:val="D92205C24ECD494394FB452A2EAD8241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DCCE44B1C6AB4C70952B366FBBD883FE1">
    <w:name w:val="DCCE44B1C6AB4C70952B366FBBD883FE1"/>
    <w:rsid w:val="00B307DE"/>
    <w:pPr>
      <w:spacing w:before="40" w:after="40" w:line="240" w:lineRule="auto"/>
    </w:pPr>
    <w:rPr>
      <w:rFonts w:eastAsia="Times New Roman" w:cs="Times New Roman"/>
      <w:sz w:val="16"/>
      <w:szCs w:val="24"/>
      <w:lang w:val="en-US" w:eastAsia="en-US" w:bidi="ar-SA"/>
    </w:rPr>
  </w:style>
  <w:style w:type="paragraph" w:customStyle="1" w:styleId="EC8C66EDBFF24C1E987A43E24CC2A8EE">
    <w:name w:val="EC8C66EDBFF24C1E987A43E24CC2A8EE"/>
    <w:rsid w:val="00B307DE"/>
  </w:style>
  <w:style w:type="paragraph" w:customStyle="1" w:styleId="228F1DDC09BB4824BC4160FD62AAF7F7">
    <w:name w:val="228F1DDC09BB4824BC4160FD62AAF7F7"/>
    <w:rsid w:val="00B307DE"/>
  </w:style>
  <w:style w:type="paragraph" w:customStyle="1" w:styleId="0CCEC8277FAB48E9BFB70270F6782FA4">
    <w:name w:val="0CCEC8277FAB48E9BFB70270F6782FA4"/>
    <w:rsid w:val="00B307DE"/>
  </w:style>
  <w:style w:type="paragraph" w:customStyle="1" w:styleId="8291056296304605A96F243E04A443FA">
    <w:name w:val="8291056296304605A96F243E04A443FA"/>
    <w:rsid w:val="00B307DE"/>
  </w:style>
  <w:style w:type="paragraph" w:customStyle="1" w:styleId="2D0927AB72F74C5B88A7DB38407723DA">
    <w:name w:val="2D0927AB72F74C5B88A7DB38407723DA"/>
    <w:rsid w:val="00B307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962B2-7AA2-45D3-9E7A-30ADA60602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27E60E-A7C5-4F98-97CD-E4E88E807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Rental application</Template>
  <TotalTime>2</TotalTime>
  <Pages>1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Rental application</vt:lpstr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Rental application</dc:title>
  <dc:creator>Dahlia Lipson</dc:creator>
  <cp:keywords/>
  <cp:lastModifiedBy>Dahlia Lipson</cp:lastModifiedBy>
  <cp:revision>4</cp:revision>
  <cp:lastPrinted>2018-03-20T11:01:00Z</cp:lastPrinted>
  <dcterms:created xsi:type="dcterms:W3CDTF">2018-09-30T07:58:00Z</dcterms:created>
  <dcterms:modified xsi:type="dcterms:W3CDTF">2018-10-04T14:37:00Z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TC010014421033</vt:lpwstr>
  </property>
</Properties>
</file>