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22572" w14:textId="2CCF703B" w:rsidR="006A7B3F" w:rsidRPr="00DA0140" w:rsidRDefault="006A7B3F">
      <w:pPr>
        <w:rPr>
          <w:rFonts w:ascii="Lora" w:hAnsi="Lora"/>
          <w:sz w:val="26"/>
          <w:szCs w:val="26"/>
        </w:rPr>
      </w:pPr>
      <w:r w:rsidRPr="00DA0140">
        <w:rPr>
          <w:rFonts w:ascii="Lora" w:hAnsi="Lora"/>
          <w:sz w:val="26"/>
          <w:szCs w:val="26"/>
        </w:rPr>
        <w:br w:type="page"/>
      </w:r>
    </w:p>
    <w:p w14:paraId="774ED46B" w14:textId="77777777" w:rsidR="006C0609" w:rsidRPr="00DA0140" w:rsidRDefault="006C0609" w:rsidP="000D1252">
      <w:pPr>
        <w:rPr>
          <w:rFonts w:ascii="Lora" w:hAnsi="Lora"/>
          <w:sz w:val="26"/>
          <w:szCs w:val="26"/>
        </w:rPr>
      </w:pPr>
    </w:p>
    <w:sectPr w:rsidR="006C0609" w:rsidRPr="00DA0140" w:rsidSect="006A7B3F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900" w:right="1080" w:bottom="630" w:left="1440" w:header="360" w:footer="36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B8FCA" w14:textId="77777777" w:rsidR="00C82358" w:rsidRDefault="00C82358">
      <w:pPr>
        <w:spacing w:line="240" w:lineRule="auto"/>
      </w:pPr>
      <w:r>
        <w:separator/>
      </w:r>
    </w:p>
  </w:endnote>
  <w:endnote w:type="continuationSeparator" w:id="0">
    <w:p w14:paraId="15119355" w14:textId="77777777" w:rsidR="00C82358" w:rsidRDefault="00C823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4BF42DE4-A100-4412-A551-15B7E04F19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2" w:fontKey="{67CE1457-C5F5-427F-8909-2882AAADF6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930D33B-97D5-46DA-90D9-3F486884B2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A00F1DE-B7AE-4ABC-958C-5A7EFA66E6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93DD8" w14:textId="75CFFFF0" w:rsidR="006C0609" w:rsidRDefault="007628D9">
    <w:pPr>
      <w:rPr>
        <w:color w:val="26379F"/>
      </w:rPr>
    </w:pPr>
    <w:r>
      <w:rPr>
        <w:noProof/>
      </w:rPr>
      <w:drawing>
        <wp:anchor distT="114300" distB="114300" distL="114300" distR="114300" simplePos="0" relativeHeight="251666432" behindDoc="0" locked="0" layoutInCell="1" hidden="0" allowOverlap="1" wp14:anchorId="749245F8" wp14:editId="479A9585">
          <wp:simplePos x="0" y="0"/>
          <wp:positionH relativeFrom="page">
            <wp:align>right</wp:align>
          </wp:positionH>
          <wp:positionV relativeFrom="paragraph">
            <wp:posOffset>229813</wp:posOffset>
          </wp:positionV>
          <wp:extent cx="7764780" cy="226695"/>
          <wp:effectExtent l="0" t="0" r="7620" b="1905"/>
          <wp:wrapNone/>
          <wp:docPr id="18127247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 rotWithShape="1">
                  <a:blip r:embed="rId1"/>
                  <a:srcRect l="1250" r="998" b="-8"/>
                  <a:stretch/>
                </pic:blipFill>
                <pic:spPr bwMode="auto">
                  <a:xfrm>
                    <a:off x="0" y="0"/>
                    <a:ext cx="7764780" cy="226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78CF">
      <w:rPr>
        <w:noProof/>
      </w:rPr>
      <w:drawing>
        <wp:anchor distT="114300" distB="114300" distL="114300" distR="114300" simplePos="0" relativeHeight="251664384" behindDoc="0" locked="0" layoutInCell="1" hidden="0" allowOverlap="1" wp14:anchorId="0F27A96A" wp14:editId="6A7D8EFA">
          <wp:simplePos x="0" y="0"/>
          <wp:positionH relativeFrom="page">
            <wp:align>right</wp:align>
          </wp:positionH>
          <wp:positionV relativeFrom="paragraph">
            <wp:posOffset>92479</wp:posOffset>
          </wp:positionV>
          <wp:extent cx="7764780" cy="226695"/>
          <wp:effectExtent l="0" t="0" r="7620" b="1905"/>
          <wp:wrapNone/>
          <wp:docPr id="52598323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 rotWithShape="1">
                  <a:blip r:embed="rId1"/>
                  <a:srcRect l="1250" r="998" b="-8"/>
                  <a:stretch/>
                </pic:blipFill>
                <pic:spPr bwMode="auto">
                  <a:xfrm>
                    <a:off x="0" y="0"/>
                    <a:ext cx="7764780" cy="226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B64822" w14:textId="4AB751F5" w:rsidR="006C0609" w:rsidRDefault="006C060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BBF51" w14:textId="7BC31738" w:rsidR="007628D9" w:rsidRDefault="007628D9">
    <w:pPr>
      <w:pStyle w:val="Footer"/>
    </w:pPr>
    <w:r>
      <w:rPr>
        <w:noProof/>
      </w:rPr>
      <w:drawing>
        <wp:anchor distT="114300" distB="114300" distL="114300" distR="114300" simplePos="0" relativeHeight="251670528" behindDoc="0" locked="0" layoutInCell="1" hidden="0" allowOverlap="1" wp14:anchorId="6B7E1280" wp14:editId="01846032">
          <wp:simplePos x="0" y="0"/>
          <wp:positionH relativeFrom="page">
            <wp:align>right</wp:align>
          </wp:positionH>
          <wp:positionV relativeFrom="paragraph">
            <wp:posOffset>-155575</wp:posOffset>
          </wp:positionV>
          <wp:extent cx="7764780" cy="226695"/>
          <wp:effectExtent l="0" t="0" r="7620" b="1905"/>
          <wp:wrapNone/>
          <wp:docPr id="73645425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 rotWithShape="1">
                  <a:blip r:embed="rId1"/>
                  <a:srcRect l="1250" r="998" b="-8"/>
                  <a:stretch/>
                </pic:blipFill>
                <pic:spPr bwMode="auto">
                  <a:xfrm>
                    <a:off x="0" y="0"/>
                    <a:ext cx="7764780" cy="226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8480" behindDoc="0" locked="0" layoutInCell="1" hidden="0" allowOverlap="1" wp14:anchorId="07759F13" wp14:editId="69E2E39F">
          <wp:simplePos x="0" y="0"/>
          <wp:positionH relativeFrom="page">
            <wp:align>right</wp:align>
          </wp:positionH>
          <wp:positionV relativeFrom="paragraph">
            <wp:posOffset>-3464</wp:posOffset>
          </wp:positionV>
          <wp:extent cx="7764780" cy="226695"/>
          <wp:effectExtent l="0" t="0" r="7620" b="1905"/>
          <wp:wrapNone/>
          <wp:docPr id="105718836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 rotWithShape="1">
                  <a:blip r:embed="rId1"/>
                  <a:srcRect l="1250" r="998" b="-8"/>
                  <a:stretch/>
                </pic:blipFill>
                <pic:spPr bwMode="auto">
                  <a:xfrm>
                    <a:off x="0" y="0"/>
                    <a:ext cx="7764780" cy="226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D3284" w14:textId="77777777" w:rsidR="00C82358" w:rsidRDefault="00C82358">
      <w:pPr>
        <w:spacing w:line="240" w:lineRule="auto"/>
      </w:pPr>
      <w:r>
        <w:separator/>
      </w:r>
    </w:p>
  </w:footnote>
  <w:footnote w:type="continuationSeparator" w:id="0">
    <w:p w14:paraId="4E18F562" w14:textId="77777777" w:rsidR="00C82358" w:rsidRDefault="00C823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72E72" w14:textId="09B4130B" w:rsidR="006C0609" w:rsidRDefault="006C0609">
    <w:pPr>
      <w:rPr>
        <w:rFonts w:ascii="Lora" w:eastAsia="Lora" w:hAnsi="Lora" w:cs="Lora"/>
      </w:rPr>
    </w:pPr>
  </w:p>
  <w:p w14:paraId="248F00A3" w14:textId="77777777" w:rsidR="006C0609" w:rsidRDefault="006C0609">
    <w:pPr>
      <w:rPr>
        <w:rFonts w:ascii="Lora" w:eastAsia="Lora" w:hAnsi="Lora" w:cs="Lor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96D34" w14:textId="77777777" w:rsidR="001D5CAF" w:rsidRDefault="001D5CAF" w:rsidP="001D5CAF">
    <w:pPr>
      <w:rPr>
        <w:rFonts w:ascii="Lora" w:eastAsia="Lora" w:hAnsi="Lora" w:cs="Lora"/>
      </w:rPr>
    </w:pP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27DACA42" wp14:editId="58989B6B">
          <wp:simplePos x="0" y="0"/>
          <wp:positionH relativeFrom="column">
            <wp:posOffset>-400049</wp:posOffset>
          </wp:positionH>
          <wp:positionV relativeFrom="paragraph">
            <wp:posOffset>114300</wp:posOffset>
          </wp:positionV>
          <wp:extent cx="948088" cy="938213"/>
          <wp:effectExtent l="0" t="0" r="0" b="0"/>
          <wp:wrapSquare wrapText="bothSides" distT="114300" distB="114300" distL="114300" distR="114300"/>
          <wp:docPr id="467002438" name="image9.png" descr="A blue circle with letters and 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002438" name="image9.png" descr="A blue circle with letters and tex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8088" cy="938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8F0D2D" w14:textId="77777777" w:rsidR="001D5CAF" w:rsidRDefault="001D5CAF" w:rsidP="001D5CAF">
    <w:pPr>
      <w:rPr>
        <w:rFonts w:ascii="Lora" w:eastAsia="Lora" w:hAnsi="Lora" w:cs="Lora"/>
      </w:rPr>
    </w:pPr>
    <w:r>
      <w:rPr>
        <w:rFonts w:ascii="Lora" w:eastAsia="Lora" w:hAnsi="Lora" w:cs="Lora"/>
      </w:rPr>
      <w:t>Society of St. Vincent de Paul</w:t>
    </w:r>
  </w:p>
  <w:p w14:paraId="29F95469" w14:textId="77777777" w:rsidR="001D5CAF" w:rsidRDefault="001D5CAF" w:rsidP="001D5CAF">
    <w:pPr>
      <w:rPr>
        <w:rFonts w:ascii="Lora" w:eastAsia="Lora" w:hAnsi="Lora" w:cs="Lora"/>
      </w:rPr>
    </w:pPr>
    <w:r>
      <w:rPr>
        <w:rFonts w:ascii="Lora" w:eastAsia="Lora" w:hAnsi="Lora" w:cs="Lora"/>
      </w:rPr>
      <w:t>District Council of Diocese of Gary</w:t>
    </w:r>
  </w:p>
  <w:p w14:paraId="5D280A8C" w14:textId="77777777" w:rsidR="001D5CAF" w:rsidRDefault="001D5CAF" w:rsidP="001D5CAF">
    <w:pPr>
      <w:ind w:hanging="360"/>
      <w:rPr>
        <w:rFonts w:ascii="Lora" w:eastAsia="Lora" w:hAnsi="Lora" w:cs="Lora"/>
      </w:rPr>
    </w:pPr>
    <w:r>
      <w:rPr>
        <w:rFonts w:ascii="Lora" w:eastAsia="Lora" w:hAnsi="Lora" w:cs="Lora"/>
      </w:rPr>
      <w:t>2714 169th Street</w:t>
    </w:r>
  </w:p>
  <w:p w14:paraId="642984DC" w14:textId="77777777" w:rsidR="001D5CAF" w:rsidRDefault="001D5CAF" w:rsidP="001D5CAF">
    <w:pPr>
      <w:rPr>
        <w:rFonts w:ascii="Lora" w:eastAsia="Lora" w:hAnsi="Lora" w:cs="Lora"/>
      </w:rPr>
    </w:pPr>
    <w:r>
      <w:rPr>
        <w:rFonts w:ascii="Lora" w:eastAsia="Lora" w:hAnsi="Lora" w:cs="Lora"/>
      </w:rPr>
      <w:t>Hammond, IN 46323</w:t>
    </w:r>
  </w:p>
  <w:p w14:paraId="3DECDEFA" w14:textId="77777777" w:rsidR="001D5CAF" w:rsidRDefault="001D5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FE1846"/>
    <w:multiLevelType w:val="multilevel"/>
    <w:tmpl w:val="1BDC17B6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441802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mailMerge>
    <w:mainDocumentType w:val="formLetters"/>
    <w:linkToQuery/>
    <w:dataType w:val="native"/>
    <w:connectString w:val="Provider=Microsoft.ACE.OLEDB.12.0;User ID=Admin;Data Source=C:\Users\massurat\Documents\Personal Use\District Council of Gary Membership 2024 to email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Mailing List$'`"/>
    <w:dataSource r:id="rId1"/>
    <w:odso>
      <w:udl w:val="Provider=Microsoft.ACE.OLEDB.12.0;User ID=Admin;Data Source=C:\Users\massurat\Documents\Personal Use\District Council of Gary Membership 2024 to email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Mailing List$'"/>
      <w:src r:id="rId2"/>
      <w:colDelim w:val="9"/>
      <w:type w:val="database"/>
      <w:fHdr/>
      <w:fieldMapData>
        <w:lid w:val="en-US"/>
      </w:fieldMapData>
      <w:fieldMapData>
        <w:lid w:val="en-US"/>
      </w:fieldMapData>
      <w:fieldMapData>
        <w:type w:val="dbColumn"/>
        <w:name w:val="FIRST NAME"/>
        <w:mappedName w:val="First Name"/>
        <w:column w:val="1"/>
        <w:lid w:val="en-US"/>
      </w:fieldMapData>
      <w:fieldMapData>
        <w:lid w:val="en-US"/>
      </w:fieldMapData>
      <w:fieldMapData>
        <w:type w:val="dbColumn"/>
        <w:name w:val="LAST NAME"/>
        <w:mappedName w:val="Last Name"/>
        <w:column w:val="0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type w:val="dbColumn"/>
        <w:name w:val="STREET ADDRESS"/>
        <w:mappedName w:val="Address 1"/>
        <w:column w:val="2"/>
        <w:lid w:val="en-US"/>
      </w:fieldMapData>
      <w:fieldMapData>
        <w:lid w:val="en-US"/>
      </w:fieldMapData>
      <w:fieldMapData>
        <w:type w:val="dbColumn"/>
        <w:name w:val="CITY"/>
        <w:mappedName w:val="City"/>
        <w:column w:val="3"/>
        <w:lid w:val="en-US"/>
      </w:fieldMapData>
      <w:fieldMapData>
        <w:type w:val="dbColumn"/>
        <w:name w:val="STATE"/>
        <w:mappedName w:val="State"/>
        <w:column w:val="4"/>
        <w:lid w:val="en-US"/>
      </w:fieldMapData>
      <w:fieldMapData>
        <w:type w:val="dbColumn"/>
        <w:name w:val="ZIP"/>
        <w:mappedName w:val="Postal Code"/>
        <w:column w:val="5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609"/>
    <w:rsid w:val="000D1252"/>
    <w:rsid w:val="001D5CAF"/>
    <w:rsid w:val="002776DF"/>
    <w:rsid w:val="00443D3B"/>
    <w:rsid w:val="004A7A45"/>
    <w:rsid w:val="006A615B"/>
    <w:rsid w:val="006A7B3F"/>
    <w:rsid w:val="006C0609"/>
    <w:rsid w:val="007628D9"/>
    <w:rsid w:val="009E78CF"/>
    <w:rsid w:val="00A85267"/>
    <w:rsid w:val="00C82358"/>
    <w:rsid w:val="00DA0140"/>
    <w:rsid w:val="00F407B0"/>
    <w:rsid w:val="00F638D3"/>
    <w:rsid w:val="00FF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0AE586"/>
  <w15:docId w15:val="{582F6707-9039-47CC-B613-E9311EDDD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D125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252"/>
  </w:style>
  <w:style w:type="paragraph" w:styleId="Footer">
    <w:name w:val="footer"/>
    <w:basedOn w:val="Normal"/>
    <w:link w:val="FooterChar"/>
    <w:uiPriority w:val="99"/>
    <w:unhideWhenUsed/>
    <w:rsid w:val="000D125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8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massurat\Documents\Personal%20Use\District%20Council%20of%20Gary%20Membership%202024%20to%20email.xlsx" TargetMode="External"/><Relationship Id="rId1" Type="http://schemas.openxmlformats.org/officeDocument/2006/relationships/mailMergeSource" Target="file:///C:\Users\massurat\Documents\Personal%20Use\District%20Council%20of%20Gary%20Membership%202024%20to%20email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ccc8e57c-9090-4edc-b15c-adfa9d38f666}" enabled="1" method="Privileged" siteId="{e7290980-632a-4f65-bbb2-1151420d7c3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SVDPGaryTemplate.dotx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Zimmer Biomet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Reiter, Therese</dc:creator>
  <cp:lastModifiedBy>Reiter, Therese</cp:lastModifiedBy>
  <cp:revision>2</cp:revision>
  <dcterms:created xsi:type="dcterms:W3CDTF">2025-04-05T17:33:00Z</dcterms:created>
  <dcterms:modified xsi:type="dcterms:W3CDTF">2025-04-05T17:33:00Z</dcterms:modified>
</cp:coreProperties>
</file>