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600" w:firstRow="0" w:lastRow="0" w:firstColumn="0" w:lastColumn="0" w:noHBand="1" w:noVBand="1"/>
      </w:tblPr>
      <w:tblGrid>
        <w:gridCol w:w="11510"/>
      </w:tblGrid>
      <w:tr w:rsidR="0013173F" w14:paraId="64D7E260" w14:textId="77777777" w:rsidTr="00843C66">
        <w:tc>
          <w:tcPr>
            <w:tcW w:w="11510" w:type="dxa"/>
          </w:tcPr>
          <w:p w14:paraId="2EEA1296" w14:textId="52F08D49" w:rsidR="0013173F" w:rsidRPr="003A6302" w:rsidRDefault="003A6302" w:rsidP="0013173F">
            <w:pPr>
              <w:pStyle w:val="Subtitle"/>
              <w:rPr>
                <w:rFonts w:ascii="Angsana New" w:hAnsi="Angsana New" w:cs="Angsana New" w:hint="cs"/>
              </w:rPr>
            </w:pPr>
            <w:r w:rsidRPr="003A6302">
              <w:rPr>
                <w:rFonts w:ascii="Angsana New" w:hAnsi="Angsana New" w:cs="Angsana New" w:hint="cs"/>
              </w:rPr>
              <w:t>Swimming Lessons</w:t>
            </w:r>
            <w:r>
              <w:rPr>
                <w:rFonts w:ascii="Angsana New" w:hAnsi="Angsana New" w:cs="Angsana New"/>
              </w:rPr>
              <w:t xml:space="preserve"> for</w:t>
            </w:r>
          </w:p>
        </w:tc>
      </w:tr>
      <w:tr w:rsidR="0013173F" w14:paraId="2FBC34B6" w14:textId="77777777" w:rsidTr="009E1BF8">
        <w:trPr>
          <w:trHeight w:val="2448"/>
        </w:trPr>
        <w:tc>
          <w:tcPr>
            <w:tcW w:w="11510" w:type="dxa"/>
          </w:tcPr>
          <w:p w14:paraId="49146D91" w14:textId="6769D6AE" w:rsidR="0013173F" w:rsidRPr="003A6302" w:rsidRDefault="003A6302" w:rsidP="0013173F">
            <w:pPr>
              <w:pStyle w:val="Title"/>
              <w:rPr>
                <w:sz w:val="144"/>
              </w:rPr>
            </w:pPr>
            <w:r w:rsidRPr="003A6302">
              <w:rPr>
                <w:sz w:val="144"/>
              </w:rPr>
              <w:t>homeschool</w:t>
            </w:r>
          </w:p>
        </w:tc>
      </w:tr>
      <w:tr w:rsidR="0013173F" w14:paraId="22127305" w14:textId="77777777" w:rsidTr="00917383">
        <w:tc>
          <w:tcPr>
            <w:tcW w:w="11510" w:type="dxa"/>
          </w:tcPr>
          <w:p w14:paraId="623EE635" w14:textId="77777777"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48795FC6" wp14:editId="735C0A57">
                      <wp:extent cx="6691630" cy="71755"/>
                      <wp:effectExtent l="0" t="0" r="0" b="4445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343A3C" id="Rectangle 10" o:spid="_x0000_s1026" alt="Line Graphics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14:paraId="1E1656E4" w14:textId="77777777" w:rsidTr="00917383">
        <w:tc>
          <w:tcPr>
            <w:tcW w:w="11510" w:type="dxa"/>
          </w:tcPr>
          <w:p w14:paraId="3FDF9F7F" w14:textId="77777777" w:rsidR="003A6302" w:rsidRDefault="003A6302" w:rsidP="0013173F">
            <w:pPr>
              <w:pStyle w:val="Heading3"/>
              <w:rPr>
                <w:color w:val="0D4474" w:themeColor="accent1" w:themeShade="80"/>
              </w:rPr>
            </w:pPr>
            <w:r>
              <w:rPr>
                <w:color w:val="0D4474" w:themeColor="accent1" w:themeShade="80"/>
              </w:rPr>
              <w:t xml:space="preserve">American Red Cross </w:t>
            </w:r>
          </w:p>
          <w:p w14:paraId="38D352A5" w14:textId="7C220325" w:rsidR="0013173F" w:rsidRPr="00747844" w:rsidRDefault="003A6302" w:rsidP="0013173F">
            <w:pPr>
              <w:pStyle w:val="Heading3"/>
              <w:rPr>
                <w:color w:val="0D4474" w:themeColor="accent1" w:themeShade="80"/>
              </w:rPr>
            </w:pPr>
            <w:r>
              <w:rPr>
                <w:color w:val="0D4474" w:themeColor="accent1" w:themeShade="80"/>
              </w:rPr>
              <w:t>Certified Water Safety Instructors</w:t>
            </w:r>
          </w:p>
        </w:tc>
      </w:tr>
      <w:tr w:rsidR="0013173F" w14:paraId="378AC8F7" w14:textId="77777777" w:rsidTr="00917383">
        <w:tc>
          <w:tcPr>
            <w:tcW w:w="11510" w:type="dxa"/>
          </w:tcPr>
          <w:p w14:paraId="5A101F3A" w14:textId="77777777"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2D059C86" wp14:editId="4B529054">
                      <wp:extent cx="6691630" cy="71755"/>
                      <wp:effectExtent l="0" t="0" r="0" b="4445"/>
                      <wp:docPr id="11" name="Rectangle 11" descr="Line Graphic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F92D34" id="Rectangle 11" o:spid="_x0000_s1026" alt="Line Graphics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9E1BF8" w14:paraId="2B84F108" w14:textId="77777777" w:rsidTr="008E3B40">
        <w:tc>
          <w:tcPr>
            <w:tcW w:w="11510" w:type="dxa"/>
          </w:tcPr>
          <w:p w14:paraId="624C7DDA" w14:textId="1EA34ED7" w:rsidR="009E1BF8" w:rsidRDefault="006102CC" w:rsidP="00FC2296">
            <w:pPr>
              <w:pStyle w:val="Location"/>
            </w:pPr>
            <w:r>
              <w:t xml:space="preserve">Greeley </w:t>
            </w:r>
            <w:r w:rsidR="003A6302">
              <w:t xml:space="preserve">Family </w:t>
            </w:r>
            <w:proofErr w:type="spellStart"/>
            <w:r w:rsidR="003A6302">
              <w:t>FunPlex</w:t>
            </w:r>
            <w:proofErr w:type="spellEnd"/>
          </w:p>
        </w:tc>
      </w:tr>
      <w:tr w:rsidR="009E1BF8" w14:paraId="25A7A292" w14:textId="77777777" w:rsidTr="00DA6AE6">
        <w:tc>
          <w:tcPr>
            <w:tcW w:w="11510" w:type="dxa"/>
          </w:tcPr>
          <w:p w14:paraId="261F9BC5" w14:textId="7D87C90F" w:rsidR="009E1BF8" w:rsidRPr="00F335B3" w:rsidRDefault="003A6302" w:rsidP="00F335B3">
            <w:pPr>
              <w:pStyle w:val="EventDetails"/>
            </w:pPr>
            <w:r>
              <w:t xml:space="preserve">January </w:t>
            </w:r>
            <w:r w:rsidR="009E1BF8" w:rsidRPr="00F335B3">
              <w:t>•</w:t>
            </w:r>
            <w:r>
              <w:t xml:space="preserve"> February </w:t>
            </w:r>
            <w:r w:rsidRPr="00F335B3">
              <w:t xml:space="preserve">• </w:t>
            </w:r>
            <w:r>
              <w:t xml:space="preserve">March </w:t>
            </w:r>
            <w:r w:rsidRPr="00F335B3">
              <w:t xml:space="preserve">• </w:t>
            </w:r>
            <w:r>
              <w:t>April</w:t>
            </w:r>
          </w:p>
        </w:tc>
      </w:tr>
      <w:tr w:rsidR="009E1BF8" w14:paraId="4A61E9CE" w14:textId="77777777" w:rsidTr="00CF7A7D">
        <w:tc>
          <w:tcPr>
            <w:tcW w:w="11510" w:type="dxa"/>
          </w:tcPr>
          <w:p w14:paraId="2B1471E3" w14:textId="13F7D291" w:rsidR="009E1BF8" w:rsidRPr="00F335B3" w:rsidRDefault="009E1BF8" w:rsidP="00F335B3">
            <w:pPr>
              <w:pStyle w:val="EventDetails"/>
            </w:pPr>
            <w:r w:rsidRPr="00F335B3">
              <w:t xml:space="preserve">Contact: </w:t>
            </w:r>
            <w:r w:rsidR="003A6302">
              <w:t>Jaimee Borger</w:t>
            </w:r>
            <w:r w:rsidRPr="00F335B3">
              <w:t xml:space="preserve"> </w:t>
            </w:r>
            <w:r w:rsidR="003A6302">
              <w:t>to register</w:t>
            </w:r>
            <w:r w:rsidRPr="00F335B3">
              <w:t xml:space="preserve"> </w:t>
            </w:r>
            <w:r w:rsidR="003A6302">
              <w:t>970.350.9428</w:t>
            </w:r>
            <w:r w:rsidRPr="00F335B3">
              <w:t xml:space="preserve">  </w:t>
            </w:r>
          </w:p>
        </w:tc>
      </w:tr>
    </w:tbl>
    <w:p w14:paraId="37D6DA16" w14:textId="31264058" w:rsidR="00F32957" w:rsidRPr="006102CC" w:rsidRDefault="00F32957" w:rsidP="006102CC">
      <w:pPr>
        <w:jc w:val="both"/>
      </w:pPr>
    </w:p>
    <w:sectPr w:rsidR="00F32957" w:rsidRPr="006102CC" w:rsidSect="003B791F">
      <w:headerReference w:type="default" r:id="rId10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31A3B" w14:textId="77777777" w:rsidR="003A6302" w:rsidRDefault="003A6302" w:rsidP="00321668">
      <w:pPr>
        <w:spacing w:before="0" w:after="0" w:line="240" w:lineRule="auto"/>
      </w:pPr>
      <w:r>
        <w:separator/>
      </w:r>
    </w:p>
  </w:endnote>
  <w:endnote w:type="continuationSeparator" w:id="0">
    <w:p w14:paraId="61411590" w14:textId="77777777" w:rsidR="003A6302" w:rsidRDefault="003A6302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6CF2B" w14:textId="77777777" w:rsidR="003A6302" w:rsidRDefault="003A6302" w:rsidP="00321668">
      <w:pPr>
        <w:spacing w:before="0" w:after="0" w:line="240" w:lineRule="auto"/>
      </w:pPr>
      <w:r>
        <w:separator/>
      </w:r>
    </w:p>
  </w:footnote>
  <w:footnote w:type="continuationSeparator" w:id="0">
    <w:p w14:paraId="609D8E18" w14:textId="77777777" w:rsidR="003A6302" w:rsidRDefault="003A6302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1A18E" w14:textId="77777777" w:rsidR="002E0616" w:rsidRDefault="002E06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5FE179" wp14:editId="0059A5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24FD8A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35FE179" id="Rectangle 1" o:spid="_x0000_s1026" alt="&quot;&quot;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" stroked="f" strokeweight="1pt">
              <v:fill r:id="rId2" o:title="" recolor="t" rotate="t" type="frame"/>
              <v:textbox>
                <w:txbxContent>
                  <w:p w14:paraId="0A24FD8A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02"/>
    <w:rsid w:val="00054C50"/>
    <w:rsid w:val="000A343A"/>
    <w:rsid w:val="000D3FC9"/>
    <w:rsid w:val="000E2B07"/>
    <w:rsid w:val="000F4F51"/>
    <w:rsid w:val="0013173F"/>
    <w:rsid w:val="001575AB"/>
    <w:rsid w:val="00181F2E"/>
    <w:rsid w:val="00184D5B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97A5D"/>
    <w:rsid w:val="003A6302"/>
    <w:rsid w:val="003B791F"/>
    <w:rsid w:val="003E4656"/>
    <w:rsid w:val="00423168"/>
    <w:rsid w:val="00463D15"/>
    <w:rsid w:val="00466432"/>
    <w:rsid w:val="004B3368"/>
    <w:rsid w:val="00506E14"/>
    <w:rsid w:val="00520617"/>
    <w:rsid w:val="00563EFE"/>
    <w:rsid w:val="0056624B"/>
    <w:rsid w:val="005A4735"/>
    <w:rsid w:val="005D53A4"/>
    <w:rsid w:val="005E0E7B"/>
    <w:rsid w:val="006102CC"/>
    <w:rsid w:val="00621B30"/>
    <w:rsid w:val="00625516"/>
    <w:rsid w:val="0063327F"/>
    <w:rsid w:val="006568DE"/>
    <w:rsid w:val="006904D5"/>
    <w:rsid w:val="00693E31"/>
    <w:rsid w:val="006D7300"/>
    <w:rsid w:val="00704790"/>
    <w:rsid w:val="00705717"/>
    <w:rsid w:val="00712569"/>
    <w:rsid w:val="00744A25"/>
    <w:rsid w:val="007469CA"/>
    <w:rsid w:val="00747844"/>
    <w:rsid w:val="00761FB9"/>
    <w:rsid w:val="007C5842"/>
    <w:rsid w:val="007F58E4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E0842"/>
    <w:rsid w:val="00D71815"/>
    <w:rsid w:val="00D83E6D"/>
    <w:rsid w:val="00DC79CF"/>
    <w:rsid w:val="00DD2665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F2F"/>
    <w:rsid w:val="00F060C1"/>
    <w:rsid w:val="00F32957"/>
    <w:rsid w:val="00F335B3"/>
    <w:rsid w:val="00F406A0"/>
    <w:rsid w:val="00F506C2"/>
    <w:rsid w:val="00F74C2E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8D2D40"/>
  <w15:chartTrackingRefBased/>
  <w15:docId w15:val="{28E1D938-2157-45BB-AA14-7A644F21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102CC"/>
    <w:rPr>
      <w:color w:val="1E88E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gerj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437E9D-43E1-4293-A49B-FCE2345357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6EDA94-7759-4227-8833-83F115C7EF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12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Jaimee Borger</dc:creator>
  <cp:keywords/>
  <dc:description/>
  <cp:lastModifiedBy>Jaimee Borger</cp:lastModifiedBy>
  <cp:revision>1</cp:revision>
  <dcterms:created xsi:type="dcterms:W3CDTF">2024-02-09T18:41:00Z</dcterms:created>
  <dcterms:modified xsi:type="dcterms:W3CDTF">2024-02-09T18:54:00Z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