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380"/>
        <w:gridCol w:w="3420"/>
      </w:tblGrid>
      <w:tr w:rsidR="00880783" w:rsidRPr="00AA4794" w14:paraId="7F4A396F" w14:textId="77777777" w:rsidTr="009141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80" w:type="dxa"/>
            <w:tcMar>
              <w:right w:w="288" w:type="dxa"/>
            </w:tcMar>
          </w:tcPr>
          <w:p w14:paraId="4881C89D" w14:textId="77777777" w:rsidR="005C61E4" w:rsidRPr="00AA4794" w:rsidRDefault="002633F6" w:rsidP="005C61E4">
            <w:pPr>
              <w:spacing w:after="160" w:line="312" w:lineRule="auto"/>
            </w:pPr>
            <w:bookmarkStart w:id="0" w:name="_Hlk493608893"/>
            <w:bookmarkEnd w:id="0"/>
            <w:r>
              <w:rPr>
                <w:noProof/>
              </w:rPr>
              <w:drawing>
                <wp:inline distT="0" distB="0" distL="0" distR="0" wp14:anchorId="395F063B" wp14:editId="0D7ED4C9">
                  <wp:extent cx="4503420" cy="57245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3420" cy="572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FA03C8" w14:textId="20175B09" w:rsidR="005C61E4" w:rsidRPr="00AA4794" w:rsidRDefault="00861722" w:rsidP="005C61E4">
            <w:pPr>
              <w:pStyle w:val="Date"/>
            </w:pPr>
            <w:r>
              <w:t>OPEN BALLET</w:t>
            </w:r>
          </w:p>
          <w:p w14:paraId="188EA094" w14:textId="36237BDC" w:rsidR="0046368C" w:rsidRDefault="00CD6DD7" w:rsidP="004947C7">
            <w:pPr>
              <w:pStyle w:val="Title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TEEN/ADULT</w:t>
            </w:r>
          </w:p>
          <w:p w14:paraId="281BDEEB" w14:textId="6729B35B" w:rsidR="00880783" w:rsidRDefault="0046368C" w:rsidP="004947C7">
            <w:pPr>
              <w:pStyle w:val="Title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FRI</w:t>
            </w:r>
            <w:r w:rsidR="00CD6DD7">
              <w:rPr>
                <w:sz w:val="44"/>
                <w:szCs w:val="44"/>
              </w:rPr>
              <w:t>.</w:t>
            </w:r>
            <w:r>
              <w:rPr>
                <w:sz w:val="44"/>
                <w:szCs w:val="44"/>
              </w:rPr>
              <w:t xml:space="preserve"> 9:30 AM – 11:00 AM</w:t>
            </w:r>
          </w:p>
          <w:p w14:paraId="05258F7A" w14:textId="55B5F9C7" w:rsidR="0046368C" w:rsidRPr="00C12F12" w:rsidRDefault="00CD6DD7" w:rsidP="0046368C">
            <w:pPr>
              <w:rPr>
                <w:rFonts w:asciiTheme="majorHAnsi" w:hAnsiTheme="majorHAnsi"/>
                <w:sz w:val="44"/>
                <w:szCs w:val="44"/>
              </w:rPr>
            </w:pPr>
            <w:r w:rsidRPr="00C12F12">
              <w:rPr>
                <w:rFonts w:asciiTheme="majorHAnsi" w:hAnsiTheme="majorHAnsi"/>
                <w:sz w:val="44"/>
                <w:szCs w:val="44"/>
              </w:rPr>
              <w:t>SAT.9:00</w:t>
            </w:r>
            <w:r w:rsidR="00C12F12" w:rsidRPr="00C12F12">
              <w:rPr>
                <w:rFonts w:asciiTheme="majorHAnsi" w:hAnsiTheme="majorHAnsi"/>
                <w:sz w:val="44"/>
                <w:szCs w:val="44"/>
              </w:rPr>
              <w:t xml:space="preserve"> </w:t>
            </w:r>
            <w:r w:rsidRPr="00C12F12">
              <w:rPr>
                <w:rFonts w:asciiTheme="majorHAnsi" w:hAnsiTheme="majorHAnsi"/>
                <w:sz w:val="44"/>
                <w:szCs w:val="44"/>
              </w:rPr>
              <w:t>AM – 10:30AM</w:t>
            </w:r>
          </w:p>
          <w:p w14:paraId="069C0451" w14:textId="625B85B9" w:rsidR="0046368C" w:rsidRDefault="0046368C" w:rsidP="0046368C">
            <w:pPr>
              <w:rPr>
                <w:rFonts w:asciiTheme="majorHAnsi" w:hAnsiTheme="majorHAnsi"/>
                <w:sz w:val="40"/>
                <w:szCs w:val="40"/>
              </w:rPr>
            </w:pPr>
            <w:r>
              <w:rPr>
                <w:rFonts w:asciiTheme="majorHAnsi" w:hAnsiTheme="majorHAnsi"/>
                <w:sz w:val="40"/>
                <w:szCs w:val="40"/>
              </w:rPr>
              <w:t>INTRO SPECIAL</w:t>
            </w:r>
            <w:r w:rsidR="003C1D95">
              <w:rPr>
                <w:rFonts w:asciiTheme="majorHAnsi" w:hAnsiTheme="majorHAnsi"/>
                <w:sz w:val="40"/>
                <w:szCs w:val="40"/>
              </w:rPr>
              <w:t xml:space="preserve"> (new students)</w:t>
            </w:r>
          </w:p>
          <w:p w14:paraId="7C0104E3" w14:textId="3AEEEA6D" w:rsidR="0046368C" w:rsidRDefault="0046368C" w:rsidP="0046368C">
            <w:pPr>
              <w:rPr>
                <w:rFonts w:asciiTheme="majorHAnsi" w:hAnsiTheme="majorHAnsi"/>
                <w:sz w:val="40"/>
                <w:szCs w:val="40"/>
              </w:rPr>
            </w:pPr>
            <w:r>
              <w:rPr>
                <w:rFonts w:asciiTheme="majorHAnsi" w:hAnsiTheme="majorHAnsi"/>
                <w:sz w:val="40"/>
                <w:szCs w:val="40"/>
              </w:rPr>
              <w:t>2 CLASSES FOR $24</w:t>
            </w:r>
          </w:p>
          <w:p w14:paraId="2D1A1313" w14:textId="77777777" w:rsidR="0046368C" w:rsidRDefault="0046368C" w:rsidP="0046368C">
            <w:pPr>
              <w:rPr>
                <w:rFonts w:asciiTheme="majorHAnsi" w:hAnsiTheme="majorHAnsi"/>
                <w:sz w:val="40"/>
                <w:szCs w:val="40"/>
              </w:rPr>
            </w:pPr>
            <w:r>
              <w:rPr>
                <w:rFonts w:asciiTheme="majorHAnsi" w:hAnsiTheme="majorHAnsi"/>
                <w:sz w:val="40"/>
                <w:szCs w:val="40"/>
              </w:rPr>
              <w:t xml:space="preserve">($6 SAVINGS) </w:t>
            </w:r>
          </w:p>
          <w:p w14:paraId="7AA419AE" w14:textId="74564821" w:rsidR="0046368C" w:rsidRPr="0046368C" w:rsidRDefault="0046368C" w:rsidP="0046368C">
            <w:pPr>
              <w:rPr>
                <w:rFonts w:asciiTheme="majorHAnsi" w:hAnsiTheme="majorHAnsi"/>
                <w:sz w:val="28"/>
                <w:szCs w:val="28"/>
              </w:rPr>
            </w:pPr>
            <w:r w:rsidRPr="0046368C">
              <w:rPr>
                <w:rFonts w:asciiTheme="majorHAnsi" w:hAnsiTheme="majorHAnsi"/>
                <w:sz w:val="28"/>
                <w:szCs w:val="28"/>
              </w:rPr>
              <w:t>GOOD FOR 30 DAYS AFTER PURCHASE</w:t>
            </w:r>
          </w:p>
          <w:p w14:paraId="4DA80904" w14:textId="77777777" w:rsidR="004947C7" w:rsidRDefault="004947C7" w:rsidP="004947C7"/>
          <w:p w14:paraId="2F7B0612" w14:textId="77777777" w:rsidR="004947C7" w:rsidRDefault="004947C7" w:rsidP="004947C7"/>
          <w:p w14:paraId="51DA0091" w14:textId="77777777" w:rsidR="004947C7" w:rsidRDefault="004947C7" w:rsidP="004947C7"/>
          <w:p w14:paraId="50A408AC" w14:textId="530DA792" w:rsidR="004947C7" w:rsidRDefault="004947C7" w:rsidP="004947C7"/>
          <w:p w14:paraId="19F20307" w14:textId="77777777" w:rsidR="004947C7" w:rsidRDefault="004947C7" w:rsidP="004947C7"/>
          <w:p w14:paraId="144E787C" w14:textId="72736B5F" w:rsidR="004947C7" w:rsidRPr="004947C7" w:rsidRDefault="004947C7" w:rsidP="004947C7"/>
        </w:tc>
        <w:tc>
          <w:tcPr>
            <w:tcW w:w="3420" w:type="dxa"/>
          </w:tcPr>
          <w:p w14:paraId="2170E6BE" w14:textId="77777777" w:rsidR="005C61E4" w:rsidRPr="00AA4794" w:rsidRDefault="002633F6" w:rsidP="005C61E4">
            <w:pPr>
              <w:pStyle w:val="Heading2"/>
              <w:outlineLvl w:val="1"/>
            </w:pPr>
            <w:r>
              <w:t>T.U.P.A.C.</w:t>
            </w:r>
          </w:p>
          <w:p w14:paraId="0350DB9F" w14:textId="77777777" w:rsidR="005C61E4" w:rsidRPr="00AA4794" w:rsidRDefault="005B6C64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-909312545"/>
                <w:placeholder>
                  <w:docPart w:val="9AB26FC2792945908621F5CB5BEACB6C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50061902" w14:textId="7398A101" w:rsidR="005C61E4" w:rsidRDefault="002633F6" w:rsidP="005C61E4">
            <w:pPr>
              <w:pStyle w:val="Heading2"/>
              <w:outlineLvl w:val="1"/>
            </w:pPr>
            <w:r>
              <w:t>WORLD RENOWED</w:t>
            </w:r>
          </w:p>
          <w:p w14:paraId="4165957B" w14:textId="23B1395B" w:rsidR="00DB0C8F" w:rsidRDefault="00DB0C8F" w:rsidP="005C61E4">
            <w:pPr>
              <w:pStyle w:val="Heading2"/>
              <w:outlineLvl w:val="1"/>
            </w:pPr>
            <w:r>
              <w:t>PNB</w:t>
            </w:r>
          </w:p>
          <w:p w14:paraId="14FA4F0D" w14:textId="7F30F190" w:rsidR="002633F6" w:rsidRDefault="002633F6" w:rsidP="005C61E4">
            <w:pPr>
              <w:pStyle w:val="Heading2"/>
              <w:outlineLvl w:val="1"/>
            </w:pPr>
            <w:r>
              <w:t>BALLET DANCER</w:t>
            </w:r>
          </w:p>
          <w:p w14:paraId="13B01FF2" w14:textId="64E01205" w:rsidR="007B5944" w:rsidRPr="00AA4794" w:rsidRDefault="007B5944" w:rsidP="005C61E4">
            <w:pPr>
              <w:pStyle w:val="Heading2"/>
              <w:outlineLvl w:val="1"/>
            </w:pPr>
            <w:r>
              <w:t>JULIE TOBIASON</w:t>
            </w:r>
          </w:p>
          <w:p w14:paraId="61B770B9" w14:textId="77777777" w:rsidR="005C61E4" w:rsidRPr="00AA4794" w:rsidRDefault="005B6C64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193575528"/>
                <w:placeholder>
                  <w:docPart w:val="CA23D82DA9E64842A3420BBB0D955DF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46646AE9" w14:textId="77777777" w:rsidR="003A70D0" w:rsidRDefault="003A70D0" w:rsidP="003A70D0">
            <w:pPr>
              <w:pStyle w:val="Heading2"/>
              <w:outlineLvl w:val="1"/>
            </w:pPr>
            <w:r>
              <w:t xml:space="preserve">TEACHES </w:t>
            </w:r>
          </w:p>
          <w:p w14:paraId="71153143" w14:textId="11460617" w:rsidR="005C61E4" w:rsidRDefault="002633F6" w:rsidP="003A70D0">
            <w:pPr>
              <w:pStyle w:val="Heading2"/>
              <w:outlineLvl w:val="1"/>
            </w:pPr>
            <w:r>
              <w:t xml:space="preserve">at </w:t>
            </w:r>
          </w:p>
          <w:p w14:paraId="550FD033" w14:textId="3E03B47A" w:rsidR="002633F6" w:rsidRPr="00AA4794" w:rsidRDefault="00861722" w:rsidP="005C61E4">
            <w:pPr>
              <w:pStyle w:val="Heading2"/>
              <w:outlineLvl w:val="1"/>
            </w:pPr>
            <w:r>
              <w:t>Tacoma Urban Performing Arts Center</w:t>
            </w:r>
          </w:p>
          <w:p w14:paraId="5AB30DEA" w14:textId="77777777" w:rsidR="005C61E4" w:rsidRPr="00AA4794" w:rsidRDefault="005B6C64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-59171642"/>
                <w:placeholder>
                  <w:docPart w:val="B4DD50DF26E0432DBB25ACD7F3E60A8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2229BE99" w14:textId="234CE06C" w:rsidR="005C61E4" w:rsidRPr="00AA4794" w:rsidRDefault="00C12F12" w:rsidP="00C12F12">
            <w:pPr>
              <w:pStyle w:val="Heading2"/>
              <w:jc w:val="left"/>
              <w:outlineLvl w:val="1"/>
            </w:pPr>
            <w:r>
              <w:t>tacomaupac.org</w:t>
            </w:r>
          </w:p>
          <w:p w14:paraId="3681BF56" w14:textId="77777777" w:rsidR="005C61E4" w:rsidRPr="00AA4794" w:rsidRDefault="005B6C64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319850249"/>
                <w:placeholder>
                  <w:docPart w:val="0DE733328E12453BA5221AD76D4FDC0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5A45CF3A" w14:textId="0AD3BC17" w:rsidR="002633F6" w:rsidRDefault="005D17ED" w:rsidP="005C61E4">
            <w:pPr>
              <w:pStyle w:val="Heading2"/>
              <w:outlineLvl w:val="1"/>
            </w:pPr>
            <w:r>
              <w:t>Children’s Classes</w:t>
            </w:r>
          </w:p>
          <w:p w14:paraId="77E37C51" w14:textId="15663C39" w:rsidR="005D17ED" w:rsidRDefault="003A70D0" w:rsidP="005C61E4">
            <w:pPr>
              <w:pStyle w:val="Heading2"/>
              <w:outlineLvl w:val="1"/>
            </w:pPr>
            <w:r>
              <w:t>Mon. Fri. Sat.</w:t>
            </w:r>
            <w:bookmarkStart w:id="1" w:name="_GoBack"/>
            <w:bookmarkEnd w:id="1"/>
          </w:p>
          <w:p w14:paraId="432BB897" w14:textId="77777777" w:rsidR="002633F6" w:rsidRPr="00AA4794" w:rsidRDefault="002633F6" w:rsidP="005C61E4">
            <w:pPr>
              <w:pStyle w:val="Heading2"/>
              <w:outlineLvl w:val="1"/>
            </w:pPr>
            <w:r>
              <w:t>253-327.1873</w:t>
            </w:r>
          </w:p>
          <w:p w14:paraId="7F554E7F" w14:textId="77777777" w:rsidR="005C61E4" w:rsidRPr="00AA4794" w:rsidRDefault="002633F6" w:rsidP="005C61E4">
            <w:pPr>
              <w:pStyle w:val="Heading3"/>
              <w:outlineLvl w:val="2"/>
            </w:pPr>
            <w:r>
              <w:t>t.u.p.a.c.</w:t>
            </w:r>
          </w:p>
          <w:p w14:paraId="06B14F95" w14:textId="5E254C13" w:rsidR="005C61E4" w:rsidRPr="00AA4794" w:rsidRDefault="005B6C64" w:rsidP="00AA4794">
            <w:pPr>
              <w:pStyle w:val="ContactInfo"/>
              <w:spacing w:line="312" w:lineRule="auto"/>
            </w:pPr>
            <w:sdt>
              <w:sdtPr>
                <w:alias w:val="Enter street address, city, st zip code:"/>
                <w:tag w:val="Enter street address, city, st zip code:"/>
                <w:id w:val="857003158"/>
                <w:placeholder>
                  <w:docPart w:val="EDD37F079E7E4307AD3E39DAD6176A8A"/>
                </w:placeholder>
                <w15:appearance w15:val="hidden"/>
                <w:text w:multiLine="1"/>
              </w:sdtPr>
              <w:sdtEndPr/>
              <w:sdtContent>
                <w:r w:rsidR="002633F6">
                  <w:t>734 Pacific Ave 3rd fl.</w:t>
                </w:r>
                <w:r w:rsidR="00C12F12">
                  <w:br/>
                  <w:t>253-327-1873</w:t>
                </w:r>
              </w:sdtContent>
            </w:sdt>
          </w:p>
          <w:p w14:paraId="5B46BAE7" w14:textId="77777777" w:rsidR="005C61E4" w:rsidRPr="00AA4794" w:rsidRDefault="002633F6" w:rsidP="00C12F12">
            <w:pPr>
              <w:pStyle w:val="ContactInfo"/>
              <w:spacing w:line="312" w:lineRule="auto"/>
              <w:ind w:left="0"/>
              <w:jc w:val="left"/>
            </w:pPr>
            <w:r>
              <w:t>253-327-1873</w:t>
            </w:r>
          </w:p>
          <w:p w14:paraId="437D1D77" w14:textId="77777777" w:rsidR="005C61E4" w:rsidRPr="00AA4794" w:rsidRDefault="002633F6" w:rsidP="00AA4794">
            <w:pPr>
              <w:pStyle w:val="ContactInfo"/>
              <w:spacing w:line="312" w:lineRule="auto"/>
            </w:pPr>
            <w:r>
              <w:t>Tacomaupac.org</w:t>
            </w:r>
          </w:p>
          <w:p w14:paraId="31E02723" w14:textId="6C6102AC" w:rsidR="005C61E4" w:rsidRPr="00AA4794" w:rsidRDefault="00FD26C8" w:rsidP="00AA4794">
            <w:pPr>
              <w:pStyle w:val="ContactInfo"/>
              <w:spacing w:line="312" w:lineRule="auto"/>
            </w:pPr>
            <w:r>
              <w:t>office@tacomaupac.org</w:t>
            </w:r>
          </w:p>
        </w:tc>
      </w:tr>
    </w:tbl>
    <w:p w14:paraId="5D8A61B7" w14:textId="3595C020" w:rsidR="005C61E4" w:rsidRPr="00076F31" w:rsidRDefault="005C61E4" w:rsidP="00AA4794">
      <w:pPr>
        <w:pStyle w:val="NoSpacing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6F79E8" w14:textId="77777777" w:rsidR="002633F6" w:rsidRDefault="002633F6" w:rsidP="005F5D5F">
      <w:pPr>
        <w:spacing w:after="0" w:line="240" w:lineRule="auto"/>
      </w:pPr>
      <w:r>
        <w:separator/>
      </w:r>
    </w:p>
  </w:endnote>
  <w:endnote w:type="continuationSeparator" w:id="0">
    <w:p w14:paraId="68AC86FC" w14:textId="77777777" w:rsidR="002633F6" w:rsidRDefault="002633F6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B5E435" w14:textId="77777777" w:rsidR="002633F6" w:rsidRDefault="002633F6" w:rsidP="005F5D5F">
      <w:pPr>
        <w:spacing w:after="0" w:line="240" w:lineRule="auto"/>
      </w:pPr>
      <w:r>
        <w:separator/>
      </w:r>
    </w:p>
  </w:footnote>
  <w:footnote w:type="continuationSeparator" w:id="0">
    <w:p w14:paraId="390C6B95" w14:textId="77777777" w:rsidR="002633F6" w:rsidRDefault="002633F6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3F6"/>
    <w:rsid w:val="000168C0"/>
    <w:rsid w:val="000427C6"/>
    <w:rsid w:val="00076F31"/>
    <w:rsid w:val="00171CDD"/>
    <w:rsid w:val="00175521"/>
    <w:rsid w:val="00181FB9"/>
    <w:rsid w:val="001D4368"/>
    <w:rsid w:val="00251739"/>
    <w:rsid w:val="00261A78"/>
    <w:rsid w:val="002633F6"/>
    <w:rsid w:val="003A70D0"/>
    <w:rsid w:val="003B6A17"/>
    <w:rsid w:val="003C1D95"/>
    <w:rsid w:val="00411532"/>
    <w:rsid w:val="0046368C"/>
    <w:rsid w:val="004947C7"/>
    <w:rsid w:val="005222EE"/>
    <w:rsid w:val="00541BB3"/>
    <w:rsid w:val="00544732"/>
    <w:rsid w:val="005B6C64"/>
    <w:rsid w:val="005C61E4"/>
    <w:rsid w:val="005D17ED"/>
    <w:rsid w:val="005F5D5F"/>
    <w:rsid w:val="00665EA1"/>
    <w:rsid w:val="006E5B0F"/>
    <w:rsid w:val="0079199F"/>
    <w:rsid w:val="007B5354"/>
    <w:rsid w:val="007B5944"/>
    <w:rsid w:val="008153DD"/>
    <w:rsid w:val="00837654"/>
    <w:rsid w:val="00861722"/>
    <w:rsid w:val="00880783"/>
    <w:rsid w:val="008B5772"/>
    <w:rsid w:val="008C031F"/>
    <w:rsid w:val="008C1756"/>
    <w:rsid w:val="008D17FF"/>
    <w:rsid w:val="008F6C52"/>
    <w:rsid w:val="009141C6"/>
    <w:rsid w:val="00A03450"/>
    <w:rsid w:val="00A97C88"/>
    <w:rsid w:val="00AA4794"/>
    <w:rsid w:val="00AB3068"/>
    <w:rsid w:val="00AB58F4"/>
    <w:rsid w:val="00AF32DC"/>
    <w:rsid w:val="00B46A60"/>
    <w:rsid w:val="00BC6ED1"/>
    <w:rsid w:val="00C12F12"/>
    <w:rsid w:val="00C57F20"/>
    <w:rsid w:val="00CD6DD7"/>
    <w:rsid w:val="00D16845"/>
    <w:rsid w:val="00D227BE"/>
    <w:rsid w:val="00D24F48"/>
    <w:rsid w:val="00D56FBE"/>
    <w:rsid w:val="00D751DD"/>
    <w:rsid w:val="00DB0C8F"/>
    <w:rsid w:val="00E3564F"/>
    <w:rsid w:val="00EC1838"/>
    <w:rsid w:val="00F2548A"/>
    <w:rsid w:val="00FA21D4"/>
    <w:rsid w:val="00FB2003"/>
    <w:rsid w:val="00FD2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4F90496B"/>
  <w15:chartTrackingRefBased/>
  <w15:docId w15:val="{7FF276BB-5E97-4666-80EE-DF705D659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cup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AB26FC2792945908621F5CB5BEACB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E0143-86C4-4C77-B41C-0717449C4020}"/>
      </w:docPartPr>
      <w:docPartBody>
        <w:p w:rsidR="00C65A58" w:rsidRDefault="00C65A58">
          <w:pPr>
            <w:pStyle w:val="9AB26FC2792945908621F5CB5BEACB6C"/>
          </w:pPr>
          <w:r w:rsidRPr="00AA4794">
            <w:t>────</w:t>
          </w:r>
        </w:p>
      </w:docPartBody>
    </w:docPart>
    <w:docPart>
      <w:docPartPr>
        <w:name w:val="CA23D82DA9E64842A3420BBB0D955D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95766-5E7C-4E93-B770-0F291580DF43}"/>
      </w:docPartPr>
      <w:docPartBody>
        <w:p w:rsidR="00C65A58" w:rsidRDefault="00C65A58">
          <w:pPr>
            <w:pStyle w:val="CA23D82DA9E64842A3420BBB0D955DF5"/>
          </w:pPr>
          <w:r w:rsidRPr="00AA4794">
            <w:t>────</w:t>
          </w:r>
        </w:p>
      </w:docPartBody>
    </w:docPart>
    <w:docPart>
      <w:docPartPr>
        <w:name w:val="B4DD50DF26E0432DBB25ACD7F3E60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374D0A-C0EA-4C6D-8659-002B43D38D4A}"/>
      </w:docPartPr>
      <w:docPartBody>
        <w:p w:rsidR="00C65A58" w:rsidRDefault="00C65A58">
          <w:pPr>
            <w:pStyle w:val="B4DD50DF26E0432DBB25ACD7F3E60A87"/>
          </w:pPr>
          <w:r w:rsidRPr="00AA4794">
            <w:t>────</w:t>
          </w:r>
        </w:p>
      </w:docPartBody>
    </w:docPart>
    <w:docPart>
      <w:docPartPr>
        <w:name w:val="0DE733328E12453BA5221AD76D4FDC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10371C-526E-4F10-B652-97EFB3A149BE}"/>
      </w:docPartPr>
      <w:docPartBody>
        <w:p w:rsidR="00C65A58" w:rsidRDefault="00C65A58">
          <w:pPr>
            <w:pStyle w:val="0DE733328E12453BA5221AD76D4FDC0E"/>
          </w:pPr>
          <w:r w:rsidRPr="00AA4794">
            <w:t>────</w:t>
          </w:r>
        </w:p>
      </w:docPartBody>
    </w:docPart>
    <w:docPart>
      <w:docPartPr>
        <w:name w:val="EDD37F079E7E4307AD3E39DAD6176A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3669A-EC57-4238-9573-9AB223D4D31A}"/>
      </w:docPartPr>
      <w:docPartBody>
        <w:p w:rsidR="00C65A58" w:rsidRDefault="00C65A58">
          <w:pPr>
            <w:pStyle w:val="EDD37F079E7E4307AD3E39DAD6176A8A"/>
          </w:pPr>
          <w:r w:rsidRPr="00AA4794">
            <w:t>Street Address</w:t>
          </w:r>
          <w:r w:rsidRPr="00AA4794">
            <w:br/>
            <w:t>City, ST 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A58"/>
    <w:rsid w:val="00C65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296D03C23C40F49B32ADD55D6F3E56">
    <w:name w:val="3F296D03C23C40F49B32ADD55D6F3E56"/>
  </w:style>
  <w:style w:type="paragraph" w:customStyle="1" w:styleId="1283C5A61A564A5788DA23CA66FEFC8A">
    <w:name w:val="1283C5A61A564A5788DA23CA66FEFC8A"/>
  </w:style>
  <w:style w:type="paragraph" w:customStyle="1" w:styleId="6409E90FFF0746F4BBF74C50DC155FF6">
    <w:name w:val="6409E90FFF0746F4BBF74C50DC155FF6"/>
  </w:style>
  <w:style w:type="paragraph" w:customStyle="1" w:styleId="5D88A539D0904EB2A0FAF7778F12FC04">
    <w:name w:val="5D88A539D0904EB2A0FAF7778F12FC04"/>
  </w:style>
  <w:style w:type="paragraph" w:customStyle="1" w:styleId="5299B61EB6FC47ECBD5DA4C00410A19C">
    <w:name w:val="5299B61EB6FC47ECBD5DA4C00410A19C"/>
  </w:style>
  <w:style w:type="paragraph" w:customStyle="1" w:styleId="9AB26FC2792945908621F5CB5BEACB6C">
    <w:name w:val="9AB26FC2792945908621F5CB5BEACB6C"/>
  </w:style>
  <w:style w:type="paragraph" w:customStyle="1" w:styleId="3184A19E0C81403B85EA9F657902EEBE">
    <w:name w:val="3184A19E0C81403B85EA9F657902EEBE"/>
  </w:style>
  <w:style w:type="paragraph" w:customStyle="1" w:styleId="CA23D82DA9E64842A3420BBB0D955DF5">
    <w:name w:val="CA23D82DA9E64842A3420BBB0D955DF5"/>
  </w:style>
  <w:style w:type="paragraph" w:customStyle="1" w:styleId="5DBFA8F5022F45F983EA3014D88DF1F3">
    <w:name w:val="5DBFA8F5022F45F983EA3014D88DF1F3"/>
  </w:style>
  <w:style w:type="paragraph" w:customStyle="1" w:styleId="B4DD50DF26E0432DBB25ACD7F3E60A87">
    <w:name w:val="B4DD50DF26E0432DBB25ACD7F3E60A87"/>
  </w:style>
  <w:style w:type="paragraph" w:customStyle="1" w:styleId="625EC2C8AC1B48BAB7F9FFEB1DE72AFC">
    <w:name w:val="625EC2C8AC1B48BAB7F9FFEB1DE72AFC"/>
  </w:style>
  <w:style w:type="paragraph" w:customStyle="1" w:styleId="0DE733328E12453BA5221AD76D4FDC0E">
    <w:name w:val="0DE733328E12453BA5221AD76D4FDC0E"/>
  </w:style>
  <w:style w:type="paragraph" w:customStyle="1" w:styleId="CF9B5CBF7CCC41CC8448CCF111B828FC">
    <w:name w:val="CF9B5CBF7CCC41CC8448CCF111B828FC"/>
  </w:style>
  <w:style w:type="paragraph" w:customStyle="1" w:styleId="449BD41BBD3B4423BDCB11C4D14A6DC6">
    <w:name w:val="449BD41BBD3B4423BDCB11C4D14A6DC6"/>
  </w:style>
  <w:style w:type="paragraph" w:customStyle="1" w:styleId="EDD37F079E7E4307AD3E39DAD6176A8A">
    <w:name w:val="EDD37F079E7E4307AD3E39DAD6176A8A"/>
  </w:style>
  <w:style w:type="paragraph" w:customStyle="1" w:styleId="FA759D0585114721B007F7BF10B3EB44">
    <w:name w:val="FA759D0585114721B007F7BF10B3EB44"/>
  </w:style>
  <w:style w:type="paragraph" w:customStyle="1" w:styleId="E4CE8A8585EB418DA4BFF3A3A981E2A1">
    <w:name w:val="E4CE8A8585EB418DA4BFF3A3A981E2A1"/>
  </w:style>
  <w:style w:type="paragraph" w:customStyle="1" w:styleId="FA4B4725967643F39E8785A2ECDDD718">
    <w:name w:val="FA4B4725967643F39E8785A2ECDDD7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0027A6-9B46-4B53-AB02-1BF9935B6AA9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40262f94-9f35-4ac3-9a90-690165a166b7"/>
    <ds:schemaRef ds:uri="http://schemas.microsoft.com/office/infopath/2007/PartnerControls"/>
    <ds:schemaRef ds:uri="a4f35948-e619-41b3-aa29-22878b09cfd2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211</TotalTime>
  <Pages>1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tacup</dc:creator>
  <cp:keywords/>
  <dc:description/>
  <cp:lastModifiedBy>Tacoma Urban</cp:lastModifiedBy>
  <cp:revision>10</cp:revision>
  <cp:lastPrinted>2017-09-22T20:29:00Z</cp:lastPrinted>
  <dcterms:created xsi:type="dcterms:W3CDTF">2017-09-21T20:01:00Z</dcterms:created>
  <dcterms:modified xsi:type="dcterms:W3CDTF">2017-10-06T01:16:00Z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