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4B35" w:rsidRDefault="00A25BB1">
      <w:pPr>
        <w:pStyle w:val="Title"/>
      </w:pPr>
      <w:r>
        <w:rPr>
          <w:noProof/>
          <w:lang w:eastAsia="en-US"/>
        </w:rPr>
        <w:drawing>
          <wp:anchor distT="0" distB="0" distL="114300" distR="114300" simplePos="0" relativeHeight="251689984" behindDoc="0" locked="0" layoutInCell="1" allowOverlap="1" wp14:anchorId="2EB81FD6" wp14:editId="68AA292F">
            <wp:simplePos x="0" y="0"/>
            <wp:positionH relativeFrom="column">
              <wp:posOffset>-1451610</wp:posOffset>
            </wp:positionH>
            <wp:positionV relativeFrom="paragraph">
              <wp:posOffset>-561975</wp:posOffset>
            </wp:positionV>
            <wp:extent cx="761221" cy="886460"/>
            <wp:effectExtent l="0" t="0" r="127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236" cy="8911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87936" behindDoc="0" locked="0" layoutInCell="1" allowOverlap="1" wp14:anchorId="07A47256" wp14:editId="4AC2FE3F">
            <wp:simplePos x="0" y="0"/>
            <wp:positionH relativeFrom="column">
              <wp:posOffset>-1461770</wp:posOffset>
            </wp:positionH>
            <wp:positionV relativeFrom="paragraph">
              <wp:posOffset>-666750</wp:posOffset>
            </wp:positionV>
            <wp:extent cx="4177665" cy="2933700"/>
            <wp:effectExtent l="0" t="0" r="0" b="0"/>
            <wp:wrapNone/>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4177665" cy="293370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147261466"/>
          <w:placeholder>
            <w:docPart w:val="5F03B8FFC858445BAED92CEEE2604AAF"/>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50FEA">
            <w:t>Annual Report</w:t>
          </w:r>
        </w:sdtContent>
      </w:sdt>
    </w:p>
    <w:p w:rsidR="00184B35" w:rsidRDefault="00C92183">
      <w:pPr>
        <w:pStyle w:val="Subtitle"/>
      </w:pPr>
      <w:sdt>
        <w:sdtPr>
          <w:alias w:val="Subtitle"/>
          <w:tag w:val=""/>
          <w:id w:val="149943644"/>
          <w:placeholder>
            <w:docPart w:val="FF5CA7E4842E4CB9921DC9DFD5F9AE87"/>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FD5E0E">
            <w:t xml:space="preserve">FY </w:t>
          </w:r>
          <w:r w:rsidR="00E7441D">
            <w:t>2018</w:t>
          </w:r>
        </w:sdtContent>
      </w:sdt>
    </w:p>
    <w:sdt>
      <w:sdtPr>
        <w:alias w:val="Quote or Abstract"/>
        <w:tag w:val="Quote or Abstract"/>
        <w:id w:val="838122377"/>
        <w:placeholder>
          <w:docPart w:val="30E764640CDB40219EDDCB5F7B98C425"/>
        </w:placeholder>
        <w:dataBinding w:prefixMappings="xmlns:ns0='http://schemas.microsoft.com/office/2006/coverPageProps'" w:xpath="/ns0:CoverPageProperties[1]/ns0:Abstract[1]" w:storeItemID="{55AF091B-3C7A-41E3-B477-F2FDAA23CFDA}"/>
        <w15:appearance w15:val="hidden"/>
        <w:text/>
      </w:sdtPr>
      <w:sdtEndPr/>
      <w:sdtContent>
        <w:p w:rsidR="00184B35" w:rsidRDefault="00FD5E0E" w:rsidP="00A03BCD">
          <w:pPr>
            <w:pStyle w:val="Quote"/>
          </w:pPr>
          <w:r>
            <w:t>Mission:  To empower and advocate for children, adolescents and families at risk of abuse, abandonment, delinquency and neglect in Southern Oklahoma.</w:t>
          </w:r>
        </w:p>
      </w:sdtContent>
    </w:sdt>
    <w:sdt>
      <w:sdtPr>
        <w:rPr>
          <w:rFonts w:asciiTheme="minorHAnsi" w:eastAsiaTheme="minorEastAsia" w:hAnsiTheme="minorHAnsi" w:cstheme="minorBidi"/>
          <w:b w:val="0"/>
          <w:bCs w:val="0"/>
          <w:noProof/>
          <w:color w:val="404040" w:themeColor="text1" w:themeTint="BF"/>
          <w:kern w:val="0"/>
          <w:sz w:val="20"/>
        </w:rPr>
        <w:id w:val="1866023298"/>
        <w:docPartObj>
          <w:docPartGallery w:val="Table of Contents"/>
          <w:docPartUnique/>
        </w:docPartObj>
      </w:sdtPr>
      <w:sdtEndPr>
        <w:rPr>
          <w:kern w:val="20"/>
        </w:rPr>
      </w:sdtEndPr>
      <w:sdtContent>
        <w:p w:rsidR="00184B35" w:rsidRDefault="00C50FEA">
          <w:pPr>
            <w:pStyle w:val="TOCHeading"/>
          </w:pPr>
          <w:r>
            <w:t>Contents</w:t>
          </w:r>
        </w:p>
        <w:p w:rsidR="00963B83" w:rsidRDefault="00C50FEA">
          <w:pPr>
            <w:pStyle w:val="TOC1"/>
            <w:rPr>
              <w:rFonts w:eastAsiaTheme="minorEastAsia"/>
              <w:color w:val="auto"/>
              <w:kern w:val="0"/>
              <w:sz w:val="22"/>
              <w:szCs w:val="22"/>
              <w:lang w:eastAsia="en-US"/>
            </w:rPr>
          </w:pPr>
          <w:r>
            <w:rPr>
              <w:color w:val="7F7F7F" w:themeColor="text1" w:themeTint="80"/>
              <w:sz w:val="22"/>
            </w:rPr>
            <w:fldChar w:fldCharType="begin"/>
          </w:r>
          <w:r>
            <w:instrText xml:space="preserve"> TOC \o "1-1" \h \z \u </w:instrText>
          </w:r>
          <w:r>
            <w:rPr>
              <w:color w:val="7F7F7F" w:themeColor="text1" w:themeTint="80"/>
              <w:sz w:val="22"/>
            </w:rPr>
            <w:fldChar w:fldCharType="separate"/>
          </w:r>
          <w:hyperlink w:anchor="_Toc489012491" w:history="1">
            <w:r w:rsidR="00963B83" w:rsidRPr="004A5EEA">
              <w:rPr>
                <w:rStyle w:val="Hyperlink"/>
              </w:rPr>
              <w:t>To Our Stakeholders</w:t>
            </w:r>
            <w:r w:rsidR="00963B83">
              <w:rPr>
                <w:webHidden/>
              </w:rPr>
              <w:tab/>
            </w:r>
            <w:r w:rsidR="00963B83">
              <w:rPr>
                <w:webHidden/>
              </w:rPr>
              <w:fldChar w:fldCharType="begin"/>
            </w:r>
            <w:r w:rsidR="00963B83">
              <w:rPr>
                <w:webHidden/>
              </w:rPr>
              <w:instrText xml:space="preserve"> PAGEREF _Toc489012491 \h </w:instrText>
            </w:r>
            <w:r w:rsidR="00963B83">
              <w:rPr>
                <w:webHidden/>
              </w:rPr>
            </w:r>
            <w:r w:rsidR="00963B83">
              <w:rPr>
                <w:webHidden/>
              </w:rPr>
              <w:fldChar w:fldCharType="separate"/>
            </w:r>
            <w:r w:rsidR="00160829">
              <w:rPr>
                <w:webHidden/>
              </w:rPr>
              <w:t>1</w:t>
            </w:r>
            <w:r w:rsidR="00963B83">
              <w:rPr>
                <w:webHidden/>
              </w:rPr>
              <w:fldChar w:fldCharType="end"/>
            </w:r>
          </w:hyperlink>
        </w:p>
        <w:p w:rsidR="00963B83" w:rsidRDefault="00C92183">
          <w:pPr>
            <w:pStyle w:val="TOC1"/>
            <w:rPr>
              <w:rFonts w:eastAsiaTheme="minorEastAsia"/>
              <w:color w:val="auto"/>
              <w:kern w:val="0"/>
              <w:sz w:val="22"/>
              <w:szCs w:val="22"/>
              <w:lang w:eastAsia="en-US"/>
            </w:rPr>
          </w:pPr>
          <w:hyperlink w:anchor="_Toc489012492" w:history="1">
            <w:r w:rsidR="00963B83" w:rsidRPr="004A5EEA">
              <w:rPr>
                <w:rStyle w:val="Hyperlink"/>
              </w:rPr>
              <w:t>Financial Summary</w:t>
            </w:r>
            <w:r w:rsidR="00963B83">
              <w:rPr>
                <w:webHidden/>
              </w:rPr>
              <w:tab/>
            </w:r>
            <w:r w:rsidR="00963B83">
              <w:rPr>
                <w:webHidden/>
              </w:rPr>
              <w:fldChar w:fldCharType="begin"/>
            </w:r>
            <w:r w:rsidR="00963B83">
              <w:rPr>
                <w:webHidden/>
              </w:rPr>
              <w:instrText xml:space="preserve"> PAGEREF _Toc489012492 \h </w:instrText>
            </w:r>
            <w:r w:rsidR="00963B83">
              <w:rPr>
                <w:webHidden/>
              </w:rPr>
            </w:r>
            <w:r w:rsidR="00963B83">
              <w:rPr>
                <w:webHidden/>
              </w:rPr>
              <w:fldChar w:fldCharType="separate"/>
            </w:r>
            <w:r w:rsidR="00160829">
              <w:rPr>
                <w:webHidden/>
              </w:rPr>
              <w:t>3</w:t>
            </w:r>
            <w:r w:rsidR="00963B83">
              <w:rPr>
                <w:webHidden/>
              </w:rPr>
              <w:fldChar w:fldCharType="end"/>
            </w:r>
          </w:hyperlink>
        </w:p>
        <w:p w:rsidR="00963B83" w:rsidRPr="004E6D5C" w:rsidRDefault="00C92183">
          <w:pPr>
            <w:pStyle w:val="TOC1"/>
            <w:rPr>
              <w:rFonts w:eastAsiaTheme="minorEastAsia"/>
              <w:color w:val="auto"/>
              <w:kern w:val="0"/>
              <w:sz w:val="22"/>
              <w:szCs w:val="22"/>
              <w:lang w:eastAsia="en-US"/>
            </w:rPr>
          </w:pPr>
          <w:hyperlink w:anchor="_Toc489012493" w:history="1">
            <w:r w:rsidR="00963B83" w:rsidRPr="004E6D5C">
              <w:rPr>
                <w:rStyle w:val="Hyperlink"/>
              </w:rPr>
              <w:t>Financial Donor List</w:t>
            </w:r>
            <w:r w:rsidR="00963B83" w:rsidRPr="004E6D5C">
              <w:rPr>
                <w:webHidden/>
              </w:rPr>
              <w:tab/>
            </w:r>
            <w:r w:rsidR="00963B83" w:rsidRPr="004E6D5C">
              <w:rPr>
                <w:webHidden/>
              </w:rPr>
              <w:fldChar w:fldCharType="begin"/>
            </w:r>
            <w:r w:rsidR="00963B83" w:rsidRPr="004E6D5C">
              <w:rPr>
                <w:webHidden/>
              </w:rPr>
              <w:instrText xml:space="preserve"> PAGEREF _Toc489012493 \h </w:instrText>
            </w:r>
            <w:r w:rsidR="00963B83" w:rsidRPr="004E6D5C">
              <w:rPr>
                <w:webHidden/>
              </w:rPr>
            </w:r>
            <w:r w:rsidR="00963B83" w:rsidRPr="004E6D5C">
              <w:rPr>
                <w:webHidden/>
              </w:rPr>
              <w:fldChar w:fldCharType="separate"/>
            </w:r>
            <w:r w:rsidR="00160829" w:rsidRPr="004E6D5C">
              <w:rPr>
                <w:webHidden/>
              </w:rPr>
              <w:t>4</w:t>
            </w:r>
            <w:r w:rsidR="00963B83" w:rsidRPr="004E6D5C">
              <w:rPr>
                <w:webHidden/>
              </w:rPr>
              <w:fldChar w:fldCharType="end"/>
            </w:r>
          </w:hyperlink>
        </w:p>
        <w:p w:rsidR="00963B83" w:rsidRPr="004E6D5C" w:rsidRDefault="00C92183">
          <w:pPr>
            <w:pStyle w:val="TOC1"/>
            <w:rPr>
              <w:rFonts w:eastAsiaTheme="minorEastAsia"/>
              <w:color w:val="auto"/>
              <w:kern w:val="0"/>
              <w:sz w:val="22"/>
              <w:szCs w:val="22"/>
              <w:lang w:eastAsia="en-US"/>
            </w:rPr>
          </w:pPr>
          <w:hyperlink w:anchor="_Toc489012495" w:history="1">
            <w:r w:rsidR="00963B83" w:rsidRPr="004E6D5C">
              <w:rPr>
                <w:rStyle w:val="Hyperlink"/>
              </w:rPr>
              <w:t>Program Achievements</w:t>
            </w:r>
            <w:r w:rsidR="00963B83" w:rsidRPr="004E6D5C">
              <w:rPr>
                <w:webHidden/>
              </w:rPr>
              <w:tab/>
            </w:r>
            <w:r w:rsidR="004E6D5C">
              <w:rPr>
                <w:webHidden/>
              </w:rPr>
              <w:t xml:space="preserve"> </w:t>
            </w:r>
            <w:r w:rsidR="00963B83" w:rsidRPr="004E6D5C">
              <w:rPr>
                <w:webHidden/>
              </w:rPr>
              <w:fldChar w:fldCharType="begin"/>
            </w:r>
            <w:r w:rsidR="00963B83" w:rsidRPr="004E6D5C">
              <w:rPr>
                <w:webHidden/>
              </w:rPr>
              <w:instrText xml:space="preserve"> PAGEREF _Toc489012495 \h </w:instrText>
            </w:r>
            <w:r w:rsidR="00963B83" w:rsidRPr="004E6D5C">
              <w:rPr>
                <w:webHidden/>
              </w:rPr>
            </w:r>
            <w:r w:rsidR="00963B83" w:rsidRPr="004E6D5C">
              <w:rPr>
                <w:webHidden/>
              </w:rPr>
              <w:fldChar w:fldCharType="separate"/>
            </w:r>
            <w:r w:rsidR="004E6D5C" w:rsidRPr="004E6D5C">
              <w:rPr>
                <w:bCs/>
                <w:webHidden/>
              </w:rPr>
              <w:t>6</w:t>
            </w:r>
            <w:r w:rsidR="00160829" w:rsidRPr="004E6D5C">
              <w:rPr>
                <w:bCs/>
                <w:webHidden/>
              </w:rPr>
              <w:t>.</w:t>
            </w:r>
            <w:r w:rsidR="00963B83" w:rsidRPr="004E6D5C">
              <w:rPr>
                <w:webHidden/>
              </w:rPr>
              <w:fldChar w:fldCharType="end"/>
            </w:r>
          </w:hyperlink>
        </w:p>
        <w:p w:rsidR="00963B83" w:rsidRDefault="00C92183">
          <w:pPr>
            <w:pStyle w:val="TOC1"/>
            <w:rPr>
              <w:rFonts w:eastAsiaTheme="minorEastAsia"/>
              <w:color w:val="auto"/>
              <w:kern w:val="0"/>
              <w:sz w:val="22"/>
              <w:szCs w:val="22"/>
              <w:lang w:eastAsia="en-US"/>
            </w:rPr>
          </w:pPr>
          <w:hyperlink w:anchor="_Toc489012497" w:history="1">
            <w:r w:rsidR="00963B83" w:rsidRPr="004A5EEA">
              <w:rPr>
                <w:rStyle w:val="Hyperlink"/>
              </w:rPr>
              <w:t>Contact Information</w:t>
            </w:r>
            <w:r w:rsidR="00963B83">
              <w:rPr>
                <w:webHidden/>
              </w:rPr>
              <w:tab/>
            </w:r>
            <w:r w:rsidR="00963B83">
              <w:rPr>
                <w:webHidden/>
              </w:rPr>
              <w:fldChar w:fldCharType="begin"/>
            </w:r>
            <w:r w:rsidR="00963B83">
              <w:rPr>
                <w:webHidden/>
              </w:rPr>
              <w:instrText xml:space="preserve"> PAGEREF _Toc489012497 \h </w:instrText>
            </w:r>
            <w:r w:rsidR="00963B83">
              <w:rPr>
                <w:webHidden/>
              </w:rPr>
            </w:r>
            <w:r w:rsidR="00963B83">
              <w:rPr>
                <w:webHidden/>
              </w:rPr>
              <w:fldChar w:fldCharType="separate"/>
            </w:r>
            <w:r w:rsidR="00160829">
              <w:rPr>
                <w:webHidden/>
              </w:rPr>
              <w:t>8</w:t>
            </w:r>
            <w:r w:rsidR="00963B83">
              <w:rPr>
                <w:webHidden/>
              </w:rPr>
              <w:fldChar w:fldCharType="end"/>
            </w:r>
          </w:hyperlink>
        </w:p>
        <w:p w:rsidR="00184B35" w:rsidRPr="00F37380" w:rsidRDefault="00C50FEA" w:rsidP="00F37380">
          <w:pPr>
            <w:pStyle w:val="TOC1"/>
            <w:rPr>
              <w:rFonts w:eastAsiaTheme="minorEastAsia"/>
              <w:color w:val="auto"/>
              <w:kern w:val="0"/>
              <w:sz w:val="22"/>
              <w:szCs w:val="22"/>
              <w:lang w:eastAsia="en-US"/>
            </w:rPr>
          </w:pPr>
          <w:r>
            <w:fldChar w:fldCharType="end"/>
          </w:r>
        </w:p>
      </w:sdtContent>
    </w:sdt>
    <w:p w:rsidR="00184B35" w:rsidRDefault="00184B35"/>
    <w:p w:rsidR="00184B35" w:rsidRDefault="00184B35">
      <w:pPr>
        <w:sectPr w:rsidR="00184B35">
          <w:headerReference w:type="default" r:id="rId13"/>
          <w:footerReference w:type="first" r:id="rId14"/>
          <w:pgSz w:w="12240" w:h="15840" w:code="1"/>
          <w:pgMar w:top="1080" w:right="720" w:bottom="720" w:left="3096" w:header="1080" w:footer="720" w:gutter="0"/>
          <w:pgNumType w:fmt="lowerRoman" w:start="0"/>
          <w:cols w:space="708"/>
          <w:titlePg/>
          <w:docGrid w:linePitch="360"/>
        </w:sectPr>
      </w:pPr>
      <w:bookmarkStart w:id="0" w:name="_GoBack"/>
      <w:bookmarkEnd w:id="0"/>
    </w:p>
    <w:p w:rsidR="00184B35" w:rsidRDefault="00FD5E0E">
      <w:pPr>
        <w:pStyle w:val="Heading1"/>
      </w:pPr>
      <w:bookmarkStart w:id="1" w:name="_Toc489012491"/>
      <w:r>
        <w:lastRenderedPageBreak/>
        <w:t>T</w:t>
      </w:r>
      <w:r w:rsidR="00C50FEA">
        <w:rPr>
          <w:noProof/>
          <w:lang w:eastAsia="en-US"/>
        </w:rPr>
        <mc:AlternateContent>
          <mc:Choice Requires="wps">
            <w:drawing>
              <wp:anchor distT="0" distB="2743200" distL="182880" distR="182880" simplePos="0" relativeHeight="251659264" behindDoc="0" locked="0" layoutInCell="1" allowOverlap="1" wp14:anchorId="445D00BF" wp14:editId="3EF2734F">
                <wp:simplePos x="0" y="0"/>
                <mc:AlternateContent>
                  <mc:Choice Requires="wp14">
                    <wp:positionH relativeFrom="page">
                      <wp14:pctPosHOffset>5900</wp14:pctPosHOffset>
                    </wp:positionH>
                  </mc:Choice>
                  <mc:Fallback>
                    <wp:positionH relativeFrom="page">
                      <wp:posOffset>458470</wp:posOffset>
                    </wp:positionH>
                  </mc:Fallback>
                </mc:AlternateContent>
                <wp:positionV relativeFrom="margin">
                  <wp:align>top</wp:align>
                </wp:positionV>
                <wp:extent cx="1247775" cy="2304288"/>
                <wp:effectExtent l="0" t="0" r="0" b="0"/>
                <wp:wrapSquare wrapText="largest"/>
                <wp:docPr id="5" name="Text Box 5" descr="Sidebar"/>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5766" w:rsidRDefault="00915766" w:rsidP="00A03BCD">
                            <w:pPr>
                              <w:pStyle w:val="Sidebar"/>
                            </w:pPr>
                            <w:r>
                              <w:rPr>
                                <w:rStyle w:val="QuoteChar"/>
                                <w:i/>
                                <w:iCs w:val="0"/>
                              </w:rPr>
                              <w:t>#WECARE</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type w14:anchorId="445D00BF" id="_x0000_t202" coordsize="21600,21600" o:spt="202" path="m,l,21600r21600,l21600,xe">
                <v:stroke joinstyle="miter"/>
                <v:path gradientshapeok="t" o:connecttype="rect"/>
              </v:shapetype>
              <v:shape id="Text Box 5" o:spid="_x0000_s1026" type="#_x0000_t202" alt="Sidebar" style="position:absolute;margin-left:0;margin-top:0;width:98.25pt;height:181.45pt;z-index:251659264;visibility:visible;mso-wrap-style:square;mso-width-percent:250;mso-height-percent:950;mso-left-percent:59;mso-wrap-distance-left:14.4pt;mso-wrap-distance-top:0;mso-wrap-distance-right:14.4pt;mso-wrap-distance-bottom:3in;mso-position-horizontal-relative:page;mso-position-vertical:top;mso-position-vertical-relative:margin;mso-width-percent:250;mso-height-percent:950;mso-left-percent:59;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" filled="f" stroked="f" strokeweight=".5pt">
                <v:textbox inset="3.6pt,0,3.6pt,0">
                  <w:txbxContent>
                    <w:p w:rsidR="00915766" w:rsidRDefault="00915766" w:rsidP="00A03BCD">
                      <w:pPr>
                        <w:pStyle w:val="Sidebar"/>
                      </w:pPr>
                      <w:r>
                        <w:rPr>
                          <w:rStyle w:val="QuoteChar"/>
                          <w:i/>
                          <w:iCs w:val="0"/>
                        </w:rPr>
                        <w:t>#WECARE</w:t>
                      </w:r>
                    </w:p>
                  </w:txbxContent>
                </v:textbox>
                <w10:wrap type="square" side="largest" anchorx="page" anchory="margin"/>
              </v:shape>
            </w:pict>
          </mc:Fallback>
        </mc:AlternateContent>
      </w:r>
      <w:r>
        <w:t>o Our Stakeholders</w:t>
      </w:r>
      <w:bookmarkEnd w:id="1"/>
    </w:p>
    <w:sdt>
      <w:sdtPr>
        <w:id w:val="1394625952"/>
        <w:placeholder>
          <w:docPart w:val="84BA0ED97DF34902A6C3CD8EC0F6727E"/>
        </w:placeholder>
        <w:temporary/>
        <w:showingPlcHdr/>
        <w15:appearance w15:val="hidden"/>
      </w:sdtPr>
      <w:sdtEndPr/>
      <w:sdtContent>
        <w:p w:rsidR="00184B35" w:rsidRDefault="00C50FEA">
          <w:pPr>
            <w:pStyle w:val="Heading2"/>
          </w:pPr>
          <w:r>
            <w:t>Strategic Highlights</w:t>
          </w:r>
        </w:p>
      </w:sdtContent>
    </w:sdt>
    <w:p w:rsidR="00184B35" w:rsidRDefault="00FE5BF2" w:rsidP="00FD5E0E">
      <w:r>
        <w:t>Our Agency</w:t>
      </w:r>
      <w:r w:rsidR="00FD5E0E">
        <w:t xml:space="preserve"> </w:t>
      </w:r>
      <w:r>
        <w:t>has</w:t>
      </w:r>
      <w:r w:rsidR="00FD5E0E">
        <w:t xml:space="preserve"> three initiatives:</w:t>
      </w:r>
    </w:p>
    <w:p w:rsidR="00FD5E0E" w:rsidRDefault="00FE5BF2" w:rsidP="00FD5E0E">
      <w:pPr>
        <w:pStyle w:val="ListParagraph"/>
        <w:numPr>
          <w:ilvl w:val="0"/>
          <w:numId w:val="20"/>
        </w:numPr>
      </w:pPr>
      <w:r>
        <w:t xml:space="preserve">To promote a </w:t>
      </w:r>
      <w:r w:rsidR="00C211C6">
        <w:t>“</w:t>
      </w:r>
      <w:r>
        <w:t>trauma informed</w:t>
      </w:r>
      <w:r w:rsidR="00C211C6">
        <w:t>”</w:t>
      </w:r>
      <w:r>
        <w:t xml:space="preserve"> environment placing value on the safety of the youth placed in our care.</w:t>
      </w:r>
    </w:p>
    <w:p w:rsidR="00FE5BF2" w:rsidRDefault="00FE5BF2" w:rsidP="00FD5E0E">
      <w:pPr>
        <w:pStyle w:val="ListParagraph"/>
        <w:numPr>
          <w:ilvl w:val="0"/>
          <w:numId w:val="20"/>
        </w:numPr>
      </w:pPr>
      <w:r>
        <w:t>T</w:t>
      </w:r>
      <w:r w:rsidR="00AB3F18">
        <w:t>o be recognized as the primary a</w:t>
      </w:r>
      <w:r>
        <w:t>gency in the geographical area for the prevention and intervention efforts toward healthy youth and families.</w:t>
      </w:r>
    </w:p>
    <w:p w:rsidR="00FE5BF2" w:rsidRDefault="00FE5BF2" w:rsidP="00FD5E0E">
      <w:pPr>
        <w:pStyle w:val="ListParagraph"/>
        <w:numPr>
          <w:ilvl w:val="0"/>
          <w:numId w:val="20"/>
        </w:numPr>
      </w:pPr>
      <w:r>
        <w:t>To have established and proven effective programs that address the identified service area needs within the geographical referral area.</w:t>
      </w:r>
    </w:p>
    <w:sdt>
      <w:sdtPr>
        <w:id w:val="983738739"/>
        <w:placeholder>
          <w:docPart w:val="8FA234319BA247869E26373705308F21"/>
        </w:placeholder>
        <w:temporary/>
        <w:showingPlcHdr/>
        <w15:appearance w15:val="hidden"/>
      </w:sdtPr>
      <w:sdtEndPr/>
      <w:sdtContent>
        <w:p w:rsidR="00184B35" w:rsidRDefault="00C50FEA">
          <w:pPr>
            <w:pStyle w:val="Heading2"/>
          </w:pPr>
          <w:r>
            <w:t>Financial Highlights</w:t>
          </w:r>
        </w:p>
      </w:sdtContent>
    </w:sdt>
    <w:p w:rsidR="00654ADD" w:rsidRDefault="00654ADD" w:rsidP="00654ADD">
      <w:r>
        <w:t>The financial impact of the State of Oklahoma Budget crisis is being felt in all areas of our agency.  We have built a strong network of 175 community funders along with more than 1</w:t>
      </w:r>
      <w:r w:rsidR="00915766">
        <w:t xml:space="preserve">650 </w:t>
      </w:r>
      <w:r>
        <w:t>social media followers.  This network along with careful budgetary planning has allowed our agency to continue to meet the demands of the community at-risk families without having to cut services.</w:t>
      </w:r>
    </w:p>
    <w:sdt>
      <w:sdtPr>
        <w:id w:val="113635129"/>
        <w:placeholder>
          <w:docPart w:val="B2029144CA854E2A854EE30A95EDEBEE"/>
        </w:placeholder>
        <w:temporary/>
        <w:showingPlcHdr/>
        <w15:appearance w15:val="hidden"/>
      </w:sdtPr>
      <w:sdtEndPr/>
      <w:sdtContent>
        <w:p w:rsidR="00184B35" w:rsidRDefault="00C50FEA">
          <w:pPr>
            <w:pStyle w:val="Heading2"/>
          </w:pPr>
          <w:r>
            <w:t>Operating Highlights</w:t>
          </w:r>
        </w:p>
      </w:sdtContent>
    </w:sdt>
    <w:p w:rsidR="00184B35" w:rsidRDefault="00FE5BF2">
      <w:r>
        <w:t xml:space="preserve">Our Agency served </w:t>
      </w:r>
      <w:r w:rsidR="00915766">
        <w:t xml:space="preserve">104 </w:t>
      </w:r>
      <w:r w:rsidR="00CB43F5">
        <w:t>homeless youth</w:t>
      </w:r>
      <w:r>
        <w:t xml:space="preserve"> in the emergency shelter, </w:t>
      </w:r>
      <w:r w:rsidR="00915766">
        <w:t>252</w:t>
      </w:r>
      <w:r>
        <w:t xml:space="preserve"> youth </w:t>
      </w:r>
      <w:r w:rsidR="00AC7E31">
        <w:t>through</w:t>
      </w:r>
      <w:r>
        <w:t xml:space="preserve"> intervention outpatient service</w:t>
      </w:r>
      <w:r w:rsidR="00AC7E31">
        <w:t>s</w:t>
      </w:r>
      <w:r>
        <w:t xml:space="preserve">, </w:t>
      </w:r>
      <w:r w:rsidR="00915766">
        <w:t>47</w:t>
      </w:r>
      <w:r w:rsidR="00CB43F5">
        <w:t xml:space="preserve"> adolescences needing community at-risk services, </w:t>
      </w:r>
      <w:r w:rsidR="00915766">
        <w:t>56</w:t>
      </w:r>
      <w:r>
        <w:t xml:space="preserve"> young people in the </w:t>
      </w:r>
      <w:r w:rsidR="00CB43F5">
        <w:t>First-Time</w:t>
      </w:r>
      <w:r>
        <w:t xml:space="preserve"> Offender Program, and </w:t>
      </w:r>
      <w:r w:rsidR="00915766">
        <w:t>28</w:t>
      </w:r>
      <w:r>
        <w:t xml:space="preserve"> </w:t>
      </w:r>
      <w:r w:rsidR="00AC7E31">
        <w:t>teens</w:t>
      </w:r>
      <w:r>
        <w:t xml:space="preserve"> needing community service supervised hours for a total of </w:t>
      </w:r>
      <w:r w:rsidR="00915766">
        <w:t>487</w:t>
      </w:r>
      <w:r>
        <w:t xml:space="preserve"> young adults wrapped in positive support</w:t>
      </w:r>
      <w:r w:rsidR="00AC7E31">
        <w:t>s</w:t>
      </w:r>
      <w:r>
        <w:t xml:space="preserve">.  </w:t>
      </w:r>
      <w:r w:rsidR="00AC7E31">
        <w:t xml:space="preserve">Our Agency </w:t>
      </w:r>
      <w:r w:rsidR="00CB43F5">
        <w:t xml:space="preserve">worked with three area schools to provide trauma informed teaching with an on-site licensed professional counselor and </w:t>
      </w:r>
      <w:proofErr w:type="spellStart"/>
      <w:r w:rsidR="00915766">
        <w:t>eight</w:t>
      </w:r>
      <w:r w:rsidR="00CB43F5">
        <w:t>r</w:t>
      </w:r>
      <w:proofErr w:type="spellEnd"/>
      <w:r w:rsidR="00CB43F5">
        <w:t xml:space="preserve"> area schools to provide the prevention </w:t>
      </w:r>
      <w:proofErr w:type="gramStart"/>
      <w:r w:rsidR="00CB43F5">
        <w:t>school based</w:t>
      </w:r>
      <w:proofErr w:type="gramEnd"/>
      <w:r w:rsidR="00CB43F5">
        <w:t xml:space="preserve"> curriculum BOTVIN Life Skills</w:t>
      </w:r>
      <w:r w:rsidR="00AC7E31">
        <w:t xml:space="preserve">. </w:t>
      </w:r>
    </w:p>
    <w:sdt>
      <w:sdtPr>
        <w:id w:val="-1156683731"/>
        <w:placeholder>
          <w:docPart w:val="C9196ED59B8D447BB412DEDD94784DD9"/>
        </w:placeholder>
        <w:temporary/>
        <w:showingPlcHdr/>
        <w15:appearance w15:val="hidden"/>
      </w:sdtPr>
      <w:sdtEndPr/>
      <w:sdtContent>
        <w:p w:rsidR="00184B35" w:rsidRDefault="00C50FEA">
          <w:pPr>
            <w:pStyle w:val="Heading2"/>
          </w:pPr>
          <w:r>
            <w:t>Looking Ahead</w:t>
          </w:r>
        </w:p>
      </w:sdtContent>
    </w:sdt>
    <w:p w:rsidR="00184B35" w:rsidRDefault="00AC7E31">
      <w:r>
        <w:t xml:space="preserve">As the </w:t>
      </w:r>
      <w:r w:rsidR="00414C2D">
        <w:t>Oklahoma Department of Human Services</w:t>
      </w:r>
      <w:r>
        <w:t xml:space="preserve"> moves away from the utilization of emergency shelters</w:t>
      </w:r>
      <w:r w:rsidR="00F1342D">
        <w:t xml:space="preserve"> across the State</w:t>
      </w:r>
      <w:r>
        <w:t xml:space="preserve">, our community </w:t>
      </w:r>
      <w:r w:rsidR="00414C2D">
        <w:t xml:space="preserve">has embraced </w:t>
      </w:r>
      <w:r>
        <w:t xml:space="preserve">the </w:t>
      </w:r>
      <w:r w:rsidR="00F1342D">
        <w:t xml:space="preserve">availability of our </w:t>
      </w:r>
      <w:r w:rsidR="00414C2D">
        <w:t xml:space="preserve">established and </w:t>
      </w:r>
      <w:r>
        <w:t xml:space="preserve">proven effective resources.  The </w:t>
      </w:r>
      <w:r w:rsidR="00F1342D">
        <w:t>necessity</w:t>
      </w:r>
      <w:r w:rsidR="00915766">
        <w:t xml:space="preserve"> to work with</w:t>
      </w:r>
      <w:r>
        <w:t xml:space="preserve"> teenagers</w:t>
      </w:r>
      <w:r w:rsidR="00915766">
        <w:t xml:space="preserve"> and younger youth</w:t>
      </w:r>
      <w:r>
        <w:t xml:space="preserve"> trying to heal from abuse, abandonment, delinquency and neglect is not </w:t>
      </w:r>
      <w:r>
        <w:lastRenderedPageBreak/>
        <w:t xml:space="preserve">declining.  I believe the </w:t>
      </w:r>
      <w:r w:rsidR="00F1342D">
        <w:t>need</w:t>
      </w:r>
      <w:r>
        <w:t xml:space="preserve"> </w:t>
      </w:r>
      <w:r w:rsidR="007F660A" w:rsidRPr="007F660A">
        <w:rPr>
          <w:noProof/>
          <w:lang w:eastAsia="en-US"/>
        </w:rPr>
        <mc:AlternateContent>
          <mc:Choice Requires="wps">
            <w:drawing>
              <wp:anchor distT="0" distB="2743200" distL="182880" distR="182880" simplePos="0" relativeHeight="251700224" behindDoc="0" locked="0" layoutInCell="1" allowOverlap="1" wp14:anchorId="7602F8FD" wp14:editId="6B16FE37">
                <wp:simplePos x="0" y="0"/>
                <wp:positionH relativeFrom="leftMargin">
                  <wp:align>right</wp:align>
                </wp:positionH>
                <wp:positionV relativeFrom="margin">
                  <wp:posOffset>13335</wp:posOffset>
                </wp:positionV>
                <wp:extent cx="1247775" cy="2304288"/>
                <wp:effectExtent l="0" t="0" r="0" b="0"/>
                <wp:wrapSquare wrapText="largest"/>
                <wp:docPr id="6" name="Text Box 6" descr="Sidebar"/>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txbx>
                        <w:txbxContent>
                          <w:p w:rsidR="00915766" w:rsidRDefault="00915766" w:rsidP="007F660A">
                            <w:pPr>
                              <w:pStyle w:val="Sidebar"/>
                            </w:pPr>
                            <w:r>
                              <w:rPr>
                                <w:rStyle w:val="QuoteChar"/>
                                <w:i/>
                                <w:iCs w:val="0"/>
                              </w:rPr>
                              <w:t>#WECARE</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 w14:anchorId="7602F8FD" id="Text Box 6" o:spid="_x0000_s1027" type="#_x0000_t202" alt="Sidebar" style="position:absolute;margin-left:47.05pt;margin-top:1.05pt;width:98.25pt;height:181.45pt;z-index:251700224;visibility:visible;mso-wrap-style:square;mso-width-percent:250;mso-height-percent:950;mso-wrap-distance-left:14.4pt;mso-wrap-distance-top:0;mso-wrap-distance-right:14.4pt;mso-wrap-distance-bottom:3in;mso-position-horizontal:right;mso-position-horizontal-relative:left-margin-area;mso-position-vertical:absolute;mso-position-vertical-relative:margin;mso-width-percent:250;mso-height-percent:9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" filled="f" stroked="f" strokeweight=".5pt">
                <v:textbox inset="3.6pt,0,3.6pt,0">
                  <w:txbxContent>
                    <w:p w:rsidR="00915766" w:rsidRDefault="00915766" w:rsidP="007F660A">
                      <w:pPr>
                        <w:pStyle w:val="Sidebar"/>
                      </w:pPr>
                      <w:r>
                        <w:rPr>
                          <w:rStyle w:val="QuoteChar"/>
                          <w:i/>
                          <w:iCs w:val="0"/>
                        </w:rPr>
                        <w:t>#WECARE</w:t>
                      </w:r>
                    </w:p>
                  </w:txbxContent>
                </v:textbox>
                <w10:wrap type="square" side="largest" anchorx="margin" anchory="margin"/>
              </v:shape>
            </w:pict>
          </mc:Fallback>
        </mc:AlternateContent>
      </w:r>
      <w:r>
        <w:t xml:space="preserve">to focus efforts on </w:t>
      </w:r>
      <w:r w:rsidR="00915766">
        <w:t xml:space="preserve">building </w:t>
      </w:r>
      <w:r>
        <w:t xml:space="preserve">strong collaborations with other agencies and </w:t>
      </w:r>
      <w:r w:rsidR="00915766">
        <w:t>strengthening our trauma focused and sensitive measures</w:t>
      </w:r>
      <w:r>
        <w:t xml:space="preserve"> are </w:t>
      </w:r>
      <w:r w:rsidR="00915766">
        <w:t>critical</w:t>
      </w:r>
      <w:r>
        <w:t xml:space="preserve"> for the young people and </w:t>
      </w:r>
      <w:r w:rsidR="00915766">
        <w:t>f</w:t>
      </w:r>
      <w:r>
        <w:t xml:space="preserve">amilies we serve. </w:t>
      </w:r>
    </w:p>
    <w:p w:rsidR="00F1342D" w:rsidRDefault="00915766">
      <w:r>
        <w:t xml:space="preserve">We at CCSFSC, Inc. are passionate about the youth, families and communities that we serve. We believe in the healing power of hope, love, laughter and connection. We </w:t>
      </w:r>
      <w:r w:rsidR="00D56E45">
        <w:t xml:space="preserve">strive daily to prove to our youth that they are worth fighting for, that they have a future that is bright and happy. We believe in the quote from Josh Shipp: “Every child is one caring adult away from being a success story.” </w:t>
      </w:r>
    </w:p>
    <w:p w:rsidR="00F1342D" w:rsidRDefault="00F1342D">
      <w:r>
        <w:t>I encourage you to find others that will join t</w:t>
      </w:r>
      <w:r w:rsidR="00E7441D">
        <w:t xml:space="preserve">his mission. </w:t>
      </w:r>
      <w:r>
        <w:t>Our young people need you!</w:t>
      </w:r>
    </w:p>
    <w:p w:rsidR="005836DA" w:rsidRDefault="005836DA"/>
    <w:p w:rsidR="005836DA" w:rsidRDefault="00E7441D" w:rsidP="005836DA">
      <w:pPr>
        <w:spacing w:after="0" w:line="240" w:lineRule="auto"/>
        <w:rPr>
          <w:rFonts w:ascii="Script MT Bold" w:hAnsi="Script MT Bold"/>
          <w:sz w:val="32"/>
        </w:rPr>
      </w:pPr>
      <w:r>
        <w:rPr>
          <w:rFonts w:ascii="Script MT Bold" w:hAnsi="Script MT Bold"/>
          <w:sz w:val="32"/>
        </w:rPr>
        <w:t>Kaylyn Weldon Gary</w:t>
      </w:r>
    </w:p>
    <w:p w:rsidR="005836DA" w:rsidRDefault="00D56E45" w:rsidP="005836DA">
      <w:pPr>
        <w:spacing w:after="0" w:line="240" w:lineRule="auto"/>
      </w:pPr>
      <w:r>
        <w:t>Kaylyn Weldon Ga</w:t>
      </w:r>
      <w:r w:rsidR="00E7441D">
        <w:t>ry</w:t>
      </w:r>
      <w:r w:rsidR="00F1342D">
        <w:tab/>
      </w:r>
    </w:p>
    <w:p w:rsidR="005836DA" w:rsidRDefault="00F1342D" w:rsidP="005836DA">
      <w:pPr>
        <w:spacing w:after="0" w:line="240" w:lineRule="auto"/>
      </w:pPr>
      <w:r>
        <w:t>Executive Director</w:t>
      </w:r>
    </w:p>
    <w:p w:rsidR="00F1342D" w:rsidRPr="005836DA" w:rsidRDefault="00F1342D" w:rsidP="005836DA">
      <w:pPr>
        <w:spacing w:after="0" w:line="240" w:lineRule="auto"/>
        <w:rPr>
          <w:rFonts w:ascii="Script MT Bold" w:hAnsi="Script MT Bold"/>
          <w:sz w:val="32"/>
        </w:rPr>
      </w:pPr>
      <w:r>
        <w:t>“Changing the World One Child at a Time”</w:t>
      </w:r>
    </w:p>
    <w:bookmarkStart w:id="2" w:name="_Toc489012492" w:displacedByCustomXml="next"/>
    <w:sdt>
      <w:sdtPr>
        <w:id w:val="-803306745"/>
        <w:placeholder>
          <w:docPart w:val="F810418FEBBC4837A9BDD50E941E7B5E"/>
        </w:placeholder>
        <w:temporary/>
        <w:showingPlcHdr/>
        <w15:appearance w15:val="hidden"/>
      </w:sdtPr>
      <w:sdtEndPr/>
      <w:sdtContent>
        <w:p w:rsidR="00184B35" w:rsidRDefault="00C50FEA">
          <w:pPr>
            <w:pStyle w:val="Heading1"/>
          </w:pPr>
          <w:r>
            <w:t>Financial Summary</w:t>
          </w:r>
        </w:p>
      </w:sdtContent>
    </w:sdt>
    <w:bookmarkEnd w:id="2" w:displacedByCustomXml="prev"/>
    <w:p w:rsidR="00184B35" w:rsidRDefault="00D05B7D" w:rsidP="00654ADD">
      <w:r>
        <w:rPr>
          <w:noProof/>
          <w:lang w:eastAsia="en-US"/>
        </w:rPr>
        <mc:AlternateContent>
          <mc:Choice Requires="wps">
            <w:drawing>
              <wp:anchor distT="0" distB="2743200" distL="182880" distR="182880" simplePos="0" relativeHeight="251692032" behindDoc="0" locked="0" layoutInCell="1" allowOverlap="1" wp14:anchorId="5C00F26E" wp14:editId="2B613C6E">
                <wp:simplePos x="0" y="0"/>
                <wp:positionH relativeFrom="page">
                  <wp:posOffset>461010</wp:posOffset>
                </wp:positionH>
                <wp:positionV relativeFrom="margin">
                  <wp:posOffset>2540</wp:posOffset>
                </wp:positionV>
                <wp:extent cx="1247775" cy="2304288"/>
                <wp:effectExtent l="0" t="0" r="0" b="0"/>
                <wp:wrapSquare wrapText="largest"/>
                <wp:docPr id="14" name="Text Box 14" descr="Sidebar"/>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5766" w:rsidRPr="00D05B7D" w:rsidRDefault="00915766" w:rsidP="00D05B7D">
                            <w:pPr>
                              <w:pStyle w:val="Sidebar"/>
                              <w:rPr>
                                <w:rStyle w:val="QuoteChar"/>
                                <w:b/>
                                <w:i/>
                                <w:iCs w:val="0"/>
                              </w:rPr>
                            </w:pPr>
                            <w:r w:rsidRPr="00D05B7D">
                              <w:rPr>
                                <w:rStyle w:val="QuoteChar"/>
                                <w:b/>
                                <w:i/>
                                <w:iCs w:val="0"/>
                              </w:rPr>
                              <w:t>VISION</w:t>
                            </w:r>
                          </w:p>
                          <w:p w:rsidR="00915766" w:rsidRPr="00D05B7D" w:rsidRDefault="00915766" w:rsidP="00D05B7D">
                            <w:pPr>
                              <w:pStyle w:val="Sidebar"/>
                              <w:rPr>
                                <w:i w:val="0"/>
                              </w:rPr>
                            </w:pPr>
                            <w:r>
                              <w:rPr>
                                <w:rStyle w:val="QuoteChar"/>
                                <w:iCs w:val="0"/>
                              </w:rPr>
                              <w:t>Healthy Youth &amp; Families free of abuse, abandonment, delinquency and neglect.</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 w14:anchorId="5C00F26E" id="Text Box 14" o:spid="_x0000_s1028" type="#_x0000_t202" alt="Sidebar" style="position:absolute;margin-left:36.3pt;margin-top:.2pt;width:98.25pt;height:181.45pt;z-index:251692032;visibility:visible;mso-wrap-style:square;mso-width-percent:250;mso-height-percent:950;mso-wrap-distance-left:14.4pt;mso-wrap-distance-top:0;mso-wrap-distance-right:14.4pt;mso-wrap-distance-bottom:3in;mso-position-horizontal:absolute;mso-position-horizontal-relative:page;mso-position-vertical:absolute;mso-position-vertical-relative:margin;mso-width-percent:250;mso-height-percent:9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" filled="f" stroked="f" strokeweight=".5pt">
                <v:textbox inset="3.6pt,0,3.6pt,0">
                  <w:txbxContent>
                    <w:p w:rsidR="00915766" w:rsidRPr="00D05B7D" w:rsidRDefault="00915766" w:rsidP="00D05B7D">
                      <w:pPr>
                        <w:pStyle w:val="Sidebar"/>
                        <w:rPr>
                          <w:rStyle w:val="QuoteChar"/>
                          <w:b/>
                          <w:i/>
                          <w:iCs w:val="0"/>
                        </w:rPr>
                      </w:pPr>
                      <w:r w:rsidRPr="00D05B7D">
                        <w:rPr>
                          <w:rStyle w:val="QuoteChar"/>
                          <w:b/>
                          <w:i/>
                          <w:iCs w:val="0"/>
                        </w:rPr>
                        <w:t>VISION</w:t>
                      </w:r>
                    </w:p>
                    <w:p w:rsidR="00915766" w:rsidRPr="00D05B7D" w:rsidRDefault="00915766" w:rsidP="00D05B7D">
                      <w:pPr>
                        <w:pStyle w:val="Sidebar"/>
                        <w:rPr>
                          <w:i w:val="0"/>
                        </w:rPr>
                      </w:pPr>
                      <w:r>
                        <w:rPr>
                          <w:rStyle w:val="QuoteChar"/>
                          <w:iCs w:val="0"/>
                        </w:rPr>
                        <w:t>Healthy Youth &amp; Families free of abuse, abandonment, delinquency and neglect.</w:t>
                      </w:r>
                    </w:p>
                  </w:txbxContent>
                </v:textbox>
                <w10:wrap type="square" side="largest" anchorx="page" anchory="margin"/>
              </v:shape>
            </w:pict>
          </mc:Fallback>
        </mc:AlternateContent>
      </w:r>
      <w:r w:rsidR="00654ADD">
        <w:t>This agency has been honored to have wise board member leadership throughout its 4</w:t>
      </w:r>
      <w:r w:rsidR="00DA64E3">
        <w:t>9</w:t>
      </w:r>
      <w:r w:rsidR="00654ADD">
        <w:t>-year history.  The board has a tradition of understanding their role to ensure the mission would continue until the goal is met.  The outcome of this conservative financial understanding allows services to continue even during the hardest of time</w:t>
      </w:r>
      <w:r w:rsidR="005836DA">
        <w:t>s</w:t>
      </w:r>
      <w:r w:rsidR="00654ADD">
        <w:t xml:space="preserve">.  </w:t>
      </w:r>
    </w:p>
    <w:sdt>
      <w:sdtPr>
        <w:rPr>
          <w:rFonts w:asciiTheme="minorHAnsi" w:eastAsiaTheme="minorEastAsia" w:hAnsiTheme="minorHAnsi" w:cstheme="minorBidi"/>
          <w:sz w:val="22"/>
          <w:szCs w:val="22"/>
        </w:rPr>
        <w:id w:val="-1562252746"/>
        <w:placeholder>
          <w:docPart w:val="77F6812E2EAF433EB65C9A92AD6D9C08"/>
        </w:placeholder>
        <w:temporary/>
        <w:showingPlcHdr/>
        <w15:appearance w15:val="hidden"/>
      </w:sdtPr>
      <w:sdtEndPr/>
      <w:sdtContent>
        <w:p w:rsidR="00654ADD" w:rsidRDefault="00654ADD" w:rsidP="00654ADD">
          <w:pPr>
            <w:pStyle w:val="Heading2"/>
            <w:rPr>
              <w:rFonts w:asciiTheme="minorHAnsi" w:eastAsiaTheme="minorEastAsia" w:hAnsiTheme="minorHAnsi" w:cstheme="minorBidi"/>
              <w:sz w:val="22"/>
              <w:szCs w:val="22"/>
            </w:rPr>
          </w:pPr>
          <w:r>
            <w:t>Statement of Financial Position</w:t>
          </w:r>
        </w:p>
      </w:sdtContent>
    </w:sdt>
    <w:p w:rsidR="00504F69" w:rsidRDefault="00794DFB" w:rsidP="00915766">
      <w:pPr>
        <w:pStyle w:val="ListBullet"/>
        <w:numPr>
          <w:ilvl w:val="0"/>
          <w:numId w:val="10"/>
        </w:numPr>
        <w:ind w:left="360"/>
      </w:pPr>
      <w:r>
        <w:t>Total Assets $</w:t>
      </w:r>
      <w:r w:rsidR="00504F69">
        <w:t>5,668,518</w:t>
      </w:r>
    </w:p>
    <w:p w:rsidR="006C3FAA" w:rsidRDefault="006C3FAA" w:rsidP="00915766">
      <w:pPr>
        <w:pStyle w:val="ListBullet"/>
        <w:numPr>
          <w:ilvl w:val="0"/>
          <w:numId w:val="10"/>
        </w:numPr>
        <w:ind w:left="360"/>
      </w:pPr>
      <w:r>
        <w:t>No Liabilities</w:t>
      </w:r>
    </w:p>
    <w:p w:rsidR="006C3FAA" w:rsidRDefault="006C3FAA" w:rsidP="00794DFB">
      <w:pPr>
        <w:pStyle w:val="ListBullet"/>
        <w:numPr>
          <w:ilvl w:val="0"/>
          <w:numId w:val="10"/>
        </w:numPr>
        <w:ind w:left="360"/>
      </w:pPr>
      <w:r>
        <w:t>Total Net Position $</w:t>
      </w:r>
      <w:r w:rsidR="00504F69">
        <w:t>5,668,518</w:t>
      </w:r>
      <w:r w:rsidR="00A64D66">
        <w:t xml:space="preserve"> </w:t>
      </w:r>
    </w:p>
    <w:p w:rsidR="00A64D66" w:rsidRDefault="00A64D66" w:rsidP="00A64D66">
      <w:pPr>
        <w:pStyle w:val="ListBullet"/>
        <w:numPr>
          <w:ilvl w:val="1"/>
          <w:numId w:val="10"/>
        </w:numPr>
      </w:pPr>
      <w:r>
        <w:t>The net position includes $</w:t>
      </w:r>
      <w:r w:rsidR="00504F69">
        <w:t>102,228</w:t>
      </w:r>
      <w:r>
        <w:t xml:space="preserve"> in temporarily restricted net assets.</w:t>
      </w:r>
    </w:p>
    <w:p w:rsidR="00654ADD" w:rsidRDefault="00794DFB" w:rsidP="00654ADD">
      <w:pPr>
        <w:pStyle w:val="Heading2"/>
      </w:pPr>
      <w:r>
        <w:t>Statement of Activity</w:t>
      </w:r>
    </w:p>
    <w:tbl>
      <w:tblPr>
        <w:tblStyle w:val="FinancialTable"/>
        <w:tblW w:w="4938" w:type="pct"/>
        <w:tblLook w:val="04A0" w:firstRow="1" w:lastRow="0" w:firstColumn="1" w:lastColumn="0" w:noHBand="0" w:noVBand="1"/>
        <w:tblDescription w:val="Content table"/>
      </w:tblPr>
      <w:tblGrid>
        <w:gridCol w:w="3372"/>
        <w:gridCol w:w="1712"/>
        <w:gridCol w:w="1601"/>
        <w:gridCol w:w="1615"/>
      </w:tblGrid>
      <w:tr w:rsidR="00215722" w:rsidTr="00215722">
        <w:trPr>
          <w:cnfStyle w:val="100000000000" w:firstRow="1" w:lastRow="0" w:firstColumn="0" w:lastColumn="0" w:oddVBand="0" w:evenVBand="0" w:oddHBand="0" w:evenHBand="0" w:firstRowFirstColumn="0" w:firstRowLastColumn="0" w:lastRowFirstColumn="0" w:lastRowLastColumn="0"/>
          <w:trHeight w:val="493"/>
          <w:tblHeader/>
        </w:trPr>
        <w:tc>
          <w:tcPr>
            <w:cnfStyle w:val="001000000000" w:firstRow="0" w:lastRow="0" w:firstColumn="1" w:lastColumn="0" w:oddVBand="0" w:evenVBand="0" w:oddHBand="0" w:evenHBand="0" w:firstRowFirstColumn="0" w:firstRowLastColumn="0" w:lastRowFirstColumn="0" w:lastRowLastColumn="0"/>
            <w:tcW w:w="2031" w:type="pct"/>
          </w:tcPr>
          <w:p w:rsidR="00654ADD" w:rsidRDefault="00654ADD" w:rsidP="00F83878">
            <w:pPr>
              <w:jc w:val="left"/>
            </w:pPr>
            <w:r>
              <w:t>Description</w:t>
            </w:r>
          </w:p>
        </w:tc>
        <w:tc>
          <w:tcPr>
            <w:tcW w:w="1031" w:type="pct"/>
          </w:tcPr>
          <w:p w:rsidR="00654ADD" w:rsidRDefault="00654ADD" w:rsidP="00F83878">
            <w:pPr>
              <w:cnfStyle w:val="100000000000" w:firstRow="1" w:lastRow="0" w:firstColumn="0" w:lastColumn="0" w:oddVBand="0" w:evenVBand="0" w:oddHBand="0" w:evenHBand="0" w:firstRowFirstColumn="0" w:firstRowLastColumn="0" w:lastRowFirstColumn="0" w:lastRowLastColumn="0"/>
            </w:pPr>
            <w:r>
              <w:t>Revenue</w:t>
            </w:r>
          </w:p>
        </w:tc>
        <w:tc>
          <w:tcPr>
            <w:tcW w:w="964" w:type="pct"/>
          </w:tcPr>
          <w:p w:rsidR="00654ADD" w:rsidRDefault="00654ADD" w:rsidP="00F83878">
            <w:pPr>
              <w:cnfStyle w:val="100000000000" w:firstRow="1" w:lastRow="0" w:firstColumn="0" w:lastColumn="0" w:oddVBand="0" w:evenVBand="0" w:oddHBand="0" w:evenHBand="0" w:firstRowFirstColumn="0" w:firstRowLastColumn="0" w:lastRowFirstColumn="0" w:lastRowLastColumn="0"/>
            </w:pPr>
            <w:r>
              <w:t>Expenses</w:t>
            </w:r>
          </w:p>
        </w:tc>
        <w:tc>
          <w:tcPr>
            <w:tcW w:w="973" w:type="pct"/>
          </w:tcPr>
          <w:p w:rsidR="00654ADD" w:rsidRDefault="00794DFB" w:rsidP="00F83878">
            <w:pPr>
              <w:cnfStyle w:val="100000000000" w:firstRow="1" w:lastRow="0" w:firstColumn="0" w:lastColumn="0" w:oddVBand="0" w:evenVBand="0" w:oddHBand="0" w:evenHBand="0" w:firstRowFirstColumn="0" w:firstRowLastColumn="0" w:lastRowFirstColumn="0" w:lastRowLastColumn="0"/>
            </w:pPr>
            <w:r>
              <w:t>Net Change</w:t>
            </w:r>
          </w:p>
        </w:tc>
      </w:tr>
      <w:tr w:rsidR="00215722" w:rsidTr="00215722">
        <w:trPr>
          <w:trHeight w:val="303"/>
        </w:trPr>
        <w:tc>
          <w:tcPr>
            <w:cnfStyle w:val="001000000000" w:firstRow="0" w:lastRow="0" w:firstColumn="1" w:lastColumn="0" w:oddVBand="0" w:evenVBand="0" w:oddHBand="0" w:evenHBand="0" w:firstRowFirstColumn="0" w:firstRowLastColumn="0" w:lastRowFirstColumn="0" w:lastRowLastColumn="0"/>
            <w:tcW w:w="2031" w:type="pct"/>
          </w:tcPr>
          <w:p w:rsidR="00E105B2" w:rsidRDefault="00E105B2" w:rsidP="00645112">
            <w:r>
              <w:t>Local</w:t>
            </w:r>
          </w:p>
        </w:tc>
        <w:tc>
          <w:tcPr>
            <w:tcW w:w="1031" w:type="pct"/>
          </w:tcPr>
          <w:p w:rsidR="00E105B2" w:rsidRDefault="00215722" w:rsidP="00645112">
            <w:pPr>
              <w:cnfStyle w:val="000000000000" w:firstRow="0" w:lastRow="0" w:firstColumn="0" w:lastColumn="0" w:oddVBand="0" w:evenVBand="0" w:oddHBand="0" w:evenHBand="0" w:firstRowFirstColumn="0" w:firstRowLastColumn="0" w:lastRowFirstColumn="0" w:lastRowLastColumn="0"/>
            </w:pPr>
            <w:r>
              <w:t>$316,248.94</w:t>
            </w:r>
          </w:p>
        </w:tc>
        <w:tc>
          <w:tcPr>
            <w:tcW w:w="964" w:type="pct"/>
          </w:tcPr>
          <w:p w:rsidR="00E105B2" w:rsidRDefault="00215722" w:rsidP="00645112">
            <w:pPr>
              <w:cnfStyle w:val="000000000000" w:firstRow="0" w:lastRow="0" w:firstColumn="0" w:lastColumn="0" w:oddVBand="0" w:evenVBand="0" w:oddHBand="0" w:evenHBand="0" w:firstRowFirstColumn="0" w:firstRowLastColumn="0" w:lastRowFirstColumn="0" w:lastRowLastColumn="0"/>
            </w:pPr>
            <w:r>
              <w:t>$267,153.78</w:t>
            </w:r>
          </w:p>
        </w:tc>
        <w:tc>
          <w:tcPr>
            <w:tcW w:w="973" w:type="pct"/>
          </w:tcPr>
          <w:p w:rsidR="00E105B2" w:rsidRDefault="00215722" w:rsidP="005F0A1A">
            <w:pPr>
              <w:cnfStyle w:val="000000000000" w:firstRow="0" w:lastRow="0" w:firstColumn="0" w:lastColumn="0" w:oddVBand="0" w:evenVBand="0" w:oddHBand="0" w:evenHBand="0" w:firstRowFirstColumn="0" w:firstRowLastColumn="0" w:lastRowFirstColumn="0" w:lastRowLastColumn="0"/>
            </w:pPr>
            <w:r>
              <w:t>$49,095.16</w:t>
            </w:r>
          </w:p>
        </w:tc>
      </w:tr>
      <w:tr w:rsidR="00215722" w:rsidTr="00215722">
        <w:trPr>
          <w:trHeight w:val="303"/>
        </w:trPr>
        <w:tc>
          <w:tcPr>
            <w:cnfStyle w:val="001000000000" w:firstRow="0" w:lastRow="0" w:firstColumn="1" w:lastColumn="0" w:oddVBand="0" w:evenVBand="0" w:oddHBand="0" w:evenHBand="0" w:firstRowFirstColumn="0" w:firstRowLastColumn="0" w:lastRowFirstColumn="0" w:lastRowLastColumn="0"/>
            <w:tcW w:w="2031" w:type="pct"/>
          </w:tcPr>
          <w:p w:rsidR="00215722" w:rsidRDefault="00215722" w:rsidP="00645112">
            <w:r>
              <w:t>Foundational Grants</w:t>
            </w:r>
          </w:p>
        </w:tc>
        <w:tc>
          <w:tcPr>
            <w:tcW w:w="1031" w:type="pct"/>
          </w:tcPr>
          <w:p w:rsidR="00215722" w:rsidRDefault="00215722" w:rsidP="00645112">
            <w:pPr>
              <w:cnfStyle w:val="000000000000" w:firstRow="0" w:lastRow="0" w:firstColumn="0" w:lastColumn="0" w:oddVBand="0" w:evenVBand="0" w:oddHBand="0" w:evenHBand="0" w:firstRowFirstColumn="0" w:firstRowLastColumn="0" w:lastRowFirstColumn="0" w:lastRowLastColumn="0"/>
            </w:pPr>
            <w:r>
              <w:t>$</w:t>
            </w:r>
            <w:r w:rsidR="008100A7">
              <w:t>135,510.66</w:t>
            </w:r>
          </w:p>
        </w:tc>
        <w:tc>
          <w:tcPr>
            <w:tcW w:w="964" w:type="pct"/>
          </w:tcPr>
          <w:p w:rsidR="00215722" w:rsidRDefault="009F20B7" w:rsidP="00645112">
            <w:pPr>
              <w:cnfStyle w:val="000000000000" w:firstRow="0" w:lastRow="0" w:firstColumn="0" w:lastColumn="0" w:oddVBand="0" w:evenVBand="0" w:oddHBand="0" w:evenHBand="0" w:firstRowFirstColumn="0" w:firstRowLastColumn="0" w:lastRowFirstColumn="0" w:lastRowLastColumn="0"/>
            </w:pPr>
            <w:r>
              <w:t>$44,701.50</w:t>
            </w:r>
          </w:p>
        </w:tc>
        <w:tc>
          <w:tcPr>
            <w:tcW w:w="973" w:type="pct"/>
          </w:tcPr>
          <w:p w:rsidR="00215722" w:rsidRDefault="00D3102E" w:rsidP="005F0A1A">
            <w:pPr>
              <w:cnfStyle w:val="000000000000" w:firstRow="0" w:lastRow="0" w:firstColumn="0" w:lastColumn="0" w:oddVBand="0" w:evenVBand="0" w:oddHBand="0" w:evenHBand="0" w:firstRowFirstColumn="0" w:firstRowLastColumn="0" w:lastRowFirstColumn="0" w:lastRowLastColumn="0"/>
            </w:pPr>
            <w:r>
              <w:t>$</w:t>
            </w:r>
            <w:r w:rsidR="009F20B7">
              <w:t>90,809.16</w:t>
            </w:r>
          </w:p>
        </w:tc>
      </w:tr>
      <w:tr w:rsidR="00215722" w:rsidTr="00215722">
        <w:trPr>
          <w:trHeight w:val="493"/>
        </w:trPr>
        <w:tc>
          <w:tcPr>
            <w:cnfStyle w:val="001000000000" w:firstRow="0" w:lastRow="0" w:firstColumn="1" w:lastColumn="0" w:oddVBand="0" w:evenVBand="0" w:oddHBand="0" w:evenHBand="0" w:firstRowFirstColumn="0" w:firstRowLastColumn="0" w:lastRowFirstColumn="0" w:lastRowLastColumn="0"/>
            <w:tcW w:w="2031" w:type="pct"/>
          </w:tcPr>
          <w:p w:rsidR="00654ADD" w:rsidRDefault="00654ADD" w:rsidP="00F83878">
            <w:r>
              <w:t>Office of Juvenile Affairs – Shelter</w:t>
            </w:r>
          </w:p>
        </w:tc>
        <w:tc>
          <w:tcPr>
            <w:tcW w:w="1031" w:type="pct"/>
          </w:tcPr>
          <w:p w:rsidR="00654ADD" w:rsidRDefault="00215722" w:rsidP="00F83878">
            <w:pPr>
              <w:cnfStyle w:val="000000000000" w:firstRow="0" w:lastRow="0" w:firstColumn="0" w:lastColumn="0" w:oddVBand="0" w:evenVBand="0" w:oddHBand="0" w:evenHBand="0" w:firstRowFirstColumn="0" w:firstRowLastColumn="0" w:lastRowFirstColumn="0" w:lastRowLastColumn="0"/>
            </w:pPr>
            <w:r>
              <w:t>$215,511.19</w:t>
            </w:r>
          </w:p>
        </w:tc>
        <w:tc>
          <w:tcPr>
            <w:tcW w:w="964" w:type="pct"/>
          </w:tcPr>
          <w:p w:rsidR="00D7416E" w:rsidRDefault="00215722" w:rsidP="00D7416E">
            <w:pPr>
              <w:cnfStyle w:val="000000000000" w:firstRow="0" w:lastRow="0" w:firstColumn="0" w:lastColumn="0" w:oddVBand="0" w:evenVBand="0" w:oddHBand="0" w:evenHBand="0" w:firstRowFirstColumn="0" w:firstRowLastColumn="0" w:lastRowFirstColumn="0" w:lastRowLastColumn="0"/>
            </w:pPr>
            <w:r>
              <w:t>$347,415.64</w:t>
            </w:r>
          </w:p>
        </w:tc>
        <w:tc>
          <w:tcPr>
            <w:tcW w:w="973" w:type="pct"/>
          </w:tcPr>
          <w:p w:rsidR="00654ADD" w:rsidRDefault="00215722" w:rsidP="005F0A1A">
            <w:pPr>
              <w:cnfStyle w:val="000000000000" w:firstRow="0" w:lastRow="0" w:firstColumn="0" w:lastColumn="0" w:oddVBand="0" w:evenVBand="0" w:oddHBand="0" w:evenHBand="0" w:firstRowFirstColumn="0" w:firstRowLastColumn="0" w:lastRowFirstColumn="0" w:lastRowLastColumn="0"/>
            </w:pPr>
            <w:r>
              <w:t>-$131,904.45</w:t>
            </w:r>
          </w:p>
        </w:tc>
      </w:tr>
      <w:tr w:rsidR="00215722" w:rsidTr="00215722">
        <w:trPr>
          <w:trHeight w:val="303"/>
        </w:trPr>
        <w:tc>
          <w:tcPr>
            <w:cnfStyle w:val="001000000000" w:firstRow="0" w:lastRow="0" w:firstColumn="1" w:lastColumn="0" w:oddVBand="0" w:evenVBand="0" w:oddHBand="0" w:evenHBand="0" w:firstRowFirstColumn="0" w:firstRowLastColumn="0" w:lastRowFirstColumn="0" w:lastRowLastColumn="0"/>
            <w:tcW w:w="2031" w:type="pct"/>
          </w:tcPr>
          <w:p w:rsidR="00654ADD" w:rsidRDefault="00654ADD" w:rsidP="00F83878">
            <w:r>
              <w:t xml:space="preserve">Office of Juvenile Affairs – </w:t>
            </w:r>
            <w:r w:rsidR="008B4FF4">
              <w:t>CBYS</w:t>
            </w:r>
          </w:p>
        </w:tc>
        <w:tc>
          <w:tcPr>
            <w:tcW w:w="1031" w:type="pct"/>
          </w:tcPr>
          <w:p w:rsidR="00654ADD" w:rsidRDefault="00E105B2" w:rsidP="00F83878">
            <w:pPr>
              <w:cnfStyle w:val="000000000000" w:firstRow="0" w:lastRow="0" w:firstColumn="0" w:lastColumn="0" w:oddVBand="0" w:evenVBand="0" w:oddHBand="0" w:evenHBand="0" w:firstRowFirstColumn="0" w:firstRowLastColumn="0" w:lastRowFirstColumn="0" w:lastRowLastColumn="0"/>
            </w:pPr>
            <w:r>
              <w:t>$</w:t>
            </w:r>
            <w:r w:rsidR="00D3102E">
              <w:t>162,354.76</w:t>
            </w:r>
          </w:p>
        </w:tc>
        <w:tc>
          <w:tcPr>
            <w:tcW w:w="964" w:type="pct"/>
          </w:tcPr>
          <w:p w:rsidR="00D7416E" w:rsidRDefault="005F0A1A" w:rsidP="00D7416E">
            <w:pPr>
              <w:cnfStyle w:val="000000000000" w:firstRow="0" w:lastRow="0" w:firstColumn="0" w:lastColumn="0" w:oddVBand="0" w:evenVBand="0" w:oddHBand="0" w:evenHBand="0" w:firstRowFirstColumn="0" w:firstRowLastColumn="0" w:lastRowFirstColumn="0" w:lastRowLastColumn="0"/>
            </w:pPr>
            <w:r>
              <w:t>$</w:t>
            </w:r>
            <w:r w:rsidR="00D3102E">
              <w:t>115,011.64</w:t>
            </w:r>
          </w:p>
        </w:tc>
        <w:tc>
          <w:tcPr>
            <w:tcW w:w="973" w:type="pct"/>
          </w:tcPr>
          <w:p w:rsidR="00654ADD" w:rsidRDefault="005F0A1A" w:rsidP="005F0A1A">
            <w:pPr>
              <w:cnfStyle w:val="000000000000" w:firstRow="0" w:lastRow="0" w:firstColumn="0" w:lastColumn="0" w:oddVBand="0" w:evenVBand="0" w:oddHBand="0" w:evenHBand="0" w:firstRowFirstColumn="0" w:firstRowLastColumn="0" w:lastRowFirstColumn="0" w:lastRowLastColumn="0"/>
            </w:pPr>
            <w:r>
              <w:t>$</w:t>
            </w:r>
            <w:r w:rsidR="00D3102E">
              <w:t>47,343.12</w:t>
            </w:r>
          </w:p>
        </w:tc>
      </w:tr>
      <w:tr w:rsidR="00215722" w:rsidTr="00215722">
        <w:trPr>
          <w:trHeight w:val="291"/>
        </w:trPr>
        <w:tc>
          <w:tcPr>
            <w:cnfStyle w:val="001000000000" w:firstRow="0" w:lastRow="0" w:firstColumn="1" w:lastColumn="0" w:oddVBand="0" w:evenVBand="0" w:oddHBand="0" w:evenHBand="0" w:firstRowFirstColumn="0" w:firstRowLastColumn="0" w:lastRowFirstColumn="0" w:lastRowLastColumn="0"/>
            <w:tcW w:w="2031" w:type="pct"/>
          </w:tcPr>
          <w:p w:rsidR="008B4FF4" w:rsidRDefault="008B4FF4" w:rsidP="00F83878">
            <w:r>
              <w:t>Office of Juvenile Affairs - CARS</w:t>
            </w:r>
          </w:p>
        </w:tc>
        <w:tc>
          <w:tcPr>
            <w:tcW w:w="1031" w:type="pct"/>
          </w:tcPr>
          <w:p w:rsidR="008B4FF4" w:rsidRDefault="000A3B11" w:rsidP="00F83878">
            <w:pPr>
              <w:cnfStyle w:val="000000000000" w:firstRow="0" w:lastRow="0" w:firstColumn="0" w:lastColumn="0" w:oddVBand="0" w:evenVBand="0" w:oddHBand="0" w:evenHBand="0" w:firstRowFirstColumn="0" w:firstRowLastColumn="0" w:lastRowFirstColumn="0" w:lastRowLastColumn="0"/>
            </w:pPr>
            <w:r>
              <w:t>$</w:t>
            </w:r>
            <w:r w:rsidR="00215722">
              <w:t>11,371.61</w:t>
            </w:r>
          </w:p>
        </w:tc>
        <w:tc>
          <w:tcPr>
            <w:tcW w:w="964" w:type="pct"/>
          </w:tcPr>
          <w:p w:rsidR="00D7416E" w:rsidRDefault="00D7416E" w:rsidP="00D7416E">
            <w:pPr>
              <w:cnfStyle w:val="000000000000" w:firstRow="0" w:lastRow="0" w:firstColumn="0" w:lastColumn="0" w:oddVBand="0" w:evenVBand="0" w:oddHBand="0" w:evenHBand="0" w:firstRowFirstColumn="0" w:firstRowLastColumn="0" w:lastRowFirstColumn="0" w:lastRowLastColumn="0"/>
            </w:pPr>
            <w:r>
              <w:t>$</w:t>
            </w:r>
            <w:r w:rsidR="00215722">
              <w:t>23,989.58</w:t>
            </w:r>
          </w:p>
        </w:tc>
        <w:tc>
          <w:tcPr>
            <w:tcW w:w="973" w:type="pct"/>
          </w:tcPr>
          <w:p w:rsidR="008B4FF4" w:rsidRDefault="005F0A1A" w:rsidP="005F0A1A">
            <w:pPr>
              <w:cnfStyle w:val="000000000000" w:firstRow="0" w:lastRow="0" w:firstColumn="0" w:lastColumn="0" w:oddVBand="0" w:evenVBand="0" w:oddHBand="0" w:evenHBand="0" w:firstRowFirstColumn="0" w:firstRowLastColumn="0" w:lastRowFirstColumn="0" w:lastRowLastColumn="0"/>
            </w:pPr>
            <w:r>
              <w:t>-$</w:t>
            </w:r>
            <w:r w:rsidR="00215722">
              <w:t>12,619.97</w:t>
            </w:r>
          </w:p>
        </w:tc>
      </w:tr>
      <w:tr w:rsidR="00215722" w:rsidTr="00215722">
        <w:trPr>
          <w:trHeight w:val="303"/>
        </w:trPr>
        <w:tc>
          <w:tcPr>
            <w:cnfStyle w:val="001000000000" w:firstRow="0" w:lastRow="0" w:firstColumn="1" w:lastColumn="0" w:oddVBand="0" w:evenVBand="0" w:oddHBand="0" w:evenHBand="0" w:firstRowFirstColumn="0" w:firstRowLastColumn="0" w:lastRowFirstColumn="0" w:lastRowLastColumn="0"/>
            <w:tcW w:w="2031" w:type="pct"/>
          </w:tcPr>
          <w:p w:rsidR="000A3B11" w:rsidRDefault="000A3B11" w:rsidP="00F83878">
            <w:r>
              <w:t>Title 19</w:t>
            </w:r>
          </w:p>
        </w:tc>
        <w:tc>
          <w:tcPr>
            <w:tcW w:w="1031" w:type="pct"/>
          </w:tcPr>
          <w:p w:rsidR="000A3B11" w:rsidRDefault="000A3B11" w:rsidP="00F83878">
            <w:pPr>
              <w:cnfStyle w:val="000000000000" w:firstRow="0" w:lastRow="0" w:firstColumn="0" w:lastColumn="0" w:oddVBand="0" w:evenVBand="0" w:oddHBand="0" w:evenHBand="0" w:firstRowFirstColumn="0" w:firstRowLastColumn="0" w:lastRowFirstColumn="0" w:lastRowLastColumn="0"/>
            </w:pPr>
            <w:r>
              <w:t>$</w:t>
            </w:r>
            <w:r w:rsidR="00215722">
              <w:t>63,997.56</w:t>
            </w:r>
          </w:p>
        </w:tc>
        <w:tc>
          <w:tcPr>
            <w:tcW w:w="964" w:type="pct"/>
          </w:tcPr>
          <w:p w:rsidR="000A3B11" w:rsidRDefault="000A3B11" w:rsidP="00F83878">
            <w:pPr>
              <w:cnfStyle w:val="000000000000" w:firstRow="0" w:lastRow="0" w:firstColumn="0" w:lastColumn="0" w:oddVBand="0" w:evenVBand="0" w:oddHBand="0" w:evenHBand="0" w:firstRowFirstColumn="0" w:firstRowLastColumn="0" w:lastRowFirstColumn="0" w:lastRowLastColumn="0"/>
            </w:pPr>
            <w:r>
              <w:t>$</w:t>
            </w:r>
            <w:r w:rsidR="00215722">
              <w:t>85,747.82</w:t>
            </w:r>
          </w:p>
        </w:tc>
        <w:tc>
          <w:tcPr>
            <w:tcW w:w="973" w:type="pct"/>
          </w:tcPr>
          <w:p w:rsidR="000A3B11" w:rsidRDefault="005F0A1A" w:rsidP="005F0A1A">
            <w:pPr>
              <w:cnfStyle w:val="000000000000" w:firstRow="0" w:lastRow="0" w:firstColumn="0" w:lastColumn="0" w:oddVBand="0" w:evenVBand="0" w:oddHBand="0" w:evenHBand="0" w:firstRowFirstColumn="0" w:firstRowLastColumn="0" w:lastRowFirstColumn="0" w:lastRowLastColumn="0"/>
            </w:pPr>
            <w:r>
              <w:t>-$</w:t>
            </w:r>
            <w:r w:rsidR="00215722">
              <w:t>21,750.26</w:t>
            </w:r>
          </w:p>
        </w:tc>
      </w:tr>
      <w:tr w:rsidR="00215722" w:rsidTr="00215722">
        <w:trPr>
          <w:trHeight w:val="291"/>
        </w:trPr>
        <w:tc>
          <w:tcPr>
            <w:cnfStyle w:val="001000000000" w:firstRow="0" w:lastRow="0" w:firstColumn="1" w:lastColumn="0" w:oddVBand="0" w:evenVBand="0" w:oddHBand="0" w:evenHBand="0" w:firstRowFirstColumn="0" w:firstRowLastColumn="0" w:lastRowFirstColumn="0" w:lastRowLastColumn="0"/>
            <w:tcW w:w="2031" w:type="pct"/>
          </w:tcPr>
          <w:p w:rsidR="00654ADD" w:rsidRDefault="00654ADD" w:rsidP="00F83878">
            <w:r>
              <w:t>School Lunch Program</w:t>
            </w:r>
          </w:p>
        </w:tc>
        <w:tc>
          <w:tcPr>
            <w:tcW w:w="1031" w:type="pct"/>
          </w:tcPr>
          <w:p w:rsidR="00654ADD" w:rsidRDefault="000A3B11" w:rsidP="00F83878">
            <w:pPr>
              <w:cnfStyle w:val="000000000000" w:firstRow="0" w:lastRow="0" w:firstColumn="0" w:lastColumn="0" w:oddVBand="0" w:evenVBand="0" w:oddHBand="0" w:evenHBand="0" w:firstRowFirstColumn="0" w:firstRowLastColumn="0" w:lastRowFirstColumn="0" w:lastRowLastColumn="0"/>
            </w:pPr>
            <w:r>
              <w:t>$</w:t>
            </w:r>
            <w:r w:rsidR="00215722">
              <w:t>7</w:t>
            </w:r>
            <w:r w:rsidR="008100A7">
              <w:t>,</w:t>
            </w:r>
            <w:r w:rsidR="00215722">
              <w:t>539.08</w:t>
            </w:r>
          </w:p>
        </w:tc>
        <w:tc>
          <w:tcPr>
            <w:tcW w:w="964" w:type="pct"/>
          </w:tcPr>
          <w:p w:rsidR="00654ADD" w:rsidRDefault="000A3B11" w:rsidP="00F83878">
            <w:pPr>
              <w:cnfStyle w:val="000000000000" w:firstRow="0" w:lastRow="0" w:firstColumn="0" w:lastColumn="0" w:oddVBand="0" w:evenVBand="0" w:oddHBand="0" w:evenHBand="0" w:firstRowFirstColumn="0" w:firstRowLastColumn="0" w:lastRowFirstColumn="0" w:lastRowLastColumn="0"/>
            </w:pPr>
            <w:r>
              <w:t>$</w:t>
            </w:r>
            <w:r w:rsidR="00215722">
              <w:t>8</w:t>
            </w:r>
            <w:r w:rsidR="008100A7">
              <w:t>,</w:t>
            </w:r>
            <w:r w:rsidR="00215722">
              <w:t>505.23</w:t>
            </w:r>
          </w:p>
        </w:tc>
        <w:tc>
          <w:tcPr>
            <w:tcW w:w="973" w:type="pct"/>
          </w:tcPr>
          <w:p w:rsidR="00654ADD" w:rsidRDefault="00215722" w:rsidP="005F0A1A">
            <w:pPr>
              <w:cnfStyle w:val="000000000000" w:firstRow="0" w:lastRow="0" w:firstColumn="0" w:lastColumn="0" w:oddVBand="0" w:evenVBand="0" w:oddHBand="0" w:evenHBand="0" w:firstRowFirstColumn="0" w:firstRowLastColumn="0" w:lastRowFirstColumn="0" w:lastRowLastColumn="0"/>
            </w:pPr>
            <w:r>
              <w:t>-$966.15</w:t>
            </w:r>
          </w:p>
        </w:tc>
      </w:tr>
      <w:tr w:rsidR="00215722" w:rsidTr="00215722">
        <w:trPr>
          <w:trHeight w:val="303"/>
        </w:trPr>
        <w:tc>
          <w:tcPr>
            <w:cnfStyle w:val="001000000000" w:firstRow="0" w:lastRow="0" w:firstColumn="1" w:lastColumn="0" w:oddVBand="0" w:evenVBand="0" w:oddHBand="0" w:evenHBand="0" w:firstRowFirstColumn="0" w:firstRowLastColumn="0" w:lastRowFirstColumn="0" w:lastRowLastColumn="0"/>
            <w:tcW w:w="2031" w:type="pct"/>
          </w:tcPr>
          <w:p w:rsidR="00654ADD" w:rsidRDefault="000A3B11" w:rsidP="00F83878">
            <w:r>
              <w:t>Total</w:t>
            </w:r>
          </w:p>
        </w:tc>
        <w:tc>
          <w:tcPr>
            <w:tcW w:w="1031" w:type="pct"/>
          </w:tcPr>
          <w:p w:rsidR="00654ADD" w:rsidRDefault="009F20B7" w:rsidP="000A3B11">
            <w:pPr>
              <w:jc w:val="center"/>
              <w:cnfStyle w:val="000000000000" w:firstRow="0" w:lastRow="0" w:firstColumn="0" w:lastColumn="0" w:oddVBand="0" w:evenVBand="0" w:oddHBand="0" w:evenHBand="0" w:firstRowFirstColumn="0" w:firstRowLastColumn="0" w:lastRowFirstColumn="0" w:lastRowLastColumn="0"/>
            </w:pPr>
            <w:r>
              <w:t>$912,533.80</w:t>
            </w:r>
          </w:p>
        </w:tc>
        <w:tc>
          <w:tcPr>
            <w:tcW w:w="964" w:type="pct"/>
          </w:tcPr>
          <w:p w:rsidR="00654ADD" w:rsidRDefault="00D3102E" w:rsidP="00F83878">
            <w:pPr>
              <w:cnfStyle w:val="000000000000" w:firstRow="0" w:lastRow="0" w:firstColumn="0" w:lastColumn="0" w:oddVBand="0" w:evenVBand="0" w:oddHBand="0" w:evenHBand="0" w:firstRowFirstColumn="0" w:firstRowLastColumn="0" w:lastRowFirstColumn="0" w:lastRowLastColumn="0"/>
            </w:pPr>
            <w:r>
              <w:t>$</w:t>
            </w:r>
            <w:r w:rsidR="009F20B7">
              <w:t>892,525.19</w:t>
            </w:r>
          </w:p>
        </w:tc>
        <w:tc>
          <w:tcPr>
            <w:tcW w:w="973" w:type="pct"/>
          </w:tcPr>
          <w:p w:rsidR="00654ADD" w:rsidRDefault="009F20B7" w:rsidP="005F0A1A">
            <w:pPr>
              <w:cnfStyle w:val="000000000000" w:firstRow="0" w:lastRow="0" w:firstColumn="0" w:lastColumn="0" w:oddVBand="0" w:evenVBand="0" w:oddHBand="0" w:evenHBand="0" w:firstRowFirstColumn="0" w:firstRowLastColumn="0" w:lastRowFirstColumn="0" w:lastRowLastColumn="0"/>
            </w:pPr>
            <w:r>
              <w:t>$20,006.61</w:t>
            </w:r>
          </w:p>
        </w:tc>
      </w:tr>
    </w:tbl>
    <w:sdt>
      <w:sdtPr>
        <w:id w:val="845520550"/>
        <w:placeholder>
          <w:docPart w:val="D1F25CEEC2BB44B5B163872883ED6EA6"/>
        </w:placeholder>
        <w:temporary/>
        <w:showingPlcHdr/>
        <w15:appearance w15:val="hidden"/>
      </w:sdtPr>
      <w:sdtEndPr/>
      <w:sdtContent>
        <w:p w:rsidR="00654ADD" w:rsidRDefault="00654ADD" w:rsidP="00654ADD">
          <w:pPr>
            <w:pStyle w:val="Heading2"/>
          </w:pPr>
          <w:r>
            <w:t>Takeaways</w:t>
          </w:r>
        </w:p>
      </w:sdtContent>
    </w:sdt>
    <w:p w:rsidR="00915FEF" w:rsidRDefault="00915FEF" w:rsidP="00915FEF">
      <w:pPr>
        <w:pStyle w:val="ListBullet"/>
      </w:pPr>
      <w:r>
        <w:t xml:space="preserve">This financial summary is based upon cash received and cash paid out.  </w:t>
      </w:r>
      <w:r w:rsidR="00A273BB">
        <w:t>These amounts are unaudited.</w:t>
      </w:r>
    </w:p>
    <w:p w:rsidR="00184B35" w:rsidRPr="005C2E0B" w:rsidRDefault="00915FEF" w:rsidP="00A273BB">
      <w:pPr>
        <w:pStyle w:val="ListBullet"/>
      </w:pPr>
      <w:r>
        <w:t>The agency completes the independent audit process annual</w:t>
      </w:r>
      <w:r w:rsidR="005836DA">
        <w:t>ly</w:t>
      </w:r>
      <w:r>
        <w:t xml:space="preserve"> and the report is available upon request.  </w:t>
      </w:r>
    </w:p>
    <w:p w:rsidR="00184B35" w:rsidRDefault="00CB43F5" w:rsidP="00320A9A">
      <w:bookmarkStart w:id="3" w:name="_Toc449444748"/>
      <w:r>
        <w:br w:type="page"/>
      </w:r>
      <w:bookmarkStart w:id="4" w:name="_Toc489012493"/>
      <w:r w:rsidR="00FA4D16">
        <w:rPr>
          <w:noProof/>
          <w:lang w:eastAsia="en-US"/>
        </w:rPr>
        <w:lastRenderedPageBreak/>
        <mc:AlternateContent>
          <mc:Choice Requires="wps">
            <w:drawing>
              <wp:anchor distT="0" distB="0" distL="114300" distR="114300" simplePos="0" relativeHeight="251682816" behindDoc="0" locked="0" layoutInCell="1" allowOverlap="1">
                <wp:simplePos x="0" y="0"/>
                <wp:positionH relativeFrom="column">
                  <wp:posOffset>2834640</wp:posOffset>
                </wp:positionH>
                <wp:positionV relativeFrom="paragraph">
                  <wp:posOffset>-203835</wp:posOffset>
                </wp:positionV>
                <wp:extent cx="2174789" cy="72961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174789" cy="729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5766" w:rsidRDefault="00915766" w:rsidP="00B00B3B">
                            <w:pPr>
                              <w:pStyle w:val="NoSpacing"/>
                            </w:pPr>
                            <w:r>
                              <w:t>The Merrick Foundation</w:t>
                            </w:r>
                          </w:p>
                          <w:p w:rsidR="00915766" w:rsidRDefault="00915766" w:rsidP="00B00B3B">
                            <w:pPr>
                              <w:pStyle w:val="NoSpacing"/>
                            </w:pPr>
                            <w:r>
                              <w:t xml:space="preserve">Pamela </w:t>
                            </w:r>
                            <w:proofErr w:type="spellStart"/>
                            <w:r>
                              <w:t>Plesher</w:t>
                            </w:r>
                            <w:proofErr w:type="spellEnd"/>
                          </w:p>
                          <w:p w:rsidR="00915766" w:rsidRDefault="001D2762" w:rsidP="00B00B3B">
                            <w:pPr>
                              <w:pStyle w:val="NoSpacing"/>
                            </w:pPr>
                            <w:r>
                              <w:t>Wildhorse Operating Company</w:t>
                            </w:r>
                          </w:p>
                          <w:p w:rsidR="00915766" w:rsidRDefault="00915766" w:rsidP="00B00B3B">
                            <w:pPr>
                              <w:pStyle w:val="NoSpacing"/>
                            </w:pPr>
                            <w:r>
                              <w:t>Sullivan Insurance Agency</w:t>
                            </w:r>
                          </w:p>
                          <w:p w:rsidR="00915766" w:rsidRDefault="00915766" w:rsidP="00B00B3B">
                            <w:pPr>
                              <w:pStyle w:val="NoSpacing"/>
                            </w:pPr>
                            <w:r>
                              <w:t>Chief Oil &amp; Gas LLC</w:t>
                            </w:r>
                          </w:p>
                          <w:p w:rsidR="00915766" w:rsidRDefault="00915766" w:rsidP="00B00B3B">
                            <w:pPr>
                              <w:pStyle w:val="NoSpacing"/>
                            </w:pPr>
                            <w:r>
                              <w:t>DOT Foods Inc</w:t>
                            </w:r>
                          </w:p>
                          <w:p w:rsidR="00915766" w:rsidRDefault="00915766" w:rsidP="00B00B3B">
                            <w:pPr>
                              <w:pStyle w:val="NoSpacing"/>
                            </w:pPr>
                            <w:r>
                              <w:t>Sandra Jones</w:t>
                            </w:r>
                          </w:p>
                          <w:p w:rsidR="00915766" w:rsidRDefault="00915766" w:rsidP="00B00B3B">
                            <w:pPr>
                              <w:pStyle w:val="NoSpacing"/>
                            </w:pPr>
                            <w:r>
                              <w:t>First National Bank &amp; Trust</w:t>
                            </w:r>
                          </w:p>
                          <w:p w:rsidR="00915766" w:rsidRDefault="00915766" w:rsidP="00B00B3B">
                            <w:pPr>
                              <w:pStyle w:val="NoSpacing"/>
                            </w:pPr>
                          </w:p>
                          <w:p w:rsidR="00915766" w:rsidRDefault="00915766" w:rsidP="00B00B3B">
                            <w:pPr>
                              <w:pStyle w:val="NoSpacing"/>
                              <w:rPr>
                                <w:b/>
                              </w:rPr>
                            </w:pPr>
                            <w:r w:rsidRPr="006F50CA">
                              <w:rPr>
                                <w:b/>
                              </w:rPr>
                              <w:t>$500 - $999</w:t>
                            </w:r>
                          </w:p>
                          <w:p w:rsidR="00915766" w:rsidRDefault="006C72AC" w:rsidP="00B00B3B">
                            <w:pPr>
                              <w:pStyle w:val="NoSpacing"/>
                            </w:pPr>
                            <w:r>
                              <w:t>Carrell Trucking, Inc.</w:t>
                            </w:r>
                          </w:p>
                          <w:p w:rsidR="00F42D39" w:rsidRDefault="00F42D39" w:rsidP="00B00B3B">
                            <w:pPr>
                              <w:pStyle w:val="NoSpacing"/>
                            </w:pPr>
                            <w:r>
                              <w:t>Carter County Sheriff’s Department</w:t>
                            </w:r>
                          </w:p>
                          <w:p w:rsidR="00544F5F" w:rsidRDefault="00544F5F" w:rsidP="00B00B3B">
                            <w:pPr>
                              <w:pStyle w:val="NoSpacing"/>
                            </w:pPr>
                            <w:r>
                              <w:t xml:space="preserve">Claudia Kittrell Realty, Inc. </w:t>
                            </w:r>
                          </w:p>
                          <w:p w:rsidR="00D9561A" w:rsidRDefault="00D9561A" w:rsidP="00B00B3B">
                            <w:pPr>
                              <w:pStyle w:val="NoSpacing"/>
                            </w:pPr>
                            <w:r>
                              <w:t>Clements Electric</w:t>
                            </w:r>
                          </w:p>
                          <w:p w:rsidR="00B24249" w:rsidRDefault="00B24249" w:rsidP="00B00B3B">
                            <w:pPr>
                              <w:pStyle w:val="NoSpacing"/>
                            </w:pPr>
                            <w:r>
                              <w:t>Dustin and Candis Stanton</w:t>
                            </w:r>
                          </w:p>
                          <w:p w:rsidR="009C54F9" w:rsidRDefault="009C54F9" w:rsidP="00B00B3B">
                            <w:pPr>
                              <w:pStyle w:val="NoSpacing"/>
                            </w:pPr>
                            <w:proofErr w:type="spellStart"/>
                            <w:r>
                              <w:t>Dirtworks</w:t>
                            </w:r>
                            <w:proofErr w:type="spellEnd"/>
                            <w:r>
                              <w:t>, Inc.</w:t>
                            </w:r>
                          </w:p>
                          <w:p w:rsidR="00544F5F" w:rsidRPr="006C72AC" w:rsidRDefault="00544F5F" w:rsidP="00B00B3B">
                            <w:pPr>
                              <w:pStyle w:val="NoSpacing"/>
                            </w:pPr>
                            <w:r>
                              <w:t>Elaine and Thomas Kittrell</w:t>
                            </w:r>
                          </w:p>
                          <w:p w:rsidR="00915766" w:rsidRDefault="00915766" w:rsidP="00B00B3B">
                            <w:pPr>
                              <w:pStyle w:val="NoSpacing"/>
                            </w:pPr>
                            <w:r>
                              <w:t>Johnnie Crutchfield</w:t>
                            </w:r>
                          </w:p>
                          <w:p w:rsidR="007B6D86" w:rsidRDefault="007B6D86" w:rsidP="00B00B3B">
                            <w:pPr>
                              <w:pStyle w:val="NoSpacing"/>
                            </w:pPr>
                            <w:r>
                              <w:t>OG&amp;E</w:t>
                            </w:r>
                          </w:p>
                          <w:p w:rsidR="00544F5F" w:rsidRDefault="00544F5F" w:rsidP="00B00B3B">
                            <w:pPr>
                              <w:pStyle w:val="NoSpacing"/>
                            </w:pPr>
                            <w:r>
                              <w:t>SNS Oil &amp; Gas Properties, Inc.</w:t>
                            </w:r>
                          </w:p>
                          <w:p w:rsidR="00915766" w:rsidRDefault="00915766" w:rsidP="00B00B3B">
                            <w:pPr>
                              <w:pStyle w:val="NoSpacing"/>
                            </w:pPr>
                            <w:r>
                              <w:t>St. Mary's Thrift Shop</w:t>
                            </w:r>
                          </w:p>
                          <w:p w:rsidR="00915766" w:rsidRDefault="00915766" w:rsidP="00B00B3B">
                            <w:pPr>
                              <w:pStyle w:val="NoSpacing"/>
                            </w:pPr>
                            <w:r>
                              <w:t>Victory Life Church, Inc.</w:t>
                            </w:r>
                          </w:p>
                          <w:p w:rsidR="00915766" w:rsidRDefault="00E466E4" w:rsidP="00B00B3B">
                            <w:pPr>
                              <w:pStyle w:val="NoSpacing"/>
                            </w:pPr>
                            <w:r>
                              <w:t>Archdiocese of Oklahoma City</w:t>
                            </w:r>
                          </w:p>
                          <w:p w:rsidR="00E466E4" w:rsidRDefault="00E466E4" w:rsidP="00B00B3B">
                            <w:pPr>
                              <w:pStyle w:val="NoSpacing"/>
                            </w:pPr>
                            <w:r>
                              <w:t>David &amp; Evelyn Clary</w:t>
                            </w:r>
                          </w:p>
                          <w:p w:rsidR="00915766" w:rsidRDefault="00915766" w:rsidP="00B00B3B">
                            <w:pPr>
                              <w:pStyle w:val="NoSpacing"/>
                            </w:pPr>
                            <w:r>
                              <w:t>First Presbyterian Church</w:t>
                            </w:r>
                          </w:p>
                          <w:p w:rsidR="00915766" w:rsidRDefault="00915766" w:rsidP="00B00B3B">
                            <w:pPr>
                              <w:pStyle w:val="NoSpacing"/>
                            </w:pPr>
                          </w:p>
                          <w:p w:rsidR="00915766" w:rsidRPr="00B00B3B" w:rsidRDefault="00915766" w:rsidP="00B00B3B">
                            <w:pPr>
                              <w:pStyle w:val="NoSpacing"/>
                              <w:rPr>
                                <w:b/>
                              </w:rPr>
                            </w:pPr>
                            <w:r w:rsidRPr="00B00B3B">
                              <w:rPr>
                                <w:b/>
                              </w:rPr>
                              <w:t>$250 - $499</w:t>
                            </w:r>
                          </w:p>
                          <w:p w:rsidR="00915766" w:rsidRDefault="00915766" w:rsidP="00B00B3B">
                            <w:pPr>
                              <w:pStyle w:val="NoSpacing"/>
                            </w:pPr>
                          </w:p>
                          <w:p w:rsidR="00915766" w:rsidRDefault="00915766" w:rsidP="00B00B3B">
                            <w:pPr>
                              <w:pStyle w:val="NoSpacing"/>
                            </w:pPr>
                            <w:r>
                              <w:t>Coffee Professionals</w:t>
                            </w:r>
                          </w:p>
                          <w:p w:rsidR="00A96214" w:rsidRDefault="00A96214" w:rsidP="00B00B3B">
                            <w:pPr>
                              <w:pStyle w:val="NoSpacing"/>
                            </w:pPr>
                            <w:r>
                              <w:t xml:space="preserve">Elizabeth </w:t>
                            </w:r>
                            <w:proofErr w:type="spellStart"/>
                            <w:r>
                              <w:t>Bulard</w:t>
                            </w:r>
                            <w:proofErr w:type="spellEnd"/>
                          </w:p>
                          <w:p w:rsidR="00915766" w:rsidRDefault="00563D0B" w:rsidP="00B00B3B">
                            <w:pPr>
                              <w:pStyle w:val="NoSpacing"/>
                            </w:pPr>
                            <w:r>
                              <w:t>Hilltop Equine Therapy, Inc.</w:t>
                            </w:r>
                          </w:p>
                          <w:p w:rsidR="00C15F48" w:rsidRDefault="00C15F48" w:rsidP="00B00B3B">
                            <w:pPr>
                              <w:pStyle w:val="NoSpacing"/>
                            </w:pPr>
                            <w:r>
                              <w:t xml:space="preserve">Joel and </w:t>
                            </w:r>
                            <w:proofErr w:type="spellStart"/>
                            <w:r>
                              <w:t>Mioslava</w:t>
                            </w:r>
                            <w:proofErr w:type="spellEnd"/>
                            <w:r>
                              <w:t xml:space="preserve"> Stephens</w:t>
                            </w:r>
                          </w:p>
                          <w:p w:rsidR="00F60730" w:rsidRDefault="00F60730" w:rsidP="00F60730">
                            <w:pPr>
                              <w:pStyle w:val="NoSpacing"/>
                            </w:pPr>
                            <w:r>
                              <w:t>Kevin and Patty Howard</w:t>
                            </w:r>
                          </w:p>
                          <w:p w:rsidR="00915766" w:rsidRDefault="006B5A6F" w:rsidP="00B00B3B">
                            <w:pPr>
                              <w:pStyle w:val="NoSpacing"/>
                            </w:pPr>
                            <w:r>
                              <w:t>Don Demoss</w:t>
                            </w:r>
                          </w:p>
                          <w:p w:rsidR="00915766" w:rsidRDefault="00915766" w:rsidP="00B00B3B">
                            <w:pPr>
                              <w:pStyle w:val="NoSpacing"/>
                            </w:pPr>
                            <w:r>
                              <w:t>Bob or Nanette Bramlett</w:t>
                            </w:r>
                          </w:p>
                          <w:p w:rsidR="00915766" w:rsidRDefault="00915766" w:rsidP="00B00B3B">
                            <w:pPr>
                              <w:pStyle w:val="NoSpacing"/>
                            </w:pPr>
                            <w:r>
                              <w:t>Mr. and Mrs. John F. Snodgrass</w:t>
                            </w:r>
                          </w:p>
                          <w:p w:rsidR="00915766" w:rsidRDefault="00915766" w:rsidP="00B00B3B">
                            <w:pPr>
                              <w:pStyle w:val="NoSpacing"/>
                            </w:pPr>
                            <w:r>
                              <w:t>Thomas Balmer</w:t>
                            </w:r>
                          </w:p>
                          <w:p w:rsidR="00915766" w:rsidRDefault="00915766" w:rsidP="00B00B3B">
                            <w:pPr>
                              <w:pStyle w:val="NoSpacing"/>
                            </w:pPr>
                            <w:r>
                              <w:t>Gary and Tammy Thompson</w:t>
                            </w:r>
                          </w:p>
                          <w:p w:rsidR="00915766" w:rsidRDefault="00915766" w:rsidP="00B00B3B">
                            <w:pPr>
                              <w:pStyle w:val="NoSpacing"/>
                            </w:pPr>
                            <w:r>
                              <w:t>Helen Clifton</w:t>
                            </w:r>
                          </w:p>
                          <w:p w:rsidR="00915766" w:rsidRDefault="00915766"/>
                          <w:p w:rsidR="00D24FE2" w:rsidRDefault="00D24FE2"/>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223.2pt;margin-top:-16.05pt;width:171.25pt;height:57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" filled="f" stroked="f" strokeweight=".5pt">
                <v:textbox inset="0,0,0,0">
                  <w:txbxContent>
                    <w:p w:rsidR="00915766" w:rsidRDefault="00915766" w:rsidP="00B00B3B">
                      <w:pPr>
                        <w:pStyle w:val="NoSpacing"/>
                      </w:pPr>
                      <w:r>
                        <w:t>The Merrick Foundation</w:t>
                      </w:r>
                    </w:p>
                    <w:p w:rsidR="00915766" w:rsidRDefault="00915766" w:rsidP="00B00B3B">
                      <w:pPr>
                        <w:pStyle w:val="NoSpacing"/>
                      </w:pPr>
                      <w:r>
                        <w:t xml:space="preserve">Pamela </w:t>
                      </w:r>
                      <w:proofErr w:type="spellStart"/>
                      <w:r>
                        <w:t>Plesher</w:t>
                      </w:r>
                      <w:proofErr w:type="spellEnd"/>
                    </w:p>
                    <w:p w:rsidR="00915766" w:rsidRDefault="001D2762" w:rsidP="00B00B3B">
                      <w:pPr>
                        <w:pStyle w:val="NoSpacing"/>
                      </w:pPr>
                      <w:r>
                        <w:t>Wildhorse Operating Company</w:t>
                      </w:r>
                    </w:p>
                    <w:p w:rsidR="00915766" w:rsidRDefault="00915766" w:rsidP="00B00B3B">
                      <w:pPr>
                        <w:pStyle w:val="NoSpacing"/>
                      </w:pPr>
                      <w:r>
                        <w:t>Sullivan Insurance Agency</w:t>
                      </w:r>
                    </w:p>
                    <w:p w:rsidR="00915766" w:rsidRDefault="00915766" w:rsidP="00B00B3B">
                      <w:pPr>
                        <w:pStyle w:val="NoSpacing"/>
                      </w:pPr>
                      <w:r>
                        <w:t>Chief Oil &amp; Gas LLC</w:t>
                      </w:r>
                    </w:p>
                    <w:p w:rsidR="00915766" w:rsidRDefault="00915766" w:rsidP="00B00B3B">
                      <w:pPr>
                        <w:pStyle w:val="NoSpacing"/>
                      </w:pPr>
                      <w:r>
                        <w:t>DOT Foods Inc</w:t>
                      </w:r>
                    </w:p>
                    <w:p w:rsidR="00915766" w:rsidRDefault="00915766" w:rsidP="00B00B3B">
                      <w:pPr>
                        <w:pStyle w:val="NoSpacing"/>
                      </w:pPr>
                      <w:r>
                        <w:t>Sandra Jones</w:t>
                      </w:r>
                    </w:p>
                    <w:p w:rsidR="00915766" w:rsidRDefault="00915766" w:rsidP="00B00B3B">
                      <w:pPr>
                        <w:pStyle w:val="NoSpacing"/>
                      </w:pPr>
                      <w:r>
                        <w:t>First National Bank &amp; Trust</w:t>
                      </w:r>
                    </w:p>
                    <w:p w:rsidR="00915766" w:rsidRDefault="00915766" w:rsidP="00B00B3B">
                      <w:pPr>
                        <w:pStyle w:val="NoSpacing"/>
                      </w:pPr>
                    </w:p>
                    <w:p w:rsidR="00915766" w:rsidRDefault="00915766" w:rsidP="00B00B3B">
                      <w:pPr>
                        <w:pStyle w:val="NoSpacing"/>
                        <w:rPr>
                          <w:b/>
                        </w:rPr>
                      </w:pPr>
                      <w:r w:rsidRPr="006F50CA">
                        <w:rPr>
                          <w:b/>
                        </w:rPr>
                        <w:t>$500 - $999</w:t>
                      </w:r>
                    </w:p>
                    <w:p w:rsidR="00915766" w:rsidRDefault="006C72AC" w:rsidP="00B00B3B">
                      <w:pPr>
                        <w:pStyle w:val="NoSpacing"/>
                      </w:pPr>
                      <w:r>
                        <w:t>Carrell Trucking, Inc.</w:t>
                      </w:r>
                    </w:p>
                    <w:p w:rsidR="00F42D39" w:rsidRDefault="00F42D39" w:rsidP="00B00B3B">
                      <w:pPr>
                        <w:pStyle w:val="NoSpacing"/>
                      </w:pPr>
                      <w:r>
                        <w:t>Carter County Sheriff’s Department</w:t>
                      </w:r>
                    </w:p>
                    <w:p w:rsidR="00544F5F" w:rsidRDefault="00544F5F" w:rsidP="00B00B3B">
                      <w:pPr>
                        <w:pStyle w:val="NoSpacing"/>
                      </w:pPr>
                      <w:r>
                        <w:t xml:space="preserve">Claudia Kittrell Realty, Inc. </w:t>
                      </w:r>
                    </w:p>
                    <w:p w:rsidR="00D9561A" w:rsidRDefault="00D9561A" w:rsidP="00B00B3B">
                      <w:pPr>
                        <w:pStyle w:val="NoSpacing"/>
                      </w:pPr>
                      <w:r>
                        <w:t>Clements Electric</w:t>
                      </w:r>
                    </w:p>
                    <w:p w:rsidR="00B24249" w:rsidRDefault="00B24249" w:rsidP="00B00B3B">
                      <w:pPr>
                        <w:pStyle w:val="NoSpacing"/>
                      </w:pPr>
                      <w:r>
                        <w:t>Dustin and Candis Stanton</w:t>
                      </w:r>
                    </w:p>
                    <w:p w:rsidR="009C54F9" w:rsidRDefault="009C54F9" w:rsidP="00B00B3B">
                      <w:pPr>
                        <w:pStyle w:val="NoSpacing"/>
                      </w:pPr>
                      <w:proofErr w:type="spellStart"/>
                      <w:r>
                        <w:t>Dirtworks</w:t>
                      </w:r>
                      <w:proofErr w:type="spellEnd"/>
                      <w:r>
                        <w:t>, Inc.</w:t>
                      </w:r>
                    </w:p>
                    <w:p w:rsidR="00544F5F" w:rsidRPr="006C72AC" w:rsidRDefault="00544F5F" w:rsidP="00B00B3B">
                      <w:pPr>
                        <w:pStyle w:val="NoSpacing"/>
                      </w:pPr>
                      <w:r>
                        <w:t>Elaine and Thomas Kittrell</w:t>
                      </w:r>
                    </w:p>
                    <w:p w:rsidR="00915766" w:rsidRDefault="00915766" w:rsidP="00B00B3B">
                      <w:pPr>
                        <w:pStyle w:val="NoSpacing"/>
                      </w:pPr>
                      <w:r>
                        <w:t>Johnnie Crutchfield</w:t>
                      </w:r>
                    </w:p>
                    <w:p w:rsidR="007B6D86" w:rsidRDefault="007B6D86" w:rsidP="00B00B3B">
                      <w:pPr>
                        <w:pStyle w:val="NoSpacing"/>
                      </w:pPr>
                      <w:r>
                        <w:t>OG&amp;E</w:t>
                      </w:r>
                    </w:p>
                    <w:p w:rsidR="00544F5F" w:rsidRDefault="00544F5F" w:rsidP="00B00B3B">
                      <w:pPr>
                        <w:pStyle w:val="NoSpacing"/>
                      </w:pPr>
                      <w:r>
                        <w:t>SNS Oil &amp; Gas Properties, Inc.</w:t>
                      </w:r>
                    </w:p>
                    <w:p w:rsidR="00915766" w:rsidRDefault="00915766" w:rsidP="00B00B3B">
                      <w:pPr>
                        <w:pStyle w:val="NoSpacing"/>
                      </w:pPr>
                      <w:r>
                        <w:t>St. Mary's Thrift Shop</w:t>
                      </w:r>
                    </w:p>
                    <w:p w:rsidR="00915766" w:rsidRDefault="00915766" w:rsidP="00B00B3B">
                      <w:pPr>
                        <w:pStyle w:val="NoSpacing"/>
                      </w:pPr>
                      <w:r>
                        <w:t>Victory Life Church, Inc.</w:t>
                      </w:r>
                    </w:p>
                    <w:p w:rsidR="00915766" w:rsidRDefault="00E466E4" w:rsidP="00B00B3B">
                      <w:pPr>
                        <w:pStyle w:val="NoSpacing"/>
                      </w:pPr>
                      <w:r>
                        <w:t>Archdiocese of Oklahoma City</w:t>
                      </w:r>
                    </w:p>
                    <w:p w:rsidR="00E466E4" w:rsidRDefault="00E466E4" w:rsidP="00B00B3B">
                      <w:pPr>
                        <w:pStyle w:val="NoSpacing"/>
                      </w:pPr>
                      <w:r>
                        <w:t>David &amp; Evelyn Clary</w:t>
                      </w:r>
                    </w:p>
                    <w:p w:rsidR="00915766" w:rsidRDefault="00915766" w:rsidP="00B00B3B">
                      <w:pPr>
                        <w:pStyle w:val="NoSpacing"/>
                      </w:pPr>
                      <w:r>
                        <w:t>First Presbyterian Church</w:t>
                      </w:r>
                    </w:p>
                    <w:p w:rsidR="00915766" w:rsidRDefault="00915766" w:rsidP="00B00B3B">
                      <w:pPr>
                        <w:pStyle w:val="NoSpacing"/>
                      </w:pPr>
                    </w:p>
                    <w:p w:rsidR="00915766" w:rsidRPr="00B00B3B" w:rsidRDefault="00915766" w:rsidP="00B00B3B">
                      <w:pPr>
                        <w:pStyle w:val="NoSpacing"/>
                        <w:rPr>
                          <w:b/>
                        </w:rPr>
                      </w:pPr>
                      <w:r w:rsidRPr="00B00B3B">
                        <w:rPr>
                          <w:b/>
                        </w:rPr>
                        <w:t>$250 - $499</w:t>
                      </w:r>
                    </w:p>
                    <w:p w:rsidR="00915766" w:rsidRDefault="00915766" w:rsidP="00B00B3B">
                      <w:pPr>
                        <w:pStyle w:val="NoSpacing"/>
                      </w:pPr>
                    </w:p>
                    <w:p w:rsidR="00915766" w:rsidRDefault="00915766" w:rsidP="00B00B3B">
                      <w:pPr>
                        <w:pStyle w:val="NoSpacing"/>
                      </w:pPr>
                      <w:r>
                        <w:t>Coffee Professionals</w:t>
                      </w:r>
                    </w:p>
                    <w:p w:rsidR="00A96214" w:rsidRDefault="00A96214" w:rsidP="00B00B3B">
                      <w:pPr>
                        <w:pStyle w:val="NoSpacing"/>
                      </w:pPr>
                      <w:r>
                        <w:t xml:space="preserve">Elizabeth </w:t>
                      </w:r>
                      <w:proofErr w:type="spellStart"/>
                      <w:r>
                        <w:t>Bulard</w:t>
                      </w:r>
                      <w:proofErr w:type="spellEnd"/>
                    </w:p>
                    <w:p w:rsidR="00915766" w:rsidRDefault="00563D0B" w:rsidP="00B00B3B">
                      <w:pPr>
                        <w:pStyle w:val="NoSpacing"/>
                      </w:pPr>
                      <w:r>
                        <w:t>Hilltop Equine Therapy, Inc.</w:t>
                      </w:r>
                    </w:p>
                    <w:p w:rsidR="00C15F48" w:rsidRDefault="00C15F48" w:rsidP="00B00B3B">
                      <w:pPr>
                        <w:pStyle w:val="NoSpacing"/>
                      </w:pPr>
                      <w:r>
                        <w:t xml:space="preserve">Joel and </w:t>
                      </w:r>
                      <w:proofErr w:type="spellStart"/>
                      <w:r>
                        <w:t>Mioslava</w:t>
                      </w:r>
                      <w:proofErr w:type="spellEnd"/>
                      <w:r>
                        <w:t xml:space="preserve"> Stephens</w:t>
                      </w:r>
                    </w:p>
                    <w:p w:rsidR="00F60730" w:rsidRDefault="00F60730" w:rsidP="00F60730">
                      <w:pPr>
                        <w:pStyle w:val="NoSpacing"/>
                      </w:pPr>
                      <w:r>
                        <w:t>Kevin and Patty Howard</w:t>
                      </w:r>
                    </w:p>
                    <w:p w:rsidR="00915766" w:rsidRDefault="006B5A6F" w:rsidP="00B00B3B">
                      <w:pPr>
                        <w:pStyle w:val="NoSpacing"/>
                      </w:pPr>
                      <w:r>
                        <w:t>Don Demoss</w:t>
                      </w:r>
                    </w:p>
                    <w:p w:rsidR="00915766" w:rsidRDefault="00915766" w:rsidP="00B00B3B">
                      <w:pPr>
                        <w:pStyle w:val="NoSpacing"/>
                      </w:pPr>
                      <w:r>
                        <w:t>Bob or Nanette Bramlett</w:t>
                      </w:r>
                    </w:p>
                    <w:p w:rsidR="00915766" w:rsidRDefault="00915766" w:rsidP="00B00B3B">
                      <w:pPr>
                        <w:pStyle w:val="NoSpacing"/>
                      </w:pPr>
                      <w:r>
                        <w:t>Mr. and Mrs. John F. Snodgrass</w:t>
                      </w:r>
                    </w:p>
                    <w:p w:rsidR="00915766" w:rsidRDefault="00915766" w:rsidP="00B00B3B">
                      <w:pPr>
                        <w:pStyle w:val="NoSpacing"/>
                      </w:pPr>
                      <w:r>
                        <w:t>Thomas Balmer</w:t>
                      </w:r>
                    </w:p>
                    <w:p w:rsidR="00915766" w:rsidRDefault="00915766" w:rsidP="00B00B3B">
                      <w:pPr>
                        <w:pStyle w:val="NoSpacing"/>
                      </w:pPr>
                      <w:r>
                        <w:t>Gary and Tammy Thompson</w:t>
                      </w:r>
                    </w:p>
                    <w:p w:rsidR="00915766" w:rsidRDefault="00915766" w:rsidP="00B00B3B">
                      <w:pPr>
                        <w:pStyle w:val="NoSpacing"/>
                      </w:pPr>
                      <w:r>
                        <w:t>Helen Clifton</w:t>
                      </w:r>
                    </w:p>
                    <w:p w:rsidR="00915766" w:rsidRDefault="00915766"/>
                    <w:p w:rsidR="00D24FE2" w:rsidRDefault="00D24FE2"/>
                  </w:txbxContent>
                </v:textbox>
              </v:shape>
            </w:pict>
          </mc:Fallback>
        </mc:AlternateContent>
      </w:r>
      <w:r w:rsidR="00577305">
        <w:rPr>
          <w:noProof/>
          <w:lang w:eastAsia="en-US"/>
        </w:rPr>
        <mc:AlternateContent>
          <mc:Choice Requires="wps">
            <w:drawing>
              <wp:anchor distT="45720" distB="45720" distL="114300" distR="114300" simplePos="0" relativeHeight="251681792" behindDoc="0" locked="0" layoutInCell="1" allowOverlap="1" wp14:anchorId="37CB70CF" wp14:editId="12B39868">
                <wp:simplePos x="0" y="0"/>
                <mc:AlternateContent>
                  <mc:Choice Requires="wp14">
                    <wp:positionH relativeFrom="page">
                      <wp14:pctPosHOffset>6100</wp14:pctPosHOffset>
                    </wp:positionH>
                  </mc:Choice>
                  <mc:Fallback>
                    <wp:positionH relativeFrom="page">
                      <wp:posOffset>473710</wp:posOffset>
                    </wp:positionH>
                  </mc:Fallback>
                </mc:AlternateContent>
                <wp:positionV relativeFrom="paragraph">
                  <wp:posOffset>30480</wp:posOffset>
                </wp:positionV>
                <wp:extent cx="1243584" cy="5288280"/>
                <wp:effectExtent l="0" t="0" r="13970" b="7620"/>
                <wp:wrapNone/>
                <wp:docPr id="217" name="Text Box 2" descr="Text box holding photo and ca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584" cy="5288280"/>
                        </a:xfrm>
                        <a:prstGeom prst="rect">
                          <a:avLst/>
                        </a:prstGeom>
                        <a:noFill/>
                        <a:ln w="9525">
                          <a:noFill/>
                          <a:miter lim="800000"/>
                          <a:headEnd/>
                          <a:tailEnd/>
                        </a:ln>
                      </wps:spPr>
                      <wps:txbx>
                        <w:txbxContent>
                          <w:p w:rsidR="00915766" w:rsidRDefault="00915766" w:rsidP="00CB0C54"/>
                          <w:p w:rsidR="00915766" w:rsidRDefault="00915766" w:rsidP="00CB0C54"/>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B70CF" id="Text Box 2" o:spid="_x0000_s1030" type="#_x0000_t202" alt="Text box holding photo and caption" style="position:absolute;margin-left:0;margin-top:2.4pt;width:97.9pt;height:416.4pt;z-index:251681792;visibility:visible;mso-wrap-style:square;mso-width-percent:0;mso-height-percent:0;mso-left-percent:61;mso-wrap-distance-left:9pt;mso-wrap-distance-top:3.6pt;mso-wrap-distance-right:9pt;mso-wrap-distance-bottom:3.6pt;mso-position-horizontal-relative:page;mso-position-vertical:absolute;mso-position-vertical-relative:text;mso-width-percent:0;mso-height-percent:0;mso-left-percent:6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" filled="f" stroked="f">
                <v:textbox inset="0,0,0,0">
                  <w:txbxContent>
                    <w:p w:rsidR="00915766" w:rsidRDefault="00915766" w:rsidP="00CB0C54"/>
                    <w:p w:rsidR="00915766" w:rsidRDefault="00915766" w:rsidP="00CB0C54"/>
                  </w:txbxContent>
                </v:textbox>
                <w10:wrap anchorx="page"/>
              </v:shape>
            </w:pict>
          </mc:Fallback>
        </mc:AlternateContent>
      </w:r>
      <w:bookmarkEnd w:id="3"/>
      <w:r w:rsidR="0049182C">
        <w:t>Financial Donor List</w:t>
      </w:r>
      <w:bookmarkEnd w:id="4"/>
    </w:p>
    <w:p w:rsidR="007B6D86" w:rsidRDefault="0049182C" w:rsidP="0049182C">
      <w:r>
        <w:t>Thank you to our Supporters:</w:t>
      </w:r>
    </w:p>
    <w:p w:rsidR="00563D0B" w:rsidRDefault="00280402" w:rsidP="00563D0B">
      <w:pPr>
        <w:rPr>
          <w:b/>
        </w:rPr>
      </w:pPr>
      <w:r w:rsidRPr="00280402">
        <w:rPr>
          <w:b/>
        </w:rPr>
        <w:t>$25,000 – 49,000</w:t>
      </w:r>
    </w:p>
    <w:p w:rsidR="00A96214" w:rsidRDefault="00A96214" w:rsidP="006C72AC">
      <w:pPr>
        <w:spacing w:after="0" w:line="240" w:lineRule="auto"/>
      </w:pPr>
      <w:r>
        <w:t>Charles B. Goddard Foundation</w:t>
      </w:r>
    </w:p>
    <w:p w:rsidR="006C72AC" w:rsidRDefault="00280402" w:rsidP="006C72AC">
      <w:pPr>
        <w:spacing w:after="0" w:line="240" w:lineRule="auto"/>
      </w:pPr>
      <w:r>
        <w:t>Mullen Trust</w:t>
      </w:r>
    </w:p>
    <w:p w:rsidR="00280402" w:rsidRDefault="00280402" w:rsidP="006C72AC">
      <w:pPr>
        <w:spacing w:after="0" w:line="240" w:lineRule="auto"/>
      </w:pPr>
      <w:r>
        <w:t>United Way of South Central Oklahoma</w:t>
      </w:r>
    </w:p>
    <w:p w:rsidR="006C72AC" w:rsidRDefault="006C72AC" w:rsidP="006C72AC">
      <w:pPr>
        <w:spacing w:after="0" w:line="240" w:lineRule="auto"/>
      </w:pPr>
      <w:r>
        <w:t>Southern Oklahoma Memorial Foundation</w:t>
      </w:r>
    </w:p>
    <w:p w:rsidR="006C72AC" w:rsidRDefault="006C72AC" w:rsidP="006C72AC">
      <w:pPr>
        <w:spacing w:after="0" w:line="240" w:lineRule="auto"/>
      </w:pPr>
    </w:p>
    <w:p w:rsidR="00563D0B" w:rsidRDefault="00CB0C54" w:rsidP="00563D0B">
      <w:pPr>
        <w:rPr>
          <w:b/>
        </w:rPr>
      </w:pPr>
      <w:r w:rsidRPr="00280402">
        <w:rPr>
          <w:b/>
        </w:rPr>
        <w:t xml:space="preserve"> </w:t>
      </w:r>
      <w:r w:rsidR="00280402" w:rsidRPr="00280402">
        <w:rPr>
          <w:b/>
        </w:rPr>
        <w:t>$10,000 – $24,999</w:t>
      </w:r>
    </w:p>
    <w:p w:rsidR="006C72AC" w:rsidRDefault="006C72AC" w:rsidP="006C72AC">
      <w:pPr>
        <w:spacing w:after="0" w:line="240" w:lineRule="auto"/>
      </w:pPr>
      <w:r>
        <w:t>Daube Foundation</w:t>
      </w:r>
    </w:p>
    <w:p w:rsidR="006C72AC" w:rsidRDefault="006C72AC" w:rsidP="006C72AC">
      <w:pPr>
        <w:spacing w:after="0" w:line="240" w:lineRule="auto"/>
      </w:pPr>
      <w:r>
        <w:t>Samuel Roberts Noble Foundation</w:t>
      </w:r>
    </w:p>
    <w:p w:rsidR="006C72AC" w:rsidRDefault="006C72AC" w:rsidP="006C72AC">
      <w:pPr>
        <w:spacing w:after="0" w:line="240" w:lineRule="auto"/>
      </w:pPr>
      <w:r>
        <w:t>The McCrory Foundation</w:t>
      </w:r>
    </w:p>
    <w:p w:rsidR="006C72AC" w:rsidRDefault="006C72AC" w:rsidP="006C72AC">
      <w:pPr>
        <w:spacing w:after="0" w:line="240" w:lineRule="auto"/>
      </w:pPr>
      <w:r w:rsidRPr="00280402">
        <w:t>Valero Energy Foundation</w:t>
      </w:r>
    </w:p>
    <w:p w:rsidR="00BD7B8E" w:rsidRDefault="00BD7B8E" w:rsidP="00280402">
      <w:pPr>
        <w:pStyle w:val="NoSpacing"/>
      </w:pPr>
    </w:p>
    <w:p w:rsidR="00BD7B8E" w:rsidRDefault="00BD7B8E" w:rsidP="00280402">
      <w:pPr>
        <w:pStyle w:val="NoSpacing"/>
        <w:rPr>
          <w:b/>
        </w:rPr>
      </w:pPr>
      <w:r w:rsidRPr="00BD7B8E">
        <w:rPr>
          <w:b/>
        </w:rPr>
        <w:t>$5,000 – $9,999</w:t>
      </w:r>
    </w:p>
    <w:p w:rsidR="00BD7B8E" w:rsidRDefault="00BD7B8E" w:rsidP="00280402">
      <w:pPr>
        <w:pStyle w:val="NoSpacing"/>
        <w:rPr>
          <w:b/>
        </w:rPr>
      </w:pPr>
    </w:p>
    <w:p w:rsidR="00BD7B8E" w:rsidRDefault="00BD7B8E" w:rsidP="00BD7B8E">
      <w:pPr>
        <w:pStyle w:val="NoSpacing"/>
      </w:pPr>
      <w:r>
        <w:t>Chamber of Commerce Foundation</w:t>
      </w:r>
    </w:p>
    <w:p w:rsidR="00BD7B8E" w:rsidRDefault="00BD7B8E" w:rsidP="00BD7B8E">
      <w:pPr>
        <w:pStyle w:val="NoSpacing"/>
      </w:pPr>
      <w:proofErr w:type="spellStart"/>
      <w:r>
        <w:t>Kohaw</w:t>
      </w:r>
      <w:proofErr w:type="spellEnd"/>
      <w:r>
        <w:t xml:space="preserve"> Foundation</w:t>
      </w:r>
    </w:p>
    <w:p w:rsidR="00D9561A" w:rsidRDefault="00D9561A" w:rsidP="00D9561A">
      <w:pPr>
        <w:pStyle w:val="NoSpacing"/>
      </w:pPr>
      <w:r w:rsidRPr="00BD7B8E">
        <w:t>Milo Baptist Church</w:t>
      </w:r>
    </w:p>
    <w:p w:rsidR="00BD7B8E" w:rsidRDefault="00BD7B8E" w:rsidP="00BD7B8E">
      <w:pPr>
        <w:pStyle w:val="NoSpacing"/>
      </w:pPr>
      <w:r>
        <w:t>Drummond Endowment</w:t>
      </w:r>
    </w:p>
    <w:p w:rsidR="0038161A" w:rsidRDefault="0038161A" w:rsidP="00BD7B8E">
      <w:pPr>
        <w:pStyle w:val="NoSpacing"/>
        <w:rPr>
          <w:b/>
        </w:rPr>
      </w:pPr>
    </w:p>
    <w:p w:rsidR="00BD7B8E" w:rsidRDefault="00BD7B8E" w:rsidP="00BD7B8E">
      <w:pPr>
        <w:pStyle w:val="NoSpacing"/>
        <w:rPr>
          <w:b/>
        </w:rPr>
      </w:pPr>
      <w:r w:rsidRPr="00BD7B8E">
        <w:rPr>
          <w:b/>
        </w:rPr>
        <w:t>$2,500 - $4,999</w:t>
      </w:r>
    </w:p>
    <w:p w:rsidR="00BD7B8E" w:rsidRDefault="00BD7B8E" w:rsidP="00BD7B8E">
      <w:pPr>
        <w:pStyle w:val="NoSpacing"/>
        <w:rPr>
          <w:b/>
        </w:rPr>
      </w:pPr>
    </w:p>
    <w:p w:rsidR="00A96214" w:rsidRDefault="00A96214" w:rsidP="00BD7B8E">
      <w:pPr>
        <w:pStyle w:val="NoSpacing"/>
      </w:pPr>
      <w:r>
        <w:t xml:space="preserve">Beverly Westheimer </w:t>
      </w:r>
      <w:proofErr w:type="spellStart"/>
      <w:r>
        <w:t>Wellnitz</w:t>
      </w:r>
      <w:proofErr w:type="spellEnd"/>
    </w:p>
    <w:p w:rsidR="00BD7B8E" w:rsidRDefault="00E466E4" w:rsidP="00BD7B8E">
      <w:pPr>
        <w:pStyle w:val="NoSpacing"/>
      </w:pPr>
      <w:proofErr w:type="spellStart"/>
      <w:r>
        <w:t>Kohaw</w:t>
      </w:r>
      <w:proofErr w:type="spellEnd"/>
      <w:r>
        <w:t xml:space="preserve"> Foundation</w:t>
      </w:r>
    </w:p>
    <w:p w:rsidR="00E466E4" w:rsidRPr="00BD7B8E" w:rsidRDefault="00E466E4" w:rsidP="00BD7B8E">
      <w:pPr>
        <w:pStyle w:val="NoSpacing"/>
      </w:pPr>
      <w:r>
        <w:t>Jermaine Gresham</w:t>
      </w:r>
    </w:p>
    <w:p w:rsidR="00544F5F" w:rsidRPr="00BD7B8E" w:rsidRDefault="00544F5F" w:rsidP="00BD7B8E">
      <w:pPr>
        <w:pStyle w:val="NoSpacing"/>
      </w:pPr>
      <w:r>
        <w:t>North Texas Community Foundation</w:t>
      </w:r>
    </w:p>
    <w:p w:rsidR="00BD7B8E" w:rsidRDefault="00BD7B8E" w:rsidP="00BD7B8E">
      <w:pPr>
        <w:pStyle w:val="NoSpacing"/>
      </w:pPr>
      <w:r>
        <w:t>The Daube Family Foundation</w:t>
      </w:r>
    </w:p>
    <w:p w:rsidR="002E51F7" w:rsidRDefault="002E51F7" w:rsidP="00BD7B8E">
      <w:pPr>
        <w:pStyle w:val="NoSpacing"/>
      </w:pPr>
      <w:r>
        <w:t>MTC Federal Credit Union- Ardmore</w:t>
      </w:r>
    </w:p>
    <w:p w:rsidR="00364E6F" w:rsidRDefault="00364E6F" w:rsidP="00BD7B8E">
      <w:pPr>
        <w:pStyle w:val="NoSpacing"/>
      </w:pPr>
      <w:proofErr w:type="spellStart"/>
      <w:r>
        <w:t>Micheal</w:t>
      </w:r>
      <w:proofErr w:type="spellEnd"/>
      <w:r>
        <w:t xml:space="preserve"> Thomas</w:t>
      </w:r>
    </w:p>
    <w:p w:rsidR="0038161A" w:rsidRDefault="0038161A" w:rsidP="00BD7B8E">
      <w:pPr>
        <w:pStyle w:val="NoSpacing"/>
      </w:pPr>
      <w:r>
        <w:t>Cash Donations</w:t>
      </w:r>
    </w:p>
    <w:tbl>
      <w:tblPr>
        <w:tblStyle w:val="TableGrid"/>
        <w:tblpPr w:leftFromText="180" w:rightFromText="180" w:vertAnchor="text" w:horzAnchor="page" w:tblpX="913" w:tblpY="538"/>
        <w:tblW w:w="936"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CellMar>
          <w:top w:w="144" w:type="dxa"/>
          <w:left w:w="72" w:type="dxa"/>
          <w:bottom w:w="144" w:type="dxa"/>
          <w:right w:w="72" w:type="dxa"/>
        </w:tblCellMar>
        <w:tblLook w:val="04A0" w:firstRow="1" w:lastRow="0" w:firstColumn="1" w:lastColumn="0" w:noHBand="0" w:noVBand="1"/>
        <w:tblDescription w:val="Caption table"/>
      </w:tblPr>
      <w:tblGrid>
        <w:gridCol w:w="1577"/>
      </w:tblGrid>
      <w:tr w:rsidR="00CB0C54" w:rsidRPr="00577305" w:rsidTr="00CB0C54">
        <w:trPr>
          <w:cnfStyle w:val="100000000000" w:firstRow="1" w:lastRow="0" w:firstColumn="0" w:lastColumn="0" w:oddVBand="0" w:evenVBand="0" w:oddHBand="0" w:evenHBand="0" w:firstRowFirstColumn="0" w:firstRowLastColumn="0" w:lastRowFirstColumn="0" w:lastRowLastColumn="0"/>
          <w:trHeight w:val="1708"/>
        </w:trPr>
        <w:tc>
          <w:tcPr>
            <w:tcW w:w="1577" w:type="dxa"/>
            <w:shd w:val="clear" w:color="auto" w:fill="000000" w:themeFill="text1"/>
            <w:vAlign w:val="top"/>
          </w:tcPr>
          <w:p w:rsidR="00CB0C54" w:rsidRDefault="00CB0C54" w:rsidP="00CB0C54">
            <w:pPr>
              <w:pStyle w:val="Caption"/>
              <w:spacing w:before="0"/>
              <w:ind w:left="0" w:right="0"/>
              <w:jc w:val="left"/>
            </w:pPr>
            <w:r>
              <w:t>We make a living by what we get</w:t>
            </w:r>
          </w:p>
          <w:p w:rsidR="00CB0C54" w:rsidRDefault="00CB0C54" w:rsidP="00CB0C54">
            <w:pPr>
              <w:pStyle w:val="Caption"/>
              <w:spacing w:before="0"/>
              <w:ind w:left="0" w:right="0"/>
              <w:jc w:val="left"/>
            </w:pPr>
            <w:r>
              <w:t>But we make a life by what we give</w:t>
            </w:r>
          </w:p>
          <w:p w:rsidR="00CB0C54" w:rsidRPr="00577305" w:rsidRDefault="00CB0C54" w:rsidP="00CB0C54">
            <w:pPr>
              <w:pStyle w:val="Caption"/>
              <w:spacing w:before="0"/>
              <w:ind w:left="0" w:right="0"/>
              <w:jc w:val="left"/>
            </w:pPr>
            <w:r>
              <w:t>-Winston Churchill</w:t>
            </w:r>
          </w:p>
        </w:tc>
      </w:tr>
    </w:tbl>
    <w:p w:rsidR="00BD7B8E" w:rsidRDefault="00BD7B8E" w:rsidP="00BD7B8E">
      <w:pPr>
        <w:pStyle w:val="NoSpacing"/>
      </w:pPr>
    </w:p>
    <w:p w:rsidR="00BD7B8E" w:rsidRPr="00BD7B8E" w:rsidRDefault="00BD7B8E" w:rsidP="00BD7B8E">
      <w:pPr>
        <w:pStyle w:val="NoSpacing"/>
        <w:rPr>
          <w:b/>
        </w:rPr>
      </w:pPr>
      <w:r w:rsidRPr="00BD7B8E">
        <w:rPr>
          <w:b/>
        </w:rPr>
        <w:t>$1,000 - $2,499</w:t>
      </w:r>
    </w:p>
    <w:p w:rsidR="00BD7B8E" w:rsidRDefault="00BD7B8E" w:rsidP="00BD7B8E">
      <w:pPr>
        <w:pStyle w:val="NoSpacing"/>
      </w:pPr>
    </w:p>
    <w:p w:rsidR="009C54F9" w:rsidRDefault="00BD7B8E" w:rsidP="00BD7B8E">
      <w:pPr>
        <w:pStyle w:val="NoSpacing"/>
      </w:pPr>
      <w:r>
        <w:t>Ardmore Dragway, LLC</w:t>
      </w:r>
    </w:p>
    <w:p w:rsidR="00BD7B8E" w:rsidRDefault="00BD7B8E" w:rsidP="00BD7B8E">
      <w:pPr>
        <w:pStyle w:val="NoSpacing"/>
      </w:pPr>
      <w:r>
        <w:t>Fred Chapman</w:t>
      </w:r>
    </w:p>
    <w:p w:rsidR="006C72AC" w:rsidRDefault="006C72AC" w:rsidP="00BD7B8E">
      <w:pPr>
        <w:pStyle w:val="NoSpacing"/>
      </w:pPr>
      <w:r>
        <w:t>Titan Oil Tools, Inc.</w:t>
      </w:r>
    </w:p>
    <w:p w:rsidR="00BD7B8E" w:rsidRDefault="009C54F9" w:rsidP="00BD7B8E">
      <w:pPr>
        <w:pStyle w:val="NoSpacing"/>
      </w:pPr>
      <w:r>
        <w:t>Jose</w:t>
      </w:r>
      <w:r w:rsidR="00BD7B8E">
        <w:t>fina Vazquez Trust</w:t>
      </w:r>
    </w:p>
    <w:p w:rsidR="00BD7B8E" w:rsidRDefault="00BD7B8E" w:rsidP="00BD7B8E">
      <w:pPr>
        <w:pStyle w:val="NoSpacing"/>
      </w:pPr>
      <w:r>
        <w:t>Forsaken Few MC</w:t>
      </w:r>
    </w:p>
    <w:p w:rsidR="009C54F9" w:rsidRDefault="009C54F9" w:rsidP="00BD7B8E">
      <w:pPr>
        <w:pStyle w:val="NoSpacing"/>
      </w:pPr>
    </w:p>
    <w:p w:rsidR="009C54F9" w:rsidRDefault="009C54F9" w:rsidP="00BD7B8E">
      <w:pPr>
        <w:pStyle w:val="NoSpacing"/>
      </w:pPr>
    </w:p>
    <w:p w:rsidR="009C54F9" w:rsidRDefault="009C54F9" w:rsidP="00BD7B8E">
      <w:pPr>
        <w:pStyle w:val="NoSpacing"/>
      </w:pPr>
    </w:p>
    <w:p w:rsidR="00BF35C5" w:rsidRDefault="00BF35C5" w:rsidP="00BD7B8E">
      <w:pPr>
        <w:pStyle w:val="NoSpacing"/>
      </w:pPr>
    </w:p>
    <w:p w:rsidR="00BD7B8E" w:rsidRPr="006F50CA" w:rsidRDefault="00C2107D" w:rsidP="00BD7B8E">
      <w:pPr>
        <w:pStyle w:val="NoSpacing"/>
        <w:rPr>
          <w:b/>
        </w:rPr>
      </w:pPr>
      <w:r>
        <w:rPr>
          <w:b/>
          <w:noProof/>
          <w:lang w:eastAsia="en-US"/>
        </w:rPr>
        <w:lastRenderedPageBreak/>
        <mc:AlternateContent>
          <mc:Choice Requires="wps">
            <w:drawing>
              <wp:anchor distT="0" distB="0" distL="114300" distR="114300" simplePos="0" relativeHeight="251683840" behindDoc="0" locked="0" layoutInCell="1" allowOverlap="1">
                <wp:simplePos x="0" y="0"/>
                <wp:positionH relativeFrom="column">
                  <wp:posOffset>-1718310</wp:posOffset>
                </wp:positionH>
                <wp:positionV relativeFrom="page">
                  <wp:posOffset>1228725</wp:posOffset>
                </wp:positionV>
                <wp:extent cx="2462530" cy="8724265"/>
                <wp:effectExtent l="0" t="0" r="13970" b="635"/>
                <wp:wrapNone/>
                <wp:docPr id="4" name="Text Box 4"/>
                <wp:cNvGraphicFramePr/>
                <a:graphic xmlns:a="http://schemas.openxmlformats.org/drawingml/2006/main">
                  <a:graphicData uri="http://schemas.microsoft.com/office/word/2010/wordprocessingShape">
                    <wps:wsp>
                      <wps:cNvSpPr txBox="1"/>
                      <wps:spPr>
                        <a:xfrm>
                          <a:off x="0" y="0"/>
                          <a:ext cx="2462530" cy="8724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5766" w:rsidRDefault="00915766">
                            <w:pPr>
                              <w:rPr>
                                <w:b/>
                              </w:rPr>
                            </w:pPr>
                            <w:r w:rsidRPr="00E478C0">
                              <w:rPr>
                                <w:b/>
                              </w:rPr>
                              <w:t>Under $250</w:t>
                            </w:r>
                          </w:p>
                          <w:p w:rsidR="00915766" w:rsidRPr="00E478C0" w:rsidRDefault="00915766" w:rsidP="00E478C0">
                            <w:pPr>
                              <w:pStyle w:val="NoSpacing"/>
                            </w:pPr>
                            <w:r w:rsidRPr="00E478C0">
                              <w:t>First Baptist Church</w:t>
                            </w:r>
                          </w:p>
                          <w:p w:rsidR="00563D0B" w:rsidRDefault="00563D0B" w:rsidP="00E478C0">
                            <w:pPr>
                              <w:pStyle w:val="NoSpacing"/>
                            </w:pPr>
                            <w:r>
                              <w:t>Chamber of Commerce Foundation</w:t>
                            </w:r>
                          </w:p>
                          <w:p w:rsidR="00563D0B" w:rsidRDefault="00563D0B" w:rsidP="00E478C0">
                            <w:pPr>
                              <w:pStyle w:val="NoSpacing"/>
                            </w:pPr>
                            <w:r>
                              <w:t>Michelle Porter</w:t>
                            </w:r>
                          </w:p>
                          <w:p w:rsidR="00915766" w:rsidRPr="00E478C0" w:rsidRDefault="00563D0B" w:rsidP="00E478C0">
                            <w:pPr>
                              <w:pStyle w:val="NoSpacing"/>
                            </w:pPr>
                            <w:r>
                              <w:t>Loco Joe’s Liquor</w:t>
                            </w:r>
                          </w:p>
                          <w:p w:rsidR="00E466E4" w:rsidRDefault="00E466E4" w:rsidP="00E478C0">
                            <w:pPr>
                              <w:pStyle w:val="NoSpacing"/>
                            </w:pPr>
                            <w:r>
                              <w:t>Larry and Jamie Roberts</w:t>
                            </w:r>
                          </w:p>
                          <w:p w:rsidR="00563D0B" w:rsidRPr="00E478C0" w:rsidRDefault="00563D0B" w:rsidP="00E478C0">
                            <w:pPr>
                              <w:pStyle w:val="NoSpacing"/>
                            </w:pPr>
                            <w:r>
                              <w:t>Darcy K. Jordan Family Trust</w:t>
                            </w:r>
                          </w:p>
                          <w:p w:rsidR="00915766" w:rsidRPr="00E478C0" w:rsidRDefault="00BF35C5" w:rsidP="00E478C0">
                            <w:pPr>
                              <w:pStyle w:val="NoSpacing"/>
                            </w:pPr>
                            <w:r>
                              <w:t>Francis Woodward</w:t>
                            </w:r>
                          </w:p>
                          <w:p w:rsidR="00915766" w:rsidRPr="00E478C0" w:rsidRDefault="00BF35C5" w:rsidP="00E478C0">
                            <w:pPr>
                              <w:pStyle w:val="NoSpacing"/>
                            </w:pPr>
                            <w:r>
                              <w:t>Clayton and Leslie Christian</w:t>
                            </w:r>
                          </w:p>
                          <w:p w:rsidR="00915766" w:rsidRPr="00E478C0" w:rsidRDefault="005F24E5" w:rsidP="00E478C0">
                            <w:pPr>
                              <w:pStyle w:val="NoSpacing"/>
                            </w:pPr>
                            <w:r>
                              <w:t>Jimmie and Joel Hicks</w:t>
                            </w:r>
                          </w:p>
                          <w:p w:rsidR="00915766" w:rsidRPr="00E478C0" w:rsidRDefault="00E466E4" w:rsidP="00E478C0">
                            <w:pPr>
                              <w:pStyle w:val="NoSpacing"/>
                            </w:pPr>
                            <w:r>
                              <w:t>Larry G. Wilson</w:t>
                            </w:r>
                          </w:p>
                          <w:p w:rsidR="00915766" w:rsidRPr="00E478C0" w:rsidRDefault="00915766" w:rsidP="00E478C0">
                            <w:pPr>
                              <w:pStyle w:val="NoSpacing"/>
                            </w:pPr>
                            <w:r w:rsidRPr="00E478C0">
                              <w:t>Sara C. Cope</w:t>
                            </w:r>
                          </w:p>
                          <w:p w:rsidR="00915766" w:rsidRPr="00E478C0" w:rsidRDefault="00E466E4" w:rsidP="00E478C0">
                            <w:pPr>
                              <w:pStyle w:val="NoSpacing"/>
                            </w:pPr>
                            <w:r>
                              <w:t>Brad and Linda Blackburn</w:t>
                            </w:r>
                          </w:p>
                          <w:p w:rsidR="00915766" w:rsidRPr="00E478C0" w:rsidRDefault="00E466E4" w:rsidP="00E478C0">
                            <w:pPr>
                              <w:pStyle w:val="NoSpacing"/>
                            </w:pPr>
                            <w:r>
                              <w:t xml:space="preserve">Cindy </w:t>
                            </w:r>
                            <w:proofErr w:type="spellStart"/>
                            <w:r>
                              <w:t>Faustner</w:t>
                            </w:r>
                            <w:proofErr w:type="spellEnd"/>
                          </w:p>
                          <w:p w:rsidR="00915766" w:rsidRPr="00E478C0" w:rsidRDefault="006C72AC" w:rsidP="00E478C0">
                            <w:pPr>
                              <w:pStyle w:val="NoSpacing"/>
                            </w:pPr>
                            <w:r>
                              <w:t>James D. Dixson Trust</w:t>
                            </w:r>
                          </w:p>
                          <w:p w:rsidR="00915766" w:rsidRPr="00E478C0" w:rsidRDefault="006C72AC" w:rsidP="00E478C0">
                            <w:pPr>
                              <w:pStyle w:val="NoSpacing"/>
                            </w:pPr>
                            <w:r>
                              <w:t xml:space="preserve">Syble C. </w:t>
                            </w:r>
                            <w:proofErr w:type="spellStart"/>
                            <w:r>
                              <w:t>Roring</w:t>
                            </w:r>
                            <w:proofErr w:type="spellEnd"/>
                          </w:p>
                          <w:p w:rsidR="00915766" w:rsidRPr="00E478C0" w:rsidRDefault="006C72AC" w:rsidP="00E478C0">
                            <w:pPr>
                              <w:pStyle w:val="NoSpacing"/>
                            </w:pPr>
                            <w:r>
                              <w:t>William and Diana Knox</w:t>
                            </w:r>
                          </w:p>
                          <w:p w:rsidR="00915766" w:rsidRPr="00E478C0" w:rsidRDefault="006C72AC" w:rsidP="00E478C0">
                            <w:pPr>
                              <w:pStyle w:val="NoSpacing"/>
                            </w:pPr>
                            <w:r>
                              <w:t>Frances #1 Realty</w:t>
                            </w:r>
                          </w:p>
                          <w:p w:rsidR="00915766" w:rsidRPr="00E478C0" w:rsidRDefault="006C72AC" w:rsidP="00E478C0">
                            <w:pPr>
                              <w:pStyle w:val="NoSpacing"/>
                            </w:pPr>
                            <w:r>
                              <w:t>The UPS Store #3332</w:t>
                            </w:r>
                          </w:p>
                          <w:p w:rsidR="00915766" w:rsidRPr="00E478C0" w:rsidRDefault="00544F5F" w:rsidP="00E478C0">
                            <w:pPr>
                              <w:pStyle w:val="NoSpacing"/>
                            </w:pPr>
                            <w:r>
                              <w:t xml:space="preserve">St. Mary’s </w:t>
                            </w:r>
                            <w:proofErr w:type="spellStart"/>
                            <w:r>
                              <w:t>Womens</w:t>
                            </w:r>
                            <w:proofErr w:type="spellEnd"/>
                            <w:r>
                              <w:t xml:space="preserve"> Club</w:t>
                            </w:r>
                          </w:p>
                          <w:p w:rsidR="00915766" w:rsidRPr="00E478C0" w:rsidRDefault="00544F5F" w:rsidP="00E478C0">
                            <w:pPr>
                              <w:pStyle w:val="NoSpacing"/>
                            </w:pPr>
                            <w:r>
                              <w:t xml:space="preserve">John and Marilyn </w:t>
                            </w:r>
                            <w:proofErr w:type="spellStart"/>
                            <w:r>
                              <w:t>Kriet</w:t>
                            </w:r>
                            <w:proofErr w:type="spellEnd"/>
                          </w:p>
                          <w:p w:rsidR="00915766" w:rsidRPr="00E478C0" w:rsidRDefault="00544F5F" w:rsidP="00E478C0">
                            <w:pPr>
                              <w:pStyle w:val="NoSpacing"/>
                            </w:pPr>
                            <w:proofErr w:type="spellStart"/>
                            <w:r>
                              <w:t>Opengate</w:t>
                            </w:r>
                            <w:proofErr w:type="spellEnd"/>
                            <w:r>
                              <w:t xml:space="preserve"> Technologies</w:t>
                            </w:r>
                          </w:p>
                          <w:p w:rsidR="00544F5F" w:rsidRDefault="00544F5F" w:rsidP="00E478C0">
                            <w:pPr>
                              <w:pStyle w:val="NoSpacing"/>
                            </w:pPr>
                            <w:proofErr w:type="spellStart"/>
                            <w:r>
                              <w:t>BancFirst</w:t>
                            </w:r>
                            <w:proofErr w:type="spellEnd"/>
                          </w:p>
                          <w:p w:rsidR="00915766" w:rsidRPr="00E478C0" w:rsidRDefault="00544F5F" w:rsidP="00E478C0">
                            <w:pPr>
                              <w:pStyle w:val="NoSpacing"/>
                            </w:pPr>
                            <w:r>
                              <w:t>Keith or Jane Nance</w:t>
                            </w:r>
                          </w:p>
                          <w:p w:rsidR="00915766" w:rsidRPr="00E478C0" w:rsidRDefault="00544F5F" w:rsidP="00E478C0">
                            <w:pPr>
                              <w:pStyle w:val="NoSpacing"/>
                            </w:pPr>
                            <w:r>
                              <w:t>Jarod Don Ray</w:t>
                            </w:r>
                          </w:p>
                          <w:p w:rsidR="00915766" w:rsidRPr="00E478C0" w:rsidRDefault="00544F5F" w:rsidP="00E478C0">
                            <w:pPr>
                              <w:pStyle w:val="NoSpacing"/>
                            </w:pPr>
                            <w:r>
                              <w:t>Kane or Sarah Bass</w:t>
                            </w:r>
                          </w:p>
                          <w:p w:rsidR="00915766" w:rsidRPr="00E478C0" w:rsidRDefault="00544F5F" w:rsidP="00E478C0">
                            <w:pPr>
                              <w:pStyle w:val="NoSpacing"/>
                            </w:pPr>
                            <w:r>
                              <w:t>Joyce Baggett</w:t>
                            </w:r>
                            <w:r>
                              <w:tab/>
                            </w:r>
                          </w:p>
                          <w:p w:rsidR="00915766" w:rsidRPr="00E478C0" w:rsidRDefault="00544F5F" w:rsidP="00E478C0">
                            <w:pPr>
                              <w:pStyle w:val="NoSpacing"/>
                            </w:pPr>
                            <w:proofErr w:type="spellStart"/>
                            <w:r>
                              <w:t>Bulard</w:t>
                            </w:r>
                            <w:proofErr w:type="spellEnd"/>
                            <w:r>
                              <w:t xml:space="preserve"> Family Trust</w:t>
                            </w:r>
                          </w:p>
                          <w:p w:rsidR="00544F5F" w:rsidRDefault="00544F5F" w:rsidP="00E478C0">
                            <w:pPr>
                              <w:pStyle w:val="NoSpacing"/>
                            </w:pPr>
                            <w:r>
                              <w:t xml:space="preserve">Sue M. </w:t>
                            </w:r>
                            <w:proofErr w:type="spellStart"/>
                            <w:r>
                              <w:t>Clowe</w:t>
                            </w:r>
                            <w:proofErr w:type="spellEnd"/>
                          </w:p>
                          <w:p w:rsidR="00915766" w:rsidRPr="00E478C0" w:rsidRDefault="0040668B" w:rsidP="00E478C0">
                            <w:pPr>
                              <w:pStyle w:val="NoSpacing"/>
                            </w:pPr>
                            <w:r>
                              <w:t>Helen Thompson</w:t>
                            </w:r>
                          </w:p>
                          <w:p w:rsidR="00915766" w:rsidRPr="00E478C0" w:rsidRDefault="00E466E4" w:rsidP="00E478C0">
                            <w:pPr>
                              <w:pStyle w:val="NoSpacing"/>
                            </w:pPr>
                            <w:r>
                              <w:t>Jim a</w:t>
                            </w:r>
                            <w:r w:rsidR="00915766">
                              <w:t xml:space="preserve">nd </w:t>
                            </w:r>
                            <w:r w:rsidR="00915766" w:rsidRPr="00E478C0">
                              <w:t>Joanne Coble</w:t>
                            </w:r>
                          </w:p>
                          <w:p w:rsidR="00915766" w:rsidRPr="00E478C0" w:rsidRDefault="00915766" w:rsidP="001C79C9">
                            <w:pPr>
                              <w:pStyle w:val="NoSpacing"/>
                            </w:pPr>
                            <w:r w:rsidRPr="00E478C0">
                              <w:t>Darla Herndon</w:t>
                            </w:r>
                          </w:p>
                          <w:p w:rsidR="00915766" w:rsidRDefault="00915766" w:rsidP="001C79C9">
                            <w:pPr>
                              <w:pStyle w:val="NoSpacing"/>
                            </w:pPr>
                            <w:r w:rsidRPr="00E478C0">
                              <w:t>Eva Wells</w:t>
                            </w:r>
                          </w:p>
                          <w:p w:rsidR="00915766" w:rsidRDefault="00915766" w:rsidP="00CD057A">
                            <w:pPr>
                              <w:pStyle w:val="NoSpacing"/>
                            </w:pPr>
                            <w:proofErr w:type="spellStart"/>
                            <w:r>
                              <w:t>Jamee</w:t>
                            </w:r>
                            <w:proofErr w:type="spellEnd"/>
                            <w:r>
                              <w:t xml:space="preserve"> J Smith</w:t>
                            </w:r>
                          </w:p>
                          <w:p w:rsidR="00915766" w:rsidRDefault="00915766" w:rsidP="00CD057A">
                            <w:pPr>
                              <w:pStyle w:val="NoSpacing"/>
                            </w:pPr>
                            <w:r>
                              <w:t xml:space="preserve">Judith R </w:t>
                            </w:r>
                            <w:proofErr w:type="spellStart"/>
                            <w:r>
                              <w:t>Kenaga</w:t>
                            </w:r>
                            <w:proofErr w:type="spellEnd"/>
                          </w:p>
                          <w:p w:rsidR="00915766" w:rsidRDefault="00915766" w:rsidP="00CD057A">
                            <w:pPr>
                              <w:pStyle w:val="NoSpacing"/>
                            </w:pPr>
                            <w:r>
                              <w:t>Luanne Snodgrass</w:t>
                            </w:r>
                          </w:p>
                          <w:p w:rsidR="00915766" w:rsidRDefault="00915766" w:rsidP="00CD057A">
                            <w:pPr>
                              <w:pStyle w:val="NoSpacing"/>
                            </w:pPr>
                            <w:r>
                              <w:t>Maggie E Davenport</w:t>
                            </w:r>
                          </w:p>
                          <w:p w:rsidR="00915766" w:rsidRDefault="00915766" w:rsidP="00CD057A">
                            <w:pPr>
                              <w:pStyle w:val="NoSpacing"/>
                            </w:pPr>
                            <w:r>
                              <w:t>First United Methodist-Wesley</w:t>
                            </w:r>
                          </w:p>
                          <w:p w:rsidR="00915766" w:rsidRDefault="00915766" w:rsidP="001A7293">
                            <w:pPr>
                              <w:pStyle w:val="NoSpacing"/>
                            </w:pPr>
                            <w:r>
                              <w:t xml:space="preserve">Samuel J. </w:t>
                            </w:r>
                            <w:proofErr w:type="spellStart"/>
                            <w:r>
                              <w:t>Veazey</w:t>
                            </w:r>
                            <w:proofErr w:type="spellEnd"/>
                          </w:p>
                          <w:p w:rsidR="00915766" w:rsidRDefault="00915766" w:rsidP="001A7293">
                            <w:pPr>
                              <w:pStyle w:val="NoSpacing"/>
                            </w:pPr>
                            <w:r>
                              <w:t>Richard and Carol Daube Simms</w:t>
                            </w:r>
                          </w:p>
                          <w:p w:rsidR="00915766" w:rsidRDefault="0040668B" w:rsidP="001A7293">
                            <w:pPr>
                              <w:pStyle w:val="NoSpacing"/>
                            </w:pPr>
                            <w:r>
                              <w:t>Marth Ann Hill Rev. Trust</w:t>
                            </w:r>
                          </w:p>
                          <w:p w:rsidR="00915766" w:rsidRDefault="0040668B" w:rsidP="001A7293">
                            <w:pPr>
                              <w:pStyle w:val="NoSpacing"/>
                            </w:pPr>
                            <w:r>
                              <w:t xml:space="preserve">D. Allen or Marilyn </w:t>
                            </w:r>
                            <w:proofErr w:type="spellStart"/>
                            <w:r>
                              <w:t>Wint</w:t>
                            </w:r>
                            <w:proofErr w:type="spellEnd"/>
                          </w:p>
                          <w:p w:rsidR="00915766" w:rsidRDefault="0040668B" w:rsidP="001A7293">
                            <w:pPr>
                              <w:pStyle w:val="NoSpacing"/>
                            </w:pPr>
                            <w:r>
                              <w:t xml:space="preserve">Carlene </w:t>
                            </w:r>
                            <w:proofErr w:type="spellStart"/>
                            <w:r>
                              <w:t>Hadwin</w:t>
                            </w:r>
                            <w:proofErr w:type="spellEnd"/>
                          </w:p>
                          <w:p w:rsidR="00F42D39" w:rsidRDefault="00F42D39" w:rsidP="00F42D39">
                            <w:pPr>
                              <w:pStyle w:val="NoSpacing"/>
                            </w:pPr>
                            <w:r>
                              <w:t>Jason and Jennifer Langley</w:t>
                            </w:r>
                          </w:p>
                          <w:p w:rsidR="00F42D39" w:rsidRDefault="00F42D39" w:rsidP="00F42D39">
                            <w:pPr>
                              <w:pStyle w:val="NoSpacing"/>
                            </w:pPr>
                            <w:r>
                              <w:t>Jack and Gloria Davenport</w:t>
                            </w:r>
                          </w:p>
                          <w:p w:rsidR="00F42D39" w:rsidRDefault="00F42D39" w:rsidP="00F42D39">
                            <w:pPr>
                              <w:pStyle w:val="NoSpacing"/>
                            </w:pPr>
                            <w:r>
                              <w:t>Tanya and Darrell Weldon</w:t>
                            </w:r>
                          </w:p>
                          <w:p w:rsidR="00F42D39" w:rsidRDefault="00F42D39" w:rsidP="00F42D39">
                            <w:pPr>
                              <w:pStyle w:val="NoSpacing"/>
                            </w:pPr>
                            <w:r>
                              <w:t>Girls on the Run- Lone Grove</w:t>
                            </w:r>
                          </w:p>
                          <w:p w:rsidR="00915766" w:rsidRPr="00E478C0" w:rsidRDefault="00915766" w:rsidP="001A7293">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35.3pt;margin-top:96.75pt;width:193.9pt;height:68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" filled="f" stroked="f" strokeweight=".5pt">
                <v:textbox inset="0,0,0,0">
                  <w:txbxContent>
                    <w:p w:rsidR="00915766" w:rsidRDefault="00915766">
                      <w:pPr>
                        <w:rPr>
                          <w:b/>
                        </w:rPr>
                      </w:pPr>
                      <w:r w:rsidRPr="00E478C0">
                        <w:rPr>
                          <w:b/>
                        </w:rPr>
                        <w:t>Under $250</w:t>
                      </w:r>
                    </w:p>
                    <w:p w:rsidR="00915766" w:rsidRPr="00E478C0" w:rsidRDefault="00915766" w:rsidP="00E478C0">
                      <w:pPr>
                        <w:pStyle w:val="NoSpacing"/>
                      </w:pPr>
                      <w:r w:rsidRPr="00E478C0">
                        <w:t>First Baptist Church</w:t>
                      </w:r>
                    </w:p>
                    <w:p w:rsidR="00563D0B" w:rsidRDefault="00563D0B" w:rsidP="00E478C0">
                      <w:pPr>
                        <w:pStyle w:val="NoSpacing"/>
                      </w:pPr>
                      <w:r>
                        <w:t>Chamber of Commerce Foundation</w:t>
                      </w:r>
                    </w:p>
                    <w:p w:rsidR="00563D0B" w:rsidRDefault="00563D0B" w:rsidP="00E478C0">
                      <w:pPr>
                        <w:pStyle w:val="NoSpacing"/>
                      </w:pPr>
                      <w:r>
                        <w:t>Michelle Porter</w:t>
                      </w:r>
                    </w:p>
                    <w:p w:rsidR="00915766" w:rsidRPr="00E478C0" w:rsidRDefault="00563D0B" w:rsidP="00E478C0">
                      <w:pPr>
                        <w:pStyle w:val="NoSpacing"/>
                      </w:pPr>
                      <w:r>
                        <w:t>Loco Joe’s Liquor</w:t>
                      </w:r>
                    </w:p>
                    <w:p w:rsidR="00E466E4" w:rsidRDefault="00E466E4" w:rsidP="00E478C0">
                      <w:pPr>
                        <w:pStyle w:val="NoSpacing"/>
                      </w:pPr>
                      <w:r>
                        <w:t>Larry and Jamie Roberts</w:t>
                      </w:r>
                    </w:p>
                    <w:p w:rsidR="00563D0B" w:rsidRPr="00E478C0" w:rsidRDefault="00563D0B" w:rsidP="00E478C0">
                      <w:pPr>
                        <w:pStyle w:val="NoSpacing"/>
                      </w:pPr>
                      <w:r>
                        <w:t>Darcy K. Jordan Family Trust</w:t>
                      </w:r>
                    </w:p>
                    <w:p w:rsidR="00915766" w:rsidRPr="00E478C0" w:rsidRDefault="00BF35C5" w:rsidP="00E478C0">
                      <w:pPr>
                        <w:pStyle w:val="NoSpacing"/>
                      </w:pPr>
                      <w:r>
                        <w:t>Francis Woodward</w:t>
                      </w:r>
                    </w:p>
                    <w:p w:rsidR="00915766" w:rsidRPr="00E478C0" w:rsidRDefault="00BF35C5" w:rsidP="00E478C0">
                      <w:pPr>
                        <w:pStyle w:val="NoSpacing"/>
                      </w:pPr>
                      <w:r>
                        <w:t>Clayton and Leslie Christian</w:t>
                      </w:r>
                    </w:p>
                    <w:p w:rsidR="00915766" w:rsidRPr="00E478C0" w:rsidRDefault="005F24E5" w:rsidP="00E478C0">
                      <w:pPr>
                        <w:pStyle w:val="NoSpacing"/>
                      </w:pPr>
                      <w:r>
                        <w:t>Jimmie and Joel Hicks</w:t>
                      </w:r>
                    </w:p>
                    <w:p w:rsidR="00915766" w:rsidRPr="00E478C0" w:rsidRDefault="00E466E4" w:rsidP="00E478C0">
                      <w:pPr>
                        <w:pStyle w:val="NoSpacing"/>
                      </w:pPr>
                      <w:r>
                        <w:t>Larry G. Wilson</w:t>
                      </w:r>
                    </w:p>
                    <w:p w:rsidR="00915766" w:rsidRPr="00E478C0" w:rsidRDefault="00915766" w:rsidP="00E478C0">
                      <w:pPr>
                        <w:pStyle w:val="NoSpacing"/>
                      </w:pPr>
                      <w:r w:rsidRPr="00E478C0">
                        <w:t>Sara C. Cope</w:t>
                      </w:r>
                    </w:p>
                    <w:p w:rsidR="00915766" w:rsidRPr="00E478C0" w:rsidRDefault="00E466E4" w:rsidP="00E478C0">
                      <w:pPr>
                        <w:pStyle w:val="NoSpacing"/>
                      </w:pPr>
                      <w:r>
                        <w:t>Brad and Linda Blackburn</w:t>
                      </w:r>
                    </w:p>
                    <w:p w:rsidR="00915766" w:rsidRPr="00E478C0" w:rsidRDefault="00E466E4" w:rsidP="00E478C0">
                      <w:pPr>
                        <w:pStyle w:val="NoSpacing"/>
                      </w:pPr>
                      <w:r>
                        <w:t xml:space="preserve">Cindy </w:t>
                      </w:r>
                      <w:proofErr w:type="spellStart"/>
                      <w:r>
                        <w:t>Faustner</w:t>
                      </w:r>
                      <w:proofErr w:type="spellEnd"/>
                    </w:p>
                    <w:p w:rsidR="00915766" w:rsidRPr="00E478C0" w:rsidRDefault="006C72AC" w:rsidP="00E478C0">
                      <w:pPr>
                        <w:pStyle w:val="NoSpacing"/>
                      </w:pPr>
                      <w:r>
                        <w:t>James D. Dixson Trust</w:t>
                      </w:r>
                    </w:p>
                    <w:p w:rsidR="00915766" w:rsidRPr="00E478C0" w:rsidRDefault="006C72AC" w:rsidP="00E478C0">
                      <w:pPr>
                        <w:pStyle w:val="NoSpacing"/>
                      </w:pPr>
                      <w:r>
                        <w:t xml:space="preserve">Syble C. </w:t>
                      </w:r>
                      <w:proofErr w:type="spellStart"/>
                      <w:r>
                        <w:t>Roring</w:t>
                      </w:r>
                      <w:proofErr w:type="spellEnd"/>
                    </w:p>
                    <w:p w:rsidR="00915766" w:rsidRPr="00E478C0" w:rsidRDefault="006C72AC" w:rsidP="00E478C0">
                      <w:pPr>
                        <w:pStyle w:val="NoSpacing"/>
                      </w:pPr>
                      <w:r>
                        <w:t>William and Diana Knox</w:t>
                      </w:r>
                    </w:p>
                    <w:p w:rsidR="00915766" w:rsidRPr="00E478C0" w:rsidRDefault="006C72AC" w:rsidP="00E478C0">
                      <w:pPr>
                        <w:pStyle w:val="NoSpacing"/>
                      </w:pPr>
                      <w:r>
                        <w:t>Frances #1 Realty</w:t>
                      </w:r>
                    </w:p>
                    <w:p w:rsidR="00915766" w:rsidRPr="00E478C0" w:rsidRDefault="006C72AC" w:rsidP="00E478C0">
                      <w:pPr>
                        <w:pStyle w:val="NoSpacing"/>
                      </w:pPr>
                      <w:r>
                        <w:t>The UPS Store #3332</w:t>
                      </w:r>
                    </w:p>
                    <w:p w:rsidR="00915766" w:rsidRPr="00E478C0" w:rsidRDefault="00544F5F" w:rsidP="00E478C0">
                      <w:pPr>
                        <w:pStyle w:val="NoSpacing"/>
                      </w:pPr>
                      <w:r>
                        <w:t xml:space="preserve">St. Mary’s </w:t>
                      </w:r>
                      <w:proofErr w:type="spellStart"/>
                      <w:r>
                        <w:t>Womens</w:t>
                      </w:r>
                      <w:proofErr w:type="spellEnd"/>
                      <w:r>
                        <w:t xml:space="preserve"> Club</w:t>
                      </w:r>
                    </w:p>
                    <w:p w:rsidR="00915766" w:rsidRPr="00E478C0" w:rsidRDefault="00544F5F" w:rsidP="00E478C0">
                      <w:pPr>
                        <w:pStyle w:val="NoSpacing"/>
                      </w:pPr>
                      <w:r>
                        <w:t xml:space="preserve">John and Marilyn </w:t>
                      </w:r>
                      <w:proofErr w:type="spellStart"/>
                      <w:r>
                        <w:t>Kriet</w:t>
                      </w:r>
                      <w:proofErr w:type="spellEnd"/>
                    </w:p>
                    <w:p w:rsidR="00915766" w:rsidRPr="00E478C0" w:rsidRDefault="00544F5F" w:rsidP="00E478C0">
                      <w:pPr>
                        <w:pStyle w:val="NoSpacing"/>
                      </w:pPr>
                      <w:proofErr w:type="spellStart"/>
                      <w:r>
                        <w:t>Opengate</w:t>
                      </w:r>
                      <w:proofErr w:type="spellEnd"/>
                      <w:r>
                        <w:t xml:space="preserve"> Technologies</w:t>
                      </w:r>
                    </w:p>
                    <w:p w:rsidR="00544F5F" w:rsidRDefault="00544F5F" w:rsidP="00E478C0">
                      <w:pPr>
                        <w:pStyle w:val="NoSpacing"/>
                      </w:pPr>
                      <w:proofErr w:type="spellStart"/>
                      <w:r>
                        <w:t>BancFirst</w:t>
                      </w:r>
                      <w:proofErr w:type="spellEnd"/>
                    </w:p>
                    <w:p w:rsidR="00915766" w:rsidRPr="00E478C0" w:rsidRDefault="00544F5F" w:rsidP="00E478C0">
                      <w:pPr>
                        <w:pStyle w:val="NoSpacing"/>
                      </w:pPr>
                      <w:r>
                        <w:t>Keith or Jane Nance</w:t>
                      </w:r>
                    </w:p>
                    <w:p w:rsidR="00915766" w:rsidRPr="00E478C0" w:rsidRDefault="00544F5F" w:rsidP="00E478C0">
                      <w:pPr>
                        <w:pStyle w:val="NoSpacing"/>
                      </w:pPr>
                      <w:r>
                        <w:t>Jarod Don Ray</w:t>
                      </w:r>
                    </w:p>
                    <w:p w:rsidR="00915766" w:rsidRPr="00E478C0" w:rsidRDefault="00544F5F" w:rsidP="00E478C0">
                      <w:pPr>
                        <w:pStyle w:val="NoSpacing"/>
                      </w:pPr>
                      <w:r>
                        <w:t>Kane or Sarah Bass</w:t>
                      </w:r>
                    </w:p>
                    <w:p w:rsidR="00915766" w:rsidRPr="00E478C0" w:rsidRDefault="00544F5F" w:rsidP="00E478C0">
                      <w:pPr>
                        <w:pStyle w:val="NoSpacing"/>
                      </w:pPr>
                      <w:r>
                        <w:t>Joyce Baggett</w:t>
                      </w:r>
                      <w:r>
                        <w:tab/>
                      </w:r>
                    </w:p>
                    <w:p w:rsidR="00915766" w:rsidRPr="00E478C0" w:rsidRDefault="00544F5F" w:rsidP="00E478C0">
                      <w:pPr>
                        <w:pStyle w:val="NoSpacing"/>
                      </w:pPr>
                      <w:proofErr w:type="spellStart"/>
                      <w:r>
                        <w:t>Bulard</w:t>
                      </w:r>
                      <w:proofErr w:type="spellEnd"/>
                      <w:r>
                        <w:t xml:space="preserve"> Family Trust</w:t>
                      </w:r>
                    </w:p>
                    <w:p w:rsidR="00544F5F" w:rsidRDefault="00544F5F" w:rsidP="00E478C0">
                      <w:pPr>
                        <w:pStyle w:val="NoSpacing"/>
                      </w:pPr>
                      <w:r>
                        <w:t xml:space="preserve">Sue M. </w:t>
                      </w:r>
                      <w:proofErr w:type="spellStart"/>
                      <w:r>
                        <w:t>Clowe</w:t>
                      </w:r>
                      <w:proofErr w:type="spellEnd"/>
                    </w:p>
                    <w:p w:rsidR="00915766" w:rsidRPr="00E478C0" w:rsidRDefault="0040668B" w:rsidP="00E478C0">
                      <w:pPr>
                        <w:pStyle w:val="NoSpacing"/>
                      </w:pPr>
                      <w:r>
                        <w:t>Helen Thompson</w:t>
                      </w:r>
                    </w:p>
                    <w:p w:rsidR="00915766" w:rsidRPr="00E478C0" w:rsidRDefault="00E466E4" w:rsidP="00E478C0">
                      <w:pPr>
                        <w:pStyle w:val="NoSpacing"/>
                      </w:pPr>
                      <w:r>
                        <w:t>Jim a</w:t>
                      </w:r>
                      <w:r w:rsidR="00915766">
                        <w:t xml:space="preserve">nd </w:t>
                      </w:r>
                      <w:r w:rsidR="00915766" w:rsidRPr="00E478C0">
                        <w:t>Joanne Coble</w:t>
                      </w:r>
                    </w:p>
                    <w:p w:rsidR="00915766" w:rsidRPr="00E478C0" w:rsidRDefault="00915766" w:rsidP="001C79C9">
                      <w:pPr>
                        <w:pStyle w:val="NoSpacing"/>
                      </w:pPr>
                      <w:r w:rsidRPr="00E478C0">
                        <w:t>Darla Herndon</w:t>
                      </w:r>
                    </w:p>
                    <w:p w:rsidR="00915766" w:rsidRDefault="00915766" w:rsidP="001C79C9">
                      <w:pPr>
                        <w:pStyle w:val="NoSpacing"/>
                      </w:pPr>
                      <w:r w:rsidRPr="00E478C0">
                        <w:t>Eva Wells</w:t>
                      </w:r>
                    </w:p>
                    <w:p w:rsidR="00915766" w:rsidRDefault="00915766" w:rsidP="00CD057A">
                      <w:pPr>
                        <w:pStyle w:val="NoSpacing"/>
                      </w:pPr>
                      <w:proofErr w:type="spellStart"/>
                      <w:r>
                        <w:t>Jamee</w:t>
                      </w:r>
                      <w:proofErr w:type="spellEnd"/>
                      <w:r>
                        <w:t xml:space="preserve"> J Smith</w:t>
                      </w:r>
                    </w:p>
                    <w:p w:rsidR="00915766" w:rsidRDefault="00915766" w:rsidP="00CD057A">
                      <w:pPr>
                        <w:pStyle w:val="NoSpacing"/>
                      </w:pPr>
                      <w:r>
                        <w:t xml:space="preserve">Judith R </w:t>
                      </w:r>
                      <w:proofErr w:type="spellStart"/>
                      <w:r>
                        <w:t>Kenaga</w:t>
                      </w:r>
                      <w:proofErr w:type="spellEnd"/>
                    </w:p>
                    <w:p w:rsidR="00915766" w:rsidRDefault="00915766" w:rsidP="00CD057A">
                      <w:pPr>
                        <w:pStyle w:val="NoSpacing"/>
                      </w:pPr>
                      <w:r>
                        <w:t>Luanne Snodgrass</w:t>
                      </w:r>
                    </w:p>
                    <w:p w:rsidR="00915766" w:rsidRDefault="00915766" w:rsidP="00CD057A">
                      <w:pPr>
                        <w:pStyle w:val="NoSpacing"/>
                      </w:pPr>
                      <w:r>
                        <w:t>Maggie E Davenport</w:t>
                      </w:r>
                    </w:p>
                    <w:p w:rsidR="00915766" w:rsidRDefault="00915766" w:rsidP="00CD057A">
                      <w:pPr>
                        <w:pStyle w:val="NoSpacing"/>
                      </w:pPr>
                      <w:r>
                        <w:t>First United Methodist-Wesley</w:t>
                      </w:r>
                    </w:p>
                    <w:p w:rsidR="00915766" w:rsidRDefault="00915766" w:rsidP="001A7293">
                      <w:pPr>
                        <w:pStyle w:val="NoSpacing"/>
                      </w:pPr>
                      <w:r>
                        <w:t xml:space="preserve">Samuel J. </w:t>
                      </w:r>
                      <w:proofErr w:type="spellStart"/>
                      <w:r>
                        <w:t>Veazey</w:t>
                      </w:r>
                      <w:proofErr w:type="spellEnd"/>
                    </w:p>
                    <w:p w:rsidR="00915766" w:rsidRDefault="00915766" w:rsidP="001A7293">
                      <w:pPr>
                        <w:pStyle w:val="NoSpacing"/>
                      </w:pPr>
                      <w:r>
                        <w:t>Richard and Carol Daube Simms</w:t>
                      </w:r>
                    </w:p>
                    <w:p w:rsidR="00915766" w:rsidRDefault="0040668B" w:rsidP="001A7293">
                      <w:pPr>
                        <w:pStyle w:val="NoSpacing"/>
                      </w:pPr>
                      <w:r>
                        <w:t>Marth Ann Hill Rev. Trust</w:t>
                      </w:r>
                    </w:p>
                    <w:p w:rsidR="00915766" w:rsidRDefault="0040668B" w:rsidP="001A7293">
                      <w:pPr>
                        <w:pStyle w:val="NoSpacing"/>
                      </w:pPr>
                      <w:r>
                        <w:t xml:space="preserve">D. Allen or Marilyn </w:t>
                      </w:r>
                      <w:proofErr w:type="spellStart"/>
                      <w:r>
                        <w:t>Wint</w:t>
                      </w:r>
                      <w:proofErr w:type="spellEnd"/>
                    </w:p>
                    <w:p w:rsidR="00915766" w:rsidRDefault="0040668B" w:rsidP="001A7293">
                      <w:pPr>
                        <w:pStyle w:val="NoSpacing"/>
                      </w:pPr>
                      <w:r>
                        <w:t xml:space="preserve">Carlene </w:t>
                      </w:r>
                      <w:proofErr w:type="spellStart"/>
                      <w:r>
                        <w:t>Hadwin</w:t>
                      </w:r>
                      <w:proofErr w:type="spellEnd"/>
                    </w:p>
                    <w:p w:rsidR="00F42D39" w:rsidRDefault="00F42D39" w:rsidP="00F42D39">
                      <w:pPr>
                        <w:pStyle w:val="NoSpacing"/>
                      </w:pPr>
                      <w:r>
                        <w:t>Jason and Jennifer Langley</w:t>
                      </w:r>
                    </w:p>
                    <w:p w:rsidR="00F42D39" w:rsidRDefault="00F42D39" w:rsidP="00F42D39">
                      <w:pPr>
                        <w:pStyle w:val="NoSpacing"/>
                      </w:pPr>
                      <w:r>
                        <w:t>Jack and Gloria Davenport</w:t>
                      </w:r>
                    </w:p>
                    <w:p w:rsidR="00F42D39" w:rsidRDefault="00F42D39" w:rsidP="00F42D39">
                      <w:pPr>
                        <w:pStyle w:val="NoSpacing"/>
                      </w:pPr>
                      <w:r>
                        <w:t>Tanya and Darrell Weldon</w:t>
                      </w:r>
                    </w:p>
                    <w:p w:rsidR="00F42D39" w:rsidRDefault="00F42D39" w:rsidP="00F42D39">
                      <w:pPr>
                        <w:pStyle w:val="NoSpacing"/>
                      </w:pPr>
                      <w:r>
                        <w:t>Girls on the Run- Lone Grove</w:t>
                      </w:r>
                    </w:p>
                    <w:p w:rsidR="00915766" w:rsidRPr="00E478C0" w:rsidRDefault="00915766" w:rsidP="001A7293">
                      <w:pPr>
                        <w:pStyle w:val="NoSpacing"/>
                      </w:pPr>
                    </w:p>
                  </w:txbxContent>
                </v:textbox>
                <w10:wrap anchory="page"/>
              </v:shape>
            </w:pict>
          </mc:Fallback>
        </mc:AlternateContent>
      </w:r>
      <w:r w:rsidR="001A7293">
        <w:rPr>
          <w:b/>
          <w:noProof/>
          <w:lang w:eastAsia="en-US"/>
        </w:rPr>
        <mc:AlternateContent>
          <mc:Choice Requires="wps">
            <w:drawing>
              <wp:anchor distT="0" distB="0" distL="114300" distR="114300" simplePos="0" relativeHeight="251684864" behindDoc="0" locked="0" layoutInCell="1" allowOverlap="1">
                <wp:simplePos x="0" y="0"/>
                <wp:positionH relativeFrom="column">
                  <wp:posOffset>777240</wp:posOffset>
                </wp:positionH>
                <wp:positionV relativeFrom="paragraph">
                  <wp:posOffset>-218868</wp:posOffset>
                </wp:positionV>
                <wp:extent cx="2427605" cy="8581390"/>
                <wp:effectExtent l="0" t="0" r="10795" b="10160"/>
                <wp:wrapNone/>
                <wp:docPr id="7" name="Text Box 7"/>
                <wp:cNvGraphicFramePr/>
                <a:graphic xmlns:a="http://schemas.openxmlformats.org/drawingml/2006/main">
                  <a:graphicData uri="http://schemas.microsoft.com/office/word/2010/wordprocessingShape">
                    <wps:wsp>
                      <wps:cNvSpPr txBox="1"/>
                      <wps:spPr>
                        <a:xfrm>
                          <a:off x="0" y="0"/>
                          <a:ext cx="2427605" cy="8581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5766" w:rsidRDefault="0040668B" w:rsidP="00CD057A">
                            <w:pPr>
                              <w:pStyle w:val="NoSpacing"/>
                            </w:pPr>
                            <w:proofErr w:type="spellStart"/>
                            <w:r>
                              <w:t>Jamee</w:t>
                            </w:r>
                            <w:proofErr w:type="spellEnd"/>
                            <w:r>
                              <w:t xml:space="preserve"> J. Smith</w:t>
                            </w:r>
                          </w:p>
                          <w:p w:rsidR="00915766" w:rsidRDefault="0040668B" w:rsidP="00CD057A">
                            <w:pPr>
                              <w:pStyle w:val="NoSpacing"/>
                            </w:pPr>
                            <w:proofErr w:type="spellStart"/>
                            <w:r>
                              <w:t>Devry</w:t>
                            </w:r>
                            <w:proofErr w:type="spellEnd"/>
                            <w:r>
                              <w:t xml:space="preserve"> Sparks Jenkins</w:t>
                            </w:r>
                          </w:p>
                          <w:p w:rsidR="00915766" w:rsidRDefault="0040668B" w:rsidP="00CD057A">
                            <w:pPr>
                              <w:pStyle w:val="NoSpacing"/>
                            </w:pPr>
                            <w:r>
                              <w:t>Vincent Renita Dotson</w:t>
                            </w:r>
                          </w:p>
                          <w:p w:rsidR="00915766" w:rsidRDefault="0040668B" w:rsidP="00CD057A">
                            <w:pPr>
                              <w:pStyle w:val="NoSpacing"/>
                            </w:pPr>
                            <w:r>
                              <w:t>L.L. Clay</w:t>
                            </w:r>
                          </w:p>
                          <w:p w:rsidR="00915766" w:rsidRDefault="0040668B" w:rsidP="00CD057A">
                            <w:pPr>
                              <w:pStyle w:val="NoSpacing"/>
                            </w:pPr>
                            <w:r>
                              <w:t>Sylvia Fore-Harrell</w:t>
                            </w:r>
                          </w:p>
                          <w:p w:rsidR="00915766" w:rsidRDefault="00A96214" w:rsidP="00CD057A">
                            <w:pPr>
                              <w:pStyle w:val="NoSpacing"/>
                            </w:pPr>
                            <w:r>
                              <w:t>American Colonists</w:t>
                            </w:r>
                          </w:p>
                          <w:p w:rsidR="00915766" w:rsidRDefault="00915766" w:rsidP="00CD057A">
                            <w:pPr>
                              <w:pStyle w:val="NoSpacing"/>
                            </w:pPr>
                            <w:r>
                              <w:t>Bramlett Agency</w:t>
                            </w:r>
                          </w:p>
                          <w:p w:rsidR="00915766" w:rsidRDefault="00A96214" w:rsidP="00CD057A">
                            <w:pPr>
                              <w:pStyle w:val="NoSpacing"/>
                            </w:pPr>
                            <w:r>
                              <w:t>IBC Bank</w:t>
                            </w:r>
                          </w:p>
                          <w:p w:rsidR="00915766" w:rsidRDefault="00915766" w:rsidP="00CD057A">
                            <w:pPr>
                              <w:pStyle w:val="NoSpacing"/>
                            </w:pPr>
                            <w:r>
                              <w:t>Chris and Jessie Nance</w:t>
                            </w:r>
                          </w:p>
                          <w:p w:rsidR="00A96214" w:rsidRDefault="00A96214" w:rsidP="00CD057A">
                            <w:pPr>
                              <w:pStyle w:val="NoSpacing"/>
                            </w:pPr>
                            <w:r>
                              <w:t>David and Pat Vineyard</w:t>
                            </w:r>
                          </w:p>
                          <w:p w:rsidR="00915766" w:rsidRDefault="00915766" w:rsidP="00CD057A">
                            <w:pPr>
                              <w:pStyle w:val="NoSpacing"/>
                            </w:pPr>
                            <w:r>
                              <w:t>Cynthia Bryant</w:t>
                            </w:r>
                          </w:p>
                          <w:p w:rsidR="00915766" w:rsidRDefault="00A96214" w:rsidP="00CD057A">
                            <w:pPr>
                              <w:pStyle w:val="NoSpacing"/>
                            </w:pPr>
                            <w:r>
                              <w:t>Belinda Morris</w:t>
                            </w:r>
                          </w:p>
                          <w:p w:rsidR="00915766" w:rsidRDefault="00A96214" w:rsidP="00CD057A">
                            <w:pPr>
                              <w:pStyle w:val="NoSpacing"/>
                            </w:pPr>
                            <w:r>
                              <w:t>Earlene White</w:t>
                            </w:r>
                          </w:p>
                          <w:p w:rsidR="00915766" w:rsidRDefault="00A96214" w:rsidP="00D21881">
                            <w:pPr>
                              <w:pStyle w:val="NoSpacing"/>
                            </w:pPr>
                            <w:r>
                              <w:t xml:space="preserve">Peggy or S. Neil </w:t>
                            </w:r>
                            <w:proofErr w:type="spellStart"/>
                            <w:r>
                              <w:t>Sission</w:t>
                            </w:r>
                            <w:proofErr w:type="spellEnd"/>
                          </w:p>
                          <w:p w:rsidR="00915766" w:rsidRDefault="00F60730" w:rsidP="00D21881">
                            <w:pPr>
                              <w:pStyle w:val="NoSpacing"/>
                            </w:pPr>
                            <w:r>
                              <w:t>Doug and Michele Dean</w:t>
                            </w:r>
                          </w:p>
                          <w:p w:rsidR="00915766" w:rsidRDefault="00915766" w:rsidP="00D21881">
                            <w:pPr>
                              <w:pStyle w:val="NoSpacing"/>
                            </w:pPr>
                            <w:r>
                              <w:t>First United Methodist Church</w:t>
                            </w:r>
                          </w:p>
                          <w:p w:rsidR="00915766" w:rsidRDefault="00F60730" w:rsidP="00D21881">
                            <w:pPr>
                              <w:pStyle w:val="NoSpacing"/>
                            </w:pPr>
                            <w:r>
                              <w:t>Cynthia Bryant</w:t>
                            </w:r>
                          </w:p>
                          <w:p w:rsidR="00915766" w:rsidRDefault="00915766" w:rsidP="00D21881">
                            <w:pPr>
                              <w:pStyle w:val="NoSpacing"/>
                            </w:pPr>
                            <w:r>
                              <w:t xml:space="preserve">Joyce </w:t>
                            </w:r>
                            <w:proofErr w:type="spellStart"/>
                            <w:r>
                              <w:t>Hallum</w:t>
                            </w:r>
                            <w:proofErr w:type="spellEnd"/>
                          </w:p>
                          <w:p w:rsidR="00915766" w:rsidRDefault="00F60730" w:rsidP="00D21881">
                            <w:pPr>
                              <w:pStyle w:val="NoSpacing"/>
                            </w:pPr>
                            <w:r>
                              <w:t>Russell Noble Trust</w:t>
                            </w:r>
                          </w:p>
                          <w:p w:rsidR="00915766" w:rsidRDefault="00915766" w:rsidP="00D21881">
                            <w:pPr>
                              <w:pStyle w:val="NoSpacing"/>
                            </w:pPr>
                            <w:r>
                              <w:t>Jan Shores</w:t>
                            </w:r>
                          </w:p>
                          <w:p w:rsidR="00915766" w:rsidRDefault="00F60730" w:rsidP="00D21881">
                            <w:pPr>
                              <w:pStyle w:val="NoSpacing"/>
                            </w:pPr>
                            <w:r>
                              <w:t>Marjorie B. Dolman</w:t>
                            </w:r>
                          </w:p>
                          <w:p w:rsidR="002E51F7" w:rsidRDefault="006B5A6F" w:rsidP="002E51F7">
                            <w:pPr>
                              <w:pStyle w:val="NoSpacing"/>
                            </w:pPr>
                            <w:r>
                              <w:t>Seventh Day Adventist Church</w:t>
                            </w:r>
                          </w:p>
                          <w:p w:rsidR="00915766" w:rsidRDefault="00915766" w:rsidP="00D21881">
                            <w:pPr>
                              <w:pStyle w:val="NoSpacing"/>
                            </w:pPr>
                            <w:r>
                              <w:t>Merrick Drive Church of Christ</w:t>
                            </w:r>
                          </w:p>
                          <w:p w:rsidR="00915766" w:rsidRDefault="00915766" w:rsidP="00D21881">
                            <w:pPr>
                              <w:pStyle w:val="NoSpacing"/>
                            </w:pPr>
                            <w:r>
                              <w:t>Neustadt Charitable Foundation</w:t>
                            </w:r>
                          </w:p>
                          <w:p w:rsidR="00915766" w:rsidRDefault="00915766" w:rsidP="00D21881">
                            <w:pPr>
                              <w:pStyle w:val="NoSpacing"/>
                            </w:pPr>
                            <w:r>
                              <w:t xml:space="preserve">Patsy </w:t>
                            </w:r>
                            <w:proofErr w:type="spellStart"/>
                            <w:r>
                              <w:t>Bulard</w:t>
                            </w:r>
                            <w:proofErr w:type="spellEnd"/>
                          </w:p>
                          <w:p w:rsidR="00915766" w:rsidRDefault="00364E6F" w:rsidP="00D21881">
                            <w:pPr>
                              <w:pStyle w:val="NoSpacing"/>
                            </w:pPr>
                            <w:r>
                              <w:t>Robin Boldt</w:t>
                            </w:r>
                          </w:p>
                          <w:p w:rsidR="00915766" w:rsidRDefault="00915766" w:rsidP="00D21881">
                            <w:pPr>
                              <w:pStyle w:val="NoSpacing"/>
                            </w:pPr>
                            <w:r>
                              <w:t xml:space="preserve">Camille </w:t>
                            </w:r>
                            <w:proofErr w:type="spellStart"/>
                            <w:r>
                              <w:t>Randow</w:t>
                            </w:r>
                            <w:proofErr w:type="spellEnd"/>
                          </w:p>
                          <w:p w:rsidR="00915766" w:rsidRDefault="00D9561A" w:rsidP="00D21881">
                            <w:pPr>
                              <w:pStyle w:val="NoSpacing"/>
                            </w:pPr>
                            <w:r>
                              <w:t>Mary Jane or Arlen Fowler</w:t>
                            </w:r>
                          </w:p>
                          <w:p w:rsidR="00915766" w:rsidRDefault="00D9561A" w:rsidP="00D21881">
                            <w:pPr>
                              <w:pStyle w:val="NoSpacing"/>
                            </w:pPr>
                            <w:r>
                              <w:t>Freddy’s Frozen Custard &amp; Steakburgers</w:t>
                            </w:r>
                          </w:p>
                          <w:p w:rsidR="00915766" w:rsidRDefault="00D9561A" w:rsidP="00D21881">
                            <w:pPr>
                              <w:pStyle w:val="NoSpacing"/>
                            </w:pPr>
                            <w:r>
                              <w:t>Brandi Johnson</w:t>
                            </w:r>
                          </w:p>
                          <w:p w:rsidR="00915766" w:rsidRDefault="00915766" w:rsidP="00D21881">
                            <w:pPr>
                              <w:pStyle w:val="NoSpacing"/>
                            </w:pPr>
                            <w:r>
                              <w:t>Samson R. Buck</w:t>
                            </w:r>
                          </w:p>
                          <w:p w:rsidR="00915766" w:rsidRDefault="00D9561A" w:rsidP="00D21881">
                            <w:pPr>
                              <w:pStyle w:val="NoSpacing"/>
                            </w:pPr>
                            <w:r>
                              <w:t>William &amp; Ramona Kelley</w:t>
                            </w:r>
                          </w:p>
                          <w:p w:rsidR="00915766" w:rsidRDefault="00915766" w:rsidP="00D21881">
                            <w:pPr>
                              <w:pStyle w:val="NoSpacing"/>
                            </w:pPr>
                            <w:r>
                              <w:t>Wells Vision and Laser Eye Center</w:t>
                            </w:r>
                          </w:p>
                          <w:p w:rsidR="00915766" w:rsidRDefault="00915766" w:rsidP="00D21881">
                            <w:pPr>
                              <w:pStyle w:val="NoSpacing"/>
                            </w:pPr>
                            <w:r>
                              <w:t xml:space="preserve">Ann </w:t>
                            </w:r>
                            <w:proofErr w:type="spellStart"/>
                            <w:r>
                              <w:t>Whitchurch</w:t>
                            </w:r>
                            <w:proofErr w:type="spellEnd"/>
                          </w:p>
                          <w:p w:rsidR="00915766" w:rsidRDefault="00D9561A" w:rsidP="00D21881">
                            <w:pPr>
                              <w:pStyle w:val="NoSpacing"/>
                            </w:pPr>
                            <w:r>
                              <w:t>Sue and John Gibbs</w:t>
                            </w:r>
                          </w:p>
                          <w:p w:rsidR="00915766" w:rsidRDefault="00915766" w:rsidP="00D21881">
                            <w:pPr>
                              <w:pStyle w:val="NoSpacing"/>
                            </w:pPr>
                            <w:r>
                              <w:t>Doug and Michele Dean</w:t>
                            </w:r>
                          </w:p>
                          <w:p w:rsidR="00915766" w:rsidRDefault="00915766" w:rsidP="00D21881">
                            <w:pPr>
                              <w:pStyle w:val="NoSpacing"/>
                            </w:pPr>
                            <w:r>
                              <w:t>Outcasts 4 Christ Ministries</w:t>
                            </w:r>
                          </w:p>
                          <w:p w:rsidR="00D9561A" w:rsidRDefault="00D9561A" w:rsidP="00D21881">
                            <w:pPr>
                              <w:pStyle w:val="NoSpacing"/>
                            </w:pPr>
                            <w:r>
                              <w:t xml:space="preserve">Meghan </w:t>
                            </w:r>
                            <w:proofErr w:type="spellStart"/>
                            <w:r>
                              <w:t>Shayhorn</w:t>
                            </w:r>
                            <w:proofErr w:type="spellEnd"/>
                          </w:p>
                          <w:p w:rsidR="00915766" w:rsidRDefault="00915766" w:rsidP="001A7293">
                            <w:pPr>
                              <w:pStyle w:val="NoSpacing"/>
                            </w:pPr>
                            <w:r>
                              <w:t>AFLAC</w:t>
                            </w:r>
                          </w:p>
                          <w:p w:rsidR="00915766" w:rsidRDefault="00915766" w:rsidP="001A7293">
                            <w:pPr>
                              <w:pStyle w:val="NoSpacing"/>
                            </w:pPr>
                            <w:r>
                              <w:t>Bargain Lady Name Brand Consignments</w:t>
                            </w:r>
                          </w:p>
                          <w:p w:rsidR="00915766" w:rsidRDefault="00FE4335" w:rsidP="001A7293">
                            <w:pPr>
                              <w:pStyle w:val="NoSpacing"/>
                            </w:pPr>
                            <w:r>
                              <w:t>Charla Salyer</w:t>
                            </w:r>
                          </w:p>
                          <w:p w:rsidR="00915766" w:rsidRDefault="00B24249" w:rsidP="001A7293">
                            <w:pPr>
                              <w:pStyle w:val="NoSpacing"/>
                            </w:pPr>
                            <w:r>
                              <w:t>Dale and Kelly Archer</w:t>
                            </w:r>
                          </w:p>
                          <w:p w:rsidR="00915766" w:rsidRDefault="007B6D86" w:rsidP="001A7293">
                            <w:pPr>
                              <w:pStyle w:val="NoSpacing"/>
                            </w:pPr>
                            <w:r>
                              <w:t>Janie Horton</w:t>
                            </w:r>
                          </w:p>
                          <w:p w:rsidR="00915766" w:rsidRDefault="00B24249" w:rsidP="001A7293">
                            <w:pPr>
                              <w:pStyle w:val="NoSpacing"/>
                            </w:pPr>
                            <w:r>
                              <w:t>Solid Rock Church</w:t>
                            </w:r>
                          </w:p>
                          <w:p w:rsidR="00915766" w:rsidRDefault="00915766" w:rsidP="001A7293">
                            <w:pPr>
                              <w:pStyle w:val="NoSpacing"/>
                            </w:pPr>
                            <w:r>
                              <w:t>Mildred Williams</w:t>
                            </w:r>
                          </w:p>
                          <w:p w:rsidR="00915766" w:rsidRDefault="00C15F48" w:rsidP="001A7293">
                            <w:pPr>
                              <w:pStyle w:val="NoSpacing"/>
                            </w:pPr>
                            <w:r>
                              <w:t>Stage Store #52- Ardmore</w:t>
                            </w:r>
                          </w:p>
                          <w:p w:rsidR="00F42D39" w:rsidRDefault="00F42D3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2" type="#_x0000_t202" style="position:absolute;margin-left:61.2pt;margin-top:-17.25pt;width:191.15pt;height:675.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" filled="f" stroked="f" strokeweight=".5pt">
                <v:textbox inset="0,0,0,0">
                  <w:txbxContent>
                    <w:p w:rsidR="00915766" w:rsidRDefault="0040668B" w:rsidP="00CD057A">
                      <w:pPr>
                        <w:pStyle w:val="NoSpacing"/>
                      </w:pPr>
                      <w:proofErr w:type="spellStart"/>
                      <w:r>
                        <w:t>Jamee</w:t>
                      </w:r>
                      <w:proofErr w:type="spellEnd"/>
                      <w:r>
                        <w:t xml:space="preserve"> J. Smith</w:t>
                      </w:r>
                    </w:p>
                    <w:p w:rsidR="00915766" w:rsidRDefault="0040668B" w:rsidP="00CD057A">
                      <w:pPr>
                        <w:pStyle w:val="NoSpacing"/>
                      </w:pPr>
                      <w:proofErr w:type="spellStart"/>
                      <w:r>
                        <w:t>Devry</w:t>
                      </w:r>
                      <w:proofErr w:type="spellEnd"/>
                      <w:r>
                        <w:t xml:space="preserve"> Sparks Jenkins</w:t>
                      </w:r>
                    </w:p>
                    <w:p w:rsidR="00915766" w:rsidRDefault="0040668B" w:rsidP="00CD057A">
                      <w:pPr>
                        <w:pStyle w:val="NoSpacing"/>
                      </w:pPr>
                      <w:r>
                        <w:t>Vincent Renita Dotson</w:t>
                      </w:r>
                    </w:p>
                    <w:p w:rsidR="00915766" w:rsidRDefault="0040668B" w:rsidP="00CD057A">
                      <w:pPr>
                        <w:pStyle w:val="NoSpacing"/>
                      </w:pPr>
                      <w:r>
                        <w:t>L.L. Clay</w:t>
                      </w:r>
                    </w:p>
                    <w:p w:rsidR="00915766" w:rsidRDefault="0040668B" w:rsidP="00CD057A">
                      <w:pPr>
                        <w:pStyle w:val="NoSpacing"/>
                      </w:pPr>
                      <w:r>
                        <w:t>Sylvia Fore-Harrell</w:t>
                      </w:r>
                    </w:p>
                    <w:p w:rsidR="00915766" w:rsidRDefault="00A96214" w:rsidP="00CD057A">
                      <w:pPr>
                        <w:pStyle w:val="NoSpacing"/>
                      </w:pPr>
                      <w:r>
                        <w:t>American Colonists</w:t>
                      </w:r>
                    </w:p>
                    <w:p w:rsidR="00915766" w:rsidRDefault="00915766" w:rsidP="00CD057A">
                      <w:pPr>
                        <w:pStyle w:val="NoSpacing"/>
                      </w:pPr>
                      <w:r>
                        <w:t>Bramlett Agency</w:t>
                      </w:r>
                    </w:p>
                    <w:p w:rsidR="00915766" w:rsidRDefault="00A96214" w:rsidP="00CD057A">
                      <w:pPr>
                        <w:pStyle w:val="NoSpacing"/>
                      </w:pPr>
                      <w:r>
                        <w:t>IBC Bank</w:t>
                      </w:r>
                    </w:p>
                    <w:p w:rsidR="00915766" w:rsidRDefault="00915766" w:rsidP="00CD057A">
                      <w:pPr>
                        <w:pStyle w:val="NoSpacing"/>
                      </w:pPr>
                      <w:r>
                        <w:t>Chris and Jessie Nance</w:t>
                      </w:r>
                    </w:p>
                    <w:p w:rsidR="00A96214" w:rsidRDefault="00A96214" w:rsidP="00CD057A">
                      <w:pPr>
                        <w:pStyle w:val="NoSpacing"/>
                      </w:pPr>
                      <w:r>
                        <w:t>David and Pat Vineyard</w:t>
                      </w:r>
                    </w:p>
                    <w:p w:rsidR="00915766" w:rsidRDefault="00915766" w:rsidP="00CD057A">
                      <w:pPr>
                        <w:pStyle w:val="NoSpacing"/>
                      </w:pPr>
                      <w:r>
                        <w:t>Cynthia Bryant</w:t>
                      </w:r>
                    </w:p>
                    <w:p w:rsidR="00915766" w:rsidRDefault="00A96214" w:rsidP="00CD057A">
                      <w:pPr>
                        <w:pStyle w:val="NoSpacing"/>
                      </w:pPr>
                      <w:r>
                        <w:t>Belinda Morris</w:t>
                      </w:r>
                    </w:p>
                    <w:p w:rsidR="00915766" w:rsidRDefault="00A96214" w:rsidP="00CD057A">
                      <w:pPr>
                        <w:pStyle w:val="NoSpacing"/>
                      </w:pPr>
                      <w:r>
                        <w:t>Earlene White</w:t>
                      </w:r>
                    </w:p>
                    <w:p w:rsidR="00915766" w:rsidRDefault="00A96214" w:rsidP="00D21881">
                      <w:pPr>
                        <w:pStyle w:val="NoSpacing"/>
                      </w:pPr>
                      <w:r>
                        <w:t xml:space="preserve">Peggy or S. Neil </w:t>
                      </w:r>
                      <w:proofErr w:type="spellStart"/>
                      <w:r>
                        <w:t>Sission</w:t>
                      </w:r>
                      <w:proofErr w:type="spellEnd"/>
                    </w:p>
                    <w:p w:rsidR="00915766" w:rsidRDefault="00F60730" w:rsidP="00D21881">
                      <w:pPr>
                        <w:pStyle w:val="NoSpacing"/>
                      </w:pPr>
                      <w:r>
                        <w:t>Doug and Michele Dean</w:t>
                      </w:r>
                    </w:p>
                    <w:p w:rsidR="00915766" w:rsidRDefault="00915766" w:rsidP="00D21881">
                      <w:pPr>
                        <w:pStyle w:val="NoSpacing"/>
                      </w:pPr>
                      <w:r>
                        <w:t>First United Methodist Church</w:t>
                      </w:r>
                    </w:p>
                    <w:p w:rsidR="00915766" w:rsidRDefault="00F60730" w:rsidP="00D21881">
                      <w:pPr>
                        <w:pStyle w:val="NoSpacing"/>
                      </w:pPr>
                      <w:r>
                        <w:t>Cynthia Bryant</w:t>
                      </w:r>
                    </w:p>
                    <w:p w:rsidR="00915766" w:rsidRDefault="00915766" w:rsidP="00D21881">
                      <w:pPr>
                        <w:pStyle w:val="NoSpacing"/>
                      </w:pPr>
                      <w:r>
                        <w:t xml:space="preserve">Joyce </w:t>
                      </w:r>
                      <w:proofErr w:type="spellStart"/>
                      <w:r>
                        <w:t>Hallum</w:t>
                      </w:r>
                      <w:proofErr w:type="spellEnd"/>
                    </w:p>
                    <w:p w:rsidR="00915766" w:rsidRDefault="00F60730" w:rsidP="00D21881">
                      <w:pPr>
                        <w:pStyle w:val="NoSpacing"/>
                      </w:pPr>
                      <w:r>
                        <w:t>Russell Noble Trust</w:t>
                      </w:r>
                    </w:p>
                    <w:p w:rsidR="00915766" w:rsidRDefault="00915766" w:rsidP="00D21881">
                      <w:pPr>
                        <w:pStyle w:val="NoSpacing"/>
                      </w:pPr>
                      <w:r>
                        <w:t>Jan Shores</w:t>
                      </w:r>
                    </w:p>
                    <w:p w:rsidR="00915766" w:rsidRDefault="00F60730" w:rsidP="00D21881">
                      <w:pPr>
                        <w:pStyle w:val="NoSpacing"/>
                      </w:pPr>
                      <w:r>
                        <w:t>Marjorie B. Dolman</w:t>
                      </w:r>
                    </w:p>
                    <w:p w:rsidR="002E51F7" w:rsidRDefault="006B5A6F" w:rsidP="002E51F7">
                      <w:pPr>
                        <w:pStyle w:val="NoSpacing"/>
                      </w:pPr>
                      <w:r>
                        <w:t>Seventh Day Adventist Church</w:t>
                      </w:r>
                    </w:p>
                    <w:p w:rsidR="00915766" w:rsidRDefault="00915766" w:rsidP="00D21881">
                      <w:pPr>
                        <w:pStyle w:val="NoSpacing"/>
                      </w:pPr>
                      <w:r>
                        <w:t>Merrick Drive Church of Christ</w:t>
                      </w:r>
                    </w:p>
                    <w:p w:rsidR="00915766" w:rsidRDefault="00915766" w:rsidP="00D21881">
                      <w:pPr>
                        <w:pStyle w:val="NoSpacing"/>
                      </w:pPr>
                      <w:r>
                        <w:t>Neustadt Charitable Foundation</w:t>
                      </w:r>
                    </w:p>
                    <w:p w:rsidR="00915766" w:rsidRDefault="00915766" w:rsidP="00D21881">
                      <w:pPr>
                        <w:pStyle w:val="NoSpacing"/>
                      </w:pPr>
                      <w:r>
                        <w:t xml:space="preserve">Patsy </w:t>
                      </w:r>
                      <w:proofErr w:type="spellStart"/>
                      <w:r>
                        <w:t>Bulard</w:t>
                      </w:r>
                      <w:proofErr w:type="spellEnd"/>
                    </w:p>
                    <w:p w:rsidR="00915766" w:rsidRDefault="00364E6F" w:rsidP="00D21881">
                      <w:pPr>
                        <w:pStyle w:val="NoSpacing"/>
                      </w:pPr>
                      <w:r>
                        <w:t>Robin Boldt</w:t>
                      </w:r>
                    </w:p>
                    <w:p w:rsidR="00915766" w:rsidRDefault="00915766" w:rsidP="00D21881">
                      <w:pPr>
                        <w:pStyle w:val="NoSpacing"/>
                      </w:pPr>
                      <w:r>
                        <w:t xml:space="preserve">Camille </w:t>
                      </w:r>
                      <w:proofErr w:type="spellStart"/>
                      <w:r>
                        <w:t>Randow</w:t>
                      </w:r>
                      <w:proofErr w:type="spellEnd"/>
                    </w:p>
                    <w:p w:rsidR="00915766" w:rsidRDefault="00D9561A" w:rsidP="00D21881">
                      <w:pPr>
                        <w:pStyle w:val="NoSpacing"/>
                      </w:pPr>
                      <w:r>
                        <w:t>Mary Jane or Arlen Fowler</w:t>
                      </w:r>
                    </w:p>
                    <w:p w:rsidR="00915766" w:rsidRDefault="00D9561A" w:rsidP="00D21881">
                      <w:pPr>
                        <w:pStyle w:val="NoSpacing"/>
                      </w:pPr>
                      <w:r>
                        <w:t>Freddy’s Frozen Custard &amp; Steakburgers</w:t>
                      </w:r>
                    </w:p>
                    <w:p w:rsidR="00915766" w:rsidRDefault="00D9561A" w:rsidP="00D21881">
                      <w:pPr>
                        <w:pStyle w:val="NoSpacing"/>
                      </w:pPr>
                      <w:r>
                        <w:t>Brandi Johnson</w:t>
                      </w:r>
                    </w:p>
                    <w:p w:rsidR="00915766" w:rsidRDefault="00915766" w:rsidP="00D21881">
                      <w:pPr>
                        <w:pStyle w:val="NoSpacing"/>
                      </w:pPr>
                      <w:r>
                        <w:t>Samson R. Buck</w:t>
                      </w:r>
                    </w:p>
                    <w:p w:rsidR="00915766" w:rsidRDefault="00D9561A" w:rsidP="00D21881">
                      <w:pPr>
                        <w:pStyle w:val="NoSpacing"/>
                      </w:pPr>
                      <w:r>
                        <w:t>William &amp; Ramona Kelley</w:t>
                      </w:r>
                    </w:p>
                    <w:p w:rsidR="00915766" w:rsidRDefault="00915766" w:rsidP="00D21881">
                      <w:pPr>
                        <w:pStyle w:val="NoSpacing"/>
                      </w:pPr>
                      <w:r>
                        <w:t>Wells Vision and Laser Eye Center</w:t>
                      </w:r>
                    </w:p>
                    <w:p w:rsidR="00915766" w:rsidRDefault="00915766" w:rsidP="00D21881">
                      <w:pPr>
                        <w:pStyle w:val="NoSpacing"/>
                      </w:pPr>
                      <w:r>
                        <w:t xml:space="preserve">Ann </w:t>
                      </w:r>
                      <w:proofErr w:type="spellStart"/>
                      <w:r>
                        <w:t>Whitchurch</w:t>
                      </w:r>
                      <w:proofErr w:type="spellEnd"/>
                    </w:p>
                    <w:p w:rsidR="00915766" w:rsidRDefault="00D9561A" w:rsidP="00D21881">
                      <w:pPr>
                        <w:pStyle w:val="NoSpacing"/>
                      </w:pPr>
                      <w:r>
                        <w:t>Sue and John Gibbs</w:t>
                      </w:r>
                    </w:p>
                    <w:p w:rsidR="00915766" w:rsidRDefault="00915766" w:rsidP="00D21881">
                      <w:pPr>
                        <w:pStyle w:val="NoSpacing"/>
                      </w:pPr>
                      <w:r>
                        <w:t>Doug and Michele Dean</w:t>
                      </w:r>
                    </w:p>
                    <w:p w:rsidR="00915766" w:rsidRDefault="00915766" w:rsidP="00D21881">
                      <w:pPr>
                        <w:pStyle w:val="NoSpacing"/>
                      </w:pPr>
                      <w:r>
                        <w:t>Outcasts 4 Christ Ministries</w:t>
                      </w:r>
                    </w:p>
                    <w:p w:rsidR="00D9561A" w:rsidRDefault="00D9561A" w:rsidP="00D21881">
                      <w:pPr>
                        <w:pStyle w:val="NoSpacing"/>
                      </w:pPr>
                      <w:r>
                        <w:t xml:space="preserve">Meghan </w:t>
                      </w:r>
                      <w:proofErr w:type="spellStart"/>
                      <w:r>
                        <w:t>Shayhorn</w:t>
                      </w:r>
                      <w:proofErr w:type="spellEnd"/>
                    </w:p>
                    <w:p w:rsidR="00915766" w:rsidRDefault="00915766" w:rsidP="001A7293">
                      <w:pPr>
                        <w:pStyle w:val="NoSpacing"/>
                      </w:pPr>
                      <w:r>
                        <w:t>AFLAC</w:t>
                      </w:r>
                    </w:p>
                    <w:p w:rsidR="00915766" w:rsidRDefault="00915766" w:rsidP="001A7293">
                      <w:pPr>
                        <w:pStyle w:val="NoSpacing"/>
                      </w:pPr>
                      <w:r>
                        <w:t>Bargain Lady Name Brand Consignments</w:t>
                      </w:r>
                    </w:p>
                    <w:p w:rsidR="00915766" w:rsidRDefault="00FE4335" w:rsidP="001A7293">
                      <w:pPr>
                        <w:pStyle w:val="NoSpacing"/>
                      </w:pPr>
                      <w:r>
                        <w:t>Charla Salyer</w:t>
                      </w:r>
                    </w:p>
                    <w:p w:rsidR="00915766" w:rsidRDefault="00B24249" w:rsidP="001A7293">
                      <w:pPr>
                        <w:pStyle w:val="NoSpacing"/>
                      </w:pPr>
                      <w:r>
                        <w:t>Dale and Kelly Archer</w:t>
                      </w:r>
                    </w:p>
                    <w:p w:rsidR="00915766" w:rsidRDefault="007B6D86" w:rsidP="001A7293">
                      <w:pPr>
                        <w:pStyle w:val="NoSpacing"/>
                      </w:pPr>
                      <w:r>
                        <w:t>Janie Horton</w:t>
                      </w:r>
                    </w:p>
                    <w:p w:rsidR="00915766" w:rsidRDefault="00B24249" w:rsidP="001A7293">
                      <w:pPr>
                        <w:pStyle w:val="NoSpacing"/>
                      </w:pPr>
                      <w:r>
                        <w:t>Solid Rock Church</w:t>
                      </w:r>
                    </w:p>
                    <w:p w:rsidR="00915766" w:rsidRDefault="00915766" w:rsidP="001A7293">
                      <w:pPr>
                        <w:pStyle w:val="NoSpacing"/>
                      </w:pPr>
                      <w:r>
                        <w:t>Mildred Williams</w:t>
                      </w:r>
                    </w:p>
                    <w:p w:rsidR="00915766" w:rsidRDefault="00C15F48" w:rsidP="001A7293">
                      <w:pPr>
                        <w:pStyle w:val="NoSpacing"/>
                      </w:pPr>
                      <w:r>
                        <w:t>Stage Store #52- Ardmore</w:t>
                      </w:r>
                    </w:p>
                    <w:p w:rsidR="00F42D39" w:rsidRDefault="00F42D39"/>
                  </w:txbxContent>
                </v:textbox>
              </v:shape>
            </w:pict>
          </mc:Fallback>
        </mc:AlternateContent>
      </w:r>
      <w:r w:rsidR="001A7293">
        <w:rPr>
          <w:b/>
          <w:noProof/>
          <w:lang w:eastAsia="en-US"/>
        </w:rPr>
        <mc:AlternateContent>
          <mc:Choice Requires="wps">
            <w:drawing>
              <wp:anchor distT="0" distB="0" distL="114300" distR="114300" simplePos="0" relativeHeight="251685888" behindDoc="0" locked="0" layoutInCell="1" allowOverlap="1">
                <wp:simplePos x="0" y="0"/>
                <wp:positionH relativeFrom="column">
                  <wp:posOffset>3311120</wp:posOffset>
                </wp:positionH>
                <wp:positionV relativeFrom="paragraph">
                  <wp:posOffset>-218868</wp:posOffset>
                </wp:positionV>
                <wp:extent cx="2518005" cy="8581512"/>
                <wp:effectExtent l="0" t="0" r="0" b="10160"/>
                <wp:wrapNone/>
                <wp:docPr id="10" name="Text Box 10"/>
                <wp:cNvGraphicFramePr/>
                <a:graphic xmlns:a="http://schemas.openxmlformats.org/drawingml/2006/main">
                  <a:graphicData uri="http://schemas.microsoft.com/office/word/2010/wordprocessingShape">
                    <wps:wsp>
                      <wps:cNvSpPr txBox="1"/>
                      <wps:spPr>
                        <a:xfrm>
                          <a:off x="0" y="0"/>
                          <a:ext cx="2518005" cy="85815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5766" w:rsidRDefault="00915766" w:rsidP="00D21881">
                            <w:pPr>
                              <w:pStyle w:val="NoSpacing"/>
                              <w:rPr>
                                <w:b/>
                              </w:rPr>
                            </w:pPr>
                            <w:r w:rsidRPr="00C12D7C">
                              <w:rPr>
                                <w:b/>
                              </w:rPr>
                              <w:t xml:space="preserve">In Memory </w:t>
                            </w:r>
                            <w:r>
                              <w:rPr>
                                <w:b/>
                              </w:rPr>
                              <w:t>of Donations</w:t>
                            </w:r>
                          </w:p>
                          <w:p w:rsidR="00915766" w:rsidRDefault="00915766" w:rsidP="00D21881">
                            <w:pPr>
                              <w:pStyle w:val="NoSpacing"/>
                              <w:rPr>
                                <w:b/>
                              </w:rPr>
                            </w:pPr>
                          </w:p>
                          <w:p w:rsidR="00915766" w:rsidRDefault="009D0E2F" w:rsidP="00D21881">
                            <w:pPr>
                              <w:pStyle w:val="NoSpacing"/>
                              <w:rPr>
                                <w:b/>
                              </w:rPr>
                            </w:pPr>
                            <w:r>
                              <w:rPr>
                                <w:b/>
                              </w:rPr>
                              <w:t>Michael Gunnels</w:t>
                            </w:r>
                          </w:p>
                          <w:p w:rsidR="00915766" w:rsidRDefault="009D0E2F" w:rsidP="00D21881">
                            <w:pPr>
                              <w:pStyle w:val="NoSpacing"/>
                            </w:pPr>
                            <w:r>
                              <w:t>Marlon Hicks</w:t>
                            </w:r>
                          </w:p>
                          <w:p w:rsidR="00915766" w:rsidRDefault="00915766" w:rsidP="00D21881">
                            <w:pPr>
                              <w:pStyle w:val="NoSpacing"/>
                            </w:pPr>
                          </w:p>
                          <w:p w:rsidR="00915766" w:rsidRDefault="00A922E1" w:rsidP="00D21881">
                            <w:pPr>
                              <w:pStyle w:val="NoSpacing"/>
                              <w:rPr>
                                <w:b/>
                              </w:rPr>
                            </w:pPr>
                            <w:r>
                              <w:rPr>
                                <w:b/>
                              </w:rPr>
                              <w:t>Peggy Duke</w:t>
                            </w:r>
                          </w:p>
                          <w:p w:rsidR="00915766" w:rsidRDefault="00915766" w:rsidP="00D21881">
                            <w:pPr>
                              <w:pStyle w:val="NoSpacing"/>
                            </w:pPr>
                            <w:r>
                              <w:t>Clayton and Leslie Christian</w:t>
                            </w:r>
                          </w:p>
                          <w:p w:rsidR="00915766" w:rsidRDefault="00915766" w:rsidP="00D21881">
                            <w:pPr>
                              <w:pStyle w:val="NoSpacing"/>
                            </w:pPr>
                          </w:p>
                          <w:p w:rsidR="00915766" w:rsidRPr="00270380" w:rsidRDefault="00A922E1" w:rsidP="00D21881">
                            <w:pPr>
                              <w:pStyle w:val="NoSpacing"/>
                              <w:rPr>
                                <w:b/>
                              </w:rPr>
                            </w:pPr>
                            <w:r>
                              <w:rPr>
                                <w:b/>
                              </w:rPr>
                              <w:t>Forrest Lynn Boyer</w:t>
                            </w:r>
                          </w:p>
                          <w:p w:rsidR="00915766" w:rsidRDefault="00A922E1" w:rsidP="00D21881">
                            <w:pPr>
                              <w:pStyle w:val="NoSpacing"/>
                            </w:pPr>
                            <w:r>
                              <w:t>Ramsey Ward Electric</w:t>
                            </w:r>
                          </w:p>
                          <w:p w:rsidR="00915766" w:rsidRDefault="00915766" w:rsidP="00D21881">
                            <w:pPr>
                              <w:pStyle w:val="NoSpacing"/>
                            </w:pPr>
                          </w:p>
                          <w:p w:rsidR="00915766" w:rsidRDefault="00A922E1" w:rsidP="00D21881">
                            <w:pPr>
                              <w:pStyle w:val="NoSpacing"/>
                              <w:rPr>
                                <w:b/>
                              </w:rPr>
                            </w:pPr>
                            <w:r>
                              <w:rPr>
                                <w:b/>
                              </w:rPr>
                              <w:t>S. Jordan</w:t>
                            </w:r>
                          </w:p>
                          <w:p w:rsidR="00915766" w:rsidRDefault="00A922E1" w:rsidP="00D21881">
                            <w:pPr>
                              <w:pStyle w:val="NoSpacing"/>
                            </w:pPr>
                            <w:r>
                              <w:t>Sara C. Cope</w:t>
                            </w:r>
                          </w:p>
                          <w:p w:rsidR="00915766" w:rsidRDefault="00915766" w:rsidP="00D21881">
                            <w:pPr>
                              <w:pStyle w:val="NoSpacing"/>
                            </w:pPr>
                          </w:p>
                          <w:p w:rsidR="00B24249" w:rsidRDefault="00B24249" w:rsidP="00D21881">
                            <w:pPr>
                              <w:pStyle w:val="NoSpacing"/>
                              <w:rPr>
                                <w:b/>
                              </w:rPr>
                            </w:pPr>
                            <w:r>
                              <w:rPr>
                                <w:b/>
                              </w:rPr>
                              <w:t>Liv Hobbs</w:t>
                            </w:r>
                          </w:p>
                          <w:p w:rsidR="00B24249" w:rsidRPr="00B24249" w:rsidRDefault="00B24249" w:rsidP="00D21881">
                            <w:pPr>
                              <w:pStyle w:val="NoSpacing"/>
                            </w:pPr>
                            <w:r>
                              <w:t>Marsha McGuire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260.7pt;margin-top:-17.25pt;width:198.25pt;height:67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" filled="f" stroked="f" strokeweight=".5pt">
                <v:textbox inset="0,0,0,0">
                  <w:txbxContent>
                    <w:p w:rsidR="00915766" w:rsidRDefault="00915766" w:rsidP="00D21881">
                      <w:pPr>
                        <w:pStyle w:val="NoSpacing"/>
                        <w:rPr>
                          <w:b/>
                        </w:rPr>
                      </w:pPr>
                      <w:r w:rsidRPr="00C12D7C">
                        <w:rPr>
                          <w:b/>
                        </w:rPr>
                        <w:t xml:space="preserve">In Memory </w:t>
                      </w:r>
                      <w:r>
                        <w:rPr>
                          <w:b/>
                        </w:rPr>
                        <w:t>of Donations</w:t>
                      </w:r>
                    </w:p>
                    <w:p w:rsidR="00915766" w:rsidRDefault="00915766" w:rsidP="00D21881">
                      <w:pPr>
                        <w:pStyle w:val="NoSpacing"/>
                        <w:rPr>
                          <w:b/>
                        </w:rPr>
                      </w:pPr>
                    </w:p>
                    <w:p w:rsidR="00915766" w:rsidRDefault="009D0E2F" w:rsidP="00D21881">
                      <w:pPr>
                        <w:pStyle w:val="NoSpacing"/>
                        <w:rPr>
                          <w:b/>
                        </w:rPr>
                      </w:pPr>
                      <w:r>
                        <w:rPr>
                          <w:b/>
                        </w:rPr>
                        <w:t>Michael Gunnels</w:t>
                      </w:r>
                    </w:p>
                    <w:p w:rsidR="00915766" w:rsidRDefault="009D0E2F" w:rsidP="00D21881">
                      <w:pPr>
                        <w:pStyle w:val="NoSpacing"/>
                      </w:pPr>
                      <w:r>
                        <w:t>Marlon Hicks</w:t>
                      </w:r>
                    </w:p>
                    <w:p w:rsidR="00915766" w:rsidRDefault="00915766" w:rsidP="00D21881">
                      <w:pPr>
                        <w:pStyle w:val="NoSpacing"/>
                      </w:pPr>
                    </w:p>
                    <w:p w:rsidR="00915766" w:rsidRDefault="00A922E1" w:rsidP="00D21881">
                      <w:pPr>
                        <w:pStyle w:val="NoSpacing"/>
                        <w:rPr>
                          <w:b/>
                        </w:rPr>
                      </w:pPr>
                      <w:r>
                        <w:rPr>
                          <w:b/>
                        </w:rPr>
                        <w:t>Peggy Duke</w:t>
                      </w:r>
                    </w:p>
                    <w:p w:rsidR="00915766" w:rsidRDefault="00915766" w:rsidP="00D21881">
                      <w:pPr>
                        <w:pStyle w:val="NoSpacing"/>
                      </w:pPr>
                      <w:r>
                        <w:t>Clayton and Leslie Christian</w:t>
                      </w:r>
                    </w:p>
                    <w:p w:rsidR="00915766" w:rsidRDefault="00915766" w:rsidP="00D21881">
                      <w:pPr>
                        <w:pStyle w:val="NoSpacing"/>
                      </w:pPr>
                    </w:p>
                    <w:p w:rsidR="00915766" w:rsidRPr="00270380" w:rsidRDefault="00A922E1" w:rsidP="00D21881">
                      <w:pPr>
                        <w:pStyle w:val="NoSpacing"/>
                        <w:rPr>
                          <w:b/>
                        </w:rPr>
                      </w:pPr>
                      <w:r>
                        <w:rPr>
                          <w:b/>
                        </w:rPr>
                        <w:t>Forrest Lynn Boyer</w:t>
                      </w:r>
                    </w:p>
                    <w:p w:rsidR="00915766" w:rsidRDefault="00A922E1" w:rsidP="00D21881">
                      <w:pPr>
                        <w:pStyle w:val="NoSpacing"/>
                      </w:pPr>
                      <w:r>
                        <w:t>Ramsey Ward Electric</w:t>
                      </w:r>
                    </w:p>
                    <w:p w:rsidR="00915766" w:rsidRDefault="00915766" w:rsidP="00D21881">
                      <w:pPr>
                        <w:pStyle w:val="NoSpacing"/>
                      </w:pPr>
                    </w:p>
                    <w:p w:rsidR="00915766" w:rsidRDefault="00A922E1" w:rsidP="00D21881">
                      <w:pPr>
                        <w:pStyle w:val="NoSpacing"/>
                        <w:rPr>
                          <w:b/>
                        </w:rPr>
                      </w:pPr>
                      <w:r>
                        <w:rPr>
                          <w:b/>
                        </w:rPr>
                        <w:t>S. Jordan</w:t>
                      </w:r>
                    </w:p>
                    <w:p w:rsidR="00915766" w:rsidRDefault="00A922E1" w:rsidP="00D21881">
                      <w:pPr>
                        <w:pStyle w:val="NoSpacing"/>
                      </w:pPr>
                      <w:r>
                        <w:t>Sara C. Cope</w:t>
                      </w:r>
                    </w:p>
                    <w:p w:rsidR="00915766" w:rsidRDefault="00915766" w:rsidP="00D21881">
                      <w:pPr>
                        <w:pStyle w:val="NoSpacing"/>
                      </w:pPr>
                    </w:p>
                    <w:p w:rsidR="00B24249" w:rsidRDefault="00B24249" w:rsidP="00D21881">
                      <w:pPr>
                        <w:pStyle w:val="NoSpacing"/>
                        <w:rPr>
                          <w:b/>
                        </w:rPr>
                      </w:pPr>
                      <w:r>
                        <w:rPr>
                          <w:b/>
                        </w:rPr>
                        <w:t>Liv Hobbs</w:t>
                      </w:r>
                    </w:p>
                    <w:p w:rsidR="00B24249" w:rsidRPr="00B24249" w:rsidRDefault="00B24249" w:rsidP="00D21881">
                      <w:pPr>
                        <w:pStyle w:val="NoSpacing"/>
                      </w:pPr>
                      <w:r>
                        <w:t>Marsha McGuire</w:t>
                      </w:r>
                    </w:p>
                  </w:txbxContent>
                </v:textbox>
              </v:shape>
            </w:pict>
          </mc:Fallback>
        </mc:AlternateContent>
      </w:r>
    </w:p>
    <w:p w:rsidR="00654ADD" w:rsidRDefault="00654ADD">
      <w:pPr>
        <w:rPr>
          <w:rFonts w:asciiTheme="majorHAnsi" w:eastAsiaTheme="majorEastAsia" w:hAnsiTheme="majorHAnsi" w:cstheme="majorBidi"/>
          <w:b/>
          <w:bCs/>
          <w:color w:val="000000" w:themeColor="text1"/>
          <w:sz w:val="40"/>
        </w:rPr>
      </w:pPr>
      <w:r>
        <w:br w:type="page"/>
      </w:r>
    </w:p>
    <w:p w:rsidR="00F37380" w:rsidRDefault="007134D6" w:rsidP="00F37380">
      <w:pPr>
        <w:pStyle w:val="Heading1"/>
      </w:pPr>
      <w:r>
        <w:rPr>
          <w:noProof/>
          <w:lang w:eastAsia="en-US"/>
        </w:rPr>
        <w:lastRenderedPageBreak/>
        <mc:AlternateContent>
          <mc:Choice Requires="wps">
            <w:drawing>
              <wp:anchor distT="0" distB="2743200" distL="182880" distR="182880" simplePos="0" relativeHeight="251696128" behindDoc="0" locked="0" layoutInCell="1" allowOverlap="1" wp14:anchorId="0140FD5D" wp14:editId="35447FD3">
                <wp:simplePos x="0" y="0"/>
                <wp:positionH relativeFrom="page">
                  <wp:posOffset>365760</wp:posOffset>
                </wp:positionH>
                <wp:positionV relativeFrom="margin">
                  <wp:posOffset>31115</wp:posOffset>
                </wp:positionV>
                <wp:extent cx="1247775" cy="2304288"/>
                <wp:effectExtent l="0" t="0" r="0" b="0"/>
                <wp:wrapSquare wrapText="largest"/>
                <wp:docPr id="17" name="Text Box 17" descr="Sidebar"/>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5766" w:rsidRDefault="00915766" w:rsidP="007134D6">
                            <w:pPr>
                              <w:pStyle w:val="Sidebar"/>
                              <w:rPr>
                                <w:rStyle w:val="QuoteChar"/>
                                <w:b/>
                                <w:i/>
                                <w:iCs w:val="0"/>
                              </w:rPr>
                            </w:pPr>
                            <w:r>
                              <w:rPr>
                                <w:rStyle w:val="QuoteChar"/>
                                <w:b/>
                                <w:i/>
                                <w:iCs w:val="0"/>
                              </w:rPr>
                              <w:t>Increasing Graduation Rates</w:t>
                            </w:r>
                          </w:p>
                          <w:p w:rsidR="00915766" w:rsidRDefault="00915766" w:rsidP="007134D6">
                            <w:pPr>
                              <w:pStyle w:val="Sidebar"/>
                              <w:rPr>
                                <w:rStyle w:val="QuoteChar"/>
                                <w:b/>
                                <w:i/>
                                <w:iCs w:val="0"/>
                              </w:rPr>
                            </w:pPr>
                          </w:p>
                          <w:p w:rsidR="00915766" w:rsidRDefault="00915766" w:rsidP="007134D6">
                            <w:pPr>
                              <w:pStyle w:val="Sidebar"/>
                              <w:rPr>
                                <w:rStyle w:val="QuoteChar"/>
                                <w:b/>
                                <w:i/>
                                <w:iCs w:val="0"/>
                              </w:rPr>
                            </w:pPr>
                            <w:r>
                              <w:rPr>
                                <w:rStyle w:val="QuoteChar"/>
                                <w:b/>
                                <w:i/>
                                <w:iCs w:val="0"/>
                              </w:rPr>
                              <w:t>Lowering Dropout Rates</w:t>
                            </w:r>
                          </w:p>
                          <w:p w:rsidR="00915766" w:rsidRDefault="00915766" w:rsidP="007134D6">
                            <w:pPr>
                              <w:pStyle w:val="Sidebar"/>
                              <w:rPr>
                                <w:rStyle w:val="QuoteChar"/>
                                <w:b/>
                                <w:i/>
                                <w:iCs w:val="0"/>
                              </w:rPr>
                            </w:pPr>
                          </w:p>
                          <w:p w:rsidR="00915766" w:rsidRDefault="00915766" w:rsidP="007134D6">
                            <w:pPr>
                              <w:pStyle w:val="Sidebar"/>
                              <w:rPr>
                                <w:rStyle w:val="QuoteChar"/>
                                <w:b/>
                                <w:i/>
                                <w:iCs w:val="0"/>
                              </w:rPr>
                            </w:pPr>
                            <w:r>
                              <w:rPr>
                                <w:rStyle w:val="QuoteChar"/>
                                <w:b/>
                                <w:i/>
                                <w:iCs w:val="0"/>
                              </w:rPr>
                              <w:t>Lowering Recidivism Rates</w:t>
                            </w:r>
                          </w:p>
                          <w:p w:rsidR="00915766" w:rsidRDefault="00915766" w:rsidP="007134D6">
                            <w:pPr>
                              <w:pStyle w:val="Sidebar"/>
                              <w:rPr>
                                <w:rStyle w:val="QuoteChar"/>
                                <w:b/>
                                <w:i/>
                                <w:iCs w:val="0"/>
                              </w:rPr>
                            </w:pPr>
                          </w:p>
                          <w:p w:rsidR="00915766" w:rsidRPr="00D05B7D" w:rsidRDefault="00915766" w:rsidP="007134D6">
                            <w:pPr>
                              <w:pStyle w:val="Sidebar"/>
                              <w:rPr>
                                <w:i w:val="0"/>
                              </w:rPr>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 w14:anchorId="0140FD5D" id="Text Box 17" o:spid="_x0000_s1034" type="#_x0000_t202" alt="Sidebar" style="position:absolute;margin-left:28.8pt;margin-top:2.45pt;width:98.25pt;height:181.45pt;z-index:251696128;visibility:visible;mso-wrap-style:square;mso-width-percent:250;mso-height-percent:950;mso-wrap-distance-left:14.4pt;mso-wrap-distance-top:0;mso-wrap-distance-right:14.4pt;mso-wrap-distance-bottom:3in;mso-position-horizontal:absolute;mso-position-horizontal-relative:page;mso-position-vertical:absolute;mso-position-vertical-relative:margin;mso-width-percent:250;mso-height-percent:9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" filled="f" stroked="f" strokeweight=".5pt">
                <v:textbox inset="3.6pt,0,3.6pt,0">
                  <w:txbxContent>
                    <w:p w:rsidR="00915766" w:rsidRDefault="00915766" w:rsidP="007134D6">
                      <w:pPr>
                        <w:pStyle w:val="Sidebar"/>
                        <w:rPr>
                          <w:rStyle w:val="QuoteChar"/>
                          <w:b/>
                          <w:i/>
                          <w:iCs w:val="0"/>
                        </w:rPr>
                      </w:pPr>
                      <w:r>
                        <w:rPr>
                          <w:rStyle w:val="QuoteChar"/>
                          <w:b/>
                          <w:i/>
                          <w:iCs w:val="0"/>
                        </w:rPr>
                        <w:t>Increasing Graduation Rates</w:t>
                      </w:r>
                    </w:p>
                    <w:p w:rsidR="00915766" w:rsidRDefault="00915766" w:rsidP="007134D6">
                      <w:pPr>
                        <w:pStyle w:val="Sidebar"/>
                        <w:rPr>
                          <w:rStyle w:val="QuoteChar"/>
                          <w:b/>
                          <w:i/>
                          <w:iCs w:val="0"/>
                        </w:rPr>
                      </w:pPr>
                    </w:p>
                    <w:p w:rsidR="00915766" w:rsidRDefault="00915766" w:rsidP="007134D6">
                      <w:pPr>
                        <w:pStyle w:val="Sidebar"/>
                        <w:rPr>
                          <w:rStyle w:val="QuoteChar"/>
                          <w:b/>
                          <w:i/>
                          <w:iCs w:val="0"/>
                        </w:rPr>
                      </w:pPr>
                      <w:r>
                        <w:rPr>
                          <w:rStyle w:val="QuoteChar"/>
                          <w:b/>
                          <w:i/>
                          <w:iCs w:val="0"/>
                        </w:rPr>
                        <w:t>Lowering Dropout Rates</w:t>
                      </w:r>
                    </w:p>
                    <w:p w:rsidR="00915766" w:rsidRDefault="00915766" w:rsidP="007134D6">
                      <w:pPr>
                        <w:pStyle w:val="Sidebar"/>
                        <w:rPr>
                          <w:rStyle w:val="QuoteChar"/>
                          <w:b/>
                          <w:i/>
                          <w:iCs w:val="0"/>
                        </w:rPr>
                      </w:pPr>
                    </w:p>
                    <w:p w:rsidR="00915766" w:rsidRDefault="00915766" w:rsidP="007134D6">
                      <w:pPr>
                        <w:pStyle w:val="Sidebar"/>
                        <w:rPr>
                          <w:rStyle w:val="QuoteChar"/>
                          <w:b/>
                          <w:i/>
                          <w:iCs w:val="0"/>
                        </w:rPr>
                      </w:pPr>
                      <w:r>
                        <w:rPr>
                          <w:rStyle w:val="QuoteChar"/>
                          <w:b/>
                          <w:i/>
                          <w:iCs w:val="0"/>
                        </w:rPr>
                        <w:t>Lowering Recidivism Rates</w:t>
                      </w:r>
                    </w:p>
                    <w:p w:rsidR="00915766" w:rsidRDefault="00915766" w:rsidP="007134D6">
                      <w:pPr>
                        <w:pStyle w:val="Sidebar"/>
                        <w:rPr>
                          <w:rStyle w:val="QuoteChar"/>
                          <w:b/>
                          <w:i/>
                          <w:iCs w:val="0"/>
                        </w:rPr>
                      </w:pPr>
                    </w:p>
                    <w:p w:rsidR="00915766" w:rsidRPr="00D05B7D" w:rsidRDefault="00915766" w:rsidP="007134D6">
                      <w:pPr>
                        <w:pStyle w:val="Sidebar"/>
                        <w:rPr>
                          <w:i w:val="0"/>
                        </w:rPr>
                      </w:pPr>
                    </w:p>
                  </w:txbxContent>
                </v:textbox>
                <w10:wrap type="square" side="largest" anchorx="page" anchory="margin"/>
              </v:shape>
            </w:pict>
          </mc:Fallback>
        </mc:AlternateContent>
      </w:r>
      <w:r w:rsidR="00F37380">
        <w:t xml:space="preserve">Program </w:t>
      </w:r>
      <w:r w:rsidR="00931BBF">
        <w:t>Achievements</w:t>
      </w:r>
    </w:p>
    <w:p w:rsidR="00F37380" w:rsidRPr="00585825" w:rsidRDefault="00F37380" w:rsidP="00585825">
      <w:pPr>
        <w:pStyle w:val="ContactInfo"/>
        <w:rPr>
          <w:color w:val="auto"/>
          <w:u w:val="single"/>
        </w:rPr>
      </w:pPr>
      <w:r w:rsidRPr="00585825">
        <w:rPr>
          <w:color w:val="auto"/>
          <w:u w:val="single"/>
        </w:rPr>
        <w:t>BOTVIN LifeSkills Program</w:t>
      </w:r>
    </w:p>
    <w:p w:rsidR="00D05B7D" w:rsidRPr="007134D6" w:rsidRDefault="007134D6" w:rsidP="007134D6">
      <w:pPr>
        <w:spacing w:line="240" w:lineRule="auto"/>
        <w:rPr>
          <w:rFonts w:eastAsia="Times New Roman" w:cstheme="minorHAnsi"/>
          <w:color w:val="auto"/>
          <w:lang w:eastAsia="en-US"/>
        </w:rPr>
      </w:pPr>
      <w:r w:rsidRPr="007134D6">
        <w:rPr>
          <w:rFonts w:cstheme="minorHAnsi"/>
          <w:color w:val="auto"/>
        </w:rPr>
        <w:t xml:space="preserve">Ardmore Charles Evans &amp; Middle School, </w:t>
      </w:r>
      <w:r w:rsidR="00320A9A">
        <w:rPr>
          <w:rFonts w:cstheme="minorHAnsi"/>
          <w:color w:val="auto"/>
        </w:rPr>
        <w:t xml:space="preserve">Healdton, Wilson, Turner, </w:t>
      </w:r>
      <w:r w:rsidRPr="007134D6">
        <w:rPr>
          <w:rFonts w:cstheme="minorHAnsi"/>
          <w:color w:val="auto"/>
        </w:rPr>
        <w:t>Greenville</w:t>
      </w:r>
      <w:r w:rsidR="00320A9A">
        <w:rPr>
          <w:rFonts w:cstheme="minorHAnsi"/>
          <w:color w:val="auto"/>
        </w:rPr>
        <w:t>, Dickson</w:t>
      </w:r>
      <w:r w:rsidRPr="007134D6">
        <w:rPr>
          <w:rFonts w:cstheme="minorHAnsi"/>
          <w:color w:val="auto"/>
        </w:rPr>
        <w:t xml:space="preserve"> and Springer</w:t>
      </w:r>
      <w:r w:rsidR="00D05B7D" w:rsidRPr="007134D6">
        <w:rPr>
          <w:rFonts w:cstheme="minorHAnsi"/>
          <w:color w:val="auto"/>
        </w:rPr>
        <w:t xml:space="preserve"> schools of Carter and Love Count</w:t>
      </w:r>
      <w:r w:rsidR="002C742F">
        <w:rPr>
          <w:rFonts w:cstheme="minorHAnsi"/>
          <w:color w:val="auto"/>
        </w:rPr>
        <w:t>y were provided t</w:t>
      </w:r>
      <w:r w:rsidRPr="007134D6">
        <w:rPr>
          <w:rFonts w:cstheme="minorHAnsi"/>
          <w:color w:val="auto"/>
        </w:rPr>
        <w:t xml:space="preserve">he </w:t>
      </w:r>
      <w:r w:rsidRPr="007134D6">
        <w:rPr>
          <w:rFonts w:eastAsia="Times New Roman" w:cstheme="minorHAnsi"/>
          <w:color w:val="auto"/>
          <w:lang w:eastAsia="en-US"/>
        </w:rPr>
        <w:t>evidence</w:t>
      </w:r>
      <w:r w:rsidRPr="007134D6">
        <w:rPr>
          <w:rFonts w:ascii="Cambria Math" w:eastAsia="Times New Roman" w:hAnsi="Cambria Math" w:cs="Cambria Math"/>
          <w:color w:val="auto"/>
          <w:lang w:eastAsia="en-US"/>
        </w:rPr>
        <w:t>‐</w:t>
      </w:r>
      <w:r w:rsidR="00320A9A">
        <w:rPr>
          <w:rFonts w:eastAsia="Times New Roman" w:cstheme="minorHAnsi"/>
          <w:color w:val="auto"/>
          <w:lang w:eastAsia="en-US"/>
        </w:rPr>
        <w:t>based, research supported</w:t>
      </w:r>
      <w:r w:rsidRPr="007134D6">
        <w:rPr>
          <w:rFonts w:eastAsia="Times New Roman" w:cstheme="minorHAnsi"/>
          <w:color w:val="auto"/>
          <w:lang w:eastAsia="en-US"/>
        </w:rPr>
        <w:t xml:space="preserve"> substance abuse prevention program proven to reduce the risks of alcohol, tobacco, drug abuse, and violence by targeting the major social and psychological factors that promote the initiation of substance use and other risky behaviors.</w:t>
      </w:r>
    </w:p>
    <w:p w:rsidR="00931BBF" w:rsidRDefault="00931BBF" w:rsidP="00585825">
      <w:pPr>
        <w:pStyle w:val="ContactInfo"/>
        <w:rPr>
          <w:color w:val="auto"/>
        </w:rPr>
      </w:pPr>
      <w:r>
        <w:rPr>
          <w:color w:val="auto"/>
          <w:u w:val="single"/>
        </w:rPr>
        <w:t>Christmas Program</w:t>
      </w:r>
    </w:p>
    <w:p w:rsidR="00931BBF" w:rsidRDefault="00931BBF" w:rsidP="00585825">
      <w:pPr>
        <w:pStyle w:val="ContactInfo"/>
        <w:rPr>
          <w:color w:val="auto"/>
        </w:rPr>
      </w:pPr>
      <w:r>
        <w:rPr>
          <w:color w:val="auto"/>
        </w:rPr>
        <w:t>2</w:t>
      </w:r>
      <w:r w:rsidR="00FA2F9F">
        <w:rPr>
          <w:color w:val="auto"/>
        </w:rPr>
        <w:t>7</w:t>
      </w:r>
      <w:r>
        <w:rPr>
          <w:color w:val="auto"/>
        </w:rPr>
        <w:t xml:space="preserve"> families were provided a Christmas party for 72 children that included Christmas gifts, clothes, food and caring support.</w:t>
      </w:r>
    </w:p>
    <w:p w:rsidR="00931BBF" w:rsidRPr="00931BBF" w:rsidRDefault="00931BBF" w:rsidP="00585825">
      <w:pPr>
        <w:pStyle w:val="ContactInfo"/>
        <w:rPr>
          <w:color w:val="auto"/>
        </w:rPr>
      </w:pPr>
    </w:p>
    <w:p w:rsidR="00F37380" w:rsidRPr="00585825" w:rsidRDefault="00F37380" w:rsidP="00585825">
      <w:pPr>
        <w:pStyle w:val="ContactInfo"/>
        <w:rPr>
          <w:color w:val="auto"/>
          <w:u w:val="single"/>
        </w:rPr>
      </w:pPr>
      <w:r w:rsidRPr="00585825">
        <w:rPr>
          <w:color w:val="auto"/>
          <w:u w:val="single"/>
        </w:rPr>
        <w:t>Community At-Risk Service Program</w:t>
      </w:r>
    </w:p>
    <w:p w:rsidR="00585825" w:rsidRDefault="00FA2F9F" w:rsidP="00585825">
      <w:pPr>
        <w:pStyle w:val="ContactInfo"/>
        <w:rPr>
          <w:rFonts w:cstheme="minorHAnsi"/>
          <w:color w:val="000000"/>
        </w:rPr>
      </w:pPr>
      <w:r>
        <w:rPr>
          <w:rFonts w:cstheme="minorHAnsi"/>
          <w:color w:val="auto"/>
        </w:rPr>
        <w:t>47</w:t>
      </w:r>
      <w:r w:rsidR="00585825" w:rsidRPr="007134D6">
        <w:rPr>
          <w:rFonts w:cstheme="minorHAnsi"/>
          <w:color w:val="auto"/>
        </w:rPr>
        <w:t xml:space="preserve"> </w:t>
      </w:r>
      <w:r w:rsidR="007134D6" w:rsidRPr="007134D6">
        <w:rPr>
          <w:rFonts w:cstheme="minorHAnsi"/>
          <w:color w:val="auto"/>
        </w:rPr>
        <w:t>adolescents</w:t>
      </w:r>
      <w:r w:rsidR="00585825" w:rsidRPr="007134D6">
        <w:rPr>
          <w:rFonts w:cstheme="minorHAnsi"/>
          <w:color w:val="auto"/>
        </w:rPr>
        <w:t xml:space="preserve"> </w:t>
      </w:r>
      <w:r w:rsidR="007134D6">
        <w:rPr>
          <w:rFonts w:cstheme="minorHAnsi"/>
          <w:color w:val="auto"/>
        </w:rPr>
        <w:t xml:space="preserve">were provided </w:t>
      </w:r>
      <w:r w:rsidR="00585825" w:rsidRPr="007134D6">
        <w:rPr>
          <w:rFonts w:cstheme="minorHAnsi"/>
          <w:color w:val="000000"/>
        </w:rPr>
        <w:t>quality prevention, early intervention, and treatment services to at-risk youth and families</w:t>
      </w:r>
      <w:r w:rsidR="007134D6">
        <w:rPr>
          <w:rFonts w:cstheme="minorHAnsi"/>
          <w:color w:val="000000"/>
        </w:rPr>
        <w:t>.</w:t>
      </w:r>
    </w:p>
    <w:p w:rsidR="007134D6" w:rsidRPr="007134D6" w:rsidRDefault="007134D6" w:rsidP="00585825">
      <w:pPr>
        <w:pStyle w:val="ContactInfo"/>
        <w:rPr>
          <w:rFonts w:cstheme="minorHAnsi"/>
          <w:color w:val="auto"/>
        </w:rPr>
      </w:pPr>
    </w:p>
    <w:p w:rsidR="00F37380" w:rsidRPr="00585825" w:rsidRDefault="00F37380" w:rsidP="00585825">
      <w:pPr>
        <w:pStyle w:val="ContactInfo"/>
        <w:rPr>
          <w:color w:val="auto"/>
          <w:u w:val="single"/>
        </w:rPr>
      </w:pPr>
      <w:r w:rsidRPr="00585825">
        <w:rPr>
          <w:color w:val="auto"/>
          <w:u w:val="single"/>
        </w:rPr>
        <w:t>Emergency Shelter Program</w:t>
      </w:r>
    </w:p>
    <w:p w:rsidR="00585825" w:rsidRDefault="00FA2F9F" w:rsidP="00585825">
      <w:pPr>
        <w:pStyle w:val="ContactInfo"/>
        <w:rPr>
          <w:color w:val="auto"/>
        </w:rPr>
      </w:pPr>
      <w:r>
        <w:rPr>
          <w:color w:val="auto"/>
        </w:rPr>
        <w:t>104</w:t>
      </w:r>
      <w:r w:rsidR="00F83878">
        <w:rPr>
          <w:color w:val="auto"/>
        </w:rPr>
        <w:t xml:space="preserve"> youth were provided a safe and secure place from abuse, abandonment, delinquency, homelessness and/or </w:t>
      </w:r>
      <w:r w:rsidR="00B90DB5">
        <w:rPr>
          <w:color w:val="auto"/>
        </w:rPr>
        <w:t>neglected</w:t>
      </w:r>
      <w:r>
        <w:rPr>
          <w:color w:val="auto"/>
        </w:rPr>
        <w:t xml:space="preserve"> for a total of 2109 shelter days. </w:t>
      </w:r>
    </w:p>
    <w:p w:rsidR="00F83878" w:rsidRPr="00F83878" w:rsidRDefault="00F83878" w:rsidP="00585825">
      <w:pPr>
        <w:pStyle w:val="ContactInfo"/>
        <w:rPr>
          <w:color w:val="auto"/>
        </w:rPr>
      </w:pPr>
    </w:p>
    <w:p w:rsidR="00F37380" w:rsidRPr="00585825" w:rsidRDefault="00F37380" w:rsidP="00585825">
      <w:pPr>
        <w:pStyle w:val="ContactInfo"/>
        <w:rPr>
          <w:color w:val="auto"/>
          <w:u w:val="single"/>
        </w:rPr>
      </w:pPr>
      <w:r w:rsidRPr="00585825">
        <w:rPr>
          <w:color w:val="auto"/>
          <w:u w:val="single"/>
        </w:rPr>
        <w:t>First Time Offender Program</w:t>
      </w:r>
    </w:p>
    <w:p w:rsidR="00585825" w:rsidRPr="002C742F" w:rsidRDefault="00FA2F9F" w:rsidP="00585825">
      <w:pPr>
        <w:pStyle w:val="ContactInfo"/>
        <w:rPr>
          <w:color w:val="auto"/>
        </w:rPr>
      </w:pPr>
      <w:r>
        <w:rPr>
          <w:color w:val="auto"/>
        </w:rPr>
        <w:t>56</w:t>
      </w:r>
      <w:r w:rsidR="002C742F">
        <w:rPr>
          <w:color w:val="auto"/>
        </w:rPr>
        <w:t xml:space="preserve"> youth and parents were provided a 12-hour alternative diversion program</w:t>
      </w:r>
      <w:r w:rsidR="002C742F" w:rsidRPr="002C742F">
        <w:rPr>
          <w:color w:val="auto"/>
        </w:rPr>
        <w:t xml:space="preserve"> designed towards intervention and prevention of youth from further developing characteristics and behaviors of juvenile delinquents.</w:t>
      </w:r>
    </w:p>
    <w:p w:rsidR="002C742F" w:rsidRDefault="002C742F" w:rsidP="00585825">
      <w:pPr>
        <w:pStyle w:val="ContactInfo"/>
        <w:rPr>
          <w:color w:val="auto"/>
          <w:u w:val="single"/>
        </w:rPr>
      </w:pPr>
    </w:p>
    <w:p w:rsidR="00F37380" w:rsidRPr="00585825" w:rsidRDefault="00F37380" w:rsidP="00585825">
      <w:pPr>
        <w:pStyle w:val="ContactInfo"/>
        <w:rPr>
          <w:color w:val="auto"/>
          <w:u w:val="single"/>
        </w:rPr>
      </w:pPr>
      <w:r w:rsidRPr="00585825">
        <w:rPr>
          <w:color w:val="auto"/>
          <w:u w:val="single"/>
        </w:rPr>
        <w:t>Food Basket Program</w:t>
      </w:r>
    </w:p>
    <w:p w:rsidR="00585825" w:rsidRDefault="00FA2F9F" w:rsidP="00585825">
      <w:pPr>
        <w:pStyle w:val="ContactInfo"/>
        <w:rPr>
          <w:color w:val="auto"/>
        </w:rPr>
      </w:pPr>
      <w:r>
        <w:rPr>
          <w:color w:val="auto"/>
        </w:rPr>
        <w:t>308</w:t>
      </w:r>
      <w:r w:rsidR="002C742F">
        <w:rPr>
          <w:color w:val="auto"/>
        </w:rPr>
        <w:t xml:space="preserve"> families were provided emergency food baskets.</w:t>
      </w:r>
      <w:r w:rsidR="00931BBF">
        <w:rPr>
          <w:color w:val="auto"/>
        </w:rPr>
        <w:t xml:space="preserve">  We were able to give </w:t>
      </w:r>
      <w:r>
        <w:rPr>
          <w:color w:val="auto"/>
        </w:rPr>
        <w:t>approximately 25</w:t>
      </w:r>
      <w:r w:rsidR="00931BBF">
        <w:rPr>
          <w:color w:val="auto"/>
        </w:rPr>
        <w:t xml:space="preserve"> food baskets to the homeless through the Outcast for Christ Program.</w:t>
      </w:r>
    </w:p>
    <w:p w:rsidR="002C742F" w:rsidRPr="002C742F" w:rsidRDefault="002C742F" w:rsidP="00585825">
      <w:pPr>
        <w:pStyle w:val="ContactInfo"/>
        <w:rPr>
          <w:color w:val="auto"/>
        </w:rPr>
      </w:pPr>
    </w:p>
    <w:p w:rsidR="00F37380" w:rsidRPr="00585825" w:rsidRDefault="00F37380" w:rsidP="00585825">
      <w:pPr>
        <w:pStyle w:val="ContactInfo"/>
        <w:rPr>
          <w:color w:val="auto"/>
          <w:u w:val="single"/>
        </w:rPr>
      </w:pPr>
      <w:r w:rsidRPr="00585825">
        <w:rPr>
          <w:color w:val="auto"/>
          <w:u w:val="single"/>
        </w:rPr>
        <w:t>Juvenile Community Service Program</w:t>
      </w:r>
    </w:p>
    <w:p w:rsidR="00585825" w:rsidRDefault="00FA2F9F" w:rsidP="00585825">
      <w:pPr>
        <w:pStyle w:val="ContactInfo"/>
        <w:rPr>
          <w:color w:val="auto"/>
        </w:rPr>
      </w:pPr>
      <w:r>
        <w:rPr>
          <w:color w:val="auto"/>
        </w:rPr>
        <w:t>28</w:t>
      </w:r>
      <w:r w:rsidR="00526585">
        <w:rPr>
          <w:color w:val="auto"/>
        </w:rPr>
        <w:t xml:space="preserve"> adolesce</w:t>
      </w:r>
      <w:r>
        <w:rPr>
          <w:color w:val="auto"/>
        </w:rPr>
        <w:t>nts were provided a total of 653</w:t>
      </w:r>
      <w:r w:rsidR="00526585">
        <w:rPr>
          <w:color w:val="auto"/>
        </w:rPr>
        <w:t xml:space="preserve"> supervised community service hours to pay restitution f</w:t>
      </w:r>
      <w:r>
        <w:rPr>
          <w:color w:val="auto"/>
        </w:rPr>
        <w:t>or delinquent acts in</w:t>
      </w:r>
      <w:r w:rsidR="00526585">
        <w:rPr>
          <w:color w:val="auto"/>
        </w:rPr>
        <w:t xml:space="preserve"> the community. </w:t>
      </w:r>
    </w:p>
    <w:p w:rsidR="00526585" w:rsidRPr="00526585" w:rsidRDefault="00526585" w:rsidP="00585825">
      <w:pPr>
        <w:pStyle w:val="ContactInfo"/>
        <w:rPr>
          <w:color w:val="auto"/>
        </w:rPr>
      </w:pPr>
    </w:p>
    <w:p w:rsidR="00931BBF" w:rsidRDefault="00931BBF" w:rsidP="00585825">
      <w:pPr>
        <w:pStyle w:val="ContactInfo"/>
        <w:rPr>
          <w:color w:val="auto"/>
          <w:u w:val="single"/>
        </w:rPr>
      </w:pPr>
      <w:r>
        <w:rPr>
          <w:color w:val="auto"/>
          <w:u w:val="single"/>
        </w:rPr>
        <w:t>Child Abuse Prevention Awareness Program</w:t>
      </w:r>
    </w:p>
    <w:p w:rsidR="00931BBF" w:rsidRDefault="00931BBF" w:rsidP="00585825">
      <w:pPr>
        <w:pStyle w:val="ContactInfo"/>
        <w:rPr>
          <w:color w:val="auto"/>
        </w:rPr>
      </w:pPr>
      <w:r>
        <w:rPr>
          <w:color w:val="auto"/>
        </w:rPr>
        <w:t>Carter and Love County Communities were provided awareness during Apr</w:t>
      </w:r>
      <w:r w:rsidR="00FA2F9F">
        <w:rPr>
          <w:color w:val="auto"/>
        </w:rPr>
        <w:t xml:space="preserve">il Child Abuse Prevention Month with activities throughout the area. </w:t>
      </w:r>
    </w:p>
    <w:p w:rsidR="007F660A" w:rsidRDefault="007F660A" w:rsidP="007F660A">
      <w:pPr>
        <w:pStyle w:val="Heading1"/>
      </w:pPr>
      <w:bookmarkStart w:id="5" w:name="_Toc489012496"/>
      <w:r>
        <w:rPr>
          <w:noProof/>
          <w:lang w:eastAsia="en-US"/>
        </w:rPr>
        <w:lastRenderedPageBreak/>
        <mc:AlternateContent>
          <mc:Choice Requires="wps">
            <w:drawing>
              <wp:anchor distT="0" distB="2743200" distL="182880" distR="182880" simplePos="0" relativeHeight="251698176" behindDoc="0" locked="0" layoutInCell="1" allowOverlap="1" wp14:anchorId="132AEB9A" wp14:editId="709D1EC7">
                <wp:simplePos x="0" y="0"/>
                <wp:positionH relativeFrom="page">
                  <wp:posOffset>270510</wp:posOffset>
                </wp:positionH>
                <wp:positionV relativeFrom="margin">
                  <wp:posOffset>2540</wp:posOffset>
                </wp:positionV>
                <wp:extent cx="1247775" cy="2304288"/>
                <wp:effectExtent l="0" t="0" r="0" b="0"/>
                <wp:wrapSquare wrapText="largest"/>
                <wp:docPr id="3" name="Text Box 3" descr="Sidebar"/>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5766" w:rsidRDefault="00915766" w:rsidP="007F660A">
                            <w:pPr>
                              <w:pStyle w:val="Sidebar"/>
                              <w:rPr>
                                <w:rStyle w:val="QuoteChar"/>
                                <w:b/>
                                <w:i/>
                                <w:iCs w:val="0"/>
                              </w:rPr>
                            </w:pPr>
                            <w:r>
                              <w:rPr>
                                <w:rStyle w:val="QuoteChar"/>
                                <w:b/>
                                <w:i/>
                                <w:iCs w:val="0"/>
                              </w:rPr>
                              <w:t>Increasing Graduation Rates</w:t>
                            </w:r>
                          </w:p>
                          <w:p w:rsidR="00915766" w:rsidRDefault="00915766" w:rsidP="007F660A">
                            <w:pPr>
                              <w:pStyle w:val="Sidebar"/>
                              <w:rPr>
                                <w:rStyle w:val="QuoteChar"/>
                                <w:b/>
                                <w:i/>
                                <w:iCs w:val="0"/>
                              </w:rPr>
                            </w:pPr>
                          </w:p>
                          <w:p w:rsidR="00915766" w:rsidRDefault="00915766" w:rsidP="007F660A">
                            <w:pPr>
                              <w:pStyle w:val="Sidebar"/>
                              <w:rPr>
                                <w:rStyle w:val="QuoteChar"/>
                                <w:b/>
                                <w:i/>
                                <w:iCs w:val="0"/>
                              </w:rPr>
                            </w:pPr>
                            <w:r>
                              <w:rPr>
                                <w:rStyle w:val="QuoteChar"/>
                                <w:b/>
                                <w:i/>
                                <w:iCs w:val="0"/>
                              </w:rPr>
                              <w:t>Lowering Dropout Rates</w:t>
                            </w:r>
                          </w:p>
                          <w:p w:rsidR="00915766" w:rsidRDefault="00915766" w:rsidP="007F660A">
                            <w:pPr>
                              <w:pStyle w:val="Sidebar"/>
                              <w:rPr>
                                <w:rStyle w:val="QuoteChar"/>
                                <w:b/>
                                <w:i/>
                                <w:iCs w:val="0"/>
                              </w:rPr>
                            </w:pPr>
                          </w:p>
                          <w:p w:rsidR="00915766" w:rsidRDefault="00915766" w:rsidP="007F660A">
                            <w:pPr>
                              <w:pStyle w:val="Sidebar"/>
                              <w:rPr>
                                <w:rStyle w:val="QuoteChar"/>
                                <w:b/>
                                <w:i/>
                                <w:iCs w:val="0"/>
                              </w:rPr>
                            </w:pPr>
                            <w:r>
                              <w:rPr>
                                <w:rStyle w:val="QuoteChar"/>
                                <w:b/>
                                <w:i/>
                                <w:iCs w:val="0"/>
                              </w:rPr>
                              <w:t>Lowering Recidivism Rates</w:t>
                            </w:r>
                          </w:p>
                          <w:p w:rsidR="00915766" w:rsidRDefault="00915766" w:rsidP="007F660A">
                            <w:pPr>
                              <w:pStyle w:val="Sidebar"/>
                              <w:rPr>
                                <w:rStyle w:val="QuoteChar"/>
                                <w:b/>
                                <w:i/>
                                <w:iCs w:val="0"/>
                              </w:rPr>
                            </w:pPr>
                          </w:p>
                          <w:p w:rsidR="00915766" w:rsidRPr="00D05B7D" w:rsidRDefault="00915766" w:rsidP="007F660A">
                            <w:pPr>
                              <w:pStyle w:val="Sidebar"/>
                              <w:rPr>
                                <w:i w:val="0"/>
                              </w:rPr>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 w14:anchorId="132AEB9A" id="Text Box 3" o:spid="_x0000_s1035" type="#_x0000_t202" alt="Sidebar" style="position:absolute;margin-left:21.3pt;margin-top:.2pt;width:98.25pt;height:181.45pt;z-index:251698176;visibility:visible;mso-wrap-style:square;mso-width-percent:250;mso-height-percent:950;mso-wrap-distance-left:14.4pt;mso-wrap-distance-top:0;mso-wrap-distance-right:14.4pt;mso-wrap-distance-bottom:3in;mso-position-horizontal:absolute;mso-position-horizontal-relative:page;mso-position-vertical:absolute;mso-position-vertical-relative:margin;mso-width-percent:250;mso-height-percent:9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" filled="f" stroked="f" strokeweight=".5pt">
                <v:textbox inset="3.6pt,0,3.6pt,0">
                  <w:txbxContent>
                    <w:p w:rsidR="00915766" w:rsidRDefault="00915766" w:rsidP="007F660A">
                      <w:pPr>
                        <w:pStyle w:val="Sidebar"/>
                        <w:rPr>
                          <w:rStyle w:val="QuoteChar"/>
                          <w:b/>
                          <w:i/>
                          <w:iCs w:val="0"/>
                        </w:rPr>
                      </w:pPr>
                      <w:r>
                        <w:rPr>
                          <w:rStyle w:val="QuoteChar"/>
                          <w:b/>
                          <w:i/>
                          <w:iCs w:val="0"/>
                        </w:rPr>
                        <w:t>Increasing Graduation Rates</w:t>
                      </w:r>
                    </w:p>
                    <w:p w:rsidR="00915766" w:rsidRDefault="00915766" w:rsidP="007F660A">
                      <w:pPr>
                        <w:pStyle w:val="Sidebar"/>
                        <w:rPr>
                          <w:rStyle w:val="QuoteChar"/>
                          <w:b/>
                          <w:i/>
                          <w:iCs w:val="0"/>
                        </w:rPr>
                      </w:pPr>
                    </w:p>
                    <w:p w:rsidR="00915766" w:rsidRDefault="00915766" w:rsidP="007F660A">
                      <w:pPr>
                        <w:pStyle w:val="Sidebar"/>
                        <w:rPr>
                          <w:rStyle w:val="QuoteChar"/>
                          <w:b/>
                          <w:i/>
                          <w:iCs w:val="0"/>
                        </w:rPr>
                      </w:pPr>
                      <w:r>
                        <w:rPr>
                          <w:rStyle w:val="QuoteChar"/>
                          <w:b/>
                          <w:i/>
                          <w:iCs w:val="0"/>
                        </w:rPr>
                        <w:t>Lowering Dropout Rates</w:t>
                      </w:r>
                    </w:p>
                    <w:p w:rsidR="00915766" w:rsidRDefault="00915766" w:rsidP="007F660A">
                      <w:pPr>
                        <w:pStyle w:val="Sidebar"/>
                        <w:rPr>
                          <w:rStyle w:val="QuoteChar"/>
                          <w:b/>
                          <w:i/>
                          <w:iCs w:val="0"/>
                        </w:rPr>
                      </w:pPr>
                    </w:p>
                    <w:p w:rsidR="00915766" w:rsidRDefault="00915766" w:rsidP="007F660A">
                      <w:pPr>
                        <w:pStyle w:val="Sidebar"/>
                        <w:rPr>
                          <w:rStyle w:val="QuoteChar"/>
                          <w:b/>
                          <w:i/>
                          <w:iCs w:val="0"/>
                        </w:rPr>
                      </w:pPr>
                      <w:r>
                        <w:rPr>
                          <w:rStyle w:val="QuoteChar"/>
                          <w:b/>
                          <w:i/>
                          <w:iCs w:val="0"/>
                        </w:rPr>
                        <w:t>Lowering Recidivism Rates</w:t>
                      </w:r>
                    </w:p>
                    <w:p w:rsidR="00915766" w:rsidRDefault="00915766" w:rsidP="007F660A">
                      <w:pPr>
                        <w:pStyle w:val="Sidebar"/>
                        <w:rPr>
                          <w:rStyle w:val="QuoteChar"/>
                          <w:b/>
                          <w:i/>
                          <w:iCs w:val="0"/>
                        </w:rPr>
                      </w:pPr>
                    </w:p>
                    <w:p w:rsidR="00915766" w:rsidRPr="00D05B7D" w:rsidRDefault="00915766" w:rsidP="007F660A">
                      <w:pPr>
                        <w:pStyle w:val="Sidebar"/>
                        <w:rPr>
                          <w:i w:val="0"/>
                        </w:rPr>
                      </w:pPr>
                    </w:p>
                  </w:txbxContent>
                </v:textbox>
                <w10:wrap type="square" side="largest" anchorx="page" anchory="margin"/>
              </v:shape>
            </w:pict>
          </mc:Fallback>
        </mc:AlternateContent>
      </w:r>
      <w:r>
        <w:t>Program Achievements</w:t>
      </w:r>
      <w:bookmarkEnd w:id="5"/>
    </w:p>
    <w:p w:rsidR="00F37380" w:rsidRPr="00585825" w:rsidRDefault="00F37380" w:rsidP="00645112">
      <w:pPr>
        <w:pStyle w:val="ContactInfo"/>
        <w:ind w:left="0"/>
        <w:rPr>
          <w:color w:val="auto"/>
          <w:u w:val="single"/>
        </w:rPr>
      </w:pPr>
      <w:r w:rsidRPr="00585825">
        <w:rPr>
          <w:color w:val="auto"/>
          <w:u w:val="single"/>
        </w:rPr>
        <w:t>Out Patient Individual Counseling Program</w:t>
      </w:r>
    </w:p>
    <w:p w:rsidR="00585825" w:rsidRDefault="0033288C" w:rsidP="00585825">
      <w:pPr>
        <w:pStyle w:val="ContactInfo"/>
        <w:rPr>
          <w:rFonts w:cstheme="minorHAnsi"/>
          <w:color w:val="000000"/>
        </w:rPr>
      </w:pPr>
      <w:r>
        <w:rPr>
          <w:color w:val="auto"/>
        </w:rPr>
        <w:t>252</w:t>
      </w:r>
      <w:r w:rsidR="00526585">
        <w:rPr>
          <w:color w:val="auto"/>
        </w:rPr>
        <w:t xml:space="preserve"> youth were provided </w:t>
      </w:r>
      <w:r w:rsidR="00526585" w:rsidRPr="00526585">
        <w:rPr>
          <w:rFonts w:cstheme="minorHAnsi"/>
          <w:color w:val="000000"/>
        </w:rPr>
        <w:t>crisis intervention; individual, family, and group counseling</w:t>
      </w:r>
      <w:r w:rsidR="00526585">
        <w:rPr>
          <w:rFonts w:cstheme="minorHAnsi"/>
          <w:color w:val="000000"/>
        </w:rPr>
        <w:t>.</w:t>
      </w:r>
    </w:p>
    <w:p w:rsidR="00526585" w:rsidRPr="00526585" w:rsidRDefault="00526585" w:rsidP="00585825">
      <w:pPr>
        <w:pStyle w:val="ContactInfo"/>
        <w:rPr>
          <w:rFonts w:cstheme="minorHAnsi"/>
          <w:color w:val="auto"/>
        </w:rPr>
      </w:pPr>
    </w:p>
    <w:p w:rsidR="00F37380" w:rsidRPr="00585825" w:rsidRDefault="00F37380" w:rsidP="00585825">
      <w:pPr>
        <w:pStyle w:val="ContactInfo"/>
        <w:rPr>
          <w:color w:val="auto"/>
          <w:u w:val="single"/>
        </w:rPr>
      </w:pPr>
      <w:r w:rsidRPr="00585825">
        <w:rPr>
          <w:color w:val="auto"/>
          <w:u w:val="single"/>
        </w:rPr>
        <w:t>Parenting Class Program</w:t>
      </w:r>
    </w:p>
    <w:p w:rsidR="00585825" w:rsidRDefault="0033288C" w:rsidP="00585825">
      <w:pPr>
        <w:pStyle w:val="ContactInfo"/>
        <w:rPr>
          <w:color w:val="auto"/>
        </w:rPr>
      </w:pPr>
      <w:r>
        <w:rPr>
          <w:color w:val="auto"/>
        </w:rPr>
        <w:t>22</w:t>
      </w:r>
      <w:r w:rsidR="00526585">
        <w:rPr>
          <w:color w:val="auto"/>
        </w:rPr>
        <w:t xml:space="preserve"> parents were provided parenting classes targeting positive behavioral interventions with their children.</w:t>
      </w:r>
    </w:p>
    <w:p w:rsidR="00645112" w:rsidRDefault="00645112" w:rsidP="00585825">
      <w:pPr>
        <w:pStyle w:val="ContactInfo"/>
        <w:rPr>
          <w:color w:val="auto"/>
        </w:rPr>
      </w:pPr>
    </w:p>
    <w:p w:rsidR="00645112" w:rsidRPr="00585825" w:rsidRDefault="00645112" w:rsidP="00645112">
      <w:pPr>
        <w:pStyle w:val="ContactInfo"/>
        <w:rPr>
          <w:color w:val="auto"/>
          <w:u w:val="single"/>
        </w:rPr>
      </w:pPr>
      <w:r w:rsidRPr="00585825">
        <w:rPr>
          <w:color w:val="auto"/>
          <w:u w:val="single"/>
        </w:rPr>
        <w:t>Trauma Informed Teaching Program</w:t>
      </w:r>
    </w:p>
    <w:p w:rsidR="00645112" w:rsidRDefault="00645112" w:rsidP="00645112">
      <w:pPr>
        <w:pStyle w:val="ContactInfo"/>
        <w:rPr>
          <w:color w:val="auto"/>
        </w:rPr>
      </w:pPr>
      <w:r>
        <w:rPr>
          <w:color w:val="auto"/>
        </w:rPr>
        <w:t>Long Grove Primary, Dickson E</w:t>
      </w:r>
      <w:r w:rsidR="0033288C">
        <w:rPr>
          <w:color w:val="auto"/>
        </w:rPr>
        <w:t>lementary, and Greenville Elementary</w:t>
      </w:r>
      <w:r>
        <w:rPr>
          <w:color w:val="auto"/>
        </w:rPr>
        <w:t xml:space="preserve"> were provided trauma informed teaching utilizing the researched based Managing Aggressive Behavior national curriculum </w:t>
      </w:r>
      <w:r w:rsidR="0033288C">
        <w:rPr>
          <w:color w:val="auto"/>
        </w:rPr>
        <w:t xml:space="preserve">and Trust Based Relational Intervention </w:t>
      </w:r>
      <w:r>
        <w:rPr>
          <w:color w:val="auto"/>
        </w:rPr>
        <w:t>to address students suffering from adverse childhood experience</w:t>
      </w:r>
      <w:r w:rsidR="0033288C">
        <w:rPr>
          <w:color w:val="auto"/>
        </w:rPr>
        <w:t>s</w:t>
      </w:r>
      <w:r>
        <w:rPr>
          <w:color w:val="auto"/>
        </w:rPr>
        <w:t xml:space="preserve">.  Three of the schools were provided an on-site licensed professional counselor. </w:t>
      </w:r>
    </w:p>
    <w:p w:rsidR="00645112" w:rsidRPr="00526585" w:rsidRDefault="00645112" w:rsidP="00645112">
      <w:pPr>
        <w:pStyle w:val="ContactInfo"/>
        <w:rPr>
          <w:color w:val="auto"/>
        </w:rPr>
      </w:pPr>
    </w:p>
    <w:p w:rsidR="00645112" w:rsidRPr="00585825" w:rsidRDefault="00645112" w:rsidP="00645112">
      <w:pPr>
        <w:pStyle w:val="ContactInfo"/>
        <w:rPr>
          <w:u w:val="single"/>
        </w:rPr>
      </w:pPr>
      <w:r w:rsidRPr="00585825">
        <w:rPr>
          <w:color w:val="auto"/>
          <w:u w:val="single"/>
        </w:rPr>
        <w:t>Collaborative Programs</w:t>
      </w:r>
    </w:p>
    <w:p w:rsidR="00645112" w:rsidRDefault="00645112" w:rsidP="00645112">
      <w:pPr>
        <w:spacing w:after="0" w:line="240" w:lineRule="auto"/>
      </w:pPr>
      <w:r>
        <w:t>The agency partnered and worked with the following programs to ensure the youth of the community are getting the best coordinated care possible:</w:t>
      </w:r>
    </w:p>
    <w:p w:rsidR="00645112" w:rsidRDefault="00645112" w:rsidP="00645112">
      <w:pPr>
        <w:spacing w:after="0" w:line="240" w:lineRule="auto"/>
      </w:pPr>
      <w:r>
        <w:tab/>
      </w:r>
    </w:p>
    <w:p w:rsidR="00645112" w:rsidRDefault="00645112" w:rsidP="00645112">
      <w:pPr>
        <w:spacing w:after="0" w:line="240" w:lineRule="auto"/>
        <w:ind w:left="720"/>
      </w:pPr>
      <w:r>
        <w:t>Ardmore Behavioral Health Collaborative</w:t>
      </w:r>
      <w:r>
        <w:tab/>
        <w:t>Trauma Informed Care Initiative</w:t>
      </w:r>
    </w:p>
    <w:p w:rsidR="00645112" w:rsidRDefault="00645112" w:rsidP="00645112">
      <w:pPr>
        <w:spacing w:after="0" w:line="240" w:lineRule="auto"/>
        <w:ind w:left="720"/>
      </w:pPr>
      <w:r>
        <w:t>Arbuckle Life Solutions</w:t>
      </w:r>
      <w:r>
        <w:tab/>
      </w:r>
      <w:r>
        <w:tab/>
      </w:r>
      <w:r>
        <w:tab/>
      </w:r>
      <w:r>
        <w:tab/>
        <w:t>Substance Abuse Counseling</w:t>
      </w:r>
    </w:p>
    <w:p w:rsidR="00645112" w:rsidRDefault="00645112" w:rsidP="00645112">
      <w:pPr>
        <w:spacing w:after="0" w:line="240" w:lineRule="auto"/>
        <w:ind w:left="720"/>
      </w:pPr>
      <w:r>
        <w:t xml:space="preserve">Cities </w:t>
      </w:r>
      <w:proofErr w:type="gramStart"/>
      <w:r>
        <w:t>In</w:t>
      </w:r>
      <w:proofErr w:type="gramEnd"/>
      <w:r>
        <w:t xml:space="preserve"> Schools</w:t>
      </w:r>
      <w:r>
        <w:tab/>
      </w:r>
      <w:r>
        <w:tab/>
      </w:r>
      <w:r>
        <w:tab/>
      </w:r>
      <w:r>
        <w:tab/>
        <w:t>Summer Groups</w:t>
      </w:r>
    </w:p>
    <w:p w:rsidR="00645112" w:rsidRDefault="00645112" w:rsidP="00645112">
      <w:pPr>
        <w:spacing w:after="0" w:line="240" w:lineRule="auto"/>
        <w:ind w:left="720"/>
      </w:pPr>
      <w:r>
        <w:t>HFV Wilson</w:t>
      </w:r>
      <w:r>
        <w:tab/>
      </w:r>
      <w:r>
        <w:tab/>
      </w:r>
      <w:r>
        <w:tab/>
      </w:r>
      <w:r>
        <w:tab/>
      </w:r>
      <w:r>
        <w:tab/>
        <w:t>Summer Groups</w:t>
      </w:r>
    </w:p>
    <w:p w:rsidR="00645112" w:rsidRDefault="00645112" w:rsidP="00645112">
      <w:pPr>
        <w:spacing w:after="0" w:line="240" w:lineRule="auto"/>
        <w:ind w:left="720"/>
      </w:pPr>
      <w:r>
        <w:t>Second Chance Academy</w:t>
      </w:r>
      <w:r>
        <w:tab/>
      </w:r>
      <w:r>
        <w:tab/>
      </w:r>
      <w:r>
        <w:tab/>
        <w:t>Habitudes Program</w:t>
      </w:r>
    </w:p>
    <w:p w:rsidR="00645112" w:rsidRDefault="00645112" w:rsidP="00645112">
      <w:pPr>
        <w:spacing w:after="0" w:line="240" w:lineRule="auto"/>
        <w:ind w:left="720"/>
      </w:pPr>
      <w:r>
        <w:t>TAKE II</w:t>
      </w:r>
      <w:r>
        <w:tab/>
      </w:r>
      <w:r>
        <w:tab/>
      </w:r>
      <w:r>
        <w:tab/>
      </w:r>
      <w:r>
        <w:tab/>
      </w:r>
      <w:r>
        <w:tab/>
      </w:r>
      <w:r>
        <w:tab/>
        <w:t>Building Relations &amp; Groups</w:t>
      </w:r>
    </w:p>
    <w:p w:rsidR="00645112" w:rsidRDefault="00645112" w:rsidP="00645112">
      <w:pPr>
        <w:spacing w:after="0" w:line="240" w:lineRule="auto"/>
        <w:ind w:left="720"/>
      </w:pPr>
      <w:r>
        <w:t>The Landing</w:t>
      </w:r>
      <w:r>
        <w:tab/>
      </w:r>
      <w:r>
        <w:tab/>
      </w:r>
      <w:r>
        <w:tab/>
      </w:r>
      <w:r>
        <w:tab/>
      </w:r>
      <w:r>
        <w:tab/>
        <w:t>Substance Abuse Support Groups</w:t>
      </w:r>
    </w:p>
    <w:p w:rsidR="00645112" w:rsidRDefault="00645112" w:rsidP="00585825">
      <w:pPr>
        <w:pStyle w:val="ContactInfo"/>
        <w:rPr>
          <w:color w:val="auto"/>
        </w:rPr>
      </w:pPr>
    </w:p>
    <w:p w:rsidR="00526585" w:rsidRPr="00526585" w:rsidRDefault="00526585" w:rsidP="00585825">
      <w:pPr>
        <w:pStyle w:val="ContactInfo"/>
        <w:rPr>
          <w:color w:val="auto"/>
        </w:rPr>
      </w:pPr>
    </w:p>
    <w:p w:rsidR="008B4FF4" w:rsidRDefault="008B4FF4" w:rsidP="00585825">
      <w:pPr>
        <w:pStyle w:val="ContactInfo"/>
        <w:rPr>
          <w:color w:val="auto"/>
          <w:u w:val="single"/>
        </w:rPr>
      </w:pPr>
    </w:p>
    <w:p w:rsidR="00585825" w:rsidRPr="00F37380" w:rsidRDefault="00585825" w:rsidP="00585825">
      <w:pPr>
        <w:spacing w:after="0" w:line="240" w:lineRule="auto"/>
      </w:pPr>
      <w:r>
        <w:tab/>
      </w:r>
    </w:p>
    <w:p w:rsidR="00184B35" w:rsidRDefault="00F37380">
      <w:pPr>
        <w:pStyle w:val="Heading1"/>
      </w:pPr>
      <w:bookmarkStart w:id="6" w:name="_Toc489012497"/>
      <w:r>
        <w:lastRenderedPageBreak/>
        <w:t>Contact Information</w:t>
      </w:r>
      <w:bookmarkEnd w:id="6"/>
    </w:p>
    <w:p w:rsidR="00184B35" w:rsidRDefault="00184B35"/>
    <w:tbl>
      <w:tblPr>
        <w:tblW w:w="4975" w:type="pct"/>
        <w:tblLook w:val="04A0" w:firstRow="1" w:lastRow="0" w:firstColumn="1" w:lastColumn="0" w:noHBand="0" w:noVBand="1"/>
        <w:tblDescription w:val="Contact info table"/>
      </w:tblPr>
      <w:tblGrid>
        <w:gridCol w:w="1446"/>
        <w:gridCol w:w="2392"/>
        <w:gridCol w:w="1356"/>
        <w:gridCol w:w="3188"/>
      </w:tblGrid>
      <w:tr w:rsidR="009D1D09" w:rsidTr="00CB43F5">
        <w:tc>
          <w:tcPr>
            <w:tcW w:w="863" w:type="pct"/>
          </w:tcPr>
          <w:p w:rsidR="00184B35" w:rsidRDefault="00C50FEA">
            <w:r>
              <w:rPr>
                <w:noProof/>
                <w:lang w:eastAsia="en-US"/>
              </w:rPr>
              <w:drawing>
                <wp:inline distT="0" distB="0" distL="0" distR="0" wp14:anchorId="5946F5DF" wp14:editId="1253531E">
                  <wp:extent cx="704088" cy="821636"/>
                  <wp:effectExtent l="38100" t="38100" r="39370" b="361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7.jpg"/>
                          <pic:cNvPicPr preferRelativeResize="0"/>
                        </pic:nvPicPr>
                        <pic:blipFill>
                          <a:blip r:embed="rId15"/>
                          <a:stretch>
                            <a:fillRect/>
                          </a:stretch>
                        </pic:blipFill>
                        <pic:spPr bwMode="auto">
                          <a:xfrm>
                            <a:off x="0" y="0"/>
                            <a:ext cx="704088" cy="821636"/>
                          </a:xfrm>
                          <a:prstGeom prst="rect">
                            <a:avLst/>
                          </a:prstGeom>
                          <a:ln w="31750">
                            <a:solidFill>
                              <a:schemeClr val="tx1"/>
                            </a:solidFill>
                            <a:round/>
                          </a:ln>
                          <a:extLst>
                            <a:ext uri="{53640926-AAD7-44D8-BBD7-CCE9431645EC}">
                              <a14:shadowObscured xmlns:a14="http://schemas.microsoft.com/office/drawing/2010/main"/>
                            </a:ext>
                          </a:extLst>
                        </pic:spPr>
                      </pic:pic>
                    </a:graphicData>
                  </a:graphic>
                </wp:inline>
              </w:drawing>
            </w:r>
          </w:p>
        </w:tc>
        <w:tc>
          <w:tcPr>
            <w:tcW w:w="1572" w:type="pct"/>
          </w:tcPr>
          <w:p w:rsidR="00184B35" w:rsidRDefault="00CB43F5">
            <w:pPr>
              <w:rPr>
                <w:rStyle w:val="Strong"/>
              </w:rPr>
            </w:pPr>
            <w:r>
              <w:rPr>
                <w:rStyle w:val="Strong"/>
              </w:rPr>
              <w:t>Jessie Nance</w:t>
            </w:r>
          </w:p>
          <w:p w:rsidR="00184B35" w:rsidRDefault="00CB43F5">
            <w:r>
              <w:t>Board President</w:t>
            </w:r>
          </w:p>
          <w:p w:rsidR="00184B35" w:rsidRDefault="00C50FEA">
            <w:r>
              <w:rPr>
                <w:rStyle w:val="Strong"/>
              </w:rPr>
              <w:t>Tel</w:t>
            </w:r>
            <w:r>
              <w:t xml:space="preserve"> </w:t>
            </w:r>
            <w:r w:rsidR="00CB43F5">
              <w:t>580.220.7943</w:t>
            </w:r>
          </w:p>
          <w:p w:rsidR="00184B35" w:rsidRDefault="00CB43F5">
            <w:r>
              <w:t>jnance@quiensabe.net</w:t>
            </w:r>
          </w:p>
        </w:tc>
        <w:tc>
          <w:tcPr>
            <w:tcW w:w="863" w:type="pct"/>
          </w:tcPr>
          <w:p w:rsidR="00184B35" w:rsidRDefault="009D1D09">
            <w:r w:rsidRPr="009D1D09">
              <w:rPr>
                <w:noProof/>
              </w:rPr>
              <w:drawing>
                <wp:inline distT="0" distB="0" distL="0" distR="0">
                  <wp:extent cx="649334" cy="821055"/>
                  <wp:effectExtent l="38100" t="38100" r="36830" b="36195"/>
                  <wp:docPr id="8" name="Picture 8" descr="C:\Users\kweldongary\Pictures\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eldongary\Pictures\Headsho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655" cy="829047"/>
                          </a:xfrm>
                          <a:prstGeom prst="rect">
                            <a:avLst/>
                          </a:prstGeom>
                          <a:noFill/>
                          <a:ln w="34925">
                            <a:solidFill>
                              <a:schemeClr val="tx1"/>
                            </a:solidFill>
                          </a:ln>
                        </pic:spPr>
                      </pic:pic>
                    </a:graphicData>
                  </a:graphic>
                </wp:inline>
              </w:drawing>
            </w:r>
          </w:p>
        </w:tc>
        <w:tc>
          <w:tcPr>
            <w:tcW w:w="1702" w:type="pct"/>
          </w:tcPr>
          <w:p w:rsidR="00184B35" w:rsidRDefault="00E7441D">
            <w:pPr>
              <w:rPr>
                <w:rStyle w:val="Strong"/>
              </w:rPr>
            </w:pPr>
            <w:r>
              <w:rPr>
                <w:rStyle w:val="Strong"/>
              </w:rPr>
              <w:t>Kaylyn Weldon Gary</w:t>
            </w:r>
          </w:p>
          <w:p w:rsidR="00184B35" w:rsidRDefault="00CB43F5">
            <w:r>
              <w:t>Executive Director</w:t>
            </w:r>
          </w:p>
          <w:p w:rsidR="00184B35" w:rsidRDefault="00C50FEA">
            <w:r>
              <w:rPr>
                <w:rStyle w:val="Strong"/>
              </w:rPr>
              <w:t>Tel</w:t>
            </w:r>
            <w:r>
              <w:t xml:space="preserve"> </w:t>
            </w:r>
            <w:r w:rsidR="00CB43F5">
              <w:t>580.276.1838</w:t>
            </w:r>
          </w:p>
          <w:p w:rsidR="00184B35" w:rsidRDefault="00E7441D">
            <w:r>
              <w:t>kweldongary</w:t>
            </w:r>
            <w:r w:rsidR="00CB43F5">
              <w:t>@childrenshelter.org</w:t>
            </w:r>
          </w:p>
        </w:tc>
      </w:tr>
    </w:tbl>
    <w:p w:rsidR="00934B9F" w:rsidRDefault="00934B9F" w:rsidP="00934B9F">
      <w:pPr>
        <w:jc w:val="center"/>
        <w:rPr>
          <w:rFonts w:asciiTheme="majorHAnsi" w:hAnsiTheme="majorHAnsi"/>
          <w:color w:val="auto"/>
        </w:rPr>
      </w:pPr>
    </w:p>
    <w:p w:rsidR="00934B9F" w:rsidRDefault="00934B9F" w:rsidP="00934B9F">
      <w:pPr>
        <w:jc w:val="center"/>
        <w:rPr>
          <w:rFonts w:asciiTheme="majorHAnsi" w:hAnsiTheme="majorHAnsi"/>
          <w:color w:val="auto"/>
        </w:rPr>
      </w:pPr>
    </w:p>
    <w:p w:rsidR="00934B9F" w:rsidRDefault="00934B9F" w:rsidP="00934B9F">
      <w:pPr>
        <w:jc w:val="center"/>
        <w:rPr>
          <w:rFonts w:asciiTheme="majorHAnsi" w:hAnsiTheme="majorHAnsi"/>
          <w:color w:val="auto"/>
        </w:rPr>
      </w:pPr>
    </w:p>
    <w:p w:rsidR="00934B9F" w:rsidRDefault="00934B9F" w:rsidP="00934B9F">
      <w:pPr>
        <w:jc w:val="center"/>
        <w:rPr>
          <w:rFonts w:asciiTheme="majorHAnsi" w:hAnsiTheme="majorHAnsi"/>
          <w:color w:val="auto"/>
        </w:rPr>
      </w:pPr>
    </w:p>
    <w:p w:rsidR="00934B9F" w:rsidRDefault="00934B9F" w:rsidP="00934B9F">
      <w:pPr>
        <w:jc w:val="center"/>
        <w:rPr>
          <w:rFonts w:asciiTheme="majorHAnsi" w:hAnsiTheme="majorHAnsi"/>
          <w:color w:val="auto"/>
        </w:rPr>
      </w:pPr>
    </w:p>
    <w:p w:rsidR="00934B9F" w:rsidRDefault="00934B9F" w:rsidP="00934B9F">
      <w:pPr>
        <w:jc w:val="center"/>
        <w:rPr>
          <w:rFonts w:asciiTheme="majorHAnsi" w:hAnsiTheme="majorHAnsi"/>
          <w:color w:val="auto"/>
        </w:rPr>
      </w:pPr>
    </w:p>
    <w:p w:rsidR="00934B9F" w:rsidRDefault="00934B9F" w:rsidP="00934B9F">
      <w:pPr>
        <w:jc w:val="center"/>
        <w:rPr>
          <w:rFonts w:asciiTheme="majorHAnsi" w:hAnsiTheme="majorHAnsi"/>
          <w:color w:val="auto"/>
        </w:rPr>
      </w:pPr>
    </w:p>
    <w:p w:rsidR="00934B9F" w:rsidRDefault="00934B9F" w:rsidP="00934B9F">
      <w:pPr>
        <w:jc w:val="center"/>
        <w:rPr>
          <w:rFonts w:asciiTheme="majorHAnsi" w:hAnsiTheme="majorHAnsi"/>
          <w:color w:val="auto"/>
        </w:rPr>
      </w:pPr>
    </w:p>
    <w:p w:rsidR="00934B9F" w:rsidRDefault="00934B9F" w:rsidP="00934B9F">
      <w:pPr>
        <w:jc w:val="center"/>
        <w:rPr>
          <w:rFonts w:asciiTheme="majorHAnsi" w:hAnsiTheme="majorHAnsi"/>
          <w:color w:val="auto"/>
        </w:rPr>
      </w:pPr>
    </w:p>
    <w:p w:rsidR="00934B9F" w:rsidRDefault="00934B9F" w:rsidP="00934B9F">
      <w:pPr>
        <w:jc w:val="center"/>
        <w:rPr>
          <w:rFonts w:asciiTheme="majorHAnsi" w:hAnsiTheme="majorHAnsi"/>
          <w:color w:val="auto"/>
        </w:rPr>
      </w:pPr>
    </w:p>
    <w:p w:rsidR="00934B9F" w:rsidRDefault="00934B9F" w:rsidP="00526585">
      <w:pPr>
        <w:rPr>
          <w:rFonts w:asciiTheme="majorHAnsi" w:hAnsiTheme="majorHAnsi"/>
          <w:color w:val="auto"/>
        </w:rPr>
      </w:pPr>
    </w:p>
    <w:p w:rsidR="00934B9F" w:rsidRDefault="00934B9F" w:rsidP="00934B9F">
      <w:pPr>
        <w:jc w:val="center"/>
        <w:rPr>
          <w:rFonts w:asciiTheme="majorHAnsi" w:hAnsiTheme="majorHAnsi"/>
          <w:color w:val="auto"/>
        </w:rPr>
      </w:pPr>
      <w:r>
        <w:rPr>
          <w:rFonts w:asciiTheme="majorHAnsi" w:hAnsiTheme="majorHAnsi"/>
          <w:color w:val="auto"/>
        </w:rPr>
        <w:t>The Community Children’s Shelter &amp; Family Service Center, Inc.</w:t>
      </w:r>
    </w:p>
    <w:p w:rsidR="00934B9F" w:rsidRDefault="00934B9F" w:rsidP="00934B9F">
      <w:pPr>
        <w:jc w:val="center"/>
        <w:rPr>
          <w:rFonts w:asciiTheme="majorHAnsi" w:hAnsiTheme="majorHAnsi"/>
          <w:color w:val="auto"/>
        </w:rPr>
      </w:pPr>
      <w:r>
        <w:rPr>
          <w:rFonts w:asciiTheme="majorHAnsi" w:hAnsiTheme="majorHAnsi"/>
          <w:color w:val="auto"/>
        </w:rPr>
        <w:t>15 Monroe Street Northeast, Ardmore, Oklahoma 73401</w:t>
      </w:r>
    </w:p>
    <w:p w:rsidR="00934B9F" w:rsidRDefault="00934B9F" w:rsidP="00934B9F">
      <w:pPr>
        <w:jc w:val="center"/>
        <w:rPr>
          <w:rFonts w:asciiTheme="majorHAnsi" w:hAnsiTheme="majorHAnsi"/>
          <w:color w:val="auto"/>
        </w:rPr>
      </w:pPr>
      <w:r>
        <w:rPr>
          <w:rFonts w:asciiTheme="majorHAnsi" w:hAnsiTheme="majorHAnsi"/>
          <w:color w:val="auto"/>
        </w:rPr>
        <w:t>Tel 580.226.1838 | Fax 580.223.7856</w:t>
      </w:r>
    </w:p>
    <w:p w:rsidR="00654ADD" w:rsidRDefault="00934B9F" w:rsidP="00934B9F">
      <w:pPr>
        <w:jc w:val="center"/>
        <w:rPr>
          <w:rFonts w:asciiTheme="majorHAnsi" w:hAnsiTheme="majorHAnsi"/>
          <w:color w:val="auto"/>
        </w:rPr>
      </w:pPr>
      <w:r>
        <w:rPr>
          <w:rFonts w:ascii="Times New Roman" w:hAnsi="Times New Roman" w:cs="Times New Roman"/>
          <w:noProof/>
          <w:color w:val="auto"/>
          <w:sz w:val="24"/>
          <w:szCs w:val="24"/>
          <w:lang w:eastAsia="en-US"/>
        </w:rPr>
        <w:drawing>
          <wp:anchor distT="0" distB="0" distL="114300" distR="114300" simplePos="0" relativeHeight="251694080" behindDoc="0" locked="0" layoutInCell="1" allowOverlap="1">
            <wp:simplePos x="0" y="0"/>
            <wp:positionH relativeFrom="margin">
              <wp:align>center</wp:align>
            </wp:positionH>
            <wp:positionV relativeFrom="bottomMargin">
              <wp:align>top</wp:align>
            </wp:positionV>
            <wp:extent cx="1028700" cy="72326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723265"/>
                    </a:xfrm>
                    <a:prstGeom prst="rect">
                      <a:avLst/>
                    </a:prstGeom>
                    <a:noFill/>
                  </pic:spPr>
                </pic:pic>
              </a:graphicData>
            </a:graphic>
            <wp14:sizeRelH relativeFrom="page">
              <wp14:pctWidth>0</wp14:pctWidth>
            </wp14:sizeRelH>
            <wp14:sizeRelV relativeFrom="page">
              <wp14:pctHeight>0</wp14:pctHeight>
            </wp14:sizeRelV>
          </wp:anchor>
        </w:drawing>
      </w:r>
      <w:hyperlink r:id="rId18" w:history="1">
        <w:r w:rsidR="00526585" w:rsidRPr="007823A1">
          <w:rPr>
            <w:rStyle w:val="Hyperlink"/>
            <w:rFonts w:asciiTheme="majorHAnsi" w:hAnsiTheme="majorHAnsi"/>
          </w:rPr>
          <w:t>www.childrenshelter.org</w:t>
        </w:r>
      </w:hyperlink>
    </w:p>
    <w:p w:rsidR="00526585" w:rsidRPr="00934B9F" w:rsidRDefault="00526585" w:rsidP="00934B9F">
      <w:pPr>
        <w:jc w:val="center"/>
        <w:rPr>
          <w:rFonts w:asciiTheme="majorHAnsi" w:hAnsiTheme="majorHAnsi"/>
          <w:color w:val="auto"/>
        </w:rPr>
      </w:pPr>
      <w:r>
        <w:rPr>
          <w:rFonts w:asciiTheme="majorHAnsi" w:hAnsiTheme="majorHAnsi"/>
          <w:color w:val="auto"/>
        </w:rPr>
        <w:t>Facebook at www.facebook.com/ccsfsc</w:t>
      </w:r>
    </w:p>
    <w:sectPr w:rsidR="00526585" w:rsidRPr="00934B9F">
      <w:headerReference w:type="default" r:id="rId19"/>
      <w:pgSz w:w="12240" w:h="15840" w:code="1"/>
      <w:pgMar w:top="1080" w:right="720" w:bottom="2160" w:left="3096" w:header="108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2183" w:rsidRDefault="00C92183">
      <w:pPr>
        <w:spacing w:after="0" w:line="240" w:lineRule="auto"/>
      </w:pPr>
      <w:r>
        <w:separator/>
      </w:r>
    </w:p>
    <w:p w:rsidR="00C92183" w:rsidRDefault="00C92183"/>
    <w:p w:rsidR="00C92183" w:rsidRDefault="00C92183"/>
    <w:p w:rsidR="00C92183" w:rsidRDefault="00C92183"/>
  </w:endnote>
  <w:endnote w:type="continuationSeparator" w:id="0">
    <w:p w:rsidR="00C92183" w:rsidRDefault="00C92183">
      <w:pPr>
        <w:spacing w:after="0" w:line="240" w:lineRule="auto"/>
      </w:pPr>
      <w:r>
        <w:continuationSeparator/>
      </w:r>
    </w:p>
    <w:p w:rsidR="00C92183" w:rsidRDefault="00C92183"/>
    <w:p w:rsidR="00C92183" w:rsidRDefault="00C92183"/>
    <w:p w:rsidR="00C92183" w:rsidRDefault="00C921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766" w:rsidRPr="00FD5E0E" w:rsidRDefault="00C92183">
    <w:pPr>
      <w:pStyle w:val="Organization"/>
      <w:rPr>
        <w:sz w:val="32"/>
      </w:rPr>
    </w:pPr>
    <w:sdt>
      <w:sdtPr>
        <w:rPr>
          <w:sz w:val="32"/>
        </w:rPr>
        <w:alias w:val="Company"/>
        <w:tag w:val=""/>
        <w:id w:val="43724334"/>
        <w:placeholder>
          <w:docPart w:val="84FDFFE3DA2F4752AEC88973A77B20D3"/>
        </w:placeholder>
        <w:dataBinding w:prefixMappings="xmlns:ns0='http://schemas.openxmlformats.org/officeDocument/2006/extended-properties' " w:xpath="/ns0:Properties[1]/ns0:Company[1]" w:storeItemID="{6668398D-A668-4E3E-A5EB-62B293D839F1}"/>
        <w15:appearance w15:val="hidden"/>
        <w:text/>
      </w:sdtPr>
      <w:sdtEndPr/>
      <w:sdtContent>
        <w:r w:rsidR="00915766" w:rsidRPr="00FD5E0E">
          <w:rPr>
            <w:sz w:val="32"/>
          </w:rPr>
          <w:t>The Community Children’s Shelter &amp; Family Service Center, Inc.</w:t>
        </w:r>
      </w:sdtContent>
    </w:sdt>
  </w:p>
  <w:tbl>
    <w:tblPr>
      <w:tblW w:w="6361" w:type="pct"/>
      <w:tblInd w:w="-2347" w:type="dxa"/>
      <w:tblBorders>
        <w:top w:val="single" w:sz="8" w:space="0" w:color="000000" w:themeColor="text1"/>
      </w:tblBorders>
      <w:tblCellMar>
        <w:top w:w="144" w:type="dxa"/>
        <w:left w:w="0" w:type="dxa"/>
        <w:right w:w="0" w:type="dxa"/>
      </w:tblCellMar>
      <w:tblLook w:val="04A0" w:firstRow="1" w:lastRow="0" w:firstColumn="1" w:lastColumn="0" w:noHBand="0" w:noVBand="1"/>
      <w:tblDescription w:val="Contact info table"/>
    </w:tblPr>
    <w:tblGrid>
      <w:gridCol w:w="3573"/>
      <w:gridCol w:w="3573"/>
      <w:gridCol w:w="3571"/>
    </w:tblGrid>
    <w:tr w:rsidR="00915766">
      <w:tc>
        <w:tcPr>
          <w:tcW w:w="1667" w:type="pct"/>
          <w:tcMar>
            <w:bottom w:w="144" w:type="dxa"/>
          </w:tcMar>
        </w:tcPr>
        <w:p w:rsidR="00915766" w:rsidRDefault="00915766">
          <w:pPr>
            <w:pStyle w:val="ContactInfo"/>
          </w:pPr>
          <w:r>
            <w:rPr>
              <w:rStyle w:val="Strong"/>
            </w:rPr>
            <w:t>Tel</w:t>
          </w:r>
          <w:r>
            <w:t xml:space="preserve"> </w:t>
          </w:r>
          <w:sdt>
            <w:sdtPr>
              <w:alias w:val="Telephone"/>
              <w:tag w:val=""/>
              <w:id w:val="-327977310"/>
              <w:placeholder>
                <w:docPart w:val="61F0D8C69B7C4AAB83DA7B96DEF5495A"/>
              </w:placeholder>
              <w:dataBinding w:prefixMappings="xmlns:ns0='http://schemas.microsoft.com/office/2006/coverPageProps' " w:xpath="/ns0:CoverPageProperties[1]/ns0:CompanyPhone[1]" w:storeItemID="{55AF091B-3C7A-41E3-B477-F2FDAA23CFDA}"/>
              <w15:appearance w15:val="hidden"/>
              <w:text/>
            </w:sdtPr>
            <w:sdtEndPr/>
            <w:sdtContent>
              <w:r>
                <w:t>580.226.1838</w:t>
              </w:r>
            </w:sdtContent>
          </w:sdt>
        </w:p>
        <w:p w:rsidR="00915766" w:rsidRDefault="00915766">
          <w:pPr>
            <w:pStyle w:val="ContactInfo"/>
          </w:pPr>
          <w:r>
            <w:rPr>
              <w:rStyle w:val="Strong"/>
            </w:rPr>
            <w:t>Fax</w:t>
          </w:r>
          <w:r>
            <w:t xml:space="preserve"> </w:t>
          </w:r>
          <w:sdt>
            <w:sdtPr>
              <w:alias w:val="Fax"/>
              <w:tag w:val=""/>
              <w:id w:val="-1883861380"/>
              <w:dataBinding w:prefixMappings="xmlns:ns0='http://schemas.microsoft.com/office/2006/coverPageProps' " w:xpath="/ns0:CoverPageProperties[1]/ns0:CompanyFax[1]" w:storeItemID="{55AF091B-3C7A-41E3-B477-F2FDAA23CFDA}"/>
              <w15:appearance w15:val="hidden"/>
              <w:text/>
            </w:sdtPr>
            <w:sdtEndPr/>
            <w:sdtContent>
              <w:r>
                <w:t>580.223.7856</w:t>
              </w:r>
            </w:sdtContent>
          </w:sdt>
        </w:p>
      </w:tc>
      <w:sdt>
        <w:sdtPr>
          <w:alias w:val="Address"/>
          <w:tag w:val=""/>
          <w:id w:val="-1682886448"/>
          <w:dataBinding w:prefixMappings="xmlns:ns0='http://schemas.microsoft.com/office/2006/coverPageProps' " w:xpath="/ns0:CoverPageProperties[1]/ns0:CompanyAddress[1]" w:storeItemID="{55AF091B-3C7A-41E3-B477-F2FDAA23CFDA}"/>
          <w15:appearance w15:val="hidden"/>
          <w:text w:multiLine="1"/>
        </w:sdtPr>
        <w:sdtEndPr/>
        <w:sdtContent>
          <w:tc>
            <w:tcPr>
              <w:tcW w:w="1667" w:type="pct"/>
              <w:tcMar>
                <w:bottom w:w="144" w:type="dxa"/>
              </w:tcMar>
            </w:tcPr>
            <w:p w:rsidR="00915766" w:rsidRDefault="00915766">
              <w:pPr>
                <w:pStyle w:val="ContactInfo"/>
              </w:pPr>
              <w:r>
                <w:t>15 Monroe St NE</w:t>
              </w:r>
              <w:r>
                <w:br/>
                <w:t>Ardmore, Ok 73401</w:t>
              </w:r>
            </w:p>
          </w:tc>
        </w:sdtContent>
      </w:sdt>
      <w:tc>
        <w:tcPr>
          <w:tcW w:w="1666" w:type="pct"/>
          <w:tcMar>
            <w:bottom w:w="144" w:type="dxa"/>
          </w:tcMar>
        </w:tcPr>
        <w:sdt>
          <w:sdtPr>
            <w:alias w:val="Website"/>
            <w:tag w:val=""/>
            <w:id w:val="-422955446"/>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rsidR="00915766" w:rsidRDefault="00915766">
              <w:pPr>
                <w:pStyle w:val="ContactInfo"/>
              </w:pPr>
              <w:r>
                <w:t>www.childrenshelter.org</w:t>
              </w:r>
            </w:p>
          </w:sdtContent>
        </w:sdt>
        <w:sdt>
          <w:sdtPr>
            <w:alias w:val="Email"/>
            <w:tag w:val=""/>
            <w:id w:val="308521650"/>
            <w:showingPlcHdr/>
            <w:dataBinding w:prefixMappings="xmlns:ns0='http://schemas.microsoft.com/office/2006/coverPageProps' " w:xpath="/ns0:CoverPageProperties[1]/ns0:CompanyEmail[1]" w:storeItemID="{55AF091B-3C7A-41E3-B477-F2FDAA23CFDA}"/>
            <w15:appearance w15:val="hidden"/>
            <w:text/>
          </w:sdtPr>
          <w:sdtEndPr/>
          <w:sdtContent>
            <w:p w:rsidR="00915766" w:rsidRDefault="00915766">
              <w:pPr>
                <w:pStyle w:val="ContactInfo"/>
              </w:pPr>
              <w:r>
                <w:t xml:space="preserve">     </w:t>
              </w:r>
            </w:p>
          </w:sdtContent>
        </w:sdt>
      </w:tc>
    </w:tr>
    <w:tr w:rsidR="00915766">
      <w:trPr>
        <w:trHeight w:hRule="exact" w:val="86"/>
      </w:trPr>
      <w:tc>
        <w:tcPr>
          <w:tcW w:w="1667" w:type="pct"/>
          <w:shd w:val="clear" w:color="auto" w:fill="000000" w:themeFill="text1"/>
        </w:tcPr>
        <w:p w:rsidR="00915766" w:rsidRDefault="00915766">
          <w:pPr>
            <w:pStyle w:val="Footer"/>
          </w:pPr>
        </w:p>
      </w:tc>
      <w:tc>
        <w:tcPr>
          <w:tcW w:w="1667" w:type="pct"/>
          <w:shd w:val="clear" w:color="auto" w:fill="000000" w:themeFill="text1"/>
        </w:tcPr>
        <w:p w:rsidR="00915766" w:rsidRDefault="00915766">
          <w:pPr>
            <w:pStyle w:val="Footer"/>
          </w:pPr>
        </w:p>
      </w:tc>
      <w:tc>
        <w:tcPr>
          <w:tcW w:w="1666" w:type="pct"/>
          <w:shd w:val="clear" w:color="auto" w:fill="000000" w:themeFill="text1"/>
        </w:tcPr>
        <w:p w:rsidR="00915766" w:rsidRDefault="00915766">
          <w:pPr>
            <w:pStyle w:val="Footer"/>
          </w:pPr>
        </w:p>
      </w:tc>
    </w:tr>
  </w:tbl>
  <w:p w:rsidR="00915766" w:rsidRDefault="009157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2183" w:rsidRDefault="00C92183">
      <w:pPr>
        <w:spacing w:after="0" w:line="240" w:lineRule="auto"/>
      </w:pPr>
      <w:r>
        <w:separator/>
      </w:r>
    </w:p>
    <w:p w:rsidR="00C92183" w:rsidRDefault="00C92183"/>
    <w:p w:rsidR="00C92183" w:rsidRDefault="00C92183"/>
    <w:p w:rsidR="00C92183" w:rsidRDefault="00C92183"/>
  </w:footnote>
  <w:footnote w:type="continuationSeparator" w:id="0">
    <w:p w:rsidR="00C92183" w:rsidRDefault="00C92183">
      <w:pPr>
        <w:spacing w:after="0" w:line="240" w:lineRule="auto"/>
      </w:pPr>
      <w:r>
        <w:continuationSeparator/>
      </w:r>
    </w:p>
    <w:p w:rsidR="00C92183" w:rsidRDefault="00C92183"/>
    <w:p w:rsidR="00C92183" w:rsidRDefault="00C92183"/>
    <w:p w:rsidR="00C92183" w:rsidRDefault="00C921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410" w:type="pct"/>
      <w:jc w:val="right"/>
      <w:tblCellMar>
        <w:left w:w="0" w:type="dxa"/>
        <w:right w:w="0" w:type="dxa"/>
      </w:tblCellMar>
      <w:tblLook w:val="04A0" w:firstRow="1" w:lastRow="0" w:firstColumn="1" w:lastColumn="0" w:noHBand="0" w:noVBand="1"/>
      <w:tblDescription w:val="Table of Contents Header"/>
    </w:tblPr>
    <w:tblGrid>
      <w:gridCol w:w="2088"/>
      <w:gridCol w:w="288"/>
      <w:gridCol w:w="8424"/>
    </w:tblGrid>
    <w:tr w:rsidR="00915766">
      <w:trPr>
        <w:trHeight w:hRule="exact" w:val="720"/>
        <w:jc w:val="right"/>
      </w:trPr>
      <w:tc>
        <w:tcPr>
          <w:tcW w:w="2088" w:type="dxa"/>
          <w:vAlign w:val="bottom"/>
        </w:tcPr>
        <w:p w:rsidR="00915766" w:rsidRDefault="00915766">
          <w:pPr>
            <w:pStyle w:val="Page"/>
          </w:pPr>
        </w:p>
      </w:tc>
      <w:tc>
        <w:tcPr>
          <w:tcW w:w="288" w:type="dxa"/>
          <w:shd w:val="clear" w:color="auto" w:fill="auto"/>
          <w:vAlign w:val="bottom"/>
        </w:tcPr>
        <w:p w:rsidR="00915766" w:rsidRDefault="00915766"/>
      </w:tc>
      <w:tc>
        <w:tcPr>
          <w:tcW w:w="8424" w:type="dxa"/>
          <w:vAlign w:val="bottom"/>
        </w:tcPr>
        <w:p w:rsidR="00915766" w:rsidRDefault="00915766">
          <w:pPr>
            <w:pStyle w:val="Heading3"/>
          </w:pPr>
          <w:r>
            <w:t>Table of Contents</w:t>
          </w:r>
        </w:p>
      </w:tc>
    </w:tr>
    <w:tr w:rsidR="00915766">
      <w:trPr>
        <w:trHeight w:hRule="exact" w:val="86"/>
        <w:jc w:val="right"/>
      </w:trPr>
      <w:tc>
        <w:tcPr>
          <w:tcW w:w="2088" w:type="dxa"/>
          <w:shd w:val="clear" w:color="auto" w:fill="000000" w:themeFill="text1"/>
        </w:tcPr>
        <w:p w:rsidR="00915766" w:rsidRDefault="00915766">
          <w:pPr>
            <w:pStyle w:val="Header"/>
          </w:pPr>
        </w:p>
      </w:tc>
      <w:tc>
        <w:tcPr>
          <w:tcW w:w="288" w:type="dxa"/>
          <w:shd w:val="clear" w:color="auto" w:fill="auto"/>
        </w:tcPr>
        <w:p w:rsidR="00915766" w:rsidRDefault="00915766">
          <w:pPr>
            <w:pStyle w:val="Header"/>
          </w:pPr>
        </w:p>
      </w:tc>
      <w:tc>
        <w:tcPr>
          <w:tcW w:w="8424" w:type="dxa"/>
          <w:shd w:val="clear" w:color="auto" w:fill="000000" w:themeFill="text1"/>
        </w:tcPr>
        <w:p w:rsidR="00915766" w:rsidRDefault="00915766">
          <w:pPr>
            <w:pStyle w:val="Header"/>
          </w:pPr>
        </w:p>
      </w:tc>
    </w:tr>
  </w:tbl>
  <w:p w:rsidR="00915766" w:rsidRDefault="009157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410" w:type="pct"/>
      <w:jc w:val="right"/>
      <w:tblLayout w:type="fixed"/>
      <w:tblCellMar>
        <w:left w:w="0" w:type="dxa"/>
        <w:right w:w="0" w:type="dxa"/>
      </w:tblCellMar>
      <w:tblLook w:val="04A0" w:firstRow="1" w:lastRow="0" w:firstColumn="1" w:lastColumn="0" w:noHBand="0" w:noVBand="1"/>
      <w:tblDescription w:val="Header Table"/>
    </w:tblPr>
    <w:tblGrid>
      <w:gridCol w:w="2088"/>
      <w:gridCol w:w="288"/>
      <w:gridCol w:w="8424"/>
    </w:tblGrid>
    <w:tr w:rsidR="00915766">
      <w:trPr>
        <w:trHeight w:hRule="exact" w:val="720"/>
        <w:jc w:val="right"/>
      </w:trPr>
      <w:tc>
        <w:tcPr>
          <w:tcW w:w="2088" w:type="dxa"/>
          <w:vAlign w:val="bottom"/>
        </w:tcPr>
        <w:p w:rsidR="00915766" w:rsidRDefault="00915766">
          <w:pPr>
            <w:pStyle w:val="Page"/>
          </w:pPr>
          <w:r>
            <w:t xml:space="preserve">Pg. </w:t>
          </w:r>
          <w:r>
            <w:fldChar w:fldCharType="begin"/>
          </w:r>
          <w:r>
            <w:instrText xml:space="preserve"> Page \# 0# </w:instrText>
          </w:r>
          <w:r>
            <w:fldChar w:fldCharType="separate"/>
          </w:r>
          <w:r>
            <w:rPr>
              <w:noProof/>
            </w:rPr>
            <w:t>06</w:t>
          </w:r>
          <w:r>
            <w:fldChar w:fldCharType="end"/>
          </w:r>
        </w:p>
      </w:tc>
      <w:tc>
        <w:tcPr>
          <w:tcW w:w="288" w:type="dxa"/>
          <w:vAlign w:val="bottom"/>
        </w:tcPr>
        <w:p w:rsidR="00915766" w:rsidRDefault="00915766"/>
      </w:tc>
      <w:tc>
        <w:tcPr>
          <w:tcW w:w="8424" w:type="dxa"/>
          <w:vAlign w:val="bottom"/>
        </w:tcPr>
        <w:p w:rsidR="00915766" w:rsidRDefault="00915766">
          <w:pPr>
            <w:pStyle w:val="Heading3"/>
          </w:pPr>
          <w:r>
            <w:t>To Our Community</w:t>
          </w:r>
        </w:p>
      </w:tc>
    </w:tr>
    <w:tr w:rsidR="00915766">
      <w:trPr>
        <w:trHeight w:hRule="exact" w:val="86"/>
        <w:jc w:val="right"/>
      </w:trPr>
      <w:tc>
        <w:tcPr>
          <w:tcW w:w="2088" w:type="dxa"/>
          <w:shd w:val="clear" w:color="auto" w:fill="000000" w:themeFill="text1"/>
        </w:tcPr>
        <w:p w:rsidR="00915766" w:rsidRDefault="00915766">
          <w:pPr>
            <w:rPr>
              <w:sz w:val="10"/>
            </w:rPr>
          </w:pPr>
        </w:p>
      </w:tc>
      <w:tc>
        <w:tcPr>
          <w:tcW w:w="288" w:type="dxa"/>
        </w:tcPr>
        <w:p w:rsidR="00915766" w:rsidRDefault="00915766">
          <w:pPr>
            <w:rPr>
              <w:sz w:val="10"/>
            </w:rPr>
          </w:pPr>
        </w:p>
      </w:tc>
      <w:tc>
        <w:tcPr>
          <w:tcW w:w="8424" w:type="dxa"/>
          <w:shd w:val="clear" w:color="auto" w:fill="000000" w:themeFill="text1"/>
        </w:tcPr>
        <w:p w:rsidR="00915766" w:rsidRDefault="00915766">
          <w:pPr>
            <w:rPr>
              <w:sz w:val="10"/>
            </w:rPr>
          </w:pPr>
        </w:p>
      </w:tc>
    </w:tr>
  </w:tbl>
  <w:p w:rsidR="00915766" w:rsidRDefault="00915766" w:rsidP="00944D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9"/>
    <w:multiLevelType w:val="singleLevel"/>
    <w:tmpl w:val="BD588B1C"/>
    <w:lvl w:ilvl="0">
      <w:start w:val="1"/>
      <w:numFmt w:val="bullet"/>
      <w:lvlText w:val="•"/>
      <w:lvlJc w:val="left"/>
      <w:pPr>
        <w:ind w:left="576" w:hanging="288"/>
      </w:pPr>
      <w:rPr>
        <w:rFonts w:ascii="Cambria" w:hAnsi="Cambria" w:hint="default"/>
        <w:color w:val="EF4623" w:themeColor="accent1"/>
      </w:rPr>
    </w:lvl>
  </w:abstractNum>
  <w:abstractNum w:abstractNumId="2" w15:restartNumberingAfterBreak="0">
    <w:nsid w:val="20841676"/>
    <w:multiLevelType w:val="hybridMultilevel"/>
    <w:tmpl w:val="F0384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7F6A45"/>
    <w:multiLevelType w:val="multilevel"/>
    <w:tmpl w:val="017C49B4"/>
    <w:lvl w:ilvl="0">
      <w:start w:val="1"/>
      <w:numFmt w:val="decimal"/>
      <w:pStyle w:val="ListNumber"/>
      <w:lvlText w:val="%1."/>
      <w:lvlJc w:val="left"/>
      <w:pPr>
        <w:ind w:left="360" w:hanging="360"/>
      </w:pPr>
      <w:rPr>
        <w:rFonts w:hint="default"/>
        <w:color w:val="EF4623" w:themeColor="accent1"/>
      </w:rPr>
    </w:lvl>
    <w:lvl w:ilvl="1">
      <w:start w:val="1"/>
      <w:numFmt w:val="decimal"/>
      <w:pStyle w:val="ListNumber2"/>
      <w:suff w:val="space"/>
      <w:lvlText w:val="%1.%2"/>
      <w:lvlJc w:val="left"/>
      <w:pPr>
        <w:ind w:left="720" w:hanging="360"/>
      </w:pPr>
      <w:rPr>
        <w:rFonts w:hint="default"/>
        <w:color w:val="EF4623" w:themeColor="accent1"/>
      </w:rPr>
    </w:lvl>
    <w:lvl w:ilvl="2">
      <w:start w:val="1"/>
      <w:numFmt w:val="lowerLetter"/>
      <w:lvlText w:val="%3."/>
      <w:lvlJc w:val="left"/>
      <w:pPr>
        <w:ind w:left="1080" w:hanging="360"/>
      </w:pPr>
      <w:rPr>
        <w:rFonts w:hint="default"/>
        <w:color w:val="EF4623" w:themeColor="accent1"/>
      </w:rPr>
    </w:lvl>
    <w:lvl w:ilvl="3">
      <w:start w:val="1"/>
      <w:numFmt w:val="lowerRoman"/>
      <w:lvlText w:val="%4."/>
      <w:lvlJc w:val="left"/>
      <w:pPr>
        <w:ind w:left="1440" w:hanging="360"/>
      </w:pPr>
      <w:rPr>
        <w:rFonts w:hint="default"/>
        <w:color w:val="EF4623"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17C14EB"/>
    <w:multiLevelType w:val="multilevel"/>
    <w:tmpl w:val="182839F0"/>
    <w:lvl w:ilvl="0">
      <w:start w:val="1"/>
      <w:numFmt w:val="bullet"/>
      <w:pStyle w:val="ListBullet"/>
      <w:lvlText w:val="•"/>
      <w:lvlJc w:val="left"/>
      <w:pPr>
        <w:ind w:left="648" w:hanging="360"/>
      </w:pPr>
      <w:rPr>
        <w:rFonts w:ascii="Cambria" w:hAnsi="Cambria" w:hint="default"/>
        <w:color w:val="EF4623" w:themeColor="accent1"/>
      </w:rPr>
    </w:lvl>
    <w:lvl w:ilvl="1">
      <w:start w:val="1"/>
      <w:numFmt w:val="bullet"/>
      <w:lvlText w:val="•"/>
      <w:lvlJc w:val="left"/>
      <w:pPr>
        <w:tabs>
          <w:tab w:val="num" w:pos="648"/>
        </w:tabs>
        <w:ind w:left="720" w:hanging="360"/>
      </w:pPr>
      <w:rPr>
        <w:rFonts w:ascii="Cambria" w:hAnsi="Cambria" w:hint="default"/>
        <w:color w:val="EF4623" w:themeColor="accent1"/>
      </w:rPr>
    </w:lvl>
    <w:lvl w:ilvl="2">
      <w:start w:val="1"/>
      <w:numFmt w:val="bullet"/>
      <w:lvlText w:val="•"/>
      <w:lvlJc w:val="left"/>
      <w:pPr>
        <w:tabs>
          <w:tab w:val="num" w:pos="1008"/>
        </w:tabs>
        <w:ind w:left="1080" w:hanging="360"/>
      </w:pPr>
      <w:rPr>
        <w:rFonts w:ascii="Cambria" w:hAnsi="Cambria" w:hint="default"/>
        <w:color w:val="EF4623" w:themeColor="accent1"/>
      </w:rPr>
    </w:lvl>
    <w:lvl w:ilvl="3">
      <w:start w:val="1"/>
      <w:numFmt w:val="bullet"/>
      <w:lvlText w:val="•"/>
      <w:lvlJc w:val="left"/>
      <w:pPr>
        <w:tabs>
          <w:tab w:val="num" w:pos="1368"/>
        </w:tabs>
        <w:ind w:left="1440" w:hanging="360"/>
      </w:pPr>
      <w:rPr>
        <w:rFonts w:ascii="Cambria" w:hAnsi="Cambria" w:hint="default"/>
        <w:color w:val="EF4623" w:themeColor="accent1"/>
      </w:rPr>
    </w:lvl>
    <w:lvl w:ilvl="4">
      <w:start w:val="1"/>
      <w:numFmt w:val="bullet"/>
      <w:lvlText w:val="•"/>
      <w:lvlJc w:val="left"/>
      <w:pPr>
        <w:tabs>
          <w:tab w:val="num" w:pos="1728"/>
        </w:tabs>
        <w:ind w:left="1800" w:hanging="360"/>
      </w:pPr>
      <w:rPr>
        <w:rFonts w:ascii="Cambria" w:hAnsi="Cambria" w:hint="default"/>
        <w:color w:val="EF4623" w:themeColor="accent1"/>
      </w:rPr>
    </w:lvl>
    <w:lvl w:ilvl="5">
      <w:start w:val="1"/>
      <w:numFmt w:val="bullet"/>
      <w:lvlText w:val=""/>
      <w:lvlJc w:val="left"/>
      <w:pPr>
        <w:tabs>
          <w:tab w:val="num" w:pos="2088"/>
        </w:tabs>
        <w:ind w:left="2160" w:hanging="360"/>
      </w:pPr>
      <w:rPr>
        <w:rFonts w:ascii="Wingdings" w:hAnsi="Wingdings" w:hint="default"/>
        <w:color w:val="EF4623" w:themeColor="accent1"/>
      </w:rPr>
    </w:lvl>
    <w:lvl w:ilvl="6">
      <w:start w:val="1"/>
      <w:numFmt w:val="bullet"/>
      <w:lvlText w:val=""/>
      <w:lvlJc w:val="left"/>
      <w:pPr>
        <w:tabs>
          <w:tab w:val="num" w:pos="2448"/>
        </w:tabs>
        <w:ind w:left="2520" w:hanging="360"/>
      </w:pPr>
      <w:rPr>
        <w:rFonts w:ascii="Symbol" w:hAnsi="Symbol" w:hint="default"/>
        <w:color w:val="EF4623" w:themeColor="accent1"/>
      </w:rPr>
    </w:lvl>
    <w:lvl w:ilvl="7">
      <w:start w:val="1"/>
      <w:numFmt w:val="bullet"/>
      <w:lvlText w:val="o"/>
      <w:lvlJc w:val="left"/>
      <w:pPr>
        <w:tabs>
          <w:tab w:val="num" w:pos="2808"/>
        </w:tabs>
        <w:ind w:left="2880" w:hanging="360"/>
      </w:pPr>
      <w:rPr>
        <w:rFonts w:ascii="Courier New" w:hAnsi="Courier New" w:hint="default"/>
        <w:color w:val="EF4623" w:themeColor="accent1"/>
      </w:rPr>
    </w:lvl>
    <w:lvl w:ilvl="8">
      <w:start w:val="1"/>
      <w:numFmt w:val="bullet"/>
      <w:lvlText w:val=""/>
      <w:lvlJc w:val="left"/>
      <w:pPr>
        <w:tabs>
          <w:tab w:val="num" w:pos="3168"/>
        </w:tabs>
        <w:ind w:left="3240" w:hanging="360"/>
      </w:pPr>
      <w:rPr>
        <w:rFonts w:ascii="Wingdings" w:hAnsi="Wingdings" w:hint="default"/>
        <w:color w:val="EF4623" w:themeColor="accent1"/>
      </w:rPr>
    </w:lvl>
  </w:abstractNum>
  <w:abstractNum w:abstractNumId="5"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num>
  <w:num w:numId="3">
    <w:abstractNumId w:val="3"/>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0"/>
  </w:num>
  <w:num w:numId="9">
    <w:abstractNumId w:val="5"/>
  </w:num>
  <w:num w:numId="10">
    <w:abstractNumId w:val="4"/>
  </w:num>
  <w:num w:numId="11">
    <w:abstractNumId w:val="4"/>
    <w:lvlOverride w:ilvl="0">
      <w:lvl w:ilvl="0">
        <w:start w:val="1"/>
        <w:numFmt w:val="bullet"/>
        <w:pStyle w:val="ListBullet"/>
        <w:lvlText w:val="•"/>
        <w:lvlJc w:val="left"/>
        <w:pPr>
          <w:tabs>
            <w:tab w:val="num" w:pos="288"/>
          </w:tabs>
          <w:ind w:left="504" w:hanging="216"/>
        </w:pPr>
        <w:rPr>
          <w:rFonts w:ascii="Cambria" w:hAnsi="Cambria" w:hint="default"/>
          <w:color w:val="EF4623" w:themeColor="accent1"/>
        </w:rPr>
      </w:lvl>
    </w:lvlOverride>
    <w:lvlOverride w:ilvl="1">
      <w:lvl w:ilvl="1">
        <w:start w:val="1"/>
        <w:numFmt w:val="bullet"/>
        <w:lvlText w:val="•"/>
        <w:lvlJc w:val="left"/>
        <w:pPr>
          <w:tabs>
            <w:tab w:val="num" w:pos="792"/>
          </w:tabs>
          <w:ind w:left="1008" w:hanging="216"/>
        </w:pPr>
        <w:rPr>
          <w:rFonts w:ascii="Cambria" w:hAnsi="Cambria" w:hint="default"/>
          <w:color w:val="EF4623" w:themeColor="accent1"/>
        </w:rPr>
      </w:lvl>
    </w:lvlOverride>
    <w:lvlOverride w:ilvl="2">
      <w:lvl w:ilvl="2">
        <w:start w:val="1"/>
        <w:numFmt w:val="bullet"/>
        <w:lvlText w:val="•"/>
        <w:lvlJc w:val="left"/>
        <w:pPr>
          <w:tabs>
            <w:tab w:val="num" w:pos="1296"/>
          </w:tabs>
          <w:ind w:left="1512" w:hanging="216"/>
        </w:pPr>
        <w:rPr>
          <w:rFonts w:ascii="Cambria" w:hAnsi="Cambria" w:hint="default"/>
          <w:color w:val="EF4623" w:themeColor="accent1"/>
        </w:rPr>
      </w:lvl>
    </w:lvlOverride>
    <w:lvlOverride w:ilvl="3">
      <w:lvl w:ilvl="3">
        <w:start w:val="1"/>
        <w:numFmt w:val="bullet"/>
        <w:lvlText w:val="•"/>
        <w:lvlJc w:val="left"/>
        <w:pPr>
          <w:tabs>
            <w:tab w:val="num" w:pos="1800"/>
          </w:tabs>
          <w:ind w:left="2016" w:hanging="216"/>
        </w:pPr>
        <w:rPr>
          <w:rFonts w:ascii="Cambria" w:hAnsi="Cambria" w:hint="default"/>
          <w:color w:val="EF4623" w:themeColor="accent1"/>
        </w:rPr>
      </w:lvl>
    </w:lvlOverride>
    <w:lvlOverride w:ilvl="4">
      <w:lvl w:ilvl="4">
        <w:start w:val="1"/>
        <w:numFmt w:val="bullet"/>
        <w:lvlText w:val="•"/>
        <w:lvlJc w:val="left"/>
        <w:pPr>
          <w:tabs>
            <w:tab w:val="num" w:pos="2304"/>
          </w:tabs>
          <w:ind w:left="2520" w:hanging="216"/>
        </w:pPr>
        <w:rPr>
          <w:rFonts w:ascii="Cambria" w:hAnsi="Cambria" w:hint="default"/>
          <w:color w:val="EF4623" w:themeColor="accent1"/>
        </w:rPr>
      </w:lvl>
    </w:lvlOverride>
    <w:lvlOverride w:ilvl="5">
      <w:lvl w:ilvl="5">
        <w:start w:val="1"/>
        <w:numFmt w:val="bullet"/>
        <w:lvlText w:val=""/>
        <w:lvlJc w:val="left"/>
        <w:pPr>
          <w:tabs>
            <w:tab w:val="num" w:pos="2808"/>
          </w:tabs>
          <w:ind w:left="3024" w:hanging="216"/>
        </w:pPr>
        <w:rPr>
          <w:rFonts w:ascii="Wingdings" w:hAnsi="Wingdings" w:hint="default"/>
          <w:color w:val="EF4623" w:themeColor="accent1"/>
        </w:rPr>
      </w:lvl>
    </w:lvlOverride>
    <w:lvlOverride w:ilvl="6">
      <w:lvl w:ilvl="6">
        <w:start w:val="1"/>
        <w:numFmt w:val="bullet"/>
        <w:lvlText w:val=""/>
        <w:lvlJc w:val="left"/>
        <w:pPr>
          <w:tabs>
            <w:tab w:val="num" w:pos="3312"/>
          </w:tabs>
          <w:ind w:left="3528" w:hanging="216"/>
        </w:pPr>
        <w:rPr>
          <w:rFonts w:ascii="Symbol" w:hAnsi="Symbol" w:hint="default"/>
          <w:color w:val="EF4623"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EF4623" w:themeColor="accent1"/>
        </w:rPr>
      </w:lvl>
    </w:lvlOverride>
    <w:lvlOverride w:ilvl="8">
      <w:lvl w:ilvl="8">
        <w:start w:val="1"/>
        <w:numFmt w:val="bullet"/>
        <w:lvlText w:val=""/>
        <w:lvlJc w:val="left"/>
        <w:pPr>
          <w:tabs>
            <w:tab w:val="num" w:pos="4320"/>
          </w:tabs>
          <w:ind w:left="4536" w:hanging="216"/>
        </w:pPr>
        <w:rPr>
          <w:rFonts w:ascii="Wingdings" w:hAnsi="Wingdings" w:hint="default"/>
          <w:color w:val="EF4623" w:themeColor="accent1"/>
        </w:rPr>
      </w:lvl>
    </w:lvlOverride>
  </w:num>
  <w:num w:numId="12">
    <w:abstractNumId w:val="4"/>
  </w:num>
  <w:num w:numId="13">
    <w:abstractNumId w:val="4"/>
  </w:num>
  <w:num w:numId="14">
    <w:abstractNumId w:val="4"/>
    <w:lvlOverride w:ilvl="0">
      <w:lvl w:ilvl="0">
        <w:start w:val="1"/>
        <w:numFmt w:val="bullet"/>
        <w:pStyle w:val="ListBullet"/>
        <w:lvlText w:val="•"/>
        <w:lvlJc w:val="left"/>
        <w:pPr>
          <w:ind w:left="360" w:hanging="360"/>
        </w:pPr>
        <w:rPr>
          <w:rFonts w:ascii="Cambria" w:hAnsi="Cambria" w:hint="default"/>
          <w:color w:val="EF4623" w:themeColor="accent1"/>
        </w:rPr>
      </w:lvl>
    </w:lvlOverride>
    <w:lvlOverride w:ilvl="1">
      <w:lvl w:ilvl="1">
        <w:start w:val="1"/>
        <w:numFmt w:val="bullet"/>
        <w:lvlText w:val="•"/>
        <w:lvlJc w:val="left"/>
        <w:pPr>
          <w:ind w:left="864" w:hanging="360"/>
        </w:pPr>
        <w:rPr>
          <w:rFonts w:ascii="Cambria" w:hAnsi="Cambria" w:hint="default"/>
          <w:color w:val="EF4623" w:themeColor="accent1"/>
        </w:rPr>
      </w:lvl>
    </w:lvlOverride>
    <w:lvlOverride w:ilvl="2">
      <w:lvl w:ilvl="2">
        <w:start w:val="1"/>
        <w:numFmt w:val="bullet"/>
        <w:lvlText w:val="•"/>
        <w:lvlJc w:val="left"/>
        <w:pPr>
          <w:ind w:left="1368" w:hanging="360"/>
        </w:pPr>
        <w:rPr>
          <w:rFonts w:ascii="Cambria" w:hAnsi="Cambria" w:hint="default"/>
          <w:color w:val="EF4623" w:themeColor="accent1"/>
        </w:rPr>
      </w:lvl>
    </w:lvlOverride>
    <w:lvlOverride w:ilvl="3">
      <w:lvl w:ilvl="3">
        <w:start w:val="1"/>
        <w:numFmt w:val="bullet"/>
        <w:lvlText w:val="•"/>
        <w:lvlJc w:val="left"/>
        <w:pPr>
          <w:ind w:left="1872" w:hanging="360"/>
        </w:pPr>
        <w:rPr>
          <w:rFonts w:ascii="Cambria" w:hAnsi="Cambria" w:hint="default"/>
          <w:color w:val="EF4623" w:themeColor="accent1"/>
        </w:rPr>
      </w:lvl>
    </w:lvlOverride>
    <w:lvlOverride w:ilvl="4">
      <w:lvl w:ilvl="4">
        <w:start w:val="1"/>
        <w:numFmt w:val="bullet"/>
        <w:lvlText w:val="•"/>
        <w:lvlJc w:val="left"/>
        <w:pPr>
          <w:ind w:left="2376" w:hanging="360"/>
        </w:pPr>
        <w:rPr>
          <w:rFonts w:ascii="Cambria" w:hAnsi="Cambria" w:hint="default"/>
          <w:color w:val="EF4623" w:themeColor="accent1"/>
        </w:rPr>
      </w:lvl>
    </w:lvlOverride>
    <w:lvlOverride w:ilvl="5">
      <w:lvl w:ilvl="5">
        <w:start w:val="1"/>
        <w:numFmt w:val="bullet"/>
        <w:lvlText w:val=""/>
        <w:lvlJc w:val="left"/>
        <w:pPr>
          <w:ind w:left="2880" w:hanging="360"/>
        </w:pPr>
        <w:rPr>
          <w:rFonts w:ascii="Wingdings" w:hAnsi="Wingdings" w:hint="default"/>
          <w:color w:val="EF4623" w:themeColor="accent1"/>
        </w:rPr>
      </w:lvl>
    </w:lvlOverride>
    <w:lvlOverride w:ilvl="6">
      <w:lvl w:ilvl="6">
        <w:start w:val="1"/>
        <w:numFmt w:val="bullet"/>
        <w:lvlText w:val=""/>
        <w:lvlJc w:val="left"/>
        <w:pPr>
          <w:ind w:left="3384" w:hanging="360"/>
        </w:pPr>
        <w:rPr>
          <w:rFonts w:ascii="Symbol" w:hAnsi="Symbol" w:hint="default"/>
          <w:color w:val="EF4623" w:themeColor="accent1"/>
        </w:rPr>
      </w:lvl>
    </w:lvlOverride>
    <w:lvlOverride w:ilvl="7">
      <w:lvl w:ilvl="7">
        <w:start w:val="1"/>
        <w:numFmt w:val="bullet"/>
        <w:lvlText w:val="o"/>
        <w:lvlJc w:val="left"/>
        <w:pPr>
          <w:ind w:left="3888" w:hanging="360"/>
        </w:pPr>
        <w:rPr>
          <w:rFonts w:ascii="Courier New" w:hAnsi="Courier New" w:hint="default"/>
          <w:color w:val="EF4623" w:themeColor="accent1"/>
        </w:rPr>
      </w:lvl>
    </w:lvlOverride>
    <w:lvlOverride w:ilvl="8">
      <w:lvl w:ilvl="8">
        <w:start w:val="1"/>
        <w:numFmt w:val="bullet"/>
        <w:lvlText w:val=""/>
        <w:lvlJc w:val="left"/>
        <w:pPr>
          <w:ind w:left="4392" w:hanging="360"/>
        </w:pPr>
        <w:rPr>
          <w:rFonts w:ascii="Wingdings" w:hAnsi="Wingdings" w:hint="default"/>
          <w:color w:val="EF4623" w:themeColor="accent1"/>
        </w:rPr>
      </w:lvl>
    </w:lvlOverride>
  </w:num>
  <w:num w:numId="15">
    <w:abstractNumId w:val="4"/>
    <w:lvlOverride w:ilvl="0">
      <w:lvl w:ilvl="0">
        <w:start w:val="1"/>
        <w:numFmt w:val="bullet"/>
        <w:pStyle w:val="ListBullet"/>
        <w:lvlText w:val="•"/>
        <w:lvlJc w:val="left"/>
        <w:pPr>
          <w:ind w:left="648" w:hanging="360"/>
        </w:pPr>
        <w:rPr>
          <w:rFonts w:ascii="Cambria" w:hAnsi="Cambria" w:hint="default"/>
          <w:color w:val="EF4623" w:themeColor="accent1"/>
        </w:rPr>
      </w:lvl>
    </w:lvlOverride>
    <w:lvlOverride w:ilvl="1">
      <w:lvl w:ilvl="1">
        <w:start w:val="1"/>
        <w:numFmt w:val="bullet"/>
        <w:lvlText w:val="•"/>
        <w:lvlJc w:val="left"/>
        <w:pPr>
          <w:tabs>
            <w:tab w:val="num" w:pos="648"/>
          </w:tabs>
          <w:ind w:left="720" w:hanging="360"/>
        </w:pPr>
        <w:rPr>
          <w:rFonts w:ascii="Cambria" w:hAnsi="Cambria" w:hint="default"/>
          <w:color w:val="EF4623" w:themeColor="accent1"/>
        </w:rPr>
      </w:lvl>
    </w:lvlOverride>
    <w:lvlOverride w:ilvl="2">
      <w:lvl w:ilvl="2">
        <w:start w:val="1"/>
        <w:numFmt w:val="bullet"/>
        <w:lvlText w:val="•"/>
        <w:lvlJc w:val="left"/>
        <w:pPr>
          <w:tabs>
            <w:tab w:val="num" w:pos="1008"/>
          </w:tabs>
          <w:ind w:left="1080" w:hanging="360"/>
        </w:pPr>
        <w:rPr>
          <w:rFonts w:ascii="Cambria" w:hAnsi="Cambria" w:hint="default"/>
          <w:color w:val="EF4623" w:themeColor="accent1"/>
        </w:rPr>
      </w:lvl>
    </w:lvlOverride>
    <w:lvlOverride w:ilvl="3">
      <w:lvl w:ilvl="3">
        <w:start w:val="1"/>
        <w:numFmt w:val="bullet"/>
        <w:lvlText w:val="•"/>
        <w:lvlJc w:val="left"/>
        <w:pPr>
          <w:tabs>
            <w:tab w:val="num" w:pos="1368"/>
          </w:tabs>
          <w:ind w:left="1440" w:hanging="360"/>
        </w:pPr>
        <w:rPr>
          <w:rFonts w:ascii="Cambria" w:hAnsi="Cambria" w:hint="default"/>
          <w:color w:val="EF4623" w:themeColor="accent1"/>
        </w:rPr>
      </w:lvl>
    </w:lvlOverride>
    <w:lvlOverride w:ilvl="4">
      <w:lvl w:ilvl="4">
        <w:start w:val="1"/>
        <w:numFmt w:val="bullet"/>
        <w:lvlText w:val="•"/>
        <w:lvlJc w:val="left"/>
        <w:pPr>
          <w:tabs>
            <w:tab w:val="num" w:pos="1728"/>
          </w:tabs>
          <w:ind w:left="1800" w:hanging="360"/>
        </w:pPr>
        <w:rPr>
          <w:rFonts w:ascii="Cambria" w:hAnsi="Cambria" w:hint="default"/>
          <w:color w:val="EF4623" w:themeColor="accent1"/>
        </w:rPr>
      </w:lvl>
    </w:lvlOverride>
    <w:lvlOverride w:ilvl="5">
      <w:lvl w:ilvl="5">
        <w:start w:val="1"/>
        <w:numFmt w:val="bullet"/>
        <w:lvlText w:val=""/>
        <w:lvlJc w:val="left"/>
        <w:pPr>
          <w:tabs>
            <w:tab w:val="num" w:pos="2088"/>
          </w:tabs>
          <w:ind w:left="2160" w:hanging="360"/>
        </w:pPr>
        <w:rPr>
          <w:rFonts w:ascii="Wingdings" w:hAnsi="Wingdings" w:hint="default"/>
          <w:color w:val="EF4623" w:themeColor="accent1"/>
        </w:rPr>
      </w:lvl>
    </w:lvlOverride>
    <w:lvlOverride w:ilvl="6">
      <w:lvl w:ilvl="6">
        <w:start w:val="1"/>
        <w:numFmt w:val="bullet"/>
        <w:lvlText w:val=""/>
        <w:lvlJc w:val="left"/>
        <w:pPr>
          <w:tabs>
            <w:tab w:val="num" w:pos="2448"/>
          </w:tabs>
          <w:ind w:left="2520" w:hanging="360"/>
        </w:pPr>
        <w:rPr>
          <w:rFonts w:ascii="Symbol" w:hAnsi="Symbol" w:hint="default"/>
          <w:color w:val="EF4623"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EF4623" w:themeColor="accent1"/>
        </w:rPr>
      </w:lvl>
    </w:lvlOverride>
    <w:lvlOverride w:ilvl="8">
      <w:lvl w:ilvl="8">
        <w:start w:val="1"/>
        <w:numFmt w:val="bullet"/>
        <w:lvlText w:val=""/>
        <w:lvlJc w:val="left"/>
        <w:pPr>
          <w:tabs>
            <w:tab w:val="num" w:pos="3168"/>
          </w:tabs>
          <w:ind w:left="3240" w:hanging="360"/>
        </w:pPr>
        <w:rPr>
          <w:rFonts w:ascii="Wingdings" w:hAnsi="Wingdings" w:hint="default"/>
          <w:color w:val="EF4623" w:themeColor="accent1"/>
        </w:rPr>
      </w:lvl>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E0E"/>
    <w:rsid w:val="000063BA"/>
    <w:rsid w:val="00071F36"/>
    <w:rsid w:val="000A3B11"/>
    <w:rsid w:val="000B6C15"/>
    <w:rsid w:val="000F382D"/>
    <w:rsid w:val="00112889"/>
    <w:rsid w:val="00130D0B"/>
    <w:rsid w:val="00160829"/>
    <w:rsid w:val="00184B35"/>
    <w:rsid w:val="001865F2"/>
    <w:rsid w:val="001A7293"/>
    <w:rsid w:val="001C58C9"/>
    <w:rsid w:val="001C79C9"/>
    <w:rsid w:val="001D2762"/>
    <w:rsid w:val="00215722"/>
    <w:rsid w:val="0024613D"/>
    <w:rsid w:val="002502CA"/>
    <w:rsid w:val="00270380"/>
    <w:rsid w:val="00280402"/>
    <w:rsid w:val="00285903"/>
    <w:rsid w:val="002C742F"/>
    <w:rsid w:val="002D75D9"/>
    <w:rsid w:val="002E51F7"/>
    <w:rsid w:val="00320A9A"/>
    <w:rsid w:val="0033288C"/>
    <w:rsid w:val="00340BE4"/>
    <w:rsid w:val="00342438"/>
    <w:rsid w:val="00357404"/>
    <w:rsid w:val="00364E6F"/>
    <w:rsid w:val="0037038B"/>
    <w:rsid w:val="0037233B"/>
    <w:rsid w:val="0038161A"/>
    <w:rsid w:val="003873E2"/>
    <w:rsid w:val="003F429C"/>
    <w:rsid w:val="0040668B"/>
    <w:rsid w:val="00414C2D"/>
    <w:rsid w:val="00465C9A"/>
    <w:rsid w:val="0049182C"/>
    <w:rsid w:val="004E6D5C"/>
    <w:rsid w:val="005021DE"/>
    <w:rsid w:val="00504F69"/>
    <w:rsid w:val="005054F9"/>
    <w:rsid w:val="00505D74"/>
    <w:rsid w:val="0052177D"/>
    <w:rsid w:val="00526585"/>
    <w:rsid w:val="00544F5F"/>
    <w:rsid w:val="00563D0B"/>
    <w:rsid w:val="00577305"/>
    <w:rsid w:val="0057748A"/>
    <w:rsid w:val="005836DA"/>
    <w:rsid w:val="00585825"/>
    <w:rsid w:val="00593F51"/>
    <w:rsid w:val="005C2E0B"/>
    <w:rsid w:val="005D22CF"/>
    <w:rsid w:val="005F0A1A"/>
    <w:rsid w:val="005F24E5"/>
    <w:rsid w:val="005F28E6"/>
    <w:rsid w:val="00645112"/>
    <w:rsid w:val="00654ADD"/>
    <w:rsid w:val="006B5A6F"/>
    <w:rsid w:val="006C3FAA"/>
    <w:rsid w:val="006C72AC"/>
    <w:rsid w:val="006D052E"/>
    <w:rsid w:val="006F3BE9"/>
    <w:rsid w:val="006F50CA"/>
    <w:rsid w:val="0070019F"/>
    <w:rsid w:val="00711A59"/>
    <w:rsid w:val="007134D6"/>
    <w:rsid w:val="00722749"/>
    <w:rsid w:val="00760843"/>
    <w:rsid w:val="00794DFB"/>
    <w:rsid w:val="007B0DFA"/>
    <w:rsid w:val="007B6D86"/>
    <w:rsid w:val="007E5E59"/>
    <w:rsid w:val="007F660A"/>
    <w:rsid w:val="008100A7"/>
    <w:rsid w:val="00823D33"/>
    <w:rsid w:val="008B46AB"/>
    <w:rsid w:val="008B4FF4"/>
    <w:rsid w:val="008B5E17"/>
    <w:rsid w:val="008B70C8"/>
    <w:rsid w:val="008D42CB"/>
    <w:rsid w:val="008E4B88"/>
    <w:rsid w:val="008E707B"/>
    <w:rsid w:val="00915766"/>
    <w:rsid w:val="00915FEF"/>
    <w:rsid w:val="009210A6"/>
    <w:rsid w:val="00924378"/>
    <w:rsid w:val="0092456D"/>
    <w:rsid w:val="00931BBF"/>
    <w:rsid w:val="00934B9F"/>
    <w:rsid w:val="00941D53"/>
    <w:rsid w:val="00944D7A"/>
    <w:rsid w:val="00963B83"/>
    <w:rsid w:val="009A0F76"/>
    <w:rsid w:val="009C54F9"/>
    <w:rsid w:val="009D0E2F"/>
    <w:rsid w:val="009D1D09"/>
    <w:rsid w:val="009F20B7"/>
    <w:rsid w:val="00A02184"/>
    <w:rsid w:val="00A03BCD"/>
    <w:rsid w:val="00A25BB1"/>
    <w:rsid w:val="00A273BB"/>
    <w:rsid w:val="00A64D66"/>
    <w:rsid w:val="00A878CA"/>
    <w:rsid w:val="00A922E1"/>
    <w:rsid w:val="00A93563"/>
    <w:rsid w:val="00A96214"/>
    <w:rsid w:val="00AB3F18"/>
    <w:rsid w:val="00AB5427"/>
    <w:rsid w:val="00AC343A"/>
    <w:rsid w:val="00AC7E31"/>
    <w:rsid w:val="00B00B3B"/>
    <w:rsid w:val="00B212D6"/>
    <w:rsid w:val="00B24249"/>
    <w:rsid w:val="00B751C7"/>
    <w:rsid w:val="00B90DB5"/>
    <w:rsid w:val="00BA213D"/>
    <w:rsid w:val="00BD7B8E"/>
    <w:rsid w:val="00BF35C5"/>
    <w:rsid w:val="00C12D7C"/>
    <w:rsid w:val="00C15F48"/>
    <w:rsid w:val="00C2107D"/>
    <w:rsid w:val="00C211C6"/>
    <w:rsid w:val="00C339A5"/>
    <w:rsid w:val="00C50FEA"/>
    <w:rsid w:val="00C92183"/>
    <w:rsid w:val="00CB0C54"/>
    <w:rsid w:val="00CB43F5"/>
    <w:rsid w:val="00CD057A"/>
    <w:rsid w:val="00D05B7D"/>
    <w:rsid w:val="00D12AAA"/>
    <w:rsid w:val="00D21747"/>
    <w:rsid w:val="00D21881"/>
    <w:rsid w:val="00D24FE2"/>
    <w:rsid w:val="00D3102E"/>
    <w:rsid w:val="00D56E45"/>
    <w:rsid w:val="00D71C21"/>
    <w:rsid w:val="00D7416E"/>
    <w:rsid w:val="00D9561A"/>
    <w:rsid w:val="00DA64E3"/>
    <w:rsid w:val="00DB64B5"/>
    <w:rsid w:val="00DD2985"/>
    <w:rsid w:val="00DF1CFA"/>
    <w:rsid w:val="00E105B2"/>
    <w:rsid w:val="00E466E4"/>
    <w:rsid w:val="00E478C0"/>
    <w:rsid w:val="00E6016B"/>
    <w:rsid w:val="00E64554"/>
    <w:rsid w:val="00E7441D"/>
    <w:rsid w:val="00E94B95"/>
    <w:rsid w:val="00EE49BA"/>
    <w:rsid w:val="00EF64C7"/>
    <w:rsid w:val="00F103EB"/>
    <w:rsid w:val="00F1342D"/>
    <w:rsid w:val="00F37380"/>
    <w:rsid w:val="00F42D39"/>
    <w:rsid w:val="00F60730"/>
    <w:rsid w:val="00F83878"/>
    <w:rsid w:val="00FA2F9F"/>
    <w:rsid w:val="00FA4D16"/>
    <w:rsid w:val="00FB1E63"/>
    <w:rsid w:val="00FD5E0E"/>
    <w:rsid w:val="00FE0D74"/>
    <w:rsid w:val="00FE1913"/>
    <w:rsid w:val="00FE264D"/>
    <w:rsid w:val="00FE3D2C"/>
    <w:rsid w:val="00FE4335"/>
    <w:rsid w:val="00FE5BF2"/>
    <w:rsid w:val="00FF7B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2A3F40"/>
  <w15:docId w15:val="{CFFBA93C-0FB8-4C0D-9FC2-EFCA7972E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7"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8"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3BCD"/>
  </w:style>
  <w:style w:type="paragraph" w:styleId="Heading1">
    <w:name w:val="heading 1"/>
    <w:basedOn w:val="Normal"/>
    <w:next w:val="Normal"/>
    <w:link w:val="Heading1Char"/>
    <w:uiPriority w:val="7"/>
    <w:qFormat/>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styleId="Heading2">
    <w:name w:val="heading 2"/>
    <w:basedOn w:val="Normal"/>
    <w:next w:val="Normal"/>
    <w:link w:val="Heading2Char"/>
    <w:uiPriority w:val="7"/>
    <w:unhideWhenUsed/>
    <w:qFormat/>
    <w:pPr>
      <w:keepNext/>
      <w:keepLines/>
      <w:spacing w:before="240" w:after="0"/>
      <w:outlineLvl w:val="1"/>
    </w:pPr>
    <w:rPr>
      <w:rFonts w:asciiTheme="majorHAnsi" w:eastAsiaTheme="majorEastAsia" w:hAnsiTheme="majorHAnsi" w:cstheme="majorBidi"/>
      <w:b/>
      <w:bCs/>
      <w:color w:val="000000" w:themeColor="text1"/>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BF2B0E"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after="0" w:line="240" w:lineRule="auto"/>
      <w:ind w:left="29" w:right="144"/>
    </w:pPr>
    <w:rPr>
      <w:color w:val="BF2B0E" w:themeColor="accent1" w:themeShade="BF"/>
    </w:rPr>
  </w:style>
  <w:style w:type="character" w:customStyle="1" w:styleId="FooterChar">
    <w:name w:val="Footer Char"/>
    <w:basedOn w:val="DefaultParagraphFont"/>
    <w:link w:val="Footer"/>
    <w:uiPriority w:val="99"/>
    <w:rPr>
      <w:color w:val="BF2B0E" w:themeColor="accent1" w:themeShade="BF"/>
    </w:rPr>
  </w:style>
  <w:style w:type="paragraph" w:styleId="Subtitle">
    <w:name w:val="Subtitle"/>
    <w:basedOn w:val="Normal"/>
    <w:link w:val="SubtitleChar"/>
    <w:uiPriority w:val="2"/>
    <w:unhideWhenUsed/>
    <w:qFormat/>
    <w:pPr>
      <w:numPr>
        <w:ilvl w:val="1"/>
      </w:numPr>
      <w:spacing w:before="40" w:after="160" w:line="288" w:lineRule="auto"/>
      <w:ind w:left="-2203" w:right="720"/>
    </w:pPr>
    <w:rPr>
      <w:rFonts w:asciiTheme="majorHAnsi" w:eastAsiaTheme="majorEastAsia" w:hAnsiTheme="majorHAnsi" w:cstheme="majorBidi"/>
      <w:b/>
      <w:bCs/>
      <w:caps/>
      <w:color w:val="000000" w:themeColor="text1"/>
      <w:kern w:val="20"/>
      <w:sz w:val="60"/>
    </w:rPr>
  </w:style>
  <w:style w:type="paragraph" w:customStyle="1" w:styleId="Page">
    <w:name w:val="Page"/>
    <w:basedOn w:val="Normal"/>
    <w:next w:val="Normal"/>
    <w:uiPriority w:val="97"/>
    <w:unhideWhenUsed/>
    <w:qFormat/>
    <w:pPr>
      <w:spacing w:after="40" w:line="240" w:lineRule="auto"/>
    </w:pPr>
    <w:rPr>
      <w:color w:val="000000" w:themeColor="text1"/>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BF2B0E" w:themeColor="accent1" w:themeShade="BF"/>
      <w:sz w:val="36"/>
      <w:szCs w:val="24"/>
    </w:rPr>
  </w:style>
  <w:style w:type="paragraph" w:styleId="Title">
    <w:name w:val="Title"/>
    <w:basedOn w:val="Normal"/>
    <w:link w:val="TitleChar"/>
    <w:uiPriority w:val="1"/>
    <w:qFormat/>
    <w:pPr>
      <w:spacing w:before="3160" w:after="40" w:line="240" w:lineRule="auto"/>
      <w:ind w:left="-2347"/>
      <w:contextualSpacing/>
    </w:pPr>
    <w:rPr>
      <w:rFonts w:asciiTheme="majorHAnsi" w:eastAsiaTheme="majorEastAsia" w:hAnsiTheme="majorHAnsi" w:cstheme="majorBidi"/>
      <w:b/>
      <w:bCs/>
      <w:color w:val="BF2B0E" w:themeColor="accent1" w:themeShade="BF"/>
      <w:sz w:val="200"/>
    </w:rPr>
  </w:style>
  <w:style w:type="character" w:customStyle="1" w:styleId="TitleChar">
    <w:name w:val="Title Char"/>
    <w:basedOn w:val="DefaultParagraphFont"/>
    <w:link w:val="Title"/>
    <w:uiPriority w:val="1"/>
    <w:rPr>
      <w:rFonts w:asciiTheme="majorHAnsi" w:eastAsiaTheme="majorEastAsia" w:hAnsiTheme="majorHAnsi" w:cstheme="majorBidi"/>
      <w:b/>
      <w:bCs/>
      <w:color w:val="BF2B0E" w:themeColor="accent1" w:themeShade="BF"/>
      <w:sz w:val="20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Pr>
      <w:rFonts w:asciiTheme="majorHAnsi" w:eastAsiaTheme="majorEastAsia" w:hAnsiTheme="majorHAnsi" w:cstheme="majorBidi"/>
      <w:b/>
      <w:bCs/>
      <w:caps/>
      <w:color w:val="000000" w:themeColor="text1"/>
      <w:kern w:val="20"/>
      <w:sz w:val="60"/>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after="0" w:line="240" w:lineRule="auto"/>
      <w:ind w:left="29" w:right="144"/>
    </w:pPr>
    <w:rPr>
      <w:color w:val="BF2B0E"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Pr>
      <w:rFonts w:asciiTheme="majorHAnsi" w:eastAsiaTheme="majorEastAsia" w:hAnsiTheme="majorHAnsi" w:cstheme="majorBidi"/>
      <w:b/>
      <w:bCs/>
      <w:color w:val="000000" w:themeColor="text1"/>
      <w:sz w:val="40"/>
    </w:rPr>
  </w:style>
  <w:style w:type="paragraph" w:styleId="TOCHeading">
    <w:name w:val="TOC Heading"/>
    <w:basedOn w:val="Heading1"/>
    <w:next w:val="Normal"/>
    <w:uiPriority w:val="38"/>
    <w:unhideWhenUsed/>
    <w:qFormat/>
    <w:pPr>
      <w:pBdr>
        <w:bottom w:val="none" w:sz="0" w:space="0" w:color="auto"/>
      </w:pBdr>
      <w:spacing w:before="0" w:after="360"/>
      <w:outlineLvl w:val="9"/>
    </w:pPr>
    <w:rPr>
      <w:color w:val="BF2B0E" w:themeColor="accent1" w:themeShade="BF"/>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A03BCD"/>
    <w:pPr>
      <w:spacing w:before="360" w:after="600" w:line="360" w:lineRule="auto"/>
      <w:ind w:left="-2347"/>
    </w:pPr>
    <w:rPr>
      <w:i/>
      <w:iCs/>
      <w:color w:val="BF2B0E" w:themeColor="accent1" w:themeShade="BF"/>
      <w:kern w:val="20"/>
      <w:sz w:val="28"/>
    </w:rPr>
  </w:style>
  <w:style w:type="character" w:customStyle="1" w:styleId="QuoteChar">
    <w:name w:val="Quote Char"/>
    <w:basedOn w:val="DefaultParagraphFont"/>
    <w:link w:val="Quote"/>
    <w:uiPriority w:val="3"/>
    <w:rsid w:val="00A03BCD"/>
    <w:rPr>
      <w:i/>
      <w:iCs/>
      <w:color w:val="BF2B0E" w:themeColor="accent1" w:themeShade="BF"/>
      <w:kern w:val="20"/>
      <w:sz w:val="28"/>
    </w:rPr>
  </w:style>
  <w:style w:type="paragraph" w:styleId="Signature">
    <w:name w:val="Signature"/>
    <w:basedOn w:val="Normal"/>
    <w:link w:val="SignatureChar"/>
    <w:uiPriority w:val="8"/>
    <w:unhideWhenUsed/>
    <w:qFormat/>
    <w:pPr>
      <w:spacing w:before="720" w:after="0" w:line="312" w:lineRule="auto"/>
      <w:contextualSpacing/>
    </w:pPr>
    <w:rPr>
      <w:color w:val="595959" w:themeColor="text1" w:themeTint="A6"/>
      <w:kern w:val="20"/>
    </w:rPr>
  </w:style>
  <w:style w:type="character" w:customStyle="1" w:styleId="SignatureChar">
    <w:name w:val="Signature Char"/>
    <w:basedOn w:val="DefaultParagraphFont"/>
    <w:link w:val="Signature"/>
    <w:uiPriority w:val="8"/>
    <w:rsid w:val="00944D7A"/>
    <w:rPr>
      <w:color w:val="595959" w:themeColor="text1" w:themeTint="A6"/>
      <w:kern w:val="20"/>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5C2E0B"/>
    <w:pPr>
      <w:numPr>
        <w:numId w:val="12"/>
      </w:numPr>
      <w:spacing w:before="40" w:after="40" w:line="288" w:lineRule="auto"/>
    </w:pPr>
    <w:rPr>
      <w:color w:val="595959" w:themeColor="text1" w:themeTint="A6"/>
      <w:szCs w:val="22"/>
      <w:lang w:eastAsia="en-US"/>
    </w:rPr>
  </w:style>
  <w:style w:type="paragraph" w:styleId="ListNumber">
    <w:name w:val="List Number"/>
    <w:basedOn w:val="Normal"/>
    <w:uiPriority w:val="9"/>
    <w:unhideWhenUsed/>
    <w:qFormat/>
    <w:rsid w:val="00944D7A"/>
    <w:pPr>
      <w:numPr>
        <w:numId w:val="3"/>
      </w:numPr>
      <w:spacing w:before="40" w:after="160" w:line="288" w:lineRule="auto"/>
      <w:contextualSpacing/>
    </w:pPr>
    <w:rPr>
      <w:color w:val="595959" w:themeColor="text1" w:themeTint="A6"/>
      <w:kern w:val="20"/>
    </w:rPr>
  </w:style>
  <w:style w:type="paragraph" w:styleId="ListNumber2">
    <w:name w:val="List Number 2"/>
    <w:basedOn w:val="Normal"/>
    <w:uiPriority w:val="10"/>
    <w:qFormat/>
    <w:rsid w:val="001865F2"/>
    <w:pPr>
      <w:numPr>
        <w:ilvl w:val="1"/>
        <w:numId w:val="3"/>
      </w:numPr>
      <w:contextualSpacing/>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BF2B0E"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BF2B0E" w:themeColor="accent1" w:themeShade="BF"/>
        <w:bottom w:val="single" w:sz="4" w:space="10" w:color="BF2B0E" w:themeColor="accent1" w:themeShade="BF"/>
      </w:pBdr>
      <w:spacing w:before="360" w:after="360"/>
      <w:ind w:left="864" w:right="864"/>
      <w:jc w:val="center"/>
    </w:pPr>
    <w:rPr>
      <w:i/>
      <w:iCs/>
      <w:color w:val="BF2B0E" w:themeColor="accent1" w:themeShade="BF"/>
    </w:rPr>
  </w:style>
  <w:style w:type="character" w:customStyle="1" w:styleId="IntenseQuoteChar">
    <w:name w:val="Intense Quote Char"/>
    <w:basedOn w:val="DefaultParagraphFont"/>
    <w:link w:val="IntenseQuote"/>
    <w:uiPriority w:val="30"/>
    <w:semiHidden/>
    <w:rsid w:val="00FE3D2C"/>
    <w:rPr>
      <w:i/>
      <w:iCs/>
      <w:color w:val="BF2B0E" w:themeColor="accent1" w:themeShade="BF"/>
    </w:rPr>
  </w:style>
  <w:style w:type="paragraph" w:customStyle="1" w:styleId="Sidebar">
    <w:name w:val="Sidebar"/>
    <w:basedOn w:val="Normal"/>
    <w:link w:val="SidebarChar"/>
    <w:uiPriority w:val="8"/>
    <w:qFormat/>
    <w:rsid w:val="00A03BCD"/>
    <w:pPr>
      <w:spacing w:before="240" w:after="240" w:line="288" w:lineRule="auto"/>
    </w:pPr>
    <w:rPr>
      <w:i/>
      <w:color w:val="BF2B0E" w:themeColor="accent1" w:themeShade="BF"/>
      <w:sz w:val="24"/>
    </w:rPr>
  </w:style>
  <w:style w:type="character" w:customStyle="1" w:styleId="SidebarChar">
    <w:name w:val="Sidebar Char"/>
    <w:basedOn w:val="DefaultParagraphFont"/>
    <w:link w:val="Sidebar"/>
    <w:uiPriority w:val="8"/>
    <w:rsid w:val="00A03BCD"/>
    <w:rPr>
      <w:i/>
      <w:color w:val="BF2B0E" w:themeColor="accent1" w:themeShade="BF"/>
      <w:sz w:val="24"/>
    </w:rPr>
  </w:style>
  <w:style w:type="paragraph" w:styleId="ListParagraph">
    <w:name w:val="List Paragraph"/>
    <w:basedOn w:val="Normal"/>
    <w:uiPriority w:val="34"/>
    <w:semiHidden/>
    <w:qFormat/>
    <w:rsid w:val="00FD5E0E"/>
    <w:pPr>
      <w:ind w:left="720"/>
      <w:contextualSpacing/>
    </w:pPr>
  </w:style>
  <w:style w:type="character" w:styleId="Hyperlink">
    <w:name w:val="Hyperlink"/>
    <w:basedOn w:val="DefaultParagraphFont"/>
    <w:uiPriority w:val="99"/>
    <w:unhideWhenUsed/>
    <w:rsid w:val="00526585"/>
    <w:rPr>
      <w:color w:val="5F5F5F" w:themeColor="hyperlink"/>
      <w:u w:val="single"/>
    </w:rPr>
  </w:style>
  <w:style w:type="character" w:styleId="Mention">
    <w:name w:val="Mention"/>
    <w:basedOn w:val="DefaultParagraphFont"/>
    <w:uiPriority w:val="99"/>
    <w:semiHidden/>
    <w:unhideWhenUsed/>
    <w:rsid w:val="0052658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101488">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343313860">
      <w:bodyDiv w:val="1"/>
      <w:marLeft w:val="0"/>
      <w:marRight w:val="0"/>
      <w:marTop w:val="0"/>
      <w:marBottom w:val="0"/>
      <w:divBdr>
        <w:top w:val="none" w:sz="0" w:space="0" w:color="auto"/>
        <w:left w:val="none" w:sz="0" w:space="0" w:color="auto"/>
        <w:bottom w:val="none" w:sz="0" w:space="0" w:color="auto"/>
        <w:right w:val="none" w:sz="0" w:space="0" w:color="auto"/>
      </w:divBdr>
    </w:div>
    <w:div w:id="1493908034">
      <w:bodyDiv w:val="1"/>
      <w:marLeft w:val="0"/>
      <w:marRight w:val="0"/>
      <w:marTop w:val="0"/>
      <w:marBottom w:val="0"/>
      <w:divBdr>
        <w:top w:val="none" w:sz="0" w:space="0" w:color="auto"/>
        <w:left w:val="none" w:sz="0" w:space="0" w:color="auto"/>
        <w:bottom w:val="none" w:sz="0" w:space="0" w:color="auto"/>
        <w:right w:val="none" w:sz="0" w:space="0" w:color="auto"/>
      </w:divBdr>
    </w:div>
    <w:div w:id="1875265342">
      <w:bodyDiv w:val="1"/>
      <w:marLeft w:val="0"/>
      <w:marRight w:val="0"/>
      <w:marTop w:val="0"/>
      <w:marBottom w:val="0"/>
      <w:divBdr>
        <w:top w:val="none" w:sz="0" w:space="0" w:color="auto"/>
        <w:left w:val="none" w:sz="0" w:space="0" w:color="auto"/>
        <w:bottom w:val="none" w:sz="0" w:space="0" w:color="auto"/>
        <w:right w:val="none" w:sz="0" w:space="0" w:color="auto"/>
      </w:divBdr>
    </w:div>
    <w:div w:id="1914506583">
      <w:bodyDiv w:val="1"/>
      <w:marLeft w:val="0"/>
      <w:marRight w:val="0"/>
      <w:marTop w:val="0"/>
      <w:marBottom w:val="0"/>
      <w:divBdr>
        <w:top w:val="none" w:sz="0" w:space="0" w:color="auto"/>
        <w:left w:val="none" w:sz="0" w:space="0" w:color="auto"/>
        <w:bottom w:val="none" w:sz="0" w:space="0" w:color="auto"/>
        <w:right w:val="none" w:sz="0" w:space="0" w:color="auto"/>
      </w:divBdr>
      <w:divsChild>
        <w:div w:id="1555312842">
          <w:marLeft w:val="0"/>
          <w:marRight w:val="0"/>
          <w:marTop w:val="0"/>
          <w:marBottom w:val="0"/>
          <w:divBdr>
            <w:top w:val="none" w:sz="0" w:space="0" w:color="auto"/>
            <w:left w:val="none" w:sz="0" w:space="0" w:color="auto"/>
            <w:bottom w:val="none" w:sz="0" w:space="0" w:color="auto"/>
            <w:right w:val="none" w:sz="0" w:space="0" w:color="auto"/>
          </w:divBdr>
        </w:div>
        <w:div w:id="1094328048">
          <w:marLeft w:val="0"/>
          <w:marRight w:val="0"/>
          <w:marTop w:val="0"/>
          <w:marBottom w:val="0"/>
          <w:divBdr>
            <w:top w:val="none" w:sz="0" w:space="0" w:color="auto"/>
            <w:left w:val="none" w:sz="0" w:space="0" w:color="auto"/>
            <w:bottom w:val="none" w:sz="0" w:space="0" w:color="auto"/>
            <w:right w:val="none" w:sz="0" w:space="0" w:color="auto"/>
          </w:divBdr>
        </w:div>
        <w:div w:id="1931232851">
          <w:marLeft w:val="0"/>
          <w:marRight w:val="0"/>
          <w:marTop w:val="0"/>
          <w:marBottom w:val="0"/>
          <w:divBdr>
            <w:top w:val="none" w:sz="0" w:space="0" w:color="auto"/>
            <w:left w:val="none" w:sz="0" w:space="0" w:color="auto"/>
            <w:bottom w:val="none" w:sz="0" w:space="0" w:color="auto"/>
            <w:right w:val="none" w:sz="0" w:space="0" w:color="auto"/>
          </w:divBdr>
        </w:div>
        <w:div w:id="1850370715">
          <w:marLeft w:val="0"/>
          <w:marRight w:val="0"/>
          <w:marTop w:val="0"/>
          <w:marBottom w:val="0"/>
          <w:divBdr>
            <w:top w:val="none" w:sz="0" w:space="0" w:color="auto"/>
            <w:left w:val="none" w:sz="0" w:space="0" w:color="auto"/>
            <w:bottom w:val="none" w:sz="0" w:space="0" w:color="auto"/>
            <w:right w:val="none" w:sz="0" w:space="0" w:color="auto"/>
          </w:divBdr>
        </w:div>
        <w:div w:id="1976639737">
          <w:marLeft w:val="0"/>
          <w:marRight w:val="0"/>
          <w:marTop w:val="0"/>
          <w:marBottom w:val="0"/>
          <w:divBdr>
            <w:top w:val="none" w:sz="0" w:space="0" w:color="auto"/>
            <w:left w:val="none" w:sz="0" w:space="0" w:color="auto"/>
            <w:bottom w:val="none" w:sz="0" w:space="0" w:color="auto"/>
            <w:right w:val="none" w:sz="0" w:space="0" w:color="auto"/>
          </w:divBdr>
        </w:div>
        <w:div w:id="343017062">
          <w:marLeft w:val="0"/>
          <w:marRight w:val="0"/>
          <w:marTop w:val="0"/>
          <w:marBottom w:val="0"/>
          <w:divBdr>
            <w:top w:val="none" w:sz="0" w:space="0" w:color="auto"/>
            <w:left w:val="none" w:sz="0" w:space="0" w:color="auto"/>
            <w:bottom w:val="none" w:sz="0" w:space="0" w:color="auto"/>
            <w:right w:val="none" w:sz="0" w:space="0" w:color="auto"/>
          </w:divBdr>
        </w:div>
        <w:div w:id="129176181">
          <w:marLeft w:val="0"/>
          <w:marRight w:val="0"/>
          <w:marTop w:val="0"/>
          <w:marBottom w:val="0"/>
          <w:divBdr>
            <w:top w:val="none" w:sz="0" w:space="0" w:color="auto"/>
            <w:left w:val="none" w:sz="0" w:space="0" w:color="auto"/>
            <w:bottom w:val="none" w:sz="0" w:space="0" w:color="auto"/>
            <w:right w:val="none" w:sz="0" w:space="0" w:color="auto"/>
          </w:divBdr>
        </w:div>
        <w:div w:id="296181771">
          <w:marLeft w:val="0"/>
          <w:marRight w:val="0"/>
          <w:marTop w:val="0"/>
          <w:marBottom w:val="0"/>
          <w:divBdr>
            <w:top w:val="none" w:sz="0" w:space="0" w:color="auto"/>
            <w:left w:val="none" w:sz="0" w:space="0" w:color="auto"/>
            <w:bottom w:val="none" w:sz="0" w:space="0" w:color="auto"/>
            <w:right w:val="none" w:sz="0" w:space="0" w:color="auto"/>
          </w:divBdr>
        </w:div>
        <w:div w:id="630327724">
          <w:marLeft w:val="0"/>
          <w:marRight w:val="0"/>
          <w:marTop w:val="0"/>
          <w:marBottom w:val="0"/>
          <w:divBdr>
            <w:top w:val="none" w:sz="0" w:space="0" w:color="auto"/>
            <w:left w:val="none" w:sz="0" w:space="0" w:color="auto"/>
            <w:bottom w:val="none" w:sz="0" w:space="0" w:color="auto"/>
            <w:right w:val="none" w:sz="0" w:space="0" w:color="auto"/>
          </w:divBdr>
        </w:div>
        <w:div w:id="565648239">
          <w:marLeft w:val="0"/>
          <w:marRight w:val="0"/>
          <w:marTop w:val="0"/>
          <w:marBottom w:val="0"/>
          <w:divBdr>
            <w:top w:val="none" w:sz="0" w:space="0" w:color="auto"/>
            <w:left w:val="none" w:sz="0" w:space="0" w:color="auto"/>
            <w:bottom w:val="none" w:sz="0" w:space="0" w:color="auto"/>
            <w:right w:val="none" w:sz="0" w:space="0" w:color="auto"/>
          </w:divBdr>
        </w:div>
        <w:div w:id="2007977787">
          <w:marLeft w:val="0"/>
          <w:marRight w:val="0"/>
          <w:marTop w:val="0"/>
          <w:marBottom w:val="0"/>
          <w:divBdr>
            <w:top w:val="none" w:sz="0" w:space="0" w:color="auto"/>
            <w:left w:val="none" w:sz="0" w:space="0" w:color="auto"/>
            <w:bottom w:val="none" w:sz="0" w:space="0" w:color="auto"/>
            <w:right w:val="none" w:sz="0" w:space="0" w:color="auto"/>
          </w:divBdr>
        </w:div>
        <w:div w:id="692221124">
          <w:marLeft w:val="0"/>
          <w:marRight w:val="0"/>
          <w:marTop w:val="0"/>
          <w:marBottom w:val="0"/>
          <w:divBdr>
            <w:top w:val="none" w:sz="0" w:space="0" w:color="auto"/>
            <w:left w:val="none" w:sz="0" w:space="0" w:color="auto"/>
            <w:bottom w:val="none" w:sz="0" w:space="0" w:color="auto"/>
            <w:right w:val="none" w:sz="0" w:space="0" w:color="auto"/>
          </w:divBdr>
        </w:div>
        <w:div w:id="538666032">
          <w:marLeft w:val="0"/>
          <w:marRight w:val="0"/>
          <w:marTop w:val="0"/>
          <w:marBottom w:val="0"/>
          <w:divBdr>
            <w:top w:val="none" w:sz="0" w:space="0" w:color="auto"/>
            <w:left w:val="none" w:sz="0" w:space="0" w:color="auto"/>
            <w:bottom w:val="none" w:sz="0" w:space="0" w:color="auto"/>
            <w:right w:val="none" w:sz="0" w:space="0" w:color="auto"/>
          </w:divBdr>
        </w:div>
        <w:div w:id="816532541">
          <w:marLeft w:val="0"/>
          <w:marRight w:val="0"/>
          <w:marTop w:val="0"/>
          <w:marBottom w:val="0"/>
          <w:divBdr>
            <w:top w:val="none" w:sz="0" w:space="0" w:color="auto"/>
            <w:left w:val="none" w:sz="0" w:space="0" w:color="auto"/>
            <w:bottom w:val="none" w:sz="0" w:space="0" w:color="auto"/>
            <w:right w:val="none" w:sz="0" w:space="0" w:color="auto"/>
          </w:divBdr>
        </w:div>
        <w:div w:id="1805351515">
          <w:marLeft w:val="0"/>
          <w:marRight w:val="0"/>
          <w:marTop w:val="0"/>
          <w:marBottom w:val="0"/>
          <w:divBdr>
            <w:top w:val="none" w:sz="0" w:space="0" w:color="auto"/>
            <w:left w:val="none" w:sz="0" w:space="0" w:color="auto"/>
            <w:bottom w:val="none" w:sz="0" w:space="0" w:color="auto"/>
            <w:right w:val="none" w:sz="0" w:space="0" w:color="auto"/>
          </w:divBdr>
        </w:div>
        <w:div w:id="647590673">
          <w:marLeft w:val="0"/>
          <w:marRight w:val="0"/>
          <w:marTop w:val="0"/>
          <w:marBottom w:val="0"/>
          <w:divBdr>
            <w:top w:val="none" w:sz="0" w:space="0" w:color="auto"/>
            <w:left w:val="none" w:sz="0" w:space="0" w:color="auto"/>
            <w:bottom w:val="none" w:sz="0" w:space="0" w:color="auto"/>
            <w:right w:val="none" w:sz="0" w:space="0" w:color="auto"/>
          </w:divBdr>
        </w:div>
        <w:div w:id="42141478">
          <w:marLeft w:val="0"/>
          <w:marRight w:val="0"/>
          <w:marTop w:val="0"/>
          <w:marBottom w:val="0"/>
          <w:divBdr>
            <w:top w:val="none" w:sz="0" w:space="0" w:color="auto"/>
            <w:left w:val="none" w:sz="0" w:space="0" w:color="auto"/>
            <w:bottom w:val="none" w:sz="0" w:space="0" w:color="auto"/>
            <w:right w:val="none" w:sz="0" w:space="0" w:color="auto"/>
          </w:divBdr>
        </w:div>
        <w:div w:id="1249656454">
          <w:marLeft w:val="0"/>
          <w:marRight w:val="0"/>
          <w:marTop w:val="0"/>
          <w:marBottom w:val="0"/>
          <w:divBdr>
            <w:top w:val="none" w:sz="0" w:space="0" w:color="auto"/>
            <w:left w:val="none" w:sz="0" w:space="0" w:color="auto"/>
            <w:bottom w:val="none" w:sz="0" w:space="0" w:color="auto"/>
            <w:right w:val="none" w:sz="0" w:space="0" w:color="auto"/>
          </w:divBdr>
        </w:div>
        <w:div w:id="1165825157">
          <w:marLeft w:val="0"/>
          <w:marRight w:val="0"/>
          <w:marTop w:val="0"/>
          <w:marBottom w:val="0"/>
          <w:divBdr>
            <w:top w:val="none" w:sz="0" w:space="0" w:color="auto"/>
            <w:left w:val="none" w:sz="0" w:space="0" w:color="auto"/>
            <w:bottom w:val="none" w:sz="0" w:space="0" w:color="auto"/>
            <w:right w:val="none" w:sz="0" w:space="0" w:color="auto"/>
          </w:divBdr>
        </w:div>
        <w:div w:id="1246840722">
          <w:marLeft w:val="0"/>
          <w:marRight w:val="0"/>
          <w:marTop w:val="0"/>
          <w:marBottom w:val="0"/>
          <w:divBdr>
            <w:top w:val="none" w:sz="0" w:space="0" w:color="auto"/>
            <w:left w:val="none" w:sz="0" w:space="0" w:color="auto"/>
            <w:bottom w:val="none" w:sz="0" w:space="0" w:color="auto"/>
            <w:right w:val="none" w:sz="0" w:space="0" w:color="auto"/>
          </w:divBdr>
        </w:div>
        <w:div w:id="939336376">
          <w:marLeft w:val="0"/>
          <w:marRight w:val="0"/>
          <w:marTop w:val="0"/>
          <w:marBottom w:val="0"/>
          <w:divBdr>
            <w:top w:val="none" w:sz="0" w:space="0" w:color="auto"/>
            <w:left w:val="none" w:sz="0" w:space="0" w:color="auto"/>
            <w:bottom w:val="none" w:sz="0" w:space="0" w:color="auto"/>
            <w:right w:val="none" w:sz="0" w:space="0" w:color="auto"/>
          </w:divBdr>
        </w:div>
        <w:div w:id="291401151">
          <w:marLeft w:val="0"/>
          <w:marRight w:val="0"/>
          <w:marTop w:val="0"/>
          <w:marBottom w:val="0"/>
          <w:divBdr>
            <w:top w:val="none" w:sz="0" w:space="0" w:color="auto"/>
            <w:left w:val="none" w:sz="0" w:space="0" w:color="auto"/>
            <w:bottom w:val="none" w:sz="0" w:space="0" w:color="auto"/>
            <w:right w:val="none" w:sz="0" w:space="0" w:color="auto"/>
          </w:divBdr>
        </w:div>
        <w:div w:id="1801873276">
          <w:marLeft w:val="0"/>
          <w:marRight w:val="0"/>
          <w:marTop w:val="0"/>
          <w:marBottom w:val="0"/>
          <w:divBdr>
            <w:top w:val="none" w:sz="0" w:space="0" w:color="auto"/>
            <w:left w:val="none" w:sz="0" w:space="0" w:color="auto"/>
            <w:bottom w:val="none" w:sz="0" w:space="0" w:color="auto"/>
            <w:right w:val="none" w:sz="0" w:space="0" w:color="auto"/>
          </w:divBdr>
        </w:div>
        <w:div w:id="918709604">
          <w:marLeft w:val="0"/>
          <w:marRight w:val="0"/>
          <w:marTop w:val="0"/>
          <w:marBottom w:val="0"/>
          <w:divBdr>
            <w:top w:val="none" w:sz="0" w:space="0" w:color="auto"/>
            <w:left w:val="none" w:sz="0" w:space="0" w:color="auto"/>
            <w:bottom w:val="none" w:sz="0" w:space="0" w:color="auto"/>
            <w:right w:val="none" w:sz="0" w:space="0" w:color="auto"/>
          </w:divBdr>
        </w:div>
        <w:div w:id="1649553154">
          <w:marLeft w:val="0"/>
          <w:marRight w:val="0"/>
          <w:marTop w:val="0"/>
          <w:marBottom w:val="0"/>
          <w:divBdr>
            <w:top w:val="none" w:sz="0" w:space="0" w:color="auto"/>
            <w:left w:val="none" w:sz="0" w:space="0" w:color="auto"/>
            <w:bottom w:val="none" w:sz="0" w:space="0" w:color="auto"/>
            <w:right w:val="none" w:sz="0" w:space="0" w:color="auto"/>
          </w:divBdr>
        </w:div>
        <w:div w:id="1970276947">
          <w:marLeft w:val="0"/>
          <w:marRight w:val="0"/>
          <w:marTop w:val="0"/>
          <w:marBottom w:val="0"/>
          <w:divBdr>
            <w:top w:val="none" w:sz="0" w:space="0" w:color="auto"/>
            <w:left w:val="none" w:sz="0" w:space="0" w:color="auto"/>
            <w:bottom w:val="none" w:sz="0" w:space="0" w:color="auto"/>
            <w:right w:val="none" w:sz="0" w:space="0" w:color="auto"/>
          </w:divBdr>
        </w:div>
        <w:div w:id="666633191">
          <w:marLeft w:val="0"/>
          <w:marRight w:val="0"/>
          <w:marTop w:val="0"/>
          <w:marBottom w:val="0"/>
          <w:divBdr>
            <w:top w:val="none" w:sz="0" w:space="0" w:color="auto"/>
            <w:left w:val="none" w:sz="0" w:space="0" w:color="auto"/>
            <w:bottom w:val="none" w:sz="0" w:space="0" w:color="auto"/>
            <w:right w:val="none" w:sz="0" w:space="0" w:color="auto"/>
          </w:divBdr>
        </w:div>
        <w:div w:id="837426728">
          <w:marLeft w:val="0"/>
          <w:marRight w:val="0"/>
          <w:marTop w:val="0"/>
          <w:marBottom w:val="0"/>
          <w:divBdr>
            <w:top w:val="none" w:sz="0" w:space="0" w:color="auto"/>
            <w:left w:val="none" w:sz="0" w:space="0" w:color="auto"/>
            <w:bottom w:val="none" w:sz="0" w:space="0" w:color="auto"/>
            <w:right w:val="none" w:sz="0" w:space="0" w:color="auto"/>
          </w:divBdr>
        </w:div>
        <w:div w:id="1819835314">
          <w:marLeft w:val="0"/>
          <w:marRight w:val="0"/>
          <w:marTop w:val="0"/>
          <w:marBottom w:val="0"/>
          <w:divBdr>
            <w:top w:val="none" w:sz="0" w:space="0" w:color="auto"/>
            <w:left w:val="none" w:sz="0" w:space="0" w:color="auto"/>
            <w:bottom w:val="none" w:sz="0" w:space="0" w:color="auto"/>
            <w:right w:val="none" w:sz="0" w:space="0" w:color="auto"/>
          </w:divBdr>
        </w:div>
        <w:div w:id="205291468">
          <w:marLeft w:val="0"/>
          <w:marRight w:val="0"/>
          <w:marTop w:val="0"/>
          <w:marBottom w:val="0"/>
          <w:divBdr>
            <w:top w:val="none" w:sz="0" w:space="0" w:color="auto"/>
            <w:left w:val="none" w:sz="0" w:space="0" w:color="auto"/>
            <w:bottom w:val="none" w:sz="0" w:space="0" w:color="auto"/>
            <w:right w:val="none" w:sz="0" w:space="0" w:color="auto"/>
          </w:divBdr>
        </w:div>
        <w:div w:id="1738893787">
          <w:marLeft w:val="0"/>
          <w:marRight w:val="0"/>
          <w:marTop w:val="0"/>
          <w:marBottom w:val="0"/>
          <w:divBdr>
            <w:top w:val="none" w:sz="0" w:space="0" w:color="auto"/>
            <w:left w:val="none" w:sz="0" w:space="0" w:color="auto"/>
            <w:bottom w:val="none" w:sz="0" w:space="0" w:color="auto"/>
            <w:right w:val="none" w:sz="0" w:space="0" w:color="auto"/>
          </w:divBdr>
        </w:div>
        <w:div w:id="405539511">
          <w:marLeft w:val="0"/>
          <w:marRight w:val="0"/>
          <w:marTop w:val="0"/>
          <w:marBottom w:val="0"/>
          <w:divBdr>
            <w:top w:val="none" w:sz="0" w:space="0" w:color="auto"/>
            <w:left w:val="none" w:sz="0" w:space="0" w:color="auto"/>
            <w:bottom w:val="none" w:sz="0" w:space="0" w:color="auto"/>
            <w:right w:val="none" w:sz="0" w:space="0" w:color="auto"/>
          </w:divBdr>
        </w:div>
        <w:div w:id="143595595">
          <w:marLeft w:val="0"/>
          <w:marRight w:val="0"/>
          <w:marTop w:val="0"/>
          <w:marBottom w:val="0"/>
          <w:divBdr>
            <w:top w:val="none" w:sz="0" w:space="0" w:color="auto"/>
            <w:left w:val="none" w:sz="0" w:space="0" w:color="auto"/>
            <w:bottom w:val="none" w:sz="0" w:space="0" w:color="auto"/>
            <w:right w:val="none" w:sz="0" w:space="0" w:color="auto"/>
          </w:divBdr>
        </w:div>
        <w:div w:id="2000305892">
          <w:marLeft w:val="0"/>
          <w:marRight w:val="0"/>
          <w:marTop w:val="0"/>
          <w:marBottom w:val="0"/>
          <w:divBdr>
            <w:top w:val="none" w:sz="0" w:space="0" w:color="auto"/>
            <w:left w:val="none" w:sz="0" w:space="0" w:color="auto"/>
            <w:bottom w:val="none" w:sz="0" w:space="0" w:color="auto"/>
            <w:right w:val="none" w:sz="0" w:space="0" w:color="auto"/>
          </w:divBdr>
        </w:div>
        <w:div w:id="1058481725">
          <w:marLeft w:val="0"/>
          <w:marRight w:val="0"/>
          <w:marTop w:val="0"/>
          <w:marBottom w:val="0"/>
          <w:divBdr>
            <w:top w:val="none" w:sz="0" w:space="0" w:color="auto"/>
            <w:left w:val="none" w:sz="0" w:space="0" w:color="auto"/>
            <w:bottom w:val="none" w:sz="0" w:space="0" w:color="auto"/>
            <w:right w:val="none" w:sz="0" w:space="0" w:color="auto"/>
          </w:divBdr>
        </w:div>
        <w:div w:id="124854487">
          <w:marLeft w:val="0"/>
          <w:marRight w:val="0"/>
          <w:marTop w:val="0"/>
          <w:marBottom w:val="0"/>
          <w:divBdr>
            <w:top w:val="none" w:sz="0" w:space="0" w:color="auto"/>
            <w:left w:val="none" w:sz="0" w:space="0" w:color="auto"/>
            <w:bottom w:val="none" w:sz="0" w:space="0" w:color="auto"/>
            <w:right w:val="none" w:sz="0" w:space="0" w:color="auto"/>
          </w:divBdr>
        </w:div>
        <w:div w:id="1854609547">
          <w:marLeft w:val="0"/>
          <w:marRight w:val="0"/>
          <w:marTop w:val="0"/>
          <w:marBottom w:val="0"/>
          <w:divBdr>
            <w:top w:val="none" w:sz="0" w:space="0" w:color="auto"/>
            <w:left w:val="none" w:sz="0" w:space="0" w:color="auto"/>
            <w:bottom w:val="none" w:sz="0" w:space="0" w:color="auto"/>
            <w:right w:val="none" w:sz="0" w:space="0" w:color="auto"/>
          </w:divBdr>
        </w:div>
        <w:div w:id="643507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childrenshelter.org"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jp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hristian.ARDMORECCS\AppData\Roaming\Microsoft\Templates\Annual%20report%20(Red%20and%20Black%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03B8FFC858445BAED92CEEE2604AAF"/>
        <w:category>
          <w:name w:val="General"/>
          <w:gallery w:val="placeholder"/>
        </w:category>
        <w:types>
          <w:type w:val="bbPlcHdr"/>
        </w:types>
        <w:behaviors>
          <w:behavior w:val="content"/>
        </w:behaviors>
        <w:guid w:val="{6F0EB04D-CFD1-42D3-B9A9-73E3286FF808}"/>
      </w:docPartPr>
      <w:docPartBody>
        <w:p w:rsidR="00A36837" w:rsidRDefault="0041438D">
          <w:pPr>
            <w:pStyle w:val="5F03B8FFC858445BAED92CEEE2604AAF"/>
          </w:pPr>
          <w:r>
            <w:t>Annual Report</w:t>
          </w:r>
        </w:p>
      </w:docPartBody>
    </w:docPart>
    <w:docPart>
      <w:docPartPr>
        <w:name w:val="FF5CA7E4842E4CB9921DC9DFD5F9AE87"/>
        <w:category>
          <w:name w:val="General"/>
          <w:gallery w:val="placeholder"/>
        </w:category>
        <w:types>
          <w:type w:val="bbPlcHdr"/>
        </w:types>
        <w:behaviors>
          <w:behavior w:val="content"/>
        </w:behaviors>
        <w:guid w:val="{831C9665-B6CD-449B-B30E-37603AAC7047}"/>
      </w:docPartPr>
      <w:docPartBody>
        <w:p w:rsidR="00A36837" w:rsidRDefault="0041438D">
          <w:pPr>
            <w:pStyle w:val="FF5CA7E4842E4CB9921DC9DFD5F9AE87"/>
          </w:pPr>
          <w:r>
            <w:t>FY Year</w:t>
          </w:r>
        </w:p>
      </w:docPartBody>
    </w:docPart>
    <w:docPart>
      <w:docPartPr>
        <w:name w:val="30E764640CDB40219EDDCB5F7B98C425"/>
        <w:category>
          <w:name w:val="General"/>
          <w:gallery w:val="placeholder"/>
        </w:category>
        <w:types>
          <w:type w:val="bbPlcHdr"/>
        </w:types>
        <w:behaviors>
          <w:behavior w:val="content"/>
        </w:behaviors>
        <w:guid w:val="{B5825175-C8CB-477A-8B0E-1159CAF42F19}"/>
      </w:docPartPr>
      <w:docPartBody>
        <w:p w:rsidR="00A36837" w:rsidRDefault="0041438D">
          <w:pPr>
            <w:pStyle w:val="30E764640CDB40219EDDCB5F7B98C425"/>
          </w:pPr>
          <w:r>
            <w:t>Add a quote here from one of your company executives or use this space for a brief summary of the document content.</w:t>
          </w:r>
        </w:p>
      </w:docPartBody>
    </w:docPart>
    <w:docPart>
      <w:docPartPr>
        <w:name w:val="84BA0ED97DF34902A6C3CD8EC0F6727E"/>
        <w:category>
          <w:name w:val="General"/>
          <w:gallery w:val="placeholder"/>
        </w:category>
        <w:types>
          <w:type w:val="bbPlcHdr"/>
        </w:types>
        <w:behaviors>
          <w:behavior w:val="content"/>
        </w:behaviors>
        <w:guid w:val="{E7E20E2B-190F-4CB2-917B-9DED62F33AA6}"/>
      </w:docPartPr>
      <w:docPartBody>
        <w:p w:rsidR="00A36837" w:rsidRDefault="0041438D">
          <w:pPr>
            <w:pStyle w:val="84BA0ED97DF34902A6C3CD8EC0F6727E"/>
          </w:pPr>
          <w:r>
            <w:t>Strategic Highlights</w:t>
          </w:r>
        </w:p>
      </w:docPartBody>
    </w:docPart>
    <w:docPart>
      <w:docPartPr>
        <w:name w:val="8FA234319BA247869E26373705308F21"/>
        <w:category>
          <w:name w:val="General"/>
          <w:gallery w:val="placeholder"/>
        </w:category>
        <w:types>
          <w:type w:val="bbPlcHdr"/>
        </w:types>
        <w:behaviors>
          <w:behavior w:val="content"/>
        </w:behaviors>
        <w:guid w:val="{21B9544A-E5D7-4E7D-B215-B47E9EBF0360}"/>
      </w:docPartPr>
      <w:docPartBody>
        <w:p w:rsidR="00A36837" w:rsidRDefault="0041438D">
          <w:pPr>
            <w:pStyle w:val="8FA234319BA247869E26373705308F21"/>
          </w:pPr>
          <w:r>
            <w:t>Financial Highlights</w:t>
          </w:r>
        </w:p>
      </w:docPartBody>
    </w:docPart>
    <w:docPart>
      <w:docPartPr>
        <w:name w:val="B2029144CA854E2A854EE30A95EDEBEE"/>
        <w:category>
          <w:name w:val="General"/>
          <w:gallery w:val="placeholder"/>
        </w:category>
        <w:types>
          <w:type w:val="bbPlcHdr"/>
        </w:types>
        <w:behaviors>
          <w:behavior w:val="content"/>
        </w:behaviors>
        <w:guid w:val="{8EF363EB-B93C-49C9-A1C2-66873591374B}"/>
      </w:docPartPr>
      <w:docPartBody>
        <w:p w:rsidR="00A36837" w:rsidRDefault="0041438D">
          <w:pPr>
            <w:pStyle w:val="B2029144CA854E2A854EE30A95EDEBEE"/>
          </w:pPr>
          <w:r>
            <w:t>Operating Highlights</w:t>
          </w:r>
        </w:p>
      </w:docPartBody>
    </w:docPart>
    <w:docPart>
      <w:docPartPr>
        <w:name w:val="C9196ED59B8D447BB412DEDD94784DD9"/>
        <w:category>
          <w:name w:val="General"/>
          <w:gallery w:val="placeholder"/>
        </w:category>
        <w:types>
          <w:type w:val="bbPlcHdr"/>
        </w:types>
        <w:behaviors>
          <w:behavior w:val="content"/>
        </w:behaviors>
        <w:guid w:val="{1A18F879-3670-49B2-87C5-170C793DB050}"/>
      </w:docPartPr>
      <w:docPartBody>
        <w:p w:rsidR="00A36837" w:rsidRDefault="0041438D">
          <w:pPr>
            <w:pStyle w:val="C9196ED59B8D447BB412DEDD94784DD9"/>
          </w:pPr>
          <w:r>
            <w:t>Looking Ahead</w:t>
          </w:r>
        </w:p>
      </w:docPartBody>
    </w:docPart>
    <w:docPart>
      <w:docPartPr>
        <w:name w:val="F810418FEBBC4837A9BDD50E941E7B5E"/>
        <w:category>
          <w:name w:val="General"/>
          <w:gallery w:val="placeholder"/>
        </w:category>
        <w:types>
          <w:type w:val="bbPlcHdr"/>
        </w:types>
        <w:behaviors>
          <w:behavior w:val="content"/>
        </w:behaviors>
        <w:guid w:val="{F2D1B70F-1849-458E-9054-FF4BC8895BA3}"/>
      </w:docPartPr>
      <w:docPartBody>
        <w:p w:rsidR="00A36837" w:rsidRDefault="0041438D">
          <w:pPr>
            <w:pStyle w:val="F810418FEBBC4837A9BDD50E941E7B5E"/>
          </w:pPr>
          <w:r>
            <w:t>Financial Summary</w:t>
          </w:r>
        </w:p>
      </w:docPartBody>
    </w:docPart>
    <w:docPart>
      <w:docPartPr>
        <w:name w:val="84FDFFE3DA2F4752AEC88973A77B20D3"/>
        <w:category>
          <w:name w:val="General"/>
          <w:gallery w:val="placeholder"/>
        </w:category>
        <w:types>
          <w:type w:val="bbPlcHdr"/>
        </w:types>
        <w:behaviors>
          <w:behavior w:val="content"/>
        </w:behaviors>
        <w:guid w:val="{BEDF0E80-5F49-4870-B17C-FBC8C2262FF8}"/>
      </w:docPartPr>
      <w:docPartBody>
        <w:p w:rsidR="00A36837" w:rsidRDefault="004026C5" w:rsidP="004026C5">
          <w:pPr>
            <w:pStyle w:val="84FDFFE3DA2F4752AEC88973A77B20D3"/>
          </w:pPr>
          <w:r>
            <w:t>Takeaways</w:t>
          </w:r>
        </w:p>
      </w:docPartBody>
    </w:docPart>
    <w:docPart>
      <w:docPartPr>
        <w:name w:val="61F0D8C69B7C4AAB83DA7B96DEF5495A"/>
        <w:category>
          <w:name w:val="General"/>
          <w:gallery w:val="placeholder"/>
        </w:category>
        <w:types>
          <w:type w:val="bbPlcHdr"/>
        </w:types>
        <w:behaviors>
          <w:behavior w:val="content"/>
        </w:behaviors>
        <w:guid w:val="{30A48E51-0FCC-4E9E-833C-1BCE5A70A48E}"/>
      </w:docPartPr>
      <w:docPartBody>
        <w:p w:rsidR="00A36837" w:rsidRDefault="004026C5" w:rsidP="004026C5">
          <w:pPr>
            <w:pStyle w:val="61F0D8C69B7C4AAB83DA7B96DEF5495A"/>
          </w:pPr>
          <w:r>
            <w:t>What would you like your readers to understand? Add notes on key takeaways here.</w:t>
          </w:r>
        </w:p>
      </w:docPartBody>
    </w:docPart>
    <w:docPart>
      <w:docPartPr>
        <w:name w:val="77F6812E2EAF433EB65C9A92AD6D9C08"/>
        <w:category>
          <w:name w:val="General"/>
          <w:gallery w:val="placeholder"/>
        </w:category>
        <w:types>
          <w:type w:val="bbPlcHdr"/>
        </w:types>
        <w:behaviors>
          <w:behavior w:val="content"/>
        </w:behaviors>
        <w:guid w:val="{8C2E5ACF-FE3D-46D5-A48E-2F3D9C453119}"/>
      </w:docPartPr>
      <w:docPartBody>
        <w:p w:rsidR="00CD211C" w:rsidRDefault="00CD211C" w:rsidP="00CD211C">
          <w:pPr>
            <w:pStyle w:val="77F6812E2EAF433EB65C9A92AD6D9C08"/>
          </w:pPr>
          <w:r>
            <w:t>Statement of Financial Position</w:t>
          </w:r>
        </w:p>
      </w:docPartBody>
    </w:docPart>
    <w:docPart>
      <w:docPartPr>
        <w:name w:val="D1F25CEEC2BB44B5B163872883ED6EA6"/>
        <w:category>
          <w:name w:val="General"/>
          <w:gallery w:val="placeholder"/>
        </w:category>
        <w:types>
          <w:type w:val="bbPlcHdr"/>
        </w:types>
        <w:behaviors>
          <w:behavior w:val="content"/>
        </w:behaviors>
        <w:guid w:val="{1AAAF488-7813-4BB4-89E6-D06ABAC71C26}"/>
      </w:docPartPr>
      <w:docPartBody>
        <w:p w:rsidR="00CD211C" w:rsidRDefault="00CD211C" w:rsidP="00CD211C">
          <w:pPr>
            <w:pStyle w:val="D1F25CEEC2BB44B5B163872883ED6EA6"/>
          </w:pPr>
          <w:r>
            <w:t>Takeaways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mbria Math">
    <w:panose1 w:val="00000000000000000000"/>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7F6A45"/>
    <w:multiLevelType w:val="multilevel"/>
    <w:tmpl w:val="017C49B4"/>
    <w:lvl w:ilvl="0">
      <w:start w:val="1"/>
      <w:numFmt w:val="decimal"/>
      <w:pStyle w:val="ListNumber"/>
      <w:lvlText w:val="%1."/>
      <w:lvlJc w:val="left"/>
      <w:pPr>
        <w:ind w:left="360" w:hanging="360"/>
      </w:pPr>
      <w:rPr>
        <w:rFonts w:hint="default"/>
        <w:color w:val="4472C4" w:themeColor="accent1"/>
      </w:rPr>
    </w:lvl>
    <w:lvl w:ilvl="1">
      <w:start w:val="1"/>
      <w:numFmt w:val="decimal"/>
      <w:pStyle w:val="ListNumber2"/>
      <w:suff w:val="space"/>
      <w:lvlText w:val="%1.%2"/>
      <w:lvlJc w:val="left"/>
      <w:pPr>
        <w:ind w:left="720" w:hanging="360"/>
      </w:pPr>
      <w:rPr>
        <w:rFonts w:hint="default"/>
        <w:color w:val="4472C4" w:themeColor="accent1"/>
      </w:rPr>
    </w:lvl>
    <w:lvl w:ilvl="2">
      <w:start w:val="1"/>
      <w:numFmt w:val="lowerLetter"/>
      <w:lvlText w:val="%3."/>
      <w:lvlJc w:val="left"/>
      <w:pPr>
        <w:ind w:left="1080" w:hanging="360"/>
      </w:pPr>
      <w:rPr>
        <w:rFonts w:hint="default"/>
        <w:color w:val="4472C4" w:themeColor="accent1"/>
      </w:rPr>
    </w:lvl>
    <w:lvl w:ilvl="3">
      <w:start w:val="1"/>
      <w:numFmt w:val="lowerRoman"/>
      <w:lvlText w:val="%4."/>
      <w:lvlJc w:val="left"/>
      <w:pPr>
        <w:ind w:left="1440" w:hanging="360"/>
      </w:pPr>
      <w:rPr>
        <w:rFonts w:hint="default"/>
        <w:color w:val="4472C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617C14EB"/>
    <w:multiLevelType w:val="multilevel"/>
    <w:tmpl w:val="182839F0"/>
    <w:lvl w:ilvl="0">
      <w:start w:val="1"/>
      <w:numFmt w:val="bullet"/>
      <w:pStyle w:val="ListBullet"/>
      <w:lvlText w:val="•"/>
      <w:lvlJc w:val="left"/>
      <w:pPr>
        <w:ind w:left="648" w:hanging="360"/>
      </w:pPr>
      <w:rPr>
        <w:rFonts w:ascii="Cambria" w:hAnsi="Cambria"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6C5"/>
    <w:rsid w:val="000C5977"/>
    <w:rsid w:val="00137DED"/>
    <w:rsid w:val="0022482D"/>
    <w:rsid w:val="004026C5"/>
    <w:rsid w:val="0041438D"/>
    <w:rsid w:val="004505D6"/>
    <w:rsid w:val="00551286"/>
    <w:rsid w:val="005B259A"/>
    <w:rsid w:val="00684DAA"/>
    <w:rsid w:val="007A3115"/>
    <w:rsid w:val="007B3976"/>
    <w:rsid w:val="00890556"/>
    <w:rsid w:val="00A36837"/>
    <w:rsid w:val="00BB22C3"/>
    <w:rsid w:val="00CB7628"/>
    <w:rsid w:val="00CD211C"/>
    <w:rsid w:val="00D079C4"/>
    <w:rsid w:val="00D13737"/>
    <w:rsid w:val="00D516C6"/>
    <w:rsid w:val="00DC2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03B8FFC858445BAED92CEEE2604AAF">
    <w:name w:val="5F03B8FFC858445BAED92CEEE2604AAF"/>
  </w:style>
  <w:style w:type="paragraph" w:customStyle="1" w:styleId="FF5CA7E4842E4CB9921DC9DFD5F9AE87">
    <w:name w:val="FF5CA7E4842E4CB9921DC9DFD5F9AE87"/>
  </w:style>
  <w:style w:type="paragraph" w:customStyle="1" w:styleId="30E764640CDB40219EDDCB5F7B98C425">
    <w:name w:val="30E764640CDB40219EDDCB5F7B98C425"/>
  </w:style>
  <w:style w:type="paragraph" w:customStyle="1" w:styleId="5032EFE7BE354F778D82A23714ED232D">
    <w:name w:val="5032EFE7BE354F778D82A23714ED232D"/>
  </w:style>
  <w:style w:type="paragraph" w:customStyle="1" w:styleId="84BA0ED97DF34902A6C3CD8EC0F6727E">
    <w:name w:val="84BA0ED97DF34902A6C3CD8EC0F6727E"/>
  </w:style>
  <w:style w:type="paragraph" w:customStyle="1" w:styleId="06E21726B2D343B596877C936048903C">
    <w:name w:val="06E21726B2D343B596877C936048903C"/>
  </w:style>
  <w:style w:type="paragraph" w:customStyle="1" w:styleId="8FA234319BA247869E26373705308F21">
    <w:name w:val="8FA234319BA247869E26373705308F21"/>
  </w:style>
  <w:style w:type="paragraph" w:customStyle="1" w:styleId="F091273B54584CE7866899DEC118D209">
    <w:name w:val="F091273B54584CE7866899DEC118D209"/>
  </w:style>
  <w:style w:type="paragraph" w:customStyle="1" w:styleId="B2029144CA854E2A854EE30A95EDEBEE">
    <w:name w:val="B2029144CA854E2A854EE30A95EDEBEE"/>
  </w:style>
  <w:style w:type="paragraph" w:customStyle="1" w:styleId="3F40B6DD477C43DEBDF4FABE7BFAB9AB">
    <w:name w:val="3F40B6DD477C43DEBDF4FABE7BFAB9AB"/>
  </w:style>
  <w:style w:type="paragraph" w:customStyle="1" w:styleId="C9196ED59B8D447BB412DEDD94784DD9">
    <w:name w:val="C9196ED59B8D447BB412DEDD94784DD9"/>
  </w:style>
  <w:style w:type="paragraph" w:customStyle="1" w:styleId="EC72AD3050A44825BB3B5BBDDB420075">
    <w:name w:val="EC72AD3050A44825BB3B5BBDDB420075"/>
  </w:style>
  <w:style w:type="paragraph" w:customStyle="1" w:styleId="1ECD3ADEAD3141D7AF69E649EEA07CE6">
    <w:name w:val="1ECD3ADEAD3141D7AF69E649EEA07CE6"/>
  </w:style>
  <w:style w:type="paragraph" w:customStyle="1" w:styleId="F810418FEBBC4837A9BDD50E941E7B5E">
    <w:name w:val="F810418FEBBC4837A9BDD50E941E7B5E"/>
  </w:style>
  <w:style w:type="paragraph" w:styleId="ListBullet">
    <w:name w:val="List Bullet"/>
    <w:basedOn w:val="Normal"/>
    <w:uiPriority w:val="11"/>
    <w:qFormat/>
    <w:rsid w:val="00CD211C"/>
    <w:pPr>
      <w:numPr>
        <w:numId w:val="1"/>
      </w:numPr>
      <w:spacing w:before="40" w:after="40" w:line="288" w:lineRule="auto"/>
      <w:ind w:left="360"/>
    </w:pPr>
    <w:rPr>
      <w:rFonts w:eastAsiaTheme="minorHAnsi"/>
      <w:color w:val="595959" w:themeColor="text1" w:themeTint="A6"/>
      <w:sz w:val="20"/>
    </w:rPr>
  </w:style>
  <w:style w:type="paragraph" w:customStyle="1" w:styleId="1EEE5997572B4176B28C392FBB2B2F37">
    <w:name w:val="1EEE5997572B4176B28C392FBB2B2F37"/>
  </w:style>
  <w:style w:type="paragraph" w:customStyle="1" w:styleId="765263AEE8DA4400A119C3AE40CF79DC">
    <w:name w:val="765263AEE8DA4400A119C3AE40CF79DC"/>
  </w:style>
  <w:style w:type="paragraph" w:customStyle="1" w:styleId="00D4591B8C904984BCF8C882E2512EC9">
    <w:name w:val="00D4591B8C904984BCF8C882E2512EC9"/>
  </w:style>
  <w:style w:type="paragraph" w:customStyle="1" w:styleId="F4433A6D251C476EBE0CFD86586864E2">
    <w:name w:val="F4433A6D251C476EBE0CFD86586864E2"/>
  </w:style>
  <w:style w:type="paragraph" w:customStyle="1" w:styleId="1E707CAA51944DD7A2E5FD01CAB45285">
    <w:name w:val="1E707CAA51944DD7A2E5FD01CAB45285"/>
  </w:style>
  <w:style w:type="paragraph" w:customStyle="1" w:styleId="6B299C6177EA4055A933B219FA796AD3">
    <w:name w:val="6B299C6177EA4055A933B219FA796AD3"/>
  </w:style>
  <w:style w:type="paragraph" w:customStyle="1" w:styleId="98B5824340D84FBAAEDB2A75EAC39227">
    <w:name w:val="98B5824340D84FBAAEDB2A75EAC39227"/>
  </w:style>
  <w:style w:type="paragraph" w:customStyle="1" w:styleId="6F537069B2EB4BADB951DD065FBA8BB4">
    <w:name w:val="6F537069B2EB4BADB951DD065FBA8BB4"/>
  </w:style>
  <w:style w:type="paragraph" w:customStyle="1" w:styleId="6EEB09FB70A24736A6DFC8966EB82875">
    <w:name w:val="6EEB09FB70A24736A6DFC8966EB82875"/>
  </w:style>
  <w:style w:type="paragraph" w:customStyle="1" w:styleId="7C0F35132A0146589D68D06445D0038F">
    <w:name w:val="7C0F35132A0146589D68D06445D0038F"/>
  </w:style>
  <w:style w:type="paragraph" w:customStyle="1" w:styleId="D37433A0E71A40D3B2665C2040D21258">
    <w:name w:val="D37433A0E71A40D3B2665C2040D21258"/>
  </w:style>
  <w:style w:type="paragraph" w:customStyle="1" w:styleId="795666D43EAB4718863ABC4CFB22A787">
    <w:name w:val="795666D43EAB4718863ABC4CFB22A787"/>
  </w:style>
  <w:style w:type="paragraph" w:customStyle="1" w:styleId="E73B98B17B0E4BB9BDD384872D3DBF5A">
    <w:name w:val="E73B98B17B0E4BB9BDD384872D3DBF5A"/>
  </w:style>
  <w:style w:type="paragraph" w:customStyle="1" w:styleId="9FB191F5AF8447FD8B059A24F8CE0D69">
    <w:name w:val="9FB191F5AF8447FD8B059A24F8CE0D69"/>
  </w:style>
  <w:style w:type="paragraph" w:customStyle="1" w:styleId="D68145BA111F4ABE86A9E51314CA67B8">
    <w:name w:val="D68145BA111F4ABE86A9E51314CA67B8"/>
  </w:style>
  <w:style w:type="paragraph" w:customStyle="1" w:styleId="5DAD5E57FCD44602B8473E0256326A19">
    <w:name w:val="5DAD5E57FCD44602B8473E0256326A19"/>
  </w:style>
  <w:style w:type="paragraph" w:customStyle="1" w:styleId="CA46B6A4F8544039B08124E162C323E2">
    <w:name w:val="CA46B6A4F8544039B08124E162C323E2"/>
  </w:style>
  <w:style w:type="paragraph" w:customStyle="1" w:styleId="6F5280BBFA6E4EE4987D4414FC15B097">
    <w:name w:val="6F5280BBFA6E4EE4987D4414FC15B097"/>
  </w:style>
  <w:style w:type="paragraph" w:customStyle="1" w:styleId="25DC4E2793204267BAFD380FD9EA57C4">
    <w:name w:val="25DC4E2793204267BAFD380FD9EA57C4"/>
  </w:style>
  <w:style w:type="paragraph" w:customStyle="1" w:styleId="0577D3F868144B92AF37A8C334408A7E">
    <w:name w:val="0577D3F868144B92AF37A8C334408A7E"/>
  </w:style>
  <w:style w:type="paragraph" w:customStyle="1" w:styleId="E6C44A3E3C2D45BCB874056A51454EE8">
    <w:name w:val="E6C44A3E3C2D45BCB874056A51454EE8"/>
  </w:style>
  <w:style w:type="paragraph" w:customStyle="1" w:styleId="9EF1E50AB51946F3A4EAD5800AC72CD3">
    <w:name w:val="9EF1E50AB51946F3A4EAD5800AC72CD3"/>
  </w:style>
  <w:style w:type="paragraph" w:styleId="ListNumber">
    <w:name w:val="List Number"/>
    <w:basedOn w:val="Normal"/>
    <w:uiPriority w:val="9"/>
    <w:unhideWhenUsed/>
    <w:qFormat/>
    <w:rsid w:val="00CD211C"/>
    <w:pPr>
      <w:numPr>
        <w:numId w:val="2"/>
      </w:numPr>
      <w:spacing w:before="40" w:line="288" w:lineRule="auto"/>
      <w:contextualSpacing/>
    </w:pPr>
    <w:rPr>
      <w:rFonts w:eastAsiaTheme="minorHAnsi"/>
      <w:color w:val="595959" w:themeColor="text1" w:themeTint="A6"/>
      <w:kern w:val="20"/>
      <w:sz w:val="20"/>
      <w:szCs w:val="20"/>
      <w:lang w:eastAsia="ja-JP"/>
    </w:rPr>
  </w:style>
  <w:style w:type="paragraph" w:styleId="ListNumber2">
    <w:name w:val="List Number 2"/>
    <w:basedOn w:val="Normal"/>
    <w:uiPriority w:val="10"/>
    <w:qFormat/>
    <w:rsid w:val="00CD211C"/>
    <w:pPr>
      <w:numPr>
        <w:ilvl w:val="1"/>
        <w:numId w:val="2"/>
      </w:numPr>
      <w:spacing w:after="180" w:line="336" w:lineRule="auto"/>
      <w:contextualSpacing/>
    </w:pPr>
    <w:rPr>
      <w:rFonts w:eastAsiaTheme="minorHAnsi"/>
      <w:color w:val="404040" w:themeColor="text1" w:themeTint="BF"/>
      <w:sz w:val="20"/>
      <w:szCs w:val="20"/>
      <w:lang w:eastAsia="ja-JP"/>
    </w:rPr>
  </w:style>
  <w:style w:type="paragraph" w:customStyle="1" w:styleId="CE5B428C3CEE4EFBB8D06A3E0CC81122">
    <w:name w:val="CE5B428C3CEE4EFBB8D06A3E0CC81122"/>
  </w:style>
  <w:style w:type="paragraph" w:customStyle="1" w:styleId="D8D131BAB3034A2488CC96D485C39F1A">
    <w:name w:val="D8D131BAB3034A2488CC96D485C39F1A"/>
  </w:style>
  <w:style w:type="paragraph" w:customStyle="1" w:styleId="3B807FA0B84D4558964EA04357DE3A2D">
    <w:name w:val="3B807FA0B84D4558964EA04357DE3A2D"/>
  </w:style>
  <w:style w:type="character" w:styleId="Strong">
    <w:name w:val="Strong"/>
    <w:basedOn w:val="DefaultParagraphFont"/>
    <w:uiPriority w:val="6"/>
    <w:qFormat/>
    <w:rPr>
      <w:b/>
      <w:bCs/>
    </w:rPr>
  </w:style>
  <w:style w:type="paragraph" w:customStyle="1" w:styleId="14EE0A7FB3234CD59AF21860DD3076D7">
    <w:name w:val="14EE0A7FB3234CD59AF21860DD3076D7"/>
  </w:style>
  <w:style w:type="paragraph" w:customStyle="1" w:styleId="2C83E85768754FA3922255FDD3664E3A">
    <w:name w:val="2C83E85768754FA3922255FDD3664E3A"/>
  </w:style>
  <w:style w:type="paragraph" w:customStyle="1" w:styleId="1A8121BA5CCD4A7E9476EA5C658F9EF5">
    <w:name w:val="1A8121BA5CCD4A7E9476EA5C658F9EF5"/>
  </w:style>
  <w:style w:type="paragraph" w:customStyle="1" w:styleId="E6C3D853B44E40A3A1583BFC6A3EEEB4">
    <w:name w:val="E6C3D853B44E40A3A1583BFC6A3EEEB4"/>
  </w:style>
  <w:style w:type="paragraph" w:customStyle="1" w:styleId="DB6C4E34E54444F5B5DB460CB59F44E2">
    <w:name w:val="DB6C4E34E54444F5B5DB460CB59F44E2"/>
  </w:style>
  <w:style w:type="paragraph" w:customStyle="1" w:styleId="F37293C8E34644469DDBB47D96DACFF5">
    <w:name w:val="F37293C8E34644469DDBB47D96DACFF5"/>
  </w:style>
  <w:style w:type="paragraph" w:customStyle="1" w:styleId="0546A0692EFA4107992B16852A925D41">
    <w:name w:val="0546A0692EFA4107992B16852A925D41"/>
  </w:style>
  <w:style w:type="paragraph" w:customStyle="1" w:styleId="B03C34DBEC214D01B621F87B3BA76BEB">
    <w:name w:val="B03C34DBEC214D01B621F87B3BA76BEB"/>
  </w:style>
  <w:style w:type="paragraph" w:customStyle="1" w:styleId="F5863EFFCE544165891C438615562BE1">
    <w:name w:val="F5863EFFCE544165891C438615562BE1"/>
  </w:style>
  <w:style w:type="paragraph" w:customStyle="1" w:styleId="330BD553DEB24E8B9BC931E3D41B22C8">
    <w:name w:val="330BD553DEB24E8B9BC931E3D41B22C8"/>
  </w:style>
  <w:style w:type="paragraph" w:customStyle="1" w:styleId="84FDFFE3DA2F4752AEC88973A77B20D3">
    <w:name w:val="84FDFFE3DA2F4752AEC88973A77B20D3"/>
    <w:rsid w:val="004026C5"/>
  </w:style>
  <w:style w:type="paragraph" w:customStyle="1" w:styleId="61F0D8C69B7C4AAB83DA7B96DEF5495A">
    <w:name w:val="61F0D8C69B7C4AAB83DA7B96DEF5495A"/>
    <w:rsid w:val="004026C5"/>
  </w:style>
  <w:style w:type="paragraph" w:customStyle="1" w:styleId="77F6812E2EAF433EB65C9A92AD6D9C08">
    <w:name w:val="77F6812E2EAF433EB65C9A92AD6D9C08"/>
    <w:rsid w:val="00CD211C"/>
  </w:style>
  <w:style w:type="paragraph" w:customStyle="1" w:styleId="0E2ABE28AC65494F97D381C4AFB3F764">
    <w:name w:val="0E2ABE28AC65494F97D381C4AFB3F764"/>
    <w:rsid w:val="00CD211C"/>
  </w:style>
  <w:style w:type="paragraph" w:customStyle="1" w:styleId="A0F7C16E66C64015934AE7F403835498">
    <w:name w:val="A0F7C16E66C64015934AE7F403835498"/>
    <w:rsid w:val="00CD211C"/>
  </w:style>
  <w:style w:type="paragraph" w:customStyle="1" w:styleId="D1F25CEEC2BB44B5B163872883ED6EA6">
    <w:name w:val="D1F25CEEC2BB44B5B163872883ED6EA6"/>
    <w:rsid w:val="00CD211C"/>
  </w:style>
  <w:style w:type="paragraph" w:customStyle="1" w:styleId="363752C9018A4D67AABAFD68F6199170">
    <w:name w:val="363752C9018A4D67AABAFD68F6199170"/>
    <w:rsid w:val="00CD211C"/>
  </w:style>
  <w:style w:type="paragraph" w:customStyle="1" w:styleId="9749281093414D0F98130F5AC54C28E7">
    <w:name w:val="9749281093414D0F98130F5AC54C28E7"/>
    <w:rsid w:val="00CD211C"/>
  </w:style>
  <w:style w:type="paragraph" w:customStyle="1" w:styleId="8657B910E1804441B1E85CE7E3E3C803">
    <w:name w:val="8657B910E1804441B1E85CE7E3E3C803"/>
    <w:rsid w:val="00CD211C"/>
  </w:style>
  <w:style w:type="paragraph" w:customStyle="1" w:styleId="2C4E798096DD4E368D681231805DCFF3">
    <w:name w:val="2C4E798096DD4E368D681231805DCFF3"/>
    <w:rsid w:val="00CD21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Mission:  To empower and advocate for children, adolescents and families at risk of abuse, abandonment, delinquency and neglect in Southern Oklahoma.</Abstract>
  <CompanyAddress>15 Monroe St NE
Ardmore, Ok 73401</CompanyAddress>
  <CompanyPhone>580.226.1838</CompanyPhone>
  <CompanyFax>580.223.7856</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4C63B7-A026-4A37-9535-4FBB4C03A11D}">
  <ds:schemaRefs>
    <ds:schemaRef ds:uri="http://schemas.microsoft.com/sharepoint/v3/contenttype/forms"/>
  </ds:schemaRefs>
</ds:datastoreItem>
</file>

<file path=customXml/itemProps3.xml><?xml version="1.0" encoding="utf-8"?>
<ds:datastoreItem xmlns:ds="http://schemas.openxmlformats.org/officeDocument/2006/customXml" ds:itemID="{4DA3A919-1C39-4D00-8F72-E15115C08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370</TotalTime>
  <Pages>1</Pages>
  <Words>1297</Words>
  <Characters>7395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The Community Children’s Shelter &amp; Family Service Center, Inc.</Company>
  <LinksUpToDate>false</LinksUpToDate>
  <CharactersWithSpaces>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FY 2018</dc:subject>
  <dc:creator>Leslie Christian</dc:creator>
  <cp:keywords/>
  <cp:lastModifiedBy>Kaylyn WeldonGary</cp:lastModifiedBy>
  <cp:revision>28</cp:revision>
  <cp:lastPrinted>2018-08-31T18:53:00Z</cp:lastPrinted>
  <dcterms:created xsi:type="dcterms:W3CDTF">2018-08-29T19:55:00Z</dcterms:created>
  <dcterms:modified xsi:type="dcterms:W3CDTF">2019-01-21T18:20:00Z</dcterms:modified>
  <cp:contentStatus>www.childrenshelter.org</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