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14A40" w14:textId="4623E8D3" w:rsidR="00AC46FB" w:rsidRDefault="00AC46FB" w:rsidP="0025395B"/>
    <w:p w14:paraId="50FED243" w14:textId="3D08C929" w:rsidR="00AC46FB" w:rsidRPr="00031870" w:rsidRDefault="004A7233" w:rsidP="0025395B">
      <w:pPr>
        <w:rPr>
          <w:rFonts w:ascii="Ink Free" w:hAnsi="Ink Free"/>
          <w:b/>
          <w:bCs/>
          <w:color w:val="B4577A" w:themeColor="accent1"/>
          <w:sz w:val="36"/>
          <w:szCs w:val="36"/>
        </w:rPr>
      </w:pPr>
      <w:r w:rsidRPr="00031870">
        <w:rPr>
          <w:rFonts w:ascii="Ink Free" w:hAnsi="Ink Free"/>
          <w:b/>
          <w:bCs/>
          <w:color w:val="B4577A" w:themeColor="accent1"/>
          <w:sz w:val="36"/>
          <w:szCs w:val="36"/>
        </w:rPr>
        <w:t xml:space="preserve">Now that things are </w:t>
      </w:r>
      <w:r w:rsidR="00287327" w:rsidRPr="00031870">
        <w:rPr>
          <w:rFonts w:ascii="Ink Free" w:hAnsi="Ink Free"/>
          <w:b/>
          <w:bCs/>
          <w:color w:val="B4577A" w:themeColor="accent1"/>
          <w:sz w:val="36"/>
          <w:szCs w:val="36"/>
        </w:rPr>
        <w:t xml:space="preserve">slowly </w:t>
      </w:r>
      <w:r w:rsidRPr="00031870">
        <w:rPr>
          <w:rFonts w:ascii="Ink Free" w:hAnsi="Ink Free"/>
          <w:b/>
          <w:bCs/>
          <w:color w:val="B4577A" w:themeColor="accent1"/>
          <w:sz w:val="36"/>
          <w:szCs w:val="36"/>
        </w:rPr>
        <w:t xml:space="preserve">starting back up again. </w:t>
      </w:r>
    </w:p>
    <w:p w14:paraId="26D70DD4" w14:textId="40E828F3" w:rsidR="0064086B" w:rsidRDefault="004A7233" w:rsidP="0025395B">
      <w:pPr>
        <w:rPr>
          <w:rFonts w:ascii="Ink Free" w:hAnsi="Ink Free"/>
          <w:b/>
          <w:bCs/>
          <w:color w:val="B4577A" w:themeColor="accent1"/>
          <w:sz w:val="36"/>
          <w:szCs w:val="36"/>
        </w:rPr>
      </w:pPr>
      <w:r w:rsidRPr="00031870">
        <w:rPr>
          <w:rFonts w:ascii="Ink Free" w:hAnsi="Ink Free"/>
          <w:b/>
          <w:bCs/>
          <w:color w:val="B4577A" w:themeColor="accent1"/>
          <w:sz w:val="36"/>
          <w:szCs w:val="36"/>
        </w:rPr>
        <w:t xml:space="preserve">We here at Pocket Snapshots would like to share what we are doing to keep you and your guests safe. </w:t>
      </w:r>
    </w:p>
    <w:p w14:paraId="14CC3CC4" w14:textId="4196EE8A" w:rsidR="00AC46FB" w:rsidRPr="00031870" w:rsidRDefault="00AC46FB" w:rsidP="0025395B">
      <w:pPr>
        <w:rPr>
          <w:rFonts w:ascii="Ink Free" w:hAnsi="Ink Free"/>
          <w:b/>
          <w:bCs/>
          <w:color w:val="B4577A" w:themeColor="accent1"/>
        </w:rPr>
      </w:pPr>
    </w:p>
    <w:p w14:paraId="1877CE3F" w14:textId="77777777" w:rsidR="00AC46FB" w:rsidRPr="00031870" w:rsidRDefault="00AC46FB" w:rsidP="0025395B">
      <w:pPr>
        <w:rPr>
          <w:rFonts w:ascii="Ink Free" w:hAnsi="Ink Free"/>
          <w:b/>
          <w:bCs/>
          <w:color w:val="B4577A" w:themeColor="accent1"/>
        </w:rPr>
      </w:pPr>
    </w:p>
    <w:p w14:paraId="1B225FBB" w14:textId="77777777" w:rsidR="00AC46FB" w:rsidRPr="00031870" w:rsidRDefault="00AC46FB" w:rsidP="0025395B">
      <w:pPr>
        <w:rPr>
          <w:rFonts w:ascii="Ink Free" w:hAnsi="Ink Free"/>
          <w:b/>
          <w:bCs/>
          <w:color w:val="B4577A" w:themeColor="accent1"/>
        </w:rPr>
      </w:pPr>
    </w:p>
    <w:p w14:paraId="10DE1AA3" w14:textId="19AB491D" w:rsidR="004A7233" w:rsidRPr="00031870" w:rsidRDefault="004A7233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6"/>
          <w:szCs w:val="36"/>
        </w:rPr>
        <w:t>-</w:t>
      </w: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We have removed all props that touch your face. </w:t>
      </w:r>
    </w:p>
    <w:p w14:paraId="16573206" w14:textId="5D1855C0" w:rsidR="004A7233" w:rsidRPr="00031870" w:rsidRDefault="004A7233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-Signs and picture props will be wiped down after each use. </w:t>
      </w:r>
    </w:p>
    <w:p w14:paraId="5F93E124" w14:textId="26C0B764" w:rsidR="004A7233" w:rsidRPr="00031870" w:rsidRDefault="004A7233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-The attendant will be the only person permitted to touch the screen </w:t>
      </w:r>
    </w:p>
    <w:p w14:paraId="4A484B06" w14:textId="3A5B9E42" w:rsidR="004A7233" w:rsidRPr="00031870" w:rsidRDefault="004A7233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-The attendant will hand the photo print out</w:t>
      </w:r>
      <w:r w:rsidR="00AC46FB"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s</w:t>
      </w: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 to the guests</w:t>
      </w:r>
    </w:p>
    <w:p w14:paraId="7FEFCCCC" w14:textId="23874CB1" w:rsidR="004A7233" w:rsidRPr="00031870" w:rsidRDefault="004A7233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-</w:t>
      </w:r>
      <w:r w:rsidR="00AC46FB"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Hand Sanitizer will be available for guests to use before and after their photos.</w:t>
      </w:r>
    </w:p>
    <w:p w14:paraId="08821AFC" w14:textId="0251F1A5" w:rsidR="00D4529F" w:rsidRPr="00031870" w:rsidRDefault="00AC46FB" w:rsidP="00D4529F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-Props will be rotated out and cleaned with UV-C </w:t>
      </w:r>
    </w:p>
    <w:p w14:paraId="27FB32A7" w14:textId="151A0D2D" w:rsidR="00AC46FB" w:rsidRPr="00031870" w:rsidRDefault="00AC46FB" w:rsidP="0025395B">
      <w:pPr>
        <w:rPr>
          <w:rFonts w:ascii="Ink Free" w:hAnsi="Ink Free"/>
          <w:b/>
          <w:bCs/>
          <w:color w:val="B4577A" w:themeColor="accent1"/>
          <w:sz w:val="48"/>
          <w:szCs w:val="48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We want to help make your day special and remove a worry from your list. We hope that by completing the above steps we can get back to the real focus o</w:t>
      </w:r>
      <w:r w:rsidR="00287327"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f</w:t>
      </w: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 xml:space="preserve"> the day…</w:t>
      </w:r>
      <w:r w:rsidR="00287327"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…</w:t>
      </w:r>
      <w:r w:rsidRPr="00031870">
        <w:rPr>
          <w:rFonts w:ascii="Ink Free" w:hAnsi="Ink Free"/>
          <w:b/>
          <w:bCs/>
          <w:i/>
          <w:iCs/>
          <w:color w:val="B4577A" w:themeColor="accent1"/>
          <w:sz w:val="48"/>
          <w:szCs w:val="48"/>
        </w:rPr>
        <w:t>the two of you</w:t>
      </w:r>
      <w:r w:rsidR="00287327" w:rsidRPr="00031870">
        <w:rPr>
          <w:rFonts w:ascii="Ink Free" w:hAnsi="Ink Free"/>
          <w:b/>
          <w:bCs/>
          <w:i/>
          <w:iCs/>
          <w:color w:val="B4577A" w:themeColor="accent1"/>
          <w:sz w:val="48"/>
          <w:szCs w:val="48"/>
        </w:rPr>
        <w:t>!!</w:t>
      </w:r>
    </w:p>
    <w:p w14:paraId="237844AD" w14:textId="3451A972" w:rsidR="00287327" w:rsidRPr="00031870" w:rsidRDefault="00287327" w:rsidP="0025395B">
      <w:pPr>
        <w:rPr>
          <w:rFonts w:ascii="Ink Free" w:hAnsi="Ink Free"/>
          <w:b/>
          <w:bCs/>
          <w:color w:val="B4577A" w:themeColor="accent1"/>
          <w:sz w:val="40"/>
          <w:szCs w:val="40"/>
        </w:rPr>
      </w:pPr>
      <w:r w:rsidRPr="00031870">
        <w:rPr>
          <w:rFonts w:ascii="Ink Free" w:hAnsi="Ink Free"/>
          <w:b/>
          <w:bCs/>
          <w:color w:val="B4577A" w:themeColor="accent1"/>
          <w:sz w:val="40"/>
          <w:szCs w:val="40"/>
        </w:rPr>
        <w:t>Thank you,</w:t>
      </w:r>
    </w:p>
    <w:p w14:paraId="7802696C" w14:textId="6AA7B8B2" w:rsidR="00287327" w:rsidRPr="00031870" w:rsidRDefault="00287327" w:rsidP="0025395B">
      <w:pPr>
        <w:rPr>
          <w:rFonts w:ascii="Ink Free" w:hAnsi="Ink Free"/>
          <w:b/>
          <w:bCs/>
          <w:color w:val="B4577A" w:themeColor="accent1"/>
          <w:sz w:val="40"/>
          <w:szCs w:val="40"/>
        </w:rPr>
      </w:pPr>
      <w:r w:rsidRPr="00031870">
        <w:rPr>
          <w:rFonts w:ascii="Ink Free" w:hAnsi="Ink Free"/>
          <w:b/>
          <w:bCs/>
          <w:color w:val="B4577A" w:themeColor="accent1"/>
          <w:sz w:val="40"/>
          <w:szCs w:val="40"/>
        </w:rPr>
        <w:t>Greg and Kate</w:t>
      </w:r>
    </w:p>
    <w:p w14:paraId="3F6580E5" w14:textId="1B1D0B2C" w:rsidR="00031870" w:rsidRPr="00031870" w:rsidRDefault="00031870" w:rsidP="0025395B">
      <w:pPr>
        <w:rPr>
          <w:rFonts w:ascii="Ink Free" w:hAnsi="Ink Free"/>
          <w:b/>
          <w:bCs/>
          <w:color w:val="B4577A" w:themeColor="accent1"/>
          <w:sz w:val="32"/>
          <w:szCs w:val="32"/>
        </w:rPr>
      </w:pPr>
      <w:r w:rsidRPr="00031870">
        <w:rPr>
          <w:rFonts w:ascii="Ink Free" w:hAnsi="Ink Free"/>
          <w:b/>
          <w:bCs/>
          <w:color w:val="B4577A" w:themeColor="accent1"/>
          <w:sz w:val="32"/>
          <w:szCs w:val="32"/>
        </w:rPr>
        <w:t>www.pocketsnapshots.com</w:t>
      </w:r>
    </w:p>
    <w:sectPr w:rsidR="00031870" w:rsidRPr="00031870" w:rsidSect="0078184E">
      <w:headerReference w:type="default" r:id="rId10"/>
      <w:footerReference w:type="default" r:id="rId11"/>
      <w:pgSz w:w="12240" w:h="15840" w:code="1"/>
      <w:pgMar w:top="1872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AE0A9" w14:textId="77777777" w:rsidR="00DC126E" w:rsidRDefault="00DC126E" w:rsidP="007D2655">
      <w:pPr>
        <w:spacing w:line="240" w:lineRule="auto"/>
      </w:pPr>
      <w:r>
        <w:separator/>
      </w:r>
    </w:p>
  </w:endnote>
  <w:endnote w:type="continuationSeparator" w:id="0">
    <w:p w14:paraId="16560CAB" w14:textId="77777777" w:rsidR="00DC126E" w:rsidRDefault="00DC126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F37D" w14:textId="77777777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E6A9593" wp14:editId="69F8F833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D5D84" w14:textId="77777777" w:rsidR="00DC126E" w:rsidRDefault="00DC126E" w:rsidP="007D2655">
      <w:pPr>
        <w:spacing w:line="240" w:lineRule="auto"/>
      </w:pPr>
      <w:r>
        <w:separator/>
      </w:r>
    </w:p>
  </w:footnote>
  <w:footnote w:type="continuationSeparator" w:id="0">
    <w:p w14:paraId="6D975AE4" w14:textId="77777777" w:rsidR="00DC126E" w:rsidRDefault="00DC126E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4B5B1" w14:textId="77777777" w:rsidR="007D2655" w:rsidRDefault="00411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5467C6" wp14:editId="4B1DE2E8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496BF2A" wp14:editId="363082C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63A7A64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7E15E1EF" wp14:editId="28897F44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BDE71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</w:rPr>
      <w:drawing>
        <wp:anchor distT="0" distB="0" distL="114300" distR="114300" simplePos="0" relativeHeight="251658240" behindDoc="1" locked="0" layoutInCell="1" allowOverlap="1" wp14:anchorId="3DE42DD8" wp14:editId="75BF7EA6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233"/>
    <w:rsid w:val="00027ADA"/>
    <w:rsid w:val="00031870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87327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A7233"/>
    <w:rsid w:val="004D2D71"/>
    <w:rsid w:val="004F55AB"/>
    <w:rsid w:val="00506E4E"/>
    <w:rsid w:val="00510C3A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8184E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C46FB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4529F"/>
    <w:rsid w:val="00D513B2"/>
    <w:rsid w:val="00D81EC6"/>
    <w:rsid w:val="00D97337"/>
    <w:rsid w:val="00DA6120"/>
    <w:rsid w:val="00DC126E"/>
    <w:rsid w:val="00DC4C0A"/>
    <w:rsid w:val="00DC5EA3"/>
    <w:rsid w:val="00E02251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5A8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ody\AppData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83443B-B64A-41FE-8762-040F7507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2020-05-26T20:06:00Z</dcterms:created>
  <dcterms:modified xsi:type="dcterms:W3CDTF">2020-10-16T15:05:00Z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