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2" w:type="dxa"/>
        <w:tblInd w:w="108" w:type="dxa"/>
        <w:tblLook w:val="01E0" w:firstRow="1" w:lastRow="1" w:firstColumn="1" w:lastColumn="1" w:noHBand="0" w:noVBand="0"/>
      </w:tblPr>
      <w:tblGrid>
        <w:gridCol w:w="3367"/>
        <w:gridCol w:w="6965"/>
      </w:tblGrid>
      <w:tr w:rsidR="00467D0D" w:rsidRPr="001648DB" w14:paraId="547A76BC" w14:textId="77777777" w:rsidTr="00B52F10">
        <w:tc>
          <w:tcPr>
            <w:tcW w:w="3122" w:type="dxa"/>
            <w:shd w:val="clear" w:color="auto" w:fill="7030A0"/>
          </w:tcPr>
          <w:p w14:paraId="663CE93E" w14:textId="77777777" w:rsidR="00467D0D" w:rsidRPr="001648DB" w:rsidRDefault="00467D0D" w:rsidP="00467D0D">
            <w:pPr>
              <w:pStyle w:val="BodyText"/>
              <w:rPr>
                <w:rFonts w:asciiTheme="minorHAnsi" w:hAnsiTheme="minorHAnsi" w:cstheme="minorHAnsi"/>
                <w:lang w:val="en-GB"/>
              </w:rPr>
            </w:pPr>
          </w:p>
        </w:tc>
        <w:tc>
          <w:tcPr>
            <w:tcW w:w="7210" w:type="dxa"/>
            <w:shd w:val="clear" w:color="auto" w:fill="7030A0"/>
          </w:tcPr>
          <w:p w14:paraId="49CCE503" w14:textId="77777777" w:rsidR="00467D0D" w:rsidRPr="001648DB" w:rsidRDefault="00467D0D" w:rsidP="00467D0D">
            <w:pPr>
              <w:pStyle w:val="BodyText"/>
              <w:rPr>
                <w:rFonts w:asciiTheme="minorHAnsi" w:hAnsiTheme="minorHAnsi" w:cstheme="minorHAnsi"/>
                <w:lang w:val="en-GB"/>
              </w:rPr>
            </w:pPr>
          </w:p>
        </w:tc>
      </w:tr>
      <w:tr w:rsidR="00467D0D" w:rsidRPr="001648DB" w14:paraId="657F8DDB" w14:textId="77777777" w:rsidTr="00B52F10">
        <w:tc>
          <w:tcPr>
            <w:tcW w:w="3122" w:type="dxa"/>
            <w:vAlign w:val="center"/>
          </w:tcPr>
          <w:p w14:paraId="7929F18B" w14:textId="3232E81A" w:rsidR="00467D0D" w:rsidRPr="001648DB" w:rsidRDefault="006A3882" w:rsidP="00785129">
            <w:pPr>
              <w:pStyle w:val="NewsletterTitle"/>
              <w:rPr>
                <w:rFonts w:asciiTheme="minorHAnsi" w:hAnsiTheme="minorHAnsi" w:cstheme="minorHAnsi"/>
                <w:color w:val="7030A0"/>
                <w:lang w:val="en-GB"/>
              </w:rPr>
            </w:pPr>
            <w:r w:rsidRPr="001648DB">
              <w:rPr>
                <w:rFonts w:asciiTheme="minorHAnsi" w:hAnsiTheme="minorHAnsi" w:cstheme="minorHAnsi"/>
                <w:noProof/>
                <w:color w:val="7030A0"/>
                <w:lang w:val="en-GB"/>
              </w:rPr>
              <w:drawing>
                <wp:inline distT="0" distB="0" distL="0" distR="0" wp14:anchorId="65FF0DE0" wp14:editId="04C441D1">
                  <wp:extent cx="1364400" cy="45000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400" cy="450000"/>
                          </a:xfrm>
                          <a:prstGeom prst="rect">
                            <a:avLst/>
                          </a:prstGeom>
                        </pic:spPr>
                      </pic:pic>
                    </a:graphicData>
                  </a:graphic>
                </wp:inline>
              </w:drawing>
            </w:r>
          </w:p>
        </w:tc>
        <w:tc>
          <w:tcPr>
            <w:tcW w:w="7210" w:type="dxa"/>
            <w:vAlign w:val="center"/>
          </w:tcPr>
          <w:p w14:paraId="59246D3C" w14:textId="5C8AFD61" w:rsidR="00467D0D" w:rsidRPr="001648DB" w:rsidRDefault="00A66BFA" w:rsidP="000E481C">
            <w:pPr>
              <w:pStyle w:val="NewsletterTitle"/>
              <w:rPr>
                <w:rFonts w:asciiTheme="minorHAnsi" w:hAnsiTheme="minorHAnsi" w:cstheme="minorHAnsi"/>
                <w:b/>
                <w:i/>
                <w:color w:val="7030A0"/>
                <w:sz w:val="56"/>
                <w:szCs w:val="56"/>
                <w:lang w:val="en-GB"/>
              </w:rPr>
            </w:pPr>
            <w:r w:rsidRPr="001648DB">
              <w:rPr>
                <w:rFonts w:asciiTheme="minorHAnsi" w:hAnsiTheme="minorHAnsi" w:cstheme="minorHAnsi"/>
                <w:b/>
                <w:i/>
                <w:color w:val="7030A0"/>
                <w:sz w:val="56"/>
                <w:szCs w:val="56"/>
                <w:lang w:val="en-GB"/>
              </w:rPr>
              <w:t>IDEST</w:t>
            </w:r>
            <w:r w:rsidR="00505F82" w:rsidRPr="001648DB">
              <w:rPr>
                <w:rFonts w:asciiTheme="minorHAnsi" w:hAnsiTheme="minorHAnsi" w:cstheme="minorHAnsi"/>
                <w:b/>
                <w:i/>
                <w:color w:val="7030A0"/>
                <w:sz w:val="56"/>
                <w:szCs w:val="56"/>
                <w:lang w:val="en-GB"/>
              </w:rPr>
              <w:t xml:space="preserve"> </w:t>
            </w:r>
            <w:r w:rsidR="004374C4" w:rsidRPr="001648DB">
              <w:rPr>
                <w:rFonts w:asciiTheme="minorHAnsi" w:hAnsiTheme="minorHAnsi" w:cstheme="minorHAnsi"/>
                <w:b/>
                <w:i/>
                <w:color w:val="7030A0"/>
                <w:sz w:val="56"/>
                <w:szCs w:val="56"/>
                <w:lang w:val="en-GB"/>
              </w:rPr>
              <w:t xml:space="preserve">Ltd </w:t>
            </w:r>
            <w:r w:rsidR="008C727D" w:rsidRPr="001648DB">
              <w:rPr>
                <w:rFonts w:asciiTheme="minorHAnsi" w:hAnsiTheme="minorHAnsi" w:cstheme="minorHAnsi"/>
                <w:b/>
                <w:i/>
                <w:color w:val="7030A0"/>
                <w:sz w:val="56"/>
                <w:szCs w:val="56"/>
                <w:lang w:val="en-GB"/>
              </w:rPr>
              <w:t>T</w:t>
            </w:r>
            <w:r w:rsidR="001A6E92" w:rsidRPr="001648DB">
              <w:rPr>
                <w:rFonts w:asciiTheme="minorHAnsi" w:hAnsiTheme="minorHAnsi" w:cstheme="minorHAnsi"/>
                <w:b/>
                <w:i/>
                <w:color w:val="7030A0"/>
                <w:sz w:val="56"/>
                <w:szCs w:val="56"/>
                <w:lang w:val="en-GB"/>
              </w:rPr>
              <w:t>rainer</w:t>
            </w:r>
          </w:p>
        </w:tc>
      </w:tr>
      <w:tr w:rsidR="00467D0D" w:rsidRPr="001648DB" w14:paraId="6244F5DC" w14:textId="77777777" w:rsidTr="00B52F10">
        <w:tc>
          <w:tcPr>
            <w:tcW w:w="3122" w:type="dxa"/>
            <w:shd w:val="clear" w:color="auto" w:fill="7030A0"/>
          </w:tcPr>
          <w:p w14:paraId="6971FC73" w14:textId="7B46B2DC" w:rsidR="00467D0D" w:rsidRPr="001648DB" w:rsidRDefault="00467D0D" w:rsidP="00207F63">
            <w:pPr>
              <w:pStyle w:val="NewsletterDate"/>
              <w:rPr>
                <w:rFonts w:asciiTheme="minorHAnsi" w:hAnsiTheme="minorHAnsi" w:cstheme="minorHAnsi"/>
                <w:sz w:val="24"/>
                <w:szCs w:val="24"/>
                <w:lang w:val="en-GB"/>
              </w:rPr>
            </w:pPr>
            <w:r w:rsidRPr="001648DB">
              <w:rPr>
                <w:rFonts w:asciiTheme="minorHAnsi" w:hAnsiTheme="minorHAnsi" w:cstheme="minorHAnsi"/>
                <w:sz w:val="24"/>
                <w:szCs w:val="24"/>
                <w:lang w:val="en-GB"/>
              </w:rPr>
              <w:t>Newsletter</w:t>
            </w:r>
            <w:r w:rsidR="00BF288C" w:rsidRPr="001648DB">
              <w:rPr>
                <w:rFonts w:asciiTheme="minorHAnsi" w:hAnsiTheme="minorHAnsi" w:cstheme="minorHAnsi"/>
                <w:sz w:val="24"/>
                <w:szCs w:val="24"/>
                <w:lang w:val="en-GB"/>
              </w:rPr>
              <w:t xml:space="preserve"> </w:t>
            </w:r>
            <w:r w:rsidR="00600A8F">
              <w:rPr>
                <w:rFonts w:asciiTheme="minorHAnsi" w:hAnsiTheme="minorHAnsi" w:cstheme="minorHAnsi"/>
                <w:sz w:val="24"/>
                <w:szCs w:val="24"/>
                <w:lang w:val="en-GB"/>
              </w:rPr>
              <w:t>August</w:t>
            </w:r>
            <w:r w:rsidR="001648DB" w:rsidRPr="001648DB">
              <w:rPr>
                <w:rFonts w:asciiTheme="minorHAnsi" w:hAnsiTheme="minorHAnsi" w:cstheme="minorHAnsi"/>
                <w:sz w:val="24"/>
                <w:szCs w:val="24"/>
                <w:lang w:val="en-GB"/>
              </w:rPr>
              <w:t xml:space="preserve"> 2025</w:t>
            </w:r>
          </w:p>
        </w:tc>
        <w:tc>
          <w:tcPr>
            <w:tcW w:w="7210" w:type="dxa"/>
            <w:shd w:val="clear" w:color="auto" w:fill="7030A0"/>
          </w:tcPr>
          <w:p w14:paraId="54EEA536" w14:textId="49602138" w:rsidR="00467D0D" w:rsidRPr="001648DB" w:rsidRDefault="00467D0D" w:rsidP="00482BB9">
            <w:pPr>
              <w:pStyle w:val="VolumeandIssue"/>
              <w:ind w:right="150"/>
              <w:rPr>
                <w:rFonts w:asciiTheme="minorHAnsi" w:hAnsiTheme="minorHAnsi" w:cstheme="minorHAnsi"/>
                <w:sz w:val="24"/>
                <w:szCs w:val="24"/>
                <w:lang w:val="en-GB"/>
              </w:rPr>
            </w:pPr>
            <w:r w:rsidRPr="001648DB">
              <w:rPr>
                <w:rFonts w:asciiTheme="minorHAnsi" w:hAnsiTheme="minorHAnsi" w:cstheme="minorHAnsi"/>
                <w:sz w:val="24"/>
                <w:szCs w:val="24"/>
                <w:lang w:val="en-GB"/>
              </w:rPr>
              <w:t xml:space="preserve">Volume </w:t>
            </w:r>
            <w:r w:rsidR="00C77E04" w:rsidRPr="001648DB">
              <w:rPr>
                <w:rFonts w:asciiTheme="minorHAnsi" w:hAnsiTheme="minorHAnsi" w:cstheme="minorHAnsi"/>
                <w:sz w:val="24"/>
                <w:szCs w:val="24"/>
                <w:lang w:val="en-GB"/>
              </w:rPr>
              <w:t>2</w:t>
            </w:r>
            <w:r w:rsidR="001648DB" w:rsidRPr="001648DB">
              <w:rPr>
                <w:rFonts w:asciiTheme="minorHAnsi" w:hAnsiTheme="minorHAnsi" w:cstheme="minorHAnsi"/>
                <w:sz w:val="24"/>
                <w:szCs w:val="24"/>
                <w:lang w:val="en-GB"/>
              </w:rPr>
              <w:t>5</w:t>
            </w:r>
            <w:r w:rsidRPr="001648DB">
              <w:rPr>
                <w:rFonts w:asciiTheme="minorHAnsi" w:hAnsiTheme="minorHAnsi" w:cstheme="minorHAnsi"/>
                <w:sz w:val="24"/>
                <w:szCs w:val="24"/>
                <w:lang w:val="en-GB"/>
              </w:rPr>
              <w:t>, Number</w:t>
            </w:r>
            <w:r w:rsidR="00600A8F">
              <w:rPr>
                <w:rFonts w:asciiTheme="minorHAnsi" w:hAnsiTheme="minorHAnsi" w:cstheme="minorHAnsi"/>
                <w:sz w:val="24"/>
                <w:szCs w:val="24"/>
                <w:lang w:val="en-GB"/>
              </w:rPr>
              <w:t xml:space="preserve"> 2</w:t>
            </w:r>
          </w:p>
        </w:tc>
      </w:tr>
      <w:tr w:rsidR="008E395A" w:rsidRPr="001648DB" w14:paraId="5F0C64EB" w14:textId="77777777" w:rsidTr="0094220F">
        <w:trPr>
          <w:trHeight w:val="11881"/>
        </w:trPr>
        <w:tc>
          <w:tcPr>
            <w:tcW w:w="3122" w:type="dxa"/>
            <w:shd w:val="clear" w:color="auto" w:fill="7030A0"/>
          </w:tcPr>
          <w:p w14:paraId="0A98F2AF" w14:textId="77777777" w:rsidR="008E395A" w:rsidRPr="001648DB" w:rsidRDefault="008E395A" w:rsidP="000E481C">
            <w:pPr>
              <w:pStyle w:val="TableofContentsHeading"/>
              <w:rPr>
                <w:rFonts w:asciiTheme="minorHAnsi" w:hAnsiTheme="minorHAnsi" w:cstheme="minorHAnsi"/>
                <w:b/>
                <w:sz w:val="24"/>
                <w:szCs w:val="24"/>
                <w:lang w:val="en-GB"/>
              </w:rPr>
            </w:pPr>
            <w:r w:rsidRPr="001648DB">
              <w:rPr>
                <w:rFonts w:asciiTheme="minorHAnsi" w:hAnsiTheme="minorHAnsi" w:cstheme="minorHAnsi"/>
                <w:b/>
                <w:sz w:val="24"/>
                <w:szCs w:val="24"/>
                <w:lang w:val="en-GB"/>
              </w:rPr>
              <w:t xml:space="preserve">In </w:t>
            </w:r>
            <w:r w:rsidR="00EC4314" w:rsidRPr="001648DB">
              <w:rPr>
                <w:rFonts w:asciiTheme="minorHAnsi" w:hAnsiTheme="minorHAnsi" w:cstheme="minorHAnsi"/>
                <w:b/>
                <w:sz w:val="24"/>
                <w:szCs w:val="24"/>
                <w:lang w:val="en-GB"/>
              </w:rPr>
              <w:t>t</w:t>
            </w:r>
            <w:r w:rsidRPr="001648DB">
              <w:rPr>
                <w:rFonts w:asciiTheme="minorHAnsi" w:hAnsiTheme="minorHAnsi" w:cstheme="minorHAnsi"/>
                <w:b/>
                <w:sz w:val="24"/>
                <w:szCs w:val="24"/>
                <w:lang w:val="en-GB"/>
              </w:rPr>
              <w:t xml:space="preserve">his </w:t>
            </w:r>
            <w:r w:rsidR="00EC4314" w:rsidRPr="001648DB">
              <w:rPr>
                <w:rFonts w:asciiTheme="minorHAnsi" w:hAnsiTheme="minorHAnsi" w:cstheme="minorHAnsi"/>
                <w:b/>
                <w:sz w:val="24"/>
                <w:szCs w:val="24"/>
                <w:lang w:val="en-GB"/>
              </w:rPr>
              <w:t>i</w:t>
            </w:r>
            <w:r w:rsidRPr="001648DB">
              <w:rPr>
                <w:rFonts w:asciiTheme="minorHAnsi" w:hAnsiTheme="minorHAnsi" w:cstheme="minorHAnsi"/>
                <w:b/>
                <w:sz w:val="24"/>
                <w:szCs w:val="24"/>
                <w:lang w:val="en-GB"/>
              </w:rPr>
              <w:t>ssue</w:t>
            </w:r>
            <w:r w:rsidR="00EC4314" w:rsidRPr="001648DB">
              <w:rPr>
                <w:rFonts w:asciiTheme="minorHAnsi" w:hAnsiTheme="minorHAnsi" w:cstheme="minorHAnsi"/>
                <w:b/>
                <w:sz w:val="24"/>
                <w:szCs w:val="24"/>
                <w:lang w:val="en-GB"/>
              </w:rPr>
              <w:t>:</w:t>
            </w:r>
          </w:p>
          <w:p w14:paraId="28A2DD6C" w14:textId="166F6396" w:rsidR="00AB7C3C" w:rsidRDefault="0002269D" w:rsidP="00ED6443">
            <w:pPr>
              <w:pStyle w:val="TableofContentsEntry"/>
              <w:numPr>
                <w:ilvl w:val="0"/>
                <w:numId w:val="18"/>
              </w:numPr>
              <w:spacing w:before="120"/>
              <w:ind w:right="285"/>
              <w:rPr>
                <w:rFonts w:asciiTheme="minorHAnsi" w:hAnsiTheme="minorHAnsi" w:cstheme="minorHAnsi"/>
                <w:sz w:val="22"/>
                <w:szCs w:val="22"/>
                <w:lang w:val="en-GB"/>
              </w:rPr>
            </w:pPr>
            <w:r w:rsidRPr="001648DB">
              <w:rPr>
                <w:rFonts w:asciiTheme="minorHAnsi" w:hAnsiTheme="minorHAnsi" w:cstheme="minorHAnsi"/>
                <w:sz w:val="22"/>
                <w:szCs w:val="22"/>
                <w:lang w:val="en-GB"/>
              </w:rPr>
              <w:t xml:space="preserve">Volume </w:t>
            </w:r>
            <w:r w:rsidR="00C77E04" w:rsidRPr="001648DB">
              <w:rPr>
                <w:rFonts w:asciiTheme="minorHAnsi" w:hAnsiTheme="minorHAnsi" w:cstheme="minorHAnsi"/>
                <w:sz w:val="22"/>
                <w:szCs w:val="22"/>
                <w:lang w:val="en-GB"/>
              </w:rPr>
              <w:t>2</w:t>
            </w:r>
            <w:r w:rsidR="001648DB" w:rsidRPr="001648DB">
              <w:rPr>
                <w:rFonts w:asciiTheme="minorHAnsi" w:hAnsiTheme="minorHAnsi" w:cstheme="minorHAnsi"/>
                <w:sz w:val="22"/>
                <w:szCs w:val="22"/>
                <w:lang w:val="en-GB"/>
              </w:rPr>
              <w:t>5</w:t>
            </w:r>
            <w:r w:rsidRPr="001648DB">
              <w:rPr>
                <w:rFonts w:asciiTheme="minorHAnsi" w:hAnsiTheme="minorHAnsi" w:cstheme="minorHAnsi"/>
                <w:sz w:val="22"/>
                <w:szCs w:val="22"/>
                <w:lang w:val="en-GB"/>
              </w:rPr>
              <w:t xml:space="preserve">, </w:t>
            </w:r>
            <w:r w:rsidR="00AB7C3C" w:rsidRPr="001648DB">
              <w:rPr>
                <w:rFonts w:asciiTheme="minorHAnsi" w:hAnsiTheme="minorHAnsi" w:cstheme="minorHAnsi"/>
                <w:sz w:val="22"/>
                <w:szCs w:val="22"/>
                <w:lang w:val="en-GB"/>
              </w:rPr>
              <w:t>Issue No</w:t>
            </w:r>
            <w:r w:rsidR="00AE7626" w:rsidRPr="001648DB">
              <w:rPr>
                <w:rFonts w:asciiTheme="minorHAnsi" w:hAnsiTheme="minorHAnsi" w:cstheme="minorHAnsi"/>
                <w:sz w:val="22"/>
                <w:szCs w:val="22"/>
                <w:lang w:val="en-GB"/>
              </w:rPr>
              <w:t xml:space="preserve"> </w:t>
            </w:r>
            <w:r w:rsidR="00600A8F">
              <w:rPr>
                <w:rFonts w:asciiTheme="minorHAnsi" w:hAnsiTheme="minorHAnsi" w:cstheme="minorHAnsi"/>
                <w:sz w:val="22"/>
                <w:szCs w:val="22"/>
                <w:lang w:val="en-GB"/>
              </w:rPr>
              <w:t>2</w:t>
            </w:r>
          </w:p>
          <w:p w14:paraId="0A5F101D" w14:textId="048F4794" w:rsidR="00E7232D" w:rsidRDefault="00E7232D"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Comparison Chart teaching</w:t>
            </w:r>
          </w:p>
          <w:p w14:paraId="7728EE2D" w14:textId="34CD9164" w:rsidR="00E7232D" w:rsidRDefault="00E7232D"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IDEST Ltd in South Africa</w:t>
            </w:r>
          </w:p>
          <w:p w14:paraId="7C59D1F5" w14:textId="7BFB23D5" w:rsidR="00E7232D" w:rsidRDefault="00E7232D"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E-cards &amp; E-certificates</w:t>
            </w:r>
          </w:p>
          <w:p w14:paraId="7D7FA770" w14:textId="5BBD39F4" w:rsidR="00E7232D" w:rsidRDefault="00E7232D"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Compressor Maintenance Course (RSC)</w:t>
            </w:r>
          </w:p>
          <w:p w14:paraId="05C7D754" w14:textId="0D257998" w:rsidR="008407CA" w:rsidRDefault="008407CA"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Meet with Dave Wright, DRCL, Pattaya</w:t>
            </w:r>
          </w:p>
          <w:p w14:paraId="7E6C36E5" w14:textId="6679C1EA" w:rsidR="008407CA" w:rsidRDefault="008407CA" w:rsidP="00ED6443">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New order form</w:t>
            </w:r>
          </w:p>
          <w:p w14:paraId="7335812B" w14:textId="0A505999" w:rsidR="008407CA" w:rsidRPr="001648DB" w:rsidRDefault="008407CA" w:rsidP="00A01D7A">
            <w:pPr>
              <w:pStyle w:val="TableofContentsEntry"/>
              <w:numPr>
                <w:ilvl w:val="0"/>
                <w:numId w:val="18"/>
              </w:numPr>
              <w:spacing w:before="120"/>
              <w:ind w:right="285"/>
              <w:rPr>
                <w:rFonts w:asciiTheme="minorHAnsi" w:hAnsiTheme="minorHAnsi" w:cstheme="minorHAnsi"/>
                <w:sz w:val="22"/>
                <w:szCs w:val="22"/>
                <w:lang w:val="en-GB"/>
              </w:rPr>
            </w:pPr>
            <w:r>
              <w:rPr>
                <w:rFonts w:asciiTheme="minorHAnsi" w:hAnsiTheme="minorHAnsi" w:cstheme="minorHAnsi"/>
                <w:sz w:val="22"/>
                <w:szCs w:val="22"/>
                <w:lang w:val="en-GB"/>
              </w:rPr>
              <w:t>Promote your centre on IDEST Ltd website</w:t>
            </w:r>
          </w:p>
          <w:p w14:paraId="185363B1" w14:textId="77777777" w:rsidR="0092129E" w:rsidRPr="001648DB" w:rsidRDefault="008E395A" w:rsidP="000E481C">
            <w:pPr>
              <w:pStyle w:val="SideBarHeading"/>
              <w:rPr>
                <w:rFonts w:asciiTheme="minorHAnsi" w:hAnsiTheme="minorHAnsi" w:cstheme="minorHAnsi"/>
                <w:sz w:val="24"/>
                <w:lang w:val="fr-FR"/>
              </w:rPr>
            </w:pPr>
            <w:r w:rsidRPr="001648DB">
              <w:rPr>
                <w:rFonts w:asciiTheme="minorHAnsi" w:hAnsiTheme="minorHAnsi" w:cstheme="minorHAnsi"/>
                <w:sz w:val="24"/>
                <w:lang w:val="fr-FR"/>
              </w:rPr>
              <w:t>Contact Us</w:t>
            </w:r>
          </w:p>
          <w:p w14:paraId="52244F32" w14:textId="238BE7A1" w:rsidR="00CC5A86" w:rsidRPr="001648DB" w:rsidRDefault="00DB57D6" w:rsidP="000E481C">
            <w:pPr>
              <w:pStyle w:val="Links"/>
              <w:ind w:right="283"/>
              <w:rPr>
                <w:rFonts w:asciiTheme="minorHAnsi" w:hAnsiTheme="minorHAnsi" w:cstheme="minorHAnsi"/>
                <w:b/>
                <w:color w:val="FFFFFF" w:themeColor="background1"/>
                <w:sz w:val="22"/>
                <w:szCs w:val="22"/>
                <w:lang w:val="fr-FR"/>
              </w:rPr>
            </w:pPr>
            <w:r w:rsidRPr="001648DB">
              <w:rPr>
                <w:rFonts w:asciiTheme="minorHAnsi" w:hAnsiTheme="minorHAnsi" w:cstheme="minorHAnsi"/>
                <w:b/>
                <w:color w:val="FFFFFF" w:themeColor="background1"/>
                <w:sz w:val="22"/>
                <w:szCs w:val="22"/>
                <w:lang w:val="fr-FR"/>
              </w:rPr>
              <w:t>Website:</w:t>
            </w:r>
          </w:p>
          <w:p w14:paraId="3766B3BB" w14:textId="01447B51" w:rsidR="00A41166" w:rsidRPr="001648DB" w:rsidRDefault="00A41166" w:rsidP="0087663F">
            <w:pPr>
              <w:pStyle w:val="Links"/>
              <w:spacing w:before="0"/>
              <w:ind w:right="283"/>
              <w:rPr>
                <w:rStyle w:val="Hyperlink"/>
                <w:rFonts w:asciiTheme="minorHAnsi" w:hAnsiTheme="minorHAnsi" w:cstheme="minorHAnsi"/>
                <w:sz w:val="22"/>
                <w:szCs w:val="22"/>
                <w:lang w:val="fr-FR"/>
              </w:rPr>
            </w:pPr>
            <w:r w:rsidRPr="001648DB">
              <w:rPr>
                <w:rStyle w:val="Hyperlink"/>
                <w:rFonts w:asciiTheme="minorHAnsi" w:hAnsiTheme="minorHAnsi" w:cstheme="minorHAnsi"/>
                <w:sz w:val="22"/>
                <w:szCs w:val="22"/>
                <w:lang w:val="fr-FR"/>
              </w:rPr>
              <w:t>http://www.</w:t>
            </w:r>
            <w:r w:rsidR="00A40DBB" w:rsidRPr="001648DB">
              <w:rPr>
                <w:rStyle w:val="Hyperlink"/>
                <w:rFonts w:asciiTheme="minorHAnsi" w:hAnsiTheme="minorHAnsi" w:cstheme="minorHAnsi"/>
                <w:sz w:val="22"/>
                <w:szCs w:val="22"/>
                <w:lang w:val="fr-FR"/>
              </w:rPr>
              <w:t>idestuk.org</w:t>
            </w:r>
          </w:p>
          <w:p w14:paraId="20AEC9DB" w14:textId="5CEC7D75" w:rsidR="0087663F" w:rsidRPr="001648DB" w:rsidRDefault="0087663F" w:rsidP="0087663F">
            <w:pPr>
              <w:pStyle w:val="Links"/>
              <w:spacing w:before="0"/>
              <w:ind w:right="283"/>
              <w:rPr>
                <w:rStyle w:val="Hyperlink"/>
                <w:rFonts w:asciiTheme="minorHAnsi" w:hAnsiTheme="minorHAnsi" w:cstheme="minorHAnsi"/>
                <w:sz w:val="22"/>
                <w:szCs w:val="22"/>
                <w:lang w:val="fr-FR"/>
              </w:rPr>
            </w:pPr>
          </w:p>
          <w:p w14:paraId="6F196E30" w14:textId="4941C9E7" w:rsidR="00A40DBB" w:rsidRPr="001648DB" w:rsidRDefault="0085162F" w:rsidP="0087663F">
            <w:pPr>
              <w:pStyle w:val="Links"/>
              <w:spacing w:before="0"/>
              <w:ind w:right="283"/>
              <w:rPr>
                <w:rStyle w:val="Hyperlink"/>
                <w:rFonts w:asciiTheme="minorHAnsi" w:hAnsiTheme="minorHAnsi" w:cstheme="minorHAnsi"/>
                <w:b/>
                <w:color w:val="FFFFFF" w:themeColor="background1"/>
                <w:sz w:val="22"/>
                <w:szCs w:val="22"/>
                <w:lang w:val="en-GB"/>
              </w:rPr>
            </w:pPr>
            <w:r w:rsidRPr="001648DB">
              <w:rPr>
                <w:rStyle w:val="Hyperlink"/>
                <w:rFonts w:asciiTheme="minorHAnsi" w:hAnsiTheme="minorHAnsi" w:cstheme="minorHAnsi"/>
                <w:b/>
                <w:color w:val="FFFFFF" w:themeColor="background1"/>
                <w:sz w:val="22"/>
                <w:szCs w:val="22"/>
                <w:lang w:val="en-GB"/>
              </w:rPr>
              <w:t>Training Manager</w:t>
            </w:r>
            <w:r w:rsidR="00A40DBB" w:rsidRPr="001648DB">
              <w:rPr>
                <w:rStyle w:val="Hyperlink"/>
                <w:rFonts w:asciiTheme="minorHAnsi" w:hAnsiTheme="minorHAnsi" w:cstheme="minorHAnsi"/>
                <w:b/>
                <w:color w:val="FFFFFF" w:themeColor="background1"/>
                <w:sz w:val="22"/>
                <w:szCs w:val="22"/>
                <w:lang w:val="en-GB"/>
              </w:rPr>
              <w:t>:</w:t>
            </w:r>
          </w:p>
          <w:p w14:paraId="33B7C31E" w14:textId="77777777" w:rsidR="00A40DBB" w:rsidRPr="001648DB" w:rsidRDefault="00A40DBB" w:rsidP="0087663F">
            <w:pPr>
              <w:pStyle w:val="Links"/>
              <w:spacing w:before="0"/>
              <w:ind w:right="283"/>
              <w:rPr>
                <w:rStyle w:val="Hyperlink"/>
                <w:rFonts w:asciiTheme="minorHAnsi" w:hAnsiTheme="minorHAnsi" w:cstheme="minorHAnsi"/>
                <w:bCs/>
                <w:sz w:val="22"/>
                <w:szCs w:val="22"/>
                <w:lang w:val="en-GB"/>
              </w:rPr>
            </w:pPr>
            <w:r w:rsidRPr="001648DB">
              <w:rPr>
                <w:rStyle w:val="Hyperlink"/>
                <w:rFonts w:asciiTheme="minorHAnsi" w:hAnsiTheme="minorHAnsi" w:cstheme="minorHAnsi"/>
                <w:bCs/>
                <w:sz w:val="22"/>
                <w:szCs w:val="22"/>
                <w:lang w:val="en-GB"/>
              </w:rPr>
              <w:t>training@idestuk.org</w:t>
            </w:r>
          </w:p>
          <w:p w14:paraId="43ABDB07" w14:textId="77777777" w:rsidR="00A40DBB" w:rsidRPr="001648DB" w:rsidRDefault="00A40DBB" w:rsidP="0087663F">
            <w:pPr>
              <w:pStyle w:val="Links"/>
              <w:spacing w:before="0"/>
              <w:ind w:right="283"/>
              <w:rPr>
                <w:rStyle w:val="Hyperlink"/>
                <w:rFonts w:asciiTheme="minorHAnsi" w:hAnsiTheme="minorHAnsi" w:cstheme="minorHAnsi"/>
                <w:b/>
                <w:color w:val="FFFFFF" w:themeColor="background1"/>
                <w:sz w:val="22"/>
                <w:szCs w:val="22"/>
                <w:lang w:val="en-GB"/>
              </w:rPr>
            </w:pPr>
          </w:p>
          <w:p w14:paraId="2715435C" w14:textId="1B3D2129" w:rsidR="0087663F" w:rsidRPr="001648DB" w:rsidRDefault="0087663F" w:rsidP="0087663F">
            <w:pPr>
              <w:pStyle w:val="Links"/>
              <w:spacing w:before="0"/>
              <w:ind w:right="283"/>
              <w:rPr>
                <w:rStyle w:val="Hyperlink"/>
                <w:rFonts w:asciiTheme="minorHAnsi" w:hAnsiTheme="minorHAnsi" w:cstheme="minorHAnsi"/>
                <w:b/>
                <w:color w:val="FFFFFF" w:themeColor="background1"/>
                <w:sz w:val="22"/>
                <w:szCs w:val="22"/>
                <w:lang w:val="en-GB"/>
              </w:rPr>
            </w:pPr>
            <w:r w:rsidRPr="001648DB">
              <w:rPr>
                <w:rStyle w:val="Hyperlink"/>
                <w:rFonts w:asciiTheme="minorHAnsi" w:hAnsiTheme="minorHAnsi" w:cstheme="minorHAnsi"/>
                <w:b/>
                <w:color w:val="FFFFFF" w:themeColor="background1"/>
                <w:sz w:val="22"/>
                <w:szCs w:val="22"/>
                <w:lang w:val="en-GB"/>
              </w:rPr>
              <w:t>Administration:</w:t>
            </w:r>
          </w:p>
          <w:p w14:paraId="4FEBC3D0" w14:textId="4958B444" w:rsidR="0087663F" w:rsidRPr="001648DB" w:rsidRDefault="0085162F" w:rsidP="0087663F">
            <w:pPr>
              <w:pStyle w:val="Links"/>
              <w:spacing w:before="0"/>
              <w:ind w:right="283"/>
              <w:rPr>
                <w:rStyle w:val="Hyperlink"/>
                <w:rFonts w:asciiTheme="minorHAnsi" w:hAnsiTheme="minorHAnsi" w:cstheme="minorHAnsi"/>
                <w:sz w:val="22"/>
                <w:szCs w:val="22"/>
                <w:lang w:val="en-GB"/>
              </w:rPr>
            </w:pPr>
            <w:hyperlink r:id="rId9" w:history="1">
              <w:r w:rsidRPr="001648DB">
                <w:rPr>
                  <w:rStyle w:val="Hyperlink"/>
                  <w:rFonts w:asciiTheme="minorHAnsi" w:hAnsiTheme="minorHAnsi" w:cstheme="minorHAnsi"/>
                  <w:sz w:val="22"/>
                  <w:szCs w:val="22"/>
                  <w:lang w:val="en-GB"/>
                </w:rPr>
                <w:t>alistair.reynolds@</w:t>
              </w:r>
              <w:r w:rsidR="00621E7C" w:rsidRPr="001648DB">
                <w:rPr>
                  <w:rStyle w:val="Hyperlink"/>
                  <w:rFonts w:asciiTheme="minorHAnsi" w:hAnsiTheme="minorHAnsi" w:cstheme="minorHAnsi"/>
                  <w:sz w:val="22"/>
                  <w:szCs w:val="22"/>
                  <w:lang w:val="en-GB"/>
                </w:rPr>
                <w:t>idest.co.uk</w:t>
              </w:r>
            </w:hyperlink>
          </w:p>
          <w:p w14:paraId="3CBE0577" w14:textId="462E5136" w:rsidR="0087663F" w:rsidRPr="001648DB" w:rsidRDefault="0087663F" w:rsidP="0087663F">
            <w:pPr>
              <w:pStyle w:val="Links"/>
              <w:spacing w:before="0"/>
              <w:ind w:right="283"/>
              <w:rPr>
                <w:rStyle w:val="Hyperlink"/>
                <w:rFonts w:asciiTheme="minorHAnsi" w:hAnsiTheme="minorHAnsi" w:cstheme="minorHAnsi"/>
                <w:sz w:val="22"/>
                <w:szCs w:val="22"/>
                <w:lang w:val="en-GB"/>
              </w:rPr>
            </w:pPr>
          </w:p>
          <w:p w14:paraId="79EE5982" w14:textId="7D5C498E" w:rsidR="00C54A9E" w:rsidRPr="001648DB" w:rsidRDefault="00246163" w:rsidP="0087663F">
            <w:pPr>
              <w:pStyle w:val="Links"/>
              <w:spacing w:before="0"/>
              <w:ind w:right="283"/>
              <w:rPr>
                <w:rStyle w:val="Hyperlink"/>
                <w:rFonts w:asciiTheme="minorHAnsi" w:hAnsiTheme="minorHAnsi" w:cstheme="minorHAnsi"/>
                <w:b/>
                <w:bCs/>
                <w:color w:val="FFFFFF" w:themeColor="background1"/>
                <w:sz w:val="22"/>
                <w:szCs w:val="22"/>
                <w:lang w:val="en-GB"/>
              </w:rPr>
            </w:pPr>
            <w:r w:rsidRPr="001648DB">
              <w:rPr>
                <w:rStyle w:val="Hyperlink"/>
                <w:rFonts w:asciiTheme="minorHAnsi" w:hAnsiTheme="minorHAnsi" w:cstheme="minorHAnsi"/>
                <w:b/>
                <w:bCs/>
                <w:color w:val="FFFFFF" w:themeColor="background1"/>
                <w:sz w:val="22"/>
                <w:szCs w:val="22"/>
                <w:lang w:val="en-GB"/>
              </w:rPr>
              <w:t>D</w:t>
            </w:r>
            <w:r w:rsidRPr="001648DB">
              <w:rPr>
                <w:rStyle w:val="Hyperlink"/>
                <w:rFonts w:asciiTheme="minorHAnsi" w:hAnsiTheme="minorHAnsi" w:cstheme="minorHAnsi"/>
                <w:b/>
                <w:color w:val="FFFFFF" w:themeColor="background1"/>
              </w:rPr>
              <w:t>irector</w:t>
            </w:r>
            <w:r w:rsidR="00F229A0" w:rsidRPr="001648DB">
              <w:rPr>
                <w:rStyle w:val="Hyperlink"/>
                <w:rFonts w:asciiTheme="minorHAnsi" w:hAnsiTheme="minorHAnsi" w:cstheme="minorHAnsi"/>
                <w:b/>
                <w:bCs/>
                <w:color w:val="FFFFFF" w:themeColor="background1"/>
                <w:sz w:val="22"/>
                <w:szCs w:val="22"/>
                <w:lang w:val="en-GB"/>
              </w:rPr>
              <w:t>:</w:t>
            </w:r>
          </w:p>
          <w:p w14:paraId="0D596643" w14:textId="356F5417" w:rsidR="00C54A9E" w:rsidRPr="001648DB" w:rsidRDefault="00A1457A" w:rsidP="0087663F">
            <w:pPr>
              <w:pStyle w:val="Links"/>
              <w:spacing w:before="0"/>
              <w:ind w:right="283"/>
              <w:rPr>
                <w:rStyle w:val="Hyperlink"/>
                <w:rFonts w:asciiTheme="minorHAnsi" w:hAnsiTheme="minorHAnsi" w:cstheme="minorHAnsi"/>
                <w:sz w:val="22"/>
                <w:szCs w:val="22"/>
                <w:lang w:val="en-GB"/>
              </w:rPr>
            </w:pPr>
            <w:r w:rsidRPr="001648DB">
              <w:rPr>
                <w:rStyle w:val="Hyperlink"/>
                <w:rFonts w:asciiTheme="minorHAnsi" w:hAnsiTheme="minorHAnsi" w:cstheme="minorHAnsi"/>
                <w:sz w:val="22"/>
                <w:szCs w:val="22"/>
                <w:lang w:val="en-GB"/>
              </w:rPr>
              <w:t>neil@bristolchanneldiving.co.uk</w:t>
            </w:r>
          </w:p>
          <w:p w14:paraId="28C46E62" w14:textId="5ECB0217" w:rsidR="00C05C38" w:rsidRPr="001648DB" w:rsidRDefault="00C05C38" w:rsidP="00262529">
            <w:pPr>
              <w:pStyle w:val="Links"/>
              <w:spacing w:before="0"/>
              <w:ind w:right="283"/>
              <w:rPr>
                <w:rStyle w:val="Hyperlink"/>
                <w:rFonts w:asciiTheme="minorHAnsi" w:hAnsiTheme="minorHAnsi" w:cstheme="minorHAnsi"/>
                <w:sz w:val="22"/>
                <w:szCs w:val="22"/>
                <w:lang w:val="en-GB"/>
              </w:rPr>
            </w:pPr>
          </w:p>
        </w:tc>
        <w:tc>
          <w:tcPr>
            <w:tcW w:w="7210" w:type="dxa"/>
          </w:tcPr>
          <w:p w14:paraId="5CBE3513" w14:textId="674FA2F6" w:rsidR="001648DB" w:rsidRPr="001648DB" w:rsidRDefault="001648DB" w:rsidP="001648DB">
            <w:pPr>
              <w:pStyle w:val="BodyText"/>
              <w:rPr>
                <w:rFonts w:asciiTheme="minorHAnsi" w:hAnsiTheme="minorHAnsi" w:cstheme="minorHAnsi"/>
                <w:b/>
                <w:noProof/>
                <w:color w:val="7030A0"/>
                <w:sz w:val="36"/>
                <w:szCs w:val="36"/>
                <w:lang w:val="en-GB" w:eastAsia="es-ES"/>
              </w:rPr>
            </w:pPr>
            <w:r w:rsidRPr="001648DB">
              <w:rPr>
                <w:rFonts w:asciiTheme="minorHAnsi" w:hAnsiTheme="minorHAnsi" w:cstheme="minorHAnsi"/>
                <w:b/>
                <w:noProof/>
                <w:color w:val="7030A0"/>
                <w:sz w:val="36"/>
                <w:szCs w:val="36"/>
                <w:lang w:val="en-GB" w:eastAsia="es-ES"/>
              </w:rPr>
              <w:t xml:space="preserve">Volume 25, Issue No </w:t>
            </w:r>
            <w:r w:rsidR="00600A8F">
              <w:rPr>
                <w:rFonts w:asciiTheme="minorHAnsi" w:hAnsiTheme="minorHAnsi" w:cstheme="minorHAnsi"/>
                <w:b/>
                <w:noProof/>
                <w:color w:val="7030A0"/>
                <w:sz w:val="36"/>
                <w:szCs w:val="36"/>
                <w:lang w:val="en-GB" w:eastAsia="es-ES"/>
              </w:rPr>
              <w:t>2</w:t>
            </w:r>
          </w:p>
          <w:p w14:paraId="08070B1F" w14:textId="5E92DBE7" w:rsidR="001648DB" w:rsidRPr="001648DB" w:rsidRDefault="001648DB" w:rsidP="001648DB">
            <w:pPr>
              <w:rPr>
                <w:rFonts w:asciiTheme="minorHAnsi" w:hAnsiTheme="minorHAnsi" w:cstheme="minorHAnsi"/>
                <w:bCs/>
                <w:sz w:val="22"/>
                <w:szCs w:val="22"/>
                <w:lang w:val="en-GB"/>
              </w:rPr>
            </w:pPr>
            <w:r w:rsidRPr="001648DB">
              <w:rPr>
                <w:rFonts w:asciiTheme="minorHAnsi" w:hAnsiTheme="minorHAnsi" w:cstheme="minorHAnsi"/>
                <w:bCs/>
                <w:sz w:val="22"/>
                <w:szCs w:val="22"/>
                <w:lang w:val="en-GB"/>
              </w:rPr>
              <w:t xml:space="preserve">Welcome to the </w:t>
            </w:r>
            <w:r w:rsidR="00600A8F">
              <w:rPr>
                <w:rFonts w:asciiTheme="minorHAnsi" w:hAnsiTheme="minorHAnsi" w:cstheme="minorHAnsi"/>
                <w:bCs/>
                <w:sz w:val="22"/>
                <w:szCs w:val="22"/>
                <w:lang w:val="en-GB"/>
              </w:rPr>
              <w:t>second</w:t>
            </w:r>
            <w:r w:rsidRPr="001648DB">
              <w:rPr>
                <w:rFonts w:asciiTheme="minorHAnsi" w:hAnsiTheme="minorHAnsi" w:cstheme="minorHAnsi"/>
                <w:bCs/>
                <w:sz w:val="22"/>
                <w:szCs w:val="22"/>
                <w:lang w:val="en-GB"/>
              </w:rPr>
              <w:t xml:space="preserve"> issue of TRAINER for 2025.  </w:t>
            </w:r>
            <w:r w:rsidR="00600A8F">
              <w:rPr>
                <w:rFonts w:asciiTheme="minorHAnsi" w:hAnsiTheme="minorHAnsi" w:cstheme="minorHAnsi"/>
                <w:bCs/>
                <w:sz w:val="22"/>
                <w:szCs w:val="22"/>
                <w:lang w:val="en-GB"/>
              </w:rPr>
              <w:t>I have not produced any other issues this year as there was little to pass on to you.  It has been a very busy year but not one with a lot of changes.</w:t>
            </w:r>
          </w:p>
          <w:p w14:paraId="11426959" w14:textId="77777777" w:rsidR="001648DB" w:rsidRPr="001648DB" w:rsidRDefault="001648DB" w:rsidP="001648DB">
            <w:pPr>
              <w:rPr>
                <w:rFonts w:asciiTheme="minorHAnsi" w:hAnsiTheme="minorHAnsi" w:cstheme="minorHAnsi"/>
                <w:bCs/>
                <w:sz w:val="22"/>
                <w:szCs w:val="22"/>
                <w:lang w:val="en-GB"/>
              </w:rPr>
            </w:pPr>
          </w:p>
          <w:p w14:paraId="3F582D93" w14:textId="67476872" w:rsidR="001648DB" w:rsidRPr="001648DB" w:rsidRDefault="00A01D7A" w:rsidP="00CD53F4">
            <w:pPr>
              <w:rPr>
                <w:rFonts w:asciiTheme="minorHAnsi" w:hAnsiTheme="minorHAnsi" w:cstheme="minorHAnsi"/>
                <w:bCs/>
                <w:sz w:val="22"/>
                <w:szCs w:val="22"/>
                <w:lang w:val="en-GB"/>
              </w:rPr>
            </w:pPr>
            <w:r>
              <w:rPr>
                <w:rFonts w:asciiTheme="minorHAnsi" w:hAnsiTheme="minorHAnsi" w:cstheme="minorHAnsi"/>
                <w:bCs/>
                <w:sz w:val="22"/>
                <w:szCs w:val="22"/>
                <w:lang w:val="en-GB"/>
              </w:rPr>
              <w:t>Now, I have some news and so, i</w:t>
            </w:r>
            <w:r w:rsidR="001648DB" w:rsidRPr="001648DB">
              <w:rPr>
                <w:rFonts w:asciiTheme="minorHAnsi" w:hAnsiTheme="minorHAnsi" w:cstheme="minorHAnsi"/>
                <w:bCs/>
                <w:sz w:val="22"/>
                <w:szCs w:val="22"/>
                <w:lang w:val="en-GB"/>
              </w:rPr>
              <w:t xml:space="preserve">n this issue we cover </w:t>
            </w:r>
            <w:r w:rsidR="00CD53F4">
              <w:rPr>
                <w:rFonts w:asciiTheme="minorHAnsi" w:hAnsiTheme="minorHAnsi" w:cstheme="minorHAnsi"/>
                <w:bCs/>
                <w:sz w:val="22"/>
                <w:szCs w:val="22"/>
                <w:lang w:val="en-GB"/>
              </w:rPr>
              <w:t>a shortfall in our training of TIC2, update you on new moves in South Africa</w:t>
            </w:r>
            <w:r w:rsidR="009B722C">
              <w:rPr>
                <w:rFonts w:asciiTheme="minorHAnsi" w:hAnsiTheme="minorHAnsi" w:cstheme="minorHAnsi"/>
                <w:bCs/>
                <w:sz w:val="22"/>
                <w:szCs w:val="22"/>
                <w:lang w:val="en-GB"/>
              </w:rPr>
              <w:t xml:space="preserve">, </w:t>
            </w:r>
            <w:r w:rsidR="00CD53F4">
              <w:rPr>
                <w:rFonts w:asciiTheme="minorHAnsi" w:hAnsiTheme="minorHAnsi" w:cstheme="minorHAnsi"/>
                <w:bCs/>
                <w:sz w:val="22"/>
                <w:szCs w:val="22"/>
                <w:lang w:val="en-GB"/>
              </w:rPr>
              <w:t>herald the switch to electronic cards and certificates for 2026</w:t>
            </w:r>
            <w:r w:rsidR="009B722C">
              <w:rPr>
                <w:rFonts w:asciiTheme="minorHAnsi" w:hAnsiTheme="minorHAnsi" w:cstheme="minorHAnsi"/>
                <w:bCs/>
                <w:sz w:val="22"/>
                <w:szCs w:val="22"/>
                <w:lang w:val="en-GB"/>
              </w:rPr>
              <w:t xml:space="preserve"> as well as remind you of the new order form.</w:t>
            </w:r>
            <w:r>
              <w:rPr>
                <w:rFonts w:asciiTheme="minorHAnsi" w:hAnsiTheme="minorHAnsi" w:cstheme="minorHAnsi"/>
                <w:bCs/>
                <w:sz w:val="22"/>
                <w:szCs w:val="22"/>
                <w:lang w:val="en-GB"/>
              </w:rPr>
              <w:t xml:space="preserve"> A meeting with Dave Wright brought a few new ideas to the table and let’s promote your centres more with pictures on our website.</w:t>
            </w:r>
          </w:p>
          <w:p w14:paraId="00AA0384" w14:textId="5C6B9305" w:rsidR="00CF15E5" w:rsidRDefault="00CF15E5" w:rsidP="001648DB">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51776" behindDoc="0" locked="0" layoutInCell="1" allowOverlap="1" wp14:anchorId="22701724" wp14:editId="2760F00F">
                      <wp:simplePos x="0" y="0"/>
                      <wp:positionH relativeFrom="column">
                        <wp:posOffset>-377825</wp:posOffset>
                      </wp:positionH>
                      <wp:positionV relativeFrom="paragraph">
                        <wp:posOffset>210982</wp:posOffset>
                      </wp:positionV>
                      <wp:extent cx="4728210" cy="0"/>
                      <wp:effectExtent l="0" t="0" r="0" b="0"/>
                      <wp:wrapNone/>
                      <wp:docPr id="661126459" name="Straight Connector 661126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F70FB1" id="Straight Connector 661126459"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75pt,16.6pt" to="342.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" strokecolor="#7030a0" strokeweight="1.5pt">
                      <o:lock v:ext="edit" shapetype="f"/>
                    </v:line>
                  </w:pict>
                </mc:Fallback>
              </mc:AlternateContent>
            </w:r>
          </w:p>
          <w:p w14:paraId="34D939F1" w14:textId="64126884" w:rsidR="001648DB" w:rsidRPr="001648DB" w:rsidRDefault="001648DB" w:rsidP="001648DB">
            <w:pPr>
              <w:rPr>
                <w:rFonts w:asciiTheme="minorHAnsi" w:hAnsiTheme="minorHAnsi" w:cstheme="minorHAnsi"/>
                <w:bCs/>
                <w:sz w:val="22"/>
                <w:szCs w:val="22"/>
                <w:lang w:val="en-GB"/>
              </w:rPr>
            </w:pPr>
          </w:p>
          <w:p w14:paraId="0C90AEB7" w14:textId="6057505C" w:rsidR="001648DB" w:rsidRPr="00600A8F" w:rsidRDefault="00600A8F" w:rsidP="001648DB">
            <w:pPr>
              <w:rPr>
                <w:rFonts w:asciiTheme="minorHAnsi" w:hAnsiTheme="minorHAnsi" w:cstheme="minorHAnsi"/>
                <w:b/>
                <w:color w:val="7030A0"/>
                <w:sz w:val="36"/>
                <w:szCs w:val="36"/>
                <w:lang w:val="en-GB"/>
              </w:rPr>
            </w:pPr>
            <w:r w:rsidRPr="00600A8F">
              <w:rPr>
                <w:rFonts w:asciiTheme="minorHAnsi" w:hAnsiTheme="minorHAnsi" w:cstheme="minorHAnsi"/>
                <w:b/>
                <w:color w:val="7030A0"/>
                <w:sz w:val="36"/>
                <w:szCs w:val="36"/>
                <w:lang w:val="en-GB"/>
              </w:rPr>
              <w:t>Comparison Chart teaching</w:t>
            </w:r>
          </w:p>
          <w:p w14:paraId="0D0F7874" w14:textId="0A656C68" w:rsidR="00600A8F" w:rsidRDefault="002B43A4" w:rsidP="001648DB">
            <w:pPr>
              <w:rPr>
                <w:rFonts w:asciiTheme="minorHAnsi" w:hAnsiTheme="minorHAnsi" w:cstheme="minorHAnsi"/>
                <w:bCs/>
                <w:sz w:val="22"/>
                <w:szCs w:val="22"/>
                <w:lang w:val="en-GB"/>
              </w:rPr>
            </w:pPr>
            <w:r>
              <w:rPr>
                <w:noProof/>
              </w:rPr>
              <w:drawing>
                <wp:anchor distT="0" distB="0" distL="114300" distR="114300" simplePos="0" relativeHeight="251866112" behindDoc="1" locked="0" layoutInCell="1" allowOverlap="1" wp14:anchorId="34B8BE12" wp14:editId="453DAA66">
                  <wp:simplePos x="0" y="0"/>
                  <wp:positionH relativeFrom="column">
                    <wp:posOffset>2333429</wp:posOffset>
                  </wp:positionH>
                  <wp:positionV relativeFrom="paragraph">
                    <wp:posOffset>29698</wp:posOffset>
                  </wp:positionV>
                  <wp:extent cx="1920875" cy="1081405"/>
                  <wp:effectExtent l="0" t="0" r="3175" b="4445"/>
                  <wp:wrapTight wrapText="bothSides">
                    <wp:wrapPolygon edited="0">
                      <wp:start x="0" y="0"/>
                      <wp:lineTo x="0" y="21308"/>
                      <wp:lineTo x="21421" y="21308"/>
                      <wp:lineTo x="21421" y="0"/>
                      <wp:lineTo x="0" y="0"/>
                    </wp:wrapPolygon>
                  </wp:wrapTight>
                  <wp:docPr id="50877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77975" name=""/>
                          <pic:cNvPicPr/>
                        </pic:nvPicPr>
                        <pic:blipFill rotWithShape="1">
                          <a:blip r:embed="rId10" cstate="print">
                            <a:extLst>
                              <a:ext uri="{28A0092B-C50C-407E-A947-70E740481C1C}">
                                <a14:useLocalDpi xmlns:a14="http://schemas.microsoft.com/office/drawing/2010/main" val="0"/>
                              </a:ext>
                            </a:extLst>
                          </a:blip>
                          <a:srcRect l="18654" t="30940" r="47724" b="34340"/>
                          <a:stretch>
                            <a:fillRect/>
                          </a:stretch>
                        </pic:blipFill>
                        <pic:spPr bwMode="auto">
                          <a:xfrm>
                            <a:off x="0" y="0"/>
                            <a:ext cx="1920875" cy="108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A8F">
              <w:rPr>
                <w:rFonts w:asciiTheme="minorHAnsi" w:hAnsiTheme="minorHAnsi" w:cstheme="minorHAnsi"/>
                <w:bCs/>
                <w:sz w:val="22"/>
                <w:szCs w:val="22"/>
                <w:lang w:val="en-GB"/>
              </w:rPr>
              <w:t>It was identified at a recent inspectors’ meeting that some technicians cannot produce a comparison chart</w:t>
            </w:r>
            <w:r w:rsidR="00310E5F">
              <w:rPr>
                <w:rFonts w:asciiTheme="minorHAnsi" w:hAnsiTheme="minorHAnsi" w:cstheme="minorHAnsi"/>
                <w:bCs/>
                <w:sz w:val="22"/>
                <w:szCs w:val="22"/>
                <w:lang w:val="en-GB"/>
              </w:rPr>
              <w:t xml:space="preserve"> during their inspection</w:t>
            </w:r>
            <w:r w:rsidR="00600A8F">
              <w:rPr>
                <w:rFonts w:asciiTheme="minorHAnsi" w:hAnsiTheme="minorHAnsi" w:cstheme="minorHAnsi"/>
                <w:bCs/>
                <w:sz w:val="22"/>
                <w:szCs w:val="22"/>
                <w:lang w:val="en-GB"/>
              </w:rPr>
              <w:t xml:space="preserve">.  </w:t>
            </w:r>
            <w:r w:rsidR="00310E5F">
              <w:rPr>
                <w:rFonts w:asciiTheme="minorHAnsi" w:hAnsiTheme="minorHAnsi" w:cstheme="minorHAnsi"/>
                <w:bCs/>
                <w:sz w:val="22"/>
                <w:szCs w:val="22"/>
                <w:lang w:val="en-GB"/>
              </w:rPr>
              <w:t>Part of</w:t>
            </w:r>
            <w:r w:rsidR="00600A8F">
              <w:rPr>
                <w:rFonts w:asciiTheme="minorHAnsi" w:hAnsiTheme="minorHAnsi" w:cstheme="minorHAnsi"/>
                <w:bCs/>
                <w:sz w:val="22"/>
                <w:szCs w:val="22"/>
                <w:lang w:val="en-GB"/>
              </w:rPr>
              <w:t xml:space="preserve"> the inspection</w:t>
            </w:r>
            <w:r w:rsidR="00310E5F">
              <w:rPr>
                <w:rFonts w:asciiTheme="minorHAnsi" w:hAnsiTheme="minorHAnsi" w:cstheme="minorHAnsi"/>
                <w:bCs/>
                <w:sz w:val="22"/>
                <w:szCs w:val="22"/>
                <w:lang w:val="en-GB"/>
              </w:rPr>
              <w:t xml:space="preserve"> expects</w:t>
            </w:r>
            <w:r w:rsidR="00600A8F">
              <w:rPr>
                <w:rFonts w:asciiTheme="minorHAnsi" w:hAnsiTheme="minorHAnsi" w:cstheme="minorHAnsi"/>
                <w:bCs/>
                <w:sz w:val="22"/>
                <w:szCs w:val="22"/>
                <w:lang w:val="en-GB"/>
              </w:rPr>
              <w:t xml:space="preserve"> technicians </w:t>
            </w:r>
            <w:r w:rsidR="00310E5F">
              <w:rPr>
                <w:rFonts w:asciiTheme="minorHAnsi" w:hAnsiTheme="minorHAnsi" w:cstheme="minorHAnsi"/>
                <w:bCs/>
                <w:sz w:val="22"/>
                <w:szCs w:val="22"/>
                <w:lang w:val="en-GB"/>
              </w:rPr>
              <w:t>to</w:t>
            </w:r>
            <w:r w:rsidR="00600A8F">
              <w:rPr>
                <w:rFonts w:asciiTheme="minorHAnsi" w:hAnsiTheme="minorHAnsi" w:cstheme="minorHAnsi"/>
                <w:bCs/>
                <w:sz w:val="22"/>
                <w:szCs w:val="22"/>
                <w:lang w:val="en-GB"/>
              </w:rPr>
              <w:t xml:space="preserve"> DEMONSTRATE how they create a comparison chart.</w:t>
            </w:r>
          </w:p>
          <w:p w14:paraId="46D6AC81" w14:textId="4B710B64" w:rsidR="00310E5F" w:rsidRDefault="00310E5F" w:rsidP="001648DB">
            <w:pPr>
              <w:rPr>
                <w:rFonts w:asciiTheme="minorHAnsi" w:hAnsiTheme="minorHAnsi" w:cstheme="minorHAnsi"/>
                <w:bCs/>
                <w:sz w:val="22"/>
                <w:szCs w:val="22"/>
                <w:lang w:val="en-GB"/>
              </w:rPr>
            </w:pPr>
          </w:p>
          <w:p w14:paraId="5F084DF6" w14:textId="7F201506" w:rsidR="00600A8F" w:rsidRDefault="00600A8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Many technicians report that have never been shown how to produce a comparison chart and it is not</w:t>
            </w:r>
            <w:r w:rsidR="00310E5F">
              <w:rPr>
                <w:rFonts w:asciiTheme="minorHAnsi" w:hAnsiTheme="minorHAnsi" w:cstheme="minorHAnsi"/>
                <w:bCs/>
                <w:sz w:val="22"/>
                <w:szCs w:val="22"/>
                <w:lang w:val="en-GB"/>
              </w:rPr>
              <w:t xml:space="preserve"> currently</w:t>
            </w:r>
            <w:r>
              <w:rPr>
                <w:rFonts w:asciiTheme="minorHAnsi" w:hAnsiTheme="minorHAnsi" w:cstheme="minorHAnsi"/>
                <w:bCs/>
                <w:sz w:val="22"/>
                <w:szCs w:val="22"/>
                <w:lang w:val="en-GB"/>
              </w:rPr>
              <w:t xml:space="preserve"> included in the TIC2 course</w:t>
            </w:r>
            <w:r w:rsidR="00310E5F">
              <w:rPr>
                <w:rFonts w:asciiTheme="minorHAnsi" w:hAnsiTheme="minorHAnsi" w:cstheme="minorHAnsi"/>
                <w:bCs/>
                <w:sz w:val="22"/>
                <w:szCs w:val="22"/>
                <w:lang w:val="en-GB"/>
              </w:rPr>
              <w:t xml:space="preserve"> materials</w:t>
            </w:r>
            <w:r>
              <w:rPr>
                <w:rFonts w:asciiTheme="minorHAnsi" w:hAnsiTheme="minorHAnsi" w:cstheme="minorHAnsi"/>
                <w:bCs/>
                <w:sz w:val="22"/>
                <w:szCs w:val="22"/>
                <w:lang w:val="en-GB"/>
              </w:rPr>
              <w:t>.</w:t>
            </w:r>
          </w:p>
          <w:p w14:paraId="4D69C761" w14:textId="3052BE95" w:rsidR="00600A8F" w:rsidRDefault="00600A8F" w:rsidP="001648DB">
            <w:pPr>
              <w:rPr>
                <w:rFonts w:asciiTheme="minorHAnsi" w:hAnsiTheme="minorHAnsi" w:cstheme="minorHAnsi"/>
                <w:bCs/>
                <w:sz w:val="22"/>
                <w:szCs w:val="22"/>
                <w:lang w:val="en-GB"/>
              </w:rPr>
            </w:pPr>
          </w:p>
          <w:p w14:paraId="6854A5D2" w14:textId="16DCC52E" w:rsidR="00600A8F" w:rsidRDefault="00600A8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The comparison chart is the chart you create each month, which compares the Working gauge pressure to the calibrated Master gauge pressure.</w:t>
            </w:r>
          </w:p>
          <w:p w14:paraId="5FF86B72" w14:textId="2F9EAEEB" w:rsidR="00600A8F" w:rsidRDefault="00600A8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Clearly if a technician is not shown how to do this on a course</w:t>
            </w:r>
            <w:r w:rsidR="00310E5F">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then </w:t>
            </w:r>
            <w:r w:rsidR="00310E5F">
              <w:rPr>
                <w:rFonts w:asciiTheme="minorHAnsi" w:hAnsiTheme="minorHAnsi" w:cstheme="minorHAnsi"/>
                <w:bCs/>
                <w:sz w:val="22"/>
                <w:szCs w:val="22"/>
                <w:lang w:val="en-GB"/>
              </w:rPr>
              <w:t xml:space="preserve">it </w:t>
            </w:r>
            <w:r>
              <w:rPr>
                <w:rFonts w:asciiTheme="minorHAnsi" w:hAnsiTheme="minorHAnsi" w:cstheme="minorHAnsi"/>
                <w:bCs/>
                <w:sz w:val="22"/>
                <w:szCs w:val="22"/>
                <w:lang w:val="en-GB"/>
              </w:rPr>
              <w:t>relies on another technician to pass this knowledge on</w:t>
            </w:r>
            <w:r w:rsidR="00310E5F">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as in-house training.</w:t>
            </w:r>
          </w:p>
          <w:p w14:paraId="5D25DE4A" w14:textId="5FDE322F" w:rsidR="00600A8F" w:rsidRDefault="00600A8F" w:rsidP="001648DB">
            <w:pPr>
              <w:rPr>
                <w:rFonts w:asciiTheme="minorHAnsi" w:hAnsiTheme="minorHAnsi" w:cstheme="minorHAnsi"/>
                <w:bCs/>
                <w:sz w:val="22"/>
                <w:szCs w:val="22"/>
                <w:lang w:val="en-GB"/>
              </w:rPr>
            </w:pPr>
          </w:p>
          <w:p w14:paraId="3B72197D" w14:textId="65C18DAE" w:rsidR="00600A8F" w:rsidRDefault="00600A8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IDEST has produced a video o</w:t>
            </w:r>
            <w:r w:rsidR="00310E5F">
              <w:rPr>
                <w:rFonts w:asciiTheme="minorHAnsi" w:hAnsiTheme="minorHAnsi" w:cstheme="minorHAnsi"/>
                <w:bCs/>
                <w:sz w:val="22"/>
                <w:szCs w:val="22"/>
                <w:lang w:val="en-GB"/>
              </w:rPr>
              <w:t>n</w:t>
            </w:r>
            <w:r>
              <w:rPr>
                <w:rFonts w:asciiTheme="minorHAnsi" w:hAnsiTheme="minorHAnsi" w:cstheme="minorHAnsi"/>
                <w:bCs/>
                <w:sz w:val="22"/>
                <w:szCs w:val="22"/>
                <w:lang w:val="en-GB"/>
              </w:rPr>
              <w:t xml:space="preserve"> how this chart is created and it is listed on </w:t>
            </w:r>
            <w:r w:rsidR="004F5BAE">
              <w:rPr>
                <w:rFonts w:asciiTheme="minorHAnsi" w:hAnsiTheme="minorHAnsi" w:cstheme="minorHAnsi"/>
                <w:bCs/>
                <w:sz w:val="22"/>
                <w:szCs w:val="22"/>
                <w:lang w:val="en-GB"/>
              </w:rPr>
              <w:t>our</w:t>
            </w:r>
            <w:r>
              <w:rPr>
                <w:rFonts w:asciiTheme="minorHAnsi" w:hAnsiTheme="minorHAnsi" w:cstheme="minorHAnsi"/>
                <w:bCs/>
                <w:sz w:val="22"/>
                <w:szCs w:val="22"/>
                <w:lang w:val="en-GB"/>
              </w:rPr>
              <w:t xml:space="preserve"> YouTube channel</w:t>
            </w:r>
            <w:r w:rsidR="004F5BAE">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w:t>
            </w:r>
            <w:r w:rsidRPr="008E09CD">
              <w:rPr>
                <w:rFonts w:asciiTheme="minorHAnsi" w:hAnsiTheme="minorHAnsi" w:cstheme="minorHAnsi"/>
                <w:b/>
                <w:sz w:val="22"/>
                <w:szCs w:val="22"/>
                <w:lang w:val="en-GB"/>
              </w:rPr>
              <w:t>IDESTUKORG</w:t>
            </w:r>
            <w:r>
              <w:rPr>
                <w:rFonts w:asciiTheme="minorHAnsi" w:hAnsiTheme="minorHAnsi" w:cstheme="minorHAnsi"/>
                <w:bCs/>
                <w:sz w:val="22"/>
                <w:szCs w:val="22"/>
                <w:lang w:val="en-GB"/>
              </w:rPr>
              <w:t>.</w:t>
            </w:r>
            <w:r w:rsidR="00310E5F">
              <w:rPr>
                <w:rFonts w:asciiTheme="minorHAnsi" w:hAnsiTheme="minorHAnsi" w:cstheme="minorHAnsi"/>
                <w:bCs/>
                <w:sz w:val="22"/>
                <w:szCs w:val="22"/>
                <w:lang w:val="en-GB"/>
              </w:rPr>
              <w:t xml:space="preserve">  It is Training Video No </w:t>
            </w:r>
            <w:r w:rsidR="00F870B7">
              <w:rPr>
                <w:rFonts w:asciiTheme="minorHAnsi" w:hAnsiTheme="minorHAnsi" w:cstheme="minorHAnsi"/>
                <w:bCs/>
                <w:sz w:val="22"/>
                <w:szCs w:val="22"/>
                <w:lang w:val="en-GB"/>
              </w:rPr>
              <w:t>4</w:t>
            </w:r>
            <w:r w:rsidR="004F5BAE">
              <w:rPr>
                <w:rFonts w:asciiTheme="minorHAnsi" w:hAnsiTheme="minorHAnsi" w:cstheme="minorHAnsi"/>
                <w:bCs/>
                <w:sz w:val="22"/>
                <w:szCs w:val="22"/>
                <w:lang w:val="en-GB"/>
              </w:rPr>
              <w:t>, produced with the kind assistance of Steve Ellis at Divers Air, Wrexham</w:t>
            </w:r>
            <w:r w:rsidR="00F870B7">
              <w:rPr>
                <w:rFonts w:asciiTheme="minorHAnsi" w:hAnsiTheme="minorHAnsi" w:cstheme="minorHAnsi"/>
                <w:bCs/>
                <w:sz w:val="22"/>
                <w:szCs w:val="22"/>
                <w:lang w:val="en-GB"/>
              </w:rPr>
              <w:t>.</w:t>
            </w:r>
          </w:p>
          <w:p w14:paraId="6878A8AC" w14:textId="77777777" w:rsidR="00310E5F" w:rsidRDefault="00310E5F" w:rsidP="001648DB">
            <w:pPr>
              <w:rPr>
                <w:rFonts w:asciiTheme="minorHAnsi" w:hAnsiTheme="minorHAnsi" w:cstheme="minorHAnsi"/>
                <w:bCs/>
                <w:sz w:val="22"/>
                <w:szCs w:val="22"/>
                <w:lang w:val="en-GB"/>
              </w:rPr>
            </w:pPr>
          </w:p>
          <w:p w14:paraId="076CEBB3" w14:textId="2C888FAE" w:rsidR="00600A8F" w:rsidRDefault="00310E5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When the TIC2 course materials are revamped, this training will be included.  In the meantime, can you ensure that student</w:t>
            </w:r>
            <w:r w:rsidR="00F870B7">
              <w:rPr>
                <w:rFonts w:asciiTheme="minorHAnsi" w:hAnsiTheme="minorHAnsi" w:cstheme="minorHAnsi"/>
                <w:bCs/>
                <w:sz w:val="22"/>
                <w:szCs w:val="22"/>
                <w:lang w:val="en-GB"/>
              </w:rPr>
              <w:t>s</w:t>
            </w:r>
            <w:r>
              <w:rPr>
                <w:rFonts w:asciiTheme="minorHAnsi" w:hAnsiTheme="minorHAnsi" w:cstheme="minorHAnsi"/>
                <w:bCs/>
                <w:sz w:val="22"/>
                <w:szCs w:val="22"/>
                <w:lang w:val="en-GB"/>
              </w:rPr>
              <w:t xml:space="preserve"> either watch this video while attending the course or that the YouTube link is given to them before they leave </w:t>
            </w:r>
            <w:r w:rsidR="00F870B7">
              <w:rPr>
                <w:rFonts w:asciiTheme="minorHAnsi" w:hAnsiTheme="minorHAnsi" w:cstheme="minorHAnsi"/>
                <w:bCs/>
                <w:sz w:val="22"/>
                <w:szCs w:val="22"/>
                <w:lang w:val="en-GB"/>
              </w:rPr>
              <w:t>your centre</w:t>
            </w:r>
            <w:r>
              <w:rPr>
                <w:rFonts w:asciiTheme="minorHAnsi" w:hAnsiTheme="minorHAnsi" w:cstheme="minorHAnsi"/>
                <w:bCs/>
                <w:sz w:val="22"/>
                <w:szCs w:val="22"/>
                <w:lang w:val="en-GB"/>
              </w:rPr>
              <w:t>.</w:t>
            </w:r>
          </w:p>
          <w:p w14:paraId="1B1B2814" w14:textId="081E81CC" w:rsidR="000C66F1" w:rsidRDefault="00CF15E5" w:rsidP="001648DB">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60992" behindDoc="0" locked="0" layoutInCell="1" allowOverlap="1" wp14:anchorId="4FB2F68D" wp14:editId="0A5245C8">
                      <wp:simplePos x="0" y="0"/>
                      <wp:positionH relativeFrom="column">
                        <wp:posOffset>-378108</wp:posOffset>
                      </wp:positionH>
                      <wp:positionV relativeFrom="paragraph">
                        <wp:posOffset>170815</wp:posOffset>
                      </wp:positionV>
                      <wp:extent cx="4728210" cy="0"/>
                      <wp:effectExtent l="0" t="0" r="0" b="0"/>
                      <wp:wrapNone/>
                      <wp:docPr id="29879641" name="Straight Connector 29879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58D58C" id="Straight Connector 29879641"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75pt,13.45pt" to="342.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" strokecolor="#7030a0" strokeweight="1.5pt">
                      <o:lock v:ext="edit" shapetype="f"/>
                    </v:line>
                  </w:pict>
                </mc:Fallback>
              </mc:AlternateContent>
            </w:r>
          </w:p>
          <w:p w14:paraId="71CCF510" w14:textId="6BEDB2AD" w:rsidR="000C66F1" w:rsidRDefault="000C66F1" w:rsidP="001648DB">
            <w:pPr>
              <w:rPr>
                <w:rFonts w:asciiTheme="minorHAnsi" w:hAnsiTheme="minorHAnsi" w:cstheme="minorHAnsi"/>
                <w:bCs/>
                <w:sz w:val="22"/>
                <w:szCs w:val="22"/>
                <w:lang w:val="en-GB"/>
              </w:rPr>
            </w:pPr>
          </w:p>
          <w:p w14:paraId="707B6093" w14:textId="4CFFA4AE" w:rsidR="000C66F1" w:rsidRPr="00CF15E5" w:rsidRDefault="00C94518" w:rsidP="001648DB">
            <w:pPr>
              <w:rPr>
                <w:rFonts w:asciiTheme="minorHAnsi" w:hAnsiTheme="minorHAnsi" w:cstheme="minorHAnsi"/>
                <w:b/>
                <w:color w:val="7030A0"/>
                <w:sz w:val="36"/>
                <w:szCs w:val="36"/>
                <w:lang w:val="en-GB"/>
              </w:rPr>
            </w:pPr>
            <w:r>
              <w:rPr>
                <w:rFonts w:asciiTheme="minorHAnsi" w:hAnsiTheme="minorHAnsi" w:cstheme="minorHAnsi"/>
                <w:b/>
                <w:color w:val="7030A0"/>
                <w:sz w:val="36"/>
                <w:szCs w:val="36"/>
                <w:lang w:val="en-GB"/>
              </w:rPr>
              <w:t xml:space="preserve">IDEST Limited in </w:t>
            </w:r>
            <w:r w:rsidR="000C66F1" w:rsidRPr="00CF15E5">
              <w:rPr>
                <w:rFonts w:asciiTheme="minorHAnsi" w:hAnsiTheme="minorHAnsi" w:cstheme="minorHAnsi"/>
                <w:b/>
                <w:color w:val="7030A0"/>
                <w:sz w:val="36"/>
                <w:szCs w:val="36"/>
                <w:lang w:val="en-GB"/>
              </w:rPr>
              <w:t>South Africa</w:t>
            </w:r>
          </w:p>
          <w:p w14:paraId="48FD6304" w14:textId="069AB58D" w:rsidR="000C66F1" w:rsidRDefault="000C66F1"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We have recently been in communications with a contact in South Africa, with the aim of setting up an IDEST Ltd Training Centre.</w:t>
            </w:r>
          </w:p>
          <w:p w14:paraId="5E918B7F" w14:textId="183D3251" w:rsidR="000C66F1" w:rsidRDefault="000C66F1" w:rsidP="001648DB">
            <w:pPr>
              <w:rPr>
                <w:rFonts w:asciiTheme="minorHAnsi" w:hAnsiTheme="minorHAnsi" w:cstheme="minorHAnsi"/>
                <w:bCs/>
                <w:sz w:val="22"/>
                <w:szCs w:val="22"/>
                <w:lang w:val="en-GB"/>
              </w:rPr>
            </w:pPr>
          </w:p>
          <w:p w14:paraId="1AF53E47" w14:textId="6B4BF9CC" w:rsidR="000C66F1" w:rsidRDefault="00C94518" w:rsidP="001648DB">
            <w:pPr>
              <w:rPr>
                <w:rFonts w:asciiTheme="minorHAnsi" w:hAnsiTheme="minorHAnsi" w:cstheme="minorHAnsi"/>
                <w:bCs/>
                <w:sz w:val="22"/>
                <w:szCs w:val="22"/>
                <w:lang w:val="en-GB"/>
              </w:rPr>
            </w:pPr>
            <w:r>
              <w:rPr>
                <w:rFonts w:asciiTheme="minorHAnsi" w:hAnsiTheme="minorHAnsi" w:cstheme="minorHAnsi"/>
                <w:bCs/>
                <w:noProof/>
                <w:sz w:val="22"/>
                <w:szCs w:val="22"/>
                <w:lang w:val="en-GB"/>
              </w:rPr>
              <w:lastRenderedPageBreak/>
              <w:drawing>
                <wp:anchor distT="0" distB="0" distL="114300" distR="114300" simplePos="0" relativeHeight="251878400" behindDoc="1" locked="0" layoutInCell="1" allowOverlap="1" wp14:anchorId="693D2437" wp14:editId="41DFAC7A">
                  <wp:simplePos x="0" y="0"/>
                  <wp:positionH relativeFrom="column">
                    <wp:posOffset>-49140</wp:posOffset>
                  </wp:positionH>
                  <wp:positionV relativeFrom="paragraph">
                    <wp:posOffset>31115</wp:posOffset>
                  </wp:positionV>
                  <wp:extent cx="1615440" cy="1160145"/>
                  <wp:effectExtent l="19050" t="19050" r="22860" b="20955"/>
                  <wp:wrapTight wrapText="bothSides">
                    <wp:wrapPolygon edited="0">
                      <wp:start x="-255" y="-355"/>
                      <wp:lineTo x="-255" y="21635"/>
                      <wp:lineTo x="21651" y="21635"/>
                      <wp:lineTo x="21651" y="-355"/>
                      <wp:lineTo x="-255" y="-355"/>
                    </wp:wrapPolygon>
                  </wp:wrapTight>
                  <wp:docPr id="14720427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42709" name="Picture 1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615440" cy="116014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0C66F1">
              <w:rPr>
                <w:rFonts w:asciiTheme="minorHAnsi" w:hAnsiTheme="minorHAnsi" w:cstheme="minorHAnsi"/>
                <w:bCs/>
                <w:sz w:val="22"/>
                <w:szCs w:val="22"/>
                <w:lang w:val="en-GB"/>
              </w:rPr>
              <w:t>This training centre will be able to train dive centre technicians the inspection of cylinders by presenting the IDEST Ltd TIC1.</w:t>
            </w:r>
          </w:p>
          <w:p w14:paraId="7915ED09" w14:textId="7E85BA60" w:rsidR="000C66F1" w:rsidRDefault="000C66F1" w:rsidP="001648DB">
            <w:pPr>
              <w:rPr>
                <w:rFonts w:asciiTheme="minorHAnsi" w:hAnsiTheme="minorHAnsi" w:cstheme="minorHAnsi"/>
                <w:bCs/>
                <w:sz w:val="22"/>
                <w:szCs w:val="22"/>
                <w:lang w:val="en-GB"/>
              </w:rPr>
            </w:pPr>
          </w:p>
          <w:p w14:paraId="23069CF3" w14:textId="010988D7" w:rsidR="000C66F1" w:rsidRDefault="000C66F1"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It would appear that there is virtually no legislation in SA regarding the need for formal training of dive centre staff.</w:t>
            </w:r>
          </w:p>
          <w:p w14:paraId="7F3A17CA" w14:textId="37EC4A61" w:rsidR="000C66F1" w:rsidRDefault="000C66F1" w:rsidP="001648DB">
            <w:pPr>
              <w:rPr>
                <w:rFonts w:asciiTheme="minorHAnsi" w:hAnsiTheme="minorHAnsi" w:cstheme="minorHAnsi"/>
                <w:bCs/>
                <w:sz w:val="22"/>
                <w:szCs w:val="22"/>
                <w:lang w:val="en-GB"/>
              </w:rPr>
            </w:pPr>
          </w:p>
          <w:p w14:paraId="30795598" w14:textId="62AF13AA" w:rsidR="000C66F1" w:rsidRDefault="000C66F1"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Other courses that the contact is keen to promote, is the Regulator Servicing Course (RSC).  The aim is to use to ensure that customers have their regulators service by approved technicians.</w:t>
            </w:r>
          </w:p>
          <w:p w14:paraId="13D8BA7F" w14:textId="77777777" w:rsidR="000C66F1" w:rsidRDefault="000C66F1" w:rsidP="001648DB">
            <w:pPr>
              <w:rPr>
                <w:rFonts w:asciiTheme="minorHAnsi" w:hAnsiTheme="minorHAnsi" w:cstheme="minorHAnsi"/>
                <w:bCs/>
                <w:sz w:val="22"/>
                <w:szCs w:val="22"/>
                <w:lang w:val="en-GB"/>
              </w:rPr>
            </w:pPr>
          </w:p>
          <w:p w14:paraId="0867CC05" w14:textId="20A9A192" w:rsidR="000C66F1" w:rsidRDefault="000C66F1"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The course materials will be amended to cover SA legislation and local requirements.  All this work is being done by our local contact.</w:t>
            </w:r>
          </w:p>
          <w:p w14:paraId="1B21AAB1" w14:textId="77777777" w:rsidR="000C66F1" w:rsidRDefault="000C66F1" w:rsidP="001648DB">
            <w:pPr>
              <w:rPr>
                <w:rFonts w:asciiTheme="minorHAnsi" w:hAnsiTheme="minorHAnsi" w:cstheme="minorHAnsi"/>
                <w:bCs/>
                <w:sz w:val="22"/>
                <w:szCs w:val="22"/>
                <w:lang w:val="en-GB"/>
              </w:rPr>
            </w:pPr>
          </w:p>
          <w:p w14:paraId="4D545EFA" w14:textId="38FF1AD1" w:rsidR="000C66F1" w:rsidRDefault="000C66F1"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It is hoped to have this up and running by the beginning of 2026.</w:t>
            </w:r>
          </w:p>
          <w:p w14:paraId="22D417D6" w14:textId="3EC0FF03" w:rsidR="00D3357C" w:rsidRDefault="00CF15E5" w:rsidP="001648DB">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63040" behindDoc="0" locked="0" layoutInCell="1" allowOverlap="1" wp14:anchorId="4B9E7836" wp14:editId="42728E07">
                      <wp:simplePos x="0" y="0"/>
                      <wp:positionH relativeFrom="column">
                        <wp:posOffset>-387350</wp:posOffset>
                      </wp:positionH>
                      <wp:positionV relativeFrom="paragraph">
                        <wp:posOffset>172867</wp:posOffset>
                      </wp:positionV>
                      <wp:extent cx="4728210" cy="0"/>
                      <wp:effectExtent l="0" t="0" r="0" b="0"/>
                      <wp:wrapNone/>
                      <wp:docPr id="911615897" name="Straight Connector 911615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AA5D9B" id="Straight Connector 911615897"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5pt,13.6pt" to="341.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" strokecolor="#7030a0" strokeweight="1.5pt">
                      <o:lock v:ext="edit" shapetype="f"/>
                    </v:line>
                  </w:pict>
                </mc:Fallback>
              </mc:AlternateContent>
            </w:r>
          </w:p>
          <w:p w14:paraId="3742C891" w14:textId="24C543A6" w:rsidR="00D3357C" w:rsidRDefault="00D3357C" w:rsidP="001648DB">
            <w:pPr>
              <w:rPr>
                <w:rFonts w:asciiTheme="minorHAnsi" w:hAnsiTheme="minorHAnsi" w:cstheme="minorHAnsi"/>
                <w:bCs/>
                <w:sz w:val="22"/>
                <w:szCs w:val="22"/>
                <w:lang w:val="en-GB"/>
              </w:rPr>
            </w:pPr>
          </w:p>
          <w:p w14:paraId="28FEAD89" w14:textId="039B3D09" w:rsidR="00D3357C" w:rsidRPr="00B31047" w:rsidRDefault="00D3357C" w:rsidP="001648DB">
            <w:pPr>
              <w:rPr>
                <w:rFonts w:asciiTheme="minorHAnsi" w:hAnsiTheme="minorHAnsi" w:cstheme="minorHAnsi"/>
                <w:b/>
                <w:color w:val="7030A0"/>
                <w:sz w:val="36"/>
                <w:szCs w:val="36"/>
                <w:lang w:val="en-GB"/>
              </w:rPr>
            </w:pPr>
            <w:r w:rsidRPr="00B31047">
              <w:rPr>
                <w:rFonts w:asciiTheme="minorHAnsi" w:hAnsiTheme="minorHAnsi" w:cstheme="minorHAnsi"/>
                <w:b/>
                <w:color w:val="7030A0"/>
                <w:sz w:val="36"/>
                <w:szCs w:val="36"/>
                <w:lang w:val="en-GB"/>
              </w:rPr>
              <w:t xml:space="preserve">E-cards </w:t>
            </w:r>
            <w:r w:rsidR="00E7232D">
              <w:rPr>
                <w:rFonts w:asciiTheme="minorHAnsi" w:hAnsiTheme="minorHAnsi" w:cstheme="minorHAnsi"/>
                <w:b/>
                <w:color w:val="7030A0"/>
                <w:sz w:val="36"/>
                <w:szCs w:val="36"/>
                <w:lang w:val="en-GB"/>
              </w:rPr>
              <w:t>&amp;</w:t>
            </w:r>
            <w:r w:rsidRPr="00B31047">
              <w:rPr>
                <w:rFonts w:asciiTheme="minorHAnsi" w:hAnsiTheme="minorHAnsi" w:cstheme="minorHAnsi"/>
                <w:b/>
                <w:color w:val="7030A0"/>
                <w:sz w:val="36"/>
                <w:szCs w:val="36"/>
                <w:lang w:val="en-GB"/>
              </w:rPr>
              <w:t xml:space="preserve"> e-certificates</w:t>
            </w:r>
          </w:p>
          <w:p w14:paraId="302C3275" w14:textId="1F7C8131" w:rsidR="00D3357C" w:rsidRDefault="00D3357C"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The change from office</w:t>
            </w:r>
            <w:r w:rsidR="00B31047">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printed certificates </w:t>
            </w:r>
            <w:r w:rsidR="00B31047">
              <w:rPr>
                <w:rFonts w:asciiTheme="minorHAnsi" w:hAnsiTheme="minorHAnsi" w:cstheme="minorHAnsi"/>
                <w:bCs/>
                <w:sz w:val="22"/>
                <w:szCs w:val="22"/>
                <w:lang w:val="en-GB"/>
              </w:rPr>
              <w:t>to training-centre printed certificates has produced a range of versions unfortunately.</w:t>
            </w:r>
          </w:p>
          <w:p w14:paraId="043D3596" w14:textId="0674F3E5" w:rsidR="00B31047" w:rsidRDefault="00F03E61" w:rsidP="001648DB">
            <w:pPr>
              <w:rPr>
                <w:rFonts w:asciiTheme="minorHAnsi" w:hAnsiTheme="minorHAnsi" w:cstheme="minorHAnsi"/>
                <w:bCs/>
                <w:sz w:val="22"/>
                <w:szCs w:val="22"/>
                <w:lang w:val="en-GB"/>
              </w:rPr>
            </w:pPr>
            <w:r>
              <w:rPr>
                <w:rFonts w:asciiTheme="minorHAnsi" w:hAnsiTheme="minorHAnsi" w:cstheme="minorHAnsi"/>
                <w:bCs/>
                <w:noProof/>
                <w:sz w:val="22"/>
                <w:szCs w:val="22"/>
                <w:lang w:val="en-GB"/>
              </w:rPr>
              <mc:AlternateContent>
                <mc:Choice Requires="wpg">
                  <w:drawing>
                    <wp:anchor distT="0" distB="0" distL="114300" distR="114300" simplePos="0" relativeHeight="251872256" behindDoc="0" locked="0" layoutInCell="1" allowOverlap="1" wp14:anchorId="05231263" wp14:editId="4FBD496B">
                      <wp:simplePos x="0" y="0"/>
                      <wp:positionH relativeFrom="column">
                        <wp:posOffset>2750429</wp:posOffset>
                      </wp:positionH>
                      <wp:positionV relativeFrom="paragraph">
                        <wp:posOffset>130615</wp:posOffset>
                      </wp:positionV>
                      <wp:extent cx="1432071" cy="1021520"/>
                      <wp:effectExtent l="0" t="0" r="0" b="7620"/>
                      <wp:wrapTight wrapText="bothSides">
                        <wp:wrapPolygon edited="0">
                          <wp:start x="5173" y="0"/>
                          <wp:lineTo x="0" y="5239"/>
                          <wp:lineTo x="0" y="21358"/>
                          <wp:lineTo x="16954" y="21358"/>
                          <wp:lineTo x="16954" y="19343"/>
                          <wp:lineTo x="21265" y="15716"/>
                          <wp:lineTo x="21265" y="0"/>
                          <wp:lineTo x="5173" y="0"/>
                        </wp:wrapPolygon>
                      </wp:wrapTight>
                      <wp:docPr id="1743232504" name="Group 9"/>
                      <wp:cNvGraphicFramePr/>
                      <a:graphic xmlns:a="http://schemas.openxmlformats.org/drawingml/2006/main">
                        <a:graphicData uri="http://schemas.microsoft.com/office/word/2010/wordprocessingGroup">
                          <wpg:wgp>
                            <wpg:cNvGrpSpPr/>
                            <wpg:grpSpPr>
                              <a:xfrm>
                                <a:off x="0" y="0"/>
                                <a:ext cx="1432071" cy="1021520"/>
                                <a:chOff x="0" y="0"/>
                                <a:chExt cx="1432071" cy="1021520"/>
                              </a:xfrm>
                            </wpg:grpSpPr>
                            <pic:pic xmlns:pic="http://schemas.openxmlformats.org/drawingml/2006/picture">
                              <pic:nvPicPr>
                                <pic:cNvPr id="188686889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7913" t="33021" r="50180" b="26932"/>
                                <a:stretch>
                                  <a:fillRect/>
                                </a:stretch>
                              </pic:blipFill>
                              <pic:spPr bwMode="auto">
                                <a:xfrm>
                                  <a:off x="386861" y="0"/>
                                  <a:ext cx="1045210" cy="737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00478017"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50712" t="33028" r="17543" b="27143"/>
                                <a:stretch>
                                  <a:fillRect/>
                                </a:stretch>
                              </pic:blipFill>
                              <pic:spPr bwMode="auto">
                                <a:xfrm>
                                  <a:off x="0" y="246185"/>
                                  <a:ext cx="1098550" cy="7753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5441A0" id="Group 9" o:spid="_x0000_s1026" style="position:absolute;margin-left:216.55pt;margin-top:10.3pt;width:112.75pt;height:80.45pt;z-index:251872256" coordsize="14320,1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68;width:10452;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">
                        <v:imagedata r:id="rId15" o:title="" croptop="21641f" cropbottom="17650f" cropleft="11739f" cropright="32886f"/>
                      </v:shape>
                      <v:shape id="Picture 1" o:spid="_x0000_s1028" type="#_x0000_t75" style="position:absolute;top:2461;width:10985;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">
                        <v:imagedata r:id="rId16" o:title="" croptop="21645f" cropbottom="17788f" cropleft="33235f" cropright="11497f"/>
                      </v:shape>
                      <w10:wrap type="tight"/>
                    </v:group>
                  </w:pict>
                </mc:Fallback>
              </mc:AlternateContent>
            </w:r>
          </w:p>
          <w:p w14:paraId="3EABD3B5" w14:textId="4A8875CF" w:rsidR="00B31047" w:rsidRDefault="00B31047"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Some centres have not changed over and other have struggled to obtain the required terracotta marble paper.</w:t>
            </w:r>
            <w:r w:rsidR="00F03E61">
              <w:rPr>
                <w:noProof/>
              </w:rPr>
              <w:t xml:space="preserve"> </w:t>
            </w:r>
          </w:p>
          <w:p w14:paraId="0FE78902" w14:textId="16457744" w:rsidR="00B31047" w:rsidRDefault="00B31047" w:rsidP="001648DB">
            <w:pPr>
              <w:rPr>
                <w:rFonts w:asciiTheme="minorHAnsi" w:hAnsiTheme="minorHAnsi" w:cstheme="minorHAnsi"/>
                <w:bCs/>
                <w:sz w:val="22"/>
                <w:szCs w:val="22"/>
                <w:lang w:val="en-GB"/>
              </w:rPr>
            </w:pPr>
          </w:p>
          <w:p w14:paraId="037A8E03" w14:textId="367C36F4" w:rsidR="00B31047" w:rsidRDefault="00B31047"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As such it ha</w:t>
            </w:r>
            <w:r w:rsidR="00ED5B9D">
              <w:rPr>
                <w:rFonts w:asciiTheme="minorHAnsi" w:hAnsiTheme="minorHAnsi" w:cstheme="minorHAnsi"/>
                <w:bCs/>
                <w:sz w:val="22"/>
                <w:szCs w:val="22"/>
                <w:lang w:val="en-GB"/>
              </w:rPr>
              <w:t>s</w:t>
            </w:r>
            <w:r>
              <w:rPr>
                <w:rFonts w:asciiTheme="minorHAnsi" w:hAnsiTheme="minorHAnsi" w:cstheme="minorHAnsi"/>
                <w:bCs/>
                <w:sz w:val="22"/>
                <w:szCs w:val="22"/>
                <w:lang w:val="en-GB"/>
              </w:rPr>
              <w:t xml:space="preserve"> been decided to bring the work back into the Admin Office and produce the certificates and cards.</w:t>
            </w:r>
          </w:p>
          <w:p w14:paraId="79242235" w14:textId="19BDCFFD" w:rsidR="00B31047" w:rsidRDefault="00B31047" w:rsidP="001648DB">
            <w:pPr>
              <w:rPr>
                <w:rFonts w:asciiTheme="minorHAnsi" w:hAnsiTheme="minorHAnsi" w:cstheme="minorHAnsi"/>
                <w:bCs/>
                <w:sz w:val="22"/>
                <w:szCs w:val="22"/>
                <w:lang w:val="en-GB"/>
              </w:rPr>
            </w:pPr>
          </w:p>
          <w:p w14:paraId="36CA6FBC" w14:textId="2594F0F7" w:rsidR="00B31047" w:rsidRDefault="00B31047"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From the beginning of 2026 these certificates and cards will be electronic.  E-certificates and e-cards will be produced by me and forwarded to the centres for your records.  You can then forward these to your students.</w:t>
            </w:r>
          </w:p>
          <w:p w14:paraId="7DB93521" w14:textId="77777777" w:rsidR="00B31047" w:rsidRDefault="00B31047" w:rsidP="001648DB">
            <w:pPr>
              <w:rPr>
                <w:rFonts w:asciiTheme="minorHAnsi" w:hAnsiTheme="minorHAnsi" w:cstheme="minorHAnsi"/>
                <w:bCs/>
                <w:sz w:val="22"/>
                <w:szCs w:val="22"/>
                <w:lang w:val="en-GB"/>
              </w:rPr>
            </w:pPr>
          </w:p>
          <w:p w14:paraId="14A3F812" w14:textId="4510B81B" w:rsidR="00B31047" w:rsidRDefault="00B31047"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Most diver training agencies are apparently working with e-cards and e-certificates, so it is time IDEST Ltd caught up.</w:t>
            </w:r>
          </w:p>
          <w:p w14:paraId="4C8CF77C" w14:textId="77777777" w:rsidR="00B31047" w:rsidRDefault="00B31047" w:rsidP="001648DB">
            <w:pPr>
              <w:rPr>
                <w:rFonts w:asciiTheme="minorHAnsi" w:hAnsiTheme="minorHAnsi" w:cstheme="minorHAnsi"/>
                <w:bCs/>
                <w:sz w:val="22"/>
                <w:szCs w:val="22"/>
                <w:lang w:val="en-GB"/>
              </w:rPr>
            </w:pPr>
          </w:p>
          <w:p w14:paraId="16781552" w14:textId="0D03E96A" w:rsidR="00B31047" w:rsidRDefault="00B31047" w:rsidP="001648DB">
            <w:pPr>
              <w:rPr>
                <w:rFonts w:asciiTheme="minorHAnsi" w:hAnsiTheme="minorHAnsi" w:cstheme="minorHAnsi"/>
                <w:b/>
                <w:sz w:val="28"/>
                <w:szCs w:val="28"/>
                <w:lang w:val="en-GB"/>
              </w:rPr>
            </w:pPr>
            <w:r w:rsidRPr="00CF15E5">
              <w:rPr>
                <w:rFonts w:asciiTheme="minorHAnsi" w:hAnsiTheme="minorHAnsi" w:cstheme="minorHAnsi"/>
                <w:b/>
                <w:sz w:val="28"/>
                <w:szCs w:val="28"/>
                <w:lang w:val="en-GB"/>
              </w:rPr>
              <w:t>So</w:t>
            </w:r>
            <w:r w:rsidR="00CF15E5" w:rsidRPr="00CF15E5">
              <w:rPr>
                <w:rFonts w:asciiTheme="minorHAnsi" w:hAnsiTheme="minorHAnsi" w:cstheme="minorHAnsi"/>
                <w:b/>
                <w:sz w:val="28"/>
                <w:szCs w:val="28"/>
                <w:lang w:val="en-GB"/>
              </w:rPr>
              <w:t>,</w:t>
            </w:r>
            <w:r w:rsidRPr="00CF15E5">
              <w:rPr>
                <w:rFonts w:asciiTheme="minorHAnsi" w:hAnsiTheme="minorHAnsi" w:cstheme="minorHAnsi"/>
                <w:b/>
                <w:sz w:val="28"/>
                <w:szCs w:val="28"/>
                <w:lang w:val="en-GB"/>
              </w:rPr>
              <w:t xml:space="preserve"> watch this space…..</w:t>
            </w:r>
          </w:p>
          <w:p w14:paraId="4E8FEA18" w14:textId="24539993" w:rsidR="00CF15E5" w:rsidRPr="00CF15E5" w:rsidRDefault="00CF15E5" w:rsidP="001648DB">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65088" behindDoc="0" locked="0" layoutInCell="1" allowOverlap="1" wp14:anchorId="1A071830" wp14:editId="532746E4">
                      <wp:simplePos x="0" y="0"/>
                      <wp:positionH relativeFrom="column">
                        <wp:posOffset>-387836</wp:posOffset>
                      </wp:positionH>
                      <wp:positionV relativeFrom="paragraph">
                        <wp:posOffset>175260</wp:posOffset>
                      </wp:positionV>
                      <wp:extent cx="4728210" cy="0"/>
                      <wp:effectExtent l="0" t="0" r="0" b="0"/>
                      <wp:wrapNone/>
                      <wp:docPr id="639968742" name="Straight Connector 639968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0E8491" id="Straight Connector 639968742"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55pt,13.8pt" to="34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" strokecolor="#7030a0" strokeweight="1.5pt">
                      <o:lock v:ext="edit" shapetype="f"/>
                    </v:line>
                  </w:pict>
                </mc:Fallback>
              </mc:AlternateContent>
            </w:r>
          </w:p>
          <w:p w14:paraId="60C717FC" w14:textId="5D01ACEB" w:rsidR="00CF15E5" w:rsidRPr="00CF15E5" w:rsidRDefault="00CF15E5" w:rsidP="001648DB">
            <w:pPr>
              <w:rPr>
                <w:rFonts w:asciiTheme="minorHAnsi" w:hAnsiTheme="minorHAnsi" w:cstheme="minorHAnsi"/>
                <w:bCs/>
                <w:sz w:val="22"/>
                <w:szCs w:val="22"/>
                <w:lang w:val="en-GB"/>
              </w:rPr>
            </w:pPr>
          </w:p>
          <w:p w14:paraId="162A1A46" w14:textId="7942D11D" w:rsidR="00CF15E5" w:rsidRPr="00E7232D" w:rsidRDefault="004751D5" w:rsidP="001648DB">
            <w:pPr>
              <w:rPr>
                <w:rFonts w:asciiTheme="minorHAnsi" w:hAnsiTheme="minorHAnsi" w:cstheme="minorHAnsi"/>
                <w:b/>
                <w:color w:val="7030A0"/>
                <w:sz w:val="36"/>
                <w:szCs w:val="36"/>
                <w:lang w:val="fr-FR"/>
              </w:rPr>
            </w:pPr>
            <w:r w:rsidRPr="00E7232D">
              <w:rPr>
                <w:rFonts w:asciiTheme="minorHAnsi" w:hAnsiTheme="minorHAnsi" w:cstheme="minorHAnsi"/>
                <w:b/>
                <w:color w:val="7030A0"/>
                <w:sz w:val="36"/>
                <w:szCs w:val="36"/>
                <w:lang w:val="fr-FR"/>
              </w:rPr>
              <w:t>Compressor Maintenance Course (CMC)</w:t>
            </w:r>
          </w:p>
          <w:p w14:paraId="1AC1EA5A" w14:textId="13D8B5AA" w:rsidR="004751D5" w:rsidRDefault="00A0032D" w:rsidP="001648DB">
            <w:pPr>
              <w:rPr>
                <w:rFonts w:asciiTheme="minorHAnsi" w:hAnsiTheme="minorHAnsi" w:cstheme="minorHAnsi"/>
                <w:bCs/>
                <w:sz w:val="22"/>
                <w:szCs w:val="22"/>
                <w:lang w:val="en-GB"/>
              </w:rPr>
            </w:pPr>
            <w:r>
              <w:rPr>
                <w:noProof/>
              </w:rPr>
              <w:drawing>
                <wp:anchor distT="0" distB="0" distL="114300" distR="114300" simplePos="0" relativeHeight="251867136" behindDoc="1" locked="0" layoutInCell="1" allowOverlap="1" wp14:anchorId="139CF3EA" wp14:editId="7B565942">
                  <wp:simplePos x="0" y="0"/>
                  <wp:positionH relativeFrom="column">
                    <wp:posOffset>-1905</wp:posOffset>
                  </wp:positionH>
                  <wp:positionV relativeFrom="paragraph">
                    <wp:posOffset>122115</wp:posOffset>
                  </wp:positionV>
                  <wp:extent cx="1670685" cy="975360"/>
                  <wp:effectExtent l="0" t="0" r="5715" b="0"/>
                  <wp:wrapTight wrapText="bothSides">
                    <wp:wrapPolygon edited="0">
                      <wp:start x="0" y="0"/>
                      <wp:lineTo x="0" y="21094"/>
                      <wp:lineTo x="21428" y="21094"/>
                      <wp:lineTo x="21428" y="0"/>
                      <wp:lineTo x="0" y="0"/>
                    </wp:wrapPolygon>
                  </wp:wrapTight>
                  <wp:docPr id="95709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4637" name=""/>
                          <pic:cNvPicPr/>
                        </pic:nvPicPr>
                        <pic:blipFill rotWithShape="1">
                          <a:blip r:embed="rId17" cstate="print">
                            <a:extLst>
                              <a:ext uri="{28A0092B-C50C-407E-A947-70E740481C1C}">
                                <a14:useLocalDpi xmlns:a14="http://schemas.microsoft.com/office/drawing/2010/main" val="0"/>
                              </a:ext>
                            </a:extLst>
                          </a:blip>
                          <a:srcRect l="28978" t="31148" r="13717" b="9352"/>
                          <a:stretch>
                            <a:fillRect/>
                          </a:stretch>
                        </pic:blipFill>
                        <pic:spPr bwMode="auto">
                          <a:xfrm>
                            <a:off x="0" y="0"/>
                            <a:ext cx="1670685"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D5">
              <w:rPr>
                <w:rFonts w:asciiTheme="minorHAnsi" w:hAnsiTheme="minorHAnsi" w:cstheme="minorHAnsi"/>
                <w:bCs/>
                <w:sz w:val="22"/>
                <w:szCs w:val="22"/>
                <w:lang w:val="en-GB"/>
              </w:rPr>
              <w:t>This course is the latest of our products, and is currently being written by myself and Chris Demetriou.</w:t>
            </w:r>
          </w:p>
          <w:p w14:paraId="1B58DED9" w14:textId="165F5E23" w:rsidR="004751D5" w:rsidRDefault="004751D5" w:rsidP="001648DB">
            <w:pPr>
              <w:rPr>
                <w:rFonts w:asciiTheme="minorHAnsi" w:hAnsiTheme="minorHAnsi" w:cstheme="minorHAnsi"/>
                <w:bCs/>
                <w:sz w:val="22"/>
                <w:szCs w:val="22"/>
                <w:lang w:val="en-GB"/>
              </w:rPr>
            </w:pPr>
          </w:p>
          <w:p w14:paraId="52E67117" w14:textId="1FA086C4" w:rsidR="004751D5" w:rsidRDefault="004751D5"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Instructor Manual is nearly complete.  Once this has been reviewed, amended and approved, the </w:t>
            </w:r>
            <w:r w:rsidR="00BD3E7F">
              <w:rPr>
                <w:rFonts w:asciiTheme="minorHAnsi" w:hAnsiTheme="minorHAnsi" w:cstheme="minorHAnsi"/>
                <w:bCs/>
                <w:sz w:val="22"/>
                <w:szCs w:val="22"/>
                <w:lang w:val="en-GB"/>
              </w:rPr>
              <w:t>PDF version will be produced.</w:t>
            </w:r>
          </w:p>
          <w:p w14:paraId="154FD8F0" w14:textId="6ACDB9B8" w:rsidR="00BD3E7F" w:rsidRDefault="00BD3E7F" w:rsidP="001648DB">
            <w:pPr>
              <w:rPr>
                <w:rFonts w:asciiTheme="minorHAnsi" w:hAnsiTheme="minorHAnsi" w:cstheme="minorHAnsi"/>
                <w:bCs/>
                <w:sz w:val="22"/>
                <w:szCs w:val="22"/>
                <w:lang w:val="en-GB"/>
              </w:rPr>
            </w:pPr>
          </w:p>
          <w:p w14:paraId="15C9EBA0" w14:textId="3E22EC9C" w:rsidR="00A0032D" w:rsidRDefault="00BD3E7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From this PDF version of</w:t>
            </w:r>
            <w:r w:rsidR="00FD6F03">
              <w:rPr>
                <w:rFonts w:asciiTheme="minorHAnsi" w:hAnsiTheme="minorHAnsi" w:cstheme="minorHAnsi"/>
                <w:bCs/>
                <w:sz w:val="22"/>
                <w:szCs w:val="22"/>
                <w:lang w:val="en-GB"/>
              </w:rPr>
              <w:t xml:space="preserve"> the</w:t>
            </w:r>
            <w:r>
              <w:rPr>
                <w:rFonts w:asciiTheme="minorHAnsi" w:hAnsiTheme="minorHAnsi" w:cstheme="minorHAnsi"/>
                <w:bCs/>
                <w:sz w:val="22"/>
                <w:szCs w:val="22"/>
                <w:lang w:val="en-GB"/>
              </w:rPr>
              <w:t xml:space="preserve"> IM, the student materials will be produced in a similar fashion.</w:t>
            </w:r>
          </w:p>
          <w:p w14:paraId="6DD0EEBC" w14:textId="0AA2A027" w:rsidR="00A0032D" w:rsidRDefault="00A0032D" w:rsidP="001648DB">
            <w:pPr>
              <w:rPr>
                <w:rFonts w:asciiTheme="minorHAnsi" w:hAnsiTheme="minorHAnsi" w:cstheme="minorHAnsi"/>
                <w:bCs/>
                <w:sz w:val="22"/>
                <w:szCs w:val="22"/>
                <w:lang w:val="en-GB"/>
              </w:rPr>
            </w:pPr>
          </w:p>
          <w:p w14:paraId="0F54B61A" w14:textId="0E6611EF" w:rsidR="00BD3E7F" w:rsidRDefault="00BD3E7F" w:rsidP="001648DB">
            <w:pPr>
              <w:rPr>
                <w:rFonts w:asciiTheme="minorHAnsi" w:hAnsiTheme="minorHAnsi" w:cstheme="minorHAnsi"/>
                <w:bCs/>
                <w:sz w:val="22"/>
                <w:szCs w:val="22"/>
                <w:lang w:val="en-GB"/>
              </w:rPr>
            </w:pPr>
            <w:r>
              <w:rPr>
                <w:rFonts w:asciiTheme="minorHAnsi" w:hAnsiTheme="minorHAnsi" w:cstheme="minorHAnsi"/>
                <w:bCs/>
                <w:sz w:val="22"/>
                <w:szCs w:val="22"/>
                <w:lang w:val="en-GB"/>
              </w:rPr>
              <w:t>A PowerPoint presentation is always the start of this journey and this has been already produced</w:t>
            </w:r>
            <w:r w:rsidR="007E033E">
              <w:rPr>
                <w:rFonts w:asciiTheme="minorHAnsi" w:hAnsiTheme="minorHAnsi" w:cstheme="minorHAnsi"/>
                <w:bCs/>
                <w:sz w:val="22"/>
                <w:szCs w:val="22"/>
                <w:lang w:val="en-GB"/>
              </w:rPr>
              <w:t>, as you can see from the image above</w:t>
            </w:r>
            <w:r>
              <w:rPr>
                <w:rFonts w:asciiTheme="minorHAnsi" w:hAnsiTheme="minorHAnsi" w:cstheme="minorHAnsi"/>
                <w:bCs/>
                <w:sz w:val="22"/>
                <w:szCs w:val="22"/>
                <w:lang w:val="en-GB"/>
              </w:rPr>
              <w:t>.</w:t>
            </w:r>
          </w:p>
          <w:p w14:paraId="090C774D" w14:textId="77777777" w:rsidR="00BD3E7F" w:rsidRDefault="00BD3E7F" w:rsidP="001648DB">
            <w:pPr>
              <w:rPr>
                <w:rFonts w:asciiTheme="minorHAnsi" w:hAnsiTheme="minorHAnsi" w:cstheme="minorHAnsi"/>
                <w:bCs/>
                <w:sz w:val="22"/>
                <w:szCs w:val="22"/>
                <w:lang w:val="en-GB"/>
              </w:rPr>
            </w:pPr>
          </w:p>
          <w:p w14:paraId="18792BD3" w14:textId="77777777" w:rsidR="00ED5B9D" w:rsidRDefault="00BD3E7F" w:rsidP="00ED5B9D">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As soon as the course is available, I will be sending out an email to let you know and </w:t>
            </w:r>
            <w:r w:rsidR="00FD6F03">
              <w:rPr>
                <w:rFonts w:asciiTheme="minorHAnsi" w:hAnsiTheme="minorHAnsi" w:cstheme="minorHAnsi"/>
                <w:bCs/>
                <w:sz w:val="22"/>
                <w:szCs w:val="22"/>
                <w:lang w:val="en-GB"/>
              </w:rPr>
              <w:t xml:space="preserve">will </w:t>
            </w:r>
            <w:r>
              <w:rPr>
                <w:rFonts w:asciiTheme="minorHAnsi" w:hAnsiTheme="minorHAnsi" w:cstheme="minorHAnsi"/>
                <w:bCs/>
                <w:sz w:val="22"/>
                <w:szCs w:val="22"/>
                <w:lang w:val="en-GB"/>
              </w:rPr>
              <w:t>add all the instructor resources to the BOX folder</w:t>
            </w:r>
            <w:r w:rsidR="00061E38">
              <w:rPr>
                <w:rFonts w:asciiTheme="minorHAnsi" w:hAnsiTheme="minorHAnsi" w:cstheme="minorHAnsi"/>
                <w:bCs/>
                <w:sz w:val="22"/>
                <w:szCs w:val="22"/>
                <w:lang w:val="en-GB"/>
              </w:rPr>
              <w:t xml:space="preserve"> for you to use</w:t>
            </w:r>
            <w:r>
              <w:rPr>
                <w:rFonts w:asciiTheme="minorHAnsi" w:hAnsiTheme="minorHAnsi" w:cstheme="minorHAnsi"/>
                <w:bCs/>
                <w:sz w:val="22"/>
                <w:szCs w:val="22"/>
                <w:lang w:val="en-GB"/>
              </w:rPr>
              <w:t>.</w:t>
            </w:r>
            <w:bookmarkStart w:id="0" w:name="_Hlk184903007"/>
          </w:p>
          <w:p w14:paraId="4EEE9406" w14:textId="36F7F485" w:rsidR="00ED5B9D" w:rsidRDefault="003D350D" w:rsidP="00ED5B9D">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74304" behindDoc="0" locked="0" layoutInCell="1" allowOverlap="1" wp14:anchorId="616C505B" wp14:editId="6F0DA14E">
                      <wp:simplePos x="0" y="0"/>
                      <wp:positionH relativeFrom="column">
                        <wp:posOffset>-369277</wp:posOffset>
                      </wp:positionH>
                      <wp:positionV relativeFrom="paragraph">
                        <wp:posOffset>179656</wp:posOffset>
                      </wp:positionV>
                      <wp:extent cx="4728210" cy="0"/>
                      <wp:effectExtent l="0" t="0" r="0" b="0"/>
                      <wp:wrapNone/>
                      <wp:docPr id="1013989611" name="Straight Connector 1013989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AC2692" id="Straight Connector 1013989611"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1pt,14.15pt" to="343.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" strokecolor="#7030a0" strokeweight="1.5pt">
                      <o:lock v:ext="edit" shapetype="f"/>
                    </v:line>
                  </w:pict>
                </mc:Fallback>
              </mc:AlternateContent>
            </w:r>
          </w:p>
          <w:p w14:paraId="2D182E3C" w14:textId="1DF5482B" w:rsidR="00ED5B9D" w:rsidRDefault="00ED5B9D" w:rsidP="00ED5B9D">
            <w:pPr>
              <w:rPr>
                <w:rFonts w:asciiTheme="minorHAnsi" w:hAnsiTheme="minorHAnsi" w:cstheme="minorHAnsi"/>
                <w:bCs/>
                <w:sz w:val="22"/>
                <w:szCs w:val="22"/>
                <w:lang w:val="en-GB"/>
              </w:rPr>
            </w:pPr>
          </w:p>
          <w:p w14:paraId="290C8E7E" w14:textId="0A064260" w:rsidR="00F870B7" w:rsidRPr="00ED5B9D" w:rsidRDefault="00ED5B9D" w:rsidP="00ED5B9D">
            <w:pPr>
              <w:rPr>
                <w:rFonts w:asciiTheme="minorHAnsi" w:hAnsiTheme="minorHAnsi" w:cstheme="minorHAnsi"/>
                <w:b/>
                <w:color w:val="7030A0"/>
                <w:sz w:val="36"/>
                <w:szCs w:val="36"/>
                <w:lang w:val="en-GB"/>
              </w:rPr>
            </w:pPr>
            <w:r w:rsidRPr="00ED5B9D">
              <w:rPr>
                <w:rFonts w:asciiTheme="minorHAnsi" w:hAnsiTheme="minorHAnsi" w:cstheme="minorHAnsi"/>
                <w:b/>
                <w:color w:val="7030A0"/>
                <w:sz w:val="36"/>
                <w:szCs w:val="36"/>
                <w:lang w:val="en-GB"/>
              </w:rPr>
              <w:t>Meet with Dave Wright, DRCL, Pattaya</w:t>
            </w:r>
          </w:p>
          <w:p w14:paraId="1004395A" w14:textId="212CB233" w:rsidR="00ED5B9D" w:rsidRDefault="00B32C36" w:rsidP="00ED5B9D">
            <w:pPr>
              <w:rPr>
                <w:rFonts w:asciiTheme="minorHAnsi" w:hAnsiTheme="minorHAnsi" w:cstheme="minorHAnsi"/>
                <w:bCs/>
                <w:sz w:val="22"/>
                <w:szCs w:val="22"/>
                <w:lang w:val="en-GB"/>
              </w:rPr>
            </w:pPr>
            <w:r>
              <w:rPr>
                <w:rFonts w:asciiTheme="minorHAnsi" w:hAnsiTheme="minorHAnsi" w:cstheme="minorHAnsi"/>
                <w:bCs/>
                <w:noProof/>
                <w:sz w:val="22"/>
                <w:szCs w:val="22"/>
                <w:lang w:val="en-GB"/>
              </w:rPr>
              <w:drawing>
                <wp:anchor distT="0" distB="0" distL="114300" distR="114300" simplePos="0" relativeHeight="251868160" behindDoc="1" locked="0" layoutInCell="1" allowOverlap="1" wp14:anchorId="2CAB4AC9" wp14:editId="3AAB44F1">
                  <wp:simplePos x="0" y="0"/>
                  <wp:positionH relativeFrom="column">
                    <wp:posOffset>2556852</wp:posOffset>
                  </wp:positionH>
                  <wp:positionV relativeFrom="paragraph">
                    <wp:posOffset>114251</wp:posOffset>
                  </wp:positionV>
                  <wp:extent cx="1581150" cy="1092835"/>
                  <wp:effectExtent l="0" t="0" r="0" b="0"/>
                  <wp:wrapTight wrapText="bothSides">
                    <wp:wrapPolygon edited="0">
                      <wp:start x="0" y="0"/>
                      <wp:lineTo x="0" y="21085"/>
                      <wp:lineTo x="21340" y="21085"/>
                      <wp:lineTo x="21340" y="0"/>
                      <wp:lineTo x="0" y="0"/>
                    </wp:wrapPolygon>
                  </wp:wrapTight>
                  <wp:docPr id="1852229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9611" name="Picture 1852229611"/>
                          <pic:cNvPicPr/>
                        </pic:nvPicPr>
                        <pic:blipFill>
                          <a:blip r:embed="rId18">
                            <a:extLst>
                              <a:ext uri="{28A0092B-C50C-407E-A947-70E740481C1C}">
                                <a14:useLocalDpi xmlns:a14="http://schemas.microsoft.com/office/drawing/2010/main" val="0"/>
                              </a:ext>
                            </a:extLst>
                          </a:blip>
                          <a:stretch>
                            <a:fillRect/>
                          </a:stretch>
                        </pic:blipFill>
                        <pic:spPr>
                          <a:xfrm>
                            <a:off x="0" y="0"/>
                            <a:ext cx="1581150" cy="1092835"/>
                          </a:xfrm>
                          <a:prstGeom prst="rect">
                            <a:avLst/>
                          </a:prstGeom>
                        </pic:spPr>
                      </pic:pic>
                    </a:graphicData>
                  </a:graphic>
                  <wp14:sizeRelH relativeFrom="page">
                    <wp14:pctWidth>0</wp14:pctWidth>
                  </wp14:sizeRelH>
                  <wp14:sizeRelV relativeFrom="page">
                    <wp14:pctHeight>0</wp14:pctHeight>
                  </wp14:sizeRelV>
                </wp:anchor>
              </w:drawing>
            </w:r>
            <w:r w:rsidR="00ED5B9D">
              <w:rPr>
                <w:rFonts w:asciiTheme="minorHAnsi" w:hAnsiTheme="minorHAnsi" w:cstheme="minorHAnsi"/>
                <w:bCs/>
                <w:sz w:val="22"/>
                <w:szCs w:val="22"/>
                <w:lang w:val="en-GB"/>
              </w:rPr>
              <w:t>On 11</w:t>
            </w:r>
            <w:r w:rsidR="00ED5B9D" w:rsidRPr="00ED5B9D">
              <w:rPr>
                <w:rFonts w:asciiTheme="minorHAnsi" w:hAnsiTheme="minorHAnsi" w:cstheme="minorHAnsi"/>
                <w:bCs/>
                <w:sz w:val="22"/>
                <w:szCs w:val="22"/>
                <w:vertAlign w:val="superscript"/>
                <w:lang w:val="en-GB"/>
              </w:rPr>
              <w:t>th</w:t>
            </w:r>
            <w:r w:rsidR="00ED5B9D">
              <w:rPr>
                <w:rFonts w:asciiTheme="minorHAnsi" w:hAnsiTheme="minorHAnsi" w:cstheme="minorHAnsi"/>
                <w:bCs/>
                <w:sz w:val="22"/>
                <w:szCs w:val="22"/>
                <w:lang w:val="en-GB"/>
              </w:rPr>
              <w:t xml:space="preserve"> August, I met up with Dave </w:t>
            </w:r>
            <w:r>
              <w:rPr>
                <w:rFonts w:asciiTheme="minorHAnsi" w:hAnsiTheme="minorHAnsi" w:cstheme="minorHAnsi"/>
                <w:bCs/>
                <w:sz w:val="22"/>
                <w:szCs w:val="22"/>
                <w:lang w:val="en-GB"/>
              </w:rPr>
              <w:t>W</w:t>
            </w:r>
            <w:r w:rsidR="00ED5B9D">
              <w:rPr>
                <w:rFonts w:asciiTheme="minorHAnsi" w:hAnsiTheme="minorHAnsi" w:cstheme="minorHAnsi"/>
                <w:bCs/>
                <w:sz w:val="22"/>
                <w:szCs w:val="22"/>
                <w:lang w:val="en-GB"/>
              </w:rPr>
              <w:t>right from Dive Right Co Limited in Pattaya, Thailand, who was over in the UK for a visit.</w:t>
            </w:r>
          </w:p>
          <w:p w14:paraId="52CB91F6" w14:textId="77777777" w:rsidR="00B32C36" w:rsidRDefault="00B32C36" w:rsidP="00ED5B9D">
            <w:pPr>
              <w:rPr>
                <w:rFonts w:asciiTheme="minorHAnsi" w:hAnsiTheme="minorHAnsi" w:cstheme="minorHAnsi"/>
                <w:bCs/>
                <w:sz w:val="22"/>
                <w:szCs w:val="22"/>
                <w:lang w:val="en-GB"/>
              </w:rPr>
            </w:pPr>
          </w:p>
          <w:p w14:paraId="32F87964" w14:textId="5B86594E" w:rsidR="00ED5B9D" w:rsidRDefault="00ED5B9D" w:rsidP="00ED5B9D">
            <w:pPr>
              <w:rPr>
                <w:rFonts w:asciiTheme="minorHAnsi" w:hAnsiTheme="minorHAnsi" w:cstheme="minorHAnsi"/>
                <w:bCs/>
                <w:sz w:val="22"/>
                <w:szCs w:val="22"/>
                <w:lang w:val="en-GB"/>
              </w:rPr>
            </w:pPr>
            <w:r>
              <w:rPr>
                <w:rFonts w:asciiTheme="minorHAnsi" w:hAnsiTheme="minorHAnsi" w:cstheme="minorHAnsi"/>
                <w:bCs/>
                <w:sz w:val="22"/>
                <w:szCs w:val="22"/>
                <w:lang w:val="en-GB"/>
              </w:rPr>
              <w:t>We had a very productive meeting and discussed lots of aspects that could help other training centres worldwide.</w:t>
            </w:r>
          </w:p>
          <w:p w14:paraId="17691716" w14:textId="77777777" w:rsidR="00ED5B9D" w:rsidRDefault="00ED5B9D" w:rsidP="00ED5B9D">
            <w:pPr>
              <w:rPr>
                <w:rFonts w:asciiTheme="minorHAnsi" w:hAnsiTheme="minorHAnsi" w:cstheme="minorHAnsi"/>
                <w:bCs/>
                <w:sz w:val="22"/>
                <w:szCs w:val="22"/>
                <w:lang w:val="en-GB"/>
              </w:rPr>
            </w:pPr>
          </w:p>
          <w:p w14:paraId="7234E905" w14:textId="69A0E25E" w:rsidR="00ED5B9D" w:rsidRDefault="00ED5B9D" w:rsidP="00ED5B9D">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He offers an add-on to his Dive Masters courses that gives the DMs more knowledge about cylinder inspection and regulator servicing.  </w:t>
            </w:r>
            <w:r w:rsidR="00B32C36">
              <w:rPr>
                <w:rFonts w:asciiTheme="minorHAnsi" w:hAnsiTheme="minorHAnsi" w:cstheme="minorHAnsi"/>
                <w:bCs/>
                <w:sz w:val="22"/>
                <w:szCs w:val="22"/>
                <w:lang w:val="en-GB"/>
              </w:rPr>
              <w:t xml:space="preserve">These are the TIC1 and the RSC courses.  </w:t>
            </w:r>
            <w:r>
              <w:rPr>
                <w:rFonts w:asciiTheme="minorHAnsi" w:hAnsiTheme="minorHAnsi" w:cstheme="minorHAnsi"/>
                <w:bCs/>
                <w:sz w:val="22"/>
                <w:szCs w:val="22"/>
                <w:lang w:val="en-GB"/>
              </w:rPr>
              <w:t>These DMs have found these two courses very interesting and helped them find employment.</w:t>
            </w:r>
          </w:p>
          <w:p w14:paraId="6D5E81A6" w14:textId="77777777" w:rsidR="00ED5B9D" w:rsidRDefault="00ED5B9D" w:rsidP="00ED5B9D">
            <w:pPr>
              <w:rPr>
                <w:rFonts w:asciiTheme="minorHAnsi" w:hAnsiTheme="minorHAnsi" w:cstheme="minorHAnsi"/>
                <w:bCs/>
                <w:sz w:val="22"/>
                <w:szCs w:val="22"/>
                <w:lang w:val="en-GB"/>
              </w:rPr>
            </w:pPr>
          </w:p>
          <w:p w14:paraId="4C0AADC2" w14:textId="0E6B2254" w:rsidR="00B32C36" w:rsidRDefault="00B32C36" w:rsidP="00B32C36">
            <w:pPr>
              <w:rPr>
                <w:rFonts w:asciiTheme="minorHAnsi" w:hAnsiTheme="minorHAnsi" w:cstheme="minorHAnsi"/>
                <w:bCs/>
                <w:sz w:val="22"/>
                <w:szCs w:val="22"/>
                <w:lang w:val="en-GB"/>
              </w:rPr>
            </w:pPr>
            <w:r>
              <w:rPr>
                <w:rFonts w:asciiTheme="minorHAnsi" w:hAnsiTheme="minorHAnsi" w:cstheme="minorHAnsi"/>
                <w:bCs/>
                <w:sz w:val="22"/>
                <w:szCs w:val="22"/>
                <w:lang w:val="en-GB"/>
              </w:rPr>
              <w:t>If you have not considered promoting these two courses to PADI Dive Masters that you qualify, perhaps here is an opportunity to put together a complete ‘package’ for DMs in the future.</w:t>
            </w:r>
          </w:p>
          <w:p w14:paraId="1FE0679C" w14:textId="7641B212" w:rsidR="003D163B" w:rsidRDefault="00F27EB8" w:rsidP="00B32C36">
            <w:pPr>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58944" behindDoc="0" locked="0" layoutInCell="1" allowOverlap="1" wp14:anchorId="6ACF0A14" wp14:editId="02E6621C">
                      <wp:simplePos x="0" y="0"/>
                      <wp:positionH relativeFrom="column">
                        <wp:posOffset>-369570</wp:posOffset>
                      </wp:positionH>
                      <wp:positionV relativeFrom="paragraph">
                        <wp:posOffset>183027</wp:posOffset>
                      </wp:positionV>
                      <wp:extent cx="4728210" cy="0"/>
                      <wp:effectExtent l="0" t="0" r="0" b="0"/>
                      <wp:wrapNone/>
                      <wp:docPr id="471562262" name="Straight Connector 47156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2150BD" id="Straight Connector 471562262"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1pt,14.4pt" to="34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" strokecolor="#7030a0" strokeweight="1.5pt">
                      <o:lock v:ext="edit" shapetype="f"/>
                    </v:line>
                  </w:pict>
                </mc:Fallback>
              </mc:AlternateContent>
            </w:r>
          </w:p>
          <w:p w14:paraId="607B2E4A" w14:textId="33B8F47D" w:rsidR="003D163B" w:rsidRDefault="003D163B" w:rsidP="00B32C36">
            <w:pPr>
              <w:rPr>
                <w:rFonts w:asciiTheme="minorHAnsi" w:hAnsiTheme="minorHAnsi" w:cstheme="minorHAnsi"/>
                <w:bCs/>
                <w:sz w:val="22"/>
                <w:szCs w:val="22"/>
                <w:lang w:val="en-GB"/>
              </w:rPr>
            </w:pPr>
          </w:p>
          <w:p w14:paraId="7C0E5D57" w14:textId="5F37AF01" w:rsidR="00B32C36" w:rsidRPr="00F27EB8" w:rsidRDefault="003D163B" w:rsidP="00B32C36">
            <w:pPr>
              <w:rPr>
                <w:rFonts w:asciiTheme="minorHAnsi" w:hAnsiTheme="minorHAnsi" w:cstheme="minorHAnsi"/>
                <w:b/>
                <w:color w:val="7030A0"/>
                <w:sz w:val="36"/>
                <w:szCs w:val="36"/>
                <w:lang w:val="en-GB"/>
              </w:rPr>
            </w:pPr>
            <w:r w:rsidRPr="00F27EB8">
              <w:rPr>
                <w:rFonts w:asciiTheme="minorHAnsi" w:hAnsiTheme="minorHAnsi" w:cstheme="minorHAnsi"/>
                <w:b/>
                <w:color w:val="7030A0"/>
                <w:sz w:val="36"/>
                <w:szCs w:val="36"/>
                <w:lang w:val="en-GB"/>
              </w:rPr>
              <w:t>New Order Form</w:t>
            </w:r>
          </w:p>
          <w:p w14:paraId="1D6279A4" w14:textId="211A22F9" w:rsidR="003D163B" w:rsidRDefault="006E028F" w:rsidP="00B32C36">
            <w:pPr>
              <w:rPr>
                <w:rFonts w:asciiTheme="minorHAnsi" w:hAnsiTheme="minorHAnsi" w:cstheme="minorHAnsi"/>
                <w:bCs/>
                <w:sz w:val="22"/>
                <w:szCs w:val="22"/>
                <w:lang w:val="en-GB"/>
              </w:rPr>
            </w:pPr>
            <w:r>
              <w:rPr>
                <w:noProof/>
              </w:rPr>
              <w:drawing>
                <wp:anchor distT="0" distB="0" distL="114300" distR="114300" simplePos="0" relativeHeight="251875328" behindDoc="1" locked="0" layoutInCell="1" allowOverlap="1" wp14:anchorId="67F866DB" wp14:editId="529EECF7">
                  <wp:simplePos x="0" y="0"/>
                  <wp:positionH relativeFrom="column">
                    <wp:posOffset>26035</wp:posOffset>
                  </wp:positionH>
                  <wp:positionV relativeFrom="paragraph">
                    <wp:posOffset>72390</wp:posOffset>
                  </wp:positionV>
                  <wp:extent cx="1137920" cy="1581150"/>
                  <wp:effectExtent l="19050" t="19050" r="24130" b="19050"/>
                  <wp:wrapTight wrapText="bothSides">
                    <wp:wrapPolygon edited="0">
                      <wp:start x="-362" y="-260"/>
                      <wp:lineTo x="-362" y="21600"/>
                      <wp:lineTo x="21696" y="21600"/>
                      <wp:lineTo x="21696" y="-260"/>
                      <wp:lineTo x="-362" y="-260"/>
                    </wp:wrapPolygon>
                  </wp:wrapTight>
                  <wp:docPr id="102221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4461" name=""/>
                          <pic:cNvPicPr/>
                        </pic:nvPicPr>
                        <pic:blipFill rotWithShape="1">
                          <a:blip r:embed="rId19" cstate="print">
                            <a:extLst>
                              <a:ext uri="{28A0092B-C50C-407E-A947-70E740481C1C}">
                                <a14:useLocalDpi xmlns:a14="http://schemas.microsoft.com/office/drawing/2010/main" val="0"/>
                              </a:ext>
                            </a:extLst>
                          </a:blip>
                          <a:srcRect l="37408" t="22016" r="37168" b="15211"/>
                          <a:stretch>
                            <a:fillRect/>
                          </a:stretch>
                        </pic:blipFill>
                        <pic:spPr bwMode="auto">
                          <a:xfrm>
                            <a:off x="0" y="0"/>
                            <a:ext cx="1137920" cy="15811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63B">
              <w:rPr>
                <w:rFonts w:asciiTheme="minorHAnsi" w:hAnsiTheme="minorHAnsi" w:cstheme="minorHAnsi"/>
                <w:bCs/>
                <w:sz w:val="22"/>
                <w:szCs w:val="22"/>
                <w:lang w:val="en-GB"/>
              </w:rPr>
              <w:t>To help track orders for course Application Forms, I have created a proper order form</w:t>
            </w:r>
            <w:r w:rsidR="00F27EB8">
              <w:rPr>
                <w:rFonts w:asciiTheme="minorHAnsi" w:hAnsiTheme="minorHAnsi" w:cstheme="minorHAnsi"/>
                <w:bCs/>
                <w:sz w:val="22"/>
                <w:szCs w:val="22"/>
                <w:lang w:val="en-GB"/>
              </w:rPr>
              <w:t>,</w:t>
            </w:r>
            <w:r w:rsidR="003D163B">
              <w:rPr>
                <w:rFonts w:asciiTheme="minorHAnsi" w:hAnsiTheme="minorHAnsi" w:cstheme="minorHAnsi"/>
                <w:bCs/>
                <w:sz w:val="22"/>
                <w:szCs w:val="22"/>
                <w:lang w:val="en-GB"/>
              </w:rPr>
              <w:t xml:space="preserve"> R0</w:t>
            </w:r>
            <w:r w:rsidR="00F27EB8">
              <w:rPr>
                <w:rFonts w:asciiTheme="minorHAnsi" w:hAnsiTheme="minorHAnsi" w:cstheme="minorHAnsi"/>
                <w:bCs/>
                <w:sz w:val="22"/>
                <w:szCs w:val="22"/>
                <w:lang w:val="en-GB"/>
              </w:rPr>
              <w:t>15.  This form was sent out to all centres recently, with a request to use this in future for any order of course Application Forms.</w:t>
            </w:r>
          </w:p>
          <w:p w14:paraId="58C80CE0" w14:textId="1B4E2CD2" w:rsidR="00F27EB8" w:rsidRDefault="00F27EB8" w:rsidP="00B32C36">
            <w:pPr>
              <w:rPr>
                <w:rFonts w:asciiTheme="minorHAnsi" w:hAnsiTheme="minorHAnsi" w:cstheme="minorHAnsi"/>
                <w:bCs/>
                <w:sz w:val="22"/>
                <w:szCs w:val="22"/>
                <w:lang w:val="en-GB"/>
              </w:rPr>
            </w:pPr>
          </w:p>
          <w:p w14:paraId="3800C351" w14:textId="60BF2611" w:rsidR="00F27EB8" w:rsidRDefault="00F27EB8" w:rsidP="00B32C36">
            <w:pPr>
              <w:rPr>
                <w:rFonts w:asciiTheme="minorHAnsi" w:hAnsiTheme="minorHAnsi" w:cstheme="minorHAnsi"/>
                <w:bCs/>
                <w:sz w:val="22"/>
                <w:szCs w:val="22"/>
                <w:lang w:val="en-GB"/>
              </w:rPr>
            </w:pPr>
            <w:r>
              <w:rPr>
                <w:rFonts w:asciiTheme="minorHAnsi" w:hAnsiTheme="minorHAnsi" w:cstheme="minorHAnsi"/>
                <w:bCs/>
                <w:sz w:val="22"/>
                <w:szCs w:val="22"/>
                <w:lang w:val="en-GB"/>
              </w:rPr>
              <w:t>As my email message explained, Different centres have different abbreviations for the courses.  This has caused me sending the wrong application forms and having to change invoices as a result.</w:t>
            </w:r>
          </w:p>
          <w:p w14:paraId="013BDDF8" w14:textId="633A615A" w:rsidR="00F27EB8" w:rsidRDefault="00F27EB8" w:rsidP="00B32C36">
            <w:pPr>
              <w:rPr>
                <w:rFonts w:asciiTheme="minorHAnsi" w:hAnsiTheme="minorHAnsi" w:cstheme="minorHAnsi"/>
                <w:bCs/>
                <w:sz w:val="22"/>
                <w:szCs w:val="22"/>
                <w:lang w:val="en-GB"/>
              </w:rPr>
            </w:pPr>
          </w:p>
          <w:p w14:paraId="5FA37CB0" w14:textId="77777777" w:rsidR="00436BBA" w:rsidRDefault="00F27EB8" w:rsidP="00B32C36">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This order form should ensure that you order the appropriate application forms for the correct courses.  It also helps me track the URNs that issue to each centre.  </w:t>
            </w:r>
          </w:p>
          <w:p w14:paraId="1C01AFDA" w14:textId="77777777" w:rsidR="00436BBA" w:rsidRDefault="00436BBA" w:rsidP="00B32C36">
            <w:pPr>
              <w:rPr>
                <w:rFonts w:asciiTheme="minorHAnsi" w:hAnsiTheme="minorHAnsi" w:cstheme="minorHAnsi"/>
                <w:bCs/>
                <w:sz w:val="22"/>
                <w:szCs w:val="22"/>
                <w:lang w:val="en-GB"/>
              </w:rPr>
            </w:pPr>
          </w:p>
          <w:p w14:paraId="7128F5D9" w14:textId="34AE73A9" w:rsidR="00F27EB8" w:rsidRDefault="00F27EB8" w:rsidP="00B32C36">
            <w:pPr>
              <w:rPr>
                <w:rFonts w:asciiTheme="minorHAnsi" w:hAnsiTheme="minorHAnsi" w:cstheme="minorHAnsi"/>
                <w:bCs/>
                <w:sz w:val="22"/>
                <w:szCs w:val="22"/>
                <w:lang w:val="en-GB"/>
              </w:rPr>
            </w:pPr>
            <w:r>
              <w:rPr>
                <w:rFonts w:asciiTheme="minorHAnsi" w:hAnsiTheme="minorHAnsi" w:cstheme="minorHAnsi"/>
                <w:bCs/>
                <w:sz w:val="22"/>
                <w:szCs w:val="22"/>
                <w:lang w:val="en-GB"/>
              </w:rPr>
              <w:t>This links to the student tracker sheet to ensure no two students get the same URN as has happened in the past.</w:t>
            </w:r>
            <w:r w:rsidR="00436BBA">
              <w:rPr>
                <w:rFonts w:asciiTheme="minorHAnsi" w:hAnsiTheme="minorHAnsi" w:cstheme="minorHAnsi"/>
                <w:bCs/>
                <w:sz w:val="22"/>
                <w:szCs w:val="22"/>
                <w:lang w:val="en-GB"/>
              </w:rPr>
              <w:t xml:space="preserve">  It also keeps track of the invoice numbers issued, so I know I have issued one and for what goods.</w:t>
            </w:r>
          </w:p>
          <w:p w14:paraId="2CF87B56" w14:textId="62FB8DAA" w:rsidR="00F27EB8" w:rsidRDefault="00F27EB8" w:rsidP="00F27EB8">
            <w:pPr>
              <w:bidi/>
              <w:jc w:val="right"/>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77376" behindDoc="0" locked="0" layoutInCell="1" allowOverlap="1" wp14:anchorId="190A3AD1" wp14:editId="38663428">
                      <wp:simplePos x="0" y="0"/>
                      <wp:positionH relativeFrom="column">
                        <wp:posOffset>-369277</wp:posOffset>
                      </wp:positionH>
                      <wp:positionV relativeFrom="paragraph">
                        <wp:posOffset>169593</wp:posOffset>
                      </wp:positionV>
                      <wp:extent cx="4728210" cy="0"/>
                      <wp:effectExtent l="0" t="0" r="0" b="0"/>
                      <wp:wrapNone/>
                      <wp:docPr id="363242335" name="Straight Connector 36324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EA33B9" id="Straight Connector 363242335" o:spid="_x0000_s1026" style="position:absolute;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1pt,13.35pt" to="343.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" strokecolor="#7030a0" strokeweight="1.5pt">
                      <o:lock v:ext="edit" shapetype="f"/>
                    </v:line>
                  </w:pict>
                </mc:Fallback>
              </mc:AlternateContent>
            </w:r>
          </w:p>
          <w:p w14:paraId="0B96A359" w14:textId="39D78E3F" w:rsidR="00F870B7" w:rsidRDefault="00F870B7" w:rsidP="00F27EB8">
            <w:pPr>
              <w:bidi/>
              <w:jc w:val="right"/>
              <w:rPr>
                <w:rFonts w:asciiTheme="minorHAnsi" w:hAnsiTheme="minorHAnsi" w:cstheme="minorHAnsi"/>
                <w:bCs/>
                <w:sz w:val="22"/>
                <w:szCs w:val="22"/>
                <w:lang w:val="en-GB"/>
              </w:rPr>
            </w:pPr>
          </w:p>
          <w:p w14:paraId="3E0D96E0" w14:textId="77777777" w:rsidR="00A80359" w:rsidRDefault="00A80359" w:rsidP="00A80359">
            <w:pPr>
              <w:bidi/>
              <w:jc w:val="right"/>
              <w:rPr>
                <w:rFonts w:asciiTheme="minorHAnsi" w:hAnsiTheme="minorHAnsi" w:cstheme="minorHAnsi"/>
                <w:bCs/>
                <w:sz w:val="22"/>
                <w:szCs w:val="22"/>
                <w:lang w:val="en-GB"/>
              </w:rPr>
            </w:pPr>
          </w:p>
          <w:p w14:paraId="42FD8F61" w14:textId="751689CF" w:rsidR="009B722C" w:rsidRPr="00A80359" w:rsidRDefault="009B722C" w:rsidP="009B722C">
            <w:pPr>
              <w:bidi/>
              <w:jc w:val="right"/>
              <w:rPr>
                <w:rFonts w:asciiTheme="minorHAnsi" w:hAnsiTheme="minorHAnsi" w:cstheme="minorHAnsi"/>
                <w:b/>
                <w:color w:val="7030A0"/>
                <w:sz w:val="36"/>
                <w:szCs w:val="36"/>
                <w:lang w:val="en-GB"/>
              </w:rPr>
            </w:pPr>
            <w:r w:rsidRPr="00A80359">
              <w:rPr>
                <w:rFonts w:asciiTheme="minorHAnsi" w:hAnsiTheme="minorHAnsi" w:cstheme="minorHAnsi"/>
                <w:b/>
                <w:color w:val="7030A0"/>
                <w:sz w:val="36"/>
                <w:szCs w:val="36"/>
                <w:lang w:val="en-GB"/>
              </w:rPr>
              <w:lastRenderedPageBreak/>
              <w:t>Promote your centre on</w:t>
            </w:r>
            <w:r w:rsidR="00A80359">
              <w:rPr>
                <w:rFonts w:asciiTheme="minorHAnsi" w:hAnsiTheme="minorHAnsi" w:cstheme="minorHAnsi"/>
                <w:b/>
                <w:color w:val="7030A0"/>
                <w:sz w:val="36"/>
                <w:szCs w:val="36"/>
                <w:lang w:val="en-GB"/>
              </w:rPr>
              <w:t xml:space="preserve"> IDEST Ltd</w:t>
            </w:r>
            <w:r w:rsidRPr="00A80359">
              <w:rPr>
                <w:rFonts w:asciiTheme="minorHAnsi" w:hAnsiTheme="minorHAnsi" w:cstheme="minorHAnsi"/>
                <w:b/>
                <w:color w:val="7030A0"/>
                <w:sz w:val="36"/>
                <w:szCs w:val="36"/>
                <w:lang w:val="en-GB"/>
              </w:rPr>
              <w:t xml:space="preserve"> website</w:t>
            </w:r>
          </w:p>
          <w:p w14:paraId="68DEC784" w14:textId="70EB55E9" w:rsidR="009B722C" w:rsidRDefault="009B722C" w:rsidP="009B722C">
            <w:pPr>
              <w:bidi/>
              <w:jc w:val="right"/>
              <w:rPr>
                <w:rFonts w:asciiTheme="minorHAnsi" w:hAnsiTheme="minorHAnsi" w:cstheme="minorHAnsi"/>
                <w:bCs/>
                <w:sz w:val="22"/>
                <w:szCs w:val="22"/>
                <w:lang w:val="en-GB"/>
              </w:rPr>
            </w:pPr>
            <w:r>
              <w:rPr>
                <w:rFonts w:asciiTheme="minorHAnsi" w:hAnsiTheme="minorHAnsi" w:cstheme="minorHAnsi"/>
                <w:bCs/>
                <w:sz w:val="22"/>
                <w:szCs w:val="22"/>
                <w:lang w:val="en-GB"/>
              </w:rPr>
              <w:t xml:space="preserve">Another idea that was </w:t>
            </w:r>
            <w:r w:rsidR="00962A22">
              <w:rPr>
                <w:rFonts w:asciiTheme="minorHAnsi" w:hAnsiTheme="minorHAnsi" w:cstheme="minorHAnsi"/>
                <w:bCs/>
                <w:sz w:val="22"/>
                <w:szCs w:val="22"/>
                <w:lang w:val="en-GB"/>
              </w:rPr>
              <w:t>received</w:t>
            </w:r>
            <w:r>
              <w:rPr>
                <w:rFonts w:asciiTheme="minorHAnsi" w:hAnsiTheme="minorHAnsi" w:cstheme="minorHAnsi"/>
                <w:bCs/>
                <w:sz w:val="22"/>
                <w:szCs w:val="22"/>
                <w:lang w:val="en-GB"/>
              </w:rPr>
              <w:t xml:space="preserve"> recently</w:t>
            </w:r>
            <w:r w:rsidR="00B857D4">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was that training centres could promote their facilities more on the IDEST Ltd website.</w:t>
            </w:r>
          </w:p>
          <w:p w14:paraId="5DFC3796" w14:textId="77777777" w:rsidR="009B722C" w:rsidRDefault="009B722C" w:rsidP="009B722C">
            <w:pPr>
              <w:bidi/>
              <w:jc w:val="right"/>
              <w:rPr>
                <w:rFonts w:asciiTheme="minorHAnsi" w:hAnsiTheme="minorHAnsi" w:cstheme="minorHAnsi"/>
                <w:bCs/>
                <w:sz w:val="22"/>
                <w:szCs w:val="22"/>
                <w:lang w:val="en-GB"/>
              </w:rPr>
            </w:pPr>
          </w:p>
          <w:p w14:paraId="3FA72EEE" w14:textId="47116C7A" w:rsidR="009B722C" w:rsidRDefault="009B722C" w:rsidP="009B722C">
            <w:pPr>
              <w:bidi/>
              <w:jc w:val="right"/>
              <w:rPr>
                <w:rFonts w:asciiTheme="minorHAnsi" w:hAnsiTheme="minorHAnsi" w:cstheme="minorHAnsi"/>
                <w:bCs/>
                <w:sz w:val="22"/>
                <w:szCs w:val="22"/>
                <w:lang w:val="en-GB"/>
              </w:rPr>
            </w:pPr>
            <w:r>
              <w:rPr>
                <w:rFonts w:asciiTheme="minorHAnsi" w:hAnsiTheme="minorHAnsi" w:cstheme="minorHAnsi"/>
                <w:bCs/>
                <w:sz w:val="22"/>
                <w:szCs w:val="22"/>
                <w:lang w:val="en-GB"/>
              </w:rPr>
              <w:t>It was suggested that centres could send in pictures of their classroom and workshop</w:t>
            </w:r>
            <w:r w:rsidR="00B857D4">
              <w:rPr>
                <w:rFonts w:asciiTheme="minorHAnsi" w:hAnsiTheme="minorHAnsi" w:cstheme="minorHAnsi"/>
                <w:bCs/>
                <w:sz w:val="22"/>
                <w:szCs w:val="22"/>
                <w:lang w:val="en-GB"/>
              </w:rPr>
              <w:t xml:space="preserve"> facilities</w:t>
            </w:r>
            <w:r>
              <w:rPr>
                <w:rFonts w:asciiTheme="minorHAnsi" w:hAnsiTheme="minorHAnsi" w:cstheme="minorHAnsi"/>
                <w:bCs/>
                <w:sz w:val="22"/>
                <w:szCs w:val="22"/>
                <w:lang w:val="en-GB"/>
              </w:rPr>
              <w:t>, along with a picture of their lead instructor</w:t>
            </w:r>
            <w:r w:rsidR="00962A22">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These could then be added to the IDEST Ltd website</w:t>
            </w:r>
            <w:r w:rsidR="00962A22">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next to the centre</w:t>
            </w:r>
            <w:r w:rsidR="00B857D4">
              <w:rPr>
                <w:rFonts w:asciiTheme="minorHAnsi" w:hAnsiTheme="minorHAnsi" w:cstheme="minorHAnsi"/>
                <w:bCs/>
                <w:sz w:val="22"/>
                <w:szCs w:val="22"/>
                <w:lang w:val="en-GB"/>
              </w:rPr>
              <w:t>’s contact</w:t>
            </w:r>
            <w:r>
              <w:rPr>
                <w:rFonts w:asciiTheme="minorHAnsi" w:hAnsiTheme="minorHAnsi" w:cstheme="minorHAnsi"/>
                <w:bCs/>
                <w:sz w:val="22"/>
                <w:szCs w:val="22"/>
                <w:lang w:val="en-GB"/>
              </w:rPr>
              <w:t xml:space="preserve"> details.</w:t>
            </w:r>
          </w:p>
          <w:p w14:paraId="26AD7907" w14:textId="77777777" w:rsidR="009B722C" w:rsidRDefault="009B722C" w:rsidP="009B722C">
            <w:pPr>
              <w:bidi/>
              <w:jc w:val="right"/>
              <w:rPr>
                <w:rFonts w:asciiTheme="minorHAnsi" w:hAnsiTheme="minorHAnsi" w:cstheme="minorHAnsi"/>
                <w:bCs/>
                <w:sz w:val="22"/>
                <w:szCs w:val="22"/>
                <w:lang w:val="en-GB"/>
              </w:rPr>
            </w:pPr>
          </w:p>
          <w:p w14:paraId="0343D8C0" w14:textId="027B61FC" w:rsidR="00B857D4" w:rsidRDefault="009B722C" w:rsidP="009B722C">
            <w:pPr>
              <w:bidi/>
              <w:jc w:val="right"/>
              <w:rPr>
                <w:rFonts w:asciiTheme="minorHAnsi" w:hAnsiTheme="minorHAnsi" w:cstheme="minorHAnsi"/>
                <w:bCs/>
                <w:sz w:val="22"/>
                <w:szCs w:val="22"/>
                <w:lang w:val="en-GB"/>
              </w:rPr>
            </w:pPr>
            <w:r>
              <w:rPr>
                <w:rFonts w:asciiTheme="minorHAnsi" w:hAnsiTheme="minorHAnsi" w:cstheme="minorHAnsi"/>
                <w:bCs/>
                <w:sz w:val="22"/>
                <w:szCs w:val="22"/>
                <w:lang w:val="en-GB"/>
              </w:rPr>
              <w:t>So</w:t>
            </w:r>
            <w:r w:rsidR="00B857D4">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if want to have further promotion of your training centre</w:t>
            </w:r>
            <w:r w:rsidR="00B857D4">
              <w:rPr>
                <w:rFonts w:asciiTheme="minorHAnsi" w:hAnsiTheme="minorHAnsi" w:cstheme="minorHAnsi"/>
                <w:bCs/>
                <w:sz w:val="22"/>
                <w:szCs w:val="22"/>
                <w:lang w:val="en-GB"/>
              </w:rPr>
              <w:t xml:space="preserve"> and the courses</w:t>
            </w:r>
            <w:r w:rsidR="00962A22">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on the IDEST Ltd website</w:t>
            </w:r>
            <w:r w:rsidR="00B857D4">
              <w:rPr>
                <w:rFonts w:asciiTheme="minorHAnsi" w:hAnsiTheme="minorHAnsi" w:cstheme="minorHAnsi"/>
                <w:bCs/>
                <w:sz w:val="22"/>
                <w:szCs w:val="22"/>
                <w:lang w:val="en-GB"/>
              </w:rPr>
              <w:t>,</w:t>
            </w:r>
            <w:r>
              <w:rPr>
                <w:rFonts w:asciiTheme="minorHAnsi" w:hAnsiTheme="minorHAnsi" w:cstheme="minorHAnsi"/>
                <w:bCs/>
                <w:sz w:val="22"/>
                <w:szCs w:val="22"/>
                <w:lang w:val="en-GB"/>
              </w:rPr>
              <w:t xml:space="preserve"> please send in a few pictures for us to use. </w:t>
            </w:r>
          </w:p>
          <w:p w14:paraId="70A5268F" w14:textId="77777777" w:rsidR="00B857D4" w:rsidRDefault="00B857D4" w:rsidP="00B857D4">
            <w:pPr>
              <w:bidi/>
              <w:jc w:val="right"/>
              <w:rPr>
                <w:rFonts w:asciiTheme="minorHAnsi" w:hAnsiTheme="minorHAnsi" w:cstheme="minorHAnsi"/>
                <w:bCs/>
                <w:sz w:val="22"/>
                <w:szCs w:val="22"/>
                <w:lang w:val="en-GB"/>
              </w:rPr>
            </w:pPr>
          </w:p>
          <w:p w14:paraId="32EF9D27" w14:textId="3513A9BB" w:rsidR="009B722C" w:rsidRDefault="009B722C" w:rsidP="00B857D4">
            <w:pPr>
              <w:bidi/>
              <w:jc w:val="right"/>
              <w:rPr>
                <w:rFonts w:asciiTheme="minorHAnsi" w:hAnsiTheme="minorHAnsi" w:cstheme="minorHAnsi"/>
                <w:bCs/>
                <w:sz w:val="22"/>
                <w:szCs w:val="22"/>
                <w:lang w:val="en-GB"/>
              </w:rPr>
            </w:pPr>
            <w:r>
              <w:rPr>
                <w:rFonts w:asciiTheme="minorHAnsi" w:hAnsiTheme="minorHAnsi" w:cstheme="minorHAnsi"/>
                <w:bCs/>
                <w:sz w:val="22"/>
                <w:szCs w:val="22"/>
                <w:lang w:val="en-GB"/>
              </w:rPr>
              <w:t>I do hope you</w:t>
            </w:r>
            <w:r w:rsidR="00962A22">
              <w:rPr>
                <w:rFonts w:asciiTheme="minorHAnsi" w:hAnsiTheme="minorHAnsi" w:cstheme="minorHAnsi"/>
                <w:bCs/>
                <w:sz w:val="22"/>
                <w:szCs w:val="22"/>
                <w:lang w:val="en-GB"/>
              </w:rPr>
              <w:t xml:space="preserve"> will</w:t>
            </w:r>
            <w:r>
              <w:rPr>
                <w:rFonts w:asciiTheme="minorHAnsi" w:hAnsiTheme="minorHAnsi" w:cstheme="minorHAnsi"/>
                <w:bCs/>
                <w:sz w:val="22"/>
                <w:szCs w:val="22"/>
                <w:lang w:val="en-GB"/>
              </w:rPr>
              <w:t xml:space="preserve"> take up this opportunity, as it will improve the website image and promote your centre </w:t>
            </w:r>
            <w:r w:rsidR="00962A22">
              <w:rPr>
                <w:rFonts w:asciiTheme="minorHAnsi" w:hAnsiTheme="minorHAnsi" w:cstheme="minorHAnsi"/>
                <w:bCs/>
                <w:sz w:val="22"/>
                <w:szCs w:val="22"/>
                <w:lang w:val="en-GB"/>
              </w:rPr>
              <w:t xml:space="preserve">and </w:t>
            </w:r>
            <w:r w:rsidR="00B857D4">
              <w:rPr>
                <w:rFonts w:asciiTheme="minorHAnsi" w:hAnsiTheme="minorHAnsi" w:cstheme="minorHAnsi"/>
                <w:bCs/>
                <w:sz w:val="22"/>
                <w:szCs w:val="22"/>
                <w:lang w:val="en-GB"/>
              </w:rPr>
              <w:t xml:space="preserve">courses </w:t>
            </w:r>
            <w:r>
              <w:rPr>
                <w:rFonts w:asciiTheme="minorHAnsi" w:hAnsiTheme="minorHAnsi" w:cstheme="minorHAnsi"/>
                <w:bCs/>
                <w:sz w:val="22"/>
                <w:szCs w:val="22"/>
                <w:lang w:val="en-GB"/>
              </w:rPr>
              <w:t>at the same time.</w:t>
            </w:r>
          </w:p>
          <w:p w14:paraId="4B3A4CE2" w14:textId="108504CD" w:rsidR="009B722C" w:rsidRDefault="00A80359" w:rsidP="009B722C">
            <w:pPr>
              <w:bidi/>
              <w:jc w:val="right"/>
              <w:rPr>
                <w:rFonts w:asciiTheme="minorHAnsi" w:hAnsiTheme="minorHAnsi" w:cstheme="minorHAnsi"/>
                <w:bCs/>
                <w:sz w:val="22"/>
                <w:szCs w:val="22"/>
                <w:lang w:val="en-GB"/>
              </w:rPr>
            </w:pPr>
            <w:r w:rsidRPr="001648DB">
              <w:rPr>
                <w:rFonts w:asciiTheme="minorHAnsi" w:hAnsiTheme="minorHAnsi" w:cstheme="minorHAnsi"/>
                <w:b/>
                <w:noProof/>
                <w:color w:val="7030A0"/>
                <w:sz w:val="36"/>
                <w:szCs w:val="36"/>
              </w:rPr>
              <mc:AlternateContent>
                <mc:Choice Requires="wps">
                  <w:drawing>
                    <wp:anchor distT="4294967295" distB="4294967295" distL="114300" distR="114300" simplePos="0" relativeHeight="251880448" behindDoc="0" locked="0" layoutInCell="1" allowOverlap="1" wp14:anchorId="4A41B437" wp14:editId="29E799F5">
                      <wp:simplePos x="0" y="0"/>
                      <wp:positionH relativeFrom="column">
                        <wp:posOffset>-386862</wp:posOffset>
                      </wp:positionH>
                      <wp:positionV relativeFrom="paragraph">
                        <wp:posOffset>174625</wp:posOffset>
                      </wp:positionV>
                      <wp:extent cx="4728210" cy="0"/>
                      <wp:effectExtent l="0" t="0" r="0" b="0"/>
                      <wp:wrapNone/>
                      <wp:docPr id="2077914712" name="Straight Connector 207791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821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3346F5" id="Straight Connector 2077914712" o:spid="_x0000_s1026" style="position:absolute;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45pt,13.75pt" to="341.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" strokecolor="#7030a0" strokeweight="1.5pt">
                      <o:lock v:ext="edit" shapetype="f"/>
                    </v:line>
                  </w:pict>
                </mc:Fallback>
              </mc:AlternateContent>
            </w:r>
          </w:p>
          <w:p w14:paraId="38520071" w14:textId="0FD59A16" w:rsidR="009B722C" w:rsidRPr="001648DB" w:rsidRDefault="009B722C" w:rsidP="009B722C">
            <w:pPr>
              <w:bidi/>
              <w:jc w:val="right"/>
              <w:rPr>
                <w:rFonts w:asciiTheme="minorHAnsi" w:hAnsiTheme="minorHAnsi" w:cstheme="minorHAnsi"/>
                <w:bCs/>
                <w:sz w:val="22"/>
                <w:szCs w:val="22"/>
                <w:lang w:val="en-GB"/>
              </w:rPr>
            </w:pPr>
          </w:p>
          <w:p w14:paraId="27568AC4" w14:textId="77777777" w:rsidR="001648DB" w:rsidRPr="001648DB" w:rsidRDefault="001648DB" w:rsidP="001648DB">
            <w:pPr>
              <w:bidi/>
              <w:jc w:val="right"/>
              <w:rPr>
                <w:rFonts w:asciiTheme="minorHAnsi" w:hAnsiTheme="minorHAnsi" w:cstheme="minorHAnsi"/>
                <w:b/>
                <w:color w:val="7030A0"/>
                <w:sz w:val="36"/>
                <w:szCs w:val="36"/>
                <w:lang w:val="en-GB"/>
              </w:rPr>
            </w:pPr>
            <w:r w:rsidRPr="001648DB">
              <w:rPr>
                <w:rFonts w:asciiTheme="minorHAnsi" w:hAnsiTheme="minorHAnsi" w:cstheme="minorHAnsi"/>
                <w:b/>
                <w:color w:val="7030A0"/>
                <w:sz w:val="36"/>
                <w:szCs w:val="36"/>
                <w:lang w:val="en-GB"/>
              </w:rPr>
              <w:t>IDEST Ltd Training Centres update</w:t>
            </w:r>
          </w:p>
          <w:p w14:paraId="3E163F05" w14:textId="77777777" w:rsidR="001648DB" w:rsidRPr="001648DB" w:rsidRDefault="001648DB" w:rsidP="001648DB">
            <w:pPr>
              <w:rPr>
                <w:rFonts w:asciiTheme="minorHAnsi" w:hAnsiTheme="minorHAnsi" w:cstheme="minorHAnsi"/>
                <w:sz w:val="22"/>
                <w:szCs w:val="22"/>
                <w:lang w:val="en-GB"/>
              </w:rPr>
            </w:pPr>
            <w:r w:rsidRPr="001648DB">
              <w:rPr>
                <w:rFonts w:asciiTheme="minorHAnsi" w:hAnsiTheme="minorHAnsi" w:cstheme="minorHAnsi"/>
                <w:sz w:val="22"/>
                <w:szCs w:val="22"/>
                <w:lang w:val="en-GB"/>
              </w:rPr>
              <w:t>This is the current list of Training Centres:</w:t>
            </w:r>
          </w:p>
          <w:p w14:paraId="767C7708"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Bristol Channel Diving Services, Cardiff. TC001</w:t>
            </w:r>
          </w:p>
          <w:p w14:paraId="1FEF7468"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M60 Scuba, Stockport. TC003</w:t>
            </w:r>
          </w:p>
          <w:p w14:paraId="40516F0E"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Sunderland Scuba Centre, Sunderland. TC004</w:t>
            </w:r>
          </w:p>
          <w:p w14:paraId="0F1E4B8C" w14:textId="77777777" w:rsidR="001648DB" w:rsidRPr="001648DB" w:rsidRDefault="001648DB" w:rsidP="001648DB">
            <w:pPr>
              <w:pStyle w:val="ListParagraph"/>
              <w:numPr>
                <w:ilvl w:val="0"/>
                <w:numId w:val="20"/>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C &amp; R Testing, Sowerby Bridge. TC007</w:t>
            </w:r>
          </w:p>
          <w:p w14:paraId="1844FD13" w14:textId="77777777" w:rsidR="001648DB" w:rsidRPr="001648DB" w:rsidRDefault="001648DB" w:rsidP="001648DB">
            <w:pPr>
              <w:pStyle w:val="ListParagraph"/>
              <w:numPr>
                <w:ilvl w:val="0"/>
                <w:numId w:val="20"/>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D V Diving, Northern Ireland. TC009</w:t>
            </w:r>
          </w:p>
          <w:p w14:paraId="29AD72C2"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Moray Firth Dive Centre, Moray. TC011</w:t>
            </w:r>
          </w:p>
          <w:p w14:paraId="7E18406F"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Discover Diving IOM. TC012</w:t>
            </w:r>
          </w:p>
          <w:p w14:paraId="036CD8DD"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Innovative Technology Asia Co Ltd, Phuket, Thailand. TC014</w:t>
            </w:r>
          </w:p>
          <w:p w14:paraId="01C8578D"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Dive Right Co. Ltd, Pattaya, Thailand. TC016</w:t>
            </w:r>
          </w:p>
          <w:p w14:paraId="7DD377B6"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Cylinder Testing Station, Redditch. TC017</w:t>
            </w:r>
          </w:p>
          <w:p w14:paraId="34A489DD"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Scuba Shack Ltd, Sedgley. TC018</w:t>
            </w:r>
          </w:p>
          <w:p w14:paraId="2749C0B9"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Rec2Tec Diving, Milton Keynes. TC019</w:t>
            </w:r>
          </w:p>
          <w:p w14:paraId="53734017" w14:textId="77777777" w:rsidR="001648DB" w:rsidRPr="001648DB" w:rsidRDefault="001648DB" w:rsidP="001648DB">
            <w:pPr>
              <w:pStyle w:val="ListParagraph"/>
              <w:numPr>
                <w:ilvl w:val="0"/>
                <w:numId w:val="19"/>
              </w:numPr>
              <w:ind w:left="600"/>
              <w:rPr>
                <w:rFonts w:asciiTheme="minorHAnsi" w:hAnsiTheme="minorHAnsi" w:cstheme="minorHAnsi"/>
                <w:b/>
                <w:sz w:val="22"/>
                <w:szCs w:val="22"/>
                <w:lang w:val="en-GB"/>
              </w:rPr>
            </w:pPr>
            <w:r w:rsidRPr="001648DB">
              <w:rPr>
                <w:rFonts w:asciiTheme="minorHAnsi" w:hAnsiTheme="minorHAnsi" w:cstheme="minorHAnsi"/>
                <w:b/>
                <w:sz w:val="22"/>
                <w:szCs w:val="22"/>
                <w:lang w:val="en-GB"/>
              </w:rPr>
              <w:t>Poole Diving Ltd, Poole, Dorset. TC020</w:t>
            </w:r>
          </w:p>
          <w:bookmarkEnd w:id="0"/>
          <w:p w14:paraId="076E85C1" w14:textId="77777777" w:rsidR="001648DB" w:rsidRPr="001648DB" w:rsidRDefault="001648DB" w:rsidP="001648DB">
            <w:pPr>
              <w:rPr>
                <w:rFonts w:asciiTheme="minorHAnsi" w:hAnsiTheme="minorHAnsi" w:cstheme="minorHAnsi"/>
                <w:sz w:val="22"/>
                <w:szCs w:val="22"/>
                <w:lang w:val="en-GB"/>
              </w:rPr>
            </w:pPr>
          </w:p>
          <w:p w14:paraId="360DF6F5" w14:textId="77777777" w:rsidR="001648DB" w:rsidRPr="001648DB" w:rsidRDefault="001648DB" w:rsidP="001648DB">
            <w:pPr>
              <w:rPr>
                <w:rFonts w:asciiTheme="minorHAnsi" w:hAnsiTheme="minorHAnsi" w:cstheme="minorHAnsi"/>
                <w:sz w:val="22"/>
                <w:szCs w:val="22"/>
                <w:lang w:val="en-GB"/>
              </w:rPr>
            </w:pPr>
            <w:r w:rsidRPr="001648DB">
              <w:rPr>
                <w:rFonts w:asciiTheme="minorHAnsi" w:hAnsiTheme="minorHAnsi" w:cstheme="minorHAnsi"/>
                <w:sz w:val="22"/>
                <w:szCs w:val="22"/>
              </w:rPr>
              <w:t xml:space="preserve">Training Centres </w:t>
            </w:r>
            <w:r w:rsidRPr="001648DB">
              <w:rPr>
                <w:rFonts w:asciiTheme="minorHAnsi" w:hAnsiTheme="minorHAnsi" w:cstheme="minorHAnsi"/>
                <w:sz w:val="22"/>
                <w:szCs w:val="22"/>
                <w:lang w:val="en-GB"/>
              </w:rPr>
              <w:t>leaving since the last issue of TRAINER</w:t>
            </w:r>
          </w:p>
          <w:p w14:paraId="574A78E2" w14:textId="515354A0" w:rsidR="009110C0" w:rsidRPr="001648DB" w:rsidRDefault="001648DB" w:rsidP="001648DB">
            <w:pPr>
              <w:rPr>
                <w:rFonts w:asciiTheme="minorHAnsi" w:hAnsiTheme="minorHAnsi" w:cstheme="minorHAnsi"/>
                <w:b/>
                <w:bCs/>
                <w:sz w:val="22"/>
                <w:szCs w:val="22"/>
              </w:rPr>
            </w:pPr>
            <w:r w:rsidRPr="001648DB">
              <w:rPr>
                <w:rFonts w:asciiTheme="minorHAnsi" w:hAnsiTheme="minorHAnsi" w:cstheme="minorHAnsi"/>
                <w:sz w:val="22"/>
                <w:szCs w:val="22"/>
                <w:lang w:val="en-GB"/>
              </w:rPr>
              <w:tab/>
            </w:r>
            <w:r w:rsidRPr="001648DB">
              <w:rPr>
                <w:rFonts w:asciiTheme="minorHAnsi" w:hAnsiTheme="minorHAnsi" w:cstheme="minorHAnsi"/>
                <w:b/>
                <w:bCs/>
                <w:sz w:val="22"/>
                <w:szCs w:val="22"/>
                <w:lang w:val="en-GB"/>
              </w:rPr>
              <w:t>NO</w:t>
            </w:r>
            <w:r w:rsidR="00D57F02">
              <w:rPr>
                <w:rFonts w:asciiTheme="minorHAnsi" w:hAnsiTheme="minorHAnsi" w:cstheme="minorHAnsi"/>
                <w:b/>
                <w:bCs/>
                <w:sz w:val="22"/>
                <w:szCs w:val="22"/>
                <w:lang w:val="en-GB"/>
              </w:rPr>
              <w:t>NE</w:t>
            </w:r>
          </w:p>
        </w:tc>
      </w:tr>
    </w:tbl>
    <w:p w14:paraId="672B277D" w14:textId="3E4B9235" w:rsidR="00482BB9" w:rsidRPr="001648DB" w:rsidRDefault="00482BB9" w:rsidP="00DD0CC0">
      <w:pPr>
        <w:rPr>
          <w:rFonts w:asciiTheme="minorHAnsi" w:hAnsiTheme="minorHAnsi" w:cstheme="minorHAnsi"/>
          <w:sz w:val="22"/>
          <w:szCs w:val="22"/>
          <w:lang w:val="fr-FR" w:eastAsia="es-ES"/>
        </w:rPr>
      </w:pPr>
    </w:p>
    <w:sectPr w:rsidR="00482BB9" w:rsidRPr="001648DB" w:rsidSect="005E2167">
      <w:footerReference w:type="default" r:id="rId20"/>
      <w:pgSz w:w="12240" w:h="15840"/>
      <w:pgMar w:top="864" w:right="864" w:bottom="719" w:left="864" w:header="720"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FDBBC" w14:textId="77777777" w:rsidR="001B6BD2" w:rsidRDefault="001B6BD2">
      <w:r>
        <w:separator/>
      </w:r>
    </w:p>
  </w:endnote>
  <w:endnote w:type="continuationSeparator" w:id="0">
    <w:p w14:paraId="2FAB5D03" w14:textId="77777777" w:rsidR="001B6BD2" w:rsidRDefault="001B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440452779"/>
      <w:docPartObj>
        <w:docPartGallery w:val="Page Numbers (Bottom of Page)"/>
        <w:docPartUnique/>
      </w:docPartObj>
    </w:sdtPr>
    <w:sdtEndPr>
      <w:rPr>
        <w:b/>
        <w:noProof/>
      </w:rPr>
    </w:sdtEndPr>
    <w:sdtContent>
      <w:p w14:paraId="7FA0DE71" w14:textId="77777777" w:rsidR="00DA24F4" w:rsidRPr="00A053B4" w:rsidRDefault="00DA24F4" w:rsidP="00C77679">
        <w:pPr>
          <w:pStyle w:val="Footer"/>
          <w:ind w:right="252"/>
          <w:jc w:val="right"/>
          <w:rPr>
            <w:rFonts w:asciiTheme="minorHAnsi" w:hAnsiTheme="minorHAnsi"/>
            <w:b/>
            <w:sz w:val="22"/>
            <w:szCs w:val="22"/>
          </w:rPr>
        </w:pPr>
        <w:r w:rsidRPr="006E375E">
          <w:rPr>
            <w:rFonts w:asciiTheme="minorHAnsi" w:hAnsiTheme="minorHAnsi"/>
            <w:sz w:val="22"/>
            <w:szCs w:val="22"/>
          </w:rPr>
          <w:t xml:space="preserve">Page </w:t>
        </w:r>
        <w:r w:rsidR="00CA7B07" w:rsidRPr="006E375E">
          <w:rPr>
            <w:rFonts w:asciiTheme="minorHAnsi" w:hAnsiTheme="minorHAnsi"/>
            <w:sz w:val="22"/>
            <w:szCs w:val="22"/>
          </w:rPr>
          <w:fldChar w:fldCharType="begin"/>
        </w:r>
        <w:r w:rsidRPr="006E375E">
          <w:rPr>
            <w:rFonts w:asciiTheme="minorHAnsi" w:hAnsiTheme="minorHAnsi"/>
            <w:sz w:val="22"/>
            <w:szCs w:val="22"/>
          </w:rPr>
          <w:instrText xml:space="preserve"> PAGE   \* MERGEFORMAT </w:instrText>
        </w:r>
        <w:r w:rsidR="00CA7B07" w:rsidRPr="006E375E">
          <w:rPr>
            <w:rFonts w:asciiTheme="minorHAnsi" w:hAnsiTheme="minorHAnsi"/>
            <w:sz w:val="22"/>
            <w:szCs w:val="22"/>
          </w:rPr>
          <w:fldChar w:fldCharType="separate"/>
        </w:r>
        <w:r w:rsidR="006347F2" w:rsidRPr="006E375E">
          <w:rPr>
            <w:rFonts w:asciiTheme="minorHAnsi" w:hAnsiTheme="minorHAnsi"/>
            <w:noProof/>
            <w:sz w:val="22"/>
            <w:szCs w:val="22"/>
          </w:rPr>
          <w:t>1</w:t>
        </w:r>
        <w:r w:rsidR="00CA7B07" w:rsidRPr="006E375E">
          <w:rPr>
            <w:rFonts w:asciiTheme="minorHAnsi" w:hAnsi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8966" w14:textId="77777777" w:rsidR="001B6BD2" w:rsidRDefault="001B6BD2">
      <w:r>
        <w:separator/>
      </w:r>
    </w:p>
  </w:footnote>
  <w:footnote w:type="continuationSeparator" w:id="0">
    <w:p w14:paraId="6ACE97B1" w14:textId="77777777" w:rsidR="001B6BD2" w:rsidRDefault="001B6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CE254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5802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D883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4266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6A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8D3DEE"/>
    <w:multiLevelType w:val="hybridMultilevel"/>
    <w:tmpl w:val="4994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02B3E"/>
    <w:multiLevelType w:val="hybridMultilevel"/>
    <w:tmpl w:val="3D86C5B8"/>
    <w:lvl w:ilvl="0" w:tplc="99002794">
      <w:start w:val="1"/>
      <w:numFmt w:val="bullet"/>
      <w:lvlText w:val="•"/>
      <w:lvlJc w:val="left"/>
      <w:pPr>
        <w:tabs>
          <w:tab w:val="num" w:pos="720"/>
        </w:tabs>
        <w:ind w:left="720" w:hanging="360"/>
      </w:pPr>
      <w:rPr>
        <w:rFonts w:ascii="Arial" w:hAnsi="Arial" w:hint="default"/>
      </w:rPr>
    </w:lvl>
    <w:lvl w:ilvl="1" w:tplc="D3DAF7DE" w:tentative="1">
      <w:start w:val="1"/>
      <w:numFmt w:val="bullet"/>
      <w:lvlText w:val="•"/>
      <w:lvlJc w:val="left"/>
      <w:pPr>
        <w:tabs>
          <w:tab w:val="num" w:pos="1440"/>
        </w:tabs>
        <w:ind w:left="1440" w:hanging="360"/>
      </w:pPr>
      <w:rPr>
        <w:rFonts w:ascii="Arial" w:hAnsi="Arial" w:hint="default"/>
      </w:rPr>
    </w:lvl>
    <w:lvl w:ilvl="2" w:tplc="90FCB2D8" w:tentative="1">
      <w:start w:val="1"/>
      <w:numFmt w:val="bullet"/>
      <w:lvlText w:val="•"/>
      <w:lvlJc w:val="left"/>
      <w:pPr>
        <w:tabs>
          <w:tab w:val="num" w:pos="2160"/>
        </w:tabs>
        <w:ind w:left="2160" w:hanging="360"/>
      </w:pPr>
      <w:rPr>
        <w:rFonts w:ascii="Arial" w:hAnsi="Arial" w:hint="default"/>
      </w:rPr>
    </w:lvl>
    <w:lvl w:ilvl="3" w:tplc="ADA88F84" w:tentative="1">
      <w:start w:val="1"/>
      <w:numFmt w:val="bullet"/>
      <w:lvlText w:val="•"/>
      <w:lvlJc w:val="left"/>
      <w:pPr>
        <w:tabs>
          <w:tab w:val="num" w:pos="2880"/>
        </w:tabs>
        <w:ind w:left="2880" w:hanging="360"/>
      </w:pPr>
      <w:rPr>
        <w:rFonts w:ascii="Arial" w:hAnsi="Arial" w:hint="default"/>
      </w:rPr>
    </w:lvl>
    <w:lvl w:ilvl="4" w:tplc="38C2D66A" w:tentative="1">
      <w:start w:val="1"/>
      <w:numFmt w:val="bullet"/>
      <w:lvlText w:val="•"/>
      <w:lvlJc w:val="left"/>
      <w:pPr>
        <w:tabs>
          <w:tab w:val="num" w:pos="3600"/>
        </w:tabs>
        <w:ind w:left="3600" w:hanging="360"/>
      </w:pPr>
      <w:rPr>
        <w:rFonts w:ascii="Arial" w:hAnsi="Arial" w:hint="default"/>
      </w:rPr>
    </w:lvl>
    <w:lvl w:ilvl="5" w:tplc="2A5C8630" w:tentative="1">
      <w:start w:val="1"/>
      <w:numFmt w:val="bullet"/>
      <w:lvlText w:val="•"/>
      <w:lvlJc w:val="left"/>
      <w:pPr>
        <w:tabs>
          <w:tab w:val="num" w:pos="4320"/>
        </w:tabs>
        <w:ind w:left="4320" w:hanging="360"/>
      </w:pPr>
      <w:rPr>
        <w:rFonts w:ascii="Arial" w:hAnsi="Arial" w:hint="default"/>
      </w:rPr>
    </w:lvl>
    <w:lvl w:ilvl="6" w:tplc="64184EC4" w:tentative="1">
      <w:start w:val="1"/>
      <w:numFmt w:val="bullet"/>
      <w:lvlText w:val="•"/>
      <w:lvlJc w:val="left"/>
      <w:pPr>
        <w:tabs>
          <w:tab w:val="num" w:pos="5040"/>
        </w:tabs>
        <w:ind w:left="5040" w:hanging="360"/>
      </w:pPr>
      <w:rPr>
        <w:rFonts w:ascii="Arial" w:hAnsi="Arial" w:hint="default"/>
      </w:rPr>
    </w:lvl>
    <w:lvl w:ilvl="7" w:tplc="2DC41FB8" w:tentative="1">
      <w:start w:val="1"/>
      <w:numFmt w:val="bullet"/>
      <w:lvlText w:val="•"/>
      <w:lvlJc w:val="left"/>
      <w:pPr>
        <w:tabs>
          <w:tab w:val="num" w:pos="5760"/>
        </w:tabs>
        <w:ind w:left="5760" w:hanging="360"/>
      </w:pPr>
      <w:rPr>
        <w:rFonts w:ascii="Arial" w:hAnsi="Arial" w:hint="default"/>
      </w:rPr>
    </w:lvl>
    <w:lvl w:ilvl="8" w:tplc="2592DD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9134A8"/>
    <w:multiLevelType w:val="hybridMultilevel"/>
    <w:tmpl w:val="AE9666A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8832F1"/>
    <w:multiLevelType w:val="hybridMultilevel"/>
    <w:tmpl w:val="EC367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DF46D9"/>
    <w:multiLevelType w:val="hybridMultilevel"/>
    <w:tmpl w:val="8E1E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D0879"/>
    <w:multiLevelType w:val="multilevel"/>
    <w:tmpl w:val="86DA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83579D"/>
    <w:multiLevelType w:val="hybridMultilevel"/>
    <w:tmpl w:val="B674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A5310"/>
    <w:multiLevelType w:val="multilevel"/>
    <w:tmpl w:val="848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7E57DB"/>
    <w:multiLevelType w:val="hybridMultilevel"/>
    <w:tmpl w:val="81D8C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945A2"/>
    <w:multiLevelType w:val="hybridMultilevel"/>
    <w:tmpl w:val="5BC8665E"/>
    <w:lvl w:ilvl="0" w:tplc="04090001">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867271"/>
    <w:multiLevelType w:val="hybridMultilevel"/>
    <w:tmpl w:val="FD86C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3B31BE"/>
    <w:multiLevelType w:val="hybridMultilevel"/>
    <w:tmpl w:val="18CA6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A30AE2"/>
    <w:multiLevelType w:val="hybridMultilevel"/>
    <w:tmpl w:val="8670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D53F6"/>
    <w:multiLevelType w:val="multilevel"/>
    <w:tmpl w:val="A72A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707AB"/>
    <w:multiLevelType w:val="hybridMultilevel"/>
    <w:tmpl w:val="181C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514156"/>
    <w:multiLevelType w:val="hybridMultilevel"/>
    <w:tmpl w:val="60F87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E0C6CC2"/>
    <w:multiLevelType w:val="multilevel"/>
    <w:tmpl w:val="44D0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1926189">
    <w:abstractNumId w:val="10"/>
  </w:num>
  <w:num w:numId="2" w16cid:durableId="1560824138">
    <w:abstractNumId w:val="11"/>
  </w:num>
  <w:num w:numId="3" w16cid:durableId="1036007490">
    <w:abstractNumId w:val="9"/>
  </w:num>
  <w:num w:numId="4" w16cid:durableId="345064336">
    <w:abstractNumId w:val="7"/>
  </w:num>
  <w:num w:numId="5" w16cid:durableId="2002931330">
    <w:abstractNumId w:val="6"/>
  </w:num>
  <w:num w:numId="6" w16cid:durableId="1890914273">
    <w:abstractNumId w:val="5"/>
  </w:num>
  <w:num w:numId="7" w16cid:durableId="55904201">
    <w:abstractNumId w:val="4"/>
  </w:num>
  <w:num w:numId="8" w16cid:durableId="1557738411">
    <w:abstractNumId w:val="8"/>
  </w:num>
  <w:num w:numId="9" w16cid:durableId="552274492">
    <w:abstractNumId w:val="3"/>
  </w:num>
  <w:num w:numId="10" w16cid:durableId="807237850">
    <w:abstractNumId w:val="2"/>
  </w:num>
  <w:num w:numId="11" w16cid:durableId="777140804">
    <w:abstractNumId w:val="1"/>
  </w:num>
  <w:num w:numId="12" w16cid:durableId="835387551">
    <w:abstractNumId w:val="0"/>
  </w:num>
  <w:num w:numId="13" w16cid:durableId="156001421">
    <w:abstractNumId w:val="27"/>
  </w:num>
  <w:num w:numId="14" w16cid:durableId="523447647">
    <w:abstractNumId w:val="15"/>
  </w:num>
  <w:num w:numId="15" w16cid:durableId="285502091">
    <w:abstractNumId w:val="17"/>
  </w:num>
  <w:num w:numId="16" w16cid:durableId="1660502328">
    <w:abstractNumId w:val="14"/>
  </w:num>
  <w:num w:numId="17" w16cid:durableId="1076434334">
    <w:abstractNumId w:val="20"/>
  </w:num>
  <w:num w:numId="18" w16cid:durableId="1631783302">
    <w:abstractNumId w:val="21"/>
  </w:num>
  <w:num w:numId="19" w16cid:durableId="1136989612">
    <w:abstractNumId w:val="12"/>
  </w:num>
  <w:num w:numId="20" w16cid:durableId="322785702">
    <w:abstractNumId w:val="22"/>
  </w:num>
  <w:num w:numId="21" w16cid:durableId="2098013632">
    <w:abstractNumId w:val="23"/>
  </w:num>
  <w:num w:numId="22" w16cid:durableId="334696907">
    <w:abstractNumId w:val="25"/>
  </w:num>
  <w:num w:numId="23" w16cid:durableId="241986247">
    <w:abstractNumId w:val="19"/>
  </w:num>
  <w:num w:numId="24" w16cid:durableId="1267350138">
    <w:abstractNumId w:val="28"/>
  </w:num>
  <w:num w:numId="25" w16cid:durableId="1375304728">
    <w:abstractNumId w:val="16"/>
  </w:num>
  <w:num w:numId="26" w16cid:durableId="465784422">
    <w:abstractNumId w:val="24"/>
  </w:num>
  <w:num w:numId="27" w16cid:durableId="888152635">
    <w:abstractNumId w:val="26"/>
  </w:num>
  <w:num w:numId="28" w16cid:durableId="1488084499">
    <w:abstractNumId w:val="18"/>
  </w:num>
  <w:num w:numId="29" w16cid:durableId="12515463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F82"/>
    <w:rsid w:val="000022AF"/>
    <w:rsid w:val="000034C8"/>
    <w:rsid w:val="00003E92"/>
    <w:rsid w:val="00006B63"/>
    <w:rsid w:val="00010C72"/>
    <w:rsid w:val="000120E3"/>
    <w:rsid w:val="00014CFA"/>
    <w:rsid w:val="00021D57"/>
    <w:rsid w:val="0002269D"/>
    <w:rsid w:val="000229D6"/>
    <w:rsid w:val="000240FC"/>
    <w:rsid w:val="00032450"/>
    <w:rsid w:val="00037900"/>
    <w:rsid w:val="000411B3"/>
    <w:rsid w:val="000418EB"/>
    <w:rsid w:val="0004336D"/>
    <w:rsid w:val="00043DAC"/>
    <w:rsid w:val="00053083"/>
    <w:rsid w:val="00053CE7"/>
    <w:rsid w:val="00054D9C"/>
    <w:rsid w:val="00057A54"/>
    <w:rsid w:val="00061E38"/>
    <w:rsid w:val="0006266C"/>
    <w:rsid w:val="000632FB"/>
    <w:rsid w:val="00063AF4"/>
    <w:rsid w:val="00064ABB"/>
    <w:rsid w:val="000772F1"/>
    <w:rsid w:val="0007747E"/>
    <w:rsid w:val="00077FAE"/>
    <w:rsid w:val="00082000"/>
    <w:rsid w:val="000845D5"/>
    <w:rsid w:val="0008500C"/>
    <w:rsid w:val="00091402"/>
    <w:rsid w:val="00092C39"/>
    <w:rsid w:val="00092C3B"/>
    <w:rsid w:val="0009460A"/>
    <w:rsid w:val="00095DAF"/>
    <w:rsid w:val="000A0174"/>
    <w:rsid w:val="000A2405"/>
    <w:rsid w:val="000A4F58"/>
    <w:rsid w:val="000A54CA"/>
    <w:rsid w:val="000A615C"/>
    <w:rsid w:val="000A68F9"/>
    <w:rsid w:val="000A6A54"/>
    <w:rsid w:val="000A7793"/>
    <w:rsid w:val="000B1105"/>
    <w:rsid w:val="000B1790"/>
    <w:rsid w:val="000B2A7B"/>
    <w:rsid w:val="000B2DC0"/>
    <w:rsid w:val="000B43F1"/>
    <w:rsid w:val="000B4B43"/>
    <w:rsid w:val="000B5F12"/>
    <w:rsid w:val="000B6AB6"/>
    <w:rsid w:val="000C0069"/>
    <w:rsid w:val="000C1E91"/>
    <w:rsid w:val="000C66F1"/>
    <w:rsid w:val="000C675B"/>
    <w:rsid w:val="000C6E36"/>
    <w:rsid w:val="000D002E"/>
    <w:rsid w:val="000D333F"/>
    <w:rsid w:val="000E1FDB"/>
    <w:rsid w:val="000E481C"/>
    <w:rsid w:val="000E760B"/>
    <w:rsid w:val="000F26BF"/>
    <w:rsid w:val="000F59D8"/>
    <w:rsid w:val="000F6E58"/>
    <w:rsid w:val="000F759E"/>
    <w:rsid w:val="00100ED6"/>
    <w:rsid w:val="00102267"/>
    <w:rsid w:val="0010277E"/>
    <w:rsid w:val="00102921"/>
    <w:rsid w:val="00114BFA"/>
    <w:rsid w:val="00115CD8"/>
    <w:rsid w:val="001176A7"/>
    <w:rsid w:val="0012241A"/>
    <w:rsid w:val="00123989"/>
    <w:rsid w:val="001257A5"/>
    <w:rsid w:val="00126514"/>
    <w:rsid w:val="001268A9"/>
    <w:rsid w:val="001277BE"/>
    <w:rsid w:val="00133ADA"/>
    <w:rsid w:val="001404ED"/>
    <w:rsid w:val="00142246"/>
    <w:rsid w:val="00145451"/>
    <w:rsid w:val="00146956"/>
    <w:rsid w:val="0014737C"/>
    <w:rsid w:val="00152026"/>
    <w:rsid w:val="00157341"/>
    <w:rsid w:val="00157F18"/>
    <w:rsid w:val="00162106"/>
    <w:rsid w:val="001648DB"/>
    <w:rsid w:val="00166952"/>
    <w:rsid w:val="00167F58"/>
    <w:rsid w:val="00172A55"/>
    <w:rsid w:val="0017540C"/>
    <w:rsid w:val="0018091B"/>
    <w:rsid w:val="00181AAB"/>
    <w:rsid w:val="0018214C"/>
    <w:rsid w:val="00185854"/>
    <w:rsid w:val="00185BE1"/>
    <w:rsid w:val="001860CF"/>
    <w:rsid w:val="00187B4C"/>
    <w:rsid w:val="00192815"/>
    <w:rsid w:val="00192CD1"/>
    <w:rsid w:val="001A0764"/>
    <w:rsid w:val="001A345F"/>
    <w:rsid w:val="001A5E8E"/>
    <w:rsid w:val="001A6797"/>
    <w:rsid w:val="001A6E92"/>
    <w:rsid w:val="001A73A5"/>
    <w:rsid w:val="001B38DD"/>
    <w:rsid w:val="001B4723"/>
    <w:rsid w:val="001B4BD7"/>
    <w:rsid w:val="001B5AFB"/>
    <w:rsid w:val="001B6BD2"/>
    <w:rsid w:val="001B7019"/>
    <w:rsid w:val="001C07F8"/>
    <w:rsid w:val="001C513D"/>
    <w:rsid w:val="001D08C5"/>
    <w:rsid w:val="001D1A25"/>
    <w:rsid w:val="001D36C0"/>
    <w:rsid w:val="001D5630"/>
    <w:rsid w:val="001D7DC8"/>
    <w:rsid w:val="001E06A5"/>
    <w:rsid w:val="001E3C16"/>
    <w:rsid w:val="001E5DAD"/>
    <w:rsid w:val="001F051A"/>
    <w:rsid w:val="001F233A"/>
    <w:rsid w:val="001F3DA2"/>
    <w:rsid w:val="001F4E39"/>
    <w:rsid w:val="001F6092"/>
    <w:rsid w:val="001F6127"/>
    <w:rsid w:val="001F6E96"/>
    <w:rsid w:val="001F73C9"/>
    <w:rsid w:val="0020029D"/>
    <w:rsid w:val="00200302"/>
    <w:rsid w:val="00204D55"/>
    <w:rsid w:val="00205897"/>
    <w:rsid w:val="00207A3F"/>
    <w:rsid w:val="00207A69"/>
    <w:rsid w:val="00207F63"/>
    <w:rsid w:val="00210804"/>
    <w:rsid w:val="0021706B"/>
    <w:rsid w:val="002201A8"/>
    <w:rsid w:val="0022108C"/>
    <w:rsid w:val="002215AF"/>
    <w:rsid w:val="00223E19"/>
    <w:rsid w:val="002261A3"/>
    <w:rsid w:val="00227D2D"/>
    <w:rsid w:val="00231689"/>
    <w:rsid w:val="00231A44"/>
    <w:rsid w:val="002336D5"/>
    <w:rsid w:val="002407D8"/>
    <w:rsid w:val="00243362"/>
    <w:rsid w:val="0024390D"/>
    <w:rsid w:val="00243AEE"/>
    <w:rsid w:val="00244450"/>
    <w:rsid w:val="00246163"/>
    <w:rsid w:val="00253293"/>
    <w:rsid w:val="00254F4D"/>
    <w:rsid w:val="00256107"/>
    <w:rsid w:val="00260210"/>
    <w:rsid w:val="00262529"/>
    <w:rsid w:val="00271109"/>
    <w:rsid w:val="00274A9C"/>
    <w:rsid w:val="00275D5F"/>
    <w:rsid w:val="002771F4"/>
    <w:rsid w:val="00280761"/>
    <w:rsid w:val="00282EC6"/>
    <w:rsid w:val="0028451D"/>
    <w:rsid w:val="00284736"/>
    <w:rsid w:val="00284762"/>
    <w:rsid w:val="002913A0"/>
    <w:rsid w:val="002917E2"/>
    <w:rsid w:val="0029388D"/>
    <w:rsid w:val="002948E7"/>
    <w:rsid w:val="0029701F"/>
    <w:rsid w:val="002A1EC9"/>
    <w:rsid w:val="002A55BC"/>
    <w:rsid w:val="002A75E7"/>
    <w:rsid w:val="002B2A3B"/>
    <w:rsid w:val="002B43A4"/>
    <w:rsid w:val="002B6C48"/>
    <w:rsid w:val="002B7AAA"/>
    <w:rsid w:val="002C3349"/>
    <w:rsid w:val="002D08DA"/>
    <w:rsid w:val="002D2991"/>
    <w:rsid w:val="002E02C8"/>
    <w:rsid w:val="002E2E53"/>
    <w:rsid w:val="002E724C"/>
    <w:rsid w:val="002F0052"/>
    <w:rsid w:val="002F168B"/>
    <w:rsid w:val="002F2613"/>
    <w:rsid w:val="002F262F"/>
    <w:rsid w:val="002F279A"/>
    <w:rsid w:val="0030050B"/>
    <w:rsid w:val="00303A96"/>
    <w:rsid w:val="00310E5F"/>
    <w:rsid w:val="00311C43"/>
    <w:rsid w:val="00315203"/>
    <w:rsid w:val="00315CF6"/>
    <w:rsid w:val="00321F8D"/>
    <w:rsid w:val="00323944"/>
    <w:rsid w:val="003256B2"/>
    <w:rsid w:val="00326715"/>
    <w:rsid w:val="0032697D"/>
    <w:rsid w:val="0033010D"/>
    <w:rsid w:val="00334950"/>
    <w:rsid w:val="00345B00"/>
    <w:rsid w:val="00351A75"/>
    <w:rsid w:val="00352107"/>
    <w:rsid w:val="003530C1"/>
    <w:rsid w:val="00355832"/>
    <w:rsid w:val="0036180E"/>
    <w:rsid w:val="0036490E"/>
    <w:rsid w:val="00365CB6"/>
    <w:rsid w:val="003666F0"/>
    <w:rsid w:val="0036715F"/>
    <w:rsid w:val="003800DA"/>
    <w:rsid w:val="00384E06"/>
    <w:rsid w:val="00387980"/>
    <w:rsid w:val="00393B4F"/>
    <w:rsid w:val="003A1782"/>
    <w:rsid w:val="003A42E0"/>
    <w:rsid w:val="003A6CE2"/>
    <w:rsid w:val="003A7743"/>
    <w:rsid w:val="003A7986"/>
    <w:rsid w:val="003B2A7F"/>
    <w:rsid w:val="003B3D62"/>
    <w:rsid w:val="003B6130"/>
    <w:rsid w:val="003C22EC"/>
    <w:rsid w:val="003C2D2C"/>
    <w:rsid w:val="003C3BC5"/>
    <w:rsid w:val="003D163B"/>
    <w:rsid w:val="003D1AC3"/>
    <w:rsid w:val="003D26EA"/>
    <w:rsid w:val="003D350D"/>
    <w:rsid w:val="003D387E"/>
    <w:rsid w:val="003D5022"/>
    <w:rsid w:val="003D75EF"/>
    <w:rsid w:val="003E2F06"/>
    <w:rsid w:val="003E5DEF"/>
    <w:rsid w:val="003E7E60"/>
    <w:rsid w:val="003F0C94"/>
    <w:rsid w:val="003F1967"/>
    <w:rsid w:val="003F775B"/>
    <w:rsid w:val="004046AB"/>
    <w:rsid w:val="004058E6"/>
    <w:rsid w:val="0040620C"/>
    <w:rsid w:val="004148B4"/>
    <w:rsid w:val="00424EAC"/>
    <w:rsid w:val="00427C3E"/>
    <w:rsid w:val="00435B4C"/>
    <w:rsid w:val="00435C8C"/>
    <w:rsid w:val="00436BBA"/>
    <w:rsid w:val="004374C4"/>
    <w:rsid w:val="00441FC9"/>
    <w:rsid w:val="00444A5F"/>
    <w:rsid w:val="00445B04"/>
    <w:rsid w:val="00445DFF"/>
    <w:rsid w:val="004505B9"/>
    <w:rsid w:val="004607D4"/>
    <w:rsid w:val="00461DD5"/>
    <w:rsid w:val="0046566F"/>
    <w:rsid w:val="00467D0D"/>
    <w:rsid w:val="00472AC4"/>
    <w:rsid w:val="00473159"/>
    <w:rsid w:val="004751D5"/>
    <w:rsid w:val="00476124"/>
    <w:rsid w:val="00476A3C"/>
    <w:rsid w:val="004814C9"/>
    <w:rsid w:val="00482271"/>
    <w:rsid w:val="00482BB9"/>
    <w:rsid w:val="004845BD"/>
    <w:rsid w:val="004859EC"/>
    <w:rsid w:val="00487680"/>
    <w:rsid w:val="00487A87"/>
    <w:rsid w:val="004918D6"/>
    <w:rsid w:val="00492984"/>
    <w:rsid w:val="00493EE4"/>
    <w:rsid w:val="00495F4A"/>
    <w:rsid w:val="004A0C62"/>
    <w:rsid w:val="004A24B3"/>
    <w:rsid w:val="004A364D"/>
    <w:rsid w:val="004A6B05"/>
    <w:rsid w:val="004A7AF1"/>
    <w:rsid w:val="004B0FFC"/>
    <w:rsid w:val="004B168F"/>
    <w:rsid w:val="004B282A"/>
    <w:rsid w:val="004B2BC9"/>
    <w:rsid w:val="004B4952"/>
    <w:rsid w:val="004B6877"/>
    <w:rsid w:val="004B712D"/>
    <w:rsid w:val="004C0925"/>
    <w:rsid w:val="004C1482"/>
    <w:rsid w:val="004C206F"/>
    <w:rsid w:val="004C57D5"/>
    <w:rsid w:val="004C68D1"/>
    <w:rsid w:val="004C6B9D"/>
    <w:rsid w:val="004D0610"/>
    <w:rsid w:val="004D0721"/>
    <w:rsid w:val="004D1354"/>
    <w:rsid w:val="004D1C31"/>
    <w:rsid w:val="004D79ED"/>
    <w:rsid w:val="004E13C4"/>
    <w:rsid w:val="004E1A74"/>
    <w:rsid w:val="004E2194"/>
    <w:rsid w:val="004E6705"/>
    <w:rsid w:val="004E79C8"/>
    <w:rsid w:val="004F14E2"/>
    <w:rsid w:val="004F19DB"/>
    <w:rsid w:val="004F2BC8"/>
    <w:rsid w:val="004F5BAE"/>
    <w:rsid w:val="004F71AD"/>
    <w:rsid w:val="004F76B4"/>
    <w:rsid w:val="00501230"/>
    <w:rsid w:val="00505F82"/>
    <w:rsid w:val="0050638D"/>
    <w:rsid w:val="005101A4"/>
    <w:rsid w:val="00512548"/>
    <w:rsid w:val="00512EA4"/>
    <w:rsid w:val="00516856"/>
    <w:rsid w:val="005229CE"/>
    <w:rsid w:val="00530298"/>
    <w:rsid w:val="0053120F"/>
    <w:rsid w:val="0053144E"/>
    <w:rsid w:val="005315EE"/>
    <w:rsid w:val="005332CC"/>
    <w:rsid w:val="0053491C"/>
    <w:rsid w:val="0053525C"/>
    <w:rsid w:val="00541E23"/>
    <w:rsid w:val="00544D30"/>
    <w:rsid w:val="005512EB"/>
    <w:rsid w:val="00551B9A"/>
    <w:rsid w:val="00552696"/>
    <w:rsid w:val="00552865"/>
    <w:rsid w:val="005531ED"/>
    <w:rsid w:val="00553550"/>
    <w:rsid w:val="00557DF7"/>
    <w:rsid w:val="0056017F"/>
    <w:rsid w:val="0056198E"/>
    <w:rsid w:val="00562E6D"/>
    <w:rsid w:val="00563094"/>
    <w:rsid w:val="00563AED"/>
    <w:rsid w:val="00574A8C"/>
    <w:rsid w:val="005833F5"/>
    <w:rsid w:val="0058350E"/>
    <w:rsid w:val="00583F92"/>
    <w:rsid w:val="0059096A"/>
    <w:rsid w:val="00590F96"/>
    <w:rsid w:val="00593E0C"/>
    <w:rsid w:val="00596F19"/>
    <w:rsid w:val="005A019F"/>
    <w:rsid w:val="005A1BC7"/>
    <w:rsid w:val="005A1FF5"/>
    <w:rsid w:val="005A2519"/>
    <w:rsid w:val="005A2FAB"/>
    <w:rsid w:val="005A35AB"/>
    <w:rsid w:val="005A6CF7"/>
    <w:rsid w:val="005A7787"/>
    <w:rsid w:val="005B06E9"/>
    <w:rsid w:val="005B07C4"/>
    <w:rsid w:val="005B20CC"/>
    <w:rsid w:val="005B3C08"/>
    <w:rsid w:val="005B6D84"/>
    <w:rsid w:val="005B7AE8"/>
    <w:rsid w:val="005B7D74"/>
    <w:rsid w:val="005C1850"/>
    <w:rsid w:val="005C2D0F"/>
    <w:rsid w:val="005C3129"/>
    <w:rsid w:val="005C36EC"/>
    <w:rsid w:val="005C45D1"/>
    <w:rsid w:val="005C7D4E"/>
    <w:rsid w:val="005D308E"/>
    <w:rsid w:val="005D44A7"/>
    <w:rsid w:val="005D4E67"/>
    <w:rsid w:val="005D758D"/>
    <w:rsid w:val="005D7CEC"/>
    <w:rsid w:val="005E0714"/>
    <w:rsid w:val="005E0F11"/>
    <w:rsid w:val="005E2167"/>
    <w:rsid w:val="005E419F"/>
    <w:rsid w:val="005E46AB"/>
    <w:rsid w:val="005F0D2C"/>
    <w:rsid w:val="005F19A9"/>
    <w:rsid w:val="005F67FD"/>
    <w:rsid w:val="005F7836"/>
    <w:rsid w:val="00600568"/>
    <w:rsid w:val="006007F0"/>
    <w:rsid w:val="00600A8F"/>
    <w:rsid w:val="00602272"/>
    <w:rsid w:val="00602985"/>
    <w:rsid w:val="00602B31"/>
    <w:rsid w:val="006031D7"/>
    <w:rsid w:val="00605537"/>
    <w:rsid w:val="00607AB7"/>
    <w:rsid w:val="00610121"/>
    <w:rsid w:val="00614DB8"/>
    <w:rsid w:val="006168D2"/>
    <w:rsid w:val="0062037E"/>
    <w:rsid w:val="006211B1"/>
    <w:rsid w:val="00621E7C"/>
    <w:rsid w:val="00623FEB"/>
    <w:rsid w:val="0062605D"/>
    <w:rsid w:val="00627B3B"/>
    <w:rsid w:val="006301A9"/>
    <w:rsid w:val="00630D9F"/>
    <w:rsid w:val="00631183"/>
    <w:rsid w:val="00632FBC"/>
    <w:rsid w:val="006347F2"/>
    <w:rsid w:val="00634DFF"/>
    <w:rsid w:val="006355BF"/>
    <w:rsid w:val="00641B4A"/>
    <w:rsid w:val="00646256"/>
    <w:rsid w:val="0065629C"/>
    <w:rsid w:val="00657070"/>
    <w:rsid w:val="00657FE5"/>
    <w:rsid w:val="006611FF"/>
    <w:rsid w:val="00662855"/>
    <w:rsid w:val="00663A8F"/>
    <w:rsid w:val="00663EED"/>
    <w:rsid w:val="00664A37"/>
    <w:rsid w:val="00665078"/>
    <w:rsid w:val="00666A83"/>
    <w:rsid w:val="00670FBC"/>
    <w:rsid w:val="006730E7"/>
    <w:rsid w:val="006740B0"/>
    <w:rsid w:val="006748DD"/>
    <w:rsid w:val="006764F4"/>
    <w:rsid w:val="00677A9F"/>
    <w:rsid w:val="0068179C"/>
    <w:rsid w:val="006911CC"/>
    <w:rsid w:val="006913E1"/>
    <w:rsid w:val="0069374C"/>
    <w:rsid w:val="006A3882"/>
    <w:rsid w:val="006A72E0"/>
    <w:rsid w:val="006B2964"/>
    <w:rsid w:val="006B334F"/>
    <w:rsid w:val="006B44DF"/>
    <w:rsid w:val="006B5CAB"/>
    <w:rsid w:val="006B6C5C"/>
    <w:rsid w:val="006B7366"/>
    <w:rsid w:val="006C0464"/>
    <w:rsid w:val="006C09A5"/>
    <w:rsid w:val="006C2698"/>
    <w:rsid w:val="006C650A"/>
    <w:rsid w:val="006C6D1D"/>
    <w:rsid w:val="006D0C6A"/>
    <w:rsid w:val="006D1E7C"/>
    <w:rsid w:val="006D3ED6"/>
    <w:rsid w:val="006D4238"/>
    <w:rsid w:val="006D6A94"/>
    <w:rsid w:val="006E028F"/>
    <w:rsid w:val="006E0EF8"/>
    <w:rsid w:val="006E167C"/>
    <w:rsid w:val="006E2B39"/>
    <w:rsid w:val="006E375E"/>
    <w:rsid w:val="006F1D48"/>
    <w:rsid w:val="006F7FDF"/>
    <w:rsid w:val="007007B0"/>
    <w:rsid w:val="00706397"/>
    <w:rsid w:val="00706858"/>
    <w:rsid w:val="00707FAD"/>
    <w:rsid w:val="00710FF6"/>
    <w:rsid w:val="0071267F"/>
    <w:rsid w:val="0071325B"/>
    <w:rsid w:val="0072067F"/>
    <w:rsid w:val="00721C07"/>
    <w:rsid w:val="00721C8B"/>
    <w:rsid w:val="007300E8"/>
    <w:rsid w:val="007302E4"/>
    <w:rsid w:val="0073096F"/>
    <w:rsid w:val="0073119A"/>
    <w:rsid w:val="007327D7"/>
    <w:rsid w:val="00732DE8"/>
    <w:rsid w:val="00741EF4"/>
    <w:rsid w:val="007525BD"/>
    <w:rsid w:val="0075261B"/>
    <w:rsid w:val="007526F6"/>
    <w:rsid w:val="0075559F"/>
    <w:rsid w:val="00755FBF"/>
    <w:rsid w:val="0075652B"/>
    <w:rsid w:val="007602C4"/>
    <w:rsid w:val="00764C30"/>
    <w:rsid w:val="0076542F"/>
    <w:rsid w:val="007674AE"/>
    <w:rsid w:val="007710E2"/>
    <w:rsid w:val="007739E0"/>
    <w:rsid w:val="00773D1C"/>
    <w:rsid w:val="007755A0"/>
    <w:rsid w:val="00775F60"/>
    <w:rsid w:val="00776C30"/>
    <w:rsid w:val="00781720"/>
    <w:rsid w:val="0078254B"/>
    <w:rsid w:val="007830A6"/>
    <w:rsid w:val="0078453A"/>
    <w:rsid w:val="00785129"/>
    <w:rsid w:val="007854B9"/>
    <w:rsid w:val="00787105"/>
    <w:rsid w:val="007A1E8C"/>
    <w:rsid w:val="007A2C21"/>
    <w:rsid w:val="007A3D54"/>
    <w:rsid w:val="007B4086"/>
    <w:rsid w:val="007B59BA"/>
    <w:rsid w:val="007B77C1"/>
    <w:rsid w:val="007C02FA"/>
    <w:rsid w:val="007C4FC1"/>
    <w:rsid w:val="007C6452"/>
    <w:rsid w:val="007C64C8"/>
    <w:rsid w:val="007D0A4D"/>
    <w:rsid w:val="007D4008"/>
    <w:rsid w:val="007E00D2"/>
    <w:rsid w:val="007E033E"/>
    <w:rsid w:val="007E21F9"/>
    <w:rsid w:val="007E3E8F"/>
    <w:rsid w:val="007E4B5B"/>
    <w:rsid w:val="007F0147"/>
    <w:rsid w:val="007F1823"/>
    <w:rsid w:val="007F1E10"/>
    <w:rsid w:val="007F241F"/>
    <w:rsid w:val="007F5C1A"/>
    <w:rsid w:val="007F649A"/>
    <w:rsid w:val="007F6DD0"/>
    <w:rsid w:val="00801454"/>
    <w:rsid w:val="00803EA2"/>
    <w:rsid w:val="00805BAD"/>
    <w:rsid w:val="00807285"/>
    <w:rsid w:val="00813EB4"/>
    <w:rsid w:val="00814816"/>
    <w:rsid w:val="00814FBE"/>
    <w:rsid w:val="008164BF"/>
    <w:rsid w:val="00820316"/>
    <w:rsid w:val="008219A5"/>
    <w:rsid w:val="00821BF8"/>
    <w:rsid w:val="00830406"/>
    <w:rsid w:val="0083045C"/>
    <w:rsid w:val="00830779"/>
    <w:rsid w:val="00832824"/>
    <w:rsid w:val="00837532"/>
    <w:rsid w:val="00837DB5"/>
    <w:rsid w:val="008407CA"/>
    <w:rsid w:val="00845936"/>
    <w:rsid w:val="0084691F"/>
    <w:rsid w:val="0084762B"/>
    <w:rsid w:val="0085162F"/>
    <w:rsid w:val="008525B1"/>
    <w:rsid w:val="0085282F"/>
    <w:rsid w:val="008530A0"/>
    <w:rsid w:val="00854A39"/>
    <w:rsid w:val="00855BF5"/>
    <w:rsid w:val="00860002"/>
    <w:rsid w:val="00862ADF"/>
    <w:rsid w:val="00863F49"/>
    <w:rsid w:val="008641DE"/>
    <w:rsid w:val="0087663F"/>
    <w:rsid w:val="00876E81"/>
    <w:rsid w:val="00880467"/>
    <w:rsid w:val="00882EFF"/>
    <w:rsid w:val="00884A3A"/>
    <w:rsid w:val="00886360"/>
    <w:rsid w:val="00886D54"/>
    <w:rsid w:val="00887EE0"/>
    <w:rsid w:val="008923C5"/>
    <w:rsid w:val="008966A3"/>
    <w:rsid w:val="00896AF6"/>
    <w:rsid w:val="008A0ED0"/>
    <w:rsid w:val="008A3814"/>
    <w:rsid w:val="008A5817"/>
    <w:rsid w:val="008B5090"/>
    <w:rsid w:val="008C02E2"/>
    <w:rsid w:val="008C1116"/>
    <w:rsid w:val="008C2023"/>
    <w:rsid w:val="008C2913"/>
    <w:rsid w:val="008C3A57"/>
    <w:rsid w:val="008C6D31"/>
    <w:rsid w:val="008C7124"/>
    <w:rsid w:val="008C727D"/>
    <w:rsid w:val="008D1ADE"/>
    <w:rsid w:val="008D2DF4"/>
    <w:rsid w:val="008D37DF"/>
    <w:rsid w:val="008D6913"/>
    <w:rsid w:val="008D762F"/>
    <w:rsid w:val="008E09CD"/>
    <w:rsid w:val="008E3623"/>
    <w:rsid w:val="008E395A"/>
    <w:rsid w:val="008E4550"/>
    <w:rsid w:val="008E4637"/>
    <w:rsid w:val="008E798C"/>
    <w:rsid w:val="008F1029"/>
    <w:rsid w:val="008F458A"/>
    <w:rsid w:val="008F5540"/>
    <w:rsid w:val="00900247"/>
    <w:rsid w:val="00902ABA"/>
    <w:rsid w:val="0090697F"/>
    <w:rsid w:val="00907481"/>
    <w:rsid w:val="00907CB0"/>
    <w:rsid w:val="00907DB6"/>
    <w:rsid w:val="0091017C"/>
    <w:rsid w:val="009107B2"/>
    <w:rsid w:val="00911014"/>
    <w:rsid w:val="009110C0"/>
    <w:rsid w:val="00911111"/>
    <w:rsid w:val="00913FC6"/>
    <w:rsid w:val="00915F9F"/>
    <w:rsid w:val="0092129E"/>
    <w:rsid w:val="009223D0"/>
    <w:rsid w:val="009224C9"/>
    <w:rsid w:val="00923B91"/>
    <w:rsid w:val="0093052A"/>
    <w:rsid w:val="00934F53"/>
    <w:rsid w:val="009355B4"/>
    <w:rsid w:val="00935743"/>
    <w:rsid w:val="00937B06"/>
    <w:rsid w:val="0094220F"/>
    <w:rsid w:val="0095073B"/>
    <w:rsid w:val="0096031D"/>
    <w:rsid w:val="00962A22"/>
    <w:rsid w:val="009646FD"/>
    <w:rsid w:val="00964C46"/>
    <w:rsid w:val="00973C81"/>
    <w:rsid w:val="00974264"/>
    <w:rsid w:val="00977E9B"/>
    <w:rsid w:val="009843D6"/>
    <w:rsid w:val="00986E84"/>
    <w:rsid w:val="00990C5D"/>
    <w:rsid w:val="0099169E"/>
    <w:rsid w:val="009922B6"/>
    <w:rsid w:val="00993D7B"/>
    <w:rsid w:val="00993DE5"/>
    <w:rsid w:val="00995190"/>
    <w:rsid w:val="009A2DFE"/>
    <w:rsid w:val="009A304E"/>
    <w:rsid w:val="009A4B9F"/>
    <w:rsid w:val="009A5095"/>
    <w:rsid w:val="009B20F2"/>
    <w:rsid w:val="009B5733"/>
    <w:rsid w:val="009B619C"/>
    <w:rsid w:val="009B722C"/>
    <w:rsid w:val="009C0308"/>
    <w:rsid w:val="009C3353"/>
    <w:rsid w:val="009C33B3"/>
    <w:rsid w:val="009C3CD6"/>
    <w:rsid w:val="009C4DDE"/>
    <w:rsid w:val="009C55E8"/>
    <w:rsid w:val="009C6FE4"/>
    <w:rsid w:val="009D0A1D"/>
    <w:rsid w:val="009D114C"/>
    <w:rsid w:val="009D3063"/>
    <w:rsid w:val="009D4E18"/>
    <w:rsid w:val="009E06EC"/>
    <w:rsid w:val="009E0A43"/>
    <w:rsid w:val="009E3289"/>
    <w:rsid w:val="009E5792"/>
    <w:rsid w:val="009E7D6C"/>
    <w:rsid w:val="009F02F5"/>
    <w:rsid w:val="009F04C1"/>
    <w:rsid w:val="009F0A8C"/>
    <w:rsid w:val="009F3D9B"/>
    <w:rsid w:val="009F49A7"/>
    <w:rsid w:val="009F5AE4"/>
    <w:rsid w:val="00A0032D"/>
    <w:rsid w:val="00A01022"/>
    <w:rsid w:val="00A01D7A"/>
    <w:rsid w:val="00A01EDD"/>
    <w:rsid w:val="00A021DE"/>
    <w:rsid w:val="00A032D9"/>
    <w:rsid w:val="00A039F9"/>
    <w:rsid w:val="00A04745"/>
    <w:rsid w:val="00A053B4"/>
    <w:rsid w:val="00A0659B"/>
    <w:rsid w:val="00A10350"/>
    <w:rsid w:val="00A1408C"/>
    <w:rsid w:val="00A1457A"/>
    <w:rsid w:val="00A1588E"/>
    <w:rsid w:val="00A16EC2"/>
    <w:rsid w:val="00A2363F"/>
    <w:rsid w:val="00A26C09"/>
    <w:rsid w:val="00A30AD6"/>
    <w:rsid w:val="00A31337"/>
    <w:rsid w:val="00A330E3"/>
    <w:rsid w:val="00A346B3"/>
    <w:rsid w:val="00A347AE"/>
    <w:rsid w:val="00A36A38"/>
    <w:rsid w:val="00A3710C"/>
    <w:rsid w:val="00A37AA3"/>
    <w:rsid w:val="00A40DBB"/>
    <w:rsid w:val="00A41166"/>
    <w:rsid w:val="00A44B93"/>
    <w:rsid w:val="00A50ADA"/>
    <w:rsid w:val="00A50D98"/>
    <w:rsid w:val="00A52961"/>
    <w:rsid w:val="00A530C6"/>
    <w:rsid w:val="00A5469D"/>
    <w:rsid w:val="00A55198"/>
    <w:rsid w:val="00A55CAF"/>
    <w:rsid w:val="00A55CB4"/>
    <w:rsid w:val="00A61E92"/>
    <w:rsid w:val="00A621A7"/>
    <w:rsid w:val="00A65FF4"/>
    <w:rsid w:val="00A66BFA"/>
    <w:rsid w:val="00A66CE7"/>
    <w:rsid w:val="00A70AB3"/>
    <w:rsid w:val="00A73206"/>
    <w:rsid w:val="00A7548F"/>
    <w:rsid w:val="00A80359"/>
    <w:rsid w:val="00A821E2"/>
    <w:rsid w:val="00A83504"/>
    <w:rsid w:val="00A86B5E"/>
    <w:rsid w:val="00A86E09"/>
    <w:rsid w:val="00AA4118"/>
    <w:rsid w:val="00AA5EB3"/>
    <w:rsid w:val="00AA754E"/>
    <w:rsid w:val="00AB7C3C"/>
    <w:rsid w:val="00AB7EAF"/>
    <w:rsid w:val="00AC0416"/>
    <w:rsid w:val="00AC0631"/>
    <w:rsid w:val="00AC4957"/>
    <w:rsid w:val="00AC4D7D"/>
    <w:rsid w:val="00AC6792"/>
    <w:rsid w:val="00AC6899"/>
    <w:rsid w:val="00AC7644"/>
    <w:rsid w:val="00AD31E6"/>
    <w:rsid w:val="00AD7B09"/>
    <w:rsid w:val="00AE149C"/>
    <w:rsid w:val="00AE2F95"/>
    <w:rsid w:val="00AE58AF"/>
    <w:rsid w:val="00AE7626"/>
    <w:rsid w:val="00AF03CB"/>
    <w:rsid w:val="00AF4B96"/>
    <w:rsid w:val="00AF604D"/>
    <w:rsid w:val="00AF62C2"/>
    <w:rsid w:val="00AF6EC3"/>
    <w:rsid w:val="00AF7A34"/>
    <w:rsid w:val="00B02F2C"/>
    <w:rsid w:val="00B04B6A"/>
    <w:rsid w:val="00B04D44"/>
    <w:rsid w:val="00B06DE4"/>
    <w:rsid w:val="00B1250E"/>
    <w:rsid w:val="00B13E01"/>
    <w:rsid w:val="00B14D78"/>
    <w:rsid w:val="00B21077"/>
    <w:rsid w:val="00B21C5C"/>
    <w:rsid w:val="00B251F8"/>
    <w:rsid w:val="00B252BD"/>
    <w:rsid w:val="00B2712D"/>
    <w:rsid w:val="00B2787C"/>
    <w:rsid w:val="00B30044"/>
    <w:rsid w:val="00B3043D"/>
    <w:rsid w:val="00B31047"/>
    <w:rsid w:val="00B3116E"/>
    <w:rsid w:val="00B3208B"/>
    <w:rsid w:val="00B32C36"/>
    <w:rsid w:val="00B332AC"/>
    <w:rsid w:val="00B3583B"/>
    <w:rsid w:val="00B35935"/>
    <w:rsid w:val="00B42ECB"/>
    <w:rsid w:val="00B43251"/>
    <w:rsid w:val="00B46935"/>
    <w:rsid w:val="00B52F10"/>
    <w:rsid w:val="00B56DC2"/>
    <w:rsid w:val="00B61281"/>
    <w:rsid w:val="00B64C16"/>
    <w:rsid w:val="00B66A7E"/>
    <w:rsid w:val="00B71703"/>
    <w:rsid w:val="00B756E5"/>
    <w:rsid w:val="00B76235"/>
    <w:rsid w:val="00B829D7"/>
    <w:rsid w:val="00B857D4"/>
    <w:rsid w:val="00B87CEA"/>
    <w:rsid w:val="00B90FF1"/>
    <w:rsid w:val="00B91736"/>
    <w:rsid w:val="00B91AF5"/>
    <w:rsid w:val="00B97085"/>
    <w:rsid w:val="00BA445B"/>
    <w:rsid w:val="00BB0A32"/>
    <w:rsid w:val="00BB384B"/>
    <w:rsid w:val="00BB494C"/>
    <w:rsid w:val="00BB5DD3"/>
    <w:rsid w:val="00BB5F91"/>
    <w:rsid w:val="00BB7FBC"/>
    <w:rsid w:val="00BC0BD4"/>
    <w:rsid w:val="00BC6917"/>
    <w:rsid w:val="00BC795A"/>
    <w:rsid w:val="00BD112E"/>
    <w:rsid w:val="00BD3334"/>
    <w:rsid w:val="00BD3E7F"/>
    <w:rsid w:val="00BD549E"/>
    <w:rsid w:val="00BD6D7E"/>
    <w:rsid w:val="00BD7524"/>
    <w:rsid w:val="00BE05C9"/>
    <w:rsid w:val="00BE13D7"/>
    <w:rsid w:val="00BE19FD"/>
    <w:rsid w:val="00BE227B"/>
    <w:rsid w:val="00BF288C"/>
    <w:rsid w:val="00BF40C4"/>
    <w:rsid w:val="00BF4BB1"/>
    <w:rsid w:val="00BF7628"/>
    <w:rsid w:val="00C0384E"/>
    <w:rsid w:val="00C0423F"/>
    <w:rsid w:val="00C05296"/>
    <w:rsid w:val="00C05C38"/>
    <w:rsid w:val="00C06BB0"/>
    <w:rsid w:val="00C070B3"/>
    <w:rsid w:val="00C12139"/>
    <w:rsid w:val="00C1377B"/>
    <w:rsid w:val="00C15AA1"/>
    <w:rsid w:val="00C16882"/>
    <w:rsid w:val="00C16D75"/>
    <w:rsid w:val="00C24741"/>
    <w:rsid w:val="00C263E0"/>
    <w:rsid w:val="00C330FD"/>
    <w:rsid w:val="00C33340"/>
    <w:rsid w:val="00C33799"/>
    <w:rsid w:val="00C340F5"/>
    <w:rsid w:val="00C356C4"/>
    <w:rsid w:val="00C361F6"/>
    <w:rsid w:val="00C41149"/>
    <w:rsid w:val="00C416F7"/>
    <w:rsid w:val="00C43D00"/>
    <w:rsid w:val="00C52507"/>
    <w:rsid w:val="00C54A4B"/>
    <w:rsid w:val="00C54A9E"/>
    <w:rsid w:val="00C61F10"/>
    <w:rsid w:val="00C62399"/>
    <w:rsid w:val="00C62E0B"/>
    <w:rsid w:val="00C65005"/>
    <w:rsid w:val="00C65406"/>
    <w:rsid w:val="00C6610B"/>
    <w:rsid w:val="00C66814"/>
    <w:rsid w:val="00C70164"/>
    <w:rsid w:val="00C70329"/>
    <w:rsid w:val="00C71485"/>
    <w:rsid w:val="00C73AB1"/>
    <w:rsid w:val="00C77679"/>
    <w:rsid w:val="00C77E04"/>
    <w:rsid w:val="00C81F92"/>
    <w:rsid w:val="00C83AB8"/>
    <w:rsid w:val="00C855EF"/>
    <w:rsid w:val="00C8625B"/>
    <w:rsid w:val="00C879C5"/>
    <w:rsid w:val="00C908D3"/>
    <w:rsid w:val="00C92F4A"/>
    <w:rsid w:val="00C93427"/>
    <w:rsid w:val="00C93740"/>
    <w:rsid w:val="00C94450"/>
    <w:rsid w:val="00C94518"/>
    <w:rsid w:val="00C94BD7"/>
    <w:rsid w:val="00C94FA0"/>
    <w:rsid w:val="00C95A92"/>
    <w:rsid w:val="00CA0849"/>
    <w:rsid w:val="00CA1AF9"/>
    <w:rsid w:val="00CA37E6"/>
    <w:rsid w:val="00CA4368"/>
    <w:rsid w:val="00CA6877"/>
    <w:rsid w:val="00CA7B07"/>
    <w:rsid w:val="00CB247D"/>
    <w:rsid w:val="00CB3221"/>
    <w:rsid w:val="00CB3667"/>
    <w:rsid w:val="00CB4A01"/>
    <w:rsid w:val="00CB547E"/>
    <w:rsid w:val="00CB6444"/>
    <w:rsid w:val="00CB71C9"/>
    <w:rsid w:val="00CC0553"/>
    <w:rsid w:val="00CC087D"/>
    <w:rsid w:val="00CC1935"/>
    <w:rsid w:val="00CC3502"/>
    <w:rsid w:val="00CC35E1"/>
    <w:rsid w:val="00CC37B6"/>
    <w:rsid w:val="00CC5A86"/>
    <w:rsid w:val="00CC7D3C"/>
    <w:rsid w:val="00CD0123"/>
    <w:rsid w:val="00CD53F4"/>
    <w:rsid w:val="00CD75E4"/>
    <w:rsid w:val="00CE0C4C"/>
    <w:rsid w:val="00CE2B11"/>
    <w:rsid w:val="00CE3DD0"/>
    <w:rsid w:val="00CE4712"/>
    <w:rsid w:val="00CE47E6"/>
    <w:rsid w:val="00CE6266"/>
    <w:rsid w:val="00CF15E5"/>
    <w:rsid w:val="00CF55D4"/>
    <w:rsid w:val="00D01D19"/>
    <w:rsid w:val="00D02F61"/>
    <w:rsid w:val="00D03826"/>
    <w:rsid w:val="00D04C55"/>
    <w:rsid w:val="00D058E3"/>
    <w:rsid w:val="00D05BBE"/>
    <w:rsid w:val="00D10D72"/>
    <w:rsid w:val="00D13BD2"/>
    <w:rsid w:val="00D1430E"/>
    <w:rsid w:val="00D162AF"/>
    <w:rsid w:val="00D22966"/>
    <w:rsid w:val="00D25FF3"/>
    <w:rsid w:val="00D3357C"/>
    <w:rsid w:val="00D33F96"/>
    <w:rsid w:val="00D34451"/>
    <w:rsid w:val="00D41FB3"/>
    <w:rsid w:val="00D43E1D"/>
    <w:rsid w:val="00D43FF8"/>
    <w:rsid w:val="00D44BFF"/>
    <w:rsid w:val="00D50D6B"/>
    <w:rsid w:val="00D525F7"/>
    <w:rsid w:val="00D541A6"/>
    <w:rsid w:val="00D57F02"/>
    <w:rsid w:val="00D608D8"/>
    <w:rsid w:val="00D67A55"/>
    <w:rsid w:val="00D71921"/>
    <w:rsid w:val="00D73339"/>
    <w:rsid w:val="00D7361C"/>
    <w:rsid w:val="00D75AF0"/>
    <w:rsid w:val="00D8090B"/>
    <w:rsid w:val="00D8122A"/>
    <w:rsid w:val="00D82232"/>
    <w:rsid w:val="00D84384"/>
    <w:rsid w:val="00D8626B"/>
    <w:rsid w:val="00D87B85"/>
    <w:rsid w:val="00D90CC6"/>
    <w:rsid w:val="00D92503"/>
    <w:rsid w:val="00D952AE"/>
    <w:rsid w:val="00DA05C1"/>
    <w:rsid w:val="00DA2105"/>
    <w:rsid w:val="00DA24F4"/>
    <w:rsid w:val="00DA26E1"/>
    <w:rsid w:val="00DA34BD"/>
    <w:rsid w:val="00DA3D17"/>
    <w:rsid w:val="00DA3DAB"/>
    <w:rsid w:val="00DB3E52"/>
    <w:rsid w:val="00DB4D6F"/>
    <w:rsid w:val="00DB57D6"/>
    <w:rsid w:val="00DB70CB"/>
    <w:rsid w:val="00DB7FCB"/>
    <w:rsid w:val="00DC2385"/>
    <w:rsid w:val="00DC3070"/>
    <w:rsid w:val="00DD0CC0"/>
    <w:rsid w:val="00DD2C67"/>
    <w:rsid w:val="00DD3174"/>
    <w:rsid w:val="00DD5186"/>
    <w:rsid w:val="00DD7F2F"/>
    <w:rsid w:val="00DE0067"/>
    <w:rsid w:val="00DE1FF1"/>
    <w:rsid w:val="00DE3555"/>
    <w:rsid w:val="00DE44FF"/>
    <w:rsid w:val="00DE567A"/>
    <w:rsid w:val="00DE601E"/>
    <w:rsid w:val="00DE619D"/>
    <w:rsid w:val="00DE71A1"/>
    <w:rsid w:val="00DE7B82"/>
    <w:rsid w:val="00DE7BEE"/>
    <w:rsid w:val="00DE7D77"/>
    <w:rsid w:val="00DF0483"/>
    <w:rsid w:val="00DF2904"/>
    <w:rsid w:val="00DF7583"/>
    <w:rsid w:val="00E02184"/>
    <w:rsid w:val="00E02230"/>
    <w:rsid w:val="00E04C9E"/>
    <w:rsid w:val="00E10A9A"/>
    <w:rsid w:val="00E128EF"/>
    <w:rsid w:val="00E12CAE"/>
    <w:rsid w:val="00E13C1D"/>
    <w:rsid w:val="00E168B1"/>
    <w:rsid w:val="00E21F69"/>
    <w:rsid w:val="00E27281"/>
    <w:rsid w:val="00E31B57"/>
    <w:rsid w:val="00E31EB1"/>
    <w:rsid w:val="00E34EE0"/>
    <w:rsid w:val="00E351B0"/>
    <w:rsid w:val="00E35CE2"/>
    <w:rsid w:val="00E37E7E"/>
    <w:rsid w:val="00E41CE1"/>
    <w:rsid w:val="00E51DCC"/>
    <w:rsid w:val="00E61F81"/>
    <w:rsid w:val="00E63888"/>
    <w:rsid w:val="00E647C2"/>
    <w:rsid w:val="00E7232D"/>
    <w:rsid w:val="00E7671F"/>
    <w:rsid w:val="00E7703B"/>
    <w:rsid w:val="00E8006C"/>
    <w:rsid w:val="00E819DA"/>
    <w:rsid w:val="00E81B64"/>
    <w:rsid w:val="00E8393F"/>
    <w:rsid w:val="00E83DFC"/>
    <w:rsid w:val="00E849EC"/>
    <w:rsid w:val="00E86679"/>
    <w:rsid w:val="00E97B74"/>
    <w:rsid w:val="00EA7F98"/>
    <w:rsid w:val="00EB20E0"/>
    <w:rsid w:val="00EB3798"/>
    <w:rsid w:val="00EB76B8"/>
    <w:rsid w:val="00EB7D7D"/>
    <w:rsid w:val="00EB7FD3"/>
    <w:rsid w:val="00EC0227"/>
    <w:rsid w:val="00EC1F4B"/>
    <w:rsid w:val="00EC4314"/>
    <w:rsid w:val="00EC5F58"/>
    <w:rsid w:val="00EC683C"/>
    <w:rsid w:val="00ED2887"/>
    <w:rsid w:val="00ED33BD"/>
    <w:rsid w:val="00ED3723"/>
    <w:rsid w:val="00ED3C79"/>
    <w:rsid w:val="00ED5B9D"/>
    <w:rsid w:val="00ED5C93"/>
    <w:rsid w:val="00ED6439"/>
    <w:rsid w:val="00ED6443"/>
    <w:rsid w:val="00ED784F"/>
    <w:rsid w:val="00ED7DA9"/>
    <w:rsid w:val="00EE1C70"/>
    <w:rsid w:val="00EE1D95"/>
    <w:rsid w:val="00EE3A2B"/>
    <w:rsid w:val="00EE4579"/>
    <w:rsid w:val="00EE5528"/>
    <w:rsid w:val="00EE688E"/>
    <w:rsid w:val="00EF24FA"/>
    <w:rsid w:val="00EF4B05"/>
    <w:rsid w:val="00EF5E2F"/>
    <w:rsid w:val="00EF7AB2"/>
    <w:rsid w:val="00F01CF6"/>
    <w:rsid w:val="00F02BD2"/>
    <w:rsid w:val="00F03222"/>
    <w:rsid w:val="00F03E61"/>
    <w:rsid w:val="00F04093"/>
    <w:rsid w:val="00F10B2E"/>
    <w:rsid w:val="00F11384"/>
    <w:rsid w:val="00F21041"/>
    <w:rsid w:val="00F229A0"/>
    <w:rsid w:val="00F244DB"/>
    <w:rsid w:val="00F26F52"/>
    <w:rsid w:val="00F27EB8"/>
    <w:rsid w:val="00F3051E"/>
    <w:rsid w:val="00F318A0"/>
    <w:rsid w:val="00F34C5D"/>
    <w:rsid w:val="00F37C36"/>
    <w:rsid w:val="00F4193C"/>
    <w:rsid w:val="00F4372B"/>
    <w:rsid w:val="00F4396F"/>
    <w:rsid w:val="00F4400F"/>
    <w:rsid w:val="00F46125"/>
    <w:rsid w:val="00F51488"/>
    <w:rsid w:val="00F540A8"/>
    <w:rsid w:val="00F54792"/>
    <w:rsid w:val="00F56595"/>
    <w:rsid w:val="00F6068A"/>
    <w:rsid w:val="00F61711"/>
    <w:rsid w:val="00F61A51"/>
    <w:rsid w:val="00F6208D"/>
    <w:rsid w:val="00F62805"/>
    <w:rsid w:val="00F655FF"/>
    <w:rsid w:val="00F675F8"/>
    <w:rsid w:val="00F67BC9"/>
    <w:rsid w:val="00F71292"/>
    <w:rsid w:val="00F71A42"/>
    <w:rsid w:val="00F73E03"/>
    <w:rsid w:val="00F73F3F"/>
    <w:rsid w:val="00F73F81"/>
    <w:rsid w:val="00F75C0A"/>
    <w:rsid w:val="00F81DFE"/>
    <w:rsid w:val="00F8317E"/>
    <w:rsid w:val="00F8388C"/>
    <w:rsid w:val="00F83CC1"/>
    <w:rsid w:val="00F870B7"/>
    <w:rsid w:val="00F87776"/>
    <w:rsid w:val="00F87832"/>
    <w:rsid w:val="00F94064"/>
    <w:rsid w:val="00FA0078"/>
    <w:rsid w:val="00FA066B"/>
    <w:rsid w:val="00FA21C1"/>
    <w:rsid w:val="00FA47F3"/>
    <w:rsid w:val="00FA6240"/>
    <w:rsid w:val="00FA6C6B"/>
    <w:rsid w:val="00FB0197"/>
    <w:rsid w:val="00FB20D2"/>
    <w:rsid w:val="00FB65DB"/>
    <w:rsid w:val="00FB6BF5"/>
    <w:rsid w:val="00FB74F4"/>
    <w:rsid w:val="00FB7B70"/>
    <w:rsid w:val="00FC261E"/>
    <w:rsid w:val="00FC423D"/>
    <w:rsid w:val="00FC6754"/>
    <w:rsid w:val="00FD28B6"/>
    <w:rsid w:val="00FD36DE"/>
    <w:rsid w:val="00FD45DA"/>
    <w:rsid w:val="00FD6F03"/>
    <w:rsid w:val="00FE612D"/>
    <w:rsid w:val="00FF1E7A"/>
    <w:rsid w:val="00FF299F"/>
    <w:rsid w:val="00FF3FEC"/>
    <w:rsid w:val="00FF5058"/>
    <w:rsid w:val="00FF64D6"/>
    <w:rsid w:val="00FF73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B74F5"/>
  <w15:docId w15:val="{519FF3A3-D68C-461C-8614-768B31B3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51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4">
    <w:name w:val="heading 4"/>
    <w:basedOn w:val="Normal"/>
    <w:next w:val="Normal"/>
    <w:link w:val="Heading4Char"/>
    <w:unhideWhenUsed/>
    <w:qFormat/>
    <w:rsid w:val="001F4E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character" w:styleId="HTMLCite">
    <w:name w:val="HTML Cite"/>
    <w:basedOn w:val="DefaultParagraphFont"/>
    <w:uiPriority w:val="99"/>
    <w:unhideWhenUsed/>
    <w:rsid w:val="0092129E"/>
    <w:rPr>
      <w:i/>
      <w:iCs/>
    </w:rPr>
  </w:style>
  <w:style w:type="paragraph" w:styleId="Header">
    <w:name w:val="header"/>
    <w:basedOn w:val="Normal"/>
    <w:link w:val="HeaderChar"/>
    <w:rsid w:val="00EE1D95"/>
    <w:pPr>
      <w:tabs>
        <w:tab w:val="center" w:pos="4513"/>
        <w:tab w:val="right" w:pos="9026"/>
      </w:tabs>
    </w:pPr>
  </w:style>
  <w:style w:type="character" w:customStyle="1" w:styleId="HeaderChar">
    <w:name w:val="Header Char"/>
    <w:basedOn w:val="DefaultParagraphFont"/>
    <w:link w:val="Header"/>
    <w:rsid w:val="00EE1D95"/>
    <w:rPr>
      <w:sz w:val="24"/>
      <w:szCs w:val="24"/>
      <w:lang w:val="en-US" w:eastAsia="en-US"/>
    </w:rPr>
  </w:style>
  <w:style w:type="paragraph" w:styleId="Footer">
    <w:name w:val="footer"/>
    <w:basedOn w:val="Normal"/>
    <w:link w:val="FooterChar"/>
    <w:uiPriority w:val="99"/>
    <w:rsid w:val="00EE1D95"/>
    <w:pPr>
      <w:tabs>
        <w:tab w:val="center" w:pos="4513"/>
        <w:tab w:val="right" w:pos="9026"/>
      </w:tabs>
    </w:pPr>
  </w:style>
  <w:style w:type="character" w:customStyle="1" w:styleId="FooterChar">
    <w:name w:val="Footer Char"/>
    <w:basedOn w:val="DefaultParagraphFont"/>
    <w:link w:val="Footer"/>
    <w:uiPriority w:val="99"/>
    <w:rsid w:val="00EE1D95"/>
    <w:rPr>
      <w:sz w:val="24"/>
      <w:szCs w:val="24"/>
      <w:lang w:val="en-US" w:eastAsia="en-US"/>
    </w:rPr>
  </w:style>
  <w:style w:type="character" w:customStyle="1" w:styleId="tgc">
    <w:name w:val="_tgc"/>
    <w:basedOn w:val="DefaultParagraphFont"/>
    <w:rsid w:val="006911CC"/>
  </w:style>
  <w:style w:type="paragraph" w:styleId="NormalWeb">
    <w:name w:val="Normal (Web)"/>
    <w:basedOn w:val="Normal"/>
    <w:uiPriority w:val="99"/>
    <w:unhideWhenUsed/>
    <w:rsid w:val="00863F49"/>
    <w:pPr>
      <w:spacing w:before="100" w:beforeAutospacing="1" w:after="100" w:afterAutospacing="1"/>
    </w:pPr>
    <w:rPr>
      <w:lang w:val="es-ES" w:eastAsia="es-ES"/>
    </w:rPr>
  </w:style>
  <w:style w:type="character" w:customStyle="1" w:styleId="Heading2Char">
    <w:name w:val="Heading 2 Char"/>
    <w:basedOn w:val="DefaultParagraphFont"/>
    <w:link w:val="Heading2"/>
    <w:uiPriority w:val="9"/>
    <w:rsid w:val="00863F49"/>
    <w:rPr>
      <w:rFonts w:ascii="Trebuchet MS" w:hAnsi="Trebuchet MS" w:cs="Arial"/>
      <w:color w:val="0066CC"/>
      <w:kern w:val="32"/>
      <w:sz w:val="36"/>
      <w:szCs w:val="38"/>
      <w:lang w:val="en-US" w:eastAsia="en-US"/>
    </w:rPr>
  </w:style>
  <w:style w:type="character" w:customStyle="1" w:styleId="mw-headline">
    <w:name w:val="mw-headline"/>
    <w:basedOn w:val="DefaultParagraphFont"/>
    <w:rsid w:val="00863F49"/>
  </w:style>
  <w:style w:type="character" w:customStyle="1" w:styleId="mw-editsection1">
    <w:name w:val="mw-editsection1"/>
    <w:basedOn w:val="DefaultParagraphFont"/>
    <w:rsid w:val="00863F49"/>
  </w:style>
  <w:style w:type="character" w:customStyle="1" w:styleId="mw-editsection-bracket">
    <w:name w:val="mw-editsection-bracket"/>
    <w:basedOn w:val="DefaultParagraphFont"/>
    <w:rsid w:val="00863F49"/>
  </w:style>
  <w:style w:type="paragraph" w:styleId="ListParagraph">
    <w:name w:val="List Paragraph"/>
    <w:basedOn w:val="Normal"/>
    <w:uiPriority w:val="34"/>
    <w:qFormat/>
    <w:rsid w:val="003E2F06"/>
    <w:pPr>
      <w:ind w:left="720"/>
      <w:contextualSpacing/>
    </w:pPr>
  </w:style>
  <w:style w:type="character" w:customStyle="1" w:styleId="st1">
    <w:name w:val="st1"/>
    <w:basedOn w:val="DefaultParagraphFont"/>
    <w:rsid w:val="00284736"/>
  </w:style>
  <w:style w:type="character" w:customStyle="1" w:styleId="Heading4Char">
    <w:name w:val="Heading 4 Char"/>
    <w:basedOn w:val="DefaultParagraphFont"/>
    <w:link w:val="Heading4"/>
    <w:rsid w:val="001F4E39"/>
    <w:rPr>
      <w:rFonts w:asciiTheme="majorHAnsi" w:eastAsiaTheme="majorEastAsia" w:hAnsiTheme="majorHAnsi" w:cstheme="majorBidi"/>
      <w:b/>
      <w:bCs/>
      <w:i/>
      <w:iCs/>
      <w:color w:val="4F81BD" w:themeColor="accent1"/>
      <w:sz w:val="24"/>
      <w:szCs w:val="24"/>
      <w:lang w:val="en-US" w:eastAsia="en-US"/>
    </w:rPr>
  </w:style>
  <w:style w:type="paragraph" w:styleId="Caption">
    <w:name w:val="caption"/>
    <w:basedOn w:val="Normal"/>
    <w:next w:val="Normal"/>
    <w:unhideWhenUsed/>
    <w:qFormat/>
    <w:rsid w:val="00670FBC"/>
    <w:pPr>
      <w:spacing w:after="200"/>
    </w:pPr>
    <w:rPr>
      <w:b/>
      <w:bCs/>
      <w:color w:val="4F81BD" w:themeColor="accent1"/>
      <w:sz w:val="18"/>
      <w:szCs w:val="18"/>
    </w:rPr>
  </w:style>
  <w:style w:type="character" w:customStyle="1" w:styleId="highlight">
    <w:name w:val="highlight"/>
    <w:basedOn w:val="DefaultParagraphFont"/>
    <w:rsid w:val="00F4193C"/>
  </w:style>
  <w:style w:type="paragraph" w:customStyle="1" w:styleId="Default">
    <w:name w:val="Default"/>
    <w:rsid w:val="000F26BF"/>
    <w:pPr>
      <w:autoSpaceDE w:val="0"/>
      <w:autoSpaceDN w:val="0"/>
      <w:adjustRightInd w:val="0"/>
    </w:pPr>
    <w:rPr>
      <w:rFonts w:ascii="Calibri" w:eastAsiaTheme="minorHAnsi" w:hAnsi="Calibri" w:cs="Calibri"/>
      <w:color w:val="000000"/>
      <w:sz w:val="24"/>
      <w:szCs w:val="24"/>
      <w:lang w:val="en-GB" w:eastAsia="en-US"/>
    </w:rPr>
  </w:style>
  <w:style w:type="character" w:customStyle="1" w:styleId="colour">
    <w:name w:val="colour"/>
    <w:basedOn w:val="DefaultParagraphFont"/>
    <w:rsid w:val="00A16EC2"/>
  </w:style>
  <w:style w:type="character" w:customStyle="1" w:styleId="BodyTextChar">
    <w:name w:val="Body Text Char"/>
    <w:basedOn w:val="DefaultParagraphFont"/>
    <w:link w:val="BodyText"/>
    <w:rsid w:val="00365CB6"/>
    <w:rPr>
      <w:rFonts w:ascii="Verdana" w:hAnsi="Verdana"/>
      <w:lang w:val="en-US" w:eastAsia="en-US"/>
    </w:rPr>
  </w:style>
  <w:style w:type="paragraph" w:styleId="PlainText">
    <w:name w:val="Plain Text"/>
    <w:basedOn w:val="Normal"/>
    <w:link w:val="PlainTextChar"/>
    <w:uiPriority w:val="99"/>
    <w:semiHidden/>
    <w:unhideWhenUsed/>
    <w:rsid w:val="00C77E04"/>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C77E04"/>
    <w:rPr>
      <w:rFonts w:ascii="Calibri" w:eastAsiaTheme="minorHAnsi" w:hAnsi="Calibri" w:cstheme="minorBidi"/>
      <w:sz w:val="22"/>
      <w:szCs w:val="21"/>
      <w:lang w:val="en-GB" w:eastAsia="en-US"/>
    </w:rPr>
  </w:style>
  <w:style w:type="character" w:styleId="UnresolvedMention">
    <w:name w:val="Unresolved Mention"/>
    <w:basedOn w:val="DefaultParagraphFont"/>
    <w:uiPriority w:val="99"/>
    <w:semiHidden/>
    <w:unhideWhenUsed/>
    <w:rsid w:val="00A55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7939">
      <w:bodyDiv w:val="1"/>
      <w:marLeft w:val="0"/>
      <w:marRight w:val="0"/>
      <w:marTop w:val="0"/>
      <w:marBottom w:val="0"/>
      <w:divBdr>
        <w:top w:val="none" w:sz="0" w:space="0" w:color="auto"/>
        <w:left w:val="none" w:sz="0" w:space="0" w:color="auto"/>
        <w:bottom w:val="none" w:sz="0" w:space="0" w:color="auto"/>
        <w:right w:val="none" w:sz="0" w:space="0" w:color="auto"/>
      </w:divBdr>
      <w:divsChild>
        <w:div w:id="1643537595">
          <w:marLeft w:val="0"/>
          <w:marRight w:val="0"/>
          <w:marTop w:val="0"/>
          <w:marBottom w:val="0"/>
          <w:divBdr>
            <w:top w:val="none" w:sz="0" w:space="0" w:color="auto"/>
            <w:left w:val="none" w:sz="0" w:space="0" w:color="auto"/>
            <w:bottom w:val="none" w:sz="0" w:space="0" w:color="auto"/>
            <w:right w:val="none" w:sz="0" w:space="0" w:color="auto"/>
          </w:divBdr>
          <w:divsChild>
            <w:div w:id="1263683755">
              <w:marLeft w:val="0"/>
              <w:marRight w:val="0"/>
              <w:marTop w:val="0"/>
              <w:marBottom w:val="0"/>
              <w:divBdr>
                <w:top w:val="none" w:sz="0" w:space="0" w:color="auto"/>
                <w:left w:val="none" w:sz="0" w:space="0" w:color="auto"/>
                <w:bottom w:val="none" w:sz="0" w:space="0" w:color="auto"/>
                <w:right w:val="none" w:sz="0" w:space="0" w:color="auto"/>
              </w:divBdr>
              <w:divsChild>
                <w:div w:id="836922844">
                  <w:marLeft w:val="0"/>
                  <w:marRight w:val="0"/>
                  <w:marTop w:val="0"/>
                  <w:marBottom w:val="0"/>
                  <w:divBdr>
                    <w:top w:val="none" w:sz="0" w:space="0" w:color="auto"/>
                    <w:left w:val="none" w:sz="0" w:space="0" w:color="auto"/>
                    <w:bottom w:val="none" w:sz="0" w:space="0" w:color="auto"/>
                    <w:right w:val="none" w:sz="0" w:space="0" w:color="auto"/>
                  </w:divBdr>
                  <w:divsChild>
                    <w:div w:id="1777019611">
                      <w:marLeft w:val="-225"/>
                      <w:marRight w:val="-225"/>
                      <w:marTop w:val="0"/>
                      <w:marBottom w:val="0"/>
                      <w:divBdr>
                        <w:top w:val="none" w:sz="0" w:space="0" w:color="auto"/>
                        <w:left w:val="none" w:sz="0" w:space="0" w:color="auto"/>
                        <w:bottom w:val="none" w:sz="0" w:space="0" w:color="auto"/>
                        <w:right w:val="none" w:sz="0" w:space="0" w:color="auto"/>
                      </w:divBdr>
                      <w:divsChild>
                        <w:div w:id="1375423473">
                          <w:marLeft w:val="0"/>
                          <w:marRight w:val="0"/>
                          <w:marTop w:val="0"/>
                          <w:marBottom w:val="0"/>
                          <w:divBdr>
                            <w:top w:val="none" w:sz="0" w:space="0" w:color="auto"/>
                            <w:left w:val="none" w:sz="0" w:space="0" w:color="auto"/>
                            <w:bottom w:val="none" w:sz="0" w:space="0" w:color="auto"/>
                            <w:right w:val="none" w:sz="0" w:space="0" w:color="auto"/>
                          </w:divBdr>
                          <w:divsChild>
                            <w:div w:id="114449056">
                              <w:marLeft w:val="0"/>
                              <w:marRight w:val="0"/>
                              <w:marTop w:val="0"/>
                              <w:marBottom w:val="0"/>
                              <w:divBdr>
                                <w:top w:val="none" w:sz="0" w:space="0" w:color="auto"/>
                                <w:left w:val="none" w:sz="0" w:space="0" w:color="auto"/>
                                <w:bottom w:val="none" w:sz="0" w:space="0" w:color="auto"/>
                                <w:right w:val="none" w:sz="0" w:space="0" w:color="auto"/>
                              </w:divBdr>
                              <w:divsChild>
                                <w:div w:id="1130711002">
                                  <w:marLeft w:val="0"/>
                                  <w:marRight w:val="0"/>
                                  <w:marTop w:val="0"/>
                                  <w:marBottom w:val="0"/>
                                  <w:divBdr>
                                    <w:top w:val="none" w:sz="0" w:space="0" w:color="auto"/>
                                    <w:left w:val="none" w:sz="0" w:space="0" w:color="auto"/>
                                    <w:bottom w:val="none" w:sz="0" w:space="0" w:color="auto"/>
                                    <w:right w:val="none" w:sz="0" w:space="0" w:color="auto"/>
                                  </w:divBdr>
                                  <w:divsChild>
                                    <w:div w:id="623657600">
                                      <w:marLeft w:val="0"/>
                                      <w:marRight w:val="0"/>
                                      <w:marTop w:val="0"/>
                                      <w:marBottom w:val="0"/>
                                      <w:divBdr>
                                        <w:top w:val="none" w:sz="0" w:space="0" w:color="auto"/>
                                        <w:left w:val="none" w:sz="0" w:space="0" w:color="auto"/>
                                        <w:bottom w:val="none" w:sz="0" w:space="0" w:color="auto"/>
                                        <w:right w:val="none" w:sz="0" w:space="0" w:color="auto"/>
                                      </w:divBdr>
                                      <w:divsChild>
                                        <w:div w:id="1797942300">
                                          <w:marLeft w:val="0"/>
                                          <w:marRight w:val="0"/>
                                          <w:marTop w:val="0"/>
                                          <w:marBottom w:val="0"/>
                                          <w:divBdr>
                                            <w:top w:val="none" w:sz="0" w:space="0" w:color="auto"/>
                                            <w:left w:val="none" w:sz="0" w:space="0" w:color="auto"/>
                                            <w:bottom w:val="none" w:sz="0" w:space="0" w:color="auto"/>
                                            <w:right w:val="none" w:sz="0" w:space="0" w:color="auto"/>
                                          </w:divBdr>
                                          <w:divsChild>
                                            <w:div w:id="1663467275">
                                              <w:marLeft w:val="0"/>
                                              <w:marRight w:val="0"/>
                                              <w:marTop w:val="0"/>
                                              <w:marBottom w:val="0"/>
                                              <w:divBdr>
                                                <w:top w:val="none" w:sz="0" w:space="0" w:color="auto"/>
                                                <w:left w:val="none" w:sz="0" w:space="0" w:color="auto"/>
                                                <w:bottom w:val="none" w:sz="0" w:space="0" w:color="auto"/>
                                                <w:right w:val="none" w:sz="0" w:space="0" w:color="auto"/>
                                              </w:divBdr>
                                              <w:divsChild>
                                                <w:div w:id="9891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36310">
      <w:bodyDiv w:val="1"/>
      <w:marLeft w:val="0"/>
      <w:marRight w:val="0"/>
      <w:marTop w:val="0"/>
      <w:marBottom w:val="0"/>
      <w:divBdr>
        <w:top w:val="none" w:sz="0" w:space="0" w:color="auto"/>
        <w:left w:val="none" w:sz="0" w:space="0" w:color="auto"/>
        <w:bottom w:val="none" w:sz="0" w:space="0" w:color="auto"/>
        <w:right w:val="none" w:sz="0" w:space="0" w:color="auto"/>
      </w:divBdr>
      <w:divsChild>
        <w:div w:id="147288536">
          <w:marLeft w:val="1267"/>
          <w:marRight w:val="0"/>
          <w:marTop w:val="151"/>
          <w:marBottom w:val="0"/>
          <w:divBdr>
            <w:top w:val="none" w:sz="0" w:space="0" w:color="auto"/>
            <w:left w:val="none" w:sz="0" w:space="0" w:color="auto"/>
            <w:bottom w:val="none" w:sz="0" w:space="0" w:color="auto"/>
            <w:right w:val="none" w:sz="0" w:space="0" w:color="auto"/>
          </w:divBdr>
        </w:div>
        <w:div w:id="152767800">
          <w:marLeft w:val="1267"/>
          <w:marRight w:val="0"/>
          <w:marTop w:val="151"/>
          <w:marBottom w:val="0"/>
          <w:divBdr>
            <w:top w:val="none" w:sz="0" w:space="0" w:color="auto"/>
            <w:left w:val="none" w:sz="0" w:space="0" w:color="auto"/>
            <w:bottom w:val="none" w:sz="0" w:space="0" w:color="auto"/>
            <w:right w:val="none" w:sz="0" w:space="0" w:color="auto"/>
          </w:divBdr>
        </w:div>
        <w:div w:id="710544487">
          <w:marLeft w:val="1267"/>
          <w:marRight w:val="0"/>
          <w:marTop w:val="151"/>
          <w:marBottom w:val="0"/>
          <w:divBdr>
            <w:top w:val="none" w:sz="0" w:space="0" w:color="auto"/>
            <w:left w:val="none" w:sz="0" w:space="0" w:color="auto"/>
            <w:bottom w:val="none" w:sz="0" w:space="0" w:color="auto"/>
            <w:right w:val="none" w:sz="0" w:space="0" w:color="auto"/>
          </w:divBdr>
        </w:div>
        <w:div w:id="745106329">
          <w:marLeft w:val="1267"/>
          <w:marRight w:val="0"/>
          <w:marTop w:val="151"/>
          <w:marBottom w:val="0"/>
          <w:divBdr>
            <w:top w:val="none" w:sz="0" w:space="0" w:color="auto"/>
            <w:left w:val="none" w:sz="0" w:space="0" w:color="auto"/>
            <w:bottom w:val="none" w:sz="0" w:space="0" w:color="auto"/>
            <w:right w:val="none" w:sz="0" w:space="0" w:color="auto"/>
          </w:divBdr>
        </w:div>
        <w:div w:id="1427771157">
          <w:marLeft w:val="1267"/>
          <w:marRight w:val="0"/>
          <w:marTop w:val="151"/>
          <w:marBottom w:val="0"/>
          <w:divBdr>
            <w:top w:val="none" w:sz="0" w:space="0" w:color="auto"/>
            <w:left w:val="none" w:sz="0" w:space="0" w:color="auto"/>
            <w:bottom w:val="none" w:sz="0" w:space="0" w:color="auto"/>
            <w:right w:val="none" w:sz="0" w:space="0" w:color="auto"/>
          </w:divBdr>
        </w:div>
        <w:div w:id="1500076970">
          <w:marLeft w:val="1267"/>
          <w:marRight w:val="0"/>
          <w:marTop w:val="151"/>
          <w:marBottom w:val="0"/>
          <w:divBdr>
            <w:top w:val="none" w:sz="0" w:space="0" w:color="auto"/>
            <w:left w:val="none" w:sz="0" w:space="0" w:color="auto"/>
            <w:bottom w:val="none" w:sz="0" w:space="0" w:color="auto"/>
            <w:right w:val="none" w:sz="0" w:space="0" w:color="auto"/>
          </w:divBdr>
        </w:div>
        <w:div w:id="1866289911">
          <w:marLeft w:val="1267"/>
          <w:marRight w:val="0"/>
          <w:marTop w:val="151"/>
          <w:marBottom w:val="0"/>
          <w:divBdr>
            <w:top w:val="none" w:sz="0" w:space="0" w:color="auto"/>
            <w:left w:val="none" w:sz="0" w:space="0" w:color="auto"/>
            <w:bottom w:val="none" w:sz="0" w:space="0" w:color="auto"/>
            <w:right w:val="none" w:sz="0" w:space="0" w:color="auto"/>
          </w:divBdr>
        </w:div>
      </w:divsChild>
    </w:div>
    <w:div w:id="142814020">
      <w:bodyDiv w:val="1"/>
      <w:marLeft w:val="0"/>
      <w:marRight w:val="0"/>
      <w:marTop w:val="0"/>
      <w:marBottom w:val="0"/>
      <w:divBdr>
        <w:top w:val="none" w:sz="0" w:space="0" w:color="auto"/>
        <w:left w:val="none" w:sz="0" w:space="0" w:color="auto"/>
        <w:bottom w:val="none" w:sz="0" w:space="0" w:color="auto"/>
        <w:right w:val="none" w:sz="0" w:space="0" w:color="auto"/>
      </w:divBdr>
      <w:divsChild>
        <w:div w:id="577834869">
          <w:marLeft w:val="0"/>
          <w:marRight w:val="0"/>
          <w:marTop w:val="0"/>
          <w:marBottom w:val="0"/>
          <w:divBdr>
            <w:top w:val="none" w:sz="0" w:space="0" w:color="auto"/>
            <w:left w:val="none" w:sz="0" w:space="0" w:color="auto"/>
            <w:bottom w:val="none" w:sz="0" w:space="0" w:color="auto"/>
            <w:right w:val="none" w:sz="0" w:space="0" w:color="auto"/>
          </w:divBdr>
        </w:div>
        <w:div w:id="846673675">
          <w:marLeft w:val="0"/>
          <w:marRight w:val="0"/>
          <w:marTop w:val="0"/>
          <w:marBottom w:val="0"/>
          <w:divBdr>
            <w:top w:val="none" w:sz="0" w:space="0" w:color="auto"/>
            <w:left w:val="none" w:sz="0" w:space="0" w:color="auto"/>
            <w:bottom w:val="none" w:sz="0" w:space="0" w:color="auto"/>
            <w:right w:val="none" w:sz="0" w:space="0" w:color="auto"/>
          </w:divBdr>
        </w:div>
        <w:div w:id="1086153560">
          <w:marLeft w:val="0"/>
          <w:marRight w:val="0"/>
          <w:marTop w:val="0"/>
          <w:marBottom w:val="0"/>
          <w:divBdr>
            <w:top w:val="none" w:sz="0" w:space="0" w:color="auto"/>
            <w:left w:val="none" w:sz="0" w:space="0" w:color="auto"/>
            <w:bottom w:val="none" w:sz="0" w:space="0" w:color="auto"/>
            <w:right w:val="none" w:sz="0" w:space="0" w:color="auto"/>
          </w:divBdr>
        </w:div>
        <w:div w:id="1367873889">
          <w:marLeft w:val="0"/>
          <w:marRight w:val="0"/>
          <w:marTop w:val="0"/>
          <w:marBottom w:val="0"/>
          <w:divBdr>
            <w:top w:val="none" w:sz="0" w:space="0" w:color="auto"/>
            <w:left w:val="none" w:sz="0" w:space="0" w:color="auto"/>
            <w:bottom w:val="none" w:sz="0" w:space="0" w:color="auto"/>
            <w:right w:val="none" w:sz="0" w:space="0" w:color="auto"/>
          </w:divBdr>
        </w:div>
        <w:div w:id="1422334095">
          <w:marLeft w:val="0"/>
          <w:marRight w:val="0"/>
          <w:marTop w:val="0"/>
          <w:marBottom w:val="0"/>
          <w:divBdr>
            <w:top w:val="none" w:sz="0" w:space="0" w:color="auto"/>
            <w:left w:val="none" w:sz="0" w:space="0" w:color="auto"/>
            <w:bottom w:val="none" w:sz="0" w:space="0" w:color="auto"/>
            <w:right w:val="none" w:sz="0" w:space="0" w:color="auto"/>
          </w:divBdr>
        </w:div>
      </w:divsChild>
    </w:div>
    <w:div w:id="167601101">
      <w:bodyDiv w:val="1"/>
      <w:marLeft w:val="0"/>
      <w:marRight w:val="0"/>
      <w:marTop w:val="0"/>
      <w:marBottom w:val="0"/>
      <w:divBdr>
        <w:top w:val="none" w:sz="0" w:space="0" w:color="auto"/>
        <w:left w:val="none" w:sz="0" w:space="0" w:color="auto"/>
        <w:bottom w:val="none" w:sz="0" w:space="0" w:color="auto"/>
        <w:right w:val="none" w:sz="0" w:space="0" w:color="auto"/>
      </w:divBdr>
    </w:div>
    <w:div w:id="209877967">
      <w:bodyDiv w:val="1"/>
      <w:marLeft w:val="0"/>
      <w:marRight w:val="0"/>
      <w:marTop w:val="0"/>
      <w:marBottom w:val="0"/>
      <w:divBdr>
        <w:top w:val="none" w:sz="0" w:space="0" w:color="auto"/>
        <w:left w:val="none" w:sz="0" w:space="0" w:color="auto"/>
        <w:bottom w:val="none" w:sz="0" w:space="0" w:color="auto"/>
        <w:right w:val="none" w:sz="0" w:space="0" w:color="auto"/>
      </w:divBdr>
      <w:divsChild>
        <w:div w:id="1326321431">
          <w:marLeft w:val="0"/>
          <w:marRight w:val="0"/>
          <w:marTop w:val="0"/>
          <w:marBottom w:val="0"/>
          <w:divBdr>
            <w:top w:val="none" w:sz="0" w:space="0" w:color="auto"/>
            <w:left w:val="none" w:sz="0" w:space="0" w:color="auto"/>
            <w:bottom w:val="none" w:sz="0" w:space="0" w:color="auto"/>
            <w:right w:val="none" w:sz="0" w:space="0" w:color="auto"/>
          </w:divBdr>
        </w:div>
        <w:div w:id="1351837839">
          <w:marLeft w:val="0"/>
          <w:marRight w:val="0"/>
          <w:marTop w:val="0"/>
          <w:marBottom w:val="0"/>
          <w:divBdr>
            <w:top w:val="none" w:sz="0" w:space="0" w:color="auto"/>
            <w:left w:val="none" w:sz="0" w:space="0" w:color="auto"/>
            <w:bottom w:val="none" w:sz="0" w:space="0" w:color="auto"/>
            <w:right w:val="none" w:sz="0" w:space="0" w:color="auto"/>
          </w:divBdr>
        </w:div>
        <w:div w:id="1730611356">
          <w:marLeft w:val="0"/>
          <w:marRight w:val="0"/>
          <w:marTop w:val="0"/>
          <w:marBottom w:val="0"/>
          <w:divBdr>
            <w:top w:val="none" w:sz="0" w:space="0" w:color="auto"/>
            <w:left w:val="none" w:sz="0" w:space="0" w:color="auto"/>
            <w:bottom w:val="none" w:sz="0" w:space="0" w:color="auto"/>
            <w:right w:val="none" w:sz="0" w:space="0" w:color="auto"/>
          </w:divBdr>
        </w:div>
        <w:div w:id="1949312880">
          <w:marLeft w:val="0"/>
          <w:marRight w:val="0"/>
          <w:marTop w:val="0"/>
          <w:marBottom w:val="0"/>
          <w:divBdr>
            <w:top w:val="none" w:sz="0" w:space="0" w:color="auto"/>
            <w:left w:val="none" w:sz="0" w:space="0" w:color="auto"/>
            <w:bottom w:val="none" w:sz="0" w:space="0" w:color="auto"/>
            <w:right w:val="none" w:sz="0" w:space="0" w:color="auto"/>
          </w:divBdr>
        </w:div>
        <w:div w:id="2027247829">
          <w:marLeft w:val="0"/>
          <w:marRight w:val="0"/>
          <w:marTop w:val="0"/>
          <w:marBottom w:val="0"/>
          <w:divBdr>
            <w:top w:val="none" w:sz="0" w:space="0" w:color="auto"/>
            <w:left w:val="none" w:sz="0" w:space="0" w:color="auto"/>
            <w:bottom w:val="none" w:sz="0" w:space="0" w:color="auto"/>
            <w:right w:val="none" w:sz="0" w:space="0" w:color="auto"/>
          </w:divBdr>
        </w:div>
      </w:divsChild>
    </w:div>
    <w:div w:id="277874477">
      <w:bodyDiv w:val="1"/>
      <w:marLeft w:val="0"/>
      <w:marRight w:val="0"/>
      <w:marTop w:val="0"/>
      <w:marBottom w:val="0"/>
      <w:divBdr>
        <w:top w:val="none" w:sz="0" w:space="0" w:color="auto"/>
        <w:left w:val="none" w:sz="0" w:space="0" w:color="auto"/>
        <w:bottom w:val="none" w:sz="0" w:space="0" w:color="auto"/>
        <w:right w:val="none" w:sz="0" w:space="0" w:color="auto"/>
      </w:divBdr>
    </w:div>
    <w:div w:id="311714302">
      <w:bodyDiv w:val="1"/>
      <w:marLeft w:val="0"/>
      <w:marRight w:val="0"/>
      <w:marTop w:val="0"/>
      <w:marBottom w:val="0"/>
      <w:divBdr>
        <w:top w:val="none" w:sz="0" w:space="0" w:color="auto"/>
        <w:left w:val="none" w:sz="0" w:space="0" w:color="auto"/>
        <w:bottom w:val="none" w:sz="0" w:space="0" w:color="auto"/>
        <w:right w:val="none" w:sz="0" w:space="0" w:color="auto"/>
      </w:divBdr>
      <w:divsChild>
        <w:div w:id="885095413">
          <w:marLeft w:val="0"/>
          <w:marRight w:val="0"/>
          <w:marTop w:val="0"/>
          <w:marBottom w:val="0"/>
          <w:divBdr>
            <w:top w:val="none" w:sz="0" w:space="0" w:color="auto"/>
            <w:left w:val="none" w:sz="0" w:space="0" w:color="auto"/>
            <w:bottom w:val="none" w:sz="0" w:space="0" w:color="auto"/>
            <w:right w:val="none" w:sz="0" w:space="0" w:color="auto"/>
          </w:divBdr>
          <w:divsChild>
            <w:div w:id="1650284525">
              <w:marLeft w:val="0"/>
              <w:marRight w:val="0"/>
              <w:marTop w:val="0"/>
              <w:marBottom w:val="0"/>
              <w:divBdr>
                <w:top w:val="none" w:sz="0" w:space="0" w:color="auto"/>
                <w:left w:val="none" w:sz="0" w:space="0" w:color="auto"/>
                <w:bottom w:val="none" w:sz="0" w:space="0" w:color="auto"/>
                <w:right w:val="none" w:sz="0" w:space="0" w:color="auto"/>
              </w:divBdr>
              <w:divsChild>
                <w:div w:id="20174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79696">
      <w:bodyDiv w:val="1"/>
      <w:marLeft w:val="0"/>
      <w:marRight w:val="0"/>
      <w:marTop w:val="0"/>
      <w:marBottom w:val="0"/>
      <w:divBdr>
        <w:top w:val="none" w:sz="0" w:space="0" w:color="auto"/>
        <w:left w:val="none" w:sz="0" w:space="0" w:color="auto"/>
        <w:bottom w:val="none" w:sz="0" w:space="0" w:color="auto"/>
        <w:right w:val="none" w:sz="0" w:space="0" w:color="auto"/>
      </w:divBdr>
      <w:divsChild>
        <w:div w:id="1179347502">
          <w:marLeft w:val="0"/>
          <w:marRight w:val="0"/>
          <w:marTop w:val="0"/>
          <w:marBottom w:val="0"/>
          <w:divBdr>
            <w:top w:val="none" w:sz="0" w:space="0" w:color="auto"/>
            <w:left w:val="none" w:sz="0" w:space="0" w:color="auto"/>
            <w:bottom w:val="none" w:sz="0" w:space="0" w:color="auto"/>
            <w:right w:val="none" w:sz="0" w:space="0" w:color="auto"/>
          </w:divBdr>
          <w:divsChild>
            <w:div w:id="1133791125">
              <w:marLeft w:val="0"/>
              <w:marRight w:val="0"/>
              <w:marTop w:val="0"/>
              <w:marBottom w:val="0"/>
              <w:divBdr>
                <w:top w:val="none" w:sz="0" w:space="0" w:color="auto"/>
                <w:left w:val="none" w:sz="0" w:space="0" w:color="auto"/>
                <w:bottom w:val="none" w:sz="0" w:space="0" w:color="auto"/>
                <w:right w:val="none" w:sz="0" w:space="0" w:color="auto"/>
              </w:divBdr>
              <w:divsChild>
                <w:div w:id="511342545">
                  <w:marLeft w:val="0"/>
                  <w:marRight w:val="0"/>
                  <w:marTop w:val="0"/>
                  <w:marBottom w:val="0"/>
                  <w:divBdr>
                    <w:top w:val="none" w:sz="0" w:space="0" w:color="auto"/>
                    <w:left w:val="none" w:sz="0" w:space="0" w:color="auto"/>
                    <w:bottom w:val="none" w:sz="0" w:space="0" w:color="auto"/>
                    <w:right w:val="none" w:sz="0" w:space="0" w:color="auto"/>
                  </w:divBdr>
                  <w:divsChild>
                    <w:div w:id="688799062">
                      <w:marLeft w:val="0"/>
                      <w:marRight w:val="0"/>
                      <w:marTop w:val="0"/>
                      <w:marBottom w:val="0"/>
                      <w:divBdr>
                        <w:top w:val="none" w:sz="0" w:space="0" w:color="auto"/>
                        <w:left w:val="none" w:sz="0" w:space="0" w:color="auto"/>
                        <w:bottom w:val="none" w:sz="0" w:space="0" w:color="auto"/>
                        <w:right w:val="none" w:sz="0" w:space="0" w:color="auto"/>
                      </w:divBdr>
                      <w:divsChild>
                        <w:div w:id="12279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02491">
              <w:marLeft w:val="0"/>
              <w:marRight w:val="0"/>
              <w:marTop w:val="0"/>
              <w:marBottom w:val="0"/>
              <w:divBdr>
                <w:top w:val="none" w:sz="0" w:space="0" w:color="auto"/>
                <w:left w:val="none" w:sz="0" w:space="0" w:color="auto"/>
                <w:bottom w:val="none" w:sz="0" w:space="0" w:color="auto"/>
                <w:right w:val="none" w:sz="0" w:space="0" w:color="auto"/>
              </w:divBdr>
            </w:div>
            <w:div w:id="20505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8521">
      <w:bodyDiv w:val="1"/>
      <w:marLeft w:val="0"/>
      <w:marRight w:val="0"/>
      <w:marTop w:val="0"/>
      <w:marBottom w:val="0"/>
      <w:divBdr>
        <w:top w:val="none" w:sz="0" w:space="0" w:color="auto"/>
        <w:left w:val="none" w:sz="0" w:space="0" w:color="auto"/>
        <w:bottom w:val="none" w:sz="0" w:space="0" w:color="auto"/>
        <w:right w:val="none" w:sz="0" w:space="0" w:color="auto"/>
      </w:divBdr>
      <w:divsChild>
        <w:div w:id="615257502">
          <w:marLeft w:val="0"/>
          <w:marRight w:val="0"/>
          <w:marTop w:val="0"/>
          <w:marBottom w:val="0"/>
          <w:divBdr>
            <w:top w:val="none" w:sz="0" w:space="0" w:color="auto"/>
            <w:left w:val="none" w:sz="0" w:space="0" w:color="auto"/>
            <w:bottom w:val="none" w:sz="0" w:space="0" w:color="auto"/>
            <w:right w:val="none" w:sz="0" w:space="0" w:color="auto"/>
          </w:divBdr>
        </w:div>
        <w:div w:id="692072957">
          <w:marLeft w:val="0"/>
          <w:marRight w:val="0"/>
          <w:marTop w:val="0"/>
          <w:marBottom w:val="0"/>
          <w:divBdr>
            <w:top w:val="none" w:sz="0" w:space="0" w:color="auto"/>
            <w:left w:val="none" w:sz="0" w:space="0" w:color="auto"/>
            <w:bottom w:val="none" w:sz="0" w:space="0" w:color="auto"/>
            <w:right w:val="none" w:sz="0" w:space="0" w:color="auto"/>
          </w:divBdr>
        </w:div>
        <w:div w:id="869488293">
          <w:marLeft w:val="0"/>
          <w:marRight w:val="0"/>
          <w:marTop w:val="0"/>
          <w:marBottom w:val="0"/>
          <w:divBdr>
            <w:top w:val="none" w:sz="0" w:space="0" w:color="auto"/>
            <w:left w:val="none" w:sz="0" w:space="0" w:color="auto"/>
            <w:bottom w:val="none" w:sz="0" w:space="0" w:color="auto"/>
            <w:right w:val="none" w:sz="0" w:space="0" w:color="auto"/>
          </w:divBdr>
        </w:div>
        <w:div w:id="1247615586">
          <w:marLeft w:val="0"/>
          <w:marRight w:val="0"/>
          <w:marTop w:val="0"/>
          <w:marBottom w:val="0"/>
          <w:divBdr>
            <w:top w:val="none" w:sz="0" w:space="0" w:color="auto"/>
            <w:left w:val="none" w:sz="0" w:space="0" w:color="auto"/>
            <w:bottom w:val="none" w:sz="0" w:space="0" w:color="auto"/>
            <w:right w:val="none" w:sz="0" w:space="0" w:color="auto"/>
          </w:divBdr>
        </w:div>
        <w:div w:id="1578318163">
          <w:marLeft w:val="0"/>
          <w:marRight w:val="0"/>
          <w:marTop w:val="0"/>
          <w:marBottom w:val="0"/>
          <w:divBdr>
            <w:top w:val="none" w:sz="0" w:space="0" w:color="auto"/>
            <w:left w:val="none" w:sz="0" w:space="0" w:color="auto"/>
            <w:bottom w:val="none" w:sz="0" w:space="0" w:color="auto"/>
            <w:right w:val="none" w:sz="0" w:space="0" w:color="auto"/>
          </w:divBdr>
        </w:div>
        <w:div w:id="1723865684">
          <w:marLeft w:val="0"/>
          <w:marRight w:val="0"/>
          <w:marTop w:val="0"/>
          <w:marBottom w:val="0"/>
          <w:divBdr>
            <w:top w:val="none" w:sz="0" w:space="0" w:color="auto"/>
            <w:left w:val="none" w:sz="0" w:space="0" w:color="auto"/>
            <w:bottom w:val="none" w:sz="0" w:space="0" w:color="auto"/>
            <w:right w:val="none" w:sz="0" w:space="0" w:color="auto"/>
          </w:divBdr>
        </w:div>
      </w:divsChild>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1238395912">
      <w:bodyDiv w:val="1"/>
      <w:marLeft w:val="0"/>
      <w:marRight w:val="0"/>
      <w:marTop w:val="0"/>
      <w:marBottom w:val="0"/>
      <w:divBdr>
        <w:top w:val="none" w:sz="0" w:space="0" w:color="auto"/>
        <w:left w:val="none" w:sz="0" w:space="0" w:color="auto"/>
        <w:bottom w:val="none" w:sz="0" w:space="0" w:color="auto"/>
        <w:right w:val="none" w:sz="0" w:space="0" w:color="auto"/>
      </w:divBdr>
      <w:divsChild>
        <w:div w:id="1979532712">
          <w:marLeft w:val="0"/>
          <w:marRight w:val="0"/>
          <w:marTop w:val="0"/>
          <w:marBottom w:val="0"/>
          <w:divBdr>
            <w:top w:val="none" w:sz="0" w:space="0" w:color="auto"/>
            <w:left w:val="none" w:sz="0" w:space="0" w:color="auto"/>
            <w:bottom w:val="none" w:sz="0" w:space="0" w:color="auto"/>
            <w:right w:val="none" w:sz="0" w:space="0" w:color="auto"/>
          </w:divBdr>
          <w:divsChild>
            <w:div w:id="15540786">
              <w:marLeft w:val="0"/>
              <w:marRight w:val="0"/>
              <w:marTop w:val="0"/>
              <w:marBottom w:val="0"/>
              <w:divBdr>
                <w:top w:val="none" w:sz="0" w:space="0" w:color="auto"/>
                <w:left w:val="none" w:sz="0" w:space="0" w:color="auto"/>
                <w:bottom w:val="none" w:sz="0" w:space="0" w:color="auto"/>
                <w:right w:val="none" w:sz="0" w:space="0" w:color="auto"/>
              </w:divBdr>
            </w:div>
            <w:div w:id="36586115">
              <w:marLeft w:val="0"/>
              <w:marRight w:val="0"/>
              <w:marTop w:val="0"/>
              <w:marBottom w:val="0"/>
              <w:divBdr>
                <w:top w:val="none" w:sz="0" w:space="0" w:color="auto"/>
                <w:left w:val="none" w:sz="0" w:space="0" w:color="auto"/>
                <w:bottom w:val="none" w:sz="0" w:space="0" w:color="auto"/>
                <w:right w:val="none" w:sz="0" w:space="0" w:color="auto"/>
              </w:divBdr>
            </w:div>
            <w:div w:id="104424647">
              <w:marLeft w:val="0"/>
              <w:marRight w:val="0"/>
              <w:marTop w:val="0"/>
              <w:marBottom w:val="0"/>
              <w:divBdr>
                <w:top w:val="none" w:sz="0" w:space="0" w:color="auto"/>
                <w:left w:val="none" w:sz="0" w:space="0" w:color="auto"/>
                <w:bottom w:val="none" w:sz="0" w:space="0" w:color="auto"/>
                <w:right w:val="none" w:sz="0" w:space="0" w:color="auto"/>
              </w:divBdr>
            </w:div>
            <w:div w:id="292515754">
              <w:marLeft w:val="0"/>
              <w:marRight w:val="0"/>
              <w:marTop w:val="0"/>
              <w:marBottom w:val="0"/>
              <w:divBdr>
                <w:top w:val="none" w:sz="0" w:space="0" w:color="auto"/>
                <w:left w:val="none" w:sz="0" w:space="0" w:color="auto"/>
                <w:bottom w:val="none" w:sz="0" w:space="0" w:color="auto"/>
                <w:right w:val="none" w:sz="0" w:space="0" w:color="auto"/>
              </w:divBdr>
            </w:div>
            <w:div w:id="399329411">
              <w:marLeft w:val="0"/>
              <w:marRight w:val="0"/>
              <w:marTop w:val="0"/>
              <w:marBottom w:val="0"/>
              <w:divBdr>
                <w:top w:val="none" w:sz="0" w:space="0" w:color="auto"/>
                <w:left w:val="none" w:sz="0" w:space="0" w:color="auto"/>
                <w:bottom w:val="none" w:sz="0" w:space="0" w:color="auto"/>
                <w:right w:val="none" w:sz="0" w:space="0" w:color="auto"/>
              </w:divBdr>
            </w:div>
            <w:div w:id="638413783">
              <w:marLeft w:val="0"/>
              <w:marRight w:val="0"/>
              <w:marTop w:val="0"/>
              <w:marBottom w:val="0"/>
              <w:divBdr>
                <w:top w:val="none" w:sz="0" w:space="0" w:color="auto"/>
                <w:left w:val="none" w:sz="0" w:space="0" w:color="auto"/>
                <w:bottom w:val="none" w:sz="0" w:space="0" w:color="auto"/>
                <w:right w:val="none" w:sz="0" w:space="0" w:color="auto"/>
              </w:divBdr>
            </w:div>
            <w:div w:id="662319451">
              <w:marLeft w:val="0"/>
              <w:marRight w:val="0"/>
              <w:marTop w:val="0"/>
              <w:marBottom w:val="0"/>
              <w:divBdr>
                <w:top w:val="none" w:sz="0" w:space="0" w:color="auto"/>
                <w:left w:val="none" w:sz="0" w:space="0" w:color="auto"/>
                <w:bottom w:val="none" w:sz="0" w:space="0" w:color="auto"/>
                <w:right w:val="none" w:sz="0" w:space="0" w:color="auto"/>
              </w:divBdr>
            </w:div>
            <w:div w:id="686831361">
              <w:marLeft w:val="0"/>
              <w:marRight w:val="0"/>
              <w:marTop w:val="0"/>
              <w:marBottom w:val="0"/>
              <w:divBdr>
                <w:top w:val="none" w:sz="0" w:space="0" w:color="auto"/>
                <w:left w:val="none" w:sz="0" w:space="0" w:color="auto"/>
                <w:bottom w:val="none" w:sz="0" w:space="0" w:color="auto"/>
                <w:right w:val="none" w:sz="0" w:space="0" w:color="auto"/>
              </w:divBdr>
            </w:div>
            <w:div w:id="740106040">
              <w:marLeft w:val="0"/>
              <w:marRight w:val="0"/>
              <w:marTop w:val="0"/>
              <w:marBottom w:val="0"/>
              <w:divBdr>
                <w:top w:val="none" w:sz="0" w:space="0" w:color="auto"/>
                <w:left w:val="none" w:sz="0" w:space="0" w:color="auto"/>
                <w:bottom w:val="none" w:sz="0" w:space="0" w:color="auto"/>
                <w:right w:val="none" w:sz="0" w:space="0" w:color="auto"/>
              </w:divBdr>
            </w:div>
            <w:div w:id="859973965">
              <w:marLeft w:val="0"/>
              <w:marRight w:val="0"/>
              <w:marTop w:val="0"/>
              <w:marBottom w:val="0"/>
              <w:divBdr>
                <w:top w:val="none" w:sz="0" w:space="0" w:color="auto"/>
                <w:left w:val="none" w:sz="0" w:space="0" w:color="auto"/>
                <w:bottom w:val="none" w:sz="0" w:space="0" w:color="auto"/>
                <w:right w:val="none" w:sz="0" w:space="0" w:color="auto"/>
              </w:divBdr>
            </w:div>
            <w:div w:id="978654650">
              <w:marLeft w:val="0"/>
              <w:marRight w:val="0"/>
              <w:marTop w:val="0"/>
              <w:marBottom w:val="0"/>
              <w:divBdr>
                <w:top w:val="none" w:sz="0" w:space="0" w:color="auto"/>
                <w:left w:val="none" w:sz="0" w:space="0" w:color="auto"/>
                <w:bottom w:val="none" w:sz="0" w:space="0" w:color="auto"/>
                <w:right w:val="none" w:sz="0" w:space="0" w:color="auto"/>
              </w:divBdr>
            </w:div>
            <w:div w:id="1046103209">
              <w:marLeft w:val="0"/>
              <w:marRight w:val="0"/>
              <w:marTop w:val="0"/>
              <w:marBottom w:val="0"/>
              <w:divBdr>
                <w:top w:val="none" w:sz="0" w:space="0" w:color="auto"/>
                <w:left w:val="none" w:sz="0" w:space="0" w:color="auto"/>
                <w:bottom w:val="none" w:sz="0" w:space="0" w:color="auto"/>
                <w:right w:val="none" w:sz="0" w:space="0" w:color="auto"/>
              </w:divBdr>
            </w:div>
            <w:div w:id="1225408015">
              <w:marLeft w:val="0"/>
              <w:marRight w:val="0"/>
              <w:marTop w:val="0"/>
              <w:marBottom w:val="0"/>
              <w:divBdr>
                <w:top w:val="none" w:sz="0" w:space="0" w:color="auto"/>
                <w:left w:val="none" w:sz="0" w:space="0" w:color="auto"/>
                <w:bottom w:val="none" w:sz="0" w:space="0" w:color="auto"/>
                <w:right w:val="none" w:sz="0" w:space="0" w:color="auto"/>
              </w:divBdr>
            </w:div>
            <w:div w:id="1512059826">
              <w:marLeft w:val="0"/>
              <w:marRight w:val="0"/>
              <w:marTop w:val="0"/>
              <w:marBottom w:val="0"/>
              <w:divBdr>
                <w:top w:val="none" w:sz="0" w:space="0" w:color="auto"/>
                <w:left w:val="none" w:sz="0" w:space="0" w:color="auto"/>
                <w:bottom w:val="none" w:sz="0" w:space="0" w:color="auto"/>
                <w:right w:val="none" w:sz="0" w:space="0" w:color="auto"/>
              </w:divBdr>
            </w:div>
            <w:div w:id="1608924796">
              <w:marLeft w:val="0"/>
              <w:marRight w:val="0"/>
              <w:marTop w:val="0"/>
              <w:marBottom w:val="0"/>
              <w:divBdr>
                <w:top w:val="none" w:sz="0" w:space="0" w:color="auto"/>
                <w:left w:val="none" w:sz="0" w:space="0" w:color="auto"/>
                <w:bottom w:val="none" w:sz="0" w:space="0" w:color="auto"/>
                <w:right w:val="none" w:sz="0" w:space="0" w:color="auto"/>
              </w:divBdr>
            </w:div>
            <w:div w:id="1639915861">
              <w:marLeft w:val="0"/>
              <w:marRight w:val="0"/>
              <w:marTop w:val="0"/>
              <w:marBottom w:val="0"/>
              <w:divBdr>
                <w:top w:val="none" w:sz="0" w:space="0" w:color="auto"/>
                <w:left w:val="none" w:sz="0" w:space="0" w:color="auto"/>
                <w:bottom w:val="none" w:sz="0" w:space="0" w:color="auto"/>
                <w:right w:val="none" w:sz="0" w:space="0" w:color="auto"/>
              </w:divBdr>
            </w:div>
            <w:div w:id="1956859722">
              <w:marLeft w:val="0"/>
              <w:marRight w:val="0"/>
              <w:marTop w:val="0"/>
              <w:marBottom w:val="0"/>
              <w:divBdr>
                <w:top w:val="none" w:sz="0" w:space="0" w:color="auto"/>
                <w:left w:val="none" w:sz="0" w:space="0" w:color="auto"/>
                <w:bottom w:val="none" w:sz="0" w:space="0" w:color="auto"/>
                <w:right w:val="none" w:sz="0" w:space="0" w:color="auto"/>
              </w:divBdr>
            </w:div>
            <w:div w:id="20472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90985">
      <w:bodyDiv w:val="1"/>
      <w:marLeft w:val="0"/>
      <w:marRight w:val="0"/>
      <w:marTop w:val="0"/>
      <w:marBottom w:val="0"/>
      <w:divBdr>
        <w:top w:val="none" w:sz="0" w:space="0" w:color="auto"/>
        <w:left w:val="none" w:sz="0" w:space="0" w:color="auto"/>
        <w:bottom w:val="none" w:sz="0" w:space="0" w:color="auto"/>
        <w:right w:val="none" w:sz="0" w:space="0" w:color="auto"/>
      </w:divBdr>
      <w:divsChild>
        <w:div w:id="1875847807">
          <w:marLeft w:val="0"/>
          <w:marRight w:val="0"/>
          <w:marTop w:val="0"/>
          <w:marBottom w:val="0"/>
          <w:divBdr>
            <w:top w:val="none" w:sz="0" w:space="0" w:color="auto"/>
            <w:left w:val="none" w:sz="0" w:space="0" w:color="auto"/>
            <w:bottom w:val="none" w:sz="0" w:space="0" w:color="auto"/>
            <w:right w:val="none" w:sz="0" w:space="0" w:color="auto"/>
          </w:divBdr>
          <w:divsChild>
            <w:div w:id="1705249856">
              <w:marLeft w:val="0"/>
              <w:marRight w:val="0"/>
              <w:marTop w:val="0"/>
              <w:marBottom w:val="0"/>
              <w:divBdr>
                <w:top w:val="none" w:sz="0" w:space="0" w:color="auto"/>
                <w:left w:val="none" w:sz="0" w:space="0" w:color="auto"/>
                <w:bottom w:val="none" w:sz="0" w:space="0" w:color="auto"/>
                <w:right w:val="none" w:sz="0" w:space="0" w:color="auto"/>
              </w:divBdr>
              <w:divsChild>
                <w:div w:id="1575775596">
                  <w:marLeft w:val="0"/>
                  <w:marRight w:val="0"/>
                  <w:marTop w:val="0"/>
                  <w:marBottom w:val="0"/>
                  <w:divBdr>
                    <w:top w:val="none" w:sz="0" w:space="0" w:color="auto"/>
                    <w:left w:val="none" w:sz="0" w:space="0" w:color="auto"/>
                    <w:bottom w:val="none" w:sz="0" w:space="0" w:color="auto"/>
                    <w:right w:val="none" w:sz="0" w:space="0" w:color="auto"/>
                  </w:divBdr>
                  <w:divsChild>
                    <w:div w:id="951087731">
                      <w:marLeft w:val="0"/>
                      <w:marRight w:val="0"/>
                      <w:marTop w:val="0"/>
                      <w:marBottom w:val="0"/>
                      <w:divBdr>
                        <w:top w:val="none" w:sz="0" w:space="0" w:color="auto"/>
                        <w:left w:val="none" w:sz="0" w:space="0" w:color="auto"/>
                        <w:bottom w:val="none" w:sz="0" w:space="0" w:color="auto"/>
                        <w:right w:val="none" w:sz="0" w:space="0" w:color="auto"/>
                      </w:divBdr>
                      <w:divsChild>
                        <w:div w:id="1205630402">
                          <w:marLeft w:val="0"/>
                          <w:marRight w:val="0"/>
                          <w:marTop w:val="0"/>
                          <w:marBottom w:val="0"/>
                          <w:divBdr>
                            <w:top w:val="none" w:sz="0" w:space="0" w:color="auto"/>
                            <w:left w:val="none" w:sz="0" w:space="0" w:color="auto"/>
                            <w:bottom w:val="none" w:sz="0" w:space="0" w:color="auto"/>
                            <w:right w:val="none" w:sz="0" w:space="0" w:color="auto"/>
                          </w:divBdr>
                          <w:divsChild>
                            <w:div w:id="19147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08943">
      <w:bodyDiv w:val="1"/>
      <w:marLeft w:val="0"/>
      <w:marRight w:val="0"/>
      <w:marTop w:val="0"/>
      <w:marBottom w:val="0"/>
      <w:divBdr>
        <w:top w:val="none" w:sz="0" w:space="0" w:color="auto"/>
        <w:left w:val="none" w:sz="0" w:space="0" w:color="auto"/>
        <w:bottom w:val="none" w:sz="0" w:space="0" w:color="auto"/>
        <w:right w:val="none" w:sz="0" w:space="0" w:color="auto"/>
      </w:divBdr>
      <w:divsChild>
        <w:div w:id="1442254">
          <w:marLeft w:val="0"/>
          <w:marRight w:val="0"/>
          <w:marTop w:val="0"/>
          <w:marBottom w:val="0"/>
          <w:divBdr>
            <w:top w:val="none" w:sz="0" w:space="0" w:color="auto"/>
            <w:left w:val="none" w:sz="0" w:space="0" w:color="auto"/>
            <w:bottom w:val="none" w:sz="0" w:space="0" w:color="auto"/>
            <w:right w:val="none" w:sz="0" w:space="0" w:color="auto"/>
          </w:divBdr>
        </w:div>
        <w:div w:id="1072194316">
          <w:marLeft w:val="0"/>
          <w:marRight w:val="0"/>
          <w:marTop w:val="0"/>
          <w:marBottom w:val="0"/>
          <w:divBdr>
            <w:top w:val="none" w:sz="0" w:space="0" w:color="auto"/>
            <w:left w:val="none" w:sz="0" w:space="0" w:color="auto"/>
            <w:bottom w:val="none" w:sz="0" w:space="0" w:color="auto"/>
            <w:right w:val="none" w:sz="0" w:space="0" w:color="auto"/>
          </w:divBdr>
        </w:div>
      </w:divsChild>
    </w:div>
    <w:div w:id="1652099180">
      <w:bodyDiv w:val="1"/>
      <w:marLeft w:val="0"/>
      <w:marRight w:val="0"/>
      <w:marTop w:val="0"/>
      <w:marBottom w:val="0"/>
      <w:divBdr>
        <w:top w:val="none" w:sz="0" w:space="0" w:color="auto"/>
        <w:left w:val="none" w:sz="0" w:space="0" w:color="auto"/>
        <w:bottom w:val="none" w:sz="0" w:space="0" w:color="auto"/>
        <w:right w:val="none" w:sz="0" w:space="0" w:color="auto"/>
      </w:divBdr>
      <w:divsChild>
        <w:div w:id="1952009928">
          <w:marLeft w:val="0"/>
          <w:marRight w:val="0"/>
          <w:marTop w:val="0"/>
          <w:marBottom w:val="0"/>
          <w:divBdr>
            <w:top w:val="none" w:sz="0" w:space="0" w:color="auto"/>
            <w:left w:val="none" w:sz="0" w:space="0" w:color="auto"/>
            <w:bottom w:val="none" w:sz="0" w:space="0" w:color="auto"/>
            <w:right w:val="none" w:sz="0" w:space="0" w:color="auto"/>
          </w:divBdr>
          <w:divsChild>
            <w:div w:id="1387992569">
              <w:marLeft w:val="0"/>
              <w:marRight w:val="0"/>
              <w:marTop w:val="0"/>
              <w:marBottom w:val="0"/>
              <w:divBdr>
                <w:top w:val="none" w:sz="0" w:space="0" w:color="auto"/>
                <w:left w:val="none" w:sz="0" w:space="0" w:color="auto"/>
                <w:bottom w:val="none" w:sz="0" w:space="0" w:color="auto"/>
                <w:right w:val="none" w:sz="0" w:space="0" w:color="auto"/>
              </w:divBdr>
              <w:divsChild>
                <w:div w:id="17834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4188">
      <w:bodyDiv w:val="1"/>
      <w:marLeft w:val="0"/>
      <w:marRight w:val="0"/>
      <w:marTop w:val="0"/>
      <w:marBottom w:val="0"/>
      <w:divBdr>
        <w:top w:val="none" w:sz="0" w:space="0" w:color="auto"/>
        <w:left w:val="none" w:sz="0" w:space="0" w:color="auto"/>
        <w:bottom w:val="none" w:sz="0" w:space="0" w:color="auto"/>
        <w:right w:val="none" w:sz="0" w:space="0" w:color="auto"/>
      </w:divBdr>
      <w:divsChild>
        <w:div w:id="1527135159">
          <w:marLeft w:val="0"/>
          <w:marRight w:val="0"/>
          <w:marTop w:val="0"/>
          <w:marBottom w:val="0"/>
          <w:divBdr>
            <w:top w:val="none" w:sz="0" w:space="0" w:color="auto"/>
            <w:left w:val="none" w:sz="0" w:space="0" w:color="auto"/>
            <w:bottom w:val="none" w:sz="0" w:space="0" w:color="auto"/>
            <w:right w:val="none" w:sz="0" w:space="0" w:color="auto"/>
          </w:divBdr>
          <w:divsChild>
            <w:div w:id="81534551">
              <w:marLeft w:val="0"/>
              <w:marRight w:val="0"/>
              <w:marTop w:val="0"/>
              <w:marBottom w:val="0"/>
              <w:divBdr>
                <w:top w:val="none" w:sz="0" w:space="0" w:color="auto"/>
                <w:left w:val="none" w:sz="0" w:space="0" w:color="auto"/>
                <w:bottom w:val="none" w:sz="0" w:space="0" w:color="auto"/>
                <w:right w:val="none" w:sz="0" w:space="0" w:color="auto"/>
              </w:divBdr>
            </w:div>
            <w:div w:id="90203319">
              <w:marLeft w:val="0"/>
              <w:marRight w:val="0"/>
              <w:marTop w:val="0"/>
              <w:marBottom w:val="0"/>
              <w:divBdr>
                <w:top w:val="none" w:sz="0" w:space="0" w:color="auto"/>
                <w:left w:val="none" w:sz="0" w:space="0" w:color="auto"/>
                <w:bottom w:val="none" w:sz="0" w:space="0" w:color="auto"/>
                <w:right w:val="none" w:sz="0" w:space="0" w:color="auto"/>
              </w:divBdr>
            </w:div>
            <w:div w:id="138618922">
              <w:marLeft w:val="0"/>
              <w:marRight w:val="0"/>
              <w:marTop w:val="0"/>
              <w:marBottom w:val="0"/>
              <w:divBdr>
                <w:top w:val="none" w:sz="0" w:space="0" w:color="auto"/>
                <w:left w:val="none" w:sz="0" w:space="0" w:color="auto"/>
                <w:bottom w:val="none" w:sz="0" w:space="0" w:color="auto"/>
                <w:right w:val="none" w:sz="0" w:space="0" w:color="auto"/>
              </w:divBdr>
            </w:div>
            <w:div w:id="483591749">
              <w:marLeft w:val="0"/>
              <w:marRight w:val="0"/>
              <w:marTop w:val="0"/>
              <w:marBottom w:val="0"/>
              <w:divBdr>
                <w:top w:val="none" w:sz="0" w:space="0" w:color="auto"/>
                <w:left w:val="none" w:sz="0" w:space="0" w:color="auto"/>
                <w:bottom w:val="none" w:sz="0" w:space="0" w:color="auto"/>
                <w:right w:val="none" w:sz="0" w:space="0" w:color="auto"/>
              </w:divBdr>
            </w:div>
            <w:div w:id="990717891">
              <w:marLeft w:val="0"/>
              <w:marRight w:val="0"/>
              <w:marTop w:val="0"/>
              <w:marBottom w:val="0"/>
              <w:divBdr>
                <w:top w:val="none" w:sz="0" w:space="0" w:color="auto"/>
                <w:left w:val="none" w:sz="0" w:space="0" w:color="auto"/>
                <w:bottom w:val="none" w:sz="0" w:space="0" w:color="auto"/>
                <w:right w:val="none" w:sz="0" w:space="0" w:color="auto"/>
              </w:divBdr>
            </w:div>
            <w:div w:id="1726373611">
              <w:marLeft w:val="0"/>
              <w:marRight w:val="0"/>
              <w:marTop w:val="0"/>
              <w:marBottom w:val="0"/>
              <w:divBdr>
                <w:top w:val="none" w:sz="0" w:space="0" w:color="auto"/>
                <w:left w:val="none" w:sz="0" w:space="0" w:color="auto"/>
                <w:bottom w:val="none" w:sz="0" w:space="0" w:color="auto"/>
                <w:right w:val="none" w:sz="0" w:space="0" w:color="auto"/>
              </w:divBdr>
            </w:div>
            <w:div w:id="1812286447">
              <w:marLeft w:val="0"/>
              <w:marRight w:val="0"/>
              <w:marTop w:val="0"/>
              <w:marBottom w:val="0"/>
              <w:divBdr>
                <w:top w:val="none" w:sz="0" w:space="0" w:color="auto"/>
                <w:left w:val="none" w:sz="0" w:space="0" w:color="auto"/>
                <w:bottom w:val="none" w:sz="0" w:space="0" w:color="auto"/>
                <w:right w:val="none" w:sz="0" w:space="0" w:color="auto"/>
              </w:divBdr>
            </w:div>
            <w:div w:id="1839496427">
              <w:marLeft w:val="0"/>
              <w:marRight w:val="0"/>
              <w:marTop w:val="0"/>
              <w:marBottom w:val="0"/>
              <w:divBdr>
                <w:top w:val="none" w:sz="0" w:space="0" w:color="auto"/>
                <w:left w:val="none" w:sz="0" w:space="0" w:color="auto"/>
                <w:bottom w:val="none" w:sz="0" w:space="0" w:color="auto"/>
                <w:right w:val="none" w:sz="0" w:space="0" w:color="auto"/>
              </w:divBdr>
            </w:div>
            <w:div w:id="1847011827">
              <w:marLeft w:val="0"/>
              <w:marRight w:val="0"/>
              <w:marTop w:val="0"/>
              <w:marBottom w:val="0"/>
              <w:divBdr>
                <w:top w:val="none" w:sz="0" w:space="0" w:color="auto"/>
                <w:left w:val="none" w:sz="0" w:space="0" w:color="auto"/>
                <w:bottom w:val="none" w:sz="0" w:space="0" w:color="auto"/>
                <w:right w:val="none" w:sz="0" w:space="0" w:color="auto"/>
              </w:divBdr>
            </w:div>
            <w:div w:id="1887989047">
              <w:marLeft w:val="0"/>
              <w:marRight w:val="0"/>
              <w:marTop w:val="0"/>
              <w:marBottom w:val="0"/>
              <w:divBdr>
                <w:top w:val="none" w:sz="0" w:space="0" w:color="auto"/>
                <w:left w:val="none" w:sz="0" w:space="0" w:color="auto"/>
                <w:bottom w:val="none" w:sz="0" w:space="0" w:color="auto"/>
                <w:right w:val="none" w:sz="0" w:space="0" w:color="auto"/>
              </w:divBdr>
            </w:div>
            <w:div w:id="19573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34746">
      <w:bodyDiv w:val="1"/>
      <w:marLeft w:val="0"/>
      <w:marRight w:val="0"/>
      <w:marTop w:val="0"/>
      <w:marBottom w:val="0"/>
      <w:divBdr>
        <w:top w:val="none" w:sz="0" w:space="0" w:color="auto"/>
        <w:left w:val="none" w:sz="0" w:space="0" w:color="auto"/>
        <w:bottom w:val="none" w:sz="0" w:space="0" w:color="auto"/>
        <w:right w:val="none" w:sz="0" w:space="0" w:color="auto"/>
      </w:divBdr>
      <w:divsChild>
        <w:div w:id="283077266">
          <w:marLeft w:val="0"/>
          <w:marRight w:val="0"/>
          <w:marTop w:val="0"/>
          <w:marBottom w:val="0"/>
          <w:divBdr>
            <w:top w:val="none" w:sz="0" w:space="0" w:color="auto"/>
            <w:left w:val="none" w:sz="0" w:space="0" w:color="auto"/>
            <w:bottom w:val="none" w:sz="0" w:space="0" w:color="auto"/>
            <w:right w:val="none" w:sz="0" w:space="0" w:color="auto"/>
          </w:divBdr>
          <w:divsChild>
            <w:div w:id="1711804017">
              <w:marLeft w:val="0"/>
              <w:marRight w:val="0"/>
              <w:marTop w:val="0"/>
              <w:marBottom w:val="0"/>
              <w:divBdr>
                <w:top w:val="none" w:sz="0" w:space="0" w:color="auto"/>
                <w:left w:val="none" w:sz="0" w:space="0" w:color="auto"/>
                <w:bottom w:val="none" w:sz="0" w:space="0" w:color="auto"/>
                <w:right w:val="none" w:sz="0" w:space="0" w:color="auto"/>
              </w:divBdr>
              <w:divsChild>
                <w:div w:id="4642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t.wikipedia.org/wiki/Piet%C5%B3_Afrikos_Respublika"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listair.reynolds@uwclub.net"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9202E-4168-43E6-BD3B-35CB739E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413</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Graham Leese</cp:lastModifiedBy>
  <cp:revision>33</cp:revision>
  <cp:lastPrinted>2003-07-31T09:56:00Z</cp:lastPrinted>
  <dcterms:created xsi:type="dcterms:W3CDTF">2025-08-11T09:41:00Z</dcterms:created>
  <dcterms:modified xsi:type="dcterms:W3CDTF">2025-08-11T16:33:00Z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