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192"/>
        <w:gridCol w:w="864"/>
        <w:gridCol w:w="864"/>
        <w:gridCol w:w="6192"/>
      </w:tblGrid>
      <w:tr w:rsidR="009D2335" w14:paraId="505B0480" w14:textId="77777777">
        <w:trPr>
          <w:trHeight w:hRule="exact" w:val="10152"/>
        </w:trPr>
        <w:tc>
          <w:tcPr>
            <w:tcW w:w="6192" w:type="dxa"/>
          </w:tcPr>
          <w:tbl>
            <w:tblPr>
              <w:tblW w:w="5000" w:type="pct"/>
              <w:shd w:val="clear" w:color="auto" w:fill="000000" w:themeFill="text1"/>
              <w:tblCellMar>
                <w:left w:w="0" w:type="dxa"/>
                <w:right w:w="0" w:type="dxa"/>
              </w:tblCellMar>
              <w:tblLook w:val="04A0" w:firstRow="1" w:lastRow="0" w:firstColumn="1" w:lastColumn="0" w:noHBand="0" w:noVBand="1"/>
              <w:tblDescription w:val="Back cover layout"/>
            </w:tblPr>
            <w:tblGrid>
              <w:gridCol w:w="6192"/>
            </w:tblGrid>
            <w:tr w:rsidR="00233DDE" w14:paraId="3E30B455" w14:textId="77777777" w:rsidTr="006152A4">
              <w:trPr>
                <w:trHeight w:val="7920"/>
              </w:trPr>
              <w:tc>
                <w:tcPr>
                  <w:tcW w:w="5000" w:type="pct"/>
                  <w:shd w:val="clear" w:color="auto" w:fill="000000" w:themeFill="text1"/>
                </w:tcPr>
                <w:tbl>
                  <w:tblPr>
                    <w:tblW w:w="5000" w:type="pct"/>
                    <w:shd w:val="clear" w:color="auto" w:fill="000000" w:themeFill="text1"/>
                    <w:tblCellMar>
                      <w:left w:w="0" w:type="dxa"/>
                      <w:right w:w="0" w:type="dxa"/>
                    </w:tblCellMar>
                    <w:tblLook w:val="04A0" w:firstRow="1" w:lastRow="0" w:firstColumn="1" w:lastColumn="0" w:noHBand="0" w:noVBand="1"/>
                    <w:tblDescription w:val="Back cover layout"/>
                  </w:tblPr>
                  <w:tblGrid>
                    <w:gridCol w:w="6192"/>
                  </w:tblGrid>
                  <w:tr w:rsidR="00233DDE" w:rsidRPr="006E589F" w14:paraId="63CB0412" w14:textId="77777777" w:rsidTr="00364777">
                    <w:trPr>
                      <w:trHeight w:val="7830"/>
                    </w:trPr>
                    <w:tc>
                      <w:tcPr>
                        <w:tcW w:w="5000" w:type="pct"/>
                        <w:shd w:val="clear" w:color="auto" w:fill="000000" w:themeFill="text1"/>
                      </w:tcPr>
                      <w:p w14:paraId="73A78F78" w14:textId="77777777" w:rsidR="00233DDE" w:rsidRPr="006E589F" w:rsidRDefault="00233DDE" w:rsidP="00233DDE">
                        <w:pPr>
                          <w:jc w:val="center"/>
                          <w:rPr>
                            <w:rFonts w:asciiTheme="majorHAnsi" w:hAnsiTheme="majorHAnsi"/>
                            <w:b/>
                            <w:color w:val="FFFFFF" w:themeColor="background1"/>
                            <w:sz w:val="28"/>
                            <w:szCs w:val="28"/>
                          </w:rPr>
                        </w:pPr>
                        <w:r w:rsidRPr="006E589F">
                          <w:br w:type="page"/>
                        </w:r>
                        <w:r w:rsidRPr="006E589F">
                          <w:rPr>
                            <w:rFonts w:asciiTheme="majorHAnsi" w:hAnsiTheme="majorHAnsi"/>
                            <w:b/>
                            <w:color w:val="FFFFFF" w:themeColor="background1"/>
                            <w:sz w:val="28"/>
                            <w:szCs w:val="28"/>
                          </w:rPr>
                          <w:t>Restaurants with Vegan Options: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1172"/>
                          <w:gridCol w:w="1434"/>
                          <w:gridCol w:w="2022"/>
                        </w:tblGrid>
                        <w:tr w:rsidR="00233DDE" w:rsidRPr="006E589F" w14:paraId="4279CE85" w14:textId="77777777" w:rsidTr="00364777">
                          <w:tc>
                            <w:tcPr>
                              <w:tcW w:w="1566" w:type="dxa"/>
                            </w:tcPr>
                            <w:p w14:paraId="7E37D23F" w14:textId="77777777" w:rsidR="00233DDE" w:rsidRPr="006E589F" w:rsidRDefault="00233DDE" w:rsidP="00233DDE">
                              <w:pPr>
                                <w:rPr>
                                  <w:b/>
                                  <w:color w:val="FFFFFF" w:themeColor="background1"/>
                                  <w:sz w:val="24"/>
                                  <w:szCs w:val="24"/>
                                </w:rPr>
                              </w:pPr>
                              <w:r w:rsidRPr="006E589F">
                                <w:rPr>
                                  <w:b/>
                                  <w:color w:val="FFFFFF" w:themeColor="background1"/>
                                  <w:sz w:val="24"/>
                                  <w:szCs w:val="24"/>
                                </w:rPr>
                                <w:t>Nationwide</w:t>
                              </w:r>
                            </w:p>
                          </w:tc>
                          <w:tc>
                            <w:tcPr>
                              <w:tcW w:w="4677" w:type="dxa"/>
                              <w:gridSpan w:val="3"/>
                            </w:tcPr>
                            <w:p w14:paraId="3E89AB34" w14:textId="77777777" w:rsidR="00233DDE" w:rsidRPr="006E589F" w:rsidRDefault="00233DDE" w:rsidP="00233DDE">
                              <w:pPr>
                                <w:jc w:val="center"/>
                                <w:rPr>
                                  <w:b/>
                                  <w:color w:val="FFFFFF" w:themeColor="background1"/>
                                  <w:sz w:val="24"/>
                                  <w:szCs w:val="24"/>
                                </w:rPr>
                              </w:pPr>
                              <w:r w:rsidRPr="006E589F">
                                <w:rPr>
                                  <w:b/>
                                  <w:color w:val="FFFFFF" w:themeColor="background1"/>
                                  <w:sz w:val="24"/>
                                  <w:szCs w:val="24"/>
                                </w:rPr>
                                <w:t xml:space="preserve">Twin Cities </w:t>
                              </w:r>
                              <w:r w:rsidRPr="006E589F">
                                <w:rPr>
                                  <w:b/>
                                  <w:color w:val="FFFFFF" w:themeColor="background1"/>
                                  <w:sz w:val="16"/>
                                  <w:szCs w:val="16"/>
                                </w:rPr>
                                <w:t>(* denotes all-vegan menu)</w:t>
                              </w:r>
                            </w:p>
                          </w:tc>
                        </w:tr>
                        <w:tr w:rsidR="00233DDE" w:rsidRPr="006E589F" w14:paraId="1679E555" w14:textId="77777777" w:rsidTr="00FE4976">
                          <w:trPr>
                            <w:trHeight w:val="3132"/>
                          </w:trPr>
                          <w:tc>
                            <w:tcPr>
                              <w:tcW w:w="1566" w:type="dxa"/>
                              <w:vMerge w:val="restart"/>
                            </w:tcPr>
                            <w:p w14:paraId="55F49BFB" w14:textId="77777777" w:rsidR="00233DDE" w:rsidRPr="0026245A" w:rsidRDefault="00233DDE" w:rsidP="00233DDE">
                              <w:pPr>
                                <w:tabs>
                                  <w:tab w:val="left" w:pos="1823"/>
                                </w:tabs>
                                <w:rPr>
                                  <w:color w:val="FFFFFF" w:themeColor="background1"/>
                                  <w:sz w:val="16"/>
                                  <w:szCs w:val="16"/>
                                </w:rPr>
                              </w:pPr>
                              <w:hyperlink r:id="rId10" w:history="1">
                                <w:r w:rsidRPr="0026245A">
                                  <w:rPr>
                                    <w:rStyle w:val="Hyperlink"/>
                                    <w:color w:val="FFFFFF" w:themeColor="background1"/>
                                    <w:sz w:val="16"/>
                                    <w:szCs w:val="16"/>
                                    <w:u w:val="none"/>
                                  </w:rPr>
                                  <w:t>Burger King</w:t>
                                </w:r>
                              </w:hyperlink>
                            </w:p>
                            <w:p w14:paraId="2410D9F5" w14:textId="77777777" w:rsidR="00233DDE" w:rsidRPr="0026245A" w:rsidRDefault="00233DDE" w:rsidP="00233DDE">
                              <w:pPr>
                                <w:tabs>
                                  <w:tab w:val="left" w:pos="1823"/>
                                </w:tabs>
                                <w:rPr>
                                  <w:color w:val="FFFFFF" w:themeColor="background1"/>
                                  <w:sz w:val="16"/>
                                  <w:szCs w:val="16"/>
                                </w:rPr>
                              </w:pPr>
                              <w:hyperlink r:id="rId11" w:history="1">
                                <w:r w:rsidRPr="0026245A">
                                  <w:rPr>
                                    <w:rStyle w:val="Hyperlink"/>
                                    <w:color w:val="FFFFFF" w:themeColor="background1"/>
                                    <w:sz w:val="16"/>
                                    <w:szCs w:val="16"/>
                                    <w:u w:val="none"/>
                                  </w:rPr>
                                  <w:t>Carl's Jr.</w:t>
                                </w:r>
                              </w:hyperlink>
                            </w:p>
                            <w:p w14:paraId="35864374" w14:textId="77777777" w:rsidR="00233DDE" w:rsidRPr="0026245A" w:rsidRDefault="00233DDE" w:rsidP="00233DDE">
                              <w:pPr>
                                <w:tabs>
                                  <w:tab w:val="left" w:pos="1823"/>
                                </w:tabs>
                                <w:rPr>
                                  <w:color w:val="FFFFFF" w:themeColor="background1"/>
                                  <w:sz w:val="16"/>
                                  <w:szCs w:val="16"/>
                                </w:rPr>
                              </w:pPr>
                              <w:hyperlink r:id="rId12" w:history="1">
                                <w:r w:rsidRPr="0026245A">
                                  <w:rPr>
                                    <w:rStyle w:val="Hyperlink"/>
                                    <w:color w:val="FFFFFF" w:themeColor="background1"/>
                                    <w:sz w:val="16"/>
                                    <w:szCs w:val="16"/>
                                    <w:u w:val="none"/>
                                  </w:rPr>
                                  <w:t>Cheesecake Factory</w:t>
                                </w:r>
                              </w:hyperlink>
                            </w:p>
                            <w:p w14:paraId="7AD67C7F" w14:textId="77777777" w:rsidR="00233DDE" w:rsidRPr="0026245A" w:rsidRDefault="00233DDE" w:rsidP="00233DDE">
                              <w:pPr>
                                <w:tabs>
                                  <w:tab w:val="left" w:pos="1823"/>
                                </w:tabs>
                                <w:rPr>
                                  <w:rStyle w:val="Hyperlink"/>
                                  <w:color w:val="FFFFFF" w:themeColor="background1"/>
                                  <w:sz w:val="16"/>
                                  <w:szCs w:val="16"/>
                                  <w:u w:val="none"/>
                                </w:rPr>
                              </w:pPr>
                              <w:hyperlink r:id="rId13" w:history="1">
                                <w:r w:rsidRPr="0026245A">
                                  <w:rPr>
                                    <w:rStyle w:val="Hyperlink"/>
                                    <w:color w:val="FFFFFF" w:themeColor="background1"/>
                                    <w:sz w:val="16"/>
                                    <w:szCs w:val="16"/>
                                    <w:u w:val="none"/>
                                  </w:rPr>
                                  <w:t>Chipotle</w:t>
                                </w:r>
                              </w:hyperlink>
                            </w:p>
                            <w:p w14:paraId="11731FA8" w14:textId="77777777" w:rsidR="00233DDE" w:rsidRPr="0026245A" w:rsidRDefault="00233DDE" w:rsidP="00233DDE">
                              <w:pPr>
                                <w:tabs>
                                  <w:tab w:val="left" w:pos="1823"/>
                                </w:tabs>
                                <w:rPr>
                                  <w:color w:val="FFFFFF" w:themeColor="background1"/>
                                  <w:sz w:val="16"/>
                                  <w:szCs w:val="16"/>
                                </w:rPr>
                              </w:pPr>
                              <w:hyperlink r:id="rId14" w:history="1">
                                <w:r w:rsidRPr="0026245A">
                                  <w:rPr>
                                    <w:rStyle w:val="Hyperlink"/>
                                    <w:color w:val="FFFFFF" w:themeColor="background1"/>
                                    <w:sz w:val="16"/>
                                    <w:szCs w:val="16"/>
                                    <w:u w:val="none"/>
                                  </w:rPr>
                                  <w:t>Dairy Queen</w:t>
                                </w:r>
                              </w:hyperlink>
                            </w:p>
                            <w:p w14:paraId="08922BE7" w14:textId="77777777" w:rsidR="00233DDE" w:rsidRPr="0026245A" w:rsidRDefault="00233DDE" w:rsidP="00233DDE">
                              <w:pPr>
                                <w:tabs>
                                  <w:tab w:val="left" w:pos="1823"/>
                                </w:tabs>
                                <w:rPr>
                                  <w:color w:val="FFFFFF" w:themeColor="background1"/>
                                  <w:sz w:val="16"/>
                                  <w:szCs w:val="16"/>
                                </w:rPr>
                              </w:pPr>
                              <w:hyperlink r:id="rId15" w:history="1">
                                <w:r w:rsidRPr="0026245A">
                                  <w:rPr>
                                    <w:rStyle w:val="Hyperlink"/>
                                    <w:color w:val="FFFFFF" w:themeColor="background1"/>
                                    <w:sz w:val="16"/>
                                    <w:szCs w:val="16"/>
                                    <w:u w:val="none"/>
                                  </w:rPr>
                                  <w:t>Noodles and Co.</w:t>
                                </w:r>
                              </w:hyperlink>
                            </w:p>
                            <w:p w14:paraId="6AAAF569" w14:textId="77777777" w:rsidR="00233DDE" w:rsidRPr="0026245A" w:rsidRDefault="00233DDE" w:rsidP="00233DDE">
                              <w:pPr>
                                <w:tabs>
                                  <w:tab w:val="left" w:pos="1823"/>
                                </w:tabs>
                                <w:rPr>
                                  <w:color w:val="FFFFFF" w:themeColor="background1"/>
                                  <w:sz w:val="16"/>
                                  <w:szCs w:val="16"/>
                                </w:rPr>
                              </w:pPr>
                              <w:hyperlink r:id="rId16" w:history="1">
                                <w:r w:rsidRPr="0026245A">
                                  <w:rPr>
                                    <w:rStyle w:val="Hyperlink"/>
                                    <w:color w:val="FFFFFF" w:themeColor="background1"/>
                                    <w:sz w:val="16"/>
                                    <w:szCs w:val="16"/>
                                    <w:u w:val="none"/>
                                  </w:rPr>
                                  <w:t>P.F. Chang's</w:t>
                                </w:r>
                              </w:hyperlink>
                            </w:p>
                            <w:p w14:paraId="3B95BBB3" w14:textId="77777777" w:rsidR="00233DDE" w:rsidRDefault="00233DDE" w:rsidP="00233DDE">
                              <w:pPr>
                                <w:tabs>
                                  <w:tab w:val="left" w:pos="1823"/>
                                </w:tabs>
                                <w:rPr>
                                  <w:rStyle w:val="Hyperlink"/>
                                  <w:color w:val="FFFFFF" w:themeColor="background1"/>
                                  <w:sz w:val="16"/>
                                  <w:szCs w:val="16"/>
                                  <w:u w:val="none"/>
                                </w:rPr>
                              </w:pPr>
                              <w:hyperlink r:id="rId17" w:history="1">
                                <w:r w:rsidRPr="0026245A">
                                  <w:rPr>
                                    <w:rStyle w:val="Hyperlink"/>
                                    <w:color w:val="FFFFFF" w:themeColor="background1"/>
                                    <w:sz w:val="16"/>
                                    <w:szCs w:val="16"/>
                                    <w:u w:val="none"/>
                                  </w:rPr>
                                  <w:t>Red Robin</w:t>
                                </w:r>
                              </w:hyperlink>
                            </w:p>
                            <w:p w14:paraId="23B6253F" w14:textId="446E3E6F" w:rsidR="0087145A" w:rsidRPr="0044458E" w:rsidRDefault="0044458E" w:rsidP="00233DDE">
                              <w:pPr>
                                <w:tabs>
                                  <w:tab w:val="left" w:pos="1823"/>
                                </w:tabs>
                                <w:rPr>
                                  <w:color w:val="F2F2F2" w:themeColor="background1" w:themeShade="F2"/>
                                  <w:sz w:val="16"/>
                                  <w:szCs w:val="16"/>
                                </w:rPr>
                              </w:pPr>
                              <w:r w:rsidRPr="007C47A6">
                                <w:rPr>
                                  <w:color w:val="F2F2F2" w:themeColor="background1" w:themeShade="F2"/>
                                  <w:sz w:val="16"/>
                                  <w:szCs w:val="16"/>
                                </w:rPr>
                                <w:t>Sarpino’s</w:t>
                              </w:r>
                            </w:p>
                            <w:p w14:paraId="7A4E93D9" w14:textId="77777777" w:rsidR="00233DDE" w:rsidRPr="0026245A" w:rsidRDefault="00233DDE" w:rsidP="00233DDE">
                              <w:pPr>
                                <w:rPr>
                                  <w:color w:val="FFFFFF" w:themeColor="background1"/>
                                  <w:sz w:val="16"/>
                                  <w:szCs w:val="16"/>
                                </w:rPr>
                              </w:pPr>
                              <w:hyperlink r:id="rId18" w:history="1">
                                <w:r w:rsidRPr="0026245A">
                                  <w:rPr>
                                    <w:rStyle w:val="Hyperlink"/>
                                    <w:color w:val="FFFFFF" w:themeColor="background1"/>
                                    <w:sz w:val="16"/>
                                    <w:szCs w:val="16"/>
                                    <w:u w:val="none"/>
                                  </w:rPr>
                                  <w:t>Taco Bell</w:t>
                                </w:r>
                              </w:hyperlink>
                            </w:p>
                            <w:p w14:paraId="338AD329" w14:textId="77777777" w:rsidR="00233DDE" w:rsidRPr="0026245A" w:rsidRDefault="00233DDE" w:rsidP="00233DDE">
                              <w:pPr>
                                <w:tabs>
                                  <w:tab w:val="left" w:pos="1823"/>
                                </w:tabs>
                                <w:rPr>
                                  <w:rStyle w:val="Hyperlink"/>
                                  <w:color w:val="FFFFFF" w:themeColor="background1"/>
                                  <w:sz w:val="16"/>
                                  <w:szCs w:val="16"/>
                                  <w:u w:val="none"/>
                                </w:rPr>
                              </w:pPr>
                              <w:hyperlink r:id="rId19" w:history="1">
                                <w:r w:rsidRPr="0026245A">
                                  <w:rPr>
                                    <w:rStyle w:val="Hyperlink"/>
                                    <w:color w:val="FFFFFF" w:themeColor="background1"/>
                                    <w:sz w:val="16"/>
                                    <w:szCs w:val="16"/>
                                    <w:u w:val="none"/>
                                  </w:rPr>
                                  <w:t>TGI Friday's</w:t>
                                </w:r>
                              </w:hyperlink>
                            </w:p>
                            <w:p w14:paraId="6FD391F3" w14:textId="77777777" w:rsidR="00233DDE" w:rsidRPr="0026245A" w:rsidRDefault="00233DDE" w:rsidP="00233DDE">
                              <w:pPr>
                                <w:tabs>
                                  <w:tab w:val="left" w:pos="1823"/>
                                </w:tabs>
                                <w:rPr>
                                  <w:color w:val="FFFFFF" w:themeColor="background1"/>
                                  <w:sz w:val="16"/>
                                  <w:szCs w:val="16"/>
                                </w:rPr>
                              </w:pPr>
                              <w:hyperlink r:id="rId20" w:history="1">
                                <w:r w:rsidRPr="0026245A">
                                  <w:rPr>
                                    <w:rStyle w:val="Hyperlink"/>
                                    <w:color w:val="FFFFFF" w:themeColor="background1"/>
                                    <w:sz w:val="16"/>
                                    <w:szCs w:val="16"/>
                                    <w:u w:val="none"/>
                                  </w:rPr>
                                  <w:t>Toppers</w:t>
                                </w:r>
                              </w:hyperlink>
                            </w:p>
                            <w:p w14:paraId="2293111D" w14:textId="77777777" w:rsidR="00233DDE" w:rsidRPr="0026245A" w:rsidRDefault="00233DDE" w:rsidP="00233DDE">
                              <w:pPr>
                                <w:tabs>
                                  <w:tab w:val="left" w:pos="1823"/>
                                </w:tabs>
                                <w:rPr>
                                  <w:rStyle w:val="Hyperlink"/>
                                  <w:color w:val="FFFFFF" w:themeColor="background1"/>
                                  <w:sz w:val="16"/>
                                  <w:szCs w:val="16"/>
                                  <w:u w:val="none"/>
                                </w:rPr>
                              </w:pPr>
                              <w:hyperlink r:id="rId21" w:history="1">
                                <w:r w:rsidRPr="0026245A">
                                  <w:rPr>
                                    <w:rStyle w:val="Hyperlink"/>
                                    <w:color w:val="FFFFFF" w:themeColor="background1"/>
                                    <w:sz w:val="16"/>
                                    <w:szCs w:val="16"/>
                                    <w:u w:val="none"/>
                                  </w:rPr>
                                  <w:t>wahlburgers</w:t>
                                </w:r>
                              </w:hyperlink>
                            </w:p>
                            <w:p w14:paraId="7F04467F" w14:textId="77777777" w:rsidR="00233DDE" w:rsidRPr="0026245A" w:rsidRDefault="00233DDE" w:rsidP="00233DDE">
                              <w:pPr>
                                <w:tabs>
                                  <w:tab w:val="left" w:pos="1823"/>
                                </w:tabs>
                                <w:rPr>
                                  <w:rStyle w:val="Hyperlink"/>
                                  <w:color w:val="FFFFFF" w:themeColor="background1"/>
                                  <w:sz w:val="16"/>
                                  <w:szCs w:val="16"/>
                                  <w:u w:val="none"/>
                                </w:rPr>
                              </w:pPr>
                              <w:hyperlink r:id="rId22" w:history="1">
                                <w:r w:rsidRPr="0026245A">
                                  <w:rPr>
                                    <w:rStyle w:val="Hyperlink"/>
                                    <w:color w:val="FFFFFF" w:themeColor="background1"/>
                                    <w:sz w:val="16"/>
                                    <w:szCs w:val="16"/>
                                    <w:u w:val="none"/>
                                  </w:rPr>
                                  <w:t>White Castle</w:t>
                                </w:r>
                              </w:hyperlink>
                            </w:p>
                            <w:p w14:paraId="6211627B" w14:textId="77777777" w:rsidR="00233DDE" w:rsidRPr="0026245A" w:rsidRDefault="00233DDE" w:rsidP="00233DDE">
                              <w:pPr>
                                <w:tabs>
                                  <w:tab w:val="left" w:pos="1823"/>
                                </w:tabs>
                                <w:rPr>
                                  <w:color w:val="FFFFFF" w:themeColor="background1"/>
                                  <w:sz w:val="16"/>
                                  <w:szCs w:val="16"/>
                                </w:rPr>
                              </w:pPr>
                              <w:hyperlink r:id="rId23" w:history="1">
                                <w:r w:rsidRPr="0026245A">
                                  <w:rPr>
                                    <w:rStyle w:val="Hyperlink"/>
                                    <w:color w:val="FFFFFF" w:themeColor="background1"/>
                                    <w:sz w:val="16"/>
                                    <w:szCs w:val="16"/>
                                    <w:u w:val="none"/>
                                  </w:rPr>
                                  <w:t>Yardhouse</w:t>
                                </w:r>
                              </w:hyperlink>
                            </w:p>
                            <w:p w14:paraId="4FFBFBB3" w14:textId="77777777" w:rsidR="00233DDE" w:rsidRPr="006E589F" w:rsidRDefault="00233DDE" w:rsidP="00233DDE">
                              <w:pPr>
                                <w:rPr>
                                  <w:color w:val="FFFFFF" w:themeColor="background1"/>
                                  <w:sz w:val="16"/>
                                  <w:szCs w:val="16"/>
                                </w:rPr>
                              </w:pPr>
                            </w:p>
                            <w:p w14:paraId="10F3D4E7" w14:textId="77777777" w:rsidR="00233DDE" w:rsidRPr="006E589F" w:rsidRDefault="00233DDE" w:rsidP="00233DDE">
                              <w:pPr>
                                <w:rPr>
                                  <w:color w:val="FFFFFF" w:themeColor="background1"/>
                                  <w:sz w:val="16"/>
                                  <w:szCs w:val="16"/>
                                </w:rPr>
                              </w:pPr>
                            </w:p>
                            <w:p w14:paraId="753B5158" w14:textId="77777777" w:rsidR="00233DDE" w:rsidRPr="006E589F" w:rsidRDefault="00233DDE" w:rsidP="00233DDE">
                              <w:pPr>
                                <w:rPr>
                                  <w:color w:val="FFFFFF" w:themeColor="background1"/>
                                  <w:sz w:val="16"/>
                                  <w:szCs w:val="16"/>
                                </w:rPr>
                              </w:pPr>
                            </w:p>
                          </w:tc>
                          <w:tc>
                            <w:tcPr>
                              <w:tcW w:w="2632" w:type="dxa"/>
                              <w:gridSpan w:val="2"/>
                            </w:tcPr>
                            <w:p w14:paraId="44BEB419" w14:textId="77777777" w:rsidR="00BC2B25" w:rsidRPr="00BC2B25" w:rsidRDefault="00A94553" w:rsidP="00233DDE">
                              <w:pPr>
                                <w:tabs>
                                  <w:tab w:val="left" w:pos="1823"/>
                                </w:tabs>
                                <w:rPr>
                                  <w:color w:val="F2F2F2" w:themeColor="background1" w:themeShade="F2"/>
                                  <w:sz w:val="16"/>
                                  <w:szCs w:val="16"/>
                                </w:rPr>
                              </w:pPr>
                              <w:r w:rsidRPr="00BC2B25">
                                <w:rPr>
                                  <w:color w:val="F2F2F2" w:themeColor="background1" w:themeShade="F2"/>
                                  <w:sz w:val="16"/>
                                  <w:szCs w:val="16"/>
                                </w:rPr>
                                <w:t>Agra Culture</w:t>
                              </w:r>
                            </w:p>
                            <w:p w14:paraId="7FAC9C58" w14:textId="53E64A56" w:rsidR="00233DDE" w:rsidRPr="0026245A" w:rsidRDefault="00233DDE" w:rsidP="00233DDE">
                              <w:pPr>
                                <w:tabs>
                                  <w:tab w:val="left" w:pos="1823"/>
                                </w:tabs>
                                <w:rPr>
                                  <w:rStyle w:val="Hyperlink"/>
                                  <w:color w:val="FFFFFF" w:themeColor="background1"/>
                                  <w:sz w:val="16"/>
                                  <w:szCs w:val="16"/>
                                  <w:u w:val="none"/>
                                </w:rPr>
                              </w:pPr>
                              <w:hyperlink r:id="rId24" w:history="1">
                                <w:r w:rsidRPr="0026245A">
                                  <w:rPr>
                                    <w:rStyle w:val="Hyperlink"/>
                                    <w:color w:val="FFFFFF" w:themeColor="background1"/>
                                    <w:sz w:val="16"/>
                                    <w:szCs w:val="16"/>
                                    <w:u w:val="none"/>
                                  </w:rPr>
                                  <w:t>The Buzz Coffee &amp; Cafe</w:t>
                                </w:r>
                              </w:hyperlink>
                            </w:p>
                            <w:p w14:paraId="26561B1A" w14:textId="07081B0E" w:rsidR="00233DDE" w:rsidRDefault="00233DDE" w:rsidP="000737CB">
                              <w:pPr>
                                <w:tabs>
                                  <w:tab w:val="left" w:pos="1823"/>
                                </w:tabs>
                                <w:rPr>
                                  <w:rStyle w:val="Hyperlink"/>
                                  <w:color w:val="FFFFFF" w:themeColor="background1"/>
                                  <w:sz w:val="16"/>
                                  <w:szCs w:val="16"/>
                                  <w:u w:val="none"/>
                                </w:rPr>
                              </w:pPr>
                              <w:hyperlink r:id="rId25" w:history="1">
                                <w:r w:rsidRPr="0026245A">
                                  <w:rPr>
                                    <w:rStyle w:val="Hyperlink"/>
                                    <w:color w:val="FFFFFF" w:themeColor="background1"/>
                                    <w:sz w:val="16"/>
                                    <w:szCs w:val="16"/>
                                    <w:u w:val="none"/>
                                  </w:rPr>
                                  <w:t>Crave</w:t>
                                </w:r>
                              </w:hyperlink>
                            </w:p>
                            <w:p w14:paraId="7EB05848" w14:textId="71E75CFB" w:rsidR="00B06D66" w:rsidRPr="00B06D66" w:rsidRDefault="00B06D66" w:rsidP="000737CB">
                              <w:pPr>
                                <w:tabs>
                                  <w:tab w:val="left" w:pos="1823"/>
                                </w:tabs>
                                <w:rPr>
                                  <w:color w:val="F2F2F2" w:themeColor="background1" w:themeShade="F2"/>
                                  <w:sz w:val="16"/>
                                  <w:szCs w:val="16"/>
                                </w:rPr>
                              </w:pPr>
                              <w:r>
                                <w:rPr>
                                  <w:color w:val="F2F2F2" w:themeColor="background1" w:themeShade="F2"/>
                                  <w:sz w:val="16"/>
                                  <w:szCs w:val="16"/>
                                </w:rPr>
                                <w:t>Everest on Grand</w:t>
                              </w:r>
                            </w:p>
                            <w:p w14:paraId="505A7C73" w14:textId="77777777" w:rsidR="00233DDE" w:rsidRDefault="00233DDE" w:rsidP="00233DDE">
                              <w:pPr>
                                <w:tabs>
                                  <w:tab w:val="left" w:pos="1823"/>
                                </w:tabs>
                                <w:rPr>
                                  <w:rStyle w:val="Hyperlink"/>
                                  <w:color w:val="FFFFFF" w:themeColor="background1"/>
                                  <w:sz w:val="16"/>
                                  <w:szCs w:val="16"/>
                                  <w:u w:val="none"/>
                                </w:rPr>
                              </w:pPr>
                              <w:hyperlink r:id="rId26" w:history="1">
                                <w:r w:rsidRPr="0026245A">
                                  <w:rPr>
                                    <w:rStyle w:val="Hyperlink"/>
                                    <w:color w:val="FFFFFF" w:themeColor="background1"/>
                                    <w:sz w:val="16"/>
                                    <w:szCs w:val="16"/>
                                    <w:u w:val="none"/>
                                  </w:rPr>
                                  <w:t>Francis Burger Joint</w:t>
                                </w:r>
                              </w:hyperlink>
                              <w:r w:rsidRPr="0026245A">
                                <w:rPr>
                                  <w:color w:val="FFFFFF" w:themeColor="background1"/>
                                  <w:sz w:val="16"/>
                                  <w:szCs w:val="16"/>
                                </w:rPr>
                                <w:t xml:space="preserve"> </w:t>
                              </w:r>
                              <w:r w:rsidRPr="0026245A">
                                <w:rPr>
                                  <w:rStyle w:val="Hyperlink"/>
                                  <w:color w:val="FFFFFF" w:themeColor="background1"/>
                                  <w:sz w:val="16"/>
                                  <w:szCs w:val="16"/>
                                  <w:u w:val="none"/>
                                </w:rPr>
                                <w:t>*</w:t>
                              </w:r>
                            </w:p>
                            <w:p w14:paraId="3A6536F9" w14:textId="77777777" w:rsidR="00233DDE" w:rsidRDefault="00233DDE" w:rsidP="00233DDE">
                              <w:pPr>
                                <w:tabs>
                                  <w:tab w:val="left" w:pos="1823"/>
                                </w:tabs>
                                <w:rPr>
                                  <w:rStyle w:val="Hyperlink"/>
                                  <w:color w:val="FFFFFF" w:themeColor="background1"/>
                                  <w:sz w:val="16"/>
                                  <w:szCs w:val="16"/>
                                  <w:u w:val="none"/>
                                </w:rPr>
                              </w:pPr>
                              <w:hyperlink r:id="rId27" w:history="1">
                                <w:r w:rsidRPr="0026245A">
                                  <w:rPr>
                                    <w:rStyle w:val="Hyperlink"/>
                                    <w:color w:val="FFFFFF" w:themeColor="background1"/>
                                    <w:sz w:val="16"/>
                                    <w:szCs w:val="16"/>
                                    <w:u w:val="none"/>
                                  </w:rPr>
                                  <w:t>Glam Doll Donuts</w:t>
                                </w:r>
                              </w:hyperlink>
                            </w:p>
                            <w:p w14:paraId="35CC817B" w14:textId="59D307DF" w:rsidR="008D7228" w:rsidRPr="008D7228" w:rsidRDefault="008D7228" w:rsidP="00233DDE">
                              <w:pPr>
                                <w:tabs>
                                  <w:tab w:val="left" w:pos="1823"/>
                                </w:tabs>
                                <w:rPr>
                                  <w:color w:val="F2F2F2" w:themeColor="background1" w:themeShade="F2"/>
                                  <w:sz w:val="16"/>
                                  <w:szCs w:val="16"/>
                                </w:rPr>
                              </w:pPr>
                              <w:r>
                                <w:rPr>
                                  <w:color w:val="F2F2F2" w:themeColor="background1" w:themeShade="F2"/>
                                  <w:sz w:val="16"/>
                                  <w:szCs w:val="16"/>
                                </w:rPr>
                                <w:t>Gorkha Palace</w:t>
                              </w:r>
                            </w:p>
                            <w:p w14:paraId="57FAB736" w14:textId="77777777" w:rsidR="00233DDE" w:rsidRPr="0026245A" w:rsidRDefault="00233DDE" w:rsidP="00233DDE">
                              <w:pPr>
                                <w:tabs>
                                  <w:tab w:val="left" w:pos="1823"/>
                                </w:tabs>
                                <w:rPr>
                                  <w:color w:val="FFFFFF" w:themeColor="background1"/>
                                  <w:sz w:val="16"/>
                                  <w:szCs w:val="16"/>
                                </w:rPr>
                              </w:pPr>
                              <w:hyperlink r:id="rId28" w:history="1">
                                <w:r w:rsidRPr="0026245A">
                                  <w:rPr>
                                    <w:rStyle w:val="Hyperlink"/>
                                    <w:color w:val="FFFFFF" w:themeColor="background1"/>
                                    <w:sz w:val="16"/>
                                    <w:szCs w:val="16"/>
                                    <w:u w:val="none"/>
                                  </w:rPr>
                                  <w:t>Hamburguesas El Gordo</w:t>
                                </w:r>
                              </w:hyperlink>
                            </w:p>
                            <w:p w14:paraId="313B16DB" w14:textId="77777777" w:rsidR="00233DDE" w:rsidRPr="0026245A" w:rsidRDefault="00233DDE" w:rsidP="00233DDE">
                              <w:pPr>
                                <w:tabs>
                                  <w:tab w:val="left" w:pos="1823"/>
                                </w:tabs>
                                <w:rPr>
                                  <w:color w:val="FFFFFF" w:themeColor="background1"/>
                                  <w:sz w:val="16"/>
                                  <w:szCs w:val="16"/>
                                </w:rPr>
                              </w:pPr>
                              <w:hyperlink r:id="rId29" w:history="1">
                                <w:r w:rsidRPr="0026245A">
                                  <w:rPr>
                                    <w:rStyle w:val="Hyperlink"/>
                                    <w:color w:val="FFFFFF" w:themeColor="background1"/>
                                    <w:sz w:val="16"/>
                                    <w:szCs w:val="16"/>
                                    <w:u w:val="none"/>
                                  </w:rPr>
                                  <w:t>Herbivorous Butcher</w:t>
                                </w:r>
                              </w:hyperlink>
                              <w:r w:rsidRPr="0026245A">
                                <w:rPr>
                                  <w:color w:val="FFFFFF" w:themeColor="background1"/>
                                  <w:sz w:val="16"/>
                                  <w:szCs w:val="16"/>
                                </w:rPr>
                                <w:t xml:space="preserve"> </w:t>
                              </w:r>
                              <w:r w:rsidRPr="0026245A">
                                <w:rPr>
                                  <w:rStyle w:val="Hyperlink"/>
                                  <w:color w:val="FFFFFF" w:themeColor="background1"/>
                                  <w:sz w:val="16"/>
                                  <w:szCs w:val="16"/>
                                  <w:u w:val="none"/>
                                </w:rPr>
                                <w:t>*</w:t>
                              </w:r>
                            </w:p>
                            <w:p w14:paraId="42E8989D" w14:textId="41628A89" w:rsidR="00233DDE" w:rsidRPr="0026245A" w:rsidRDefault="00233DDE" w:rsidP="00233DDE">
                              <w:pPr>
                                <w:tabs>
                                  <w:tab w:val="left" w:pos="1823"/>
                                </w:tabs>
                                <w:rPr>
                                  <w:rStyle w:val="Hyperlink"/>
                                  <w:color w:val="FFFFFF" w:themeColor="background1"/>
                                  <w:sz w:val="16"/>
                                  <w:szCs w:val="16"/>
                                  <w:u w:val="none"/>
                                </w:rPr>
                              </w:pPr>
                              <w:hyperlink r:id="rId30" w:history="1">
                                <w:r w:rsidRPr="0026245A">
                                  <w:rPr>
                                    <w:rStyle w:val="Hyperlink"/>
                                    <w:color w:val="FFFFFF" w:themeColor="background1"/>
                                    <w:sz w:val="16"/>
                                    <w:szCs w:val="16"/>
                                    <w:u w:val="none"/>
                                  </w:rPr>
                                  <w:t>the hardtimes cafe</w:t>
                                </w:r>
                              </w:hyperlink>
                              <w:r w:rsidRPr="0026245A">
                                <w:rPr>
                                  <w:rStyle w:val="Hyperlink"/>
                                  <w:color w:val="FFFFFF" w:themeColor="background1"/>
                                  <w:sz w:val="16"/>
                                  <w:szCs w:val="16"/>
                                  <w:u w:val="none"/>
                                </w:rPr>
                                <w:t xml:space="preserve"> </w:t>
                              </w:r>
                            </w:p>
                            <w:p w14:paraId="70339CB1" w14:textId="77777777" w:rsidR="00233DDE" w:rsidRDefault="00233DDE" w:rsidP="00233DDE">
                              <w:pPr>
                                <w:tabs>
                                  <w:tab w:val="left" w:pos="1823"/>
                                </w:tabs>
                                <w:rPr>
                                  <w:rStyle w:val="Hyperlink"/>
                                  <w:color w:val="FFFFFF" w:themeColor="background1"/>
                                  <w:sz w:val="16"/>
                                  <w:szCs w:val="16"/>
                                  <w:u w:val="none"/>
                                </w:rPr>
                              </w:pPr>
                              <w:hyperlink r:id="rId31" w:history="1">
                                <w:r w:rsidRPr="0026245A">
                                  <w:rPr>
                                    <w:rStyle w:val="Hyperlink"/>
                                    <w:color w:val="FFFFFF" w:themeColor="background1"/>
                                    <w:sz w:val="16"/>
                                    <w:szCs w:val="16"/>
                                    <w:u w:val="none"/>
                                  </w:rPr>
                                  <w:t>The Howe</w:t>
                                </w:r>
                              </w:hyperlink>
                            </w:p>
                            <w:p w14:paraId="7D426537" w14:textId="77777777" w:rsidR="00233DDE" w:rsidRDefault="00B97B84" w:rsidP="00FE4976">
                              <w:pPr>
                                <w:tabs>
                                  <w:tab w:val="left" w:pos="1823"/>
                                </w:tabs>
                                <w:rPr>
                                  <w:rStyle w:val="Hyperlink"/>
                                  <w:color w:val="FFFFFF" w:themeColor="background1"/>
                                  <w:sz w:val="16"/>
                                  <w:szCs w:val="16"/>
                                  <w:u w:val="none"/>
                                </w:rPr>
                              </w:pPr>
                              <w:hyperlink r:id="rId32" w:history="1">
                                <w:r w:rsidRPr="0026245A">
                                  <w:rPr>
                                    <w:rStyle w:val="Hyperlink"/>
                                    <w:color w:val="FFFFFF" w:themeColor="background1"/>
                                    <w:sz w:val="16"/>
                                    <w:szCs w:val="16"/>
                                    <w:u w:val="none"/>
                                  </w:rPr>
                                  <w:t>J. Selby's</w:t>
                                </w:r>
                              </w:hyperlink>
                              <w:r w:rsidRPr="0026245A">
                                <w:rPr>
                                  <w:rStyle w:val="Hyperlink"/>
                                  <w:color w:val="FFFFFF" w:themeColor="background1"/>
                                  <w:sz w:val="16"/>
                                  <w:szCs w:val="16"/>
                                  <w:u w:val="none"/>
                                </w:rPr>
                                <w:t xml:space="preserve"> *</w:t>
                              </w:r>
                            </w:p>
                            <w:p w14:paraId="7731D960" w14:textId="77777777" w:rsidR="001E7DA1" w:rsidRPr="0026245A" w:rsidRDefault="001E7DA1" w:rsidP="001E7DA1">
                              <w:pPr>
                                <w:tabs>
                                  <w:tab w:val="left" w:pos="1823"/>
                                </w:tabs>
                                <w:rPr>
                                  <w:rStyle w:val="Hyperlink"/>
                                  <w:color w:val="FFFFFF" w:themeColor="background1"/>
                                  <w:sz w:val="16"/>
                                  <w:szCs w:val="16"/>
                                  <w:u w:val="none"/>
                                </w:rPr>
                              </w:pPr>
                              <w:hyperlink r:id="rId33" w:history="1">
                                <w:r w:rsidRPr="0026245A">
                                  <w:rPr>
                                    <w:rStyle w:val="Hyperlink"/>
                                    <w:color w:val="FFFFFF" w:themeColor="background1"/>
                                    <w:sz w:val="16"/>
                                    <w:szCs w:val="16"/>
                                    <w:u w:val="none"/>
                                  </w:rPr>
                                  <w:t xml:space="preserve">Midori's Floating World </w:t>
                                </w:r>
                              </w:hyperlink>
                            </w:p>
                            <w:p w14:paraId="6D5C0D3F" w14:textId="23BFBEB6" w:rsidR="001E7DA1" w:rsidRPr="0026245A" w:rsidRDefault="001E7DA1" w:rsidP="00FE4976">
                              <w:pPr>
                                <w:tabs>
                                  <w:tab w:val="left" w:pos="1823"/>
                                </w:tabs>
                                <w:rPr>
                                  <w:color w:val="FFFFFF" w:themeColor="background1"/>
                                  <w:sz w:val="16"/>
                                  <w:szCs w:val="16"/>
                                </w:rPr>
                              </w:pPr>
                            </w:p>
                          </w:tc>
                          <w:tc>
                            <w:tcPr>
                              <w:tcW w:w="2045" w:type="dxa"/>
                            </w:tcPr>
                            <w:p w14:paraId="0538F53E" w14:textId="77777777" w:rsidR="00233DDE" w:rsidRDefault="00233DDE" w:rsidP="00233DDE">
                              <w:pPr>
                                <w:tabs>
                                  <w:tab w:val="left" w:pos="1823"/>
                                </w:tabs>
                                <w:rPr>
                                  <w:rStyle w:val="Hyperlink"/>
                                  <w:color w:val="FFFFFF" w:themeColor="background1"/>
                                  <w:sz w:val="16"/>
                                  <w:szCs w:val="16"/>
                                  <w:u w:val="none"/>
                                </w:rPr>
                              </w:pPr>
                              <w:hyperlink r:id="rId34" w:history="1">
                                <w:r w:rsidRPr="0026245A">
                                  <w:rPr>
                                    <w:rStyle w:val="Hyperlink"/>
                                    <w:color w:val="FFFFFF" w:themeColor="background1"/>
                                    <w:sz w:val="16"/>
                                    <w:szCs w:val="16"/>
                                    <w:u w:val="none"/>
                                  </w:rPr>
                                  <w:t>Modern Times</w:t>
                                </w:r>
                              </w:hyperlink>
                            </w:p>
                            <w:p w14:paraId="1C0F39BF" w14:textId="7606A84E" w:rsidR="00D96793" w:rsidRPr="0026245A" w:rsidRDefault="00D96793" w:rsidP="00233DDE">
                              <w:pPr>
                                <w:tabs>
                                  <w:tab w:val="left" w:pos="1823"/>
                                </w:tabs>
                                <w:rPr>
                                  <w:rStyle w:val="Hyperlink"/>
                                  <w:color w:val="FFFFFF" w:themeColor="background1"/>
                                  <w:sz w:val="16"/>
                                  <w:szCs w:val="16"/>
                                  <w:u w:val="none"/>
                                </w:rPr>
                              </w:pPr>
                              <w:r>
                                <w:rPr>
                                  <w:rStyle w:val="Hyperlink"/>
                                  <w:color w:val="FFFFFF" w:themeColor="background1"/>
                                  <w:sz w:val="16"/>
                                  <w:szCs w:val="16"/>
                                  <w:u w:val="none"/>
                                </w:rPr>
                                <w:t>Namaste Cafe</w:t>
                              </w:r>
                            </w:p>
                            <w:p w14:paraId="7524F7A7" w14:textId="77777777" w:rsidR="00233DDE" w:rsidRDefault="00233DDE" w:rsidP="00233DDE">
                              <w:pPr>
                                <w:tabs>
                                  <w:tab w:val="left" w:pos="1823"/>
                                </w:tabs>
                                <w:rPr>
                                  <w:rStyle w:val="Hyperlink"/>
                                  <w:color w:val="FFFFFF" w:themeColor="background1"/>
                                  <w:sz w:val="16"/>
                                  <w:szCs w:val="16"/>
                                  <w:u w:val="none"/>
                                </w:rPr>
                              </w:pPr>
                              <w:hyperlink r:id="rId35" w:history="1">
                                <w:r w:rsidRPr="0026245A">
                                  <w:rPr>
                                    <w:rStyle w:val="Hyperlink"/>
                                    <w:color w:val="FFFFFF" w:themeColor="background1"/>
                                    <w:sz w:val="16"/>
                                    <w:szCs w:val="16"/>
                                    <w:u w:val="none"/>
                                  </w:rPr>
                                  <w:t>Parkway Pizza</w:t>
                                </w:r>
                              </w:hyperlink>
                            </w:p>
                            <w:p w14:paraId="4DC61FF9" w14:textId="34114CB6" w:rsidR="007952EE" w:rsidRPr="007952EE" w:rsidRDefault="007952EE" w:rsidP="00233DDE">
                              <w:pPr>
                                <w:tabs>
                                  <w:tab w:val="left" w:pos="1823"/>
                                </w:tabs>
                                <w:rPr>
                                  <w:color w:val="F2F2F2" w:themeColor="background1" w:themeShade="F2"/>
                                  <w:sz w:val="16"/>
                                  <w:szCs w:val="16"/>
                                </w:rPr>
                              </w:pPr>
                              <w:r>
                                <w:rPr>
                                  <w:color w:val="F2F2F2" w:themeColor="background1" w:themeShade="F2"/>
                                  <w:sz w:val="16"/>
                                  <w:szCs w:val="16"/>
                                </w:rPr>
                                <w:t>Peoples Organic</w:t>
                              </w:r>
                            </w:p>
                            <w:p w14:paraId="263DC159" w14:textId="77777777" w:rsidR="00233DDE" w:rsidRPr="0026245A" w:rsidRDefault="00233DDE" w:rsidP="00233DDE">
                              <w:pPr>
                                <w:tabs>
                                  <w:tab w:val="left" w:pos="1823"/>
                                </w:tabs>
                                <w:rPr>
                                  <w:rStyle w:val="Hyperlink"/>
                                  <w:color w:val="FFFFFF" w:themeColor="background1"/>
                                  <w:sz w:val="16"/>
                                  <w:szCs w:val="16"/>
                                  <w:u w:val="none"/>
                                </w:rPr>
                              </w:pPr>
                              <w:hyperlink r:id="rId36" w:history="1">
                                <w:r w:rsidRPr="0026245A">
                                  <w:rPr>
                                    <w:rStyle w:val="Hyperlink"/>
                                    <w:color w:val="FFFFFF" w:themeColor="background1"/>
                                    <w:sz w:val="16"/>
                                    <w:szCs w:val="16"/>
                                    <w:u w:val="none"/>
                                  </w:rPr>
                                  <w:t>Pizza Luce</w:t>
                                </w:r>
                              </w:hyperlink>
                            </w:p>
                            <w:p w14:paraId="2A2F3A97" w14:textId="77777777" w:rsidR="00233DDE" w:rsidRDefault="00233DDE" w:rsidP="00233DDE">
                              <w:pPr>
                                <w:rPr>
                                  <w:rStyle w:val="Hyperlink"/>
                                  <w:color w:val="FFFFFF" w:themeColor="background1"/>
                                  <w:sz w:val="16"/>
                                  <w:szCs w:val="16"/>
                                  <w:u w:val="none"/>
                                </w:rPr>
                              </w:pPr>
                              <w:hyperlink r:id="rId37" w:history="1">
                                <w:r w:rsidRPr="0026245A">
                                  <w:rPr>
                                    <w:rStyle w:val="Hyperlink"/>
                                    <w:color w:val="FFFFFF" w:themeColor="background1"/>
                                    <w:sz w:val="16"/>
                                    <w:szCs w:val="16"/>
                                    <w:u w:val="none"/>
                                  </w:rPr>
                                  <w:t>Reverie</w:t>
                                </w:r>
                              </w:hyperlink>
                              <w:r w:rsidRPr="0026245A">
                                <w:rPr>
                                  <w:color w:val="FFFFFF" w:themeColor="background1"/>
                                  <w:sz w:val="16"/>
                                  <w:szCs w:val="16"/>
                                </w:rPr>
                                <w:t xml:space="preserve"> </w:t>
                              </w:r>
                              <w:r w:rsidRPr="0026245A">
                                <w:rPr>
                                  <w:rStyle w:val="Hyperlink"/>
                                  <w:color w:val="FFFFFF" w:themeColor="background1"/>
                                  <w:sz w:val="16"/>
                                  <w:szCs w:val="16"/>
                                  <w:u w:val="none"/>
                                </w:rPr>
                                <w:t>*</w:t>
                              </w:r>
                            </w:p>
                            <w:p w14:paraId="4B85941C" w14:textId="59CC02B8" w:rsidR="002C23C3" w:rsidRPr="002C23C3" w:rsidRDefault="002C23C3" w:rsidP="00233DDE">
                              <w:pPr>
                                <w:rPr>
                                  <w:rStyle w:val="Hyperlink"/>
                                  <w:color w:val="FFFFFF" w:themeColor="background1"/>
                                  <w:sz w:val="16"/>
                                  <w:szCs w:val="16"/>
                                  <w:u w:val="none"/>
                                </w:rPr>
                              </w:pPr>
                              <w:r>
                                <w:rPr>
                                  <w:rStyle w:val="Hyperlink"/>
                                  <w:color w:val="FFFFFF" w:themeColor="background1"/>
                                  <w:sz w:val="16"/>
                                  <w:szCs w:val="16"/>
                                  <w:u w:val="none"/>
                                </w:rPr>
                                <w:t>Soul Bowl</w:t>
                              </w:r>
                            </w:p>
                            <w:p w14:paraId="01FAFFA6" w14:textId="26D4C4B6" w:rsidR="00734B42" w:rsidRPr="00734B42" w:rsidRDefault="00734B42" w:rsidP="00233DDE">
                              <w:pPr>
                                <w:rPr>
                                  <w:rStyle w:val="Hyperlink"/>
                                  <w:color w:val="FFFFFF" w:themeColor="background1"/>
                                  <w:sz w:val="16"/>
                                  <w:szCs w:val="16"/>
                                  <w:u w:val="none"/>
                                </w:rPr>
                              </w:pPr>
                              <w:r w:rsidRPr="00734B42">
                                <w:rPr>
                                  <w:rStyle w:val="Hyperlink"/>
                                  <w:color w:val="FFFFFF" w:themeColor="background1"/>
                                  <w:sz w:val="16"/>
                                  <w:szCs w:val="16"/>
                                  <w:u w:val="none"/>
                                </w:rPr>
                                <w:t>Spitz</w:t>
                              </w:r>
                            </w:p>
                            <w:p w14:paraId="29CB77FB" w14:textId="68D554B2" w:rsidR="007F0905" w:rsidRPr="00484D38" w:rsidRDefault="007F0905" w:rsidP="00233DDE">
                              <w:pPr>
                                <w:rPr>
                                  <w:rStyle w:val="Hyperlink"/>
                                  <w:color w:val="FFFFFF" w:themeColor="background1"/>
                                  <w:sz w:val="16"/>
                                  <w:szCs w:val="16"/>
                                  <w:u w:val="none"/>
                                </w:rPr>
                              </w:pPr>
                              <w:r w:rsidRPr="00484D38">
                                <w:rPr>
                                  <w:rStyle w:val="Hyperlink"/>
                                  <w:color w:val="FFFFFF" w:themeColor="background1"/>
                                  <w:sz w:val="16"/>
                                  <w:szCs w:val="16"/>
                                  <w:u w:val="none"/>
                                </w:rPr>
                                <w:t>Stray Dog</w:t>
                              </w:r>
                            </w:p>
                            <w:p w14:paraId="16BA6B40" w14:textId="77777777" w:rsidR="00233DDE" w:rsidRDefault="00233DDE" w:rsidP="00233DDE">
                              <w:pPr>
                                <w:rPr>
                                  <w:rStyle w:val="Hyperlink"/>
                                  <w:color w:val="FFFFFF" w:themeColor="background1"/>
                                  <w:sz w:val="16"/>
                                  <w:szCs w:val="16"/>
                                  <w:u w:val="none"/>
                                </w:rPr>
                              </w:pPr>
                              <w:hyperlink r:id="rId38" w:history="1">
                                <w:r w:rsidRPr="0026245A">
                                  <w:rPr>
                                    <w:rStyle w:val="Hyperlink"/>
                                    <w:color w:val="FFFFFF" w:themeColor="background1"/>
                                    <w:sz w:val="16"/>
                                    <w:szCs w:val="16"/>
                                    <w:u w:val="none"/>
                                  </w:rPr>
                                  <w:t>Tilted Tiki</w:t>
                                </w:r>
                              </w:hyperlink>
                            </w:p>
                            <w:p w14:paraId="1DC243B0" w14:textId="33D9C2F5" w:rsidR="009C51AD" w:rsidRPr="0091317C" w:rsidRDefault="009C51AD" w:rsidP="00233DDE">
                              <w:pPr>
                                <w:rPr>
                                  <w:color w:val="F2F2F2" w:themeColor="background1" w:themeShade="F2"/>
                                  <w:sz w:val="16"/>
                                  <w:szCs w:val="16"/>
                                </w:rPr>
                              </w:pPr>
                              <w:r>
                                <w:rPr>
                                  <w:color w:val="F2F2F2" w:themeColor="background1" w:themeShade="F2"/>
                                  <w:sz w:val="16"/>
                                  <w:szCs w:val="16"/>
                                </w:rPr>
                                <w:t>Tongue in Cheek</w:t>
                              </w:r>
                            </w:p>
                            <w:p w14:paraId="08B1400F" w14:textId="545DF62C" w:rsidR="00233DDE" w:rsidRPr="0026245A" w:rsidRDefault="00233DDE" w:rsidP="00233DDE">
                              <w:pPr>
                                <w:tabs>
                                  <w:tab w:val="left" w:pos="1823"/>
                                </w:tabs>
                                <w:rPr>
                                  <w:color w:val="FFFFFF" w:themeColor="background1"/>
                                  <w:sz w:val="16"/>
                                  <w:szCs w:val="16"/>
                                </w:rPr>
                              </w:pPr>
                              <w:hyperlink r:id="rId39" w:history="1">
                                <w:r w:rsidRPr="0026245A">
                                  <w:rPr>
                                    <w:rStyle w:val="Hyperlink"/>
                                    <w:color w:val="FFFFFF" w:themeColor="background1"/>
                                    <w:sz w:val="16"/>
                                    <w:szCs w:val="16"/>
                                    <w:u w:val="none"/>
                                  </w:rPr>
                                  <w:t>Trio</w:t>
                                </w:r>
                              </w:hyperlink>
                              <w:r w:rsidRPr="0026245A">
                                <w:rPr>
                                  <w:color w:val="FFFFFF" w:themeColor="background1"/>
                                  <w:sz w:val="16"/>
                                  <w:szCs w:val="16"/>
                                </w:rPr>
                                <w:t xml:space="preserve"> </w:t>
                              </w:r>
                              <w:r w:rsidRPr="0026245A">
                                <w:rPr>
                                  <w:rStyle w:val="Hyperlink"/>
                                  <w:color w:val="FFFFFF" w:themeColor="background1"/>
                                  <w:sz w:val="16"/>
                                  <w:szCs w:val="16"/>
                                  <w:u w:val="none"/>
                                </w:rPr>
                                <w:t>*</w:t>
                              </w:r>
                            </w:p>
                            <w:p w14:paraId="30432AFA" w14:textId="77777777" w:rsidR="00233DDE" w:rsidRDefault="00233DDE" w:rsidP="00233DDE">
                              <w:pPr>
                                <w:tabs>
                                  <w:tab w:val="left" w:pos="1823"/>
                                </w:tabs>
                                <w:rPr>
                                  <w:rStyle w:val="Hyperlink"/>
                                  <w:color w:val="FFFFFF" w:themeColor="background1"/>
                                  <w:sz w:val="16"/>
                                  <w:szCs w:val="16"/>
                                  <w:u w:val="none"/>
                                </w:rPr>
                              </w:pPr>
                              <w:hyperlink r:id="rId40" w:history="1">
                                <w:r w:rsidRPr="0026245A">
                                  <w:rPr>
                                    <w:rStyle w:val="Hyperlink"/>
                                    <w:color w:val="FFFFFF" w:themeColor="background1"/>
                                    <w:sz w:val="16"/>
                                    <w:szCs w:val="16"/>
                                    <w:u w:val="none"/>
                                  </w:rPr>
                                  <w:t>Vegan East</w:t>
                                </w:r>
                              </w:hyperlink>
                              <w:r w:rsidRPr="0026245A">
                                <w:rPr>
                                  <w:color w:val="FFFFFF" w:themeColor="background1"/>
                                  <w:sz w:val="16"/>
                                  <w:szCs w:val="16"/>
                                </w:rPr>
                                <w:t xml:space="preserve"> </w:t>
                              </w:r>
                              <w:r w:rsidRPr="0026245A">
                                <w:rPr>
                                  <w:rStyle w:val="Hyperlink"/>
                                  <w:color w:val="FFFFFF" w:themeColor="background1"/>
                                  <w:sz w:val="16"/>
                                  <w:szCs w:val="16"/>
                                  <w:u w:val="none"/>
                                </w:rPr>
                                <w:t>*</w:t>
                              </w:r>
                            </w:p>
                            <w:p w14:paraId="12F32FB5" w14:textId="439B4A08" w:rsidR="00B97B84" w:rsidRPr="00B97B84" w:rsidRDefault="00B97B84" w:rsidP="00233DDE">
                              <w:pPr>
                                <w:tabs>
                                  <w:tab w:val="left" w:pos="1823"/>
                                </w:tabs>
                                <w:rPr>
                                  <w:color w:val="F2F2F2" w:themeColor="background1" w:themeShade="F2"/>
                                  <w:sz w:val="16"/>
                                  <w:szCs w:val="16"/>
                                </w:rPr>
                              </w:pPr>
                              <w:r>
                                <w:rPr>
                                  <w:color w:val="F2F2F2" w:themeColor="background1" w:themeShade="F2"/>
                                  <w:sz w:val="16"/>
                                  <w:szCs w:val="16"/>
                                </w:rPr>
                                <w:t>World Street K</w:t>
                              </w:r>
                              <w:r w:rsidR="0054139A">
                                <w:rPr>
                                  <w:color w:val="F2F2F2" w:themeColor="background1" w:themeShade="F2"/>
                                  <w:sz w:val="16"/>
                                  <w:szCs w:val="16"/>
                                </w:rPr>
                                <w:t>itchen</w:t>
                              </w:r>
                            </w:p>
                          </w:tc>
                        </w:tr>
                        <w:tr w:rsidR="00233DDE" w:rsidRPr="006E589F" w14:paraId="22D0E971" w14:textId="77777777" w:rsidTr="00364777">
                          <w:tc>
                            <w:tcPr>
                              <w:tcW w:w="1566" w:type="dxa"/>
                              <w:vMerge/>
                            </w:tcPr>
                            <w:p w14:paraId="5D5FB8A8" w14:textId="77777777" w:rsidR="00233DDE" w:rsidRPr="006E589F" w:rsidRDefault="00233DDE" w:rsidP="00233DDE">
                              <w:pPr>
                                <w:rPr>
                                  <w:color w:val="FFFFFF" w:themeColor="background1"/>
                                </w:rPr>
                              </w:pPr>
                            </w:p>
                          </w:tc>
                          <w:tc>
                            <w:tcPr>
                              <w:tcW w:w="2632" w:type="dxa"/>
                              <w:gridSpan w:val="2"/>
                            </w:tcPr>
                            <w:p w14:paraId="3C3BE983" w14:textId="77777777" w:rsidR="00233DDE" w:rsidRPr="006E589F" w:rsidRDefault="00233DDE" w:rsidP="00233DDE">
                              <w:pPr>
                                <w:tabs>
                                  <w:tab w:val="left" w:pos="1823"/>
                                </w:tabs>
                                <w:jc w:val="center"/>
                                <w:rPr>
                                  <w:color w:val="FFFFFF" w:themeColor="background1"/>
                                  <w:sz w:val="16"/>
                                  <w:szCs w:val="16"/>
                                </w:rPr>
                              </w:pPr>
                            </w:p>
                          </w:tc>
                          <w:tc>
                            <w:tcPr>
                              <w:tcW w:w="2045" w:type="dxa"/>
                            </w:tcPr>
                            <w:p w14:paraId="617A1051" w14:textId="77777777" w:rsidR="00233DDE" w:rsidRPr="006E589F" w:rsidRDefault="00233DDE" w:rsidP="00233DDE">
                              <w:pPr>
                                <w:tabs>
                                  <w:tab w:val="left" w:pos="1823"/>
                                </w:tabs>
                                <w:jc w:val="center"/>
                                <w:rPr>
                                  <w:b/>
                                  <w:color w:val="FFFFFF" w:themeColor="background1"/>
                                </w:rPr>
                              </w:pPr>
                            </w:p>
                          </w:tc>
                        </w:tr>
                        <w:tr w:rsidR="00233DDE" w:rsidRPr="006E589F" w14:paraId="6FD9B4A9" w14:textId="77777777" w:rsidTr="00364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50" w:type="dxa"/>
                              <w:gridSpan w:val="2"/>
                            </w:tcPr>
                            <w:p w14:paraId="43984AC0" w14:textId="77777777" w:rsidR="00233DDE" w:rsidRPr="006E589F" w:rsidRDefault="00233DDE" w:rsidP="00233DDE">
                              <w:pPr>
                                <w:pStyle w:val="ContactInfo"/>
                                <w:jc w:val="center"/>
                                <w:rPr>
                                  <w:b/>
                                  <w:color w:val="FFFFFF" w:themeColor="background1"/>
                                  <w:sz w:val="24"/>
                                  <w:szCs w:val="24"/>
                                </w:rPr>
                              </w:pPr>
                              <w:r w:rsidRPr="006E589F">
                                <w:rPr>
                                  <w:b/>
                                  <w:color w:val="FFFFFF" w:themeColor="background1"/>
                                  <w:sz w:val="24"/>
                                  <w:szCs w:val="24"/>
                                </w:rPr>
                                <w:t>100 % Vegan Brands</w:t>
                              </w:r>
                            </w:p>
                            <w:p w14:paraId="44787227" w14:textId="77777777" w:rsidR="00233DDE" w:rsidRPr="0026245A" w:rsidRDefault="00233DDE" w:rsidP="00233DDE">
                              <w:pPr>
                                <w:pStyle w:val="ContactInfo"/>
                                <w:jc w:val="center"/>
                                <w:rPr>
                                  <w:rStyle w:val="Hyperlink"/>
                                  <w:color w:val="FFFFFF" w:themeColor="background1"/>
                                  <w:u w:val="none"/>
                                </w:rPr>
                              </w:pPr>
                              <w:hyperlink r:id="rId41" w:history="1">
                                <w:r w:rsidRPr="0026245A">
                                  <w:rPr>
                                    <w:rStyle w:val="Hyperlink"/>
                                    <w:color w:val="FFFFFF" w:themeColor="background1"/>
                                    <w:u w:val="none"/>
                                  </w:rPr>
                                  <w:t>Beyond Meat</w:t>
                                </w:r>
                              </w:hyperlink>
                            </w:p>
                            <w:p w14:paraId="5BC02A2B" w14:textId="77777777" w:rsidR="00233DDE" w:rsidRPr="0026245A" w:rsidRDefault="00233DDE" w:rsidP="00233DDE">
                              <w:pPr>
                                <w:pStyle w:val="ContactInfo"/>
                                <w:jc w:val="center"/>
                                <w:rPr>
                                  <w:color w:val="FFFFFF" w:themeColor="background1"/>
                                </w:rPr>
                              </w:pPr>
                              <w:hyperlink r:id="rId42" w:history="1">
                                <w:r w:rsidRPr="0026245A">
                                  <w:rPr>
                                    <w:rStyle w:val="Hyperlink"/>
                                    <w:color w:val="FFFFFF" w:themeColor="background1"/>
                                    <w:u w:val="none"/>
                                  </w:rPr>
                                  <w:t>daiya</w:t>
                                </w:r>
                              </w:hyperlink>
                            </w:p>
                            <w:p w14:paraId="761E91F4" w14:textId="77777777" w:rsidR="00233DDE" w:rsidRPr="0026245A" w:rsidRDefault="00233DDE" w:rsidP="00233DDE">
                              <w:pPr>
                                <w:pStyle w:val="ContactInfo"/>
                                <w:jc w:val="center"/>
                                <w:rPr>
                                  <w:color w:val="FFFFFF" w:themeColor="background1"/>
                                </w:rPr>
                              </w:pPr>
                              <w:hyperlink r:id="rId43" w:history="1">
                                <w:r w:rsidRPr="0026245A">
                                  <w:rPr>
                                    <w:rStyle w:val="Hyperlink"/>
                                    <w:color w:val="FFFFFF" w:themeColor="background1"/>
                                    <w:u w:val="none"/>
                                  </w:rPr>
                                  <w:t>earth balance</w:t>
                                </w:r>
                              </w:hyperlink>
                            </w:p>
                            <w:p w14:paraId="0DD231C8" w14:textId="77777777" w:rsidR="00233DDE" w:rsidRPr="0026245A" w:rsidRDefault="00233DDE" w:rsidP="00233DDE">
                              <w:pPr>
                                <w:pStyle w:val="ContactInfo"/>
                                <w:jc w:val="center"/>
                                <w:rPr>
                                  <w:color w:val="FFFFFF" w:themeColor="background1"/>
                                </w:rPr>
                              </w:pPr>
                              <w:hyperlink r:id="rId44" w:history="1">
                                <w:r w:rsidRPr="0026245A">
                                  <w:rPr>
                                    <w:rStyle w:val="Hyperlink"/>
                                    <w:color w:val="FFFFFF" w:themeColor="background1"/>
                                    <w:u w:val="none"/>
                                  </w:rPr>
                                  <w:t>Field Roast</w:t>
                                </w:r>
                              </w:hyperlink>
                            </w:p>
                            <w:p w14:paraId="53CC8E1C" w14:textId="77777777" w:rsidR="00233DDE" w:rsidRPr="0026245A" w:rsidRDefault="00233DDE" w:rsidP="00233DDE">
                              <w:pPr>
                                <w:pStyle w:val="ContactInfo"/>
                                <w:jc w:val="center"/>
                                <w:rPr>
                                  <w:rStyle w:val="Hyperlink"/>
                                  <w:color w:val="FFFFFF" w:themeColor="background1"/>
                                  <w:u w:val="none"/>
                                </w:rPr>
                              </w:pPr>
                              <w:hyperlink r:id="rId45" w:history="1">
                                <w:r w:rsidRPr="0026245A">
                                  <w:rPr>
                                    <w:rStyle w:val="Hyperlink"/>
                                    <w:color w:val="FFFFFF" w:themeColor="background1"/>
                                    <w:u w:val="none"/>
                                  </w:rPr>
                                  <w:t>Follow Your Heart</w:t>
                                </w:r>
                              </w:hyperlink>
                            </w:p>
                            <w:p w14:paraId="6974BACF" w14:textId="77777777" w:rsidR="00233DDE" w:rsidRPr="0026245A" w:rsidRDefault="00233DDE" w:rsidP="00233DDE">
                              <w:pPr>
                                <w:pStyle w:val="ContactInfo"/>
                                <w:jc w:val="center"/>
                                <w:rPr>
                                  <w:color w:val="FFFFFF" w:themeColor="background1"/>
                                </w:rPr>
                              </w:pPr>
                              <w:hyperlink r:id="rId46" w:history="1">
                                <w:r w:rsidRPr="0026245A">
                                  <w:rPr>
                                    <w:rStyle w:val="Hyperlink"/>
                                    <w:color w:val="FFFFFF" w:themeColor="background1"/>
                                    <w:u w:val="none"/>
                                  </w:rPr>
                                  <w:t>Gardein</w:t>
                                </w:r>
                              </w:hyperlink>
                            </w:p>
                            <w:p w14:paraId="3E2F93F5" w14:textId="77777777" w:rsidR="00233DDE" w:rsidRPr="0026245A" w:rsidRDefault="00233DDE" w:rsidP="00233DDE">
                              <w:pPr>
                                <w:pStyle w:val="ContactInfo"/>
                                <w:jc w:val="center"/>
                                <w:rPr>
                                  <w:rStyle w:val="Hyperlink"/>
                                  <w:color w:val="FFFFFF" w:themeColor="background1"/>
                                  <w:u w:val="none"/>
                                </w:rPr>
                              </w:pPr>
                              <w:hyperlink r:id="rId47" w:history="1">
                                <w:r w:rsidRPr="0026245A">
                                  <w:rPr>
                                    <w:rStyle w:val="Hyperlink"/>
                                    <w:color w:val="FFFFFF" w:themeColor="background1"/>
                                    <w:u w:val="none"/>
                                  </w:rPr>
                                  <w:t>The Herbivorous Butcher</w:t>
                                </w:r>
                              </w:hyperlink>
                            </w:p>
                            <w:p w14:paraId="424BE20A" w14:textId="77777777" w:rsidR="00233DDE" w:rsidRPr="0026245A" w:rsidRDefault="00233DDE" w:rsidP="00233DDE">
                              <w:pPr>
                                <w:pStyle w:val="ContactInfo"/>
                                <w:jc w:val="center"/>
                                <w:rPr>
                                  <w:color w:val="FFFFFF" w:themeColor="background1"/>
                                </w:rPr>
                              </w:pPr>
                              <w:hyperlink r:id="rId48" w:history="1">
                                <w:r w:rsidRPr="0026245A">
                                  <w:rPr>
                                    <w:rStyle w:val="Hyperlink"/>
                                    <w:color w:val="FFFFFF" w:themeColor="background1"/>
                                    <w:u w:val="none"/>
                                  </w:rPr>
                                  <w:t>Impossible Foods</w:t>
                                </w:r>
                              </w:hyperlink>
                            </w:p>
                            <w:p w14:paraId="742B70C6" w14:textId="77777777" w:rsidR="00233DDE" w:rsidRPr="0026245A" w:rsidRDefault="00233DDE" w:rsidP="00233DDE">
                              <w:pPr>
                                <w:pStyle w:val="ContactInfo"/>
                                <w:jc w:val="center"/>
                                <w:rPr>
                                  <w:rStyle w:val="Hyperlink"/>
                                  <w:color w:val="FFFFFF" w:themeColor="background1"/>
                                  <w:u w:val="none"/>
                                </w:rPr>
                              </w:pPr>
                              <w:hyperlink r:id="rId49" w:history="1">
                                <w:r w:rsidRPr="0026245A">
                                  <w:rPr>
                                    <w:rStyle w:val="Hyperlink"/>
                                    <w:color w:val="FFFFFF" w:themeColor="background1"/>
                                    <w:u w:val="none"/>
                                  </w:rPr>
                                  <w:t>Miyoko's</w:t>
                                </w:r>
                              </w:hyperlink>
                            </w:p>
                            <w:p w14:paraId="41923F49" w14:textId="77777777" w:rsidR="00233DDE" w:rsidRDefault="00233DDE" w:rsidP="00233DDE">
                              <w:pPr>
                                <w:pStyle w:val="ContactInfo"/>
                                <w:jc w:val="center"/>
                              </w:pPr>
                              <w:hyperlink r:id="rId50" w:history="1">
                                <w:r w:rsidRPr="0026245A">
                                  <w:rPr>
                                    <w:rStyle w:val="Hyperlink"/>
                                    <w:color w:val="FFFFFF" w:themeColor="background1"/>
                                    <w:u w:val="none"/>
                                  </w:rPr>
                                  <w:t>So Delicious</w:t>
                                </w:r>
                              </w:hyperlink>
                            </w:p>
                            <w:p w14:paraId="30D7F735" w14:textId="15C20A52" w:rsidR="00B43E6F" w:rsidRPr="00B43E6F" w:rsidRDefault="00B43E6F" w:rsidP="00233DDE">
                              <w:pPr>
                                <w:pStyle w:val="ContactInfo"/>
                                <w:jc w:val="center"/>
                                <w:rPr>
                                  <w:color w:val="FFFFFF" w:themeColor="background1"/>
                                </w:rPr>
                              </w:pPr>
                              <w:r>
                                <w:rPr>
                                  <w:color w:val="FFFFFF" w:themeColor="background1"/>
                                </w:rPr>
                                <w:t>Strong Roots</w:t>
                              </w:r>
                            </w:p>
                            <w:p w14:paraId="2292A7F7" w14:textId="77777777" w:rsidR="00233DDE" w:rsidRPr="0026245A" w:rsidRDefault="00233DDE" w:rsidP="00233DDE">
                              <w:pPr>
                                <w:pStyle w:val="ContactInfo"/>
                                <w:jc w:val="center"/>
                                <w:rPr>
                                  <w:color w:val="FFFFFF" w:themeColor="background1"/>
                                </w:rPr>
                              </w:pPr>
                              <w:hyperlink r:id="rId51" w:history="1">
                                <w:r w:rsidRPr="0026245A">
                                  <w:rPr>
                                    <w:rStyle w:val="Hyperlink"/>
                                    <w:color w:val="FFFFFF" w:themeColor="background1"/>
                                    <w:u w:val="none"/>
                                  </w:rPr>
                                  <w:t>Tofurky</w:t>
                                </w:r>
                              </w:hyperlink>
                            </w:p>
                            <w:p w14:paraId="6F427D67" w14:textId="77777777" w:rsidR="00233DDE" w:rsidRPr="0026245A" w:rsidRDefault="00233DDE" w:rsidP="00233DDE">
                              <w:pPr>
                                <w:pStyle w:val="ContactInfo"/>
                                <w:jc w:val="center"/>
                                <w:rPr>
                                  <w:rStyle w:val="Hyperlink"/>
                                  <w:color w:val="FFFFFF" w:themeColor="background1"/>
                                  <w:u w:val="none"/>
                                </w:rPr>
                              </w:pPr>
                              <w:hyperlink r:id="rId52" w:history="1">
                                <w:r w:rsidRPr="0026245A">
                                  <w:rPr>
                                    <w:rStyle w:val="Hyperlink"/>
                                    <w:color w:val="FFFFFF" w:themeColor="background1"/>
                                    <w:u w:val="none"/>
                                  </w:rPr>
                                  <w:t>Upton's Naturals</w:t>
                                </w:r>
                              </w:hyperlink>
                            </w:p>
                            <w:p w14:paraId="64D1CDFB" w14:textId="77777777" w:rsidR="00233DDE" w:rsidRPr="0026245A" w:rsidRDefault="00233DDE" w:rsidP="00233DDE">
                              <w:pPr>
                                <w:pStyle w:val="ContactInfo"/>
                                <w:jc w:val="center"/>
                                <w:rPr>
                                  <w:color w:val="FFFFFF" w:themeColor="background1"/>
                                </w:rPr>
                              </w:pPr>
                              <w:hyperlink r:id="rId53" w:history="1">
                                <w:r w:rsidRPr="0026245A">
                                  <w:rPr>
                                    <w:rStyle w:val="Hyperlink"/>
                                    <w:color w:val="FFFFFF" w:themeColor="background1"/>
                                    <w:u w:val="none"/>
                                  </w:rPr>
                                  <w:t>Violife</w:t>
                                </w:r>
                              </w:hyperlink>
                            </w:p>
                            <w:p w14:paraId="5FD7EFDF" w14:textId="77777777" w:rsidR="00233DDE" w:rsidRPr="006E589F" w:rsidRDefault="00233DDE" w:rsidP="00233DDE">
                              <w:pPr>
                                <w:pStyle w:val="ContactInfo"/>
                                <w:jc w:val="center"/>
                                <w:rPr>
                                  <w:b/>
                                  <w:color w:val="FFFFFF" w:themeColor="background1"/>
                                  <w:sz w:val="16"/>
                                  <w:szCs w:val="16"/>
                                </w:rPr>
                              </w:pPr>
                            </w:p>
                          </w:tc>
                          <w:tc>
                            <w:tcPr>
                              <w:tcW w:w="3493" w:type="dxa"/>
                              <w:gridSpan w:val="2"/>
                            </w:tcPr>
                            <w:p w14:paraId="7A1A281B" w14:textId="77777777" w:rsidR="00233DDE" w:rsidRPr="006E589F" w:rsidRDefault="00233DDE" w:rsidP="00233DDE">
                              <w:pPr>
                                <w:pStyle w:val="ContactInfo"/>
                                <w:rPr>
                                  <w:b/>
                                  <w:color w:val="FFFFFF" w:themeColor="background1"/>
                                  <w:sz w:val="24"/>
                                  <w:szCs w:val="24"/>
                                </w:rPr>
                              </w:pPr>
                              <w:r w:rsidRPr="006E589F">
                                <w:rPr>
                                  <w:b/>
                                  <w:color w:val="FFFFFF" w:themeColor="background1"/>
                                  <w:sz w:val="24"/>
                                  <w:szCs w:val="24"/>
                                </w:rPr>
                                <w:t>Brands With Vegan Options</w:t>
                              </w:r>
                            </w:p>
                            <w:p w14:paraId="58819BCD" w14:textId="77777777" w:rsidR="00233DDE" w:rsidRPr="0026245A" w:rsidRDefault="00233DDE" w:rsidP="00233DDE">
                              <w:pPr>
                                <w:pStyle w:val="ContactInfo"/>
                                <w:jc w:val="center"/>
                                <w:rPr>
                                  <w:rStyle w:val="Hyperlink"/>
                                  <w:color w:val="FFFFFF" w:themeColor="background1"/>
                                  <w:u w:val="none"/>
                                </w:rPr>
                              </w:pPr>
                              <w:hyperlink r:id="rId54" w:history="1">
                                <w:r w:rsidRPr="0026245A">
                                  <w:rPr>
                                    <w:rStyle w:val="Hyperlink"/>
                                    <w:color w:val="FFFFFF" w:themeColor="background1"/>
                                    <w:u w:val="none"/>
                                  </w:rPr>
                                  <w:t>Amy's</w:t>
                                </w:r>
                              </w:hyperlink>
                            </w:p>
                            <w:p w14:paraId="7F42FB62" w14:textId="77777777" w:rsidR="00233DDE" w:rsidRPr="0026245A" w:rsidRDefault="00233DDE" w:rsidP="00233DDE">
                              <w:pPr>
                                <w:pStyle w:val="ContactInfo"/>
                                <w:jc w:val="center"/>
                                <w:rPr>
                                  <w:color w:val="FFFFFF" w:themeColor="background1"/>
                                </w:rPr>
                              </w:pPr>
                              <w:hyperlink r:id="rId55" w:history="1">
                                <w:r w:rsidRPr="0026245A">
                                  <w:rPr>
                                    <w:rStyle w:val="Hyperlink"/>
                                    <w:color w:val="FFFFFF" w:themeColor="background1"/>
                                    <w:u w:val="none"/>
                                  </w:rPr>
                                  <w:t>Annie's</w:t>
                                </w:r>
                              </w:hyperlink>
                            </w:p>
                            <w:p w14:paraId="47B2DEBB" w14:textId="77777777" w:rsidR="00233DDE" w:rsidRPr="0026245A" w:rsidRDefault="00233DDE" w:rsidP="00233DDE">
                              <w:pPr>
                                <w:pStyle w:val="ContactInfo"/>
                                <w:jc w:val="center"/>
                                <w:rPr>
                                  <w:color w:val="FFFFFF" w:themeColor="background1"/>
                                </w:rPr>
                              </w:pPr>
                              <w:hyperlink r:id="rId56" w:history="1">
                                <w:r w:rsidRPr="0026245A">
                                  <w:rPr>
                                    <w:rStyle w:val="Hyperlink"/>
                                    <w:color w:val="FFFFFF" w:themeColor="background1"/>
                                    <w:u w:val="none"/>
                                  </w:rPr>
                                  <w:t>Boca</w:t>
                                </w:r>
                              </w:hyperlink>
                            </w:p>
                            <w:p w14:paraId="341776CA" w14:textId="77777777" w:rsidR="00233DDE" w:rsidRPr="0026245A" w:rsidRDefault="00233DDE" w:rsidP="00233DDE">
                              <w:pPr>
                                <w:pStyle w:val="ContactInfo"/>
                                <w:jc w:val="center"/>
                                <w:rPr>
                                  <w:color w:val="FFFFFF" w:themeColor="background1"/>
                                </w:rPr>
                              </w:pPr>
                              <w:hyperlink r:id="rId57" w:history="1">
                                <w:r w:rsidRPr="0026245A">
                                  <w:rPr>
                                    <w:rStyle w:val="Hyperlink"/>
                                    <w:color w:val="FFFFFF" w:themeColor="background1"/>
                                    <w:u w:val="none"/>
                                  </w:rPr>
                                  <w:t>Go Veggie</w:t>
                                </w:r>
                              </w:hyperlink>
                            </w:p>
                            <w:p w14:paraId="0334E879" w14:textId="77777777" w:rsidR="00233DDE" w:rsidRPr="0026245A" w:rsidRDefault="00233DDE" w:rsidP="00233DDE">
                              <w:pPr>
                                <w:pStyle w:val="ContactInfo"/>
                                <w:jc w:val="center"/>
                                <w:rPr>
                                  <w:color w:val="FFFFFF" w:themeColor="background1"/>
                                </w:rPr>
                              </w:pPr>
                              <w:hyperlink r:id="rId58" w:history="1">
                                <w:r w:rsidRPr="0026245A">
                                  <w:rPr>
                                    <w:rStyle w:val="Hyperlink"/>
                                    <w:color w:val="FFFFFF" w:themeColor="background1"/>
                                    <w:u w:val="none"/>
                                  </w:rPr>
                                  <w:t>Just, Inc.</w:t>
                                </w:r>
                              </w:hyperlink>
                            </w:p>
                            <w:p w14:paraId="1FC70934" w14:textId="77777777" w:rsidR="00233DDE" w:rsidRPr="0026245A" w:rsidRDefault="00233DDE" w:rsidP="00233DDE">
                              <w:pPr>
                                <w:pStyle w:val="ContactInfo"/>
                                <w:jc w:val="center"/>
                                <w:rPr>
                                  <w:color w:val="FFFFFF" w:themeColor="background1"/>
                                </w:rPr>
                              </w:pPr>
                              <w:hyperlink r:id="rId59" w:history="1">
                                <w:r w:rsidRPr="0026245A">
                                  <w:rPr>
                                    <w:rStyle w:val="Hyperlink"/>
                                    <w:color w:val="FFFFFF" w:themeColor="background1"/>
                                    <w:u w:val="none"/>
                                  </w:rPr>
                                  <w:t>Lightlife</w:t>
                                </w:r>
                              </w:hyperlink>
                            </w:p>
                            <w:p w14:paraId="31B8DFEB" w14:textId="77777777" w:rsidR="00233DDE" w:rsidRDefault="00233DDE" w:rsidP="00233DDE">
                              <w:pPr>
                                <w:pStyle w:val="ContactInfo"/>
                                <w:jc w:val="center"/>
                                <w:rPr>
                                  <w:rStyle w:val="Hyperlink"/>
                                  <w:color w:val="FFFFFF" w:themeColor="background1"/>
                                  <w:u w:val="none"/>
                                </w:rPr>
                              </w:pPr>
                              <w:hyperlink r:id="rId60" w:history="1">
                                <w:r w:rsidRPr="0026245A">
                                  <w:rPr>
                                    <w:rStyle w:val="Hyperlink"/>
                                    <w:color w:val="FFFFFF" w:themeColor="background1"/>
                                    <w:u w:val="none"/>
                                  </w:rPr>
                                  <w:t>Morning Star Farms</w:t>
                                </w:r>
                              </w:hyperlink>
                            </w:p>
                            <w:p w14:paraId="10B9260F" w14:textId="2FF77AD7" w:rsidR="00817D14" w:rsidRPr="00817D14" w:rsidRDefault="00817D14" w:rsidP="00233DDE">
                              <w:pPr>
                                <w:pStyle w:val="ContactInfo"/>
                                <w:jc w:val="center"/>
                                <w:rPr>
                                  <w:color w:val="F2F2F2" w:themeColor="background1" w:themeShade="F2"/>
                                </w:rPr>
                              </w:pPr>
                              <w:r w:rsidRPr="00817D14">
                                <w:rPr>
                                  <w:color w:val="F2F2F2" w:themeColor="background1" w:themeShade="F2"/>
                                </w:rPr>
                                <w:t>Primal Kitchen</w:t>
                              </w:r>
                            </w:p>
                            <w:p w14:paraId="1C73048D" w14:textId="77777777" w:rsidR="00233DDE" w:rsidRPr="0026245A" w:rsidRDefault="00233DDE" w:rsidP="00233DDE">
                              <w:pPr>
                                <w:pStyle w:val="ContactInfo"/>
                                <w:jc w:val="center"/>
                                <w:rPr>
                                  <w:rStyle w:val="Hyperlink"/>
                                  <w:color w:val="FFFFFF" w:themeColor="background1"/>
                                  <w:u w:val="none"/>
                                </w:rPr>
                              </w:pPr>
                              <w:hyperlink r:id="rId61" w:history="1">
                                <w:r w:rsidRPr="0026245A">
                                  <w:rPr>
                                    <w:rStyle w:val="Hyperlink"/>
                                    <w:color w:val="FFFFFF" w:themeColor="background1"/>
                                    <w:u w:val="none"/>
                                  </w:rPr>
                                  <w:t>Sweet Earth</w:t>
                                </w:r>
                              </w:hyperlink>
                            </w:p>
                            <w:p w14:paraId="03826852" w14:textId="77777777" w:rsidR="00233DDE" w:rsidRPr="0026245A" w:rsidRDefault="00233DDE" w:rsidP="00233DDE">
                              <w:pPr>
                                <w:pStyle w:val="ContactInfo"/>
                                <w:jc w:val="center"/>
                                <w:rPr>
                                  <w:rStyle w:val="Hyperlink"/>
                                  <w:color w:val="FFFFFF" w:themeColor="background1"/>
                                  <w:u w:val="none"/>
                                </w:rPr>
                              </w:pPr>
                              <w:hyperlink r:id="rId62" w:history="1">
                                <w:r w:rsidRPr="0026245A">
                                  <w:rPr>
                                    <w:rStyle w:val="Hyperlink"/>
                                    <w:color w:val="FFFFFF" w:themeColor="background1"/>
                                    <w:u w:val="none"/>
                                  </w:rPr>
                                  <w:t>Tattooed Chef</w:t>
                                </w:r>
                              </w:hyperlink>
                            </w:p>
                            <w:p w14:paraId="3CE8D620" w14:textId="77777777" w:rsidR="00233DDE" w:rsidRPr="0026245A" w:rsidRDefault="00233DDE" w:rsidP="00233DDE">
                              <w:pPr>
                                <w:pStyle w:val="ContactInfo"/>
                                <w:jc w:val="center"/>
                                <w:rPr>
                                  <w:color w:val="FFFFFF" w:themeColor="background1"/>
                                </w:rPr>
                              </w:pPr>
                              <w:hyperlink r:id="rId63" w:history="1">
                                <w:r w:rsidRPr="0026245A">
                                  <w:rPr>
                                    <w:rStyle w:val="Hyperlink"/>
                                    <w:color w:val="FFFFFF" w:themeColor="background1"/>
                                    <w:u w:val="none"/>
                                  </w:rPr>
                                  <w:t>Yves Veggie Cuisine</w:t>
                                </w:r>
                              </w:hyperlink>
                            </w:p>
                            <w:p w14:paraId="4B6B5647" w14:textId="77777777" w:rsidR="00233DDE" w:rsidRPr="006E589F" w:rsidRDefault="00233DDE" w:rsidP="00233DDE">
                              <w:pPr>
                                <w:pStyle w:val="ContactInfo"/>
                                <w:rPr>
                                  <w:sz w:val="16"/>
                                  <w:szCs w:val="16"/>
                                </w:rPr>
                              </w:pPr>
                            </w:p>
                          </w:tc>
                        </w:tr>
                        <w:tr w:rsidR="00233DDE" w:rsidRPr="006E589F" w14:paraId="06ACD889" w14:textId="77777777" w:rsidTr="00364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
                          </w:trPr>
                          <w:tc>
                            <w:tcPr>
                              <w:tcW w:w="2750" w:type="dxa"/>
                              <w:gridSpan w:val="2"/>
                            </w:tcPr>
                            <w:p w14:paraId="0DF4B38E" w14:textId="77777777" w:rsidR="00233DDE" w:rsidRPr="006E589F" w:rsidRDefault="00233DDE" w:rsidP="00233DDE">
                              <w:pPr>
                                <w:pStyle w:val="ContactInfo"/>
                                <w:rPr>
                                  <w:color w:val="FFFFFF" w:themeColor="background1"/>
                                </w:rPr>
                              </w:pPr>
                            </w:p>
                          </w:tc>
                          <w:tc>
                            <w:tcPr>
                              <w:tcW w:w="1448" w:type="dxa"/>
                            </w:tcPr>
                            <w:p w14:paraId="7F99014F" w14:textId="77777777" w:rsidR="00233DDE" w:rsidRPr="006E589F" w:rsidRDefault="00233DDE" w:rsidP="00233DDE">
                              <w:pPr>
                                <w:pStyle w:val="ContactInfo"/>
                                <w:rPr>
                                  <w:color w:val="FFFFFF" w:themeColor="background1"/>
                                </w:rPr>
                              </w:pPr>
                            </w:p>
                          </w:tc>
                          <w:tc>
                            <w:tcPr>
                              <w:tcW w:w="2045" w:type="dxa"/>
                            </w:tcPr>
                            <w:p w14:paraId="2BD432C7" w14:textId="77777777" w:rsidR="00233DDE" w:rsidRPr="006E589F" w:rsidRDefault="00233DDE" w:rsidP="00233DDE">
                              <w:pPr>
                                <w:pStyle w:val="ContactInfo"/>
                                <w:rPr>
                                  <w:color w:val="FFFFFF" w:themeColor="background1"/>
                                </w:rPr>
                              </w:pPr>
                            </w:p>
                          </w:tc>
                        </w:tr>
                      </w:tbl>
                      <w:p w14:paraId="2FFBA3E3" w14:textId="77777777" w:rsidR="00233DDE" w:rsidRPr="006E589F" w:rsidRDefault="00233DDE" w:rsidP="00233DDE">
                        <w:pPr>
                          <w:pStyle w:val="Heading2"/>
                        </w:pPr>
                      </w:p>
                    </w:tc>
                  </w:tr>
                  <w:tr w:rsidR="00233DDE" w:rsidRPr="006E589F" w14:paraId="026B9396" w14:textId="77777777" w:rsidTr="00364777">
                    <w:trPr>
                      <w:trHeight w:val="1710"/>
                    </w:trPr>
                    <w:tc>
                      <w:tcPr>
                        <w:tcW w:w="5000" w:type="pct"/>
                        <w:shd w:val="clear" w:color="auto" w:fill="000000" w:themeFill="text1"/>
                        <w:vAlign w:val="bottom"/>
                      </w:tcPr>
                      <w:p w14:paraId="7E6800C0" w14:textId="77777777" w:rsidR="00233DDE" w:rsidRPr="006E589F" w:rsidRDefault="00233DDE" w:rsidP="00233DDE">
                        <w:pPr>
                          <w:pStyle w:val="ContactInfo"/>
                          <w:jc w:val="center"/>
                          <w:rPr>
                            <w:color w:val="FFFFFF" w:themeColor="background1"/>
                            <w:sz w:val="28"/>
                            <w:szCs w:val="28"/>
                          </w:rPr>
                        </w:pPr>
                        <w:r w:rsidRPr="006E589F">
                          <w:rPr>
                            <w:color w:val="FFFFFF" w:themeColor="background1"/>
                            <w:sz w:val="28"/>
                            <w:szCs w:val="28"/>
                          </w:rPr>
                          <w:t xml:space="preserve">Visit us: LivingThePlantLife.com </w:t>
                        </w:r>
                      </w:p>
                      <w:p w14:paraId="76F1BA43" w14:textId="77777777" w:rsidR="00233DDE" w:rsidRPr="006E589F" w:rsidRDefault="00233DDE" w:rsidP="00233DDE">
                        <w:pPr>
                          <w:pStyle w:val="ContactInfo"/>
                          <w:jc w:val="center"/>
                          <w:rPr>
                            <w:color w:val="FFFFFF" w:themeColor="background1"/>
                            <w:sz w:val="28"/>
                            <w:szCs w:val="28"/>
                          </w:rPr>
                        </w:pPr>
                      </w:p>
                      <w:p w14:paraId="32838790" w14:textId="77777777" w:rsidR="00233DDE" w:rsidRPr="006E589F" w:rsidRDefault="00233DDE" w:rsidP="00233DDE">
                        <w:pPr>
                          <w:pStyle w:val="ContactInfo"/>
                          <w:jc w:val="center"/>
                          <w:rPr>
                            <w:color w:val="FFFFFF" w:themeColor="background1"/>
                            <w:sz w:val="28"/>
                            <w:szCs w:val="28"/>
                          </w:rPr>
                        </w:pPr>
                        <w:r w:rsidRPr="006E589F">
                          <w:rPr>
                            <w:noProof/>
                            <w:color w:val="FFFFFF" w:themeColor="background1"/>
                            <w:sz w:val="28"/>
                            <w:szCs w:val="28"/>
                            <w:lang w:eastAsia="en-US"/>
                          </w:rPr>
                          <w:drawing>
                            <wp:inline distT="0" distB="0" distL="0" distR="0" wp14:anchorId="740989CD" wp14:editId="2CF8730A">
                              <wp:extent cx="790161" cy="4635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tailor brands 3.png"/>
                                      <pic:cNvPicPr/>
                                    </pic:nvPicPr>
                                    <pic:blipFill>
                                      <a:blip r:embed="rId64">
                                        <a:extLst>
                                          <a:ext uri="{28A0092B-C50C-407E-A947-70E740481C1C}">
                                            <a14:useLocalDpi xmlns:a14="http://schemas.microsoft.com/office/drawing/2010/main" val="0"/>
                                          </a:ext>
                                        </a:extLst>
                                      </a:blip>
                                      <a:stretch>
                                        <a:fillRect/>
                                      </a:stretch>
                                    </pic:blipFill>
                                    <pic:spPr>
                                      <a:xfrm>
                                        <a:off x="0" y="0"/>
                                        <a:ext cx="808946" cy="474582"/>
                                      </a:xfrm>
                                      <a:prstGeom prst="rect">
                                        <a:avLst/>
                                      </a:prstGeom>
                                    </pic:spPr>
                                  </pic:pic>
                                </a:graphicData>
                              </a:graphic>
                            </wp:inline>
                          </w:drawing>
                        </w:r>
                      </w:p>
                      <w:p w14:paraId="7AF47673" w14:textId="77777777" w:rsidR="00233DDE" w:rsidRPr="006E589F" w:rsidRDefault="00233DDE" w:rsidP="00233DDE">
                        <w:pPr>
                          <w:pStyle w:val="ContactInfo"/>
                          <w:jc w:val="center"/>
                          <w:rPr>
                            <w:color w:val="FFFFFF" w:themeColor="background1"/>
                            <w:sz w:val="28"/>
                            <w:szCs w:val="28"/>
                          </w:rPr>
                        </w:pPr>
                      </w:p>
                      <w:p w14:paraId="0F712380" w14:textId="77777777" w:rsidR="00233DDE" w:rsidRPr="006E589F" w:rsidRDefault="00233DDE" w:rsidP="00233DDE">
                        <w:pPr>
                          <w:pStyle w:val="NoSpacing"/>
                          <w:jc w:val="center"/>
                        </w:pPr>
                      </w:p>
                    </w:tc>
                  </w:tr>
                </w:tbl>
                <w:p w14:paraId="577F0005" w14:textId="77777777" w:rsidR="00233DDE" w:rsidRDefault="00233DDE" w:rsidP="00233DDE">
                  <w:pPr>
                    <w:pStyle w:val="ContactInfo"/>
                    <w:jc w:val="center"/>
                  </w:pPr>
                </w:p>
              </w:tc>
            </w:tr>
            <w:tr w:rsidR="00233DDE" w14:paraId="55DD0A1E" w14:textId="77777777" w:rsidTr="00C727AE">
              <w:trPr>
                <w:trHeight w:val="2232"/>
              </w:trPr>
              <w:tc>
                <w:tcPr>
                  <w:tcW w:w="5000" w:type="pct"/>
                  <w:shd w:val="clear" w:color="auto" w:fill="000000" w:themeFill="text1"/>
                </w:tcPr>
                <w:tbl>
                  <w:tblPr>
                    <w:tblW w:w="5000" w:type="pct"/>
                    <w:shd w:val="clear" w:color="auto" w:fill="000000" w:themeFill="text1"/>
                    <w:tblCellMar>
                      <w:left w:w="0" w:type="dxa"/>
                      <w:right w:w="0" w:type="dxa"/>
                    </w:tblCellMar>
                    <w:tblLook w:val="04A0" w:firstRow="1" w:lastRow="0" w:firstColumn="1" w:lastColumn="0" w:noHBand="0" w:noVBand="1"/>
                    <w:tblDescription w:val="Back cover layout"/>
                  </w:tblPr>
                  <w:tblGrid>
                    <w:gridCol w:w="6192"/>
                  </w:tblGrid>
                  <w:tr w:rsidR="00233DDE" w:rsidRPr="006E589F" w14:paraId="55C7C063" w14:textId="77777777" w:rsidTr="00364777">
                    <w:trPr>
                      <w:trHeight w:val="7830"/>
                    </w:trPr>
                    <w:tc>
                      <w:tcPr>
                        <w:tcW w:w="5000" w:type="pct"/>
                        <w:shd w:val="clear" w:color="auto" w:fill="000000" w:themeFill="text1"/>
                      </w:tcPr>
                      <w:p w14:paraId="526210E3" w14:textId="77777777" w:rsidR="00233DDE" w:rsidRPr="006E589F" w:rsidRDefault="00233DDE" w:rsidP="00233DDE">
                        <w:pPr>
                          <w:jc w:val="center"/>
                          <w:rPr>
                            <w:rFonts w:asciiTheme="majorHAnsi" w:hAnsiTheme="majorHAnsi"/>
                            <w:b/>
                            <w:color w:val="FFFFFF" w:themeColor="background1"/>
                            <w:sz w:val="28"/>
                            <w:szCs w:val="28"/>
                          </w:rPr>
                        </w:pPr>
                        <w:r w:rsidRPr="006E589F">
                          <w:br w:type="page"/>
                        </w:r>
                        <w:r w:rsidRPr="006E589F">
                          <w:rPr>
                            <w:rFonts w:asciiTheme="majorHAnsi" w:hAnsiTheme="majorHAnsi"/>
                            <w:b/>
                            <w:color w:val="FFFFFF" w:themeColor="background1"/>
                            <w:sz w:val="28"/>
                            <w:szCs w:val="28"/>
                          </w:rPr>
                          <w:t>Restaurants with Vegan Options: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1172"/>
                          <w:gridCol w:w="1434"/>
                          <w:gridCol w:w="2022"/>
                        </w:tblGrid>
                        <w:tr w:rsidR="00233DDE" w:rsidRPr="006E589F" w14:paraId="5D303BC9" w14:textId="77777777" w:rsidTr="00364777">
                          <w:tc>
                            <w:tcPr>
                              <w:tcW w:w="1566" w:type="dxa"/>
                            </w:tcPr>
                            <w:p w14:paraId="172EAE88" w14:textId="77777777" w:rsidR="00233DDE" w:rsidRPr="006E589F" w:rsidRDefault="00233DDE" w:rsidP="00233DDE">
                              <w:pPr>
                                <w:rPr>
                                  <w:b/>
                                  <w:color w:val="FFFFFF" w:themeColor="background1"/>
                                  <w:sz w:val="24"/>
                                  <w:szCs w:val="24"/>
                                </w:rPr>
                              </w:pPr>
                              <w:r w:rsidRPr="006E589F">
                                <w:rPr>
                                  <w:b/>
                                  <w:color w:val="FFFFFF" w:themeColor="background1"/>
                                  <w:sz w:val="24"/>
                                  <w:szCs w:val="24"/>
                                </w:rPr>
                                <w:t>Nationwide</w:t>
                              </w:r>
                            </w:p>
                          </w:tc>
                          <w:tc>
                            <w:tcPr>
                              <w:tcW w:w="4677" w:type="dxa"/>
                              <w:gridSpan w:val="3"/>
                            </w:tcPr>
                            <w:p w14:paraId="74EA579E" w14:textId="77777777" w:rsidR="00233DDE" w:rsidRPr="006E589F" w:rsidRDefault="00233DDE" w:rsidP="00233DDE">
                              <w:pPr>
                                <w:jc w:val="center"/>
                                <w:rPr>
                                  <w:b/>
                                  <w:color w:val="FFFFFF" w:themeColor="background1"/>
                                  <w:sz w:val="24"/>
                                  <w:szCs w:val="24"/>
                                </w:rPr>
                              </w:pPr>
                              <w:r w:rsidRPr="006E589F">
                                <w:rPr>
                                  <w:b/>
                                  <w:color w:val="FFFFFF" w:themeColor="background1"/>
                                  <w:sz w:val="24"/>
                                  <w:szCs w:val="24"/>
                                </w:rPr>
                                <w:t xml:space="preserve">Twin Cities </w:t>
                              </w:r>
                              <w:r w:rsidRPr="006E589F">
                                <w:rPr>
                                  <w:b/>
                                  <w:color w:val="FFFFFF" w:themeColor="background1"/>
                                  <w:sz w:val="16"/>
                                  <w:szCs w:val="16"/>
                                </w:rPr>
                                <w:t>(* denotes all-vegan menu)</w:t>
                              </w:r>
                            </w:p>
                          </w:tc>
                        </w:tr>
                        <w:tr w:rsidR="00233DDE" w:rsidRPr="006E589F" w14:paraId="051FF594" w14:textId="77777777" w:rsidTr="00364777">
                          <w:trPr>
                            <w:trHeight w:val="2952"/>
                          </w:trPr>
                          <w:tc>
                            <w:tcPr>
                              <w:tcW w:w="1566" w:type="dxa"/>
                              <w:vMerge w:val="restart"/>
                            </w:tcPr>
                            <w:p w14:paraId="1E7283BC" w14:textId="77777777" w:rsidR="00233DDE" w:rsidRPr="006E589F" w:rsidRDefault="00233DDE" w:rsidP="00233DDE">
                              <w:pPr>
                                <w:tabs>
                                  <w:tab w:val="left" w:pos="1823"/>
                                </w:tabs>
                                <w:rPr>
                                  <w:color w:val="FFFFFF" w:themeColor="background1"/>
                                  <w:sz w:val="16"/>
                                  <w:szCs w:val="16"/>
                                </w:rPr>
                              </w:pPr>
                              <w:hyperlink r:id="rId65" w:history="1">
                                <w:r w:rsidRPr="006E589F">
                                  <w:rPr>
                                    <w:rStyle w:val="Hyperlink"/>
                                    <w:color w:val="FFFFFF" w:themeColor="background1"/>
                                    <w:sz w:val="16"/>
                                    <w:szCs w:val="16"/>
                                  </w:rPr>
                                  <w:t>Burger King</w:t>
                                </w:r>
                              </w:hyperlink>
                            </w:p>
                            <w:p w14:paraId="2A34847C" w14:textId="77777777" w:rsidR="00233DDE" w:rsidRPr="006E589F" w:rsidRDefault="00233DDE" w:rsidP="00233DDE">
                              <w:pPr>
                                <w:tabs>
                                  <w:tab w:val="left" w:pos="1823"/>
                                </w:tabs>
                                <w:rPr>
                                  <w:color w:val="FFFFFF" w:themeColor="background1"/>
                                  <w:sz w:val="16"/>
                                  <w:szCs w:val="16"/>
                                </w:rPr>
                              </w:pPr>
                              <w:hyperlink r:id="rId66" w:history="1">
                                <w:r w:rsidRPr="006E589F">
                                  <w:rPr>
                                    <w:rStyle w:val="Hyperlink"/>
                                    <w:color w:val="FFFFFF" w:themeColor="background1"/>
                                    <w:sz w:val="16"/>
                                    <w:szCs w:val="16"/>
                                  </w:rPr>
                                  <w:t>Carl's Jr.</w:t>
                                </w:r>
                              </w:hyperlink>
                            </w:p>
                            <w:p w14:paraId="3BCB63EF" w14:textId="77777777" w:rsidR="00233DDE" w:rsidRPr="006E589F" w:rsidRDefault="00233DDE" w:rsidP="00233DDE">
                              <w:pPr>
                                <w:tabs>
                                  <w:tab w:val="left" w:pos="1823"/>
                                </w:tabs>
                                <w:rPr>
                                  <w:color w:val="FFFFFF" w:themeColor="background1"/>
                                  <w:sz w:val="16"/>
                                  <w:szCs w:val="16"/>
                                </w:rPr>
                              </w:pPr>
                              <w:hyperlink r:id="rId67" w:history="1">
                                <w:r w:rsidRPr="006E589F">
                                  <w:rPr>
                                    <w:rStyle w:val="Hyperlink"/>
                                    <w:color w:val="FFFFFF" w:themeColor="background1"/>
                                    <w:sz w:val="16"/>
                                    <w:szCs w:val="16"/>
                                  </w:rPr>
                                  <w:t>Cheesecake Factory</w:t>
                                </w:r>
                              </w:hyperlink>
                            </w:p>
                            <w:p w14:paraId="04C5AE54" w14:textId="77777777" w:rsidR="00233DDE" w:rsidRPr="006E589F" w:rsidRDefault="00233DDE" w:rsidP="00233DDE">
                              <w:pPr>
                                <w:tabs>
                                  <w:tab w:val="left" w:pos="1823"/>
                                </w:tabs>
                                <w:rPr>
                                  <w:rStyle w:val="Hyperlink"/>
                                  <w:color w:val="FFFFFF" w:themeColor="background1"/>
                                  <w:sz w:val="16"/>
                                  <w:szCs w:val="16"/>
                                </w:rPr>
                              </w:pPr>
                              <w:hyperlink r:id="rId68" w:history="1">
                                <w:r w:rsidRPr="006E589F">
                                  <w:rPr>
                                    <w:rStyle w:val="Hyperlink"/>
                                    <w:color w:val="FFFFFF" w:themeColor="background1"/>
                                    <w:sz w:val="16"/>
                                    <w:szCs w:val="16"/>
                                  </w:rPr>
                                  <w:t>Chipotle</w:t>
                                </w:r>
                              </w:hyperlink>
                            </w:p>
                            <w:p w14:paraId="2EBD9293" w14:textId="77777777" w:rsidR="00233DDE" w:rsidRPr="006E589F" w:rsidRDefault="00233DDE" w:rsidP="00233DDE">
                              <w:pPr>
                                <w:tabs>
                                  <w:tab w:val="left" w:pos="1823"/>
                                </w:tabs>
                                <w:rPr>
                                  <w:color w:val="FFFFFF" w:themeColor="background1"/>
                                  <w:sz w:val="16"/>
                                  <w:szCs w:val="16"/>
                                </w:rPr>
                              </w:pPr>
                              <w:hyperlink r:id="rId69" w:history="1">
                                <w:r w:rsidRPr="006E589F">
                                  <w:rPr>
                                    <w:rStyle w:val="Hyperlink"/>
                                    <w:color w:val="FFFFFF" w:themeColor="background1"/>
                                    <w:sz w:val="16"/>
                                    <w:szCs w:val="16"/>
                                  </w:rPr>
                                  <w:t>Dairy Queen</w:t>
                                </w:r>
                              </w:hyperlink>
                            </w:p>
                            <w:p w14:paraId="39ACE4E0" w14:textId="77777777" w:rsidR="00233DDE" w:rsidRPr="006E589F" w:rsidRDefault="00233DDE" w:rsidP="00233DDE">
                              <w:pPr>
                                <w:tabs>
                                  <w:tab w:val="left" w:pos="1823"/>
                                </w:tabs>
                                <w:rPr>
                                  <w:color w:val="FFFFFF" w:themeColor="background1"/>
                                  <w:sz w:val="16"/>
                                  <w:szCs w:val="16"/>
                                </w:rPr>
                              </w:pPr>
                              <w:hyperlink r:id="rId70" w:history="1">
                                <w:r w:rsidRPr="006E589F">
                                  <w:rPr>
                                    <w:rStyle w:val="Hyperlink"/>
                                    <w:color w:val="FFFFFF" w:themeColor="background1"/>
                                    <w:sz w:val="16"/>
                                    <w:szCs w:val="16"/>
                                  </w:rPr>
                                  <w:t>Noodles and Co.</w:t>
                                </w:r>
                              </w:hyperlink>
                            </w:p>
                            <w:p w14:paraId="38D52630" w14:textId="77777777" w:rsidR="00233DDE" w:rsidRPr="006E589F" w:rsidRDefault="00233DDE" w:rsidP="00233DDE">
                              <w:pPr>
                                <w:tabs>
                                  <w:tab w:val="left" w:pos="1823"/>
                                </w:tabs>
                                <w:rPr>
                                  <w:color w:val="FFFFFF" w:themeColor="background1"/>
                                  <w:sz w:val="16"/>
                                  <w:szCs w:val="16"/>
                                </w:rPr>
                              </w:pPr>
                              <w:hyperlink r:id="rId71" w:history="1">
                                <w:r w:rsidRPr="006E589F">
                                  <w:rPr>
                                    <w:rStyle w:val="Hyperlink"/>
                                    <w:color w:val="FFFFFF" w:themeColor="background1"/>
                                    <w:sz w:val="16"/>
                                    <w:szCs w:val="16"/>
                                  </w:rPr>
                                  <w:t>P.F. Chang's</w:t>
                                </w:r>
                              </w:hyperlink>
                            </w:p>
                            <w:p w14:paraId="6426DDD8" w14:textId="77777777" w:rsidR="00233DDE" w:rsidRPr="006E589F" w:rsidRDefault="00233DDE" w:rsidP="00233DDE">
                              <w:pPr>
                                <w:tabs>
                                  <w:tab w:val="left" w:pos="1823"/>
                                </w:tabs>
                                <w:rPr>
                                  <w:color w:val="FFFFFF" w:themeColor="background1"/>
                                  <w:sz w:val="16"/>
                                  <w:szCs w:val="16"/>
                                </w:rPr>
                              </w:pPr>
                              <w:hyperlink r:id="rId72" w:history="1">
                                <w:r w:rsidRPr="006E589F">
                                  <w:rPr>
                                    <w:rStyle w:val="Hyperlink"/>
                                    <w:color w:val="FFFFFF" w:themeColor="background1"/>
                                    <w:sz w:val="16"/>
                                    <w:szCs w:val="16"/>
                                  </w:rPr>
                                  <w:t>Red Robin</w:t>
                                </w:r>
                              </w:hyperlink>
                            </w:p>
                            <w:p w14:paraId="4219A293" w14:textId="77777777" w:rsidR="00233DDE" w:rsidRPr="006E589F" w:rsidRDefault="00233DDE" w:rsidP="00233DDE">
                              <w:pPr>
                                <w:rPr>
                                  <w:color w:val="FFFFFF" w:themeColor="background1"/>
                                  <w:sz w:val="16"/>
                                  <w:szCs w:val="16"/>
                                </w:rPr>
                              </w:pPr>
                              <w:hyperlink r:id="rId73" w:history="1">
                                <w:r w:rsidRPr="006E589F">
                                  <w:rPr>
                                    <w:rStyle w:val="Hyperlink"/>
                                    <w:color w:val="FFFFFF" w:themeColor="background1"/>
                                    <w:sz w:val="16"/>
                                    <w:szCs w:val="16"/>
                                  </w:rPr>
                                  <w:t>Taco Bell</w:t>
                                </w:r>
                              </w:hyperlink>
                            </w:p>
                            <w:p w14:paraId="6C7ECBF3" w14:textId="77777777" w:rsidR="00233DDE" w:rsidRPr="006E589F" w:rsidRDefault="00233DDE" w:rsidP="00233DDE">
                              <w:pPr>
                                <w:tabs>
                                  <w:tab w:val="left" w:pos="1823"/>
                                </w:tabs>
                                <w:rPr>
                                  <w:rStyle w:val="Hyperlink"/>
                                  <w:color w:val="FFFFFF" w:themeColor="background1"/>
                                  <w:sz w:val="16"/>
                                  <w:szCs w:val="16"/>
                                </w:rPr>
                              </w:pPr>
                              <w:hyperlink r:id="rId74" w:history="1">
                                <w:r w:rsidRPr="006E589F">
                                  <w:rPr>
                                    <w:rStyle w:val="Hyperlink"/>
                                    <w:color w:val="FFFFFF" w:themeColor="background1"/>
                                    <w:sz w:val="16"/>
                                    <w:szCs w:val="16"/>
                                  </w:rPr>
                                  <w:t>TGI Friday's</w:t>
                                </w:r>
                              </w:hyperlink>
                            </w:p>
                            <w:p w14:paraId="57630E5B" w14:textId="77777777" w:rsidR="00233DDE" w:rsidRPr="006E589F" w:rsidRDefault="00233DDE" w:rsidP="00233DDE">
                              <w:pPr>
                                <w:tabs>
                                  <w:tab w:val="left" w:pos="1823"/>
                                </w:tabs>
                                <w:rPr>
                                  <w:color w:val="FFFFFF" w:themeColor="background1"/>
                                  <w:sz w:val="16"/>
                                  <w:szCs w:val="16"/>
                                </w:rPr>
                              </w:pPr>
                              <w:hyperlink r:id="rId75" w:history="1">
                                <w:r w:rsidRPr="006E589F">
                                  <w:rPr>
                                    <w:rStyle w:val="Hyperlink"/>
                                    <w:color w:val="FFFFFF" w:themeColor="background1"/>
                                    <w:sz w:val="16"/>
                                    <w:szCs w:val="16"/>
                                  </w:rPr>
                                  <w:t>Toppers</w:t>
                                </w:r>
                              </w:hyperlink>
                            </w:p>
                            <w:p w14:paraId="0E2A9440" w14:textId="77777777" w:rsidR="00233DDE" w:rsidRPr="006E589F" w:rsidRDefault="00233DDE" w:rsidP="00233DDE">
                              <w:pPr>
                                <w:tabs>
                                  <w:tab w:val="left" w:pos="1823"/>
                                </w:tabs>
                                <w:rPr>
                                  <w:rStyle w:val="Hyperlink"/>
                                  <w:color w:val="FFFFFF" w:themeColor="background1"/>
                                  <w:sz w:val="16"/>
                                  <w:szCs w:val="16"/>
                                </w:rPr>
                              </w:pPr>
                              <w:hyperlink r:id="rId76" w:history="1">
                                <w:r w:rsidRPr="006E589F">
                                  <w:rPr>
                                    <w:rStyle w:val="Hyperlink"/>
                                    <w:color w:val="FFFFFF" w:themeColor="background1"/>
                                    <w:sz w:val="16"/>
                                    <w:szCs w:val="16"/>
                                  </w:rPr>
                                  <w:t>wahlburgers</w:t>
                                </w:r>
                              </w:hyperlink>
                            </w:p>
                            <w:p w14:paraId="128610E7" w14:textId="77777777" w:rsidR="00233DDE" w:rsidRPr="006E589F" w:rsidRDefault="00233DDE" w:rsidP="00233DDE">
                              <w:pPr>
                                <w:tabs>
                                  <w:tab w:val="left" w:pos="1823"/>
                                </w:tabs>
                                <w:rPr>
                                  <w:rStyle w:val="Hyperlink"/>
                                  <w:color w:val="FFFFFF" w:themeColor="background1"/>
                                  <w:sz w:val="16"/>
                                  <w:szCs w:val="16"/>
                                </w:rPr>
                              </w:pPr>
                              <w:hyperlink r:id="rId77" w:history="1">
                                <w:r w:rsidRPr="006E589F">
                                  <w:rPr>
                                    <w:rStyle w:val="Hyperlink"/>
                                    <w:color w:val="FFFFFF" w:themeColor="background1"/>
                                    <w:sz w:val="16"/>
                                    <w:szCs w:val="16"/>
                                  </w:rPr>
                                  <w:t>White Castle</w:t>
                                </w:r>
                              </w:hyperlink>
                            </w:p>
                            <w:p w14:paraId="3C43237E" w14:textId="77777777" w:rsidR="00233DDE" w:rsidRPr="006E589F" w:rsidRDefault="00233DDE" w:rsidP="00233DDE">
                              <w:pPr>
                                <w:tabs>
                                  <w:tab w:val="left" w:pos="1823"/>
                                </w:tabs>
                                <w:rPr>
                                  <w:color w:val="FFFFFF" w:themeColor="background1"/>
                                  <w:sz w:val="16"/>
                                  <w:szCs w:val="16"/>
                                </w:rPr>
                              </w:pPr>
                              <w:hyperlink r:id="rId78" w:history="1">
                                <w:r w:rsidRPr="006E589F">
                                  <w:rPr>
                                    <w:rStyle w:val="Hyperlink"/>
                                    <w:color w:val="FFFFFF" w:themeColor="background1"/>
                                    <w:sz w:val="16"/>
                                    <w:szCs w:val="16"/>
                                  </w:rPr>
                                  <w:t>Yardhouse</w:t>
                                </w:r>
                              </w:hyperlink>
                            </w:p>
                            <w:p w14:paraId="76B56DBD" w14:textId="77777777" w:rsidR="00233DDE" w:rsidRPr="006E589F" w:rsidRDefault="00233DDE" w:rsidP="00233DDE">
                              <w:pPr>
                                <w:rPr>
                                  <w:color w:val="FFFFFF" w:themeColor="background1"/>
                                  <w:sz w:val="16"/>
                                  <w:szCs w:val="16"/>
                                </w:rPr>
                              </w:pPr>
                            </w:p>
                            <w:p w14:paraId="293FEB1D" w14:textId="77777777" w:rsidR="00233DDE" w:rsidRPr="006E589F" w:rsidRDefault="00233DDE" w:rsidP="00233DDE">
                              <w:pPr>
                                <w:rPr>
                                  <w:color w:val="FFFFFF" w:themeColor="background1"/>
                                  <w:sz w:val="16"/>
                                  <w:szCs w:val="16"/>
                                </w:rPr>
                              </w:pPr>
                            </w:p>
                            <w:p w14:paraId="142B9054" w14:textId="77777777" w:rsidR="00233DDE" w:rsidRPr="006E589F" w:rsidRDefault="00233DDE" w:rsidP="00233DDE">
                              <w:pPr>
                                <w:rPr>
                                  <w:color w:val="FFFFFF" w:themeColor="background1"/>
                                  <w:sz w:val="16"/>
                                  <w:szCs w:val="16"/>
                                </w:rPr>
                              </w:pPr>
                            </w:p>
                          </w:tc>
                          <w:tc>
                            <w:tcPr>
                              <w:tcW w:w="2632" w:type="dxa"/>
                              <w:gridSpan w:val="2"/>
                            </w:tcPr>
                            <w:p w14:paraId="664CA35B" w14:textId="77777777" w:rsidR="00233DDE" w:rsidRPr="006E589F" w:rsidRDefault="00233DDE" w:rsidP="00233DDE">
                              <w:pPr>
                                <w:tabs>
                                  <w:tab w:val="left" w:pos="1823"/>
                                </w:tabs>
                                <w:rPr>
                                  <w:rStyle w:val="Hyperlink"/>
                                  <w:color w:val="FFFFFF" w:themeColor="background1"/>
                                  <w:sz w:val="16"/>
                                  <w:szCs w:val="16"/>
                                </w:rPr>
                              </w:pPr>
                              <w:hyperlink r:id="rId79" w:history="1">
                                <w:r w:rsidRPr="006E589F">
                                  <w:rPr>
                                    <w:rStyle w:val="Hyperlink"/>
                                    <w:color w:val="FFFFFF" w:themeColor="background1"/>
                                    <w:sz w:val="16"/>
                                    <w:szCs w:val="16"/>
                                  </w:rPr>
                                  <w:t>The Buzz Coffee &amp; Cafe</w:t>
                                </w:r>
                              </w:hyperlink>
                            </w:p>
                            <w:p w14:paraId="2523C6C8" w14:textId="77777777" w:rsidR="00233DDE" w:rsidRPr="006E589F" w:rsidRDefault="00233DDE" w:rsidP="00233DDE">
                              <w:pPr>
                                <w:tabs>
                                  <w:tab w:val="left" w:pos="1823"/>
                                </w:tabs>
                                <w:rPr>
                                  <w:rStyle w:val="Hyperlink"/>
                                  <w:color w:val="FFFFFF" w:themeColor="background1"/>
                                  <w:sz w:val="16"/>
                                  <w:szCs w:val="16"/>
                                </w:rPr>
                              </w:pPr>
                              <w:hyperlink r:id="rId80" w:history="1">
                                <w:r w:rsidRPr="006E589F">
                                  <w:rPr>
                                    <w:rStyle w:val="Hyperlink"/>
                                    <w:color w:val="FFFFFF" w:themeColor="background1"/>
                                    <w:sz w:val="16"/>
                                    <w:szCs w:val="16"/>
                                  </w:rPr>
                                  <w:t>Coconut Whisk Cafe</w:t>
                                </w:r>
                              </w:hyperlink>
                              <w:r w:rsidRPr="006E589F">
                                <w:rPr>
                                  <w:color w:val="FFFFFF" w:themeColor="background1"/>
                                  <w:sz w:val="16"/>
                                  <w:szCs w:val="16"/>
                                </w:rPr>
                                <w:t xml:space="preserve">  </w:t>
                              </w:r>
                              <w:r w:rsidRPr="006E589F">
                                <w:rPr>
                                  <w:rStyle w:val="Hyperlink"/>
                                  <w:color w:val="FFFFFF" w:themeColor="background1"/>
                                  <w:sz w:val="16"/>
                                  <w:szCs w:val="16"/>
                                </w:rPr>
                                <w:t>*</w:t>
                              </w:r>
                            </w:p>
                            <w:p w14:paraId="688DAFA2" w14:textId="77777777" w:rsidR="00233DDE" w:rsidRPr="006E589F" w:rsidRDefault="00233DDE" w:rsidP="00233DDE">
                              <w:pPr>
                                <w:tabs>
                                  <w:tab w:val="left" w:pos="1823"/>
                                </w:tabs>
                                <w:rPr>
                                  <w:color w:val="FFFFFF" w:themeColor="background1"/>
                                  <w:sz w:val="16"/>
                                  <w:szCs w:val="16"/>
                                  <w:u w:val="single"/>
                                </w:rPr>
                              </w:pPr>
                              <w:hyperlink r:id="rId81" w:history="1">
                                <w:r w:rsidRPr="006E589F">
                                  <w:rPr>
                                    <w:rStyle w:val="Hyperlink"/>
                                    <w:color w:val="FFFFFF" w:themeColor="background1"/>
                                    <w:sz w:val="16"/>
                                    <w:szCs w:val="16"/>
                                  </w:rPr>
                                  <w:t>Crave</w:t>
                                </w:r>
                              </w:hyperlink>
                            </w:p>
                            <w:p w14:paraId="1E97D6E9" w14:textId="77777777" w:rsidR="00233DDE" w:rsidRPr="006E589F" w:rsidRDefault="00233DDE" w:rsidP="00233DDE">
                              <w:pPr>
                                <w:tabs>
                                  <w:tab w:val="left" w:pos="1823"/>
                                </w:tabs>
                                <w:rPr>
                                  <w:color w:val="FFFFFF" w:themeColor="background1"/>
                                  <w:sz w:val="16"/>
                                  <w:szCs w:val="16"/>
                                </w:rPr>
                              </w:pPr>
                              <w:hyperlink r:id="rId82" w:history="1">
                                <w:r w:rsidRPr="006E589F">
                                  <w:rPr>
                                    <w:rStyle w:val="Hyperlink"/>
                                    <w:color w:val="FFFFFF" w:themeColor="background1"/>
                                    <w:sz w:val="16"/>
                                    <w:szCs w:val="16"/>
                                  </w:rPr>
                                  <w:t>Crepe and Spoon</w:t>
                                </w:r>
                              </w:hyperlink>
                              <w:r w:rsidRPr="006E589F">
                                <w:rPr>
                                  <w:color w:val="FFFFFF" w:themeColor="background1"/>
                                  <w:sz w:val="16"/>
                                  <w:szCs w:val="16"/>
                                </w:rPr>
                                <w:t xml:space="preserve"> </w:t>
                              </w:r>
                              <w:r w:rsidRPr="006E589F">
                                <w:rPr>
                                  <w:rStyle w:val="Hyperlink"/>
                                  <w:color w:val="FFFFFF" w:themeColor="background1"/>
                                  <w:sz w:val="16"/>
                                  <w:szCs w:val="16"/>
                                </w:rPr>
                                <w:t>*</w:t>
                              </w:r>
                            </w:p>
                            <w:p w14:paraId="421C6231" w14:textId="77777777" w:rsidR="00233DDE" w:rsidRPr="006E589F" w:rsidRDefault="00233DDE" w:rsidP="00233DDE">
                              <w:pPr>
                                <w:tabs>
                                  <w:tab w:val="left" w:pos="1823"/>
                                </w:tabs>
                                <w:rPr>
                                  <w:color w:val="FFFFFF" w:themeColor="background1"/>
                                  <w:sz w:val="16"/>
                                  <w:szCs w:val="16"/>
                                  <w:u w:val="single"/>
                                </w:rPr>
                              </w:pPr>
                              <w:hyperlink r:id="rId83" w:history="1">
                                <w:r w:rsidRPr="006E589F">
                                  <w:rPr>
                                    <w:rStyle w:val="Hyperlink"/>
                                    <w:color w:val="FFFFFF" w:themeColor="background1"/>
                                    <w:sz w:val="16"/>
                                    <w:szCs w:val="16"/>
                                  </w:rPr>
                                  <w:t>Francis Burger Joint</w:t>
                                </w:r>
                              </w:hyperlink>
                              <w:r w:rsidRPr="006E589F">
                                <w:rPr>
                                  <w:color w:val="FFFFFF" w:themeColor="background1"/>
                                  <w:sz w:val="16"/>
                                  <w:szCs w:val="16"/>
                                  <w:u w:val="single"/>
                                </w:rPr>
                                <w:t xml:space="preserve"> </w:t>
                              </w:r>
                              <w:r w:rsidRPr="006E589F">
                                <w:rPr>
                                  <w:rStyle w:val="Hyperlink"/>
                                  <w:color w:val="FFFFFF" w:themeColor="background1"/>
                                  <w:sz w:val="16"/>
                                  <w:szCs w:val="16"/>
                                </w:rPr>
                                <w:t>*</w:t>
                              </w:r>
                            </w:p>
                            <w:p w14:paraId="55EFB875" w14:textId="77777777" w:rsidR="00233DDE" w:rsidRPr="006E589F" w:rsidRDefault="00233DDE" w:rsidP="00233DDE">
                              <w:pPr>
                                <w:tabs>
                                  <w:tab w:val="left" w:pos="1823"/>
                                </w:tabs>
                                <w:rPr>
                                  <w:color w:val="FFFFFF" w:themeColor="background1"/>
                                  <w:sz w:val="16"/>
                                  <w:szCs w:val="16"/>
                                </w:rPr>
                              </w:pPr>
                              <w:hyperlink r:id="rId84" w:history="1">
                                <w:r w:rsidRPr="006E589F">
                                  <w:rPr>
                                    <w:rStyle w:val="Hyperlink"/>
                                    <w:color w:val="FFFFFF" w:themeColor="background1"/>
                                    <w:sz w:val="16"/>
                                    <w:szCs w:val="16"/>
                                  </w:rPr>
                                  <w:t>Glam Doll Donuts</w:t>
                                </w:r>
                              </w:hyperlink>
                            </w:p>
                            <w:p w14:paraId="6884455B" w14:textId="77777777" w:rsidR="00233DDE" w:rsidRPr="006E589F" w:rsidRDefault="00233DDE" w:rsidP="00233DDE">
                              <w:pPr>
                                <w:tabs>
                                  <w:tab w:val="left" w:pos="1823"/>
                                </w:tabs>
                                <w:rPr>
                                  <w:color w:val="FFFFFF" w:themeColor="background1"/>
                                  <w:sz w:val="16"/>
                                  <w:szCs w:val="16"/>
                                  <w:u w:val="single"/>
                                </w:rPr>
                              </w:pPr>
                              <w:hyperlink r:id="rId85" w:history="1">
                                <w:r w:rsidRPr="006E589F">
                                  <w:rPr>
                                    <w:rStyle w:val="Hyperlink"/>
                                    <w:color w:val="FFFFFF" w:themeColor="background1"/>
                                    <w:sz w:val="16"/>
                                    <w:szCs w:val="16"/>
                                  </w:rPr>
                                  <w:t>Hamburguesas El Gordo</w:t>
                                </w:r>
                              </w:hyperlink>
                            </w:p>
                            <w:p w14:paraId="3565A0A1" w14:textId="77777777" w:rsidR="00233DDE" w:rsidRPr="006E589F" w:rsidRDefault="00233DDE" w:rsidP="00233DDE">
                              <w:pPr>
                                <w:tabs>
                                  <w:tab w:val="left" w:pos="1823"/>
                                </w:tabs>
                                <w:rPr>
                                  <w:rStyle w:val="Hyperlink"/>
                                  <w:color w:val="FFFFFF" w:themeColor="background1"/>
                                  <w:sz w:val="16"/>
                                  <w:szCs w:val="16"/>
                                </w:rPr>
                              </w:pPr>
                              <w:hyperlink r:id="rId86" w:history="1">
                                <w:r w:rsidRPr="006E589F">
                                  <w:rPr>
                                    <w:rStyle w:val="Hyperlink"/>
                                    <w:color w:val="FFFFFF" w:themeColor="background1"/>
                                    <w:sz w:val="16"/>
                                    <w:szCs w:val="16"/>
                                  </w:rPr>
                                  <w:t>Hark! Café</w:t>
                                </w:r>
                              </w:hyperlink>
                              <w:r w:rsidRPr="006E589F">
                                <w:rPr>
                                  <w:rStyle w:val="Hyperlink"/>
                                  <w:color w:val="FFFFFF" w:themeColor="background1"/>
                                  <w:sz w:val="16"/>
                                  <w:szCs w:val="16"/>
                                </w:rPr>
                                <w:t xml:space="preserve"> *</w:t>
                              </w:r>
                            </w:p>
                            <w:p w14:paraId="16D021E6" w14:textId="77777777" w:rsidR="00233DDE" w:rsidRPr="006E589F" w:rsidRDefault="00233DDE" w:rsidP="00233DDE">
                              <w:pPr>
                                <w:tabs>
                                  <w:tab w:val="left" w:pos="1823"/>
                                </w:tabs>
                                <w:rPr>
                                  <w:rStyle w:val="Hyperlink"/>
                                  <w:color w:val="FFFFFF" w:themeColor="background1"/>
                                  <w:sz w:val="16"/>
                                  <w:szCs w:val="16"/>
                                </w:rPr>
                              </w:pPr>
                              <w:hyperlink r:id="rId87" w:history="1">
                                <w:r w:rsidRPr="006E589F">
                                  <w:rPr>
                                    <w:rStyle w:val="Hyperlink"/>
                                    <w:color w:val="FFFFFF" w:themeColor="background1"/>
                                    <w:sz w:val="16"/>
                                    <w:szCs w:val="16"/>
                                  </w:rPr>
                                  <w:t>Herbie Butcher’s Fried Chicken</w:t>
                                </w:r>
                              </w:hyperlink>
                              <w:r w:rsidRPr="006E589F">
                                <w:rPr>
                                  <w:rStyle w:val="Hyperlink"/>
                                </w:rPr>
                                <w:t xml:space="preserve"> </w:t>
                              </w:r>
                              <w:r w:rsidRPr="006E589F">
                                <w:rPr>
                                  <w:rStyle w:val="Hyperlink"/>
                                  <w:color w:val="FFFFFF" w:themeColor="background1"/>
                                  <w:sz w:val="16"/>
                                  <w:szCs w:val="16"/>
                                </w:rPr>
                                <w:t>*</w:t>
                              </w:r>
                            </w:p>
                            <w:p w14:paraId="49B12D20" w14:textId="77777777" w:rsidR="00233DDE" w:rsidRPr="006E589F" w:rsidRDefault="00233DDE" w:rsidP="00233DDE">
                              <w:pPr>
                                <w:tabs>
                                  <w:tab w:val="left" w:pos="1823"/>
                                </w:tabs>
                                <w:rPr>
                                  <w:color w:val="FFFFFF" w:themeColor="background1"/>
                                  <w:sz w:val="16"/>
                                  <w:szCs w:val="16"/>
                                </w:rPr>
                              </w:pPr>
                              <w:hyperlink r:id="rId88" w:history="1">
                                <w:r w:rsidRPr="006E589F">
                                  <w:rPr>
                                    <w:rStyle w:val="Hyperlink"/>
                                    <w:color w:val="FFFFFF" w:themeColor="background1"/>
                                    <w:sz w:val="16"/>
                                    <w:szCs w:val="16"/>
                                  </w:rPr>
                                  <w:t>Herbivorous Butcher</w:t>
                                </w:r>
                              </w:hyperlink>
                              <w:r w:rsidRPr="006E589F">
                                <w:rPr>
                                  <w:color w:val="FFFFFF" w:themeColor="background1"/>
                                  <w:sz w:val="16"/>
                                  <w:szCs w:val="16"/>
                                </w:rPr>
                                <w:t xml:space="preserve"> </w:t>
                              </w:r>
                              <w:r w:rsidRPr="006E589F">
                                <w:rPr>
                                  <w:rStyle w:val="Hyperlink"/>
                                  <w:color w:val="FFFFFF" w:themeColor="background1"/>
                                  <w:sz w:val="16"/>
                                  <w:szCs w:val="16"/>
                                </w:rPr>
                                <w:t>*</w:t>
                              </w:r>
                            </w:p>
                            <w:p w14:paraId="2D1D03C9" w14:textId="77777777" w:rsidR="00233DDE" w:rsidRPr="006E589F" w:rsidRDefault="00233DDE" w:rsidP="00233DDE">
                              <w:pPr>
                                <w:tabs>
                                  <w:tab w:val="left" w:pos="1823"/>
                                </w:tabs>
                                <w:rPr>
                                  <w:rStyle w:val="Hyperlink"/>
                                  <w:color w:val="FFFFFF" w:themeColor="background1"/>
                                  <w:sz w:val="16"/>
                                  <w:szCs w:val="16"/>
                                </w:rPr>
                              </w:pPr>
                              <w:hyperlink r:id="rId89" w:history="1">
                                <w:r w:rsidRPr="006E589F">
                                  <w:rPr>
                                    <w:rStyle w:val="Hyperlink"/>
                                    <w:color w:val="FFFFFF" w:themeColor="background1"/>
                                    <w:sz w:val="16"/>
                                    <w:szCs w:val="16"/>
                                  </w:rPr>
                                  <w:t>the hardtimes cafe</w:t>
                                </w:r>
                              </w:hyperlink>
                              <w:r w:rsidRPr="006E589F">
                                <w:rPr>
                                  <w:rStyle w:val="Hyperlink"/>
                                  <w:color w:val="FFFFFF" w:themeColor="background1"/>
                                  <w:sz w:val="16"/>
                                  <w:szCs w:val="16"/>
                                </w:rPr>
                                <w:t xml:space="preserve"> (veg and vegan)</w:t>
                              </w:r>
                            </w:p>
                            <w:p w14:paraId="4D2703B8" w14:textId="77777777" w:rsidR="00233DDE" w:rsidRPr="006E589F" w:rsidRDefault="00233DDE" w:rsidP="00233DDE">
                              <w:pPr>
                                <w:tabs>
                                  <w:tab w:val="left" w:pos="1823"/>
                                </w:tabs>
                                <w:rPr>
                                  <w:rStyle w:val="Hyperlink"/>
                                  <w:color w:val="FFFFFF" w:themeColor="background1"/>
                                  <w:sz w:val="16"/>
                                  <w:szCs w:val="16"/>
                                </w:rPr>
                              </w:pPr>
                              <w:hyperlink r:id="rId90" w:history="1">
                                <w:r w:rsidRPr="006E589F">
                                  <w:rPr>
                                    <w:rStyle w:val="Hyperlink"/>
                                    <w:color w:val="FFFFFF" w:themeColor="background1"/>
                                    <w:sz w:val="16"/>
                                    <w:szCs w:val="16"/>
                                  </w:rPr>
                                  <w:t>The Howe</w:t>
                                </w:r>
                              </w:hyperlink>
                            </w:p>
                            <w:p w14:paraId="6CC6918B" w14:textId="77777777" w:rsidR="00233DDE" w:rsidRPr="006E589F" w:rsidRDefault="00233DDE" w:rsidP="00233DDE">
                              <w:pPr>
                                <w:tabs>
                                  <w:tab w:val="left" w:pos="1823"/>
                                </w:tabs>
                                <w:rPr>
                                  <w:rStyle w:val="Hyperlink"/>
                                  <w:color w:val="FFFFFF" w:themeColor="background1"/>
                                  <w:sz w:val="16"/>
                                  <w:szCs w:val="16"/>
                                </w:rPr>
                              </w:pPr>
                              <w:hyperlink r:id="rId91" w:history="1">
                                <w:r w:rsidRPr="006E589F">
                                  <w:rPr>
                                    <w:rStyle w:val="Hyperlink"/>
                                    <w:color w:val="FFFFFF" w:themeColor="background1"/>
                                    <w:sz w:val="16"/>
                                    <w:szCs w:val="16"/>
                                  </w:rPr>
                                  <w:t>Infused Life</w:t>
                                </w:r>
                              </w:hyperlink>
                              <w:r w:rsidRPr="006E589F">
                                <w:rPr>
                                  <w:rStyle w:val="Hyperlink"/>
                                  <w:color w:val="FFFFFF" w:themeColor="background1"/>
                                  <w:sz w:val="16"/>
                                  <w:szCs w:val="16"/>
                                </w:rPr>
                                <w:t xml:space="preserve">  *</w:t>
                              </w:r>
                            </w:p>
                            <w:p w14:paraId="18CA6A53" w14:textId="77777777" w:rsidR="00233DDE" w:rsidRPr="006E589F" w:rsidRDefault="00233DDE" w:rsidP="00233DDE">
                              <w:pPr>
                                <w:tabs>
                                  <w:tab w:val="left" w:pos="1823"/>
                                </w:tabs>
                                <w:rPr>
                                  <w:color w:val="FFFFFF" w:themeColor="background1"/>
                                  <w:sz w:val="16"/>
                                  <w:szCs w:val="16"/>
                                  <w:u w:val="single"/>
                                </w:rPr>
                              </w:pPr>
                            </w:p>
                          </w:tc>
                          <w:tc>
                            <w:tcPr>
                              <w:tcW w:w="2045" w:type="dxa"/>
                            </w:tcPr>
                            <w:p w14:paraId="285DAA20" w14:textId="77777777" w:rsidR="00233DDE" w:rsidRPr="006E589F" w:rsidRDefault="00233DDE" w:rsidP="00233DDE">
                              <w:pPr>
                                <w:tabs>
                                  <w:tab w:val="left" w:pos="1823"/>
                                </w:tabs>
                                <w:rPr>
                                  <w:color w:val="FFFFFF" w:themeColor="background1"/>
                                  <w:sz w:val="16"/>
                                  <w:szCs w:val="16"/>
                                </w:rPr>
                              </w:pPr>
                              <w:r w:rsidRPr="006E589F">
                                <w:rPr>
                                  <w:rStyle w:val="Hyperlink"/>
                                  <w:color w:val="FFFFFF" w:themeColor="background1"/>
                                  <w:sz w:val="16"/>
                                  <w:szCs w:val="16"/>
                                </w:rPr>
                                <w:t>Insane Vegan *</w:t>
                              </w:r>
                            </w:p>
                            <w:p w14:paraId="2C545B67" w14:textId="77777777" w:rsidR="00233DDE" w:rsidRPr="006E589F" w:rsidRDefault="00233DDE" w:rsidP="00233DDE">
                              <w:pPr>
                                <w:tabs>
                                  <w:tab w:val="left" w:pos="1823"/>
                                </w:tabs>
                                <w:rPr>
                                  <w:rStyle w:val="Hyperlink"/>
                                  <w:color w:val="FFFFFF" w:themeColor="background1"/>
                                  <w:sz w:val="16"/>
                                  <w:szCs w:val="16"/>
                                </w:rPr>
                              </w:pPr>
                              <w:hyperlink r:id="rId92" w:history="1">
                                <w:r w:rsidRPr="006E589F">
                                  <w:rPr>
                                    <w:rStyle w:val="Hyperlink"/>
                                    <w:color w:val="FFFFFF" w:themeColor="background1"/>
                                    <w:sz w:val="16"/>
                                    <w:szCs w:val="16"/>
                                  </w:rPr>
                                  <w:t>J. Selby's</w:t>
                                </w:r>
                              </w:hyperlink>
                              <w:r w:rsidRPr="006E589F">
                                <w:rPr>
                                  <w:rStyle w:val="Hyperlink"/>
                                  <w:color w:val="FFFFFF" w:themeColor="background1"/>
                                  <w:sz w:val="16"/>
                                  <w:szCs w:val="16"/>
                                </w:rPr>
                                <w:t xml:space="preserve"> *</w:t>
                              </w:r>
                            </w:p>
                            <w:p w14:paraId="3B4346B9" w14:textId="77777777" w:rsidR="00233DDE" w:rsidRPr="006E589F" w:rsidRDefault="00233DDE" w:rsidP="00233DDE">
                              <w:pPr>
                                <w:tabs>
                                  <w:tab w:val="left" w:pos="1823"/>
                                </w:tabs>
                                <w:rPr>
                                  <w:rStyle w:val="Hyperlink"/>
                                  <w:color w:val="FFFFFF" w:themeColor="background1"/>
                                  <w:sz w:val="16"/>
                                  <w:szCs w:val="16"/>
                                  <w:u w:val="none"/>
                                </w:rPr>
                              </w:pPr>
                              <w:hyperlink r:id="rId93" w:history="1">
                                <w:r w:rsidRPr="006E589F">
                                  <w:rPr>
                                    <w:rStyle w:val="Hyperlink"/>
                                    <w:color w:val="FFFFFF" w:themeColor="background1"/>
                                    <w:sz w:val="16"/>
                                    <w:szCs w:val="16"/>
                                  </w:rPr>
                                  <w:t>Midori's Floating World Cafe</w:t>
                                </w:r>
                              </w:hyperlink>
                            </w:p>
                            <w:p w14:paraId="1EFD0BEA" w14:textId="77777777" w:rsidR="00233DDE" w:rsidRPr="006E589F" w:rsidRDefault="00233DDE" w:rsidP="00233DDE">
                              <w:pPr>
                                <w:tabs>
                                  <w:tab w:val="left" w:pos="1823"/>
                                </w:tabs>
                                <w:rPr>
                                  <w:rStyle w:val="Hyperlink"/>
                                  <w:color w:val="FFFFFF" w:themeColor="background1"/>
                                  <w:sz w:val="16"/>
                                  <w:szCs w:val="16"/>
                                </w:rPr>
                              </w:pPr>
                              <w:hyperlink r:id="rId94" w:history="1">
                                <w:r w:rsidRPr="006E589F">
                                  <w:rPr>
                                    <w:rStyle w:val="Hyperlink"/>
                                    <w:color w:val="FFFFFF" w:themeColor="background1"/>
                                    <w:sz w:val="16"/>
                                    <w:szCs w:val="16"/>
                                  </w:rPr>
                                  <w:t>Modern Times</w:t>
                                </w:r>
                              </w:hyperlink>
                            </w:p>
                            <w:p w14:paraId="6CBEC847" w14:textId="77777777" w:rsidR="00233DDE" w:rsidRPr="006E589F" w:rsidRDefault="00233DDE" w:rsidP="00233DDE">
                              <w:pPr>
                                <w:tabs>
                                  <w:tab w:val="left" w:pos="1823"/>
                                </w:tabs>
                                <w:rPr>
                                  <w:color w:val="FFFFFF" w:themeColor="background1"/>
                                  <w:sz w:val="16"/>
                                  <w:szCs w:val="16"/>
                                </w:rPr>
                              </w:pPr>
                              <w:hyperlink r:id="rId95" w:history="1">
                                <w:r w:rsidRPr="006E589F">
                                  <w:rPr>
                                    <w:rStyle w:val="Hyperlink"/>
                                    <w:color w:val="FFFFFF" w:themeColor="background1"/>
                                    <w:sz w:val="16"/>
                                    <w:szCs w:val="16"/>
                                  </w:rPr>
                                  <w:t>Parkway Pizza</w:t>
                                </w:r>
                              </w:hyperlink>
                            </w:p>
                            <w:p w14:paraId="6E163570" w14:textId="77777777" w:rsidR="00233DDE" w:rsidRPr="006E589F" w:rsidRDefault="00233DDE" w:rsidP="00233DDE">
                              <w:pPr>
                                <w:tabs>
                                  <w:tab w:val="left" w:pos="1823"/>
                                </w:tabs>
                                <w:rPr>
                                  <w:rStyle w:val="Hyperlink"/>
                                  <w:color w:val="FFFFFF" w:themeColor="background1"/>
                                  <w:sz w:val="16"/>
                                  <w:szCs w:val="16"/>
                                </w:rPr>
                              </w:pPr>
                              <w:hyperlink r:id="rId96" w:history="1">
                                <w:r w:rsidRPr="006E589F">
                                  <w:rPr>
                                    <w:rStyle w:val="Hyperlink"/>
                                    <w:color w:val="FFFFFF" w:themeColor="background1"/>
                                    <w:sz w:val="16"/>
                                    <w:szCs w:val="16"/>
                                  </w:rPr>
                                  <w:t>Pizza Luce</w:t>
                                </w:r>
                              </w:hyperlink>
                            </w:p>
                            <w:p w14:paraId="650D0E62" w14:textId="77777777" w:rsidR="00233DDE" w:rsidRPr="006E589F" w:rsidRDefault="00233DDE" w:rsidP="00233DDE">
                              <w:pPr>
                                <w:rPr>
                                  <w:rStyle w:val="Hyperlink"/>
                                  <w:color w:val="FFFFFF" w:themeColor="background1"/>
                                  <w:sz w:val="16"/>
                                  <w:szCs w:val="16"/>
                                </w:rPr>
                              </w:pPr>
                              <w:hyperlink r:id="rId97" w:history="1">
                                <w:r w:rsidRPr="006E589F">
                                  <w:rPr>
                                    <w:rStyle w:val="Hyperlink"/>
                                    <w:color w:val="FFFFFF" w:themeColor="background1"/>
                                    <w:sz w:val="16"/>
                                    <w:szCs w:val="16"/>
                                  </w:rPr>
                                  <w:t>Reverie</w:t>
                                </w:r>
                              </w:hyperlink>
                              <w:r w:rsidRPr="006E589F">
                                <w:rPr>
                                  <w:color w:val="FFFFFF" w:themeColor="background1"/>
                                  <w:sz w:val="16"/>
                                  <w:szCs w:val="16"/>
                                </w:rPr>
                                <w:t xml:space="preserve"> </w:t>
                              </w:r>
                              <w:r w:rsidRPr="006E589F">
                                <w:rPr>
                                  <w:rStyle w:val="Hyperlink"/>
                                  <w:color w:val="FFFFFF" w:themeColor="background1"/>
                                  <w:sz w:val="16"/>
                                  <w:szCs w:val="16"/>
                                </w:rPr>
                                <w:t>*</w:t>
                              </w:r>
                            </w:p>
                            <w:p w14:paraId="40EDB9D1" w14:textId="77777777" w:rsidR="00233DDE" w:rsidRPr="006E589F" w:rsidRDefault="00233DDE" w:rsidP="00233DDE">
                              <w:pPr>
                                <w:rPr>
                                  <w:rStyle w:val="Hyperlink"/>
                                  <w:color w:val="FFFFFF" w:themeColor="background1"/>
                                  <w:sz w:val="16"/>
                                  <w:szCs w:val="16"/>
                                </w:rPr>
                              </w:pPr>
                              <w:hyperlink r:id="rId98" w:history="1">
                                <w:r w:rsidRPr="006E589F">
                                  <w:rPr>
                                    <w:rStyle w:val="Hyperlink"/>
                                    <w:color w:val="FFFFFF" w:themeColor="background1"/>
                                    <w:sz w:val="16"/>
                                    <w:szCs w:val="16"/>
                                  </w:rPr>
                                  <w:t>Seed Cafe</w:t>
                                </w:r>
                              </w:hyperlink>
                              <w:r w:rsidRPr="006E589F">
                                <w:rPr>
                                  <w:rStyle w:val="Hyperlink"/>
                                  <w:color w:val="FFFFFF" w:themeColor="background1"/>
                                  <w:sz w:val="16"/>
                                  <w:szCs w:val="16"/>
                                </w:rPr>
                                <w:t xml:space="preserve"> *</w:t>
                              </w:r>
                            </w:p>
                            <w:p w14:paraId="7AFE5632" w14:textId="77777777" w:rsidR="00233DDE" w:rsidRPr="006E589F" w:rsidRDefault="00233DDE" w:rsidP="00233DDE">
                              <w:pPr>
                                <w:rPr>
                                  <w:rStyle w:val="Hyperlink"/>
                                  <w:color w:val="FFFFFF" w:themeColor="background1"/>
                                  <w:sz w:val="16"/>
                                  <w:szCs w:val="16"/>
                                </w:rPr>
                              </w:pPr>
                              <w:hyperlink r:id="rId99" w:history="1">
                                <w:r w:rsidRPr="006E589F">
                                  <w:rPr>
                                    <w:rStyle w:val="Hyperlink"/>
                                    <w:color w:val="FFFFFF" w:themeColor="background1"/>
                                    <w:sz w:val="16"/>
                                    <w:szCs w:val="16"/>
                                  </w:rPr>
                                  <w:t>Stalk and Spade</w:t>
                                </w:r>
                              </w:hyperlink>
                              <w:r w:rsidRPr="006E589F">
                                <w:rPr>
                                  <w:rStyle w:val="Hyperlink"/>
                                  <w:color w:val="FFFFFF" w:themeColor="background1"/>
                                  <w:sz w:val="16"/>
                                  <w:szCs w:val="16"/>
                                </w:rPr>
                                <w:t xml:space="preserve"> *</w:t>
                              </w:r>
                            </w:p>
                            <w:p w14:paraId="0A3DC31D" w14:textId="77777777" w:rsidR="00233DDE" w:rsidRPr="006E589F" w:rsidRDefault="00233DDE" w:rsidP="00233DDE">
                              <w:pPr>
                                <w:rPr>
                                  <w:color w:val="FFFFFF" w:themeColor="background1"/>
                                  <w:sz w:val="16"/>
                                  <w:szCs w:val="16"/>
                                </w:rPr>
                              </w:pPr>
                              <w:hyperlink r:id="rId100" w:history="1">
                                <w:r w:rsidRPr="006E589F">
                                  <w:rPr>
                                    <w:rStyle w:val="Hyperlink"/>
                                    <w:color w:val="FFFFFF" w:themeColor="background1"/>
                                    <w:sz w:val="16"/>
                                    <w:szCs w:val="16"/>
                                  </w:rPr>
                                  <w:t>Tilted Tiki</w:t>
                                </w:r>
                              </w:hyperlink>
                            </w:p>
                            <w:p w14:paraId="7E72E841" w14:textId="77777777" w:rsidR="00233DDE" w:rsidRPr="006E589F" w:rsidRDefault="00233DDE" w:rsidP="00233DDE">
                              <w:pPr>
                                <w:tabs>
                                  <w:tab w:val="left" w:pos="1823"/>
                                </w:tabs>
                                <w:rPr>
                                  <w:color w:val="FFFFFF" w:themeColor="background1"/>
                                  <w:sz w:val="16"/>
                                  <w:szCs w:val="16"/>
                                </w:rPr>
                              </w:pPr>
                              <w:hyperlink r:id="rId101" w:history="1">
                                <w:r w:rsidRPr="006E589F">
                                  <w:rPr>
                                    <w:rStyle w:val="Hyperlink"/>
                                    <w:color w:val="FFFFFF" w:themeColor="background1"/>
                                    <w:sz w:val="16"/>
                                    <w:szCs w:val="16"/>
                                  </w:rPr>
                                  <w:t>Trio</w:t>
                                </w:r>
                              </w:hyperlink>
                              <w:r w:rsidRPr="006E589F">
                                <w:rPr>
                                  <w:color w:val="FFFFFF" w:themeColor="background1"/>
                                  <w:sz w:val="16"/>
                                  <w:szCs w:val="16"/>
                                </w:rPr>
                                <w:t xml:space="preserve">  </w:t>
                              </w:r>
                              <w:r w:rsidRPr="006E589F">
                                <w:rPr>
                                  <w:rStyle w:val="Hyperlink"/>
                                  <w:color w:val="FFFFFF" w:themeColor="background1"/>
                                  <w:sz w:val="16"/>
                                  <w:szCs w:val="16"/>
                                </w:rPr>
                                <w:t>*</w:t>
                              </w:r>
                            </w:p>
                            <w:p w14:paraId="1944F2B6" w14:textId="77777777" w:rsidR="00233DDE" w:rsidRPr="006E589F" w:rsidRDefault="00233DDE" w:rsidP="00233DDE">
                              <w:pPr>
                                <w:tabs>
                                  <w:tab w:val="left" w:pos="1823"/>
                                </w:tabs>
                                <w:rPr>
                                  <w:color w:val="FFFFFF" w:themeColor="background1"/>
                                  <w:sz w:val="16"/>
                                  <w:szCs w:val="16"/>
                                </w:rPr>
                              </w:pPr>
                              <w:hyperlink r:id="rId102" w:history="1">
                                <w:r w:rsidRPr="006E589F">
                                  <w:rPr>
                                    <w:rStyle w:val="Hyperlink"/>
                                    <w:color w:val="FFFFFF" w:themeColor="background1"/>
                                    <w:sz w:val="16"/>
                                    <w:szCs w:val="16"/>
                                  </w:rPr>
                                  <w:t>Vegan East</w:t>
                                </w:r>
                              </w:hyperlink>
                              <w:r w:rsidRPr="006E589F">
                                <w:rPr>
                                  <w:color w:val="FFFFFF" w:themeColor="background1"/>
                                  <w:sz w:val="16"/>
                                  <w:szCs w:val="16"/>
                                </w:rPr>
                                <w:t xml:space="preserve"> </w:t>
                              </w:r>
                              <w:r w:rsidRPr="006E589F">
                                <w:rPr>
                                  <w:rStyle w:val="Hyperlink"/>
                                  <w:color w:val="FFFFFF" w:themeColor="background1"/>
                                  <w:sz w:val="16"/>
                                  <w:szCs w:val="16"/>
                                </w:rPr>
                                <w:t>*</w:t>
                              </w:r>
                            </w:p>
                          </w:tc>
                        </w:tr>
                        <w:tr w:rsidR="00233DDE" w:rsidRPr="006E589F" w14:paraId="59B92E59" w14:textId="77777777" w:rsidTr="00364777">
                          <w:tc>
                            <w:tcPr>
                              <w:tcW w:w="1566" w:type="dxa"/>
                              <w:vMerge/>
                            </w:tcPr>
                            <w:p w14:paraId="361CF0DA" w14:textId="77777777" w:rsidR="00233DDE" w:rsidRPr="006E589F" w:rsidRDefault="00233DDE" w:rsidP="00233DDE">
                              <w:pPr>
                                <w:rPr>
                                  <w:color w:val="FFFFFF" w:themeColor="background1"/>
                                </w:rPr>
                              </w:pPr>
                            </w:p>
                          </w:tc>
                          <w:tc>
                            <w:tcPr>
                              <w:tcW w:w="2632" w:type="dxa"/>
                              <w:gridSpan w:val="2"/>
                            </w:tcPr>
                            <w:p w14:paraId="0F50BCFB" w14:textId="77777777" w:rsidR="00233DDE" w:rsidRPr="006E589F" w:rsidRDefault="00233DDE" w:rsidP="00233DDE">
                              <w:pPr>
                                <w:tabs>
                                  <w:tab w:val="left" w:pos="1823"/>
                                </w:tabs>
                                <w:jc w:val="center"/>
                                <w:rPr>
                                  <w:color w:val="FFFFFF" w:themeColor="background1"/>
                                  <w:sz w:val="16"/>
                                  <w:szCs w:val="16"/>
                                </w:rPr>
                              </w:pPr>
                            </w:p>
                          </w:tc>
                          <w:tc>
                            <w:tcPr>
                              <w:tcW w:w="2045" w:type="dxa"/>
                            </w:tcPr>
                            <w:p w14:paraId="276E9E3C" w14:textId="77777777" w:rsidR="00233DDE" w:rsidRPr="006E589F" w:rsidRDefault="00233DDE" w:rsidP="00233DDE">
                              <w:pPr>
                                <w:tabs>
                                  <w:tab w:val="left" w:pos="1823"/>
                                </w:tabs>
                                <w:jc w:val="center"/>
                                <w:rPr>
                                  <w:b/>
                                  <w:color w:val="FFFFFF" w:themeColor="background1"/>
                                </w:rPr>
                              </w:pPr>
                            </w:p>
                          </w:tc>
                        </w:tr>
                        <w:tr w:rsidR="00233DDE" w:rsidRPr="006E589F" w14:paraId="0D843DE8" w14:textId="77777777" w:rsidTr="00364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50" w:type="dxa"/>
                              <w:gridSpan w:val="2"/>
                            </w:tcPr>
                            <w:p w14:paraId="30340245" w14:textId="77777777" w:rsidR="00233DDE" w:rsidRPr="006E589F" w:rsidRDefault="00233DDE" w:rsidP="00233DDE">
                              <w:pPr>
                                <w:pStyle w:val="ContactInfo"/>
                                <w:jc w:val="center"/>
                                <w:rPr>
                                  <w:b/>
                                  <w:color w:val="FFFFFF" w:themeColor="background1"/>
                                  <w:sz w:val="24"/>
                                  <w:szCs w:val="24"/>
                                </w:rPr>
                              </w:pPr>
                              <w:r w:rsidRPr="006E589F">
                                <w:rPr>
                                  <w:b/>
                                  <w:color w:val="FFFFFF" w:themeColor="background1"/>
                                  <w:sz w:val="24"/>
                                  <w:szCs w:val="24"/>
                                </w:rPr>
                                <w:t>100 % Vegan Brands</w:t>
                              </w:r>
                            </w:p>
                            <w:p w14:paraId="5647E728" w14:textId="77777777" w:rsidR="00233DDE" w:rsidRPr="006E589F" w:rsidRDefault="00233DDE" w:rsidP="00233DDE">
                              <w:pPr>
                                <w:pStyle w:val="ContactInfo"/>
                                <w:jc w:val="center"/>
                                <w:rPr>
                                  <w:rStyle w:val="Hyperlink"/>
                                  <w:color w:val="FFFFFF" w:themeColor="background1"/>
                                </w:rPr>
                              </w:pPr>
                              <w:hyperlink r:id="rId103" w:history="1">
                                <w:r w:rsidRPr="006E589F">
                                  <w:rPr>
                                    <w:rStyle w:val="Hyperlink"/>
                                    <w:color w:val="FFFFFF" w:themeColor="background1"/>
                                  </w:rPr>
                                  <w:t>Beyond Meat</w:t>
                                </w:r>
                              </w:hyperlink>
                            </w:p>
                            <w:p w14:paraId="1F7BDE6C" w14:textId="77777777" w:rsidR="00233DDE" w:rsidRPr="006E589F" w:rsidRDefault="00233DDE" w:rsidP="00233DDE">
                              <w:pPr>
                                <w:pStyle w:val="ContactInfo"/>
                                <w:jc w:val="center"/>
                                <w:rPr>
                                  <w:color w:val="FFFFFF" w:themeColor="background1"/>
                                </w:rPr>
                              </w:pPr>
                              <w:hyperlink r:id="rId104" w:history="1">
                                <w:r w:rsidRPr="006E589F">
                                  <w:rPr>
                                    <w:rStyle w:val="Hyperlink"/>
                                    <w:color w:val="FFFFFF" w:themeColor="background1"/>
                                  </w:rPr>
                                  <w:t>daiya</w:t>
                                </w:r>
                              </w:hyperlink>
                            </w:p>
                            <w:p w14:paraId="6E10967F" w14:textId="77777777" w:rsidR="00233DDE" w:rsidRPr="006E589F" w:rsidRDefault="00233DDE" w:rsidP="00233DDE">
                              <w:pPr>
                                <w:pStyle w:val="ContactInfo"/>
                                <w:jc w:val="center"/>
                                <w:rPr>
                                  <w:color w:val="FFFFFF" w:themeColor="background1"/>
                                </w:rPr>
                              </w:pPr>
                              <w:hyperlink r:id="rId105" w:history="1">
                                <w:r w:rsidRPr="006E589F">
                                  <w:rPr>
                                    <w:rStyle w:val="Hyperlink"/>
                                    <w:color w:val="FFFFFF" w:themeColor="background1"/>
                                  </w:rPr>
                                  <w:t>earth balance</w:t>
                                </w:r>
                              </w:hyperlink>
                            </w:p>
                            <w:p w14:paraId="0D6A67FF" w14:textId="77777777" w:rsidR="00233DDE" w:rsidRPr="006E589F" w:rsidRDefault="00233DDE" w:rsidP="00233DDE">
                              <w:pPr>
                                <w:pStyle w:val="ContactInfo"/>
                                <w:jc w:val="center"/>
                                <w:rPr>
                                  <w:color w:val="FFFFFF" w:themeColor="background1"/>
                                </w:rPr>
                              </w:pPr>
                              <w:hyperlink r:id="rId106" w:history="1">
                                <w:r w:rsidRPr="006E589F">
                                  <w:rPr>
                                    <w:rStyle w:val="Hyperlink"/>
                                    <w:color w:val="FFFFFF" w:themeColor="background1"/>
                                  </w:rPr>
                                  <w:t>Field Roast</w:t>
                                </w:r>
                              </w:hyperlink>
                            </w:p>
                            <w:p w14:paraId="46245DCE" w14:textId="77777777" w:rsidR="00233DDE" w:rsidRPr="006E589F" w:rsidRDefault="00233DDE" w:rsidP="00233DDE">
                              <w:pPr>
                                <w:pStyle w:val="ContactInfo"/>
                                <w:jc w:val="center"/>
                                <w:rPr>
                                  <w:rStyle w:val="Hyperlink"/>
                                  <w:color w:val="FFFFFF" w:themeColor="background1"/>
                                </w:rPr>
                              </w:pPr>
                              <w:hyperlink r:id="rId107" w:history="1">
                                <w:r w:rsidRPr="006E589F">
                                  <w:rPr>
                                    <w:rStyle w:val="Hyperlink"/>
                                    <w:color w:val="FFFFFF" w:themeColor="background1"/>
                                  </w:rPr>
                                  <w:t>Follow Your Heart</w:t>
                                </w:r>
                              </w:hyperlink>
                            </w:p>
                            <w:p w14:paraId="7C2F7C34" w14:textId="77777777" w:rsidR="00233DDE" w:rsidRPr="006E589F" w:rsidRDefault="00233DDE" w:rsidP="00233DDE">
                              <w:pPr>
                                <w:pStyle w:val="ContactInfo"/>
                                <w:jc w:val="center"/>
                                <w:rPr>
                                  <w:color w:val="FFFFFF" w:themeColor="background1"/>
                                </w:rPr>
                              </w:pPr>
                              <w:hyperlink r:id="rId108" w:history="1">
                                <w:r w:rsidRPr="006E589F">
                                  <w:rPr>
                                    <w:rStyle w:val="Hyperlink"/>
                                    <w:color w:val="FFFFFF" w:themeColor="background1"/>
                                  </w:rPr>
                                  <w:t>Gardein</w:t>
                                </w:r>
                              </w:hyperlink>
                            </w:p>
                            <w:p w14:paraId="44BCC4F6" w14:textId="77777777" w:rsidR="00233DDE" w:rsidRPr="006E589F" w:rsidRDefault="00233DDE" w:rsidP="00233DDE">
                              <w:pPr>
                                <w:pStyle w:val="ContactInfo"/>
                                <w:jc w:val="center"/>
                                <w:rPr>
                                  <w:rStyle w:val="Hyperlink"/>
                                  <w:color w:val="FFFFFF" w:themeColor="background1"/>
                                </w:rPr>
                              </w:pPr>
                              <w:hyperlink r:id="rId109" w:history="1">
                                <w:r w:rsidRPr="006E589F">
                                  <w:rPr>
                                    <w:rStyle w:val="Hyperlink"/>
                                    <w:color w:val="FFFFFF" w:themeColor="background1"/>
                                  </w:rPr>
                                  <w:t>The Herbivorous Butcher</w:t>
                                </w:r>
                              </w:hyperlink>
                            </w:p>
                            <w:p w14:paraId="18DCE4C4" w14:textId="77777777" w:rsidR="00233DDE" w:rsidRPr="006E589F" w:rsidRDefault="00233DDE" w:rsidP="00233DDE">
                              <w:pPr>
                                <w:pStyle w:val="ContactInfo"/>
                                <w:jc w:val="center"/>
                                <w:rPr>
                                  <w:color w:val="FFFFFF" w:themeColor="background1"/>
                                </w:rPr>
                              </w:pPr>
                              <w:hyperlink r:id="rId110" w:history="1">
                                <w:r w:rsidRPr="006E589F">
                                  <w:rPr>
                                    <w:rStyle w:val="Hyperlink"/>
                                    <w:color w:val="FFFFFF" w:themeColor="background1"/>
                                  </w:rPr>
                                  <w:t>Impossible Foods</w:t>
                                </w:r>
                              </w:hyperlink>
                            </w:p>
                            <w:p w14:paraId="6D40ED0C" w14:textId="77777777" w:rsidR="00233DDE" w:rsidRPr="006E589F" w:rsidRDefault="00233DDE" w:rsidP="00233DDE">
                              <w:pPr>
                                <w:pStyle w:val="ContactInfo"/>
                                <w:jc w:val="center"/>
                                <w:rPr>
                                  <w:rStyle w:val="Hyperlink"/>
                                  <w:color w:val="FFFFFF" w:themeColor="background1"/>
                                </w:rPr>
                              </w:pPr>
                              <w:hyperlink r:id="rId111" w:history="1">
                                <w:r w:rsidRPr="006E589F">
                                  <w:rPr>
                                    <w:rStyle w:val="Hyperlink"/>
                                    <w:color w:val="FFFFFF" w:themeColor="background1"/>
                                  </w:rPr>
                                  <w:t>Miyoko's</w:t>
                                </w:r>
                              </w:hyperlink>
                            </w:p>
                            <w:p w14:paraId="6ED2C7E3" w14:textId="77777777" w:rsidR="00233DDE" w:rsidRPr="006E589F" w:rsidRDefault="00233DDE" w:rsidP="00233DDE">
                              <w:pPr>
                                <w:pStyle w:val="ContactInfo"/>
                                <w:jc w:val="center"/>
                                <w:rPr>
                                  <w:color w:val="FFFFFF" w:themeColor="background1"/>
                                </w:rPr>
                              </w:pPr>
                              <w:hyperlink r:id="rId112" w:history="1">
                                <w:r w:rsidRPr="006E589F">
                                  <w:rPr>
                                    <w:rStyle w:val="Hyperlink"/>
                                    <w:color w:val="FFFFFF" w:themeColor="background1"/>
                                  </w:rPr>
                                  <w:t>So Delicious</w:t>
                                </w:r>
                              </w:hyperlink>
                            </w:p>
                            <w:p w14:paraId="274B4A46" w14:textId="77777777" w:rsidR="00233DDE" w:rsidRPr="006E589F" w:rsidRDefault="00233DDE" w:rsidP="00233DDE">
                              <w:pPr>
                                <w:pStyle w:val="ContactInfo"/>
                                <w:jc w:val="center"/>
                                <w:rPr>
                                  <w:color w:val="FFFFFF" w:themeColor="background1"/>
                                </w:rPr>
                              </w:pPr>
                              <w:hyperlink r:id="rId113" w:history="1">
                                <w:r w:rsidRPr="006E589F">
                                  <w:rPr>
                                    <w:rStyle w:val="Hyperlink"/>
                                    <w:color w:val="FFFFFF" w:themeColor="background1"/>
                                  </w:rPr>
                                  <w:t>Tofurky</w:t>
                                </w:r>
                              </w:hyperlink>
                            </w:p>
                            <w:p w14:paraId="0E6D2E2F" w14:textId="77777777" w:rsidR="00233DDE" w:rsidRPr="006E589F" w:rsidRDefault="00233DDE" w:rsidP="00233DDE">
                              <w:pPr>
                                <w:pStyle w:val="ContactInfo"/>
                                <w:jc w:val="center"/>
                                <w:rPr>
                                  <w:rStyle w:val="Hyperlink"/>
                                  <w:color w:val="FFFFFF" w:themeColor="background1"/>
                                </w:rPr>
                              </w:pPr>
                              <w:hyperlink r:id="rId114" w:history="1">
                                <w:r w:rsidRPr="006E589F">
                                  <w:rPr>
                                    <w:rStyle w:val="Hyperlink"/>
                                    <w:color w:val="FFFFFF" w:themeColor="background1"/>
                                  </w:rPr>
                                  <w:t>Upton's Naturals</w:t>
                                </w:r>
                              </w:hyperlink>
                            </w:p>
                            <w:p w14:paraId="0D9170E2" w14:textId="77777777" w:rsidR="00233DDE" w:rsidRPr="006E589F" w:rsidRDefault="00233DDE" w:rsidP="00233DDE">
                              <w:pPr>
                                <w:pStyle w:val="ContactInfo"/>
                                <w:jc w:val="center"/>
                                <w:rPr>
                                  <w:color w:val="FFFFFF" w:themeColor="background1"/>
                                </w:rPr>
                              </w:pPr>
                              <w:hyperlink r:id="rId115" w:history="1">
                                <w:r w:rsidRPr="006E589F">
                                  <w:rPr>
                                    <w:rStyle w:val="Hyperlink"/>
                                    <w:color w:val="FFFFFF" w:themeColor="background1"/>
                                  </w:rPr>
                                  <w:t>Violife</w:t>
                                </w:r>
                              </w:hyperlink>
                            </w:p>
                            <w:p w14:paraId="1FA43D3C" w14:textId="77777777" w:rsidR="00233DDE" w:rsidRPr="006E589F" w:rsidRDefault="00233DDE" w:rsidP="00233DDE">
                              <w:pPr>
                                <w:pStyle w:val="ContactInfo"/>
                                <w:jc w:val="center"/>
                                <w:rPr>
                                  <w:b/>
                                  <w:color w:val="FFFFFF" w:themeColor="background1"/>
                                  <w:sz w:val="16"/>
                                  <w:szCs w:val="16"/>
                                </w:rPr>
                              </w:pPr>
                            </w:p>
                          </w:tc>
                          <w:tc>
                            <w:tcPr>
                              <w:tcW w:w="3493" w:type="dxa"/>
                              <w:gridSpan w:val="2"/>
                            </w:tcPr>
                            <w:p w14:paraId="7ACDE3EF" w14:textId="77777777" w:rsidR="00233DDE" w:rsidRPr="006E589F" w:rsidRDefault="00233DDE" w:rsidP="00233DDE">
                              <w:pPr>
                                <w:pStyle w:val="ContactInfo"/>
                                <w:rPr>
                                  <w:b/>
                                  <w:color w:val="FFFFFF" w:themeColor="background1"/>
                                  <w:sz w:val="24"/>
                                  <w:szCs w:val="24"/>
                                </w:rPr>
                              </w:pPr>
                              <w:r w:rsidRPr="006E589F">
                                <w:rPr>
                                  <w:b/>
                                  <w:color w:val="FFFFFF" w:themeColor="background1"/>
                                  <w:sz w:val="24"/>
                                  <w:szCs w:val="24"/>
                                </w:rPr>
                                <w:t>Brands With Vegan Options</w:t>
                              </w:r>
                            </w:p>
                            <w:p w14:paraId="47AE506B" w14:textId="77777777" w:rsidR="00233DDE" w:rsidRPr="006E589F" w:rsidRDefault="00233DDE" w:rsidP="00233DDE">
                              <w:pPr>
                                <w:pStyle w:val="ContactInfo"/>
                                <w:jc w:val="center"/>
                                <w:rPr>
                                  <w:rStyle w:val="Hyperlink"/>
                                  <w:color w:val="FFFFFF" w:themeColor="background1"/>
                                </w:rPr>
                              </w:pPr>
                              <w:hyperlink r:id="rId116" w:history="1">
                                <w:r w:rsidRPr="006E589F">
                                  <w:rPr>
                                    <w:rStyle w:val="Hyperlink"/>
                                    <w:color w:val="FFFFFF" w:themeColor="background1"/>
                                  </w:rPr>
                                  <w:t>Amy's</w:t>
                                </w:r>
                              </w:hyperlink>
                            </w:p>
                            <w:p w14:paraId="054FF7CF" w14:textId="77777777" w:rsidR="00233DDE" w:rsidRPr="006E589F" w:rsidRDefault="00233DDE" w:rsidP="00233DDE">
                              <w:pPr>
                                <w:pStyle w:val="ContactInfo"/>
                                <w:jc w:val="center"/>
                                <w:rPr>
                                  <w:color w:val="FFFFFF" w:themeColor="background1"/>
                                </w:rPr>
                              </w:pPr>
                              <w:hyperlink r:id="rId117" w:history="1">
                                <w:r w:rsidRPr="006E589F">
                                  <w:rPr>
                                    <w:rStyle w:val="Hyperlink"/>
                                    <w:color w:val="FFFFFF" w:themeColor="background1"/>
                                  </w:rPr>
                                  <w:t>Annie's</w:t>
                                </w:r>
                              </w:hyperlink>
                            </w:p>
                            <w:p w14:paraId="67E278FE" w14:textId="77777777" w:rsidR="00233DDE" w:rsidRPr="006E589F" w:rsidRDefault="00233DDE" w:rsidP="00233DDE">
                              <w:pPr>
                                <w:pStyle w:val="ContactInfo"/>
                                <w:jc w:val="center"/>
                                <w:rPr>
                                  <w:color w:val="FFFFFF" w:themeColor="background1"/>
                                </w:rPr>
                              </w:pPr>
                              <w:hyperlink r:id="rId118" w:history="1">
                                <w:r w:rsidRPr="006E589F">
                                  <w:rPr>
                                    <w:rStyle w:val="Hyperlink"/>
                                    <w:color w:val="FFFFFF" w:themeColor="background1"/>
                                  </w:rPr>
                                  <w:t>Boca</w:t>
                                </w:r>
                              </w:hyperlink>
                            </w:p>
                            <w:p w14:paraId="76489C56" w14:textId="77777777" w:rsidR="00233DDE" w:rsidRPr="006E589F" w:rsidRDefault="00233DDE" w:rsidP="00233DDE">
                              <w:pPr>
                                <w:pStyle w:val="ContactInfo"/>
                                <w:jc w:val="center"/>
                                <w:rPr>
                                  <w:color w:val="FFFFFF" w:themeColor="background1"/>
                                </w:rPr>
                              </w:pPr>
                              <w:hyperlink r:id="rId119" w:history="1">
                                <w:r w:rsidRPr="006E589F">
                                  <w:rPr>
                                    <w:rStyle w:val="Hyperlink"/>
                                    <w:color w:val="FFFFFF" w:themeColor="background1"/>
                                  </w:rPr>
                                  <w:t>Go Veggie</w:t>
                                </w:r>
                              </w:hyperlink>
                            </w:p>
                            <w:p w14:paraId="5AA276F1" w14:textId="77777777" w:rsidR="00233DDE" w:rsidRPr="006E589F" w:rsidRDefault="00233DDE" w:rsidP="00233DDE">
                              <w:pPr>
                                <w:pStyle w:val="ContactInfo"/>
                                <w:jc w:val="center"/>
                                <w:rPr>
                                  <w:color w:val="FFFFFF" w:themeColor="background1"/>
                                </w:rPr>
                              </w:pPr>
                              <w:hyperlink r:id="rId120" w:history="1">
                                <w:r w:rsidRPr="006E589F">
                                  <w:rPr>
                                    <w:rStyle w:val="Hyperlink"/>
                                    <w:color w:val="FFFFFF" w:themeColor="background1"/>
                                  </w:rPr>
                                  <w:t>Just, Inc.</w:t>
                                </w:r>
                              </w:hyperlink>
                            </w:p>
                            <w:p w14:paraId="25B9E461" w14:textId="77777777" w:rsidR="00233DDE" w:rsidRPr="006E589F" w:rsidRDefault="00233DDE" w:rsidP="00233DDE">
                              <w:pPr>
                                <w:pStyle w:val="ContactInfo"/>
                                <w:jc w:val="center"/>
                                <w:rPr>
                                  <w:color w:val="FFFFFF" w:themeColor="background1"/>
                                </w:rPr>
                              </w:pPr>
                              <w:hyperlink r:id="rId121" w:history="1">
                                <w:r w:rsidRPr="006E589F">
                                  <w:rPr>
                                    <w:rStyle w:val="Hyperlink"/>
                                    <w:color w:val="FFFFFF" w:themeColor="background1"/>
                                  </w:rPr>
                                  <w:t>Lightlife</w:t>
                                </w:r>
                              </w:hyperlink>
                            </w:p>
                            <w:p w14:paraId="677B1522" w14:textId="77777777" w:rsidR="00233DDE" w:rsidRPr="006E589F" w:rsidRDefault="00233DDE" w:rsidP="00233DDE">
                              <w:pPr>
                                <w:pStyle w:val="ContactInfo"/>
                                <w:jc w:val="center"/>
                                <w:rPr>
                                  <w:color w:val="FFFFFF" w:themeColor="background1"/>
                                </w:rPr>
                              </w:pPr>
                              <w:hyperlink r:id="rId122" w:history="1">
                                <w:r w:rsidRPr="006E589F">
                                  <w:rPr>
                                    <w:rStyle w:val="Hyperlink"/>
                                    <w:color w:val="FFFFFF" w:themeColor="background1"/>
                                  </w:rPr>
                                  <w:t>Morning Star Farms</w:t>
                                </w:r>
                              </w:hyperlink>
                            </w:p>
                            <w:p w14:paraId="77E6A685" w14:textId="77777777" w:rsidR="00233DDE" w:rsidRPr="006E589F" w:rsidRDefault="00233DDE" w:rsidP="00233DDE">
                              <w:pPr>
                                <w:pStyle w:val="ContactInfo"/>
                                <w:jc w:val="center"/>
                                <w:rPr>
                                  <w:rStyle w:val="Hyperlink"/>
                                  <w:color w:val="FFFFFF" w:themeColor="background1"/>
                                </w:rPr>
                              </w:pPr>
                              <w:hyperlink r:id="rId123" w:history="1">
                                <w:r w:rsidRPr="006E589F">
                                  <w:rPr>
                                    <w:rStyle w:val="Hyperlink"/>
                                    <w:color w:val="FFFFFF" w:themeColor="background1"/>
                                  </w:rPr>
                                  <w:t>Sweet Earth</w:t>
                                </w:r>
                              </w:hyperlink>
                            </w:p>
                            <w:p w14:paraId="668F2F1B" w14:textId="77777777" w:rsidR="00233DDE" w:rsidRPr="006E589F" w:rsidRDefault="00233DDE" w:rsidP="00233DDE">
                              <w:pPr>
                                <w:pStyle w:val="ContactInfo"/>
                                <w:jc w:val="center"/>
                                <w:rPr>
                                  <w:rStyle w:val="Hyperlink"/>
                                  <w:color w:val="FFFFFF" w:themeColor="background1"/>
                                </w:rPr>
                              </w:pPr>
                              <w:hyperlink r:id="rId124" w:history="1">
                                <w:r w:rsidRPr="006E589F">
                                  <w:rPr>
                                    <w:rStyle w:val="Hyperlink"/>
                                    <w:color w:val="FFFFFF" w:themeColor="background1"/>
                                  </w:rPr>
                                  <w:t>Tattooed Chef</w:t>
                                </w:r>
                              </w:hyperlink>
                            </w:p>
                            <w:p w14:paraId="1E0F0324" w14:textId="77777777" w:rsidR="00233DDE" w:rsidRPr="006E589F" w:rsidRDefault="00233DDE" w:rsidP="00233DDE">
                              <w:pPr>
                                <w:pStyle w:val="ContactInfo"/>
                                <w:jc w:val="center"/>
                                <w:rPr>
                                  <w:color w:val="FFFFFF" w:themeColor="background1"/>
                                </w:rPr>
                              </w:pPr>
                              <w:hyperlink r:id="rId125" w:history="1">
                                <w:r w:rsidRPr="006E589F">
                                  <w:rPr>
                                    <w:rStyle w:val="Hyperlink"/>
                                    <w:color w:val="FFFFFF" w:themeColor="background1"/>
                                  </w:rPr>
                                  <w:t>Yves Veggie Cuisine</w:t>
                                </w:r>
                              </w:hyperlink>
                            </w:p>
                            <w:p w14:paraId="40F837DF" w14:textId="77777777" w:rsidR="00233DDE" w:rsidRPr="006E589F" w:rsidRDefault="00233DDE" w:rsidP="00233DDE">
                              <w:pPr>
                                <w:pStyle w:val="ContactInfo"/>
                                <w:rPr>
                                  <w:sz w:val="16"/>
                                  <w:szCs w:val="16"/>
                                </w:rPr>
                              </w:pPr>
                            </w:p>
                          </w:tc>
                        </w:tr>
                        <w:tr w:rsidR="00233DDE" w:rsidRPr="006E589F" w14:paraId="0AE74616" w14:textId="77777777" w:rsidTr="00364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
                          </w:trPr>
                          <w:tc>
                            <w:tcPr>
                              <w:tcW w:w="2750" w:type="dxa"/>
                              <w:gridSpan w:val="2"/>
                            </w:tcPr>
                            <w:p w14:paraId="2547A33B" w14:textId="77777777" w:rsidR="00233DDE" w:rsidRPr="006E589F" w:rsidRDefault="00233DDE" w:rsidP="00233DDE">
                              <w:pPr>
                                <w:pStyle w:val="ContactInfo"/>
                                <w:rPr>
                                  <w:color w:val="FFFFFF" w:themeColor="background1"/>
                                </w:rPr>
                              </w:pPr>
                            </w:p>
                          </w:tc>
                          <w:tc>
                            <w:tcPr>
                              <w:tcW w:w="1448" w:type="dxa"/>
                            </w:tcPr>
                            <w:p w14:paraId="484DDFE1" w14:textId="77777777" w:rsidR="00233DDE" w:rsidRPr="006E589F" w:rsidRDefault="00233DDE" w:rsidP="00233DDE">
                              <w:pPr>
                                <w:pStyle w:val="ContactInfo"/>
                                <w:rPr>
                                  <w:color w:val="FFFFFF" w:themeColor="background1"/>
                                </w:rPr>
                              </w:pPr>
                            </w:p>
                          </w:tc>
                          <w:tc>
                            <w:tcPr>
                              <w:tcW w:w="2045" w:type="dxa"/>
                            </w:tcPr>
                            <w:p w14:paraId="6E92A595" w14:textId="77777777" w:rsidR="00233DDE" w:rsidRPr="006E589F" w:rsidRDefault="00233DDE" w:rsidP="00233DDE">
                              <w:pPr>
                                <w:pStyle w:val="ContactInfo"/>
                                <w:rPr>
                                  <w:color w:val="FFFFFF" w:themeColor="background1"/>
                                </w:rPr>
                              </w:pPr>
                            </w:p>
                          </w:tc>
                        </w:tr>
                      </w:tbl>
                      <w:p w14:paraId="65785E55" w14:textId="77777777" w:rsidR="00233DDE" w:rsidRPr="006E589F" w:rsidRDefault="00233DDE" w:rsidP="00233DDE">
                        <w:pPr>
                          <w:pStyle w:val="Heading2"/>
                        </w:pPr>
                      </w:p>
                    </w:tc>
                  </w:tr>
                  <w:tr w:rsidR="00233DDE" w:rsidRPr="006E589F" w14:paraId="16D35E44" w14:textId="77777777" w:rsidTr="00364777">
                    <w:trPr>
                      <w:trHeight w:val="1710"/>
                    </w:trPr>
                    <w:tc>
                      <w:tcPr>
                        <w:tcW w:w="5000" w:type="pct"/>
                        <w:shd w:val="clear" w:color="auto" w:fill="000000" w:themeFill="text1"/>
                        <w:vAlign w:val="bottom"/>
                      </w:tcPr>
                      <w:p w14:paraId="6B2C8A2D" w14:textId="77777777" w:rsidR="00233DDE" w:rsidRPr="006E589F" w:rsidRDefault="00233DDE" w:rsidP="00233DDE">
                        <w:pPr>
                          <w:pStyle w:val="ContactInfo"/>
                          <w:jc w:val="center"/>
                          <w:rPr>
                            <w:color w:val="FFFFFF" w:themeColor="background1"/>
                            <w:sz w:val="28"/>
                            <w:szCs w:val="28"/>
                          </w:rPr>
                        </w:pPr>
                        <w:r w:rsidRPr="006E589F">
                          <w:rPr>
                            <w:color w:val="FFFFFF" w:themeColor="background1"/>
                            <w:sz w:val="28"/>
                            <w:szCs w:val="28"/>
                          </w:rPr>
                          <w:t xml:space="preserve">Visit us: LivingThePlantLife.com </w:t>
                        </w:r>
                      </w:p>
                      <w:p w14:paraId="26BDD5FD" w14:textId="77777777" w:rsidR="00233DDE" w:rsidRPr="006E589F" w:rsidRDefault="00233DDE" w:rsidP="00233DDE">
                        <w:pPr>
                          <w:pStyle w:val="ContactInfo"/>
                          <w:jc w:val="center"/>
                          <w:rPr>
                            <w:color w:val="FFFFFF" w:themeColor="background1"/>
                            <w:sz w:val="28"/>
                            <w:szCs w:val="28"/>
                          </w:rPr>
                        </w:pPr>
                      </w:p>
                      <w:p w14:paraId="5BC70547" w14:textId="77777777" w:rsidR="00233DDE" w:rsidRPr="006E589F" w:rsidRDefault="00233DDE" w:rsidP="00233DDE">
                        <w:pPr>
                          <w:pStyle w:val="ContactInfo"/>
                          <w:jc w:val="center"/>
                          <w:rPr>
                            <w:color w:val="FFFFFF" w:themeColor="background1"/>
                            <w:sz w:val="28"/>
                            <w:szCs w:val="28"/>
                          </w:rPr>
                        </w:pPr>
                        <w:r w:rsidRPr="006E589F">
                          <w:rPr>
                            <w:noProof/>
                            <w:color w:val="FFFFFF" w:themeColor="background1"/>
                            <w:sz w:val="28"/>
                            <w:szCs w:val="28"/>
                            <w:lang w:eastAsia="en-US"/>
                          </w:rPr>
                          <w:drawing>
                            <wp:inline distT="0" distB="0" distL="0" distR="0" wp14:anchorId="45D41857" wp14:editId="74B69FF0">
                              <wp:extent cx="790161" cy="4635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tailor brands 3.png"/>
                                      <pic:cNvPicPr/>
                                    </pic:nvPicPr>
                                    <pic:blipFill>
                                      <a:blip r:embed="rId64">
                                        <a:extLst>
                                          <a:ext uri="{28A0092B-C50C-407E-A947-70E740481C1C}">
                                            <a14:useLocalDpi xmlns:a14="http://schemas.microsoft.com/office/drawing/2010/main" val="0"/>
                                          </a:ext>
                                        </a:extLst>
                                      </a:blip>
                                      <a:stretch>
                                        <a:fillRect/>
                                      </a:stretch>
                                    </pic:blipFill>
                                    <pic:spPr>
                                      <a:xfrm>
                                        <a:off x="0" y="0"/>
                                        <a:ext cx="808946" cy="474582"/>
                                      </a:xfrm>
                                      <a:prstGeom prst="rect">
                                        <a:avLst/>
                                      </a:prstGeom>
                                    </pic:spPr>
                                  </pic:pic>
                                </a:graphicData>
                              </a:graphic>
                            </wp:inline>
                          </w:drawing>
                        </w:r>
                      </w:p>
                      <w:p w14:paraId="7D2261BC" w14:textId="77777777" w:rsidR="00233DDE" w:rsidRPr="006E589F" w:rsidRDefault="00233DDE" w:rsidP="00233DDE">
                        <w:pPr>
                          <w:pStyle w:val="ContactInfo"/>
                          <w:jc w:val="center"/>
                          <w:rPr>
                            <w:color w:val="FFFFFF" w:themeColor="background1"/>
                            <w:sz w:val="28"/>
                            <w:szCs w:val="28"/>
                          </w:rPr>
                        </w:pPr>
                      </w:p>
                      <w:p w14:paraId="2B0C6D8C" w14:textId="77777777" w:rsidR="00233DDE" w:rsidRPr="006E589F" w:rsidRDefault="00233DDE" w:rsidP="00233DDE">
                        <w:pPr>
                          <w:pStyle w:val="NoSpacing"/>
                          <w:jc w:val="center"/>
                        </w:pPr>
                      </w:p>
                    </w:tc>
                  </w:tr>
                </w:tbl>
                <w:p w14:paraId="7482B816" w14:textId="77777777" w:rsidR="00233DDE" w:rsidRDefault="00233DDE" w:rsidP="00233DDE">
                  <w:pPr>
                    <w:pStyle w:val="NoSpacing"/>
                    <w:jc w:val="center"/>
                  </w:pPr>
                </w:p>
              </w:tc>
            </w:tr>
          </w:tbl>
          <w:p w14:paraId="1BDA10EB" w14:textId="77777777" w:rsidR="009D2335" w:rsidRDefault="009D2335">
            <w:pPr>
              <w:pStyle w:val="NoSpacing"/>
            </w:pPr>
          </w:p>
        </w:tc>
        <w:tc>
          <w:tcPr>
            <w:tcW w:w="864" w:type="dxa"/>
          </w:tcPr>
          <w:p w14:paraId="17C7D00E" w14:textId="77777777" w:rsidR="009D2335" w:rsidRDefault="009D2335">
            <w:pPr>
              <w:pStyle w:val="NoSpacing"/>
            </w:pPr>
          </w:p>
        </w:tc>
        <w:tc>
          <w:tcPr>
            <w:tcW w:w="864" w:type="dxa"/>
          </w:tcPr>
          <w:p w14:paraId="678563E7" w14:textId="77777777" w:rsidR="009D2335" w:rsidRDefault="009D2335">
            <w:pPr>
              <w:pStyle w:val="NoSpacing"/>
            </w:pPr>
          </w:p>
        </w:tc>
        <w:tc>
          <w:tcPr>
            <w:tcW w:w="6192" w:type="dxa"/>
          </w:tcPr>
          <w:tbl>
            <w:tblPr>
              <w:tblW w:w="5000" w:type="pct"/>
              <w:shd w:val="clear" w:color="auto" w:fill="000000" w:themeFill="text1"/>
              <w:tblCellMar>
                <w:left w:w="0" w:type="dxa"/>
                <w:right w:w="0" w:type="dxa"/>
              </w:tblCellMar>
              <w:tblLook w:val="04A0" w:firstRow="1" w:lastRow="0" w:firstColumn="1" w:lastColumn="0" w:noHBand="0" w:noVBand="1"/>
              <w:tblDescription w:val="Front cover layout"/>
            </w:tblPr>
            <w:tblGrid>
              <w:gridCol w:w="6192"/>
            </w:tblGrid>
            <w:tr w:rsidR="009D2335" w14:paraId="29451339" w14:textId="77777777" w:rsidTr="00976569">
              <w:trPr>
                <w:trHeight w:val="4363"/>
              </w:trPr>
              <w:tc>
                <w:tcPr>
                  <w:tcW w:w="5000" w:type="pct"/>
                  <w:shd w:val="clear" w:color="auto" w:fill="000000" w:themeFill="text1"/>
                  <w:vAlign w:val="bottom"/>
                </w:tcPr>
                <w:p w14:paraId="03568550" w14:textId="77777777" w:rsidR="009D2335" w:rsidRPr="000F3EBC" w:rsidRDefault="00810CFA" w:rsidP="004D0B2F">
                  <w:pPr>
                    <w:pStyle w:val="Title"/>
                    <w:jc w:val="center"/>
                    <w:rPr>
                      <w:rFonts w:ascii="Berlin Sans FB" w:hAnsi="Berlin Sans FB"/>
                    </w:rPr>
                  </w:pPr>
                  <w:r w:rsidRPr="002C276D">
                    <w:rPr>
                      <w:rFonts w:ascii="Berlin Sans FB" w:hAnsi="Berlin Sans FB"/>
                      <w:color w:val="FFFFFF" w:themeColor="background1"/>
                    </w:rPr>
                    <w:t>The Beginner’s Guide to Plant-Based Shopping</w:t>
                  </w:r>
                </w:p>
              </w:tc>
            </w:tr>
            <w:tr w:rsidR="009D2335" w14:paraId="17CFA173" w14:textId="77777777" w:rsidTr="00976569">
              <w:trPr>
                <w:trHeight w:val="3989"/>
              </w:trPr>
              <w:tc>
                <w:tcPr>
                  <w:tcW w:w="5000" w:type="pct"/>
                  <w:shd w:val="clear" w:color="auto" w:fill="000000" w:themeFill="text1"/>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5867"/>
                  </w:tblGrid>
                  <w:tr w:rsidR="009D2335" w14:paraId="3005426C" w14:textId="77777777">
                    <w:tc>
                      <w:tcPr>
                        <w:tcW w:w="0" w:type="auto"/>
                      </w:tcPr>
                      <w:p w14:paraId="59FF3E48" w14:textId="77777777" w:rsidR="009D2335" w:rsidRDefault="0057522A">
                        <w:pPr>
                          <w:pStyle w:val="Photo"/>
                        </w:pPr>
                        <w:r>
                          <w:rPr>
                            <w:lang w:eastAsia="en-US"/>
                          </w:rPr>
                          <w:drawing>
                            <wp:inline distT="0" distB="0" distL="0" distR="0" wp14:anchorId="20859A34" wp14:editId="40798D37">
                              <wp:extent cx="3587598" cy="2409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126">
                                        <a:extLst>
                                          <a:ext uri="{28A0092B-C50C-407E-A947-70E740481C1C}">
                                            <a14:useLocalDpi xmlns:a14="http://schemas.microsoft.com/office/drawing/2010/main" val="0"/>
                                          </a:ext>
                                        </a:extLst>
                                      </a:blip>
                                      <a:stretch>
                                        <a:fillRect/>
                                      </a:stretch>
                                    </pic:blipFill>
                                    <pic:spPr bwMode="auto">
                                      <a:xfrm>
                                        <a:off x="0" y="0"/>
                                        <a:ext cx="3587598"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D20326" w14:textId="77777777" w:rsidR="009D2335" w:rsidRDefault="009D2335">
                  <w:pPr>
                    <w:pStyle w:val="NoSpacing"/>
                    <w:jc w:val="center"/>
                  </w:pPr>
                </w:p>
              </w:tc>
            </w:tr>
            <w:tr w:rsidR="009D2335" w14:paraId="00A3732E" w14:textId="77777777" w:rsidTr="00976569">
              <w:trPr>
                <w:trHeight w:val="1800"/>
              </w:trPr>
              <w:tc>
                <w:tcPr>
                  <w:tcW w:w="5000" w:type="pct"/>
                  <w:shd w:val="clear" w:color="auto" w:fill="000000" w:themeFill="text1"/>
                </w:tcPr>
                <w:p w14:paraId="137167AF" w14:textId="77777777" w:rsidR="009D2335" w:rsidRPr="00180DB4" w:rsidRDefault="005C16F5" w:rsidP="007C4D4D">
                  <w:pPr>
                    <w:jc w:val="center"/>
                    <w:rPr>
                      <w:color w:val="FFFFFF" w:themeColor="background1"/>
                    </w:rPr>
                  </w:pPr>
                  <w:r w:rsidRPr="002C276D">
                    <w:rPr>
                      <w:rFonts w:ascii="Berlin Sans FB" w:hAnsi="Berlin Sans FB"/>
                      <w:color w:val="FFFFFF" w:themeColor="background1"/>
                      <w:sz w:val="32"/>
                      <w:szCs w:val="32"/>
                    </w:rPr>
                    <w:t>This guide is to help you</w:t>
                  </w:r>
                  <w:r w:rsidR="00B61A86">
                    <w:rPr>
                      <w:rFonts w:ascii="Berlin Sans FB" w:hAnsi="Berlin Sans FB"/>
                      <w:color w:val="FFFFFF" w:themeColor="background1"/>
                      <w:sz w:val="32"/>
                      <w:szCs w:val="32"/>
                    </w:rPr>
                    <w:t xml:space="preserve"> as you</w:t>
                  </w:r>
                  <w:r w:rsidRPr="002C276D">
                    <w:rPr>
                      <w:rFonts w:ascii="Berlin Sans FB" w:hAnsi="Berlin Sans FB"/>
                      <w:color w:val="FFFFFF" w:themeColor="background1"/>
                      <w:sz w:val="32"/>
                      <w:szCs w:val="32"/>
                    </w:rPr>
                    <w:t xml:space="preserve"> begin your jo</w:t>
                  </w:r>
                  <w:r w:rsidR="00054378" w:rsidRPr="002C276D">
                    <w:rPr>
                      <w:rFonts w:ascii="Berlin Sans FB" w:hAnsi="Berlin Sans FB"/>
                      <w:color w:val="FFFFFF" w:themeColor="background1"/>
                      <w:sz w:val="32"/>
                      <w:szCs w:val="32"/>
                    </w:rPr>
                    <w:t>urney into plant-based eating</w:t>
                  </w:r>
                  <w:r w:rsidR="00180DB4">
                    <w:rPr>
                      <w:rFonts w:ascii="Berlin Sans FB" w:hAnsi="Berlin Sans FB"/>
                      <w:color w:val="FFFFFF" w:themeColor="background1"/>
                      <w:sz w:val="32"/>
                      <w:szCs w:val="32"/>
                    </w:rPr>
                    <w:t>.</w:t>
                  </w:r>
                </w:p>
              </w:tc>
            </w:tr>
          </w:tbl>
          <w:p w14:paraId="19864D95" w14:textId="77777777" w:rsidR="009D2335" w:rsidRDefault="009D2335">
            <w:pPr>
              <w:pStyle w:val="NoSpacing"/>
            </w:pPr>
          </w:p>
        </w:tc>
      </w:tr>
    </w:tbl>
    <w:p w14:paraId="4EC890C2" w14:textId="77777777"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527700" w14:paraId="59B3E7D2" w14:textId="77777777">
        <w:trPr>
          <w:trHeight w:hRule="exact" w:val="9792"/>
        </w:trPr>
        <w:tc>
          <w:tcPr>
            <w:tcW w:w="6192" w:type="dxa"/>
          </w:tcPr>
          <w:p w14:paraId="7F6633FF" w14:textId="77777777" w:rsidR="007742DE" w:rsidRPr="008377FF" w:rsidRDefault="007742DE" w:rsidP="007742DE">
            <w:pPr>
              <w:rPr>
                <w:sz w:val="22"/>
                <w:szCs w:val="22"/>
              </w:rPr>
            </w:pPr>
            <w:r w:rsidRPr="008377FF">
              <w:rPr>
                <w:sz w:val="22"/>
                <w:szCs w:val="22"/>
              </w:rPr>
              <w:lastRenderedPageBreak/>
              <w:t>Whether you are choosing to go vegan for the animals or a plant-based diet for your health or the environment, getting started can be confusing.</w:t>
            </w:r>
          </w:p>
          <w:p w14:paraId="0EE5AF75" w14:textId="77777777" w:rsidR="007742DE" w:rsidRDefault="007742DE" w:rsidP="007742DE">
            <w:pPr>
              <w:rPr>
                <w:sz w:val="22"/>
                <w:szCs w:val="22"/>
              </w:rPr>
            </w:pPr>
            <w:r w:rsidRPr="008377FF">
              <w:rPr>
                <w:sz w:val="22"/>
                <w:szCs w:val="22"/>
              </w:rPr>
              <w:t xml:space="preserve">This guide is to help you discover a whole new world of food and flavors that won’t disappoint. Ok….some may….but don’t let that stop you.  There will be plenty more that will ROCK! This guide is not intended to include EVERY vegan food option that is available; we just want to get you started with the basics. Be ready to </w:t>
            </w:r>
            <w:r>
              <w:rPr>
                <w:sz w:val="22"/>
                <w:szCs w:val="22"/>
              </w:rPr>
              <w:t xml:space="preserve">take some time to </w:t>
            </w:r>
            <w:r w:rsidRPr="008377FF">
              <w:rPr>
                <w:sz w:val="22"/>
                <w:szCs w:val="22"/>
              </w:rPr>
              <w:t xml:space="preserve">explore the grocery stores to find all of the amazing plant-based choices. </w:t>
            </w:r>
            <w:r>
              <w:rPr>
                <w:sz w:val="22"/>
                <w:szCs w:val="22"/>
              </w:rPr>
              <w:t xml:space="preserve"> </w:t>
            </w:r>
          </w:p>
          <w:p w14:paraId="1C88CBAF" w14:textId="77777777" w:rsidR="007742DE" w:rsidRPr="008377FF" w:rsidRDefault="007742DE" w:rsidP="007742DE">
            <w:pPr>
              <w:rPr>
                <w:sz w:val="22"/>
                <w:szCs w:val="22"/>
              </w:rPr>
            </w:pPr>
            <w:r>
              <w:rPr>
                <w:sz w:val="22"/>
                <w:szCs w:val="22"/>
              </w:rPr>
              <w:t xml:space="preserve">Many things that you already eat may be plant-based.  Other things that you wouldn’t imagine have animal products in it, do.  </w:t>
            </w:r>
            <w:r w:rsidR="002E3BA7">
              <w:rPr>
                <w:sz w:val="22"/>
                <w:szCs w:val="22"/>
              </w:rPr>
              <w:t>Bread, for example, often has</w:t>
            </w:r>
            <w:r>
              <w:rPr>
                <w:sz w:val="22"/>
                <w:szCs w:val="22"/>
              </w:rPr>
              <w:t xml:space="preserve"> milk in it. The most important thing to do is to read ingredients on </w:t>
            </w:r>
            <w:r w:rsidRPr="009455A9">
              <w:rPr>
                <w:b/>
                <w:sz w:val="22"/>
                <w:szCs w:val="22"/>
              </w:rPr>
              <w:t>everything</w:t>
            </w:r>
            <w:r>
              <w:rPr>
                <w:sz w:val="22"/>
                <w:szCs w:val="22"/>
              </w:rPr>
              <w:t xml:space="preserve">. When a label says “this may contain” or “made in a facility that uses”, </w:t>
            </w:r>
            <w:r w:rsidR="005C59DF">
              <w:rPr>
                <w:sz w:val="22"/>
                <w:szCs w:val="22"/>
              </w:rPr>
              <w:t xml:space="preserve">it is not made with that ingredient; it is an allergen disclaimer.   </w:t>
            </w:r>
          </w:p>
          <w:p w14:paraId="46FACA8C" w14:textId="77777777" w:rsidR="00527700" w:rsidRPr="008F6F70" w:rsidRDefault="00527700" w:rsidP="00527700">
            <w:pPr>
              <w:rPr>
                <w:b/>
                <w:bCs/>
                <w:sz w:val="22"/>
                <w:szCs w:val="22"/>
              </w:rPr>
            </w:pPr>
            <w:r w:rsidRPr="008F6F70">
              <w:rPr>
                <w:b/>
                <w:bCs/>
                <w:sz w:val="22"/>
                <w:szCs w:val="22"/>
              </w:rPr>
              <w:t xml:space="preserve">Throughout the brochure, the brands will be listed with the following code for stores in which they can be found.  </w:t>
            </w:r>
          </w:p>
          <w:p w14:paraId="1E392BC3" w14:textId="77777777" w:rsidR="00527700" w:rsidRDefault="00527700" w:rsidP="00527700">
            <w:pPr>
              <w:rPr>
                <w:sz w:val="22"/>
                <w:szCs w:val="22"/>
              </w:rPr>
            </w:pPr>
            <w:r w:rsidRPr="008377FF">
              <w:rPr>
                <w:sz w:val="22"/>
                <w:szCs w:val="22"/>
              </w:rPr>
              <w:t>T=Target   WF=Whole Foods  C=Cub CO=Co-Ops W= Walmart  FT=Fresh Thyme TJ=Trader Joe’s H=HyVee A=All Grocery Stores</w:t>
            </w:r>
          </w:p>
          <w:p w14:paraId="12509595" w14:textId="77777777" w:rsidR="00527700" w:rsidRPr="002D128C" w:rsidRDefault="00527700" w:rsidP="00527700">
            <w:pPr>
              <w:rPr>
                <w:b/>
                <w:sz w:val="24"/>
                <w:szCs w:val="24"/>
              </w:rPr>
            </w:pPr>
            <w:r w:rsidRPr="002D128C">
              <w:rPr>
                <w:b/>
                <w:sz w:val="24"/>
                <w:szCs w:val="24"/>
              </w:rPr>
              <w:t>Ingredients to A</w:t>
            </w:r>
            <w:r>
              <w:rPr>
                <w:b/>
                <w:sz w:val="24"/>
                <w:szCs w:val="24"/>
              </w:rPr>
              <w:t>void</w:t>
            </w:r>
          </w:p>
          <w:p w14:paraId="5B908BB9" w14:textId="77777777" w:rsidR="00F32821" w:rsidRDefault="00993990" w:rsidP="00F32821">
            <w:pPr>
              <w:pStyle w:val="ListParagraph"/>
              <w:numPr>
                <w:ilvl w:val="0"/>
                <w:numId w:val="4"/>
              </w:numPr>
              <w:rPr>
                <w:rFonts w:asciiTheme="minorHAnsi" w:hAnsiTheme="minorHAnsi"/>
                <w:sz w:val="20"/>
                <w:szCs w:val="20"/>
              </w:rPr>
            </w:pPr>
            <w:r w:rsidRPr="008377FF">
              <w:rPr>
                <w:rFonts w:asciiTheme="minorHAnsi" w:hAnsiTheme="minorHAnsi"/>
                <w:sz w:val="20"/>
                <w:szCs w:val="20"/>
              </w:rPr>
              <w:t>Beeswax</w:t>
            </w:r>
            <w:r w:rsidR="00F32821" w:rsidRPr="008377FF">
              <w:rPr>
                <w:rFonts w:asciiTheme="minorHAnsi" w:hAnsiTheme="minorHAnsi"/>
                <w:sz w:val="20"/>
                <w:szCs w:val="20"/>
              </w:rPr>
              <w:t xml:space="preserve"> </w:t>
            </w:r>
          </w:p>
          <w:p w14:paraId="37B51EEB" w14:textId="20D66294" w:rsidR="00F32821" w:rsidRPr="008377FF" w:rsidRDefault="00F32821" w:rsidP="00F32821">
            <w:pPr>
              <w:pStyle w:val="ListParagraph"/>
              <w:numPr>
                <w:ilvl w:val="0"/>
                <w:numId w:val="4"/>
              </w:numPr>
              <w:rPr>
                <w:rFonts w:asciiTheme="minorHAnsi" w:hAnsiTheme="minorHAnsi"/>
                <w:sz w:val="20"/>
                <w:szCs w:val="20"/>
              </w:rPr>
            </w:pPr>
            <w:r w:rsidRPr="008377FF">
              <w:rPr>
                <w:rFonts w:asciiTheme="minorHAnsi" w:hAnsiTheme="minorHAnsi"/>
                <w:sz w:val="20"/>
                <w:szCs w:val="20"/>
              </w:rPr>
              <w:t>Casein or Caseinate is a dairy product</w:t>
            </w:r>
          </w:p>
          <w:p w14:paraId="6C87EA39" w14:textId="33C01B1B" w:rsidR="00993990" w:rsidRDefault="00F32821" w:rsidP="00F32821">
            <w:pPr>
              <w:pStyle w:val="ListParagraph"/>
              <w:numPr>
                <w:ilvl w:val="0"/>
                <w:numId w:val="4"/>
              </w:numPr>
              <w:rPr>
                <w:rFonts w:asciiTheme="minorHAnsi" w:hAnsiTheme="minorHAnsi"/>
                <w:sz w:val="20"/>
                <w:szCs w:val="20"/>
              </w:rPr>
            </w:pPr>
            <w:r w:rsidRPr="008377FF">
              <w:rPr>
                <w:rFonts w:asciiTheme="minorHAnsi" w:hAnsiTheme="minorHAnsi"/>
                <w:sz w:val="20"/>
                <w:szCs w:val="20"/>
              </w:rPr>
              <w:t>Confectioner’s Glaze on candy. Also listed as Resinous Glaze, Shellac, Natural Glaze, or Pure Food Glaze.  This is made from bug secretions.</w:t>
            </w:r>
          </w:p>
          <w:p w14:paraId="0E6AE8B1" w14:textId="119034B7" w:rsidR="00F32821" w:rsidRPr="00F32821" w:rsidRDefault="00F32821" w:rsidP="00F32821">
            <w:pPr>
              <w:pStyle w:val="ListParagraph"/>
              <w:numPr>
                <w:ilvl w:val="0"/>
                <w:numId w:val="4"/>
              </w:numPr>
              <w:rPr>
                <w:rFonts w:asciiTheme="minorHAnsi" w:hAnsiTheme="minorHAnsi"/>
                <w:sz w:val="20"/>
                <w:szCs w:val="20"/>
              </w:rPr>
            </w:pPr>
            <w:r w:rsidRPr="008377FF">
              <w:rPr>
                <w:rFonts w:asciiTheme="minorHAnsi" w:hAnsiTheme="minorHAnsi"/>
                <w:sz w:val="20"/>
                <w:szCs w:val="20"/>
              </w:rPr>
              <w:t>Gelatin</w:t>
            </w:r>
          </w:p>
          <w:p w14:paraId="38874261" w14:textId="77777777" w:rsidR="00527700" w:rsidRDefault="00527700" w:rsidP="00527700">
            <w:pPr>
              <w:pStyle w:val="ListParagraph"/>
              <w:numPr>
                <w:ilvl w:val="0"/>
                <w:numId w:val="4"/>
              </w:numPr>
              <w:rPr>
                <w:rFonts w:asciiTheme="minorHAnsi" w:hAnsiTheme="minorHAnsi"/>
                <w:sz w:val="20"/>
                <w:szCs w:val="20"/>
              </w:rPr>
            </w:pPr>
            <w:r w:rsidRPr="008377FF">
              <w:rPr>
                <w:rFonts w:asciiTheme="minorHAnsi" w:hAnsiTheme="minorHAnsi"/>
                <w:sz w:val="20"/>
                <w:szCs w:val="20"/>
              </w:rPr>
              <w:t>Honey</w:t>
            </w:r>
          </w:p>
          <w:p w14:paraId="6B050C8B" w14:textId="60217F6B" w:rsidR="00F32821" w:rsidRPr="00F32821" w:rsidRDefault="00F32821" w:rsidP="00F32821">
            <w:pPr>
              <w:pStyle w:val="ListParagraph"/>
              <w:numPr>
                <w:ilvl w:val="0"/>
                <w:numId w:val="4"/>
              </w:numPr>
              <w:rPr>
                <w:rFonts w:asciiTheme="minorHAnsi" w:hAnsiTheme="minorHAnsi"/>
                <w:sz w:val="20"/>
                <w:szCs w:val="20"/>
              </w:rPr>
            </w:pPr>
            <w:r w:rsidRPr="008377FF">
              <w:rPr>
                <w:rFonts w:asciiTheme="minorHAnsi" w:hAnsiTheme="minorHAnsi"/>
                <w:sz w:val="20"/>
                <w:szCs w:val="20"/>
              </w:rPr>
              <w:t>L. Cysteine (often found in bread products)</w:t>
            </w:r>
          </w:p>
          <w:p w14:paraId="7904392D" w14:textId="77777777" w:rsidR="00527700" w:rsidRPr="008377FF" w:rsidRDefault="00527700" w:rsidP="00527700">
            <w:pPr>
              <w:pStyle w:val="ListParagraph"/>
              <w:numPr>
                <w:ilvl w:val="0"/>
                <w:numId w:val="4"/>
              </w:numPr>
              <w:rPr>
                <w:rFonts w:asciiTheme="minorHAnsi" w:hAnsiTheme="minorHAnsi"/>
                <w:sz w:val="20"/>
                <w:szCs w:val="20"/>
              </w:rPr>
            </w:pPr>
            <w:r w:rsidRPr="008377FF">
              <w:rPr>
                <w:rFonts w:asciiTheme="minorHAnsi" w:hAnsiTheme="minorHAnsi"/>
                <w:sz w:val="20"/>
                <w:szCs w:val="20"/>
              </w:rPr>
              <w:t>Whey (often found in bread and sweets)</w:t>
            </w:r>
          </w:p>
          <w:p w14:paraId="6E9290F8" w14:textId="77777777" w:rsidR="00527700" w:rsidRDefault="00527700" w:rsidP="00527700">
            <w:pPr>
              <w:rPr>
                <w:b/>
                <w:sz w:val="24"/>
                <w:szCs w:val="24"/>
              </w:rPr>
            </w:pPr>
          </w:p>
          <w:p w14:paraId="07D07880" w14:textId="77777777" w:rsidR="00527700" w:rsidRPr="00601F3D" w:rsidRDefault="00527700" w:rsidP="00527700"/>
          <w:p w14:paraId="63AB8A75" w14:textId="77777777" w:rsidR="00527700" w:rsidRPr="007119D1" w:rsidRDefault="00527700" w:rsidP="00527700"/>
        </w:tc>
        <w:tc>
          <w:tcPr>
            <w:tcW w:w="864" w:type="dxa"/>
          </w:tcPr>
          <w:p w14:paraId="46EBA10A" w14:textId="77777777" w:rsidR="00527700" w:rsidRDefault="00527700" w:rsidP="00527700">
            <w:pPr>
              <w:pStyle w:val="NoSpacing"/>
            </w:pPr>
          </w:p>
        </w:tc>
        <w:tc>
          <w:tcPr>
            <w:tcW w:w="864" w:type="dxa"/>
          </w:tcPr>
          <w:p w14:paraId="588DE41C" w14:textId="77777777" w:rsidR="00527700" w:rsidRDefault="00527700" w:rsidP="00527700">
            <w:pPr>
              <w:pStyle w:val="NoSpacing"/>
            </w:pPr>
          </w:p>
        </w:tc>
        <w:tc>
          <w:tcPr>
            <w:tcW w:w="6192" w:type="dxa"/>
          </w:tcPr>
          <w:tbl>
            <w:tblPr>
              <w:tblW w:w="0" w:type="auto"/>
              <w:tblCellMar>
                <w:left w:w="0" w:type="dxa"/>
                <w:right w:w="0" w:type="dxa"/>
              </w:tblCellMar>
              <w:tblLook w:val="04A0" w:firstRow="1" w:lastRow="0" w:firstColumn="1" w:lastColumn="0" w:noHBand="0" w:noVBand="1"/>
            </w:tblPr>
            <w:tblGrid>
              <w:gridCol w:w="6192"/>
            </w:tblGrid>
            <w:tr w:rsidR="00527700" w14:paraId="3DFC2BB6" w14:textId="77777777" w:rsidTr="0094577D">
              <w:trPr>
                <w:trHeight w:hRule="exact" w:val="9792"/>
              </w:trPr>
              <w:tc>
                <w:tcPr>
                  <w:tcW w:w="6192" w:type="dxa"/>
                </w:tcPr>
                <w:tbl>
                  <w:tblPr>
                    <w:tblW w:w="0" w:type="auto"/>
                    <w:tblCellMar>
                      <w:left w:w="0" w:type="dxa"/>
                      <w:right w:w="0" w:type="dxa"/>
                    </w:tblCellMar>
                    <w:tblLook w:val="04A0" w:firstRow="1" w:lastRow="0" w:firstColumn="1" w:lastColumn="0" w:noHBand="0" w:noVBand="1"/>
                  </w:tblPr>
                  <w:tblGrid>
                    <w:gridCol w:w="648"/>
                    <w:gridCol w:w="5544"/>
                  </w:tblGrid>
                  <w:tr w:rsidR="00D271DE" w14:paraId="0DC64B38" w14:textId="77777777" w:rsidTr="0094577D">
                    <w:trPr>
                      <w:trHeight w:hRule="exact" w:val="9792"/>
                    </w:trPr>
                    <w:tc>
                      <w:tcPr>
                        <w:tcW w:w="864" w:type="dxa"/>
                      </w:tcPr>
                      <w:p w14:paraId="5674DA17" w14:textId="77777777" w:rsidR="00527700" w:rsidRDefault="00527700" w:rsidP="00527700">
                        <w:pPr>
                          <w:pStyle w:val="NoSpacing"/>
                        </w:pPr>
                      </w:p>
                    </w:tc>
                    <w:tc>
                      <w:tcPr>
                        <w:tcW w:w="6192" w:type="dxa"/>
                      </w:tcPr>
                      <w:p w14:paraId="5BDF8EFA" w14:textId="77777777" w:rsidR="00527700" w:rsidRDefault="00527700" w:rsidP="00527700">
                        <w:pPr>
                          <w:pStyle w:val="Heading2"/>
                        </w:pPr>
                        <w:r>
                          <w:t>Accidentally Vegan:</w:t>
                        </w:r>
                      </w:p>
                      <w:tbl>
                        <w:tblPr>
                          <w:tblW w:w="0" w:type="auto"/>
                          <w:tblCellMar>
                            <w:left w:w="0" w:type="dxa"/>
                            <w:right w:w="144" w:type="dxa"/>
                          </w:tblCellMar>
                          <w:tblLook w:val="04A0" w:firstRow="1" w:lastRow="0" w:firstColumn="1" w:lastColumn="0" w:noHBand="0" w:noVBand="1"/>
                          <w:tblDescription w:val="Photo with item description"/>
                        </w:tblPr>
                        <w:tblGrid>
                          <w:gridCol w:w="2006"/>
                          <w:gridCol w:w="3538"/>
                        </w:tblGrid>
                        <w:tr w:rsidR="00AB6714" w14:paraId="0B5F4F9A" w14:textId="77777777" w:rsidTr="0094577D">
                          <w:tc>
                            <w:tcPr>
                              <w:tcW w:w="2160" w:type="dxa"/>
                            </w:tcPr>
                            <w:tbl>
                              <w:tblPr>
                                <w:tblW w:w="0" w:type="auto"/>
                                <w:tblCellMar>
                                  <w:left w:w="0" w:type="dxa"/>
                                  <w:right w:w="0" w:type="dxa"/>
                                </w:tblCellMar>
                                <w:tblLook w:val="04A0" w:firstRow="1" w:lastRow="0" w:firstColumn="1" w:lastColumn="0" w:noHBand="0" w:noVBand="1"/>
                                <w:tblDescription w:val="Picture frame"/>
                              </w:tblPr>
                              <w:tblGrid>
                                <w:gridCol w:w="1403"/>
                              </w:tblGrid>
                              <w:tr w:rsidR="00527700" w14:paraId="176433A5" w14:textId="77777777" w:rsidTr="0094577D">
                                <w:tc>
                                  <w:tcPr>
                                    <w:tcW w:w="0" w:type="auto"/>
                                    <w:vAlign w:val="center"/>
                                  </w:tcPr>
                                  <w:p w14:paraId="2A7CF8DE" w14:textId="77777777" w:rsidR="00527700" w:rsidRDefault="00527700" w:rsidP="00527700">
                                    <w:pPr>
                                      <w:pStyle w:val="Photo"/>
                                    </w:pPr>
                                    <w:r>
                                      <w:rPr>
                                        <w:lang w:eastAsia="en-US"/>
                                      </w:rPr>
                                      <w:drawing>
                                        <wp:inline distT="0" distB="0" distL="0" distR="0" wp14:anchorId="122B4608" wp14:editId="212A6C96">
                                          <wp:extent cx="762031" cy="76203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27">
                                                    <a:extLst>
                                                      <a:ext uri="{28A0092B-C50C-407E-A947-70E740481C1C}">
                                                        <a14:useLocalDpi xmlns:a14="http://schemas.microsoft.com/office/drawing/2010/main" val="0"/>
                                                      </a:ext>
                                                    </a:extLst>
                                                  </a:blip>
                                                  <a:stretch>
                                                    <a:fillRect/>
                                                  </a:stretch>
                                                </pic:blipFill>
                                                <pic:spPr>
                                                  <a:xfrm>
                                                    <a:off x="0" y="0"/>
                                                    <a:ext cx="762031" cy="762031"/>
                                                  </a:xfrm>
                                                  <a:prstGeom prst="rect">
                                                    <a:avLst/>
                                                  </a:prstGeom>
                                                </pic:spPr>
                                              </pic:pic>
                                            </a:graphicData>
                                          </a:graphic>
                                        </wp:inline>
                                      </w:drawing>
                                    </w:r>
                                  </w:p>
                                </w:tc>
                              </w:tr>
                            </w:tbl>
                            <w:p w14:paraId="7A1DEFFE" w14:textId="77777777" w:rsidR="00527700" w:rsidRDefault="006C58FB" w:rsidP="00527700">
                              <w:pPr>
                                <w:pStyle w:val="NoSpacing"/>
                              </w:pPr>
                              <w:r>
                                <w:rPr>
                                  <w:noProof/>
                                  <w:lang w:eastAsia="en-US"/>
                                </w:rPr>
                                <w:drawing>
                                  <wp:inline distT="0" distB="0" distL="0" distR="0" wp14:anchorId="73947B80" wp14:editId="2252C281">
                                    <wp:extent cx="762031" cy="7620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28">
                                              <a:extLst>
                                                <a:ext uri="{28A0092B-C50C-407E-A947-70E740481C1C}">
                                                  <a14:useLocalDpi xmlns:a14="http://schemas.microsoft.com/office/drawing/2010/main" val="0"/>
                                                </a:ext>
                                              </a:extLst>
                                            </a:blip>
                                            <a:stretch>
                                              <a:fillRect/>
                                            </a:stretch>
                                          </pic:blipFill>
                                          <pic:spPr>
                                            <a:xfrm>
                                              <a:off x="0" y="0"/>
                                              <a:ext cx="762031" cy="762031"/>
                                            </a:xfrm>
                                            <a:prstGeom prst="rect">
                                              <a:avLst/>
                                            </a:prstGeom>
                                          </pic:spPr>
                                        </pic:pic>
                                      </a:graphicData>
                                    </a:graphic>
                                  </wp:inline>
                                </w:drawing>
                              </w:r>
                            </w:p>
                            <w:p w14:paraId="698CE62C" w14:textId="77777777" w:rsidR="006C58FB" w:rsidRDefault="006C58FB" w:rsidP="00527700">
                              <w:pPr>
                                <w:pStyle w:val="NoSpacing"/>
                              </w:pPr>
                              <w:r>
                                <w:rPr>
                                  <w:noProof/>
                                  <w:lang w:eastAsia="en-US"/>
                                </w:rPr>
                                <w:drawing>
                                  <wp:inline distT="0" distB="0" distL="0" distR="0" wp14:anchorId="5BFCA302" wp14:editId="7D765DD4">
                                    <wp:extent cx="762031" cy="7620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9"/>
                                            <a:stretch>
                                              <a:fillRect/>
                                            </a:stretch>
                                          </pic:blipFill>
                                          <pic:spPr>
                                            <a:xfrm>
                                              <a:off x="0" y="0"/>
                                              <a:ext cx="762031" cy="762031"/>
                                            </a:xfrm>
                                            <a:prstGeom prst="rect">
                                              <a:avLst/>
                                            </a:prstGeom>
                                          </pic:spPr>
                                        </pic:pic>
                                      </a:graphicData>
                                    </a:graphic>
                                  </wp:inline>
                                </w:drawing>
                              </w:r>
                            </w:p>
                          </w:tc>
                          <w:tc>
                            <w:tcPr>
                              <w:tcW w:w="4032" w:type="dxa"/>
                            </w:tcPr>
                            <w:p w14:paraId="5553FD99" w14:textId="1065ABF0" w:rsidR="00A01BD0" w:rsidRDefault="00A01BD0" w:rsidP="00A01BD0">
                              <w:pPr>
                                <w:pStyle w:val="ListParagraph"/>
                                <w:numPr>
                                  <w:ilvl w:val="0"/>
                                  <w:numId w:val="5"/>
                                </w:numPr>
                                <w:rPr>
                                  <w:rFonts w:asciiTheme="minorHAnsi" w:hAnsiTheme="minorHAnsi"/>
                                  <w:color w:val="595959" w:themeColor="text1" w:themeTint="A6"/>
                                </w:rPr>
                              </w:pPr>
                              <w:r w:rsidRPr="00EE786F">
                                <w:rPr>
                                  <w:rFonts w:asciiTheme="minorHAnsi" w:hAnsiTheme="minorHAnsi"/>
                                  <w:color w:val="595959" w:themeColor="text1" w:themeTint="A6"/>
                                </w:rPr>
                                <w:t>Bac O’s and McCormick’s Bac’n Pieces</w:t>
                              </w:r>
                            </w:p>
                            <w:p w14:paraId="3C07EF10" w14:textId="66C7AD81" w:rsidR="00E74BA4" w:rsidRDefault="00E74BA4" w:rsidP="00E74BA4">
                              <w:pPr>
                                <w:pStyle w:val="ListParagraph"/>
                                <w:numPr>
                                  <w:ilvl w:val="0"/>
                                  <w:numId w:val="5"/>
                                </w:numPr>
                                <w:rPr>
                                  <w:rFonts w:asciiTheme="minorHAnsi" w:hAnsiTheme="minorHAnsi"/>
                                  <w:color w:val="595959" w:themeColor="text1" w:themeTint="A6"/>
                                </w:rPr>
                              </w:pPr>
                              <w:r w:rsidRPr="00EE786F">
                                <w:rPr>
                                  <w:rFonts w:asciiTheme="minorHAnsi" w:hAnsiTheme="minorHAnsi"/>
                                  <w:color w:val="595959" w:themeColor="text1" w:themeTint="A6"/>
                                </w:rPr>
                                <w:t>Bisquick</w:t>
                              </w:r>
                            </w:p>
                            <w:p w14:paraId="1558272D" w14:textId="5B6C04C8" w:rsidR="008F6F70" w:rsidRPr="00EE786F" w:rsidRDefault="008F6F70" w:rsidP="00E74BA4">
                              <w:pPr>
                                <w:pStyle w:val="ListParagraph"/>
                                <w:numPr>
                                  <w:ilvl w:val="0"/>
                                  <w:numId w:val="5"/>
                                </w:numPr>
                                <w:rPr>
                                  <w:rFonts w:asciiTheme="minorHAnsi" w:hAnsiTheme="minorHAnsi"/>
                                  <w:color w:val="595959" w:themeColor="text1" w:themeTint="A6"/>
                                </w:rPr>
                              </w:pPr>
                              <w:r>
                                <w:rPr>
                                  <w:rFonts w:asciiTheme="minorHAnsi" w:hAnsiTheme="minorHAnsi"/>
                                  <w:color w:val="595959" w:themeColor="text1" w:themeTint="A6"/>
                                </w:rPr>
                                <w:t>Campbell’s Mushroom Gravy</w:t>
                              </w:r>
                            </w:p>
                            <w:p w14:paraId="2781DCFF" w14:textId="1A2471C4" w:rsidR="00E74BA4" w:rsidRPr="00E74BA4" w:rsidRDefault="00E74BA4" w:rsidP="00E74BA4">
                              <w:pPr>
                                <w:pStyle w:val="ListParagraph"/>
                                <w:numPr>
                                  <w:ilvl w:val="0"/>
                                  <w:numId w:val="5"/>
                                </w:numPr>
                                <w:rPr>
                                  <w:rFonts w:asciiTheme="minorHAnsi" w:hAnsiTheme="minorHAnsi"/>
                                  <w:color w:val="595959" w:themeColor="text1" w:themeTint="A6"/>
                                </w:rPr>
                              </w:pPr>
                              <w:r w:rsidRPr="00EE786F">
                                <w:rPr>
                                  <w:rFonts w:asciiTheme="minorHAnsi" w:hAnsiTheme="minorHAnsi"/>
                                  <w:color w:val="595959" w:themeColor="text1" w:themeTint="A6"/>
                                </w:rPr>
                                <w:t>Doritos Spicy Sweet Chili–Flavored Tortilla Chips</w:t>
                              </w:r>
                            </w:p>
                            <w:p w14:paraId="1234AE2D" w14:textId="3D4319C1" w:rsidR="00A01BD0" w:rsidRDefault="00A01BD0" w:rsidP="00A01BD0">
                              <w:pPr>
                                <w:pStyle w:val="ListParagraph"/>
                                <w:numPr>
                                  <w:ilvl w:val="0"/>
                                  <w:numId w:val="5"/>
                                </w:numPr>
                                <w:rPr>
                                  <w:rFonts w:asciiTheme="minorHAnsi" w:hAnsiTheme="minorHAnsi"/>
                                  <w:color w:val="595959" w:themeColor="text1" w:themeTint="A6"/>
                                </w:rPr>
                              </w:pPr>
                              <w:r w:rsidRPr="00EE786F">
                                <w:rPr>
                                  <w:rFonts w:asciiTheme="minorHAnsi" w:hAnsiTheme="minorHAnsi"/>
                                  <w:color w:val="595959" w:themeColor="text1" w:themeTint="A6"/>
                                </w:rPr>
                                <w:t>Frito’s</w:t>
                              </w:r>
                            </w:p>
                            <w:p w14:paraId="523FD5C8" w14:textId="61CFD3A0" w:rsidR="00E74BA4" w:rsidRDefault="00E74BA4" w:rsidP="00A01BD0">
                              <w:pPr>
                                <w:pStyle w:val="ListParagraph"/>
                                <w:numPr>
                                  <w:ilvl w:val="0"/>
                                  <w:numId w:val="5"/>
                                </w:numPr>
                                <w:rPr>
                                  <w:rFonts w:asciiTheme="minorHAnsi" w:hAnsiTheme="minorHAnsi"/>
                                  <w:color w:val="595959" w:themeColor="text1" w:themeTint="A6"/>
                                </w:rPr>
                              </w:pPr>
                              <w:r>
                                <w:rPr>
                                  <w:rFonts w:asciiTheme="minorHAnsi" w:hAnsiTheme="minorHAnsi"/>
                                  <w:color w:val="595959" w:themeColor="text1" w:themeTint="A6"/>
                                </w:rPr>
                                <w:t>Girl Scout Cookies (6 types)</w:t>
                              </w:r>
                            </w:p>
                            <w:p w14:paraId="0F924DE0" w14:textId="77777777" w:rsidR="00E74BA4" w:rsidRPr="00EE786F" w:rsidRDefault="00E74BA4" w:rsidP="00E74BA4">
                              <w:pPr>
                                <w:pStyle w:val="ListParagraph"/>
                                <w:numPr>
                                  <w:ilvl w:val="0"/>
                                  <w:numId w:val="5"/>
                                </w:numPr>
                                <w:rPr>
                                  <w:rFonts w:asciiTheme="minorHAnsi" w:hAnsiTheme="minorHAnsi"/>
                                  <w:color w:val="595959" w:themeColor="text1" w:themeTint="A6"/>
                                </w:rPr>
                              </w:pPr>
                              <w:r w:rsidRPr="00EE786F">
                                <w:rPr>
                                  <w:rFonts w:asciiTheme="minorHAnsi" w:hAnsiTheme="minorHAnsi"/>
                                  <w:color w:val="595959" w:themeColor="text1" w:themeTint="A6"/>
                                </w:rPr>
                                <w:t>Hershey’s Chocolate Syrup</w:t>
                              </w:r>
                            </w:p>
                            <w:p w14:paraId="2E445C36" w14:textId="1C4FD24A" w:rsidR="00E74BA4" w:rsidRPr="00E74BA4" w:rsidRDefault="00E74BA4" w:rsidP="00E74BA4">
                              <w:pPr>
                                <w:pStyle w:val="ListParagraph"/>
                                <w:numPr>
                                  <w:ilvl w:val="0"/>
                                  <w:numId w:val="5"/>
                                </w:numPr>
                                <w:rPr>
                                  <w:rFonts w:asciiTheme="minorHAnsi" w:hAnsiTheme="minorHAnsi"/>
                                  <w:color w:val="595959" w:themeColor="text1" w:themeTint="A6"/>
                                </w:rPr>
                              </w:pPr>
                              <w:r w:rsidRPr="00EE786F">
                                <w:rPr>
                                  <w:rFonts w:asciiTheme="minorHAnsi" w:hAnsiTheme="minorHAnsi"/>
                                  <w:color w:val="595959" w:themeColor="text1" w:themeTint="A6"/>
                                </w:rPr>
                                <w:t>Jello Pudding (in the box)</w:t>
                              </w:r>
                            </w:p>
                            <w:p w14:paraId="0A0AB4CA" w14:textId="77777777" w:rsidR="00A01BD0" w:rsidRPr="00EE786F" w:rsidRDefault="00A01BD0" w:rsidP="00A01BD0">
                              <w:pPr>
                                <w:pStyle w:val="ListParagraph"/>
                                <w:numPr>
                                  <w:ilvl w:val="0"/>
                                  <w:numId w:val="5"/>
                                </w:numPr>
                                <w:rPr>
                                  <w:rFonts w:asciiTheme="minorHAnsi" w:hAnsiTheme="minorHAnsi"/>
                                  <w:color w:val="595959" w:themeColor="text1" w:themeTint="A6"/>
                                </w:rPr>
                              </w:pPr>
                              <w:r w:rsidRPr="00EE786F">
                                <w:rPr>
                                  <w:rFonts w:asciiTheme="minorHAnsi" w:hAnsiTheme="minorHAnsi"/>
                                  <w:color w:val="595959" w:themeColor="text1" w:themeTint="A6"/>
                                </w:rPr>
                                <w:t>Oreos</w:t>
                              </w:r>
                            </w:p>
                            <w:p w14:paraId="7337ED40" w14:textId="77777777" w:rsidR="00E74BA4" w:rsidRPr="00EE786F" w:rsidRDefault="00E74BA4" w:rsidP="00E74BA4">
                              <w:pPr>
                                <w:pStyle w:val="ListParagraph"/>
                                <w:numPr>
                                  <w:ilvl w:val="0"/>
                                  <w:numId w:val="5"/>
                                </w:numPr>
                                <w:rPr>
                                  <w:rFonts w:asciiTheme="minorHAnsi" w:hAnsiTheme="minorHAnsi"/>
                                  <w:color w:val="595959" w:themeColor="text1" w:themeTint="A6"/>
                                </w:rPr>
                              </w:pPr>
                              <w:r w:rsidRPr="00EE786F">
                                <w:rPr>
                                  <w:rFonts w:asciiTheme="minorHAnsi" w:hAnsiTheme="minorHAnsi"/>
                                  <w:color w:val="595959" w:themeColor="text1" w:themeTint="A6"/>
                                </w:rPr>
                                <w:t>Pop Tarts without frosting</w:t>
                              </w:r>
                            </w:p>
                            <w:p w14:paraId="5D0FECF5" w14:textId="77777777" w:rsidR="00E74BA4" w:rsidRPr="00EE786F" w:rsidRDefault="00E74BA4" w:rsidP="00E74BA4">
                              <w:pPr>
                                <w:pStyle w:val="ListParagraph"/>
                                <w:numPr>
                                  <w:ilvl w:val="0"/>
                                  <w:numId w:val="5"/>
                                </w:numPr>
                                <w:rPr>
                                  <w:rFonts w:asciiTheme="minorHAnsi" w:hAnsiTheme="minorHAnsi"/>
                                  <w:color w:val="595959" w:themeColor="text1" w:themeTint="A6"/>
                                </w:rPr>
                              </w:pPr>
                              <w:r w:rsidRPr="00EE786F">
                                <w:rPr>
                                  <w:rFonts w:asciiTheme="minorHAnsi" w:hAnsiTheme="minorHAnsi"/>
                                  <w:color w:val="595959" w:themeColor="text1" w:themeTint="A6"/>
                                </w:rPr>
                                <w:t>Pringles original</w:t>
                              </w:r>
                            </w:p>
                            <w:p w14:paraId="409DD15F" w14:textId="686BDE1B" w:rsidR="00E74BA4" w:rsidRDefault="00E74BA4" w:rsidP="00E74BA4">
                              <w:pPr>
                                <w:pStyle w:val="ListParagraph"/>
                                <w:numPr>
                                  <w:ilvl w:val="0"/>
                                  <w:numId w:val="5"/>
                                </w:numPr>
                                <w:rPr>
                                  <w:rFonts w:asciiTheme="minorHAnsi" w:hAnsiTheme="minorHAnsi"/>
                                  <w:color w:val="595959" w:themeColor="text1" w:themeTint="A6"/>
                                </w:rPr>
                              </w:pPr>
                              <w:r w:rsidRPr="00EE786F">
                                <w:rPr>
                                  <w:rFonts w:asciiTheme="minorHAnsi" w:hAnsiTheme="minorHAnsi"/>
                                  <w:color w:val="595959" w:themeColor="text1" w:themeTint="A6"/>
                                </w:rPr>
                                <w:t>Potato chips (without cheese or sour cream flavoring)</w:t>
                              </w:r>
                            </w:p>
                            <w:p w14:paraId="0D34A577" w14:textId="491471A5" w:rsidR="00E74BA4" w:rsidRPr="00E74BA4" w:rsidRDefault="00E74BA4" w:rsidP="00E74BA4">
                              <w:pPr>
                                <w:pStyle w:val="ListParagraph"/>
                                <w:numPr>
                                  <w:ilvl w:val="0"/>
                                  <w:numId w:val="5"/>
                                </w:numPr>
                                <w:rPr>
                                  <w:rFonts w:asciiTheme="minorHAnsi" w:hAnsiTheme="minorHAnsi"/>
                                  <w:color w:val="595959" w:themeColor="text1" w:themeTint="A6"/>
                                </w:rPr>
                              </w:pPr>
                              <w:r w:rsidRPr="00EE786F">
                                <w:rPr>
                                  <w:rFonts w:asciiTheme="minorHAnsi" w:hAnsiTheme="minorHAnsi"/>
                                  <w:color w:val="595959" w:themeColor="text1" w:themeTint="A6"/>
                                </w:rPr>
                                <w:t>Ritz Crackers</w:t>
                              </w:r>
                            </w:p>
                            <w:p w14:paraId="7C37FFDA" w14:textId="503F7522" w:rsidR="00E74BA4" w:rsidRPr="007C4D4D" w:rsidRDefault="00E74BA4" w:rsidP="00732EDB">
                              <w:pPr>
                                <w:pStyle w:val="ListParagraph"/>
                                <w:numPr>
                                  <w:ilvl w:val="0"/>
                                  <w:numId w:val="5"/>
                                </w:numPr>
                                <w:rPr>
                                  <w:rFonts w:asciiTheme="minorHAnsi" w:hAnsiTheme="minorHAnsi"/>
                                </w:rPr>
                              </w:pPr>
                              <w:r w:rsidRPr="00EE786F">
                                <w:rPr>
                                  <w:rFonts w:asciiTheme="minorHAnsi" w:hAnsiTheme="minorHAnsi"/>
                                  <w:color w:val="595959" w:themeColor="text1" w:themeTint="A6"/>
                                </w:rPr>
                                <w:t>Twizzlers</w:t>
                              </w:r>
                            </w:p>
                          </w:tc>
                        </w:tr>
                      </w:tbl>
                      <w:p w14:paraId="627D6EBB" w14:textId="77777777" w:rsidR="00527700" w:rsidRDefault="000A3030" w:rsidP="00527700">
                        <w:pPr>
                          <w:pStyle w:val="Heading2"/>
                        </w:pPr>
                        <w:r>
                          <w:t xml:space="preserve">Pet Food and </w:t>
                        </w:r>
                        <w:r w:rsidR="00F1012F">
                          <w:t>Treats</w:t>
                        </w:r>
                      </w:p>
                      <w:tbl>
                        <w:tblPr>
                          <w:tblW w:w="0" w:type="auto"/>
                          <w:tblCellMar>
                            <w:left w:w="0" w:type="dxa"/>
                            <w:right w:w="144" w:type="dxa"/>
                          </w:tblCellMar>
                          <w:tblLook w:val="04A0" w:firstRow="1" w:lastRow="0" w:firstColumn="1" w:lastColumn="0" w:noHBand="0" w:noVBand="1"/>
                          <w:tblDescription w:val="Photo with item description"/>
                        </w:tblPr>
                        <w:tblGrid>
                          <w:gridCol w:w="2011"/>
                          <w:gridCol w:w="3533"/>
                        </w:tblGrid>
                        <w:tr w:rsidR="00D271DE" w14:paraId="4390CB51" w14:textId="77777777" w:rsidTr="0094577D">
                          <w:tc>
                            <w:tcPr>
                              <w:tcW w:w="2160" w:type="dxa"/>
                            </w:tcPr>
                            <w:tbl>
                              <w:tblPr>
                                <w:tblW w:w="0" w:type="auto"/>
                                <w:tblCellMar>
                                  <w:left w:w="0" w:type="dxa"/>
                                  <w:right w:w="0" w:type="dxa"/>
                                </w:tblCellMar>
                                <w:tblLook w:val="04A0" w:firstRow="1" w:lastRow="0" w:firstColumn="1" w:lastColumn="0" w:noHBand="0" w:noVBand="1"/>
                                <w:tblDescription w:val="Picture frame"/>
                              </w:tblPr>
                              <w:tblGrid>
                                <w:gridCol w:w="1043"/>
                              </w:tblGrid>
                              <w:tr w:rsidR="00527700" w14:paraId="0D66E0BB" w14:textId="77777777" w:rsidTr="0094577D">
                                <w:tc>
                                  <w:tcPr>
                                    <w:tcW w:w="0" w:type="auto"/>
                                    <w:vAlign w:val="center"/>
                                  </w:tcPr>
                                  <w:p w14:paraId="010DE716" w14:textId="77777777" w:rsidR="00527700" w:rsidRDefault="00527700" w:rsidP="00AB6714">
                                    <w:pPr>
                                      <w:pStyle w:val="Photo"/>
                                      <w:jc w:val="left"/>
                                    </w:pPr>
                                    <w:r>
                                      <w:rPr>
                                        <w:lang w:eastAsia="en-US"/>
                                      </w:rPr>
                                      <w:drawing>
                                        <wp:inline distT="0" distB="0" distL="0" distR="0" wp14:anchorId="3D267683" wp14:editId="079D57B6">
                                          <wp:extent cx="528509" cy="665922"/>
                                          <wp:effectExtent l="0" t="0" r="508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30">
                                                    <a:extLst>
                                                      <a:ext uri="{28A0092B-C50C-407E-A947-70E740481C1C}">
                                                        <a14:useLocalDpi xmlns:a14="http://schemas.microsoft.com/office/drawing/2010/main" val="0"/>
                                                      </a:ext>
                                                    </a:extLst>
                                                  </a:blip>
                                                  <a:stretch>
                                                    <a:fillRect/>
                                                  </a:stretch>
                                                </pic:blipFill>
                                                <pic:spPr bwMode="auto">
                                                  <a:xfrm>
                                                    <a:off x="0" y="0"/>
                                                    <a:ext cx="528509" cy="6659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C82014" w14:textId="77777777" w:rsidR="00527700" w:rsidRDefault="00527700" w:rsidP="00527700"/>
                          </w:tc>
                          <w:tc>
                            <w:tcPr>
                              <w:tcW w:w="4032" w:type="dxa"/>
                            </w:tcPr>
                            <w:p w14:paraId="3701C92C" w14:textId="77777777" w:rsidR="00A165F2" w:rsidRDefault="00A165F2" w:rsidP="00993990">
                              <w:pPr>
                                <w:tabs>
                                  <w:tab w:val="left" w:pos="2590"/>
                                </w:tabs>
                                <w:spacing w:line="240" w:lineRule="auto"/>
                                <w:rPr>
                                  <w:b/>
                                  <w:sz w:val="16"/>
                                  <w:szCs w:val="16"/>
                                </w:rPr>
                              </w:pPr>
                              <w:r w:rsidRPr="00A165F2">
                                <w:rPr>
                                  <w:b/>
                                  <w:sz w:val="16"/>
                                  <w:szCs w:val="16"/>
                                </w:rPr>
                                <w:t>Ami Cat and Dog Foods</w:t>
                              </w:r>
                            </w:p>
                            <w:p w14:paraId="0C7BD6D3" w14:textId="27E8E2D6" w:rsidR="00A52B17" w:rsidRDefault="00A52B17" w:rsidP="00993990">
                              <w:pPr>
                                <w:tabs>
                                  <w:tab w:val="left" w:pos="2590"/>
                                </w:tabs>
                                <w:spacing w:line="240" w:lineRule="auto"/>
                                <w:rPr>
                                  <w:b/>
                                  <w:sz w:val="16"/>
                                  <w:szCs w:val="16"/>
                                </w:rPr>
                              </w:pPr>
                              <w:r w:rsidRPr="00A165F2">
                                <w:rPr>
                                  <w:b/>
                                  <w:sz w:val="16"/>
                                  <w:szCs w:val="16"/>
                                </w:rPr>
                                <w:t>Benevo Cat and Dog Foods</w:t>
                              </w:r>
                            </w:p>
                            <w:p w14:paraId="54F346D0" w14:textId="77777777" w:rsidR="00732EDB" w:rsidRPr="00A52B17" w:rsidRDefault="00732EDB" w:rsidP="00993990">
                              <w:pPr>
                                <w:tabs>
                                  <w:tab w:val="left" w:pos="2590"/>
                                </w:tabs>
                                <w:spacing w:line="240" w:lineRule="auto"/>
                                <w:rPr>
                                  <w:b/>
                                  <w:sz w:val="16"/>
                                  <w:szCs w:val="16"/>
                                </w:rPr>
                              </w:pPr>
                              <w:r w:rsidRPr="00A52B17">
                                <w:rPr>
                                  <w:b/>
                                  <w:sz w:val="16"/>
                                  <w:szCs w:val="16"/>
                                </w:rPr>
                                <w:t>Buddy Biscuits Peanut Butter Treats</w:t>
                              </w:r>
                            </w:p>
                            <w:p w14:paraId="616A8AD7" w14:textId="5C324428" w:rsidR="00732EDB" w:rsidRPr="00A165F2" w:rsidRDefault="00732EDB" w:rsidP="00993990">
                              <w:pPr>
                                <w:tabs>
                                  <w:tab w:val="left" w:pos="2590"/>
                                </w:tabs>
                                <w:spacing w:line="240" w:lineRule="auto"/>
                                <w:rPr>
                                  <w:b/>
                                  <w:sz w:val="16"/>
                                  <w:szCs w:val="16"/>
                                </w:rPr>
                              </w:pPr>
                              <w:r>
                                <w:rPr>
                                  <w:b/>
                                  <w:sz w:val="16"/>
                                  <w:szCs w:val="16"/>
                                </w:rPr>
                                <w:t>Halo Wet and Dry Dog Foods</w:t>
                              </w:r>
                            </w:p>
                            <w:p w14:paraId="1E8382CF" w14:textId="77777777" w:rsidR="00527700" w:rsidRPr="00A165F2" w:rsidRDefault="000A3030" w:rsidP="00993990">
                              <w:pPr>
                                <w:spacing w:line="240" w:lineRule="auto"/>
                                <w:rPr>
                                  <w:sz w:val="16"/>
                                  <w:szCs w:val="16"/>
                                </w:rPr>
                              </w:pPr>
                              <w:r w:rsidRPr="00A165F2">
                                <w:rPr>
                                  <w:b/>
                                  <w:sz w:val="16"/>
                                  <w:szCs w:val="16"/>
                                </w:rPr>
                                <w:t xml:space="preserve">Natural Balance Vegan Formula Wet and Dry Food: </w:t>
                              </w:r>
                              <w:r w:rsidRPr="00A165F2">
                                <w:rPr>
                                  <w:sz w:val="16"/>
                                  <w:szCs w:val="16"/>
                                </w:rPr>
                                <w:t>Pet Supplies Plus, Petco</w:t>
                              </w:r>
                            </w:p>
                            <w:p w14:paraId="363E11C5" w14:textId="77777777" w:rsidR="00527700" w:rsidRPr="00A165F2" w:rsidRDefault="007C4D4D" w:rsidP="00993990">
                              <w:pPr>
                                <w:tabs>
                                  <w:tab w:val="left" w:pos="2590"/>
                                </w:tabs>
                                <w:spacing w:line="240" w:lineRule="auto"/>
                                <w:rPr>
                                  <w:sz w:val="16"/>
                                  <w:szCs w:val="16"/>
                                </w:rPr>
                              </w:pPr>
                              <w:r w:rsidRPr="00A165F2">
                                <w:rPr>
                                  <w:b/>
                                  <w:sz w:val="16"/>
                                  <w:szCs w:val="16"/>
                                </w:rPr>
                                <w:t>V-Dog Wet and Dry Food and Treats</w:t>
                              </w:r>
                            </w:p>
                            <w:p w14:paraId="4F492156" w14:textId="77777777" w:rsidR="007C4D4D" w:rsidRPr="007C4D4D" w:rsidRDefault="007C4D4D" w:rsidP="00732EDB">
                              <w:pPr>
                                <w:tabs>
                                  <w:tab w:val="left" w:pos="2590"/>
                                </w:tabs>
                                <w:rPr>
                                  <w:b/>
                                </w:rPr>
                              </w:pPr>
                            </w:p>
                          </w:tc>
                        </w:tr>
                      </w:tbl>
                      <w:p w14:paraId="24D4AB8F" w14:textId="77777777" w:rsidR="00527700" w:rsidRDefault="00527700" w:rsidP="00527700"/>
                    </w:tc>
                  </w:tr>
                </w:tbl>
                <w:p w14:paraId="0B4054A6" w14:textId="77777777" w:rsidR="00527700" w:rsidRDefault="00527700" w:rsidP="00527700"/>
              </w:tc>
            </w:tr>
          </w:tbl>
          <w:p w14:paraId="0E25C2EE" w14:textId="77777777" w:rsidR="00527700" w:rsidRDefault="00527700" w:rsidP="00527700"/>
        </w:tc>
      </w:tr>
      <w:tr w:rsidR="00527700" w14:paraId="253E865C" w14:textId="77777777">
        <w:trPr>
          <w:trHeight w:hRule="exact" w:val="504"/>
        </w:trPr>
        <w:tc>
          <w:tcPr>
            <w:tcW w:w="6192" w:type="dxa"/>
            <w:vAlign w:val="bottom"/>
          </w:tcPr>
          <w:p w14:paraId="65D14871" w14:textId="77777777" w:rsidR="00527700" w:rsidRDefault="00527700" w:rsidP="00527700">
            <w:pPr>
              <w:pStyle w:val="NoSpacing"/>
              <w:rPr>
                <w:rStyle w:val="PageNumber"/>
              </w:rPr>
            </w:pPr>
          </w:p>
        </w:tc>
        <w:tc>
          <w:tcPr>
            <w:tcW w:w="864" w:type="dxa"/>
            <w:vAlign w:val="bottom"/>
          </w:tcPr>
          <w:p w14:paraId="28D4F922" w14:textId="77777777" w:rsidR="00527700" w:rsidRDefault="00527700" w:rsidP="00527700">
            <w:pPr>
              <w:pStyle w:val="NoSpacing"/>
            </w:pPr>
          </w:p>
        </w:tc>
        <w:tc>
          <w:tcPr>
            <w:tcW w:w="864" w:type="dxa"/>
            <w:vAlign w:val="bottom"/>
          </w:tcPr>
          <w:p w14:paraId="0D665E47" w14:textId="77777777" w:rsidR="00527700" w:rsidRDefault="00527700" w:rsidP="00527700">
            <w:pPr>
              <w:pStyle w:val="NoSpacing"/>
            </w:pPr>
          </w:p>
        </w:tc>
        <w:tc>
          <w:tcPr>
            <w:tcW w:w="6192" w:type="dxa"/>
            <w:vAlign w:val="bottom"/>
          </w:tcPr>
          <w:p w14:paraId="2B3B83DD" w14:textId="77777777" w:rsidR="00527700" w:rsidRDefault="00527700" w:rsidP="00527700">
            <w:pPr>
              <w:pStyle w:val="NoSpacing"/>
              <w:jc w:val="right"/>
              <w:rPr>
                <w:rStyle w:val="PageNumber"/>
              </w:rPr>
            </w:pPr>
            <w:r>
              <w:rPr>
                <w:rStyle w:val="PageNumber"/>
              </w:rPr>
              <w:t>9</w:t>
            </w:r>
          </w:p>
        </w:tc>
      </w:tr>
    </w:tbl>
    <w:p w14:paraId="6AB53F6D" w14:textId="77777777"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48"/>
        <w:gridCol w:w="855"/>
        <w:gridCol w:w="855"/>
        <w:gridCol w:w="6254"/>
      </w:tblGrid>
      <w:tr w:rsidR="00C5525F" w14:paraId="6DFE0C94" w14:textId="77777777" w:rsidTr="00C5525F">
        <w:trPr>
          <w:trHeight w:hRule="exact" w:val="9792"/>
        </w:trPr>
        <w:tc>
          <w:tcPr>
            <w:tcW w:w="6148" w:type="dxa"/>
          </w:tcPr>
          <w:p w14:paraId="464F27CB" w14:textId="77777777" w:rsidR="00BD5363" w:rsidRDefault="00BD5363" w:rsidP="00BD5363">
            <w:pPr>
              <w:pStyle w:val="Heading2"/>
            </w:pPr>
            <w:r>
              <w:lastRenderedPageBreak/>
              <w:t>Ice Cream</w:t>
            </w:r>
          </w:p>
          <w:tbl>
            <w:tblPr>
              <w:tblW w:w="0" w:type="auto"/>
              <w:tblCellMar>
                <w:left w:w="0" w:type="dxa"/>
                <w:right w:w="144" w:type="dxa"/>
              </w:tblCellMar>
              <w:tblLook w:val="04A0" w:firstRow="1" w:lastRow="0" w:firstColumn="1" w:lastColumn="0" w:noHBand="0" w:noVBand="1"/>
              <w:tblDescription w:val="Photo with item description"/>
            </w:tblPr>
            <w:tblGrid>
              <w:gridCol w:w="2153"/>
              <w:gridCol w:w="3995"/>
            </w:tblGrid>
            <w:tr w:rsidR="00BD5363" w14:paraId="75AFB13D" w14:textId="77777777" w:rsidTr="002A3303">
              <w:tc>
                <w:tcPr>
                  <w:tcW w:w="2160" w:type="dxa"/>
                </w:tcPr>
                <w:tbl>
                  <w:tblPr>
                    <w:tblW w:w="0" w:type="auto"/>
                    <w:tblCellMar>
                      <w:left w:w="0" w:type="dxa"/>
                      <w:right w:w="0" w:type="dxa"/>
                    </w:tblCellMar>
                    <w:tblLook w:val="04A0" w:firstRow="1" w:lastRow="0" w:firstColumn="1" w:lastColumn="0" w:noHBand="0" w:noVBand="1"/>
                    <w:tblDescription w:val="Picture frame"/>
                  </w:tblPr>
                  <w:tblGrid>
                    <w:gridCol w:w="1440"/>
                  </w:tblGrid>
                  <w:tr w:rsidR="00BD5363" w14:paraId="207A99A7" w14:textId="77777777" w:rsidTr="002A3303">
                    <w:tc>
                      <w:tcPr>
                        <w:tcW w:w="0" w:type="auto"/>
                        <w:vAlign w:val="center"/>
                      </w:tcPr>
                      <w:p w14:paraId="65B65F80" w14:textId="77777777" w:rsidR="00BD5363" w:rsidRDefault="00BD5363" w:rsidP="00BD5363">
                        <w:pPr>
                          <w:pStyle w:val="Photo"/>
                        </w:pPr>
                        <w:r>
                          <w:rPr>
                            <w:lang w:eastAsia="en-US"/>
                          </w:rPr>
                          <w:drawing>
                            <wp:inline distT="0" distB="0" distL="0" distR="0" wp14:anchorId="3A3A859C" wp14:editId="722476C1">
                              <wp:extent cx="786168" cy="74192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31">
                                        <a:extLst>
                                          <a:ext uri="{28A0092B-C50C-407E-A947-70E740481C1C}">
                                            <a14:useLocalDpi xmlns:a14="http://schemas.microsoft.com/office/drawing/2010/main" val="0"/>
                                          </a:ext>
                                        </a:extLst>
                                      </a:blip>
                                      <a:stretch>
                                        <a:fillRect/>
                                      </a:stretch>
                                    </pic:blipFill>
                                    <pic:spPr>
                                      <a:xfrm>
                                        <a:off x="0" y="0"/>
                                        <a:ext cx="786168" cy="741924"/>
                                      </a:xfrm>
                                      <a:prstGeom prst="rect">
                                        <a:avLst/>
                                      </a:prstGeom>
                                    </pic:spPr>
                                  </pic:pic>
                                </a:graphicData>
                              </a:graphic>
                            </wp:inline>
                          </w:drawing>
                        </w:r>
                      </w:p>
                    </w:tc>
                  </w:tr>
                </w:tbl>
                <w:p w14:paraId="1A656194" w14:textId="77777777" w:rsidR="00BD5363" w:rsidRDefault="00BD5363" w:rsidP="00BD5363">
                  <w:pPr>
                    <w:pStyle w:val="NoSpacing"/>
                  </w:pPr>
                </w:p>
              </w:tc>
              <w:tc>
                <w:tcPr>
                  <w:tcW w:w="4032" w:type="dxa"/>
                </w:tcPr>
                <w:p w14:paraId="0AA5C891" w14:textId="77777777" w:rsidR="00172366" w:rsidRDefault="004D66A5" w:rsidP="00BD5363">
                  <w:pPr>
                    <w:rPr>
                      <w:b/>
                    </w:rPr>
                  </w:pPr>
                  <w:r>
                    <w:rPr>
                      <w:b/>
                    </w:rPr>
                    <w:t xml:space="preserve">Ben and Jerry’s Dairy Free: </w:t>
                  </w:r>
                  <w:r>
                    <w:t>T, CO, WF</w:t>
                  </w:r>
                  <w:r>
                    <w:rPr>
                      <w:b/>
                    </w:rPr>
                    <w:t xml:space="preserve"> </w:t>
                  </w:r>
                </w:p>
                <w:p w14:paraId="3E5D304D" w14:textId="47A11B6C" w:rsidR="00BD5363" w:rsidRDefault="00BD5363" w:rsidP="00BD5363">
                  <w:r>
                    <w:rPr>
                      <w:b/>
                    </w:rPr>
                    <w:t xml:space="preserve">Halo Top Vegan: </w:t>
                  </w:r>
                  <w:r>
                    <w:t>W, T, WF, C, CO</w:t>
                  </w:r>
                </w:p>
                <w:p w14:paraId="6EA60899" w14:textId="139D8DE8" w:rsidR="007A0225" w:rsidRPr="00EB5C86" w:rsidRDefault="00EB5C86" w:rsidP="00BD5363">
                  <w:r>
                    <w:rPr>
                      <w:b/>
                      <w:bCs/>
                    </w:rPr>
                    <w:t xml:space="preserve">Oatly: </w:t>
                  </w:r>
                  <w:r>
                    <w:t xml:space="preserve">T, </w:t>
                  </w:r>
                  <w:r w:rsidR="00FD1EEF">
                    <w:t>WF, H, CO</w:t>
                  </w:r>
                </w:p>
                <w:p w14:paraId="1812C308" w14:textId="77777777" w:rsidR="00BD5363" w:rsidRDefault="00923936" w:rsidP="00BD5363">
                  <w:pPr>
                    <w:rPr>
                      <w:b/>
                    </w:rPr>
                  </w:pPr>
                  <w:r>
                    <w:rPr>
                      <w:b/>
                    </w:rPr>
                    <w:t xml:space="preserve">Rice Dream: </w:t>
                  </w:r>
                  <w:r>
                    <w:t xml:space="preserve">WF, T, CO </w:t>
                  </w:r>
                </w:p>
                <w:p w14:paraId="22D0C135" w14:textId="77777777" w:rsidR="00923936" w:rsidRDefault="00923936" w:rsidP="00BD5363">
                  <w:pPr>
                    <w:rPr>
                      <w:b/>
                    </w:rPr>
                  </w:pPr>
                  <w:r>
                    <w:rPr>
                      <w:b/>
                    </w:rPr>
                    <w:t xml:space="preserve">So Delicious: </w:t>
                  </w:r>
                  <w:r>
                    <w:t xml:space="preserve">WF, T, CO, </w:t>
                  </w:r>
                </w:p>
                <w:p w14:paraId="3D90C3AE" w14:textId="756EE62D" w:rsidR="00923936" w:rsidRPr="00923936" w:rsidRDefault="00923936" w:rsidP="00BD5363"/>
              </w:tc>
            </w:tr>
          </w:tbl>
          <w:p w14:paraId="702F78DA" w14:textId="77777777" w:rsidR="00204126" w:rsidRDefault="00303739" w:rsidP="00204126">
            <w:pPr>
              <w:pStyle w:val="Heading2"/>
            </w:pPr>
            <w:r>
              <w:t>Random Food Items</w:t>
            </w:r>
            <w:r w:rsidR="00A01BD0">
              <w:t xml:space="preserve">: </w:t>
            </w:r>
          </w:p>
          <w:tbl>
            <w:tblPr>
              <w:tblW w:w="0" w:type="auto"/>
              <w:tblCellMar>
                <w:left w:w="0" w:type="dxa"/>
                <w:right w:w="144" w:type="dxa"/>
              </w:tblCellMar>
              <w:tblLook w:val="04A0" w:firstRow="1" w:lastRow="0" w:firstColumn="1" w:lastColumn="0" w:noHBand="0" w:noVBand="1"/>
              <w:tblDescription w:val="Photo with item description"/>
            </w:tblPr>
            <w:tblGrid>
              <w:gridCol w:w="2150"/>
              <w:gridCol w:w="3998"/>
            </w:tblGrid>
            <w:tr w:rsidR="00222718" w14:paraId="1423F760" w14:textId="77777777" w:rsidTr="00194621">
              <w:tc>
                <w:tcPr>
                  <w:tcW w:w="2160" w:type="dxa"/>
                </w:tcPr>
                <w:tbl>
                  <w:tblPr>
                    <w:tblW w:w="0" w:type="auto"/>
                    <w:tblCellMar>
                      <w:left w:w="0" w:type="dxa"/>
                      <w:right w:w="0" w:type="dxa"/>
                    </w:tblCellMar>
                    <w:tblLook w:val="04A0" w:firstRow="1" w:lastRow="0" w:firstColumn="1" w:lastColumn="0" w:noHBand="0" w:noVBand="1"/>
                    <w:tblDescription w:val="Picture frame"/>
                  </w:tblPr>
                  <w:tblGrid>
                    <w:gridCol w:w="893"/>
                  </w:tblGrid>
                  <w:tr w:rsidR="00204126" w14:paraId="6AAD74E7" w14:textId="77777777" w:rsidTr="00976569">
                    <w:tc>
                      <w:tcPr>
                        <w:tcW w:w="0" w:type="auto"/>
                        <w:vAlign w:val="center"/>
                      </w:tcPr>
                      <w:p w14:paraId="683C4199" w14:textId="77777777" w:rsidR="00204126" w:rsidRDefault="00204126" w:rsidP="00204126">
                        <w:pPr>
                          <w:pStyle w:val="Photo"/>
                        </w:pPr>
                        <w:r>
                          <w:rPr>
                            <w:lang w:eastAsia="en-US"/>
                          </w:rPr>
                          <w:drawing>
                            <wp:inline distT="0" distB="0" distL="0" distR="0" wp14:anchorId="7BECB615" wp14:editId="43123A17">
                              <wp:extent cx="438567" cy="67360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32">
                                        <a:extLst>
                                          <a:ext uri="{28A0092B-C50C-407E-A947-70E740481C1C}">
                                            <a14:useLocalDpi xmlns:a14="http://schemas.microsoft.com/office/drawing/2010/main" val="0"/>
                                          </a:ext>
                                        </a:extLst>
                                      </a:blip>
                                      <a:stretch>
                                        <a:fillRect/>
                                      </a:stretch>
                                    </pic:blipFill>
                                    <pic:spPr bwMode="auto">
                                      <a:xfrm>
                                        <a:off x="0" y="0"/>
                                        <a:ext cx="438567" cy="6736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6AB875" w14:textId="77777777" w:rsidR="00204126" w:rsidRDefault="00222718" w:rsidP="00204126">
                  <w:r>
                    <w:rPr>
                      <w:noProof/>
                      <w:lang w:eastAsia="en-US"/>
                    </w:rPr>
                    <w:drawing>
                      <wp:inline distT="0" distB="0" distL="0" distR="0" wp14:anchorId="2D4B64F1" wp14:editId="406C2A32">
                        <wp:extent cx="608198" cy="743021"/>
                        <wp:effectExtent l="38100" t="57150" r="0" b="266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j.jpg"/>
                                <pic:cNvPicPr/>
                              </pic:nvPicPr>
                              <pic:blipFill>
                                <a:blip r:embed="rId133">
                                  <a:extLst>
                                    <a:ext uri="{28A0092B-C50C-407E-A947-70E740481C1C}">
                                      <a14:useLocalDpi xmlns:a14="http://schemas.microsoft.com/office/drawing/2010/main" val="0"/>
                                    </a:ext>
                                  </a:extLst>
                                </a:blip>
                                <a:stretch>
                                  <a:fillRect/>
                                </a:stretch>
                              </pic:blipFill>
                              <pic:spPr>
                                <a:xfrm>
                                  <a:off x="0" y="0"/>
                                  <a:ext cx="608198" cy="74302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00303739">
                    <w:rPr>
                      <w:noProof/>
                      <w:lang w:eastAsia="en-US"/>
                    </w:rPr>
                    <w:drawing>
                      <wp:inline distT="0" distB="0" distL="0" distR="0" wp14:anchorId="109BA64B" wp14:editId="3E4754D3">
                        <wp:extent cx="690769" cy="312420"/>
                        <wp:effectExtent l="38100" t="57150" r="0" b="1447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j.jpg"/>
                                <pic:cNvPicPr/>
                              </pic:nvPicPr>
                              <pic:blipFill>
                                <a:blip r:embed="rId134">
                                  <a:extLst>
                                    <a:ext uri="{28A0092B-C50C-407E-A947-70E740481C1C}">
                                      <a14:useLocalDpi xmlns:a14="http://schemas.microsoft.com/office/drawing/2010/main" val="0"/>
                                    </a:ext>
                                  </a:extLst>
                                </a:blip>
                                <a:stretch>
                                  <a:fillRect/>
                                </a:stretch>
                              </pic:blipFill>
                              <pic:spPr>
                                <a:xfrm>
                                  <a:off x="0" y="0"/>
                                  <a:ext cx="699554" cy="31639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6833219D" w14:textId="77777777" w:rsidR="00EC029F" w:rsidRDefault="00EC029F" w:rsidP="00204126">
                  <w:r>
                    <w:rPr>
                      <w:noProof/>
                      <w:lang w:eastAsia="en-US"/>
                    </w:rPr>
                    <w:drawing>
                      <wp:inline distT="0" distB="0" distL="0" distR="0" wp14:anchorId="518E0ABA" wp14:editId="513E66DF">
                        <wp:extent cx="793564" cy="793564"/>
                        <wp:effectExtent l="38100" t="57150" r="0" b="2927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j.jpg"/>
                                <pic:cNvPicPr/>
                              </pic:nvPicPr>
                              <pic:blipFill>
                                <a:blip r:embed="rId135">
                                  <a:extLst>
                                    <a:ext uri="{28A0092B-C50C-407E-A947-70E740481C1C}">
                                      <a14:useLocalDpi xmlns:a14="http://schemas.microsoft.com/office/drawing/2010/main" val="0"/>
                                    </a:ext>
                                  </a:extLst>
                                </a:blip>
                                <a:stretch>
                                  <a:fillRect/>
                                </a:stretch>
                              </pic:blipFill>
                              <pic:spPr>
                                <a:xfrm>
                                  <a:off x="0" y="0"/>
                                  <a:ext cx="793564" cy="79356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c>
              <w:tc>
                <w:tcPr>
                  <w:tcW w:w="4032" w:type="dxa"/>
                </w:tcPr>
                <w:p w14:paraId="0C9D7E52" w14:textId="77777777" w:rsidR="00222718" w:rsidRDefault="00A01BD0" w:rsidP="00204126">
                  <w:r>
                    <w:rPr>
                      <w:b/>
                    </w:rPr>
                    <w:t>Amy’s Canned Chili and Vegan Soups (</w:t>
                  </w:r>
                  <w:r>
                    <w:t>No-Chicken Noodle, Vegetable, etc.). A</w:t>
                  </w:r>
                </w:p>
                <w:p w14:paraId="1103D40D" w14:textId="77777777" w:rsidR="00A01BD0" w:rsidRPr="006C5F01" w:rsidRDefault="00A01BD0" w:rsidP="00204126">
                  <w:r>
                    <w:rPr>
                      <w:b/>
                    </w:rPr>
                    <w:t>Pacific Wild Mushroom Gravy</w:t>
                  </w:r>
                  <w:r w:rsidR="00FC622F">
                    <w:rPr>
                      <w:b/>
                    </w:rPr>
                    <w:t xml:space="preserve">: </w:t>
                  </w:r>
                  <w:r w:rsidR="006C5F01">
                    <w:rPr>
                      <w:b/>
                    </w:rPr>
                    <w:t xml:space="preserve"> </w:t>
                  </w:r>
                  <w:r w:rsidR="006C5F01">
                    <w:t>WF, CO</w:t>
                  </w:r>
                </w:p>
                <w:p w14:paraId="5AEABC68" w14:textId="77777777" w:rsidR="006C5F01" w:rsidRDefault="006C5F01" w:rsidP="00204126">
                  <w:pPr>
                    <w:rPr>
                      <w:b/>
                    </w:rPr>
                  </w:pPr>
                  <w:r>
                    <w:rPr>
                      <w:b/>
                    </w:rPr>
                    <w:t xml:space="preserve">Tofurky Holiday Gravy: </w:t>
                  </w:r>
                  <w:r>
                    <w:t>WF, CO, FT</w:t>
                  </w:r>
                </w:p>
                <w:p w14:paraId="7A4AB8C5" w14:textId="77777777" w:rsidR="00A01BD0" w:rsidRDefault="00FC622F" w:rsidP="00204126">
                  <w:pPr>
                    <w:rPr>
                      <w:b/>
                    </w:rPr>
                  </w:pPr>
                  <w:r>
                    <w:rPr>
                      <w:b/>
                    </w:rPr>
                    <w:t xml:space="preserve">Imagine No-Chicken Broth: </w:t>
                  </w:r>
                  <w:r w:rsidR="006C5F01">
                    <w:t>WF, CO</w:t>
                  </w:r>
                </w:p>
                <w:p w14:paraId="1F9F595A" w14:textId="77777777" w:rsidR="00FC622F" w:rsidRDefault="00FC622F" w:rsidP="00204126">
                  <w:r>
                    <w:rPr>
                      <w:b/>
                    </w:rPr>
                    <w:t xml:space="preserve">Edward &amp; Son’s Not Beef and Not Chik’n Bouillon: </w:t>
                  </w:r>
                  <w:r w:rsidR="000A3030">
                    <w:t>WF, C</w:t>
                  </w:r>
                </w:p>
                <w:p w14:paraId="3F3387DE" w14:textId="77777777" w:rsidR="000A3030" w:rsidRDefault="000A3030" w:rsidP="00204126">
                  <w:r>
                    <w:rPr>
                      <w:b/>
                    </w:rPr>
                    <w:t xml:space="preserve">Upton’s Naturals Pad Thai and Thai Spaghetti: </w:t>
                  </w:r>
                  <w:r>
                    <w:t>WF, CO</w:t>
                  </w:r>
                </w:p>
                <w:p w14:paraId="36F03600" w14:textId="77777777" w:rsidR="000A3030" w:rsidRDefault="000A3030" w:rsidP="00204126">
                  <w:r>
                    <w:rPr>
                      <w:b/>
                    </w:rPr>
                    <w:t xml:space="preserve">Vegenaise Tartar Sauce: </w:t>
                  </w:r>
                  <w:r w:rsidR="00303739">
                    <w:t>WF</w:t>
                  </w:r>
                </w:p>
                <w:p w14:paraId="38547C7C" w14:textId="77777777" w:rsidR="00303739" w:rsidRDefault="00303739" w:rsidP="00204126">
                  <w:pPr>
                    <w:rPr>
                      <w:b/>
                    </w:rPr>
                  </w:pPr>
                  <w:r>
                    <w:rPr>
                      <w:b/>
                    </w:rPr>
                    <w:t xml:space="preserve">Annie’s Organic Cinnamon Rolls (refrigerated): </w:t>
                  </w:r>
                  <w:r w:rsidRPr="0076004D">
                    <w:t>A</w:t>
                  </w:r>
                </w:p>
                <w:p w14:paraId="1C387CC3" w14:textId="77777777" w:rsidR="00303739" w:rsidRDefault="00303739" w:rsidP="00303739">
                  <w:r>
                    <w:rPr>
                      <w:b/>
                    </w:rPr>
                    <w:t>W</w:t>
                  </w:r>
                  <w:r w:rsidRPr="00FC622F">
                    <w:rPr>
                      <w:b/>
                    </w:rPr>
                    <w:t>orcestershire</w:t>
                  </w:r>
                  <w:r>
                    <w:rPr>
                      <w:b/>
                    </w:rPr>
                    <w:t xml:space="preserve"> Sauce</w:t>
                  </w:r>
                  <w:r w:rsidR="00575426">
                    <w:rPr>
                      <w:b/>
                    </w:rPr>
                    <w:t xml:space="preserve"> (most brands contain anchovies)</w:t>
                  </w:r>
                  <w:r>
                    <w:rPr>
                      <w:b/>
                    </w:rPr>
                    <w:t xml:space="preserve">: </w:t>
                  </w:r>
                  <w:r w:rsidR="00206B43">
                    <w:t>Annie’s Naturals</w:t>
                  </w:r>
                  <w:r>
                    <w:t>, Essential Everyday (Super Valu Brand)</w:t>
                  </w:r>
                </w:p>
                <w:p w14:paraId="3E1704E7" w14:textId="77777777" w:rsidR="00303739" w:rsidRPr="005D43AF" w:rsidRDefault="005D43AF" w:rsidP="00204126">
                  <w:r>
                    <w:rPr>
                      <w:b/>
                    </w:rPr>
                    <w:t xml:space="preserve">Tasty Bite Indian Meal Pouches: </w:t>
                  </w:r>
                  <w:r>
                    <w:t>A</w:t>
                  </w:r>
                </w:p>
              </w:tc>
            </w:tr>
          </w:tbl>
          <w:p w14:paraId="42D5CF1A" w14:textId="77777777" w:rsidR="00C5525F" w:rsidRDefault="00C5525F" w:rsidP="00C5525F"/>
        </w:tc>
        <w:tc>
          <w:tcPr>
            <w:tcW w:w="855" w:type="dxa"/>
          </w:tcPr>
          <w:p w14:paraId="1F76FF40" w14:textId="77777777" w:rsidR="00C5525F" w:rsidRDefault="00C5525F" w:rsidP="00C5525F">
            <w:pPr>
              <w:pStyle w:val="NoSpacing"/>
            </w:pPr>
            <w:r>
              <w:t>:</w:t>
            </w:r>
          </w:p>
        </w:tc>
        <w:tc>
          <w:tcPr>
            <w:tcW w:w="855" w:type="dxa"/>
          </w:tcPr>
          <w:p w14:paraId="332AF5D2" w14:textId="77777777" w:rsidR="00C5525F" w:rsidRDefault="00C5525F" w:rsidP="00C5525F">
            <w:pPr>
              <w:pStyle w:val="NoSpacing"/>
            </w:pPr>
          </w:p>
        </w:tc>
        <w:tc>
          <w:tcPr>
            <w:tcW w:w="6254" w:type="dxa"/>
          </w:tcPr>
          <w:tbl>
            <w:tblPr>
              <w:tblW w:w="0" w:type="auto"/>
              <w:tblCellMar>
                <w:left w:w="0" w:type="dxa"/>
                <w:right w:w="0" w:type="dxa"/>
              </w:tblCellMar>
              <w:tblLook w:val="04A0" w:firstRow="1" w:lastRow="0" w:firstColumn="1" w:lastColumn="0" w:noHBand="0" w:noVBand="1"/>
            </w:tblPr>
            <w:tblGrid>
              <w:gridCol w:w="6192"/>
            </w:tblGrid>
            <w:tr w:rsidR="00287C4D" w14:paraId="03F2E6E2" w14:textId="77777777" w:rsidTr="0094577D">
              <w:trPr>
                <w:trHeight w:hRule="exact" w:val="9792"/>
              </w:trPr>
              <w:tc>
                <w:tcPr>
                  <w:tcW w:w="6192" w:type="dxa"/>
                </w:tcPr>
                <w:p w14:paraId="12253C47" w14:textId="77777777" w:rsidR="00287C4D" w:rsidRPr="004D0B2F" w:rsidRDefault="00287C4D" w:rsidP="00287C4D">
                  <w:pPr>
                    <w:pStyle w:val="Heading1"/>
                    <w:rPr>
                      <w:b/>
                      <w:sz w:val="28"/>
                      <w:szCs w:val="28"/>
                    </w:rPr>
                  </w:pPr>
                  <w:r w:rsidRPr="004D0B2F">
                    <w:rPr>
                      <w:b/>
                      <w:sz w:val="28"/>
                      <w:szCs w:val="28"/>
                    </w:rPr>
                    <w:t>Meat Replacements</w:t>
                  </w:r>
                </w:p>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287C4D" w14:paraId="6D408F2E" w14:textId="77777777" w:rsidTr="0094577D">
                    <w:tc>
                      <w:tcPr>
                        <w:tcW w:w="2178" w:type="dxa"/>
                      </w:tcPr>
                      <w:tbl>
                        <w:tblPr>
                          <w:tblW w:w="0" w:type="auto"/>
                          <w:tblCellMar>
                            <w:left w:w="0" w:type="dxa"/>
                            <w:right w:w="0" w:type="dxa"/>
                          </w:tblCellMar>
                          <w:tblLook w:val="04A0" w:firstRow="1" w:lastRow="0" w:firstColumn="1" w:lastColumn="0" w:noHBand="0" w:noVBand="1"/>
                          <w:tblDescription w:val="Picture frame"/>
                        </w:tblPr>
                        <w:tblGrid>
                          <w:gridCol w:w="2034"/>
                        </w:tblGrid>
                        <w:tr w:rsidR="00287C4D" w14:paraId="6C3D0621" w14:textId="77777777" w:rsidTr="0094577D">
                          <w:tc>
                            <w:tcPr>
                              <w:tcW w:w="0" w:type="auto"/>
                              <w:vAlign w:val="center"/>
                            </w:tcPr>
                            <w:p w14:paraId="3986321B" w14:textId="09F69583" w:rsidR="00287C4D" w:rsidRDefault="007A0225" w:rsidP="00287C4D">
                              <w:pPr>
                                <w:pStyle w:val="Photo"/>
                              </w:pPr>
                              <w:r>
                                <w:rPr>
                                  <w:lang w:eastAsia="en-US"/>
                                </w:rPr>
                                <w:drawing>
                                  <wp:inline distT="0" distB="0" distL="0" distR="0" wp14:anchorId="2BB91D9C" wp14:editId="77B1BE1D">
                                    <wp:extent cx="1135011" cy="908913"/>
                                    <wp:effectExtent l="0" t="0" r="8255"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36">
                                              <a:extLst>
                                                <a:ext uri="{28A0092B-C50C-407E-A947-70E740481C1C}">
                                                  <a14:useLocalDpi xmlns:a14="http://schemas.microsoft.com/office/drawing/2010/main" val="0"/>
                                                </a:ext>
                                              </a:extLst>
                                            </a:blip>
                                            <a:stretch>
                                              <a:fillRect/>
                                            </a:stretch>
                                          </pic:blipFill>
                                          <pic:spPr>
                                            <a:xfrm>
                                              <a:off x="0" y="0"/>
                                              <a:ext cx="1135011" cy="908913"/>
                                            </a:xfrm>
                                            <a:prstGeom prst="rect">
                                              <a:avLst/>
                                            </a:prstGeom>
                                          </pic:spPr>
                                        </pic:pic>
                                      </a:graphicData>
                                    </a:graphic>
                                  </wp:inline>
                                </w:drawing>
                              </w:r>
                              <w:r>
                                <w:rPr>
                                  <w:lang w:eastAsia="en-US"/>
                                </w:rPr>
                                <w:drawing>
                                  <wp:inline distT="0" distB="0" distL="0" distR="0" wp14:anchorId="710EFA9D" wp14:editId="5B21B6AC">
                                    <wp:extent cx="1134110" cy="69334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37">
                                              <a:extLst>
                                                <a:ext uri="{28A0092B-C50C-407E-A947-70E740481C1C}">
                                                  <a14:useLocalDpi xmlns:a14="http://schemas.microsoft.com/office/drawing/2010/main" val="0"/>
                                                </a:ext>
                                              </a:extLst>
                                            </a:blip>
                                            <a:stretch>
                                              <a:fillRect/>
                                            </a:stretch>
                                          </pic:blipFill>
                                          <pic:spPr>
                                            <a:xfrm>
                                              <a:off x="0" y="0"/>
                                              <a:ext cx="1144338" cy="699595"/>
                                            </a:xfrm>
                                            <a:prstGeom prst="rect">
                                              <a:avLst/>
                                            </a:prstGeom>
                                          </pic:spPr>
                                        </pic:pic>
                                      </a:graphicData>
                                    </a:graphic>
                                  </wp:inline>
                                </w:drawing>
                              </w:r>
                            </w:p>
                          </w:tc>
                        </w:tr>
                      </w:tbl>
                      <w:p w14:paraId="7C211566" w14:textId="3BB50571" w:rsidR="00287C4D" w:rsidRDefault="00287C4D" w:rsidP="00287C4D">
                        <w:pPr>
                          <w:pStyle w:val="NoSpacing"/>
                        </w:pPr>
                      </w:p>
                      <w:p w14:paraId="1C3EDC2C" w14:textId="6FFB0D53" w:rsidR="00287C4D" w:rsidRDefault="007A0225" w:rsidP="00287C4D">
                        <w:pPr>
                          <w:pStyle w:val="NoSpacing"/>
                        </w:pPr>
                        <w:r>
                          <w:rPr>
                            <w:noProof/>
                            <w:lang w:eastAsia="en-US"/>
                          </w:rPr>
                          <w:drawing>
                            <wp:inline distT="0" distB="0" distL="0" distR="0" wp14:anchorId="0D3B1C3F" wp14:editId="2FB7505D">
                              <wp:extent cx="1135011" cy="1135011"/>
                              <wp:effectExtent l="0" t="0" r="825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38">
                                        <a:extLst>
                                          <a:ext uri="{28A0092B-C50C-407E-A947-70E740481C1C}">
                                            <a14:useLocalDpi xmlns:a14="http://schemas.microsoft.com/office/drawing/2010/main" val="0"/>
                                          </a:ext>
                                        </a:extLst>
                                      </a:blip>
                                      <a:stretch>
                                        <a:fillRect/>
                                      </a:stretch>
                                    </pic:blipFill>
                                    <pic:spPr>
                                      <a:xfrm>
                                        <a:off x="0" y="0"/>
                                        <a:ext cx="1135011" cy="1135011"/>
                                      </a:xfrm>
                                      <a:prstGeom prst="rect">
                                        <a:avLst/>
                                      </a:prstGeom>
                                    </pic:spPr>
                                  </pic:pic>
                                </a:graphicData>
                              </a:graphic>
                            </wp:inline>
                          </w:drawing>
                        </w:r>
                      </w:p>
                      <w:p w14:paraId="3291500A" w14:textId="77777777" w:rsidR="00287C4D" w:rsidRDefault="00287C4D" w:rsidP="00287C4D">
                        <w:pPr>
                          <w:pStyle w:val="NoSpacing"/>
                        </w:pPr>
                      </w:p>
                      <w:p w14:paraId="0BB85120" w14:textId="5C055983" w:rsidR="00287C4D" w:rsidRDefault="00287C4D" w:rsidP="00287C4D">
                        <w:pPr>
                          <w:pStyle w:val="NoSpacing"/>
                        </w:pPr>
                      </w:p>
                      <w:p w14:paraId="390CE2A9" w14:textId="77777777" w:rsidR="00287C4D" w:rsidRDefault="00287C4D" w:rsidP="00287C4D">
                        <w:pPr>
                          <w:pStyle w:val="NoSpacing"/>
                        </w:pPr>
                      </w:p>
                      <w:p w14:paraId="3E60436A" w14:textId="77777777" w:rsidR="00287C4D" w:rsidRDefault="00287C4D" w:rsidP="00287C4D">
                        <w:pPr>
                          <w:pStyle w:val="NoSpacing"/>
                        </w:pPr>
                        <w:r>
                          <w:rPr>
                            <w:noProof/>
                            <w:lang w:eastAsia="en-US"/>
                          </w:rPr>
                          <w:drawing>
                            <wp:inline distT="0" distB="0" distL="0" distR="0" wp14:anchorId="24244D34" wp14:editId="1FB27A5E">
                              <wp:extent cx="1135011" cy="929061"/>
                              <wp:effectExtent l="0" t="0" r="825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39">
                                        <a:extLst>
                                          <a:ext uri="{28A0092B-C50C-407E-A947-70E740481C1C}">
                                            <a14:useLocalDpi xmlns:a14="http://schemas.microsoft.com/office/drawing/2010/main" val="0"/>
                                          </a:ext>
                                        </a:extLst>
                                      </a:blip>
                                      <a:stretch>
                                        <a:fillRect/>
                                      </a:stretch>
                                    </pic:blipFill>
                                    <pic:spPr>
                                      <a:xfrm>
                                        <a:off x="0" y="0"/>
                                        <a:ext cx="1135011" cy="929061"/>
                                      </a:xfrm>
                                      <a:prstGeom prst="rect">
                                        <a:avLst/>
                                      </a:prstGeom>
                                    </pic:spPr>
                                  </pic:pic>
                                </a:graphicData>
                              </a:graphic>
                            </wp:inline>
                          </w:drawing>
                        </w:r>
                      </w:p>
                      <w:p w14:paraId="0E070111" w14:textId="77777777" w:rsidR="00D32977" w:rsidRDefault="00D32977" w:rsidP="00287C4D">
                        <w:pPr>
                          <w:pStyle w:val="NoSpacing"/>
                        </w:pPr>
                      </w:p>
                      <w:p w14:paraId="3DC0AE8F" w14:textId="77777777" w:rsidR="00D32977" w:rsidRDefault="00D32977" w:rsidP="00297B2F">
                        <w:pPr>
                          <w:pStyle w:val="NoSpacing"/>
                          <w:jc w:val="center"/>
                        </w:pPr>
                        <w:r>
                          <w:rPr>
                            <w:noProof/>
                            <w:lang w:eastAsia="en-US"/>
                          </w:rPr>
                          <w:drawing>
                            <wp:inline distT="0" distB="0" distL="0" distR="0" wp14:anchorId="1D0D1DA6" wp14:editId="1B37374F">
                              <wp:extent cx="584356" cy="929061"/>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40">
                                        <a:extLst>
                                          <a:ext uri="{28A0092B-C50C-407E-A947-70E740481C1C}">
                                            <a14:useLocalDpi xmlns:a14="http://schemas.microsoft.com/office/drawing/2010/main" val="0"/>
                                          </a:ext>
                                        </a:extLst>
                                      </a:blip>
                                      <a:stretch>
                                        <a:fillRect/>
                                      </a:stretch>
                                    </pic:blipFill>
                                    <pic:spPr>
                                      <a:xfrm>
                                        <a:off x="0" y="0"/>
                                        <a:ext cx="584356" cy="929061"/>
                                      </a:xfrm>
                                      <a:prstGeom prst="rect">
                                        <a:avLst/>
                                      </a:prstGeom>
                                    </pic:spPr>
                                  </pic:pic>
                                </a:graphicData>
                              </a:graphic>
                            </wp:inline>
                          </w:drawing>
                        </w:r>
                      </w:p>
                    </w:tc>
                    <w:tc>
                      <w:tcPr>
                        <w:tcW w:w="4014" w:type="dxa"/>
                      </w:tcPr>
                      <w:p w14:paraId="72974034" w14:textId="70555544" w:rsidR="003105FA" w:rsidRDefault="003105FA" w:rsidP="003105FA">
                        <w:r>
                          <w:rPr>
                            <w:b/>
                            <w:bCs/>
                          </w:rPr>
                          <w:t>Impossible Meat:</w:t>
                        </w:r>
                        <w:r w:rsidRPr="00D55D80">
                          <w:t xml:space="preserve"> burgers</w:t>
                        </w:r>
                        <w:r>
                          <w:t xml:space="preserve">, </w:t>
                        </w:r>
                        <w:r w:rsidR="00A11023">
                          <w:t>sausage</w:t>
                        </w:r>
                        <w:r w:rsidR="002409E6">
                          <w:t>, brats, chicken</w:t>
                        </w:r>
                        <w:r w:rsidR="00A1529E">
                          <w:t xml:space="preserve">, </w:t>
                        </w:r>
                        <w:r w:rsidR="006616AD">
                          <w:t>and more!</w:t>
                        </w:r>
                        <w:r>
                          <w:t>: T, WF, W, CO</w:t>
                        </w:r>
                      </w:p>
                      <w:p w14:paraId="7F008EB3" w14:textId="7F2E18FB" w:rsidR="00172366" w:rsidRDefault="00172366" w:rsidP="00172366">
                        <w:r w:rsidRPr="00DC4B5E">
                          <w:rPr>
                            <w:b/>
                          </w:rPr>
                          <w:t>Beyond Meat</w:t>
                        </w:r>
                        <w:r>
                          <w:t>: crumbles, chicken strips</w:t>
                        </w:r>
                        <w:r w:rsidR="00A9503A">
                          <w:t xml:space="preserve">, burgers, brats, </w:t>
                        </w:r>
                        <w:r w:rsidR="002725FE">
                          <w:t>breakfast sausages and more!</w:t>
                        </w:r>
                        <w:r>
                          <w:t xml:space="preserve"> T, WF, CO</w:t>
                        </w:r>
                      </w:p>
                      <w:p w14:paraId="32923C6F" w14:textId="5520A05D" w:rsidR="00172366" w:rsidRDefault="00172366" w:rsidP="00172366">
                        <w:r>
                          <w:rPr>
                            <w:b/>
                          </w:rPr>
                          <w:t xml:space="preserve">Boca </w:t>
                        </w:r>
                        <w:r w:rsidRPr="00BD5363">
                          <w:rPr>
                            <w:b/>
                          </w:rPr>
                          <w:t>Vegan Meat</w:t>
                        </w:r>
                        <w:r>
                          <w:rPr>
                            <w:b/>
                          </w:rPr>
                          <w:t>s</w:t>
                        </w:r>
                        <w:r>
                          <w:t>: W, T, WF, CO</w:t>
                        </w:r>
                      </w:p>
                      <w:p w14:paraId="28CCD8F7" w14:textId="77777777" w:rsidR="00172366" w:rsidRDefault="00172366" w:rsidP="00172366">
                        <w:r w:rsidRPr="00DC4B5E">
                          <w:rPr>
                            <w:b/>
                          </w:rPr>
                          <w:t>Field Roast</w:t>
                        </w:r>
                        <w:r>
                          <w:t xml:space="preserve">: hot dogs, chorizo, hamburgers, sausage, etc. T, WF, CO, W, FT, </w:t>
                        </w:r>
                      </w:p>
                      <w:p w14:paraId="23F5856F" w14:textId="2A2AED68" w:rsidR="00287C4D" w:rsidRDefault="00287C4D" w:rsidP="00287C4D">
                        <w:r w:rsidRPr="00DC4B5E">
                          <w:rPr>
                            <w:b/>
                          </w:rPr>
                          <w:t>Gardein</w:t>
                        </w:r>
                        <w:r>
                          <w:t>: fish fillets, meatloaf, chicken strips, chicken fingers, hamburger crumbles, turkey cutlets, chicken sliders, pork bites, etc. They are in the frozen food section: A</w:t>
                        </w:r>
                      </w:p>
                      <w:p w14:paraId="5485FB5B" w14:textId="77777777" w:rsidR="00172366" w:rsidRDefault="00172366" w:rsidP="00172366">
                        <w:r w:rsidRPr="00DC4B5E">
                          <w:rPr>
                            <w:b/>
                          </w:rPr>
                          <w:t xml:space="preserve">Herbivorous Butcher: </w:t>
                        </w:r>
                        <w:r>
                          <w:t xml:space="preserve">steaks, bacon, hot dogs, sausage, everything you would find at a traditional butcher shop can be found at their NE Mpls store or online. </w:t>
                        </w:r>
                      </w:p>
                      <w:p w14:paraId="4DB8C992" w14:textId="77777777" w:rsidR="00172366" w:rsidRDefault="00172366" w:rsidP="00172366">
                        <w:r w:rsidRPr="00DC4B5E">
                          <w:rPr>
                            <w:b/>
                          </w:rPr>
                          <w:t>LightLife</w:t>
                        </w:r>
                        <w:r>
                          <w:t>: ground sausage, hot dogs, etc. T, WF, CO, C, FT, TJ, H</w:t>
                        </w:r>
                      </w:p>
                      <w:p w14:paraId="5160AE9A" w14:textId="05171DCB" w:rsidR="00172366" w:rsidRPr="0098772A" w:rsidRDefault="00172366" w:rsidP="00D04AFE">
                        <w:r>
                          <w:rPr>
                            <w:b/>
                          </w:rPr>
                          <w:t xml:space="preserve">Morningstar Farms Vegan: </w:t>
                        </w:r>
                        <w:r>
                          <w:t>W,T, WF, CO, C</w:t>
                        </w:r>
                      </w:p>
                      <w:p w14:paraId="3897E69A" w14:textId="77777777" w:rsidR="00BE444B" w:rsidRDefault="00BE444B" w:rsidP="00BE444B">
                        <w:r>
                          <w:rPr>
                            <w:b/>
                          </w:rPr>
                          <w:t xml:space="preserve">Sweet Earth: </w:t>
                        </w:r>
                        <w:r>
                          <w:t xml:space="preserve">T, CO, </w:t>
                        </w:r>
                      </w:p>
                      <w:p w14:paraId="013700BB" w14:textId="77777777" w:rsidR="00287C4D" w:rsidRDefault="00287C4D" w:rsidP="00287C4D">
                        <w:r>
                          <w:rPr>
                            <w:b/>
                          </w:rPr>
                          <w:t>Tofurk</w:t>
                        </w:r>
                        <w:r w:rsidRPr="00DC4B5E">
                          <w:rPr>
                            <w:b/>
                          </w:rPr>
                          <w:t>y</w:t>
                        </w:r>
                        <w:r w:rsidR="0076004D">
                          <w:t xml:space="preserve">: </w:t>
                        </w:r>
                        <w:r>
                          <w:t>deli meat, pizza, roasts, sausages, hot dogs, etc.  FT, WF, T, CO, TJ, H</w:t>
                        </w:r>
                      </w:p>
                      <w:p w14:paraId="1AE11DAB" w14:textId="4045D1F7" w:rsidR="00BE444B" w:rsidRDefault="00BE444B" w:rsidP="00287C4D">
                        <w:r w:rsidRPr="00DC4B5E">
                          <w:rPr>
                            <w:b/>
                          </w:rPr>
                          <w:t>Upton’s Naturals</w:t>
                        </w:r>
                        <w:r>
                          <w:t xml:space="preserve"> has BACON!  And many other meat alternative options. T, WF, CO. FT </w:t>
                        </w:r>
                      </w:p>
                      <w:p w14:paraId="3623BB22" w14:textId="77777777" w:rsidR="00D32977" w:rsidRPr="00D32977" w:rsidRDefault="00D32977" w:rsidP="00287C4D">
                        <w:r>
                          <w:rPr>
                            <w:b/>
                          </w:rPr>
                          <w:t xml:space="preserve">Yves Veggie Cuisine: </w:t>
                        </w:r>
                        <w:r w:rsidR="0076004D">
                          <w:t>s</w:t>
                        </w:r>
                        <w:r>
                          <w:t xml:space="preserve">alami, etc. </w:t>
                        </w:r>
                        <w:r>
                          <w:rPr>
                            <w:b/>
                          </w:rPr>
                          <w:t xml:space="preserve"> </w:t>
                        </w:r>
                        <w:r>
                          <w:t>W, CO</w:t>
                        </w:r>
                      </w:p>
                      <w:p w14:paraId="58D7E387" w14:textId="3C61DA8E" w:rsidR="00287C4D" w:rsidRPr="00BD5363" w:rsidRDefault="00287C4D" w:rsidP="00BE444B"/>
                    </w:tc>
                  </w:tr>
                </w:tbl>
                <w:p w14:paraId="60C1C016" w14:textId="77777777" w:rsidR="00287C4D" w:rsidRDefault="00287C4D" w:rsidP="00287C4D"/>
              </w:tc>
            </w:tr>
          </w:tbl>
          <w:p w14:paraId="18902C3E" w14:textId="77777777" w:rsidR="00C5525F" w:rsidRDefault="00C5525F" w:rsidP="00C5525F"/>
        </w:tc>
      </w:tr>
      <w:tr w:rsidR="00C5525F" w14:paraId="4ABDD835" w14:textId="77777777" w:rsidTr="00C5525F">
        <w:trPr>
          <w:trHeight w:hRule="exact" w:val="504"/>
        </w:trPr>
        <w:tc>
          <w:tcPr>
            <w:tcW w:w="6148" w:type="dxa"/>
            <w:vAlign w:val="bottom"/>
          </w:tcPr>
          <w:p w14:paraId="46358399" w14:textId="77777777" w:rsidR="00C5525F" w:rsidRDefault="004C6829" w:rsidP="00C5525F">
            <w:pPr>
              <w:pStyle w:val="NoSpacing"/>
              <w:rPr>
                <w:rStyle w:val="PageNumber"/>
              </w:rPr>
            </w:pPr>
            <w:r>
              <w:rPr>
                <w:rStyle w:val="PageNumber"/>
              </w:rPr>
              <w:t>8</w:t>
            </w:r>
          </w:p>
        </w:tc>
        <w:tc>
          <w:tcPr>
            <w:tcW w:w="855" w:type="dxa"/>
            <w:vAlign w:val="bottom"/>
          </w:tcPr>
          <w:p w14:paraId="0E066BE9" w14:textId="77777777" w:rsidR="00C5525F" w:rsidRDefault="00C5525F" w:rsidP="00C5525F">
            <w:pPr>
              <w:pStyle w:val="NoSpacing"/>
            </w:pPr>
          </w:p>
        </w:tc>
        <w:tc>
          <w:tcPr>
            <w:tcW w:w="855" w:type="dxa"/>
            <w:vAlign w:val="bottom"/>
          </w:tcPr>
          <w:p w14:paraId="27668FA1" w14:textId="77777777" w:rsidR="00C5525F" w:rsidRDefault="00C5525F" w:rsidP="00C5525F">
            <w:pPr>
              <w:pStyle w:val="NoSpacing"/>
            </w:pPr>
          </w:p>
        </w:tc>
        <w:tc>
          <w:tcPr>
            <w:tcW w:w="6254" w:type="dxa"/>
            <w:vAlign w:val="bottom"/>
          </w:tcPr>
          <w:p w14:paraId="24A0DFFE" w14:textId="77777777" w:rsidR="00C5525F" w:rsidRDefault="00C5525F" w:rsidP="00C5525F">
            <w:pPr>
              <w:pStyle w:val="NoSpacing"/>
              <w:jc w:val="right"/>
              <w:rPr>
                <w:rStyle w:val="PageNumber"/>
              </w:rPr>
            </w:pPr>
            <w:r>
              <w:rPr>
                <w:rStyle w:val="PageNumber"/>
              </w:rPr>
              <w:t>1</w:t>
            </w:r>
          </w:p>
        </w:tc>
      </w:tr>
    </w:tbl>
    <w:p w14:paraId="701C4749" w14:textId="77777777"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14:paraId="42B140C4" w14:textId="77777777">
        <w:trPr>
          <w:trHeight w:hRule="exact" w:val="9792"/>
        </w:trPr>
        <w:tc>
          <w:tcPr>
            <w:tcW w:w="6192" w:type="dxa"/>
          </w:tcPr>
          <w:tbl>
            <w:tblPr>
              <w:tblW w:w="0" w:type="auto"/>
              <w:tblCellMar>
                <w:left w:w="0" w:type="dxa"/>
                <w:right w:w="0" w:type="dxa"/>
              </w:tblCellMar>
              <w:tblLook w:val="04A0" w:firstRow="1" w:lastRow="0" w:firstColumn="1" w:lastColumn="0" w:noHBand="0" w:noVBand="1"/>
            </w:tblPr>
            <w:tblGrid>
              <w:gridCol w:w="661"/>
              <w:gridCol w:w="5531"/>
            </w:tblGrid>
            <w:tr w:rsidR="00450E6F" w14:paraId="1B40E508" w14:textId="77777777" w:rsidTr="00DF7444">
              <w:trPr>
                <w:trHeight w:hRule="exact" w:val="9792"/>
              </w:trPr>
              <w:tc>
                <w:tcPr>
                  <w:tcW w:w="864" w:type="dxa"/>
                </w:tcPr>
                <w:p w14:paraId="07E7BA27" w14:textId="77777777" w:rsidR="009A0E04" w:rsidRDefault="009A0E04" w:rsidP="009A0E04">
                  <w:pPr>
                    <w:pStyle w:val="NoSpacing"/>
                  </w:pPr>
                </w:p>
              </w:tc>
              <w:tc>
                <w:tcPr>
                  <w:tcW w:w="6192" w:type="dxa"/>
                </w:tcPr>
                <w:p w14:paraId="5FDD1CBE" w14:textId="77777777" w:rsidR="009A0E04" w:rsidRDefault="00067170" w:rsidP="009A0E04">
                  <w:pPr>
                    <w:pStyle w:val="Heading2"/>
                  </w:pPr>
                  <w:r>
                    <w:t>Butter Alternatives</w:t>
                  </w:r>
                </w:p>
                <w:tbl>
                  <w:tblPr>
                    <w:tblW w:w="0" w:type="auto"/>
                    <w:tblCellMar>
                      <w:left w:w="0" w:type="dxa"/>
                      <w:right w:w="144" w:type="dxa"/>
                    </w:tblCellMar>
                    <w:tblLook w:val="04A0" w:firstRow="1" w:lastRow="0" w:firstColumn="1" w:lastColumn="0" w:noHBand="0" w:noVBand="1"/>
                    <w:tblDescription w:val="Photo with item description"/>
                  </w:tblPr>
                  <w:tblGrid>
                    <w:gridCol w:w="1412"/>
                    <w:gridCol w:w="4119"/>
                  </w:tblGrid>
                  <w:tr w:rsidR="00450E6F" w14:paraId="5DDA07E8" w14:textId="77777777" w:rsidTr="00450E6F">
                    <w:tc>
                      <w:tcPr>
                        <w:tcW w:w="1230" w:type="dxa"/>
                      </w:tcPr>
                      <w:tbl>
                        <w:tblPr>
                          <w:tblW w:w="0" w:type="auto"/>
                          <w:tblCellMar>
                            <w:left w:w="0" w:type="dxa"/>
                            <w:right w:w="0" w:type="dxa"/>
                          </w:tblCellMar>
                          <w:tblLook w:val="04A0" w:firstRow="1" w:lastRow="0" w:firstColumn="1" w:lastColumn="0" w:noHBand="0" w:noVBand="1"/>
                          <w:tblDescription w:val="Picture frame"/>
                        </w:tblPr>
                        <w:tblGrid>
                          <w:gridCol w:w="1268"/>
                        </w:tblGrid>
                        <w:tr w:rsidR="009A0E04" w14:paraId="7812F563" w14:textId="77777777" w:rsidTr="00976569">
                          <w:tc>
                            <w:tcPr>
                              <w:tcW w:w="0" w:type="auto"/>
                              <w:vAlign w:val="center"/>
                            </w:tcPr>
                            <w:p w14:paraId="40A4962A" w14:textId="77777777" w:rsidR="009A0E04" w:rsidRDefault="009A0E04" w:rsidP="009A0E04">
                              <w:pPr>
                                <w:pStyle w:val="Photo"/>
                              </w:pPr>
                              <w:r>
                                <w:rPr>
                                  <w:lang w:eastAsia="en-US"/>
                                </w:rPr>
                                <w:drawing>
                                  <wp:inline distT="0" distB="0" distL="0" distR="0" wp14:anchorId="3051888C" wp14:editId="42F03B33">
                                    <wp:extent cx="459409" cy="4594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41">
                                              <a:extLst>
                                                <a:ext uri="{28A0092B-C50C-407E-A947-70E740481C1C}">
                                                  <a14:useLocalDpi xmlns:a14="http://schemas.microsoft.com/office/drawing/2010/main" val="0"/>
                                                </a:ext>
                                              </a:extLst>
                                            </a:blip>
                                            <a:stretch>
                                              <a:fillRect/>
                                            </a:stretch>
                                          </pic:blipFill>
                                          <pic:spPr>
                                            <a:xfrm>
                                              <a:off x="0" y="0"/>
                                              <a:ext cx="475025" cy="475025"/>
                                            </a:xfrm>
                                            <a:prstGeom prst="rect">
                                              <a:avLst/>
                                            </a:prstGeom>
                                          </pic:spPr>
                                        </pic:pic>
                                      </a:graphicData>
                                    </a:graphic>
                                  </wp:inline>
                                </w:drawing>
                              </w:r>
                            </w:p>
                            <w:p w14:paraId="0521ADBE" w14:textId="77777777" w:rsidR="00D55511" w:rsidRDefault="00D55511" w:rsidP="009A0E04">
                              <w:pPr>
                                <w:pStyle w:val="Photo"/>
                              </w:pPr>
                              <w:r>
                                <w:rPr>
                                  <w:lang w:eastAsia="en-US"/>
                                </w:rPr>
                                <w:drawing>
                                  <wp:inline distT="0" distB="0" distL="0" distR="0" wp14:anchorId="151BF34A" wp14:editId="19C87991">
                                    <wp:extent cx="676275" cy="6147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2"/>
                                            <a:stretch>
                                              <a:fillRect/>
                                            </a:stretch>
                                          </pic:blipFill>
                                          <pic:spPr>
                                            <a:xfrm>
                                              <a:off x="0" y="0"/>
                                              <a:ext cx="678412" cy="616738"/>
                                            </a:xfrm>
                                            <a:prstGeom prst="rect">
                                              <a:avLst/>
                                            </a:prstGeom>
                                          </pic:spPr>
                                        </pic:pic>
                                      </a:graphicData>
                                    </a:graphic>
                                  </wp:inline>
                                </w:drawing>
                              </w:r>
                            </w:p>
                          </w:tc>
                        </w:tr>
                      </w:tbl>
                      <w:p w14:paraId="0A5CCCFB" w14:textId="77777777" w:rsidR="00450E6F" w:rsidRDefault="00450E6F" w:rsidP="009A0E04">
                        <w:pPr>
                          <w:pStyle w:val="NoSpacing"/>
                        </w:pPr>
                      </w:p>
                    </w:tc>
                    <w:tc>
                      <w:tcPr>
                        <w:tcW w:w="4304" w:type="dxa"/>
                      </w:tcPr>
                      <w:p w14:paraId="25306FF5" w14:textId="77777777" w:rsidR="009A0E04" w:rsidRDefault="00067170" w:rsidP="009A0E04">
                        <w:r w:rsidRPr="00067170">
                          <w:rPr>
                            <w:b/>
                          </w:rPr>
                          <w:t>Earth Balance</w:t>
                        </w:r>
                        <w:r>
                          <w:t>: A</w:t>
                        </w:r>
                      </w:p>
                      <w:p w14:paraId="4E43DB60" w14:textId="52A8DFB7" w:rsidR="00067170" w:rsidRDefault="00ED1CD6" w:rsidP="00067170">
                        <w:r>
                          <w:rPr>
                            <w:b/>
                          </w:rPr>
                          <w:t>Violife Plant</w:t>
                        </w:r>
                        <w:r w:rsidR="00067170">
                          <w:rPr>
                            <w:b/>
                          </w:rPr>
                          <w:t xml:space="preserve"> Butter: </w:t>
                        </w:r>
                        <w:r w:rsidR="00067170">
                          <w:t xml:space="preserve">WF, </w:t>
                        </w:r>
                        <w:r w:rsidR="004D746C">
                          <w:t>CO, FT</w:t>
                        </w:r>
                      </w:p>
                      <w:p w14:paraId="1C43D5C2" w14:textId="77777777" w:rsidR="00450E6F" w:rsidRDefault="00450E6F" w:rsidP="00067170">
                        <w:r>
                          <w:rPr>
                            <w:b/>
                          </w:rPr>
                          <w:t xml:space="preserve">I Can’t Believe It’s Not Butter Vegan: </w:t>
                        </w:r>
                        <w:r>
                          <w:t>A</w:t>
                        </w:r>
                      </w:p>
                      <w:p w14:paraId="644CA0FC" w14:textId="77777777" w:rsidR="00575426" w:rsidRDefault="00575426" w:rsidP="00067170">
                        <w:r>
                          <w:rPr>
                            <w:b/>
                          </w:rPr>
                          <w:t xml:space="preserve">Blue Bonnet Light: </w:t>
                        </w:r>
                        <w:r>
                          <w:t>A</w:t>
                        </w:r>
                      </w:p>
                      <w:p w14:paraId="716C2BD2" w14:textId="1B19BC51" w:rsidR="001425F6" w:rsidRPr="001425F6" w:rsidRDefault="001425F6" w:rsidP="00067170">
                        <w:pPr>
                          <w:rPr>
                            <w:b/>
                            <w:bCs/>
                          </w:rPr>
                        </w:pPr>
                        <w:r>
                          <w:rPr>
                            <w:b/>
                            <w:bCs/>
                          </w:rPr>
                          <w:t>Country Crock Plant Butter</w:t>
                        </w:r>
                        <w:r>
                          <w:t>: A</w:t>
                        </w:r>
                      </w:p>
                    </w:tc>
                  </w:tr>
                </w:tbl>
                <w:p w14:paraId="106E296C" w14:textId="77777777" w:rsidR="009A0E04" w:rsidRDefault="00450E6F" w:rsidP="00450E6F">
                  <w:pPr>
                    <w:pStyle w:val="Heading2"/>
                  </w:pPr>
                  <w:r>
                    <w:t>Milk</w:t>
                  </w:r>
                  <w:r w:rsidR="00923936">
                    <w:t xml:space="preserve"> and Creamers</w:t>
                  </w:r>
                </w:p>
                <w:tbl>
                  <w:tblPr>
                    <w:tblW w:w="0" w:type="auto"/>
                    <w:tblCellMar>
                      <w:left w:w="0" w:type="dxa"/>
                      <w:right w:w="144" w:type="dxa"/>
                    </w:tblCellMar>
                    <w:tblLook w:val="04A0" w:firstRow="1" w:lastRow="0" w:firstColumn="1" w:lastColumn="0" w:noHBand="0" w:noVBand="1"/>
                    <w:tblDescription w:val="Photo with item description"/>
                  </w:tblPr>
                  <w:tblGrid>
                    <w:gridCol w:w="2137"/>
                    <w:gridCol w:w="3394"/>
                  </w:tblGrid>
                  <w:tr w:rsidR="009A0E04" w14:paraId="5B7C4038" w14:textId="77777777" w:rsidTr="007A5611">
                    <w:trPr>
                      <w:trHeight w:val="1503"/>
                    </w:trPr>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1903"/>
                        </w:tblGrid>
                        <w:tr w:rsidR="009A0E04" w14:paraId="12E960C8" w14:textId="77777777" w:rsidTr="00DF7444">
                          <w:tc>
                            <w:tcPr>
                              <w:tcW w:w="0" w:type="auto"/>
                              <w:tcBorders>
                                <w:top w:val="single" w:sz="6" w:space="0" w:color="A6A6A6" w:themeColor="background1" w:themeShade="A6"/>
                                <w:bottom w:val="single" w:sz="6" w:space="0" w:color="A6A6A6" w:themeColor="background1" w:themeShade="A6"/>
                              </w:tcBorders>
                              <w:vAlign w:val="center"/>
                            </w:tcPr>
                            <w:p w14:paraId="6D37DB6A" w14:textId="77777777" w:rsidR="009A0E04" w:rsidRDefault="009A0E04" w:rsidP="009A0E04">
                              <w:pPr>
                                <w:pStyle w:val="Photo"/>
                              </w:pPr>
                              <w:r>
                                <w:rPr>
                                  <w:lang w:eastAsia="en-US"/>
                                </w:rPr>
                                <w:drawing>
                                  <wp:inline distT="0" distB="0" distL="0" distR="0" wp14:anchorId="7DDCFF0A" wp14:editId="22310E75">
                                    <wp:extent cx="1071174" cy="8023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43">
                                              <a:extLst>
                                                <a:ext uri="{28A0092B-C50C-407E-A947-70E740481C1C}">
                                                  <a14:useLocalDpi xmlns:a14="http://schemas.microsoft.com/office/drawing/2010/main" val="0"/>
                                                </a:ext>
                                              </a:extLst>
                                            </a:blip>
                                            <a:stretch>
                                              <a:fillRect/>
                                            </a:stretch>
                                          </pic:blipFill>
                                          <pic:spPr bwMode="auto">
                                            <a:xfrm>
                                              <a:off x="0" y="0"/>
                                              <a:ext cx="1071174" cy="8023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328218" w14:textId="77777777" w:rsidR="009A0E04" w:rsidRDefault="009A0E04" w:rsidP="009A0E04"/>
                    </w:tc>
                    <w:tc>
                      <w:tcPr>
                        <w:tcW w:w="4032" w:type="dxa"/>
                      </w:tcPr>
                      <w:p w14:paraId="12B5975B" w14:textId="77777777" w:rsidR="009A0E04" w:rsidRPr="008377FF" w:rsidRDefault="008C5B78" w:rsidP="008C5B78">
                        <w:r w:rsidRPr="008377FF">
                          <w:rPr>
                            <w:b/>
                          </w:rPr>
                          <w:t>T</w:t>
                        </w:r>
                        <w:r w:rsidR="005418A7" w:rsidRPr="008377FF">
                          <w:rPr>
                            <w:b/>
                          </w:rPr>
                          <w:t>here are a gaj</w:t>
                        </w:r>
                        <w:r w:rsidRPr="008377FF">
                          <w:rPr>
                            <w:b/>
                          </w:rPr>
                          <w:t>illion options…</w:t>
                        </w:r>
                        <w:r w:rsidRPr="008377FF">
                          <w:t xml:space="preserve">soy, almond, cashew, flax, rice, oat, pea protein, hemp, etc.  All grocery stores have many from which to choose. </w:t>
                        </w:r>
                      </w:p>
                    </w:tc>
                  </w:tr>
                </w:tbl>
                <w:p w14:paraId="48B88D18" w14:textId="77777777" w:rsidR="00287C4D" w:rsidRDefault="00B66E6B" w:rsidP="00287C4D">
                  <w:pPr>
                    <w:pStyle w:val="Heading2"/>
                  </w:pPr>
                  <w:r>
                    <w:t>Yogurt</w:t>
                  </w:r>
                </w:p>
                <w:tbl>
                  <w:tblPr>
                    <w:tblW w:w="0" w:type="auto"/>
                    <w:tblCellMar>
                      <w:left w:w="0" w:type="dxa"/>
                      <w:right w:w="144" w:type="dxa"/>
                    </w:tblCellMar>
                    <w:tblLook w:val="04A0" w:firstRow="1" w:lastRow="0" w:firstColumn="1" w:lastColumn="0" w:noHBand="0" w:noVBand="1"/>
                    <w:tblDescription w:val="Photo with item description"/>
                  </w:tblPr>
                  <w:tblGrid>
                    <w:gridCol w:w="1677"/>
                    <w:gridCol w:w="3854"/>
                  </w:tblGrid>
                  <w:tr w:rsidR="00287C4D" w14:paraId="48FC997E" w14:textId="77777777" w:rsidTr="0094577D">
                    <w:tc>
                      <w:tcPr>
                        <w:tcW w:w="1230" w:type="dxa"/>
                      </w:tcPr>
                      <w:tbl>
                        <w:tblPr>
                          <w:tblW w:w="0" w:type="auto"/>
                          <w:tblCellMar>
                            <w:left w:w="0" w:type="dxa"/>
                            <w:right w:w="0" w:type="dxa"/>
                          </w:tblCellMar>
                          <w:tblLook w:val="04A0" w:firstRow="1" w:lastRow="0" w:firstColumn="1" w:lastColumn="0" w:noHBand="0" w:noVBand="1"/>
                          <w:tblDescription w:val="Picture frame"/>
                        </w:tblPr>
                        <w:tblGrid>
                          <w:gridCol w:w="1533"/>
                        </w:tblGrid>
                        <w:tr w:rsidR="00287C4D" w14:paraId="296BC2DF" w14:textId="77777777" w:rsidTr="0094577D">
                          <w:tc>
                            <w:tcPr>
                              <w:tcW w:w="0" w:type="auto"/>
                              <w:vAlign w:val="center"/>
                            </w:tcPr>
                            <w:p w14:paraId="6B09A902" w14:textId="77777777" w:rsidR="00287C4D" w:rsidRDefault="00B66E6B" w:rsidP="00287C4D">
                              <w:pPr>
                                <w:pStyle w:val="Photo"/>
                              </w:pPr>
                              <w:r>
                                <w:rPr>
                                  <w:lang w:eastAsia="en-US"/>
                                </w:rPr>
                                <w:drawing>
                                  <wp:inline distT="0" distB="0" distL="0" distR="0" wp14:anchorId="4F0460AA" wp14:editId="75FD4281">
                                    <wp:extent cx="844826" cy="585120"/>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te hill.jpg"/>
                                            <pic:cNvPicPr/>
                                          </pic:nvPicPr>
                                          <pic:blipFill>
                                            <a:blip r:embed="rId144">
                                              <a:extLst>
                                                <a:ext uri="{28A0092B-C50C-407E-A947-70E740481C1C}">
                                                  <a14:useLocalDpi xmlns:a14="http://schemas.microsoft.com/office/drawing/2010/main" val="0"/>
                                                </a:ext>
                                              </a:extLst>
                                            </a:blip>
                                            <a:stretch>
                                              <a:fillRect/>
                                            </a:stretch>
                                          </pic:blipFill>
                                          <pic:spPr>
                                            <a:xfrm>
                                              <a:off x="0" y="0"/>
                                              <a:ext cx="859719" cy="595435"/>
                                            </a:xfrm>
                                            <a:prstGeom prst="rect">
                                              <a:avLst/>
                                            </a:prstGeom>
                                          </pic:spPr>
                                        </pic:pic>
                                      </a:graphicData>
                                    </a:graphic>
                                  </wp:inline>
                                </w:drawing>
                              </w:r>
                            </w:p>
                            <w:p w14:paraId="6CA5A304" w14:textId="77777777" w:rsidR="00287C4D" w:rsidRDefault="00287C4D" w:rsidP="00287C4D">
                              <w:pPr>
                                <w:pStyle w:val="Photo"/>
                              </w:pPr>
                              <w:r>
                                <w:rPr>
                                  <w:lang w:eastAsia="en-US"/>
                                </w:rPr>
                                <w:drawing>
                                  <wp:inline distT="0" distB="0" distL="0" distR="0" wp14:anchorId="0FED4C85" wp14:editId="1D9D5552">
                                    <wp:extent cx="516525" cy="5165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yoko's butter.jpg"/>
                                            <pic:cNvPicPr/>
                                          </pic:nvPicPr>
                                          <pic:blipFill>
                                            <a:blip r:embed="rId145">
                                              <a:extLst>
                                                <a:ext uri="{28A0092B-C50C-407E-A947-70E740481C1C}">
                                                  <a14:useLocalDpi xmlns:a14="http://schemas.microsoft.com/office/drawing/2010/main" val="0"/>
                                                </a:ext>
                                              </a:extLst>
                                            </a:blip>
                                            <a:stretch>
                                              <a:fillRect/>
                                            </a:stretch>
                                          </pic:blipFill>
                                          <pic:spPr>
                                            <a:xfrm>
                                              <a:off x="0" y="0"/>
                                              <a:ext cx="516525" cy="516525"/>
                                            </a:xfrm>
                                            <a:prstGeom prst="rect">
                                              <a:avLst/>
                                            </a:prstGeom>
                                          </pic:spPr>
                                        </pic:pic>
                                      </a:graphicData>
                                    </a:graphic>
                                  </wp:inline>
                                </w:drawing>
                              </w:r>
                            </w:p>
                          </w:tc>
                        </w:tr>
                      </w:tbl>
                      <w:p w14:paraId="261FA693" w14:textId="77777777" w:rsidR="00287C4D" w:rsidRDefault="00287C4D" w:rsidP="00287C4D">
                        <w:pPr>
                          <w:pStyle w:val="NoSpacing"/>
                        </w:pPr>
                        <w:r>
                          <w:t xml:space="preserve">  </w:t>
                        </w:r>
                      </w:p>
                      <w:p w14:paraId="27462CC5" w14:textId="77777777" w:rsidR="00287C4D" w:rsidRDefault="00287C4D" w:rsidP="00287C4D">
                        <w:pPr>
                          <w:pStyle w:val="NoSpacing"/>
                        </w:pPr>
                      </w:p>
                    </w:tc>
                    <w:tc>
                      <w:tcPr>
                        <w:tcW w:w="4304" w:type="dxa"/>
                      </w:tcPr>
                      <w:p w14:paraId="4A305376" w14:textId="77777777" w:rsidR="00287C4D" w:rsidRDefault="00B66E6B" w:rsidP="00287C4D">
                        <w:r>
                          <w:rPr>
                            <w:b/>
                          </w:rPr>
                          <w:t xml:space="preserve">Kite Hill: </w:t>
                        </w:r>
                        <w:r w:rsidR="00287C4D">
                          <w:t>WF, CO, H</w:t>
                        </w:r>
                      </w:p>
                      <w:p w14:paraId="3AFEC42A" w14:textId="77777777" w:rsidR="00B66E6B" w:rsidRPr="00B66E6B" w:rsidRDefault="00B66E6B" w:rsidP="00287C4D">
                        <w:r>
                          <w:rPr>
                            <w:b/>
                          </w:rPr>
                          <w:t xml:space="preserve">Daiya: </w:t>
                        </w:r>
                        <w:r>
                          <w:t>WF, T, W, CO</w:t>
                        </w:r>
                      </w:p>
                      <w:p w14:paraId="5AB8411E" w14:textId="12DDED6A" w:rsidR="00B66E6B" w:rsidRDefault="00B66E6B" w:rsidP="0051016C">
                        <w:pPr>
                          <w:tabs>
                            <w:tab w:val="left" w:pos="2976"/>
                          </w:tabs>
                          <w:rPr>
                            <w:b/>
                          </w:rPr>
                        </w:pPr>
                        <w:r>
                          <w:rPr>
                            <w:b/>
                          </w:rPr>
                          <w:t xml:space="preserve">Silk: </w:t>
                        </w:r>
                        <w:r w:rsidRPr="00B66E6B">
                          <w:t>T, W, WF, CO</w:t>
                        </w:r>
                      </w:p>
                      <w:p w14:paraId="7DB5DCAE" w14:textId="77777777" w:rsidR="00287C4D" w:rsidRDefault="00B66E6B" w:rsidP="00287C4D">
                        <w:r>
                          <w:rPr>
                            <w:b/>
                          </w:rPr>
                          <w:t xml:space="preserve">So Delicious: </w:t>
                        </w:r>
                        <w:r w:rsidRPr="00B66E6B">
                          <w:t>W, WF, T, CO</w:t>
                        </w:r>
                      </w:p>
                      <w:p w14:paraId="69A70F23" w14:textId="798C3462" w:rsidR="0051016C" w:rsidRPr="00976FB8" w:rsidRDefault="0051016C" w:rsidP="00287C4D">
                        <w:pPr>
                          <w:rPr>
                            <w:bCs/>
                          </w:rPr>
                        </w:pPr>
                        <w:r>
                          <w:rPr>
                            <w:b/>
                          </w:rPr>
                          <w:t>O</w:t>
                        </w:r>
                        <w:r w:rsidR="00976FB8">
                          <w:rPr>
                            <w:b/>
                          </w:rPr>
                          <w:t xml:space="preserve">ui </w:t>
                        </w:r>
                        <w:r w:rsidR="00A354F1">
                          <w:rPr>
                            <w:bCs/>
                          </w:rPr>
                          <w:t>(dairy-free)</w:t>
                        </w:r>
                        <w:r w:rsidR="00976FB8">
                          <w:rPr>
                            <w:b/>
                          </w:rPr>
                          <w:t xml:space="preserve">: </w:t>
                        </w:r>
                        <w:r w:rsidR="00976FB8">
                          <w:rPr>
                            <w:bCs/>
                          </w:rPr>
                          <w:t>E</w:t>
                        </w:r>
                      </w:p>
                    </w:tc>
                  </w:tr>
                </w:tbl>
                <w:p w14:paraId="1D994035" w14:textId="77777777" w:rsidR="009A0E04" w:rsidRDefault="009A0E04" w:rsidP="009A0E04"/>
              </w:tc>
            </w:tr>
          </w:tbl>
          <w:p w14:paraId="239F2B17" w14:textId="77777777" w:rsidR="009D2335" w:rsidRDefault="009D2335"/>
        </w:tc>
        <w:tc>
          <w:tcPr>
            <w:tcW w:w="864" w:type="dxa"/>
          </w:tcPr>
          <w:p w14:paraId="2C44DA43" w14:textId="77777777" w:rsidR="009D2335" w:rsidRDefault="009D2335">
            <w:pPr>
              <w:pStyle w:val="NoSpacing"/>
            </w:pPr>
          </w:p>
        </w:tc>
        <w:tc>
          <w:tcPr>
            <w:tcW w:w="864" w:type="dxa"/>
          </w:tcPr>
          <w:p w14:paraId="68760C10" w14:textId="77777777" w:rsidR="009D2335" w:rsidRDefault="009D2335">
            <w:pPr>
              <w:pStyle w:val="NoSpacing"/>
            </w:pPr>
          </w:p>
        </w:tc>
        <w:tc>
          <w:tcPr>
            <w:tcW w:w="6192" w:type="dxa"/>
          </w:tcPr>
          <w:tbl>
            <w:tblPr>
              <w:tblW w:w="0" w:type="auto"/>
              <w:tblCellMar>
                <w:left w:w="0" w:type="dxa"/>
                <w:right w:w="0" w:type="dxa"/>
              </w:tblCellMar>
              <w:tblLook w:val="04A0" w:firstRow="1" w:lastRow="0" w:firstColumn="1" w:lastColumn="0" w:noHBand="0" w:noVBand="1"/>
            </w:tblPr>
            <w:tblGrid>
              <w:gridCol w:w="6192"/>
            </w:tblGrid>
            <w:tr w:rsidR="00A86492" w14:paraId="0C9546CE" w14:textId="77777777" w:rsidTr="00194621">
              <w:trPr>
                <w:trHeight w:hRule="exact" w:val="9792"/>
              </w:trPr>
              <w:tc>
                <w:tcPr>
                  <w:tcW w:w="6192" w:type="dxa"/>
                </w:tcPr>
                <w:tbl>
                  <w:tblPr>
                    <w:tblW w:w="0" w:type="auto"/>
                    <w:tblCellMar>
                      <w:left w:w="0" w:type="dxa"/>
                      <w:right w:w="0" w:type="dxa"/>
                    </w:tblCellMar>
                    <w:tblLook w:val="04A0" w:firstRow="1" w:lastRow="0" w:firstColumn="1" w:lastColumn="0" w:noHBand="0" w:noVBand="1"/>
                  </w:tblPr>
                  <w:tblGrid>
                    <w:gridCol w:w="692"/>
                    <w:gridCol w:w="5500"/>
                  </w:tblGrid>
                  <w:tr w:rsidR="009F6589" w14:paraId="070F9691" w14:textId="77777777" w:rsidTr="00194621">
                    <w:trPr>
                      <w:trHeight w:hRule="exact" w:val="9792"/>
                    </w:trPr>
                    <w:tc>
                      <w:tcPr>
                        <w:tcW w:w="864" w:type="dxa"/>
                      </w:tcPr>
                      <w:p w14:paraId="13B9A5D8" w14:textId="77777777" w:rsidR="00A86492" w:rsidRDefault="00A86492" w:rsidP="00A86492">
                        <w:pPr>
                          <w:pStyle w:val="NoSpacing"/>
                        </w:pPr>
                      </w:p>
                    </w:tc>
                    <w:tc>
                      <w:tcPr>
                        <w:tcW w:w="6192" w:type="dxa"/>
                      </w:tcPr>
                      <w:p w14:paraId="541C15C0" w14:textId="77777777" w:rsidR="005A094F" w:rsidRDefault="005A094F" w:rsidP="005A094F">
                        <w:pPr>
                          <w:pStyle w:val="Heading2"/>
                        </w:pPr>
                        <w:r>
                          <w:t>Frozen Snacks</w:t>
                        </w:r>
                      </w:p>
                      <w:tbl>
                        <w:tblPr>
                          <w:tblW w:w="0" w:type="auto"/>
                          <w:tblCellMar>
                            <w:left w:w="0" w:type="dxa"/>
                            <w:right w:w="144" w:type="dxa"/>
                          </w:tblCellMar>
                          <w:tblLook w:val="04A0" w:firstRow="1" w:lastRow="0" w:firstColumn="1" w:lastColumn="0" w:noHBand="0" w:noVBand="1"/>
                          <w:tblDescription w:val="Photo with item description"/>
                        </w:tblPr>
                        <w:tblGrid>
                          <w:gridCol w:w="2040"/>
                          <w:gridCol w:w="3460"/>
                        </w:tblGrid>
                        <w:tr w:rsidR="009F6589" w14:paraId="2D5C1DE0" w14:textId="77777777" w:rsidTr="0094577D">
                          <w:tc>
                            <w:tcPr>
                              <w:tcW w:w="2160" w:type="dxa"/>
                            </w:tcPr>
                            <w:tbl>
                              <w:tblPr>
                                <w:tblW w:w="0" w:type="auto"/>
                                <w:tblCellMar>
                                  <w:left w:w="0" w:type="dxa"/>
                                  <w:right w:w="0" w:type="dxa"/>
                                </w:tblCellMar>
                                <w:tblLook w:val="04A0" w:firstRow="1" w:lastRow="0" w:firstColumn="1" w:lastColumn="0" w:noHBand="0" w:noVBand="1"/>
                                <w:tblDescription w:val="Picture frame"/>
                              </w:tblPr>
                              <w:tblGrid>
                                <w:gridCol w:w="1415"/>
                              </w:tblGrid>
                              <w:tr w:rsidR="005A094F" w14:paraId="19975971" w14:textId="77777777" w:rsidTr="00F3098A">
                                <w:tc>
                                  <w:tcPr>
                                    <w:tcW w:w="0" w:type="auto"/>
                                    <w:vAlign w:val="center"/>
                                  </w:tcPr>
                                  <w:p w14:paraId="547B4F20" w14:textId="77777777" w:rsidR="005A094F" w:rsidRDefault="005A094F" w:rsidP="005A094F">
                                    <w:pPr>
                                      <w:pStyle w:val="Photo"/>
                                    </w:pPr>
                                    <w:r>
                                      <w:rPr>
                                        <w:lang w:eastAsia="en-US"/>
                                      </w:rPr>
                                      <w:drawing>
                                        <wp:inline distT="0" distB="0" distL="0" distR="0" wp14:anchorId="37DEFDCF" wp14:editId="00BBD1EF">
                                          <wp:extent cx="770282" cy="74663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46">
                                                    <a:extLst>
                                                      <a:ext uri="{28A0092B-C50C-407E-A947-70E740481C1C}">
                                                        <a14:useLocalDpi xmlns:a14="http://schemas.microsoft.com/office/drawing/2010/main" val="0"/>
                                                      </a:ext>
                                                    </a:extLst>
                                                  </a:blip>
                                                  <a:stretch>
                                                    <a:fillRect/>
                                                  </a:stretch>
                                                </pic:blipFill>
                                                <pic:spPr>
                                                  <a:xfrm>
                                                    <a:off x="0" y="0"/>
                                                    <a:ext cx="786168" cy="762031"/>
                                                  </a:xfrm>
                                                  <a:prstGeom prst="rect">
                                                    <a:avLst/>
                                                  </a:prstGeom>
                                                </pic:spPr>
                                              </pic:pic>
                                            </a:graphicData>
                                          </a:graphic>
                                        </wp:inline>
                                      </w:drawing>
                                    </w:r>
                                  </w:p>
                                </w:tc>
                              </w:tr>
                            </w:tbl>
                            <w:p w14:paraId="5E4EFD38" w14:textId="77777777" w:rsidR="005A094F" w:rsidRDefault="005A094F" w:rsidP="005A094F">
                              <w:pPr>
                                <w:pStyle w:val="NoSpacing"/>
                              </w:pPr>
                            </w:p>
                          </w:tc>
                          <w:tc>
                            <w:tcPr>
                              <w:tcW w:w="4032" w:type="dxa"/>
                            </w:tcPr>
                            <w:p w14:paraId="17553DE4" w14:textId="77777777" w:rsidR="005A094F" w:rsidRPr="00F3098A" w:rsidRDefault="00F3098A" w:rsidP="005A094F">
                              <w:r>
                                <w:rPr>
                                  <w:b/>
                                </w:rPr>
                                <w:t xml:space="preserve">Field Roast Corn Dogs: </w:t>
                              </w:r>
                              <w:r>
                                <w:t>WF, W</w:t>
                              </w:r>
                            </w:p>
                            <w:p w14:paraId="3C340090" w14:textId="5CA61562" w:rsidR="009F6589" w:rsidRDefault="00F3098A" w:rsidP="00F3098A">
                              <w:r>
                                <w:rPr>
                                  <w:b/>
                                </w:rPr>
                                <w:t>Amy’s Vegan Margherita Swirls</w:t>
                              </w:r>
                              <w:r w:rsidR="00173260">
                                <w:rPr>
                                  <w:b/>
                                </w:rPr>
                                <w:t xml:space="preserve"> and </w:t>
                              </w:r>
                              <w:r w:rsidR="00113C2F">
                                <w:rPr>
                                  <w:b/>
                                </w:rPr>
                                <w:t>Pizza Rolls</w:t>
                              </w:r>
                              <w:r>
                                <w:rPr>
                                  <w:b/>
                                </w:rPr>
                                <w:t xml:space="preserve">: </w:t>
                              </w:r>
                              <w:r w:rsidR="009F6589">
                                <w:rPr>
                                  <w:b/>
                                </w:rPr>
                                <w:t xml:space="preserve"> </w:t>
                              </w:r>
                              <w:r w:rsidR="00A51471">
                                <w:t>C</w:t>
                              </w:r>
                              <w:r w:rsidR="00113C2F">
                                <w:t>O</w:t>
                              </w:r>
                            </w:p>
                            <w:p w14:paraId="320658A6" w14:textId="4F034A13" w:rsidR="00A51471" w:rsidRPr="005D7E20" w:rsidRDefault="00113C2F" w:rsidP="00F3098A">
                              <w:pPr>
                                <w:rPr>
                                  <w:bCs/>
                                </w:rPr>
                              </w:pPr>
                              <w:r>
                                <w:rPr>
                                  <w:b/>
                                </w:rPr>
                                <w:t xml:space="preserve">Wholly Veggie! </w:t>
                              </w:r>
                              <w:r w:rsidR="005D7E20">
                                <w:rPr>
                                  <w:b/>
                                </w:rPr>
                                <w:t xml:space="preserve">Mozzarella Sticks: </w:t>
                              </w:r>
                              <w:r w:rsidR="005D7E20">
                                <w:rPr>
                                  <w:bCs/>
                                </w:rPr>
                                <w:t>E</w:t>
                              </w:r>
                            </w:p>
                            <w:p w14:paraId="3883A4F5" w14:textId="77777777" w:rsidR="00F3098A" w:rsidRPr="00134C06" w:rsidRDefault="00134C06" w:rsidP="00F3098A">
                              <w:r>
                                <w:rPr>
                                  <w:b/>
                                </w:rPr>
                                <w:t>Sweet Earth</w:t>
                              </w:r>
                              <w:r w:rsidR="00A01BD0">
                                <w:rPr>
                                  <w:b/>
                                </w:rPr>
                                <w:t xml:space="preserve"> Vegan</w:t>
                              </w:r>
                              <w:r w:rsidR="002421A0">
                                <w:rPr>
                                  <w:b/>
                                </w:rPr>
                                <w:t xml:space="preserve"> Snacks</w:t>
                              </w:r>
                              <w:r>
                                <w:rPr>
                                  <w:b/>
                                </w:rPr>
                                <w:t xml:space="preserve">: </w:t>
                              </w:r>
                              <w:r>
                                <w:t xml:space="preserve"> T</w:t>
                              </w:r>
                            </w:p>
                          </w:tc>
                        </w:tr>
                      </w:tbl>
                      <w:p w14:paraId="41F2F02B" w14:textId="77777777" w:rsidR="005A094F" w:rsidRDefault="005A094F" w:rsidP="005A094F">
                        <w:pPr>
                          <w:pStyle w:val="Heading2"/>
                        </w:pPr>
                        <w:r>
                          <w:t>Frozen Meals</w:t>
                        </w:r>
                      </w:p>
                      <w:tbl>
                        <w:tblPr>
                          <w:tblW w:w="0" w:type="auto"/>
                          <w:tblCellMar>
                            <w:left w:w="0" w:type="dxa"/>
                            <w:right w:w="144" w:type="dxa"/>
                          </w:tblCellMar>
                          <w:tblLook w:val="04A0" w:firstRow="1" w:lastRow="0" w:firstColumn="1" w:lastColumn="0" w:noHBand="0" w:noVBand="1"/>
                          <w:tblDescription w:val="Photo with item description"/>
                        </w:tblPr>
                        <w:tblGrid>
                          <w:gridCol w:w="2071"/>
                          <w:gridCol w:w="3429"/>
                        </w:tblGrid>
                        <w:tr w:rsidR="009F6589" w14:paraId="70A53349" w14:textId="77777777" w:rsidTr="0094577D">
                          <w:tc>
                            <w:tcPr>
                              <w:tcW w:w="2160" w:type="dxa"/>
                            </w:tcPr>
                            <w:tbl>
                              <w:tblPr>
                                <w:tblW w:w="0" w:type="auto"/>
                                <w:tblCellMar>
                                  <w:left w:w="0" w:type="dxa"/>
                                  <w:right w:w="0" w:type="dxa"/>
                                </w:tblCellMar>
                                <w:tblLook w:val="04A0" w:firstRow="1" w:lastRow="0" w:firstColumn="1" w:lastColumn="0" w:noHBand="0" w:noVBand="1"/>
                                <w:tblDescription w:val="Picture frame"/>
                              </w:tblPr>
                              <w:tblGrid>
                                <w:gridCol w:w="1558"/>
                              </w:tblGrid>
                              <w:tr w:rsidR="005A094F" w14:paraId="011190F7" w14:textId="77777777" w:rsidTr="0094577D">
                                <w:tc>
                                  <w:tcPr>
                                    <w:tcW w:w="0" w:type="auto"/>
                                    <w:vAlign w:val="center"/>
                                  </w:tcPr>
                                  <w:p w14:paraId="1FF47AA3" w14:textId="77777777" w:rsidR="005A094F" w:rsidRDefault="005A094F" w:rsidP="005A094F">
                                    <w:pPr>
                                      <w:pStyle w:val="Photo"/>
                                    </w:pPr>
                                    <w:r>
                                      <w:rPr>
                                        <w:lang w:eastAsia="en-US"/>
                                      </w:rPr>
                                      <w:drawing>
                                        <wp:inline distT="0" distB="0" distL="0" distR="0" wp14:anchorId="4071683C" wp14:editId="48DA04EF">
                                          <wp:extent cx="861060" cy="8610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47"/>
                                                  <a:stretch>
                                                    <a:fillRect/>
                                                  </a:stretch>
                                                </pic:blipFill>
                                                <pic:spPr bwMode="auto">
                                                  <a:xfrm>
                                                    <a:off x="0" y="0"/>
                                                    <a:ext cx="861613" cy="8616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F30DBA" w14:textId="77777777" w:rsidR="005A094F" w:rsidRDefault="005A094F" w:rsidP="005A094F"/>
                          </w:tc>
                          <w:tc>
                            <w:tcPr>
                              <w:tcW w:w="4032" w:type="dxa"/>
                            </w:tcPr>
                            <w:p w14:paraId="1C6262AE" w14:textId="566A885C" w:rsidR="00134C06" w:rsidRPr="00134C06" w:rsidRDefault="00134C06" w:rsidP="005A094F">
                              <w:r>
                                <w:rPr>
                                  <w:b/>
                                </w:rPr>
                                <w:t xml:space="preserve">Gardein </w:t>
                              </w:r>
                              <w:r w:rsidR="00CF60D2">
                                <w:rPr>
                                  <w:b/>
                                </w:rPr>
                                <w:t>Ultimate Bowls</w:t>
                              </w:r>
                              <w:r>
                                <w:rPr>
                                  <w:b/>
                                </w:rPr>
                                <w:t xml:space="preserve">: </w:t>
                              </w:r>
                              <w:r>
                                <w:t>T, W, WF</w:t>
                              </w:r>
                            </w:p>
                            <w:p w14:paraId="05705E7B" w14:textId="77777777" w:rsidR="009F6589" w:rsidRDefault="009F6589" w:rsidP="00134C06">
                              <w:pPr>
                                <w:tabs>
                                  <w:tab w:val="left" w:pos="2590"/>
                                </w:tabs>
                              </w:pPr>
                              <w:r>
                                <w:rPr>
                                  <w:b/>
                                </w:rPr>
                                <w:t xml:space="preserve">Amy’s Dairy-Free Meals: </w:t>
                              </w:r>
                              <w:r>
                                <w:t>T, WF, CO</w:t>
                              </w:r>
                            </w:p>
                            <w:p w14:paraId="6095746A" w14:textId="77777777" w:rsidR="005A094F" w:rsidRDefault="009F6589" w:rsidP="00134C06">
                              <w:pPr>
                                <w:tabs>
                                  <w:tab w:val="left" w:pos="2590"/>
                                </w:tabs>
                              </w:pPr>
                              <w:r w:rsidRPr="009F6589">
                                <w:rPr>
                                  <w:b/>
                                </w:rPr>
                                <w:t xml:space="preserve">Sweet Earth </w:t>
                              </w:r>
                              <w:r w:rsidR="00A01BD0">
                                <w:rPr>
                                  <w:b/>
                                </w:rPr>
                                <w:t xml:space="preserve">Vegan </w:t>
                              </w:r>
                              <w:r w:rsidRPr="009F6589">
                                <w:rPr>
                                  <w:b/>
                                </w:rPr>
                                <w:t>Meals</w:t>
                              </w:r>
                              <w:r>
                                <w:t>: T</w:t>
                              </w:r>
                              <w:r w:rsidR="00134C06">
                                <w:tab/>
                              </w:r>
                            </w:p>
                            <w:p w14:paraId="42E5456D" w14:textId="3C71B935" w:rsidR="00CF60D2" w:rsidRPr="001D69B2" w:rsidRDefault="00CF60D2" w:rsidP="00134C06">
                              <w:pPr>
                                <w:tabs>
                                  <w:tab w:val="left" w:pos="2590"/>
                                </w:tabs>
                              </w:pPr>
                              <w:r>
                                <w:rPr>
                                  <w:b/>
                                  <w:bCs/>
                                </w:rPr>
                                <w:t>Strong Roots</w:t>
                              </w:r>
                              <w:r w:rsidR="001D69B2">
                                <w:rPr>
                                  <w:b/>
                                  <w:bCs/>
                                </w:rPr>
                                <w:t xml:space="preserve">: </w:t>
                              </w:r>
                              <w:r w:rsidR="001D69B2">
                                <w:t>H, WF, FT</w:t>
                              </w:r>
                            </w:p>
                          </w:tc>
                        </w:tr>
                      </w:tbl>
                      <w:p w14:paraId="0CAD6106" w14:textId="77777777" w:rsidR="005A094F" w:rsidRDefault="00A51471" w:rsidP="005A094F">
                        <w:pPr>
                          <w:pStyle w:val="Heading2"/>
                        </w:pPr>
                        <w:r>
                          <w:t>Frozen Pizza</w:t>
                        </w:r>
                      </w:p>
                      <w:tbl>
                        <w:tblPr>
                          <w:tblW w:w="0" w:type="auto"/>
                          <w:tblCellMar>
                            <w:left w:w="0" w:type="dxa"/>
                            <w:right w:w="144" w:type="dxa"/>
                          </w:tblCellMar>
                          <w:tblLook w:val="04A0" w:firstRow="1" w:lastRow="0" w:firstColumn="1" w:lastColumn="0" w:noHBand="0" w:noVBand="1"/>
                          <w:tblDescription w:val="Photo with item description"/>
                        </w:tblPr>
                        <w:tblGrid>
                          <w:gridCol w:w="2042"/>
                          <w:gridCol w:w="3458"/>
                        </w:tblGrid>
                        <w:tr w:rsidR="009F6589" w14:paraId="1F5119A0" w14:textId="77777777" w:rsidTr="0094577D">
                          <w:tc>
                            <w:tcPr>
                              <w:tcW w:w="2160" w:type="dxa"/>
                            </w:tcPr>
                            <w:tbl>
                              <w:tblPr>
                                <w:tblW w:w="0" w:type="auto"/>
                                <w:tblCellMar>
                                  <w:left w:w="0" w:type="dxa"/>
                                  <w:right w:w="0" w:type="dxa"/>
                                </w:tblCellMar>
                                <w:tblLook w:val="04A0" w:firstRow="1" w:lastRow="0" w:firstColumn="1" w:lastColumn="0" w:noHBand="0" w:noVBand="1"/>
                                <w:tblDescription w:val="Picture frame"/>
                              </w:tblPr>
                              <w:tblGrid>
                                <w:gridCol w:w="1387"/>
                              </w:tblGrid>
                              <w:tr w:rsidR="005A094F" w14:paraId="461ACD42" w14:textId="77777777" w:rsidTr="0094577D">
                                <w:tc>
                                  <w:tcPr>
                                    <w:tcW w:w="0" w:type="auto"/>
                                    <w:vAlign w:val="center"/>
                                  </w:tcPr>
                                  <w:p w14:paraId="726FCD10" w14:textId="77777777" w:rsidR="005A094F" w:rsidRDefault="005A094F" w:rsidP="005A094F">
                                    <w:pPr>
                                      <w:pStyle w:val="Photo"/>
                                    </w:pPr>
                                    <w:r>
                                      <w:rPr>
                                        <w:lang w:eastAsia="en-US"/>
                                      </w:rPr>
                                      <w:drawing>
                                        <wp:inline distT="0" distB="0" distL="0" distR="0" wp14:anchorId="19B75A07" wp14:editId="2A057DC9">
                                          <wp:extent cx="751969" cy="75196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48">
                                                    <a:extLst>
                                                      <a:ext uri="{28A0092B-C50C-407E-A947-70E740481C1C}">
                                                        <a14:useLocalDpi xmlns:a14="http://schemas.microsoft.com/office/drawing/2010/main" val="0"/>
                                                      </a:ext>
                                                    </a:extLst>
                                                  </a:blip>
                                                  <a:stretch>
                                                    <a:fillRect/>
                                                  </a:stretch>
                                                </pic:blipFill>
                                                <pic:spPr bwMode="auto">
                                                  <a:xfrm>
                                                    <a:off x="0" y="0"/>
                                                    <a:ext cx="751969" cy="7519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412CEE" w14:textId="77777777" w:rsidR="005A094F" w:rsidRDefault="005A094F" w:rsidP="005A094F"/>
                          </w:tc>
                          <w:tc>
                            <w:tcPr>
                              <w:tcW w:w="4032" w:type="dxa"/>
                            </w:tcPr>
                            <w:p w14:paraId="186552AC" w14:textId="77777777" w:rsidR="005A094F" w:rsidRPr="00134C06" w:rsidRDefault="00134C06" w:rsidP="005A094F">
                              <w:pPr>
                                <w:rPr>
                                  <w:b/>
                                </w:rPr>
                              </w:pPr>
                              <w:r>
                                <w:rPr>
                                  <w:b/>
                                </w:rPr>
                                <w:t xml:space="preserve">Daiya: </w:t>
                              </w:r>
                              <w:r w:rsidRPr="00134C06">
                                <w:t>FT, WF, C, CO</w:t>
                              </w:r>
                            </w:p>
                            <w:p w14:paraId="02214A68" w14:textId="77777777" w:rsidR="00134C06" w:rsidRPr="00134C06" w:rsidRDefault="00134C06" w:rsidP="005A094F">
                              <w:pPr>
                                <w:rPr>
                                  <w:b/>
                                </w:rPr>
                              </w:pPr>
                              <w:r>
                                <w:rPr>
                                  <w:b/>
                                </w:rPr>
                                <w:t xml:space="preserve">Amy’s Vegan Pizzas: </w:t>
                              </w:r>
                              <w:r w:rsidRPr="009F6589">
                                <w:t>FT, WF</w:t>
                              </w:r>
                            </w:p>
                            <w:p w14:paraId="52303AEB" w14:textId="5D5AB806" w:rsidR="00134C06" w:rsidRPr="00233DDE" w:rsidRDefault="00233DDE" w:rsidP="005A094F">
                              <w:pPr>
                                <w:rPr>
                                  <w:bCs/>
                                </w:rPr>
                              </w:pPr>
                              <w:r>
                                <w:rPr>
                                  <w:b/>
                                </w:rPr>
                                <w:t xml:space="preserve">Tattooed Chef: </w:t>
                              </w:r>
                              <w:r>
                                <w:rPr>
                                  <w:bCs/>
                                </w:rPr>
                                <w:t>T, WF</w:t>
                              </w:r>
                            </w:p>
                          </w:tc>
                        </w:tr>
                      </w:tbl>
                      <w:p w14:paraId="0550C7DA" w14:textId="77777777" w:rsidR="00A86492" w:rsidRDefault="00A86492" w:rsidP="00A86492"/>
                    </w:tc>
                  </w:tr>
                </w:tbl>
                <w:p w14:paraId="7C0FFE22" w14:textId="77777777" w:rsidR="00A86492" w:rsidRDefault="00A86492" w:rsidP="00A86492"/>
              </w:tc>
            </w:tr>
          </w:tbl>
          <w:p w14:paraId="55CA0867" w14:textId="77777777" w:rsidR="009D2335" w:rsidRDefault="009D2335"/>
        </w:tc>
      </w:tr>
      <w:tr w:rsidR="009D2335" w14:paraId="031F20E5" w14:textId="77777777">
        <w:trPr>
          <w:trHeight w:hRule="exact" w:val="504"/>
        </w:trPr>
        <w:tc>
          <w:tcPr>
            <w:tcW w:w="6192" w:type="dxa"/>
            <w:vAlign w:val="bottom"/>
          </w:tcPr>
          <w:p w14:paraId="250E87E1" w14:textId="77777777" w:rsidR="009D2335" w:rsidRDefault="0057522A">
            <w:pPr>
              <w:pStyle w:val="NoSpacing"/>
              <w:rPr>
                <w:rStyle w:val="PageNumber"/>
              </w:rPr>
            </w:pPr>
            <w:r>
              <w:rPr>
                <w:rStyle w:val="PageNumber"/>
              </w:rPr>
              <w:t>2</w:t>
            </w:r>
          </w:p>
        </w:tc>
        <w:tc>
          <w:tcPr>
            <w:tcW w:w="864" w:type="dxa"/>
            <w:vAlign w:val="bottom"/>
          </w:tcPr>
          <w:p w14:paraId="397F9310" w14:textId="77777777" w:rsidR="009D2335" w:rsidRDefault="009D2335">
            <w:pPr>
              <w:pStyle w:val="NoSpacing"/>
            </w:pPr>
          </w:p>
        </w:tc>
        <w:tc>
          <w:tcPr>
            <w:tcW w:w="864" w:type="dxa"/>
            <w:vAlign w:val="bottom"/>
          </w:tcPr>
          <w:p w14:paraId="6E399BDC" w14:textId="77777777" w:rsidR="009D2335" w:rsidRDefault="009D2335">
            <w:pPr>
              <w:pStyle w:val="NoSpacing"/>
            </w:pPr>
          </w:p>
        </w:tc>
        <w:tc>
          <w:tcPr>
            <w:tcW w:w="6192" w:type="dxa"/>
            <w:vAlign w:val="bottom"/>
          </w:tcPr>
          <w:p w14:paraId="331D38F7" w14:textId="77777777" w:rsidR="009D2335" w:rsidRDefault="00C607E0">
            <w:pPr>
              <w:pStyle w:val="NoSpacing"/>
              <w:jc w:val="right"/>
              <w:rPr>
                <w:rStyle w:val="PageNumber"/>
              </w:rPr>
            </w:pPr>
            <w:r>
              <w:rPr>
                <w:rStyle w:val="PageNumber"/>
              </w:rPr>
              <w:t>7</w:t>
            </w:r>
          </w:p>
        </w:tc>
      </w:tr>
    </w:tbl>
    <w:p w14:paraId="5C3D9767" w14:textId="77777777" w:rsidR="00D97600" w:rsidRDefault="00D97600">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48"/>
        <w:gridCol w:w="855"/>
        <w:gridCol w:w="855"/>
        <w:gridCol w:w="6254"/>
      </w:tblGrid>
      <w:tr w:rsidR="00D97600" w14:paraId="61AD8F65" w14:textId="77777777" w:rsidTr="00B215F2">
        <w:trPr>
          <w:trHeight w:hRule="exact" w:val="9990"/>
        </w:trPr>
        <w:tc>
          <w:tcPr>
            <w:tcW w:w="6148" w:type="dxa"/>
          </w:tcPr>
          <w:p w14:paraId="41E63CB0" w14:textId="77777777" w:rsidR="00D97600" w:rsidRDefault="00D97600" w:rsidP="0094577D">
            <w:pPr>
              <w:pStyle w:val="Heading2"/>
            </w:pPr>
            <w:r>
              <w:lastRenderedPageBreak/>
              <w:br w:type="page"/>
            </w:r>
            <w:r w:rsidR="00C607E0">
              <w:t>Snacks</w:t>
            </w:r>
          </w:p>
          <w:tbl>
            <w:tblPr>
              <w:tblW w:w="0" w:type="auto"/>
              <w:tblCellMar>
                <w:left w:w="0" w:type="dxa"/>
                <w:right w:w="144" w:type="dxa"/>
              </w:tblCellMar>
              <w:tblLook w:val="04A0" w:firstRow="1" w:lastRow="0" w:firstColumn="1" w:lastColumn="0" w:noHBand="0" w:noVBand="1"/>
              <w:tblDescription w:val="Photo with item description"/>
            </w:tblPr>
            <w:tblGrid>
              <w:gridCol w:w="2667"/>
              <w:gridCol w:w="3481"/>
            </w:tblGrid>
            <w:tr w:rsidR="00125D22" w14:paraId="3136039A" w14:textId="77777777" w:rsidTr="00951B76">
              <w:tc>
                <w:tcPr>
                  <w:tcW w:w="2154"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507"/>
                  </w:tblGrid>
                  <w:tr w:rsidR="00125D22" w14:paraId="56AA683C" w14:textId="77777777" w:rsidTr="001B1D78">
                    <w:tc>
                      <w:tcPr>
                        <w:tcW w:w="0" w:type="auto"/>
                        <w:tcBorders>
                          <w:top w:val="single" w:sz="6" w:space="0" w:color="A6A6A6" w:themeColor="background1" w:themeShade="A6"/>
                          <w:bottom w:val="single" w:sz="6" w:space="0" w:color="A6A6A6" w:themeColor="background1" w:themeShade="A6"/>
                        </w:tcBorders>
                        <w:vAlign w:val="center"/>
                      </w:tcPr>
                      <w:p w14:paraId="4904C29A" w14:textId="77777777" w:rsidR="00125D22" w:rsidRDefault="00125D22" w:rsidP="00125D22">
                        <w:pPr>
                          <w:pStyle w:val="Photo"/>
                        </w:pPr>
                        <w:r>
                          <w:drawing>
                            <wp:inline distT="0" distB="0" distL="0" distR="0" wp14:anchorId="330B2BBE" wp14:editId="4E99F502">
                              <wp:extent cx="1453896"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tc>
                  </w:tr>
                  <w:tr w:rsidR="00125D22" w14:paraId="21DCEA09" w14:textId="77777777" w:rsidTr="001B1D78">
                    <w:trPr>
                      <w:trHeight w:val="1290"/>
                    </w:trPr>
                    <w:tc>
                      <w:tcPr>
                        <w:tcW w:w="0" w:type="auto"/>
                        <w:tcBorders>
                          <w:top w:val="single" w:sz="6" w:space="0" w:color="A6A6A6" w:themeColor="background1" w:themeShade="A6"/>
                          <w:bottom w:val="single" w:sz="6" w:space="0" w:color="A6A6A6" w:themeColor="background1" w:themeShade="A6"/>
                        </w:tcBorders>
                        <w:vAlign w:val="center"/>
                      </w:tcPr>
                      <w:p w14:paraId="626D9AEA" w14:textId="77777777" w:rsidR="00125D22" w:rsidRDefault="00125D22" w:rsidP="00125D22">
                        <w:pPr>
                          <w:pStyle w:val="Photo"/>
                          <w:rPr>
                            <w:lang w:eastAsia="en-US"/>
                          </w:rPr>
                        </w:pPr>
                        <w:r>
                          <w:drawing>
                            <wp:inline distT="0" distB="0" distL="0" distR="0" wp14:anchorId="03593788" wp14:editId="2B01730A">
                              <wp:extent cx="871220" cy="871220"/>
                              <wp:effectExtent l="0" t="0" r="508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50"/>
                                      <a:stretch>
                                        <a:fillRect/>
                                      </a:stretch>
                                    </pic:blipFill>
                                    <pic:spPr bwMode="auto">
                                      <a:xfrm>
                                        <a:off x="0" y="0"/>
                                        <a:ext cx="871252" cy="871252"/>
                                      </a:xfrm>
                                      <a:prstGeom prst="rect">
                                        <a:avLst/>
                                      </a:prstGeom>
                                      <a:noFill/>
                                      <a:ln>
                                        <a:noFill/>
                                      </a:ln>
                                    </pic:spPr>
                                  </pic:pic>
                                </a:graphicData>
                              </a:graphic>
                            </wp:inline>
                          </w:drawing>
                        </w:r>
                      </w:p>
                    </w:tc>
                  </w:tr>
                </w:tbl>
                <w:p w14:paraId="58049F6C" w14:textId="77777777" w:rsidR="00125D22" w:rsidRDefault="00125D22" w:rsidP="00125D22">
                  <w:pPr>
                    <w:pStyle w:val="NoSpacing"/>
                  </w:pPr>
                </w:p>
              </w:tc>
              <w:tc>
                <w:tcPr>
                  <w:tcW w:w="3994" w:type="dxa"/>
                </w:tcPr>
                <w:p w14:paraId="1A2990CA" w14:textId="36F24317" w:rsidR="00313AB9" w:rsidRPr="00D1250C" w:rsidRDefault="00313AB9" w:rsidP="00125D22">
                  <w:r>
                    <w:rPr>
                      <w:b/>
                      <w:bCs/>
                    </w:rPr>
                    <w:t xml:space="preserve">Sweet Loren’s Cookie Dough: </w:t>
                  </w:r>
                  <w:r w:rsidR="00D1250C">
                    <w:t>E</w:t>
                  </w:r>
                </w:p>
                <w:p w14:paraId="63CFC56E" w14:textId="3F1EC2F2" w:rsidR="00125D22" w:rsidRPr="00974E6A" w:rsidRDefault="00125D22" w:rsidP="00125D22">
                  <w:pPr>
                    <w:rPr>
                      <w:color w:val="auto"/>
                    </w:rPr>
                  </w:pPr>
                  <w:hyperlink r:id="rId151" w:history="1">
                    <w:r w:rsidRPr="00974E6A">
                      <w:rPr>
                        <w:rStyle w:val="Hyperlink"/>
                        <w:b/>
                        <w:color w:val="auto"/>
                        <w:u w:val="none"/>
                      </w:rPr>
                      <w:t>Earth Balance Cheddar Crackers</w:t>
                    </w:r>
                  </w:hyperlink>
                  <w:r w:rsidRPr="00974E6A">
                    <w:rPr>
                      <w:b/>
                      <w:color w:val="auto"/>
                    </w:rPr>
                    <w:t xml:space="preserve">: </w:t>
                  </w:r>
                  <w:r w:rsidRPr="00974E6A">
                    <w:rPr>
                      <w:color w:val="auto"/>
                    </w:rPr>
                    <w:t>WF, FT</w:t>
                  </w:r>
                </w:p>
                <w:p w14:paraId="34D6049F" w14:textId="77777777" w:rsidR="00125D22" w:rsidRPr="00974E6A" w:rsidRDefault="00125D22" w:rsidP="00125D22">
                  <w:pPr>
                    <w:rPr>
                      <w:color w:val="auto"/>
                    </w:rPr>
                  </w:pPr>
                  <w:hyperlink r:id="rId152" w:history="1">
                    <w:r w:rsidRPr="00974E6A">
                      <w:rPr>
                        <w:rStyle w:val="Hyperlink"/>
                        <w:b/>
                        <w:color w:val="auto"/>
                        <w:u w:val="none"/>
                      </w:rPr>
                      <w:t>Earth Balance White Cheddar Popcorn</w:t>
                    </w:r>
                  </w:hyperlink>
                  <w:r w:rsidRPr="00974E6A">
                    <w:rPr>
                      <w:b/>
                      <w:color w:val="auto"/>
                    </w:rPr>
                    <w:t xml:space="preserve">: </w:t>
                  </w:r>
                  <w:r w:rsidRPr="00974E6A">
                    <w:rPr>
                      <w:color w:val="auto"/>
                    </w:rPr>
                    <w:t>WF, FT</w:t>
                  </w:r>
                </w:p>
                <w:p w14:paraId="117C24AD" w14:textId="77777777" w:rsidR="00125D22" w:rsidRPr="00974E6A" w:rsidRDefault="00125D22" w:rsidP="00125D22">
                  <w:pPr>
                    <w:rPr>
                      <w:color w:val="auto"/>
                    </w:rPr>
                  </w:pPr>
                  <w:hyperlink r:id="rId153" w:history="1">
                    <w:r w:rsidRPr="00974E6A">
                      <w:rPr>
                        <w:rStyle w:val="Hyperlink"/>
                        <w:b/>
                        <w:bCs/>
                        <w:color w:val="auto"/>
                        <w:u w:val="none"/>
                      </w:rPr>
                      <w:t>Hippeas</w:t>
                    </w:r>
                  </w:hyperlink>
                  <w:r w:rsidRPr="00974E6A">
                    <w:rPr>
                      <w:b/>
                      <w:bCs/>
                      <w:color w:val="auto"/>
                    </w:rPr>
                    <w:t xml:space="preserve">: </w:t>
                  </w:r>
                  <w:r w:rsidRPr="00974E6A">
                    <w:rPr>
                      <w:color w:val="auto"/>
                    </w:rPr>
                    <w:t>T, WF, CO, FT, H</w:t>
                  </w:r>
                </w:p>
                <w:p w14:paraId="6297BD50" w14:textId="77777777" w:rsidR="00125D22" w:rsidRPr="00974E6A" w:rsidRDefault="00125D22" w:rsidP="00125D22">
                  <w:pPr>
                    <w:rPr>
                      <w:color w:val="auto"/>
                    </w:rPr>
                  </w:pPr>
                  <w:hyperlink r:id="rId154" w:history="1">
                    <w:r w:rsidRPr="00974E6A">
                      <w:rPr>
                        <w:rStyle w:val="Hyperlink"/>
                        <w:b/>
                        <w:bCs/>
                        <w:color w:val="auto"/>
                        <w:u w:val="none"/>
                      </w:rPr>
                      <w:t>Louisville Vegan Jerky</w:t>
                    </w:r>
                  </w:hyperlink>
                  <w:r w:rsidRPr="00974E6A">
                    <w:rPr>
                      <w:b/>
                      <w:bCs/>
                      <w:color w:val="auto"/>
                    </w:rPr>
                    <w:t xml:space="preserve">: </w:t>
                  </w:r>
                  <w:r w:rsidRPr="00974E6A">
                    <w:rPr>
                      <w:color w:val="auto"/>
                    </w:rPr>
                    <w:t>FT</w:t>
                  </w:r>
                </w:p>
                <w:p w14:paraId="31700329" w14:textId="7246964D" w:rsidR="00125D22" w:rsidRPr="003542E7" w:rsidRDefault="00125D22" w:rsidP="00125D22">
                  <w:hyperlink r:id="rId155" w:history="1">
                    <w:r w:rsidRPr="00974E6A">
                      <w:rPr>
                        <w:rStyle w:val="Hyperlink"/>
                        <w:b/>
                        <w:color w:val="auto"/>
                        <w:u w:val="none"/>
                      </w:rPr>
                      <w:t>Trader Joe's Vegan Banana Bread</w:t>
                    </w:r>
                  </w:hyperlink>
                  <w:r w:rsidRPr="00974E6A">
                    <w:rPr>
                      <w:b/>
                      <w:color w:val="auto"/>
                    </w:rPr>
                    <w:t xml:space="preserve">: </w:t>
                  </w:r>
                  <w:r w:rsidRPr="003542E7">
                    <w:t>TJ</w:t>
                  </w:r>
                </w:p>
              </w:tc>
            </w:tr>
          </w:tbl>
          <w:p w14:paraId="0034FE45" w14:textId="77777777" w:rsidR="00D97600" w:rsidRDefault="00C607E0" w:rsidP="00BD12F2">
            <w:pPr>
              <w:pStyle w:val="Heading2"/>
              <w:spacing w:before="0"/>
            </w:pPr>
            <w:r>
              <w:t>Chocolate</w:t>
            </w:r>
            <w:r w:rsidR="00272582">
              <w:t xml:space="preserve"> and Candies</w:t>
            </w:r>
          </w:p>
          <w:tbl>
            <w:tblPr>
              <w:tblW w:w="0" w:type="auto"/>
              <w:tblCellMar>
                <w:left w:w="0" w:type="dxa"/>
                <w:right w:w="144" w:type="dxa"/>
              </w:tblCellMar>
              <w:tblLook w:val="04A0" w:firstRow="1" w:lastRow="0" w:firstColumn="1" w:lastColumn="0" w:noHBand="0" w:noVBand="1"/>
              <w:tblDescription w:val="Photo with item description"/>
            </w:tblPr>
            <w:tblGrid>
              <w:gridCol w:w="2158"/>
              <w:gridCol w:w="3990"/>
            </w:tblGrid>
            <w:tr w:rsidR="00D97600" w14:paraId="10828E82" w14:textId="77777777" w:rsidTr="00E83770">
              <w:trPr>
                <w:trHeight w:val="2169"/>
              </w:trPr>
              <w:tc>
                <w:tcPr>
                  <w:tcW w:w="2160" w:type="dxa"/>
                </w:tcPr>
                <w:tbl>
                  <w:tblPr>
                    <w:tblW w:w="0" w:type="auto"/>
                    <w:tblCellMar>
                      <w:left w:w="0" w:type="dxa"/>
                      <w:right w:w="0" w:type="dxa"/>
                    </w:tblCellMar>
                    <w:tblLook w:val="04A0" w:firstRow="1" w:lastRow="0" w:firstColumn="1" w:lastColumn="0" w:noHBand="0" w:noVBand="1"/>
                    <w:tblDescription w:val="Picture frame"/>
                  </w:tblPr>
                  <w:tblGrid>
                    <w:gridCol w:w="1883"/>
                  </w:tblGrid>
                  <w:tr w:rsidR="00D97600" w14:paraId="2906B735" w14:textId="77777777" w:rsidTr="0094577D">
                    <w:tc>
                      <w:tcPr>
                        <w:tcW w:w="0" w:type="auto"/>
                        <w:vAlign w:val="center"/>
                      </w:tcPr>
                      <w:p w14:paraId="0C0B4FF2" w14:textId="77777777" w:rsidR="00D97600" w:rsidRDefault="00D97600" w:rsidP="0094577D">
                        <w:pPr>
                          <w:pStyle w:val="Photo"/>
                        </w:pPr>
                        <w:r>
                          <w:rPr>
                            <w:lang w:eastAsia="en-US"/>
                          </w:rPr>
                          <w:drawing>
                            <wp:inline distT="0" distB="0" distL="0" distR="0" wp14:anchorId="25488D89" wp14:editId="1B7ADB02">
                              <wp:extent cx="1059180" cy="10591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6"/>
                                      <a:stretch>
                                        <a:fillRect/>
                                      </a:stretch>
                                    </pic:blipFill>
                                    <pic:spPr bwMode="auto">
                                      <a:xfrm>
                                        <a:off x="0" y="0"/>
                                        <a:ext cx="1060254" cy="10602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AF2844" w14:textId="77777777" w:rsidR="00D97600" w:rsidRDefault="00D97600" w:rsidP="0094577D"/>
              </w:tc>
              <w:tc>
                <w:tcPr>
                  <w:tcW w:w="4032" w:type="dxa"/>
                </w:tcPr>
                <w:p w14:paraId="190B790A" w14:textId="4AA3B951" w:rsidR="00E80FE9" w:rsidRPr="004816C0" w:rsidRDefault="00EF70D1" w:rsidP="0094577D">
                  <w:pPr>
                    <w:rPr>
                      <w:bCs/>
                      <w:sz w:val="18"/>
                      <w:szCs w:val="18"/>
                    </w:rPr>
                  </w:pPr>
                  <w:r w:rsidRPr="004816C0">
                    <w:rPr>
                      <w:b/>
                      <w:sz w:val="18"/>
                      <w:szCs w:val="18"/>
                    </w:rPr>
                    <w:t>Go Max Go</w:t>
                  </w:r>
                  <w:r w:rsidR="00A974B9" w:rsidRPr="004816C0">
                    <w:rPr>
                      <w:b/>
                      <w:sz w:val="18"/>
                      <w:szCs w:val="18"/>
                    </w:rPr>
                    <w:t xml:space="preserve"> (all the childhood classics</w:t>
                  </w:r>
                  <w:r w:rsidR="00E80FE9" w:rsidRPr="004816C0">
                    <w:rPr>
                      <w:b/>
                      <w:sz w:val="18"/>
                      <w:szCs w:val="18"/>
                    </w:rPr>
                    <w:t xml:space="preserve">!): </w:t>
                  </w:r>
                  <w:r w:rsidR="00E80FE9" w:rsidRPr="004816C0">
                    <w:rPr>
                      <w:bCs/>
                      <w:sz w:val="18"/>
                      <w:szCs w:val="18"/>
                    </w:rPr>
                    <w:t>online</w:t>
                  </w:r>
                </w:p>
                <w:p w14:paraId="37A86FE3" w14:textId="6767ED67" w:rsidR="00D97600" w:rsidRPr="004816C0" w:rsidRDefault="00E80FE9" w:rsidP="0094577D">
                  <w:pPr>
                    <w:rPr>
                      <w:sz w:val="18"/>
                      <w:szCs w:val="18"/>
                    </w:rPr>
                  </w:pPr>
                  <w:r w:rsidRPr="004816C0">
                    <w:rPr>
                      <w:b/>
                      <w:sz w:val="18"/>
                      <w:szCs w:val="18"/>
                    </w:rPr>
                    <w:t>Justin’s</w:t>
                  </w:r>
                  <w:r w:rsidR="00067B96" w:rsidRPr="004816C0">
                    <w:rPr>
                      <w:b/>
                      <w:sz w:val="18"/>
                      <w:szCs w:val="18"/>
                    </w:rPr>
                    <w:t xml:space="preserve"> Dark Chocolate Peanut Butter Cups: </w:t>
                  </w:r>
                  <w:r w:rsidR="00067B96" w:rsidRPr="004816C0">
                    <w:rPr>
                      <w:sz w:val="18"/>
                      <w:szCs w:val="18"/>
                    </w:rPr>
                    <w:t>A</w:t>
                  </w:r>
                </w:p>
                <w:p w14:paraId="53D93BFC" w14:textId="77777777" w:rsidR="003542E7" w:rsidRPr="004816C0" w:rsidRDefault="00B21280" w:rsidP="0094577D">
                  <w:pPr>
                    <w:rPr>
                      <w:sz w:val="18"/>
                      <w:szCs w:val="18"/>
                    </w:rPr>
                  </w:pPr>
                  <w:r w:rsidRPr="004816C0">
                    <w:rPr>
                      <w:b/>
                      <w:sz w:val="18"/>
                      <w:szCs w:val="18"/>
                    </w:rPr>
                    <w:t>Enjoy</w:t>
                  </w:r>
                  <w:r w:rsidR="003542E7" w:rsidRPr="004816C0">
                    <w:rPr>
                      <w:b/>
                      <w:sz w:val="18"/>
                      <w:szCs w:val="18"/>
                    </w:rPr>
                    <w:t xml:space="preserve"> Life Chocolate Chips </w:t>
                  </w:r>
                  <w:r w:rsidR="003542E7" w:rsidRPr="004816C0">
                    <w:rPr>
                      <w:sz w:val="18"/>
                      <w:szCs w:val="18"/>
                    </w:rPr>
                    <w:t>(for baking)</w:t>
                  </w:r>
                  <w:r w:rsidR="003542E7" w:rsidRPr="004816C0">
                    <w:rPr>
                      <w:b/>
                      <w:sz w:val="18"/>
                      <w:szCs w:val="18"/>
                    </w:rPr>
                    <w:t xml:space="preserve">: </w:t>
                  </w:r>
                  <w:r w:rsidR="003542E7" w:rsidRPr="004816C0">
                    <w:rPr>
                      <w:sz w:val="18"/>
                      <w:szCs w:val="18"/>
                    </w:rPr>
                    <w:t>A</w:t>
                  </w:r>
                </w:p>
                <w:p w14:paraId="4FDF038B" w14:textId="77777777" w:rsidR="00A935D0" w:rsidRPr="004816C0" w:rsidRDefault="00A935D0" w:rsidP="0094577D">
                  <w:pPr>
                    <w:rPr>
                      <w:sz w:val="18"/>
                      <w:szCs w:val="18"/>
                    </w:rPr>
                  </w:pPr>
                  <w:r w:rsidRPr="004816C0">
                    <w:rPr>
                      <w:b/>
                      <w:sz w:val="18"/>
                      <w:szCs w:val="18"/>
                    </w:rPr>
                    <w:t xml:space="preserve">Unreal Vegan Chocolates: </w:t>
                  </w:r>
                  <w:r w:rsidRPr="004816C0">
                    <w:rPr>
                      <w:sz w:val="18"/>
                      <w:szCs w:val="18"/>
                    </w:rPr>
                    <w:t>WF</w:t>
                  </w:r>
                </w:p>
                <w:p w14:paraId="3997D2E6" w14:textId="59C4E6D7" w:rsidR="0086073B" w:rsidRPr="007E4DBC" w:rsidRDefault="00272582" w:rsidP="0094577D">
                  <w:pPr>
                    <w:rPr>
                      <w:sz w:val="16"/>
                      <w:szCs w:val="16"/>
                    </w:rPr>
                  </w:pPr>
                  <w:r w:rsidRPr="004816C0">
                    <w:rPr>
                      <w:b/>
                      <w:sz w:val="18"/>
                      <w:szCs w:val="18"/>
                    </w:rPr>
                    <w:t xml:space="preserve">Cocomels Caramels: </w:t>
                  </w:r>
                  <w:r w:rsidRPr="004816C0">
                    <w:rPr>
                      <w:sz w:val="18"/>
                      <w:szCs w:val="18"/>
                    </w:rPr>
                    <w:t>WF</w:t>
                  </w:r>
                </w:p>
              </w:tc>
            </w:tr>
          </w:tbl>
          <w:p w14:paraId="7BA1D99B" w14:textId="77777777" w:rsidR="00D97600" w:rsidRDefault="00C607E0" w:rsidP="00E27674">
            <w:pPr>
              <w:pStyle w:val="Heading2"/>
              <w:spacing w:before="0"/>
            </w:pPr>
            <w:r>
              <w:t>Mac and Cheese</w:t>
            </w:r>
          </w:p>
          <w:tbl>
            <w:tblPr>
              <w:tblW w:w="0" w:type="auto"/>
              <w:tblCellMar>
                <w:left w:w="0" w:type="dxa"/>
                <w:right w:w="144" w:type="dxa"/>
              </w:tblCellMar>
              <w:tblLook w:val="04A0" w:firstRow="1" w:lastRow="0" w:firstColumn="1" w:lastColumn="0" w:noHBand="0" w:noVBand="1"/>
              <w:tblDescription w:val="Photo with item description"/>
            </w:tblPr>
            <w:tblGrid>
              <w:gridCol w:w="2157"/>
              <w:gridCol w:w="3991"/>
            </w:tblGrid>
            <w:tr w:rsidR="003016E2" w14:paraId="25B78D58" w14:textId="77777777" w:rsidTr="0094577D">
              <w:tc>
                <w:tcPr>
                  <w:tcW w:w="2160" w:type="dxa"/>
                </w:tcPr>
                <w:tbl>
                  <w:tblPr>
                    <w:tblW w:w="0" w:type="auto"/>
                    <w:tblCellMar>
                      <w:left w:w="0" w:type="dxa"/>
                      <w:right w:w="0" w:type="dxa"/>
                    </w:tblCellMar>
                    <w:tblLook w:val="04A0" w:firstRow="1" w:lastRow="0" w:firstColumn="1" w:lastColumn="0" w:noHBand="0" w:noVBand="1"/>
                    <w:tblDescription w:val="Picture frame"/>
                  </w:tblPr>
                  <w:tblGrid>
                    <w:gridCol w:w="1763"/>
                  </w:tblGrid>
                  <w:tr w:rsidR="003016E2" w:rsidRPr="008E41B3" w14:paraId="4B1A49C6" w14:textId="77777777" w:rsidTr="0094577D">
                    <w:tc>
                      <w:tcPr>
                        <w:tcW w:w="0" w:type="auto"/>
                        <w:vAlign w:val="center"/>
                      </w:tcPr>
                      <w:p w14:paraId="0B25FAFC" w14:textId="77777777" w:rsidR="00D97600" w:rsidRPr="008E41B3" w:rsidRDefault="00D97600" w:rsidP="0094577D">
                        <w:pPr>
                          <w:pStyle w:val="Photo"/>
                          <w:rPr>
                            <w:sz w:val="24"/>
                            <w:szCs w:val="24"/>
                          </w:rPr>
                        </w:pPr>
                        <w:r w:rsidRPr="008E41B3">
                          <w:rPr>
                            <w:sz w:val="24"/>
                            <w:szCs w:val="24"/>
                            <w:lang w:eastAsia="en-US"/>
                          </w:rPr>
                          <w:drawing>
                            <wp:inline distT="0" distB="0" distL="0" distR="0" wp14:anchorId="6F3F37F1" wp14:editId="69D3F760">
                              <wp:extent cx="990600" cy="990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7"/>
                                      <a:stretch>
                                        <a:fillRect/>
                                      </a:stretch>
                                    </pic:blipFill>
                                    <pic:spPr bwMode="auto">
                                      <a:xfrm>
                                        <a:off x="0" y="0"/>
                                        <a:ext cx="991543" cy="991543"/>
                                      </a:xfrm>
                                      <a:prstGeom prst="rect">
                                        <a:avLst/>
                                      </a:prstGeom>
                                      <a:ln>
                                        <a:noFill/>
                                      </a:ln>
                                      <a:extLst>
                                        <a:ext uri="{53640926-AAD7-44D8-BBD7-CCE9431645EC}">
                                          <a14:shadowObscured xmlns:a14="http://schemas.microsoft.com/office/drawing/2010/main"/>
                                        </a:ext>
                                      </a:extLst>
                                    </pic:spPr>
                                  </pic:pic>
                                </a:graphicData>
                              </a:graphic>
                            </wp:inline>
                          </w:drawing>
                        </w:r>
                      </w:p>
                    </w:tc>
                  </w:tr>
                  <w:tr w:rsidR="003016E2" w:rsidRPr="008E41B3" w14:paraId="1D9B737E" w14:textId="77777777" w:rsidTr="0094577D">
                    <w:tc>
                      <w:tcPr>
                        <w:tcW w:w="0" w:type="auto"/>
                        <w:vAlign w:val="center"/>
                      </w:tcPr>
                      <w:p w14:paraId="4A8CFB8F" w14:textId="77777777" w:rsidR="00067B96" w:rsidRPr="008E41B3" w:rsidRDefault="00067B96" w:rsidP="00067B96">
                        <w:pPr>
                          <w:pStyle w:val="Photo"/>
                          <w:jc w:val="left"/>
                          <w:rPr>
                            <w:sz w:val="24"/>
                            <w:szCs w:val="24"/>
                            <w:lang w:eastAsia="en-US"/>
                          </w:rPr>
                        </w:pPr>
                      </w:p>
                    </w:tc>
                  </w:tr>
                </w:tbl>
                <w:p w14:paraId="6FAA7ABE" w14:textId="77777777" w:rsidR="00D97600" w:rsidRPr="008E41B3" w:rsidRDefault="00D97600" w:rsidP="0094577D">
                  <w:pPr>
                    <w:rPr>
                      <w:sz w:val="24"/>
                      <w:szCs w:val="24"/>
                    </w:rPr>
                  </w:pPr>
                </w:p>
              </w:tc>
              <w:tc>
                <w:tcPr>
                  <w:tcW w:w="4032" w:type="dxa"/>
                </w:tcPr>
                <w:p w14:paraId="4A7C6504" w14:textId="43D3D460" w:rsidR="001579F8" w:rsidRPr="004816C0" w:rsidRDefault="00A354F1" w:rsidP="0094577D">
                  <w:pPr>
                    <w:rPr>
                      <w:bCs/>
                      <w:sz w:val="18"/>
                      <w:szCs w:val="18"/>
                    </w:rPr>
                  </w:pPr>
                  <w:r w:rsidRPr="004816C0">
                    <w:rPr>
                      <w:b/>
                      <w:sz w:val="18"/>
                      <w:szCs w:val="18"/>
                    </w:rPr>
                    <w:t>Goodles Vegan Is Believin</w:t>
                  </w:r>
                  <w:r w:rsidR="00984885" w:rsidRPr="004816C0">
                    <w:rPr>
                      <w:b/>
                      <w:sz w:val="18"/>
                      <w:szCs w:val="18"/>
                    </w:rPr>
                    <w:t>’</w:t>
                  </w:r>
                  <w:r w:rsidR="008E41B3" w:rsidRPr="004816C0">
                    <w:rPr>
                      <w:b/>
                      <w:sz w:val="18"/>
                      <w:szCs w:val="18"/>
                    </w:rPr>
                    <w:t xml:space="preserve">: </w:t>
                  </w:r>
                  <w:r w:rsidR="008E41B3" w:rsidRPr="004816C0">
                    <w:rPr>
                      <w:bCs/>
                      <w:sz w:val="18"/>
                      <w:szCs w:val="18"/>
                    </w:rPr>
                    <w:t>E</w:t>
                  </w:r>
                </w:p>
                <w:p w14:paraId="7A33C048" w14:textId="33652655" w:rsidR="00D97600" w:rsidRPr="004816C0" w:rsidRDefault="00067B96" w:rsidP="0094577D">
                  <w:pPr>
                    <w:rPr>
                      <w:sz w:val="18"/>
                      <w:szCs w:val="18"/>
                    </w:rPr>
                  </w:pPr>
                  <w:r w:rsidRPr="004816C0">
                    <w:rPr>
                      <w:b/>
                      <w:sz w:val="18"/>
                      <w:szCs w:val="18"/>
                    </w:rPr>
                    <w:t xml:space="preserve">Upton’s Naturals: </w:t>
                  </w:r>
                  <w:r w:rsidRPr="004816C0">
                    <w:rPr>
                      <w:sz w:val="18"/>
                      <w:szCs w:val="18"/>
                    </w:rPr>
                    <w:t>WF, CO</w:t>
                  </w:r>
                </w:p>
                <w:p w14:paraId="2E6494B3" w14:textId="77777777" w:rsidR="00067B96" w:rsidRPr="004816C0" w:rsidRDefault="00067B96" w:rsidP="0094577D">
                  <w:pPr>
                    <w:rPr>
                      <w:sz w:val="18"/>
                      <w:szCs w:val="18"/>
                    </w:rPr>
                  </w:pPr>
                  <w:r w:rsidRPr="004816C0">
                    <w:rPr>
                      <w:b/>
                      <w:sz w:val="18"/>
                      <w:szCs w:val="18"/>
                    </w:rPr>
                    <w:t xml:space="preserve">Annie’s Vegan Mac: </w:t>
                  </w:r>
                  <w:r w:rsidRPr="004816C0">
                    <w:rPr>
                      <w:sz w:val="18"/>
                      <w:szCs w:val="18"/>
                    </w:rPr>
                    <w:t>WF, CO</w:t>
                  </w:r>
                </w:p>
                <w:p w14:paraId="1A576482" w14:textId="71F02E51" w:rsidR="00067B96" w:rsidRPr="001D69B2" w:rsidRDefault="001D69B2" w:rsidP="00B215F2">
                  <w:pPr>
                    <w:rPr>
                      <w:bCs/>
                      <w:sz w:val="18"/>
                      <w:szCs w:val="18"/>
                    </w:rPr>
                  </w:pPr>
                  <w:r w:rsidRPr="001D69B2">
                    <w:rPr>
                      <w:b/>
                      <w:bCs/>
                      <w:sz w:val="18"/>
                      <w:szCs w:val="18"/>
                    </w:rPr>
                    <w:t xml:space="preserve">Strong Roots: </w:t>
                  </w:r>
                  <w:r w:rsidRPr="001D69B2">
                    <w:rPr>
                      <w:sz w:val="18"/>
                      <w:szCs w:val="18"/>
                    </w:rPr>
                    <w:t>H, WF, FT</w:t>
                  </w:r>
                </w:p>
              </w:tc>
            </w:tr>
          </w:tbl>
          <w:p w14:paraId="0DB632B4" w14:textId="77777777" w:rsidR="00D97600" w:rsidRDefault="00D97600" w:rsidP="0094577D"/>
        </w:tc>
        <w:tc>
          <w:tcPr>
            <w:tcW w:w="855" w:type="dxa"/>
          </w:tcPr>
          <w:p w14:paraId="21C3CCAE" w14:textId="375B4DBC" w:rsidR="00D97600" w:rsidRDefault="00D97600" w:rsidP="0094577D">
            <w:pPr>
              <w:pStyle w:val="NoSpacing"/>
            </w:pPr>
          </w:p>
        </w:tc>
        <w:tc>
          <w:tcPr>
            <w:tcW w:w="855" w:type="dxa"/>
          </w:tcPr>
          <w:p w14:paraId="6F8FE5E8" w14:textId="77777777" w:rsidR="00D97600" w:rsidRDefault="00D97600" w:rsidP="0094577D">
            <w:pPr>
              <w:pStyle w:val="NoSpacing"/>
            </w:pPr>
          </w:p>
        </w:tc>
        <w:tc>
          <w:tcPr>
            <w:tcW w:w="6254" w:type="dxa"/>
          </w:tcPr>
          <w:p w14:paraId="7E73E60B" w14:textId="77777777" w:rsidR="00A16151" w:rsidRDefault="00A16151" w:rsidP="00A16151">
            <w:pPr>
              <w:pStyle w:val="Heading2"/>
            </w:pPr>
            <w:r>
              <w:t>Cheese Slices</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A16151" w14:paraId="7912717A" w14:textId="77777777" w:rsidTr="0094577D">
              <w:tc>
                <w:tcPr>
                  <w:tcW w:w="2160" w:type="dxa"/>
                </w:tcPr>
                <w:tbl>
                  <w:tblPr>
                    <w:tblW w:w="0" w:type="auto"/>
                    <w:tblCellMar>
                      <w:left w:w="0" w:type="dxa"/>
                      <w:right w:w="0" w:type="dxa"/>
                    </w:tblCellMar>
                    <w:tblLook w:val="04A0" w:firstRow="1" w:lastRow="0" w:firstColumn="1" w:lastColumn="0" w:noHBand="0" w:noVBand="1"/>
                    <w:tblDescription w:val="Picture frame"/>
                  </w:tblPr>
                  <w:tblGrid>
                    <w:gridCol w:w="1733"/>
                  </w:tblGrid>
                  <w:tr w:rsidR="00A16151" w14:paraId="11FA81B5" w14:textId="77777777" w:rsidTr="0094577D">
                    <w:tc>
                      <w:tcPr>
                        <w:tcW w:w="0" w:type="auto"/>
                        <w:vAlign w:val="center"/>
                      </w:tcPr>
                      <w:p w14:paraId="3F4D426F" w14:textId="77777777" w:rsidR="00A16151" w:rsidRDefault="00A16151" w:rsidP="00A16151">
                        <w:pPr>
                          <w:pStyle w:val="Photo"/>
                        </w:pPr>
                        <w:r>
                          <w:rPr>
                            <w:lang w:eastAsia="en-US"/>
                          </w:rPr>
                          <w:drawing>
                            <wp:inline distT="0" distB="0" distL="0" distR="0" wp14:anchorId="52B1FFB0" wp14:editId="11AAE998">
                              <wp:extent cx="962991" cy="514431"/>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58">
                                        <a:extLst>
                                          <a:ext uri="{28A0092B-C50C-407E-A947-70E740481C1C}">
                                            <a14:useLocalDpi xmlns:a14="http://schemas.microsoft.com/office/drawing/2010/main" val="0"/>
                                          </a:ext>
                                        </a:extLst>
                                      </a:blip>
                                      <a:stretch>
                                        <a:fillRect/>
                                      </a:stretch>
                                    </pic:blipFill>
                                    <pic:spPr bwMode="auto">
                                      <a:xfrm>
                                        <a:off x="0" y="0"/>
                                        <a:ext cx="984976" cy="5261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4EA703" w14:textId="77777777" w:rsidR="00A16151" w:rsidRDefault="00A16151" w:rsidP="00A16151"/>
              </w:tc>
              <w:tc>
                <w:tcPr>
                  <w:tcW w:w="4032" w:type="dxa"/>
                </w:tcPr>
                <w:p w14:paraId="2E6A0904" w14:textId="77777777" w:rsidR="00A16151" w:rsidRDefault="00A16151" w:rsidP="00A16151">
                  <w:r>
                    <w:rPr>
                      <w:b/>
                    </w:rPr>
                    <w:t xml:space="preserve">Field Roast Chao Cheese: </w:t>
                  </w:r>
                  <w:r>
                    <w:t>WF, CO, W</w:t>
                  </w:r>
                </w:p>
                <w:p w14:paraId="34E899A6" w14:textId="000A0C5F" w:rsidR="00A16151" w:rsidRDefault="00A16151" w:rsidP="00A16151">
                  <w:r>
                    <w:rPr>
                      <w:b/>
                    </w:rPr>
                    <w:t xml:space="preserve">Follow Your Heart: </w:t>
                  </w:r>
                  <w:r>
                    <w:t xml:space="preserve">WF, FT, CO, </w:t>
                  </w:r>
                  <w:r w:rsidR="000F62E8">
                    <w:t>T</w:t>
                  </w:r>
                  <w:r w:rsidR="005162EC">
                    <w:t>, W</w:t>
                  </w:r>
                </w:p>
                <w:p w14:paraId="3007D1ED" w14:textId="4F2DB0C8" w:rsidR="001425F6" w:rsidRPr="0072528A" w:rsidRDefault="001425F6" w:rsidP="00A16151">
                  <w:r>
                    <w:rPr>
                      <w:b/>
                      <w:bCs/>
                    </w:rPr>
                    <w:t>Miyoko</w:t>
                  </w:r>
                  <w:r w:rsidR="0072528A">
                    <w:rPr>
                      <w:b/>
                      <w:bCs/>
                    </w:rPr>
                    <w:t xml:space="preserve">’s: </w:t>
                  </w:r>
                  <w:r w:rsidR="0072528A">
                    <w:t>WF, CO</w:t>
                  </w:r>
                </w:p>
                <w:p w14:paraId="5A5B3BD0" w14:textId="44569D87" w:rsidR="00A16151" w:rsidRPr="000F62E8" w:rsidRDefault="00A16151" w:rsidP="00A16151">
                  <w:pPr>
                    <w:rPr>
                      <w:bCs/>
                    </w:rPr>
                  </w:pPr>
                  <w:r>
                    <w:rPr>
                      <w:b/>
                    </w:rPr>
                    <w:t xml:space="preserve">Violife: </w:t>
                  </w:r>
                  <w:r w:rsidR="000F62E8">
                    <w:rPr>
                      <w:bCs/>
                    </w:rPr>
                    <w:t>E</w:t>
                  </w:r>
                </w:p>
              </w:tc>
            </w:tr>
          </w:tbl>
          <w:p w14:paraId="53984A22" w14:textId="77777777" w:rsidR="00A16151" w:rsidRDefault="00A16151" w:rsidP="00A16151">
            <w:pPr>
              <w:pStyle w:val="Heading2"/>
            </w:pPr>
            <w:r>
              <w:t>Cheese Shreds</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A16151" w14:paraId="527ED95A" w14:textId="77777777" w:rsidTr="0094577D">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1988"/>
                  </w:tblGrid>
                  <w:tr w:rsidR="00A16151" w14:paraId="62C1A193" w14:textId="77777777" w:rsidTr="0094577D">
                    <w:tc>
                      <w:tcPr>
                        <w:tcW w:w="0" w:type="auto"/>
                        <w:tcBorders>
                          <w:top w:val="single" w:sz="6" w:space="0" w:color="A6A6A6" w:themeColor="background1" w:themeShade="A6"/>
                          <w:bottom w:val="single" w:sz="6" w:space="0" w:color="A6A6A6" w:themeColor="background1" w:themeShade="A6"/>
                        </w:tcBorders>
                        <w:vAlign w:val="center"/>
                      </w:tcPr>
                      <w:p w14:paraId="1460DB16" w14:textId="346DE2E6" w:rsidR="00A16151" w:rsidRDefault="00017307" w:rsidP="00A16151">
                        <w:pPr>
                          <w:pStyle w:val="Photo"/>
                        </w:pPr>
                        <w:r>
                          <w:drawing>
                            <wp:inline distT="0" distB="0" distL="0" distR="0" wp14:anchorId="76A653B7" wp14:editId="65E67C3A">
                              <wp:extent cx="1124712" cy="1234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124712" cy="1234440"/>
                                      </a:xfrm>
                                      <a:prstGeom prst="rect">
                                        <a:avLst/>
                                      </a:prstGeom>
                                    </pic:spPr>
                                  </pic:pic>
                                </a:graphicData>
                              </a:graphic>
                            </wp:inline>
                          </w:drawing>
                        </w:r>
                      </w:p>
                    </w:tc>
                  </w:tr>
                </w:tbl>
                <w:p w14:paraId="3960624A" w14:textId="77777777" w:rsidR="00A16151" w:rsidRDefault="00A16151" w:rsidP="00A16151">
                  <w:pPr>
                    <w:pStyle w:val="NoSpacing"/>
                  </w:pPr>
                </w:p>
              </w:tc>
              <w:tc>
                <w:tcPr>
                  <w:tcW w:w="4032" w:type="dxa"/>
                </w:tcPr>
                <w:p w14:paraId="0198E95E" w14:textId="40754A37" w:rsidR="0072528A" w:rsidRPr="0066035A" w:rsidRDefault="0072528A" w:rsidP="00A16151">
                  <w:pPr>
                    <w:rPr>
                      <w:bCs/>
                    </w:rPr>
                  </w:pPr>
                  <w:r>
                    <w:rPr>
                      <w:b/>
                    </w:rPr>
                    <w:t xml:space="preserve">Violife: </w:t>
                  </w:r>
                  <w:r w:rsidR="0066035A">
                    <w:rPr>
                      <w:bCs/>
                    </w:rPr>
                    <w:t>WF, CO</w:t>
                  </w:r>
                </w:p>
                <w:p w14:paraId="41A77B36" w14:textId="4A462F7F" w:rsidR="00A16151" w:rsidRDefault="00A16151" w:rsidP="00A16151">
                  <w:r>
                    <w:rPr>
                      <w:b/>
                    </w:rPr>
                    <w:t xml:space="preserve">So Delicious: </w:t>
                  </w:r>
                  <w:r>
                    <w:t>WF, FT, CO, H</w:t>
                  </w:r>
                </w:p>
                <w:p w14:paraId="512EA7A6" w14:textId="77777777" w:rsidR="00A16151" w:rsidRDefault="00A16151" w:rsidP="00A16151">
                  <w:r>
                    <w:rPr>
                      <w:b/>
                    </w:rPr>
                    <w:t xml:space="preserve">Daiya: </w:t>
                  </w:r>
                  <w:r>
                    <w:t>T, WF, FT, CO, W, H</w:t>
                  </w:r>
                </w:p>
                <w:p w14:paraId="05E26DC4" w14:textId="77777777" w:rsidR="00A16151" w:rsidRDefault="00A16151" w:rsidP="00A16151">
                  <w:r>
                    <w:rPr>
                      <w:b/>
                    </w:rPr>
                    <w:t xml:space="preserve">Follow Your Heart: </w:t>
                  </w:r>
                  <w:r>
                    <w:t>WF, CO, H</w:t>
                  </w:r>
                </w:p>
                <w:p w14:paraId="5A999F3D" w14:textId="77777777" w:rsidR="00A16151" w:rsidRPr="00F171C2" w:rsidRDefault="00A16151" w:rsidP="00A16151">
                  <w:r>
                    <w:rPr>
                      <w:b/>
                    </w:rPr>
                    <w:t xml:space="preserve">Trader Joe’s: </w:t>
                  </w:r>
                  <w:r>
                    <w:t>TJ</w:t>
                  </w:r>
                </w:p>
              </w:tc>
            </w:tr>
          </w:tbl>
          <w:p w14:paraId="676524A4" w14:textId="77777777" w:rsidR="00A16151" w:rsidRDefault="00A16151" w:rsidP="00A16151">
            <w:pPr>
              <w:pStyle w:val="Heading2"/>
            </w:pPr>
            <w:r>
              <w:t>Cheese Spreads or Dips</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5250BD" w14:paraId="49A5282F" w14:textId="77777777" w:rsidTr="00FE1F03">
              <w:tc>
                <w:tcPr>
                  <w:tcW w:w="2160" w:type="dxa"/>
                </w:tcPr>
                <w:tbl>
                  <w:tblPr>
                    <w:tblW w:w="0" w:type="auto"/>
                    <w:tblInd w:w="486" w:type="dxa"/>
                    <w:tblCellMar>
                      <w:left w:w="0" w:type="dxa"/>
                      <w:right w:w="0" w:type="dxa"/>
                    </w:tblCellMar>
                    <w:tblLook w:val="04A0" w:firstRow="1" w:lastRow="0" w:firstColumn="1" w:lastColumn="0" w:noHBand="0" w:noVBand="1"/>
                    <w:tblDescription w:val="Picture frame"/>
                  </w:tblPr>
                  <w:tblGrid>
                    <w:gridCol w:w="1378"/>
                  </w:tblGrid>
                  <w:tr w:rsidR="00A16151" w14:paraId="3C50D280" w14:textId="77777777" w:rsidTr="00185C66">
                    <w:tc>
                      <w:tcPr>
                        <w:tcW w:w="0" w:type="auto"/>
                        <w:vAlign w:val="center"/>
                      </w:tcPr>
                      <w:p w14:paraId="2E3B8457" w14:textId="77777777" w:rsidR="00A16151" w:rsidRDefault="00A16151" w:rsidP="00A16151">
                        <w:pPr>
                          <w:pStyle w:val="Photo"/>
                        </w:pPr>
                        <w:r>
                          <w:rPr>
                            <w:lang w:eastAsia="en-US"/>
                          </w:rPr>
                          <w:drawing>
                            <wp:inline distT="0" distB="0" distL="0" distR="0" wp14:anchorId="2AFD9629" wp14:editId="694BD0D3">
                              <wp:extent cx="746760" cy="7467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0"/>
                                      <a:stretch>
                                        <a:fillRect/>
                                      </a:stretch>
                                    </pic:blipFill>
                                    <pic:spPr bwMode="auto">
                                      <a:xfrm>
                                        <a:off x="0" y="0"/>
                                        <a:ext cx="746779" cy="7467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A84AA0" w14:textId="0BC13EEB" w:rsidR="00A16151" w:rsidRDefault="00A16151" w:rsidP="00A16151"/>
              </w:tc>
              <w:tc>
                <w:tcPr>
                  <w:tcW w:w="4032" w:type="dxa"/>
                </w:tcPr>
                <w:p w14:paraId="0BBDFE2C" w14:textId="77777777" w:rsidR="00D91C3F" w:rsidRPr="00DD20F9" w:rsidRDefault="00EB40D3" w:rsidP="00CE27A1">
                  <w:pPr>
                    <w:spacing w:line="240" w:lineRule="auto"/>
                    <w:rPr>
                      <w:b/>
                      <w:sz w:val="16"/>
                      <w:szCs w:val="16"/>
                    </w:rPr>
                  </w:pPr>
                  <w:r w:rsidRPr="00DD20F9">
                    <w:rPr>
                      <w:b/>
                      <w:sz w:val="16"/>
                      <w:szCs w:val="16"/>
                    </w:rPr>
                    <w:t xml:space="preserve">Boursin </w:t>
                  </w:r>
                  <w:r w:rsidR="00D91C3F" w:rsidRPr="00DD20F9">
                    <w:rPr>
                      <w:b/>
                      <w:sz w:val="16"/>
                      <w:szCs w:val="16"/>
                    </w:rPr>
                    <w:t xml:space="preserve">Dairy-Free Garlic and Herbs: </w:t>
                  </w:r>
                  <w:r w:rsidR="00D91C3F" w:rsidRPr="00DD20F9">
                    <w:rPr>
                      <w:bCs/>
                      <w:sz w:val="16"/>
                      <w:szCs w:val="16"/>
                    </w:rPr>
                    <w:t>E</w:t>
                  </w:r>
                </w:p>
                <w:p w14:paraId="2CA28B32" w14:textId="555AAF57" w:rsidR="00EE7B99" w:rsidRDefault="009E4CBF" w:rsidP="00CE27A1">
                  <w:pPr>
                    <w:spacing w:line="240" w:lineRule="auto"/>
                    <w:rPr>
                      <w:bCs/>
                      <w:sz w:val="16"/>
                      <w:szCs w:val="16"/>
                    </w:rPr>
                  </w:pPr>
                  <w:r>
                    <w:rPr>
                      <w:b/>
                      <w:sz w:val="16"/>
                      <w:szCs w:val="16"/>
                    </w:rPr>
                    <w:t>Kite Hill</w:t>
                  </w:r>
                  <w:r w:rsidR="00EE7B99" w:rsidRPr="00DD20F9">
                    <w:rPr>
                      <w:b/>
                      <w:sz w:val="16"/>
                      <w:szCs w:val="16"/>
                    </w:rPr>
                    <w:t xml:space="preserve"> </w:t>
                  </w:r>
                  <w:r w:rsidR="005C4588">
                    <w:rPr>
                      <w:b/>
                      <w:sz w:val="16"/>
                      <w:szCs w:val="16"/>
                    </w:rPr>
                    <w:t>Dips</w:t>
                  </w:r>
                  <w:r w:rsidR="00EE7B99" w:rsidRPr="00DD20F9">
                    <w:rPr>
                      <w:b/>
                      <w:sz w:val="16"/>
                      <w:szCs w:val="16"/>
                    </w:rPr>
                    <w:t xml:space="preserve">: </w:t>
                  </w:r>
                  <w:r w:rsidR="00EE7B99" w:rsidRPr="00DD20F9">
                    <w:rPr>
                      <w:bCs/>
                      <w:sz w:val="16"/>
                      <w:szCs w:val="16"/>
                    </w:rPr>
                    <w:t>FT</w:t>
                  </w:r>
                </w:p>
                <w:p w14:paraId="72856441" w14:textId="27962740" w:rsidR="00DD20F9" w:rsidRPr="00CE27A1" w:rsidRDefault="00CE27A1" w:rsidP="00CE27A1">
                  <w:pPr>
                    <w:spacing w:line="240" w:lineRule="auto"/>
                    <w:rPr>
                      <w:bCs/>
                      <w:sz w:val="16"/>
                      <w:szCs w:val="16"/>
                    </w:rPr>
                  </w:pPr>
                  <w:r>
                    <w:rPr>
                      <w:b/>
                      <w:sz w:val="16"/>
                      <w:szCs w:val="16"/>
                    </w:rPr>
                    <w:t xml:space="preserve">Babybel Plant-Based: </w:t>
                  </w:r>
                  <w:r>
                    <w:rPr>
                      <w:bCs/>
                      <w:sz w:val="16"/>
                      <w:szCs w:val="16"/>
                    </w:rPr>
                    <w:t>E</w:t>
                  </w:r>
                </w:p>
                <w:p w14:paraId="6A439298" w14:textId="37F0D184" w:rsidR="00A16151" w:rsidRPr="00DD20F9" w:rsidRDefault="00A16151" w:rsidP="00CE27A1">
                  <w:pPr>
                    <w:spacing w:line="240" w:lineRule="auto"/>
                    <w:rPr>
                      <w:sz w:val="16"/>
                      <w:szCs w:val="16"/>
                    </w:rPr>
                  </w:pPr>
                  <w:r w:rsidRPr="00DD20F9">
                    <w:rPr>
                      <w:b/>
                      <w:sz w:val="16"/>
                      <w:szCs w:val="16"/>
                    </w:rPr>
                    <w:t xml:space="preserve">Miyoko’s Kitchen: </w:t>
                  </w:r>
                  <w:r w:rsidRPr="00DD20F9">
                    <w:rPr>
                      <w:sz w:val="16"/>
                      <w:szCs w:val="16"/>
                    </w:rPr>
                    <w:t>Miyoko’s website or WF</w:t>
                  </w:r>
                </w:p>
                <w:p w14:paraId="4989E1B8" w14:textId="3AFB3530" w:rsidR="00A16151" w:rsidRPr="00EF6B07" w:rsidRDefault="00A16151" w:rsidP="00CE27A1">
                  <w:pPr>
                    <w:spacing w:line="240" w:lineRule="auto"/>
                  </w:pPr>
                  <w:r w:rsidRPr="00DD20F9">
                    <w:rPr>
                      <w:b/>
                      <w:sz w:val="16"/>
                      <w:szCs w:val="16"/>
                    </w:rPr>
                    <w:t xml:space="preserve">Herbivorous Butcher: </w:t>
                  </w:r>
                  <w:r w:rsidRPr="00DD20F9">
                    <w:rPr>
                      <w:sz w:val="16"/>
                      <w:szCs w:val="16"/>
                    </w:rPr>
                    <w:t>online</w:t>
                  </w:r>
                  <w:r w:rsidR="00202217" w:rsidRPr="00DD20F9">
                    <w:rPr>
                      <w:sz w:val="16"/>
                      <w:szCs w:val="16"/>
                    </w:rPr>
                    <w:t xml:space="preserve"> or Mpls store</w:t>
                  </w:r>
                </w:p>
              </w:tc>
            </w:tr>
          </w:tbl>
          <w:p w14:paraId="600372D5" w14:textId="77777777" w:rsidR="00A16151" w:rsidRDefault="00A16151" w:rsidP="00A16151">
            <w:pPr>
              <w:pStyle w:val="Heading2"/>
            </w:pPr>
            <w:r>
              <w:t>Ricotta Cheese</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A16151" w14:paraId="0D1E4740" w14:textId="77777777" w:rsidTr="0094577D">
              <w:tc>
                <w:tcPr>
                  <w:tcW w:w="2160" w:type="dxa"/>
                </w:tcPr>
                <w:tbl>
                  <w:tblPr>
                    <w:tblW w:w="0" w:type="auto"/>
                    <w:tblCellMar>
                      <w:left w:w="0" w:type="dxa"/>
                      <w:right w:w="0" w:type="dxa"/>
                    </w:tblCellMar>
                    <w:tblLook w:val="04A0" w:firstRow="1" w:lastRow="0" w:firstColumn="1" w:lastColumn="0" w:noHBand="0" w:noVBand="1"/>
                    <w:tblDescription w:val="Picture frame"/>
                  </w:tblPr>
                  <w:tblGrid>
                    <w:gridCol w:w="1385"/>
                  </w:tblGrid>
                  <w:tr w:rsidR="00A16151" w14:paraId="1C3E7FF7" w14:textId="77777777" w:rsidTr="0094577D">
                    <w:tc>
                      <w:tcPr>
                        <w:tcW w:w="1385" w:type="dxa"/>
                        <w:vAlign w:val="center"/>
                      </w:tcPr>
                      <w:p w14:paraId="7F593476" w14:textId="77777777" w:rsidR="00A16151" w:rsidRDefault="00A16151" w:rsidP="00A16151">
                        <w:pPr>
                          <w:pStyle w:val="Photo"/>
                          <w:jc w:val="right"/>
                        </w:pPr>
                        <w:r>
                          <w:rPr>
                            <w:lang w:eastAsia="en-US"/>
                          </w:rPr>
                          <w:drawing>
                            <wp:inline distT="0" distB="0" distL="0" distR="0" wp14:anchorId="253D2E3D" wp14:editId="3723A218">
                              <wp:extent cx="685800" cy="58945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61">
                                        <a:extLst>
                                          <a:ext uri="{28A0092B-C50C-407E-A947-70E740481C1C}">
                                            <a14:useLocalDpi xmlns:a14="http://schemas.microsoft.com/office/drawing/2010/main" val="0"/>
                                          </a:ext>
                                        </a:extLst>
                                      </a:blip>
                                      <a:stretch>
                                        <a:fillRect/>
                                      </a:stretch>
                                    </pic:blipFill>
                                    <pic:spPr bwMode="auto">
                                      <a:xfrm>
                                        <a:off x="0" y="0"/>
                                        <a:ext cx="745873" cy="6410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BFEC31" w14:textId="77777777" w:rsidR="00A16151" w:rsidRDefault="00A16151" w:rsidP="00A16151"/>
              </w:tc>
              <w:tc>
                <w:tcPr>
                  <w:tcW w:w="4032" w:type="dxa"/>
                </w:tcPr>
                <w:p w14:paraId="71D4D5E3" w14:textId="77777777" w:rsidR="00A16151" w:rsidRDefault="00A16151" w:rsidP="00A16151">
                  <w:r>
                    <w:rPr>
                      <w:b/>
                    </w:rPr>
                    <w:t xml:space="preserve">Kite Hill: </w:t>
                  </w:r>
                  <w:r>
                    <w:t>WF, CO</w:t>
                  </w:r>
                </w:p>
              </w:tc>
            </w:tr>
          </w:tbl>
          <w:p w14:paraId="5DA0175F" w14:textId="77777777" w:rsidR="00D97600" w:rsidRDefault="00D97600" w:rsidP="0094577D"/>
        </w:tc>
      </w:tr>
      <w:tr w:rsidR="00D97600" w14:paraId="7786CACE" w14:textId="77777777" w:rsidTr="0094577D">
        <w:trPr>
          <w:trHeight w:hRule="exact" w:val="504"/>
        </w:trPr>
        <w:tc>
          <w:tcPr>
            <w:tcW w:w="6148" w:type="dxa"/>
            <w:vAlign w:val="bottom"/>
          </w:tcPr>
          <w:p w14:paraId="5A630782" w14:textId="77777777" w:rsidR="00D97600" w:rsidRDefault="00C607E0" w:rsidP="0094577D">
            <w:pPr>
              <w:pStyle w:val="NoSpacing"/>
              <w:rPr>
                <w:rStyle w:val="PageNumber"/>
              </w:rPr>
            </w:pPr>
            <w:r>
              <w:rPr>
                <w:rStyle w:val="PageNumber"/>
              </w:rPr>
              <w:t>6</w:t>
            </w:r>
          </w:p>
        </w:tc>
        <w:tc>
          <w:tcPr>
            <w:tcW w:w="855" w:type="dxa"/>
            <w:vAlign w:val="bottom"/>
          </w:tcPr>
          <w:p w14:paraId="2423DCB2" w14:textId="77777777" w:rsidR="00D97600" w:rsidRDefault="00D97600" w:rsidP="0094577D">
            <w:pPr>
              <w:pStyle w:val="NoSpacing"/>
            </w:pPr>
          </w:p>
        </w:tc>
        <w:tc>
          <w:tcPr>
            <w:tcW w:w="855" w:type="dxa"/>
            <w:vAlign w:val="bottom"/>
          </w:tcPr>
          <w:p w14:paraId="0ED663AC" w14:textId="77777777" w:rsidR="00D97600" w:rsidRDefault="00D97600" w:rsidP="0094577D">
            <w:pPr>
              <w:pStyle w:val="NoSpacing"/>
            </w:pPr>
          </w:p>
        </w:tc>
        <w:tc>
          <w:tcPr>
            <w:tcW w:w="6254" w:type="dxa"/>
            <w:vAlign w:val="bottom"/>
          </w:tcPr>
          <w:p w14:paraId="51BA6A24" w14:textId="77777777" w:rsidR="00D97600" w:rsidRDefault="00C607E0" w:rsidP="0094577D">
            <w:pPr>
              <w:pStyle w:val="NoSpacing"/>
              <w:jc w:val="right"/>
              <w:rPr>
                <w:rStyle w:val="PageNumber"/>
              </w:rPr>
            </w:pPr>
            <w:r>
              <w:rPr>
                <w:rStyle w:val="PageNumber"/>
              </w:rPr>
              <w:t>3</w:t>
            </w:r>
          </w:p>
        </w:tc>
      </w:tr>
      <w:tr w:rsidR="00D97600" w14:paraId="297F9FA5" w14:textId="77777777" w:rsidTr="0094577D">
        <w:trPr>
          <w:trHeight w:hRule="exact" w:val="9792"/>
        </w:trPr>
        <w:tc>
          <w:tcPr>
            <w:tcW w:w="6148" w:type="dxa"/>
          </w:tcPr>
          <w:p w14:paraId="0DB31E1B" w14:textId="77777777" w:rsidR="00A16151" w:rsidRDefault="00A16151" w:rsidP="00A16151">
            <w:pPr>
              <w:pStyle w:val="Heading2"/>
            </w:pPr>
            <w:r>
              <w:lastRenderedPageBreak/>
              <w:t xml:space="preserve">Parmesan Cheese </w:t>
            </w:r>
          </w:p>
          <w:tbl>
            <w:tblPr>
              <w:tblW w:w="0" w:type="auto"/>
              <w:tblCellMar>
                <w:left w:w="0" w:type="dxa"/>
                <w:right w:w="144" w:type="dxa"/>
              </w:tblCellMar>
              <w:tblLook w:val="04A0" w:firstRow="1" w:lastRow="0" w:firstColumn="1" w:lastColumn="0" w:noHBand="0" w:noVBand="1"/>
              <w:tblDescription w:val="Photo with item description"/>
            </w:tblPr>
            <w:tblGrid>
              <w:gridCol w:w="3543"/>
              <w:gridCol w:w="2605"/>
            </w:tblGrid>
            <w:tr w:rsidR="00A16151" w14:paraId="6E43D805" w14:textId="77777777" w:rsidTr="0094577D">
              <w:tc>
                <w:tcPr>
                  <w:tcW w:w="2160" w:type="dxa"/>
                </w:tcPr>
                <w:tbl>
                  <w:tblPr>
                    <w:tblW w:w="3399" w:type="dxa"/>
                    <w:tblCellMar>
                      <w:left w:w="0" w:type="dxa"/>
                      <w:right w:w="0" w:type="dxa"/>
                    </w:tblCellMar>
                    <w:tblLook w:val="04A0" w:firstRow="1" w:lastRow="0" w:firstColumn="1" w:lastColumn="0" w:noHBand="0" w:noVBand="1"/>
                    <w:tblDescription w:val="Picture frame"/>
                  </w:tblPr>
                  <w:tblGrid>
                    <w:gridCol w:w="3399"/>
                  </w:tblGrid>
                  <w:tr w:rsidR="00A16151" w14:paraId="4F523C0B" w14:textId="77777777" w:rsidTr="0094577D">
                    <w:tc>
                      <w:tcPr>
                        <w:tcW w:w="3399" w:type="dxa"/>
                        <w:vAlign w:val="center"/>
                      </w:tcPr>
                      <w:p w14:paraId="2B96B2B3" w14:textId="77777777" w:rsidR="00A16151" w:rsidRDefault="00A16151" w:rsidP="00A16151">
                        <w:pPr>
                          <w:pStyle w:val="Photo"/>
                          <w:jc w:val="left"/>
                        </w:pPr>
                        <w:r>
                          <w:rPr>
                            <w:lang w:eastAsia="en-US"/>
                          </w:rPr>
                          <w:drawing>
                            <wp:inline distT="0" distB="0" distL="0" distR="0" wp14:anchorId="6D0E3494" wp14:editId="55040501">
                              <wp:extent cx="738615" cy="57867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62">
                                        <a:extLst>
                                          <a:ext uri="{28A0092B-C50C-407E-A947-70E740481C1C}">
                                            <a14:useLocalDpi xmlns:a14="http://schemas.microsoft.com/office/drawing/2010/main" val="0"/>
                                          </a:ext>
                                        </a:extLst>
                                      </a:blip>
                                      <a:stretch>
                                        <a:fillRect/>
                                      </a:stretch>
                                    </pic:blipFill>
                                    <pic:spPr bwMode="auto">
                                      <a:xfrm>
                                        <a:off x="0" y="0"/>
                                        <a:ext cx="746787" cy="58508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lang w:eastAsia="en-US"/>
                          </w:rPr>
                          <w:drawing>
                            <wp:inline distT="0" distB="0" distL="0" distR="0" wp14:anchorId="1640DF4B" wp14:editId="51C2F140">
                              <wp:extent cx="472661" cy="761063"/>
                              <wp:effectExtent l="0" t="0" r="381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o veggie.jpg"/>
                                      <pic:cNvPicPr/>
                                    </pic:nvPicPr>
                                    <pic:blipFill>
                                      <a:blip r:embed="rId163">
                                        <a:extLst>
                                          <a:ext uri="{28A0092B-C50C-407E-A947-70E740481C1C}">
                                            <a14:useLocalDpi xmlns:a14="http://schemas.microsoft.com/office/drawing/2010/main" val="0"/>
                                          </a:ext>
                                        </a:extLst>
                                      </a:blip>
                                      <a:stretch>
                                        <a:fillRect/>
                                      </a:stretch>
                                    </pic:blipFill>
                                    <pic:spPr>
                                      <a:xfrm>
                                        <a:off x="0" y="0"/>
                                        <a:ext cx="493778" cy="795065"/>
                                      </a:xfrm>
                                      <a:prstGeom prst="rect">
                                        <a:avLst/>
                                      </a:prstGeom>
                                    </pic:spPr>
                                  </pic:pic>
                                </a:graphicData>
                              </a:graphic>
                            </wp:inline>
                          </w:drawing>
                        </w:r>
                        <w:r>
                          <w:rPr>
                            <w:lang w:eastAsia="en-US"/>
                          </w:rPr>
                          <w:drawing>
                            <wp:inline distT="0" distB="0" distL="0" distR="0" wp14:anchorId="3EADF626" wp14:editId="32C8D7BD">
                              <wp:extent cx="737704" cy="737704"/>
                              <wp:effectExtent l="0" t="0" r="571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iolife.jpg"/>
                                      <pic:cNvPicPr/>
                                    </pic:nvPicPr>
                                    <pic:blipFill>
                                      <a:blip r:embed="rId164">
                                        <a:extLst>
                                          <a:ext uri="{28A0092B-C50C-407E-A947-70E740481C1C}">
                                            <a14:useLocalDpi xmlns:a14="http://schemas.microsoft.com/office/drawing/2010/main" val="0"/>
                                          </a:ext>
                                        </a:extLst>
                                      </a:blip>
                                      <a:stretch>
                                        <a:fillRect/>
                                      </a:stretch>
                                    </pic:blipFill>
                                    <pic:spPr>
                                      <a:xfrm flipV="1">
                                        <a:off x="0" y="0"/>
                                        <a:ext cx="765942" cy="765942"/>
                                      </a:xfrm>
                                      <a:prstGeom prst="rect">
                                        <a:avLst/>
                                      </a:prstGeom>
                                    </pic:spPr>
                                  </pic:pic>
                                </a:graphicData>
                              </a:graphic>
                            </wp:inline>
                          </w:drawing>
                        </w:r>
                      </w:p>
                    </w:tc>
                  </w:tr>
                </w:tbl>
                <w:p w14:paraId="20D6429F" w14:textId="77777777" w:rsidR="00A16151" w:rsidRDefault="00A16151" w:rsidP="00A16151"/>
              </w:tc>
              <w:tc>
                <w:tcPr>
                  <w:tcW w:w="4032" w:type="dxa"/>
                </w:tcPr>
                <w:p w14:paraId="56C69252" w14:textId="7939D0B3" w:rsidR="00A16151" w:rsidRDefault="00A16151" w:rsidP="00A16151">
                  <w:r>
                    <w:rPr>
                      <w:b/>
                    </w:rPr>
                    <w:t xml:space="preserve">Follow Your Heart: </w:t>
                  </w:r>
                  <w:r>
                    <w:t>WF, CO, H</w:t>
                  </w:r>
                  <w:r w:rsidR="00B84DBE">
                    <w:t>, FT</w:t>
                  </w:r>
                </w:p>
                <w:p w14:paraId="1AE83559" w14:textId="77777777" w:rsidR="00A16151" w:rsidRDefault="00A16151" w:rsidP="00A16151">
                  <w:r>
                    <w:rPr>
                      <w:b/>
                    </w:rPr>
                    <w:t xml:space="preserve">Go Veggie Vegan: </w:t>
                  </w:r>
                  <w:r>
                    <w:t>FT, WF</w:t>
                  </w:r>
                </w:p>
                <w:p w14:paraId="59535DD7" w14:textId="77777777" w:rsidR="00A16151" w:rsidRPr="00C5525F" w:rsidRDefault="00A16151" w:rsidP="00A16151">
                  <w:r>
                    <w:rPr>
                      <w:b/>
                    </w:rPr>
                    <w:t xml:space="preserve">Violife: </w:t>
                  </w:r>
                  <w:r>
                    <w:t>WF</w:t>
                  </w:r>
                </w:p>
              </w:tc>
            </w:tr>
          </w:tbl>
          <w:p w14:paraId="3BC32CA1" w14:textId="77777777" w:rsidR="00A16151" w:rsidRDefault="00A16151" w:rsidP="00A16151">
            <w:pPr>
              <w:pStyle w:val="Heading2"/>
            </w:pPr>
            <w:r>
              <w:t xml:space="preserve">Cream Cheese </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3988"/>
            </w:tblGrid>
            <w:tr w:rsidR="00A16151" w14:paraId="7912F86E" w14:textId="77777777" w:rsidTr="0094577D">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1990"/>
                  </w:tblGrid>
                  <w:tr w:rsidR="00A16151" w14:paraId="4D663A4A" w14:textId="77777777" w:rsidTr="0094577D">
                    <w:tc>
                      <w:tcPr>
                        <w:tcW w:w="0" w:type="auto"/>
                        <w:tcBorders>
                          <w:top w:val="single" w:sz="6" w:space="0" w:color="A6A6A6" w:themeColor="background1" w:themeShade="A6"/>
                          <w:bottom w:val="single" w:sz="6" w:space="0" w:color="A6A6A6" w:themeColor="background1" w:themeShade="A6"/>
                        </w:tcBorders>
                        <w:vAlign w:val="center"/>
                      </w:tcPr>
                      <w:p w14:paraId="4993FD38" w14:textId="77777777" w:rsidR="00A16151" w:rsidRDefault="00A16151" w:rsidP="00A16151">
                        <w:pPr>
                          <w:pStyle w:val="Photo"/>
                        </w:pPr>
                        <w:r>
                          <w:rPr>
                            <w:lang w:eastAsia="en-US"/>
                          </w:rPr>
                          <w:drawing>
                            <wp:inline distT="0" distB="0" distL="0" distR="0" wp14:anchorId="5E092F85" wp14:editId="2170F48F">
                              <wp:extent cx="1126435" cy="11264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65">
                                        <a:extLst>
                                          <a:ext uri="{28A0092B-C50C-407E-A947-70E740481C1C}">
                                            <a14:useLocalDpi xmlns:a14="http://schemas.microsoft.com/office/drawing/2010/main" val="0"/>
                                          </a:ext>
                                        </a:extLst>
                                      </a:blip>
                                      <a:stretch>
                                        <a:fillRect/>
                                      </a:stretch>
                                    </pic:blipFill>
                                    <pic:spPr bwMode="auto">
                                      <a:xfrm>
                                        <a:off x="0" y="0"/>
                                        <a:ext cx="1132532" cy="11325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D706C4" w14:textId="77777777" w:rsidR="00A16151" w:rsidRDefault="00A16151" w:rsidP="00A16151"/>
              </w:tc>
              <w:tc>
                <w:tcPr>
                  <w:tcW w:w="4032" w:type="dxa"/>
                </w:tcPr>
                <w:p w14:paraId="052B7DE6" w14:textId="77777777" w:rsidR="00A16151" w:rsidRPr="00A86492" w:rsidRDefault="00A16151" w:rsidP="00A16151">
                  <w:r>
                    <w:rPr>
                      <w:b/>
                    </w:rPr>
                    <w:t xml:space="preserve">Kite Hill (regular, chive and jalapeno):  </w:t>
                  </w:r>
                  <w:r>
                    <w:t>WF, CO, H</w:t>
                  </w:r>
                </w:p>
                <w:p w14:paraId="70899B39" w14:textId="77777777" w:rsidR="00A16151" w:rsidRDefault="00A16151" w:rsidP="00A16151">
                  <w:r>
                    <w:rPr>
                      <w:b/>
                    </w:rPr>
                    <w:t xml:space="preserve">Tofutti: </w:t>
                  </w:r>
                  <w:r>
                    <w:t>WF, CO, C, H</w:t>
                  </w:r>
                </w:p>
                <w:p w14:paraId="6A14BC29" w14:textId="77777777" w:rsidR="00A16151" w:rsidRPr="00FE3E9E" w:rsidRDefault="00A16151" w:rsidP="00A16151">
                  <w:r>
                    <w:rPr>
                      <w:b/>
                    </w:rPr>
                    <w:t xml:space="preserve">Miyoko’s (plain, scallion and unlox): </w:t>
                  </w:r>
                  <w:r>
                    <w:t>TJ</w:t>
                  </w:r>
                </w:p>
                <w:p w14:paraId="388364CF" w14:textId="77777777" w:rsidR="00A16151" w:rsidRDefault="00A16151" w:rsidP="00A16151">
                  <w:r w:rsidRPr="003C2957">
                    <w:rPr>
                      <w:b/>
                    </w:rPr>
                    <w:t>Daiya</w:t>
                  </w:r>
                  <w:r>
                    <w:rPr>
                      <w:b/>
                    </w:rPr>
                    <w:t xml:space="preserve">: </w:t>
                  </w:r>
                  <w:r>
                    <w:t>WF, CO, H</w:t>
                  </w:r>
                </w:p>
                <w:p w14:paraId="23BF32F7" w14:textId="77777777" w:rsidR="00A16151" w:rsidRPr="00A86492" w:rsidRDefault="00A16151" w:rsidP="00A16151">
                  <w:r>
                    <w:rPr>
                      <w:b/>
                    </w:rPr>
                    <w:t xml:space="preserve">Follow Your Heart: </w:t>
                  </w:r>
                  <w:r>
                    <w:t>WF, CO</w:t>
                  </w:r>
                </w:p>
              </w:tc>
            </w:tr>
          </w:tbl>
          <w:p w14:paraId="67D197D5" w14:textId="77777777" w:rsidR="00A16151" w:rsidRDefault="00A16151" w:rsidP="00A16151">
            <w:pPr>
              <w:pStyle w:val="Heading2"/>
            </w:pPr>
            <w:r>
              <w:t>Sour Cream</w:t>
            </w:r>
          </w:p>
          <w:tbl>
            <w:tblPr>
              <w:tblW w:w="0" w:type="auto"/>
              <w:tblCellMar>
                <w:left w:w="0" w:type="dxa"/>
                <w:right w:w="144" w:type="dxa"/>
              </w:tblCellMar>
              <w:tblLook w:val="04A0" w:firstRow="1" w:lastRow="0" w:firstColumn="1" w:lastColumn="0" w:noHBand="0" w:noVBand="1"/>
              <w:tblDescription w:val="Photo with item description"/>
            </w:tblPr>
            <w:tblGrid>
              <w:gridCol w:w="1739"/>
              <w:gridCol w:w="4304"/>
            </w:tblGrid>
            <w:tr w:rsidR="00A16151" w14:paraId="79F640C9" w14:textId="77777777" w:rsidTr="0094577D">
              <w:tc>
                <w:tcPr>
                  <w:tcW w:w="1739" w:type="dxa"/>
                </w:tcPr>
                <w:tbl>
                  <w:tblPr>
                    <w:tblW w:w="0" w:type="auto"/>
                    <w:tblCellMar>
                      <w:left w:w="0" w:type="dxa"/>
                      <w:right w:w="0" w:type="dxa"/>
                    </w:tblCellMar>
                    <w:tblLook w:val="04A0" w:firstRow="1" w:lastRow="0" w:firstColumn="1" w:lastColumn="0" w:noHBand="0" w:noVBand="1"/>
                    <w:tblDescription w:val="Picture frame"/>
                  </w:tblPr>
                  <w:tblGrid>
                    <w:gridCol w:w="1595"/>
                  </w:tblGrid>
                  <w:tr w:rsidR="00A16151" w14:paraId="513F4A81" w14:textId="77777777" w:rsidTr="0094577D">
                    <w:tc>
                      <w:tcPr>
                        <w:tcW w:w="0" w:type="auto"/>
                        <w:vAlign w:val="center"/>
                      </w:tcPr>
                      <w:p w14:paraId="6EBABA97" w14:textId="77777777" w:rsidR="00A16151" w:rsidRDefault="00A16151" w:rsidP="00A16151">
                        <w:pPr>
                          <w:pStyle w:val="Photo"/>
                        </w:pPr>
                        <w:r>
                          <w:rPr>
                            <w:lang w:eastAsia="en-US"/>
                          </w:rPr>
                          <w:drawing>
                            <wp:inline distT="0" distB="0" distL="0" distR="0" wp14:anchorId="0562D35E" wp14:editId="3B536037">
                              <wp:extent cx="885110" cy="432904"/>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66">
                                        <a:extLst>
                                          <a:ext uri="{28A0092B-C50C-407E-A947-70E740481C1C}">
                                            <a14:useLocalDpi xmlns:a14="http://schemas.microsoft.com/office/drawing/2010/main" val="0"/>
                                          </a:ext>
                                        </a:extLst>
                                      </a:blip>
                                      <a:stretch>
                                        <a:fillRect/>
                                      </a:stretch>
                                    </pic:blipFill>
                                    <pic:spPr>
                                      <a:xfrm>
                                        <a:off x="0" y="0"/>
                                        <a:ext cx="903509" cy="441903"/>
                                      </a:xfrm>
                                      <a:prstGeom prst="rect">
                                        <a:avLst/>
                                      </a:prstGeom>
                                    </pic:spPr>
                                  </pic:pic>
                                </a:graphicData>
                              </a:graphic>
                            </wp:inline>
                          </w:drawing>
                        </w:r>
                      </w:p>
                      <w:p w14:paraId="0C95287F" w14:textId="77777777" w:rsidR="00A16151" w:rsidRDefault="00A16151" w:rsidP="00A16151">
                        <w:pPr>
                          <w:pStyle w:val="Photo"/>
                        </w:pPr>
                        <w:r>
                          <w:rPr>
                            <w:lang w:eastAsia="en-US"/>
                          </w:rPr>
                          <w:drawing>
                            <wp:inline distT="0" distB="0" distL="0" distR="0" wp14:anchorId="089EF81F" wp14:editId="55A18471">
                              <wp:extent cx="768638" cy="5165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yoko's butter.jpg"/>
                                      <pic:cNvPicPr/>
                                    </pic:nvPicPr>
                                    <pic:blipFill>
                                      <a:blip r:embed="rId167">
                                        <a:extLst>
                                          <a:ext uri="{28A0092B-C50C-407E-A947-70E740481C1C}">
                                            <a14:useLocalDpi xmlns:a14="http://schemas.microsoft.com/office/drawing/2010/main" val="0"/>
                                          </a:ext>
                                        </a:extLst>
                                      </a:blip>
                                      <a:stretch>
                                        <a:fillRect/>
                                      </a:stretch>
                                    </pic:blipFill>
                                    <pic:spPr>
                                      <a:xfrm>
                                        <a:off x="0" y="0"/>
                                        <a:ext cx="768638" cy="516525"/>
                                      </a:xfrm>
                                      <a:prstGeom prst="rect">
                                        <a:avLst/>
                                      </a:prstGeom>
                                    </pic:spPr>
                                  </pic:pic>
                                </a:graphicData>
                              </a:graphic>
                            </wp:inline>
                          </w:drawing>
                        </w:r>
                      </w:p>
                    </w:tc>
                  </w:tr>
                </w:tbl>
                <w:p w14:paraId="041A23D0" w14:textId="77777777" w:rsidR="00A16151" w:rsidRDefault="00A16151" w:rsidP="00A16151">
                  <w:pPr>
                    <w:pStyle w:val="NoSpacing"/>
                  </w:pPr>
                  <w:r>
                    <w:t xml:space="preserve">  </w:t>
                  </w:r>
                </w:p>
                <w:p w14:paraId="79DC9A15" w14:textId="77777777" w:rsidR="00A16151" w:rsidRDefault="00A16151" w:rsidP="00A16151">
                  <w:pPr>
                    <w:pStyle w:val="NoSpacing"/>
                  </w:pPr>
                </w:p>
              </w:tc>
              <w:tc>
                <w:tcPr>
                  <w:tcW w:w="4304" w:type="dxa"/>
                </w:tcPr>
                <w:p w14:paraId="5BBBA3C7" w14:textId="6DF74884" w:rsidR="00EF48DC" w:rsidRPr="00310FE3" w:rsidRDefault="00A16151" w:rsidP="00A16151">
                  <w:pPr>
                    <w:rPr>
                      <w:bCs/>
                    </w:rPr>
                  </w:pPr>
                  <w:r>
                    <w:rPr>
                      <w:b/>
                    </w:rPr>
                    <w:t xml:space="preserve">Kite Hill </w:t>
                  </w:r>
                  <w:r w:rsidR="00EF48DC">
                    <w:rPr>
                      <w:b/>
                    </w:rPr>
                    <w:t>Sour Cream</w:t>
                  </w:r>
                  <w:r w:rsidR="00310FE3">
                    <w:rPr>
                      <w:b/>
                    </w:rPr>
                    <w:t xml:space="preserve">: </w:t>
                  </w:r>
                  <w:r w:rsidR="00310FE3">
                    <w:rPr>
                      <w:bCs/>
                    </w:rPr>
                    <w:t>T, WF, CO</w:t>
                  </w:r>
                </w:p>
                <w:p w14:paraId="1F100853" w14:textId="44B75C15" w:rsidR="00A16151" w:rsidRPr="00A86492" w:rsidRDefault="00EF48DC" w:rsidP="00A16151">
                  <w:r>
                    <w:rPr>
                      <w:b/>
                    </w:rPr>
                    <w:t xml:space="preserve">Kite Hill </w:t>
                  </w:r>
                  <w:r w:rsidR="00A16151">
                    <w:rPr>
                      <w:b/>
                    </w:rPr>
                    <w:t xml:space="preserve">Cream Cheese </w:t>
                  </w:r>
                  <w:r w:rsidR="00A16151" w:rsidRPr="00A86492">
                    <w:t xml:space="preserve">can </w:t>
                  </w:r>
                  <w:r>
                    <w:t xml:space="preserve">also </w:t>
                  </w:r>
                  <w:r w:rsidR="00A16151" w:rsidRPr="00A86492">
                    <w:t>be used as an amazing sour cream replacement! The chive cream cheese is just like Top the Tater!</w:t>
                  </w:r>
                  <w:r w:rsidR="00A16151">
                    <w:t xml:space="preserve"> C, WF, CO, H</w:t>
                  </w:r>
                </w:p>
                <w:p w14:paraId="451C12D2" w14:textId="77777777" w:rsidR="00A16151" w:rsidRDefault="00A16151" w:rsidP="00A16151">
                  <w:r>
                    <w:rPr>
                      <w:b/>
                    </w:rPr>
                    <w:t xml:space="preserve">Tofutti: </w:t>
                  </w:r>
                  <w:r>
                    <w:t>C, CO, WF, H</w:t>
                  </w:r>
                </w:p>
                <w:p w14:paraId="610AE4BE" w14:textId="77777777" w:rsidR="00A16151" w:rsidRPr="00A86492" w:rsidRDefault="00A16151" w:rsidP="00A16151">
                  <w:r>
                    <w:rPr>
                      <w:b/>
                    </w:rPr>
                    <w:t xml:space="preserve">Follow Your Heart: </w:t>
                  </w:r>
                  <w:r>
                    <w:t>WF, CO, H</w:t>
                  </w:r>
                </w:p>
              </w:tc>
            </w:tr>
          </w:tbl>
          <w:p w14:paraId="77205135" w14:textId="77777777" w:rsidR="00D97600" w:rsidRDefault="00D97600" w:rsidP="0094577D"/>
        </w:tc>
        <w:tc>
          <w:tcPr>
            <w:tcW w:w="855" w:type="dxa"/>
          </w:tcPr>
          <w:p w14:paraId="2DD85790" w14:textId="13095C6E" w:rsidR="00D97600" w:rsidRDefault="00D97600" w:rsidP="0094577D">
            <w:pPr>
              <w:pStyle w:val="NoSpacing"/>
            </w:pPr>
          </w:p>
        </w:tc>
        <w:tc>
          <w:tcPr>
            <w:tcW w:w="855" w:type="dxa"/>
          </w:tcPr>
          <w:p w14:paraId="5FA40C26" w14:textId="77777777" w:rsidR="00D97600" w:rsidRDefault="00D97600" w:rsidP="0094577D">
            <w:pPr>
              <w:pStyle w:val="NoSpacing"/>
            </w:pPr>
          </w:p>
        </w:tc>
        <w:tc>
          <w:tcPr>
            <w:tcW w:w="6254" w:type="dxa"/>
          </w:tcPr>
          <w:p w14:paraId="3372E9AB" w14:textId="77777777" w:rsidR="00F3098A" w:rsidRDefault="00F3098A" w:rsidP="00F3098A">
            <w:pPr>
              <w:pStyle w:val="Heading2"/>
            </w:pPr>
            <w:r>
              <w:t>Egg Replacements</w:t>
            </w:r>
          </w:p>
          <w:tbl>
            <w:tblPr>
              <w:tblW w:w="0" w:type="auto"/>
              <w:tblCellMar>
                <w:left w:w="0" w:type="dxa"/>
                <w:right w:w="144" w:type="dxa"/>
              </w:tblCellMar>
              <w:tblLook w:val="04A0" w:firstRow="1" w:lastRow="0" w:firstColumn="1" w:lastColumn="0" w:noHBand="0" w:noVBand="1"/>
              <w:tblDescription w:val="Photo with item description"/>
            </w:tblPr>
            <w:tblGrid>
              <w:gridCol w:w="2178"/>
              <w:gridCol w:w="4040"/>
            </w:tblGrid>
            <w:tr w:rsidR="00F3098A" w14:paraId="61E590C3" w14:textId="77777777" w:rsidTr="0094577D">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F3098A" w14:paraId="3E996979" w14:textId="77777777" w:rsidTr="0094577D">
                    <w:tc>
                      <w:tcPr>
                        <w:tcW w:w="0" w:type="auto"/>
                        <w:tcBorders>
                          <w:top w:val="single" w:sz="6" w:space="0" w:color="A6A6A6" w:themeColor="background1" w:themeShade="A6"/>
                          <w:bottom w:val="single" w:sz="6" w:space="0" w:color="A6A6A6" w:themeColor="background1" w:themeShade="A6"/>
                        </w:tcBorders>
                        <w:vAlign w:val="center"/>
                      </w:tcPr>
                      <w:p w14:paraId="5A7B131F" w14:textId="77777777" w:rsidR="00F3098A" w:rsidRDefault="00F3098A" w:rsidP="00F3098A">
                        <w:pPr>
                          <w:pStyle w:val="Photo"/>
                        </w:pPr>
                        <w:r>
                          <w:rPr>
                            <w:lang w:eastAsia="en-US"/>
                          </w:rPr>
                          <w:drawing>
                            <wp:inline distT="0" distB="0" distL="0" distR="0" wp14:anchorId="3062D252" wp14:editId="5A2B6383">
                              <wp:extent cx="1135011" cy="635606"/>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68">
                                        <a:extLst>
                                          <a:ext uri="{28A0092B-C50C-407E-A947-70E740481C1C}">
                                            <a14:useLocalDpi xmlns:a14="http://schemas.microsoft.com/office/drawing/2010/main" val="0"/>
                                          </a:ext>
                                        </a:extLst>
                                      </a:blip>
                                      <a:stretch>
                                        <a:fillRect/>
                                      </a:stretch>
                                    </pic:blipFill>
                                    <pic:spPr>
                                      <a:xfrm>
                                        <a:off x="0" y="0"/>
                                        <a:ext cx="1135011" cy="635606"/>
                                      </a:xfrm>
                                      <a:prstGeom prst="rect">
                                        <a:avLst/>
                                      </a:prstGeom>
                                    </pic:spPr>
                                  </pic:pic>
                                </a:graphicData>
                              </a:graphic>
                            </wp:inline>
                          </w:drawing>
                        </w:r>
                      </w:p>
                    </w:tc>
                  </w:tr>
                </w:tbl>
                <w:p w14:paraId="1E701F4D" w14:textId="77777777" w:rsidR="00F3098A" w:rsidRDefault="00F3098A" w:rsidP="00F3098A">
                  <w:pPr>
                    <w:pStyle w:val="NoSpacing"/>
                  </w:pPr>
                </w:p>
                <w:p w14:paraId="4E6D865E" w14:textId="77777777" w:rsidR="00F3098A" w:rsidRDefault="00F3098A" w:rsidP="00F3098A">
                  <w:pPr>
                    <w:pStyle w:val="NoSpacing"/>
                    <w:jc w:val="center"/>
                  </w:pPr>
                  <w:r>
                    <w:rPr>
                      <w:noProof/>
                      <w:lang w:eastAsia="en-US"/>
                    </w:rPr>
                    <w:drawing>
                      <wp:inline distT="0" distB="0" distL="0" distR="0" wp14:anchorId="4D957C9E" wp14:editId="7ADAA60B">
                        <wp:extent cx="428864" cy="714774"/>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st egg.jpg"/>
                                <pic:cNvPicPr/>
                              </pic:nvPicPr>
                              <pic:blipFill>
                                <a:blip r:embed="rId169">
                                  <a:extLst>
                                    <a:ext uri="{28A0092B-C50C-407E-A947-70E740481C1C}">
                                      <a14:useLocalDpi xmlns:a14="http://schemas.microsoft.com/office/drawing/2010/main" val="0"/>
                                    </a:ext>
                                  </a:extLst>
                                </a:blip>
                                <a:stretch>
                                  <a:fillRect/>
                                </a:stretch>
                              </pic:blipFill>
                              <pic:spPr>
                                <a:xfrm>
                                  <a:off x="0" y="0"/>
                                  <a:ext cx="428864" cy="714774"/>
                                </a:xfrm>
                                <a:prstGeom prst="rect">
                                  <a:avLst/>
                                </a:prstGeom>
                              </pic:spPr>
                            </pic:pic>
                          </a:graphicData>
                        </a:graphic>
                      </wp:inline>
                    </w:drawing>
                  </w:r>
                  <w:r>
                    <w:rPr>
                      <w:noProof/>
                      <w:lang w:eastAsia="en-US"/>
                    </w:rPr>
                    <w:drawing>
                      <wp:inline distT="0" distB="0" distL="0" distR="0" wp14:anchorId="3120DC5F" wp14:editId="54B30366">
                        <wp:extent cx="936487" cy="67986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ganegg.jpg"/>
                                <pic:cNvPicPr/>
                              </pic:nvPicPr>
                              <pic:blipFill>
                                <a:blip r:embed="rId170">
                                  <a:extLst>
                                    <a:ext uri="{28A0092B-C50C-407E-A947-70E740481C1C}">
                                      <a14:useLocalDpi xmlns:a14="http://schemas.microsoft.com/office/drawing/2010/main" val="0"/>
                                    </a:ext>
                                  </a:extLst>
                                </a:blip>
                                <a:stretch>
                                  <a:fillRect/>
                                </a:stretch>
                              </pic:blipFill>
                              <pic:spPr>
                                <a:xfrm>
                                  <a:off x="0" y="0"/>
                                  <a:ext cx="992202" cy="720317"/>
                                </a:xfrm>
                                <a:prstGeom prst="rect">
                                  <a:avLst/>
                                </a:prstGeom>
                              </pic:spPr>
                            </pic:pic>
                          </a:graphicData>
                        </a:graphic>
                      </wp:inline>
                    </w:drawing>
                  </w:r>
                </w:p>
              </w:tc>
              <w:tc>
                <w:tcPr>
                  <w:tcW w:w="4032" w:type="dxa"/>
                </w:tcPr>
                <w:p w14:paraId="5AC8A33B" w14:textId="77777777" w:rsidR="00F3098A" w:rsidRDefault="0076004D" w:rsidP="00F3098A">
                  <w:r>
                    <w:rPr>
                      <w:b/>
                    </w:rPr>
                    <w:t>J</w:t>
                  </w:r>
                  <w:r w:rsidR="00F3098A" w:rsidRPr="00067170">
                    <w:rPr>
                      <w:b/>
                    </w:rPr>
                    <w:t>ust Egg</w:t>
                  </w:r>
                  <w:r w:rsidR="00F3098A">
                    <w:rPr>
                      <w:b/>
                    </w:rPr>
                    <w:t xml:space="preserve"> </w:t>
                  </w:r>
                  <w:r w:rsidR="00F3098A">
                    <w:t>(for scrambles &amp; French toast)</w:t>
                  </w:r>
                  <w:r w:rsidR="00F3098A" w:rsidRPr="00067170">
                    <w:rPr>
                      <w:b/>
                    </w:rPr>
                    <w:t>:</w:t>
                  </w:r>
                  <w:r w:rsidR="00F3098A">
                    <w:t xml:space="preserve"> FT</w:t>
                  </w:r>
                </w:p>
                <w:p w14:paraId="5E2AFB87" w14:textId="77777777" w:rsidR="00F3098A" w:rsidRDefault="00F3098A" w:rsidP="00F3098A">
                  <w:r w:rsidRPr="00067170">
                    <w:rPr>
                      <w:b/>
                    </w:rPr>
                    <w:t>VeganEgg</w:t>
                  </w:r>
                  <w:r>
                    <w:rPr>
                      <w:b/>
                    </w:rPr>
                    <w:t xml:space="preserve"> </w:t>
                  </w:r>
                  <w:r>
                    <w:t>(for scrambles and baking)</w:t>
                  </w:r>
                  <w:r>
                    <w:rPr>
                      <w:b/>
                    </w:rPr>
                    <w:t xml:space="preserve"> </w:t>
                  </w:r>
                  <w:r>
                    <w:t>: WF, CO</w:t>
                  </w:r>
                </w:p>
                <w:p w14:paraId="320055DE" w14:textId="77777777" w:rsidR="00F3098A" w:rsidRDefault="00F3098A" w:rsidP="00F3098A">
                  <w:r w:rsidRPr="00067170">
                    <w:rPr>
                      <w:b/>
                    </w:rPr>
                    <w:t>The Neat Egg</w:t>
                  </w:r>
                  <w:r>
                    <w:t>: T</w:t>
                  </w:r>
                </w:p>
                <w:p w14:paraId="51EAE7BC" w14:textId="77777777" w:rsidR="00F3098A" w:rsidRDefault="00F3098A" w:rsidP="00F3098A">
                  <w:r w:rsidRPr="00067170">
                    <w:rPr>
                      <w:b/>
                    </w:rPr>
                    <w:t>Ener G Egg Replacer</w:t>
                  </w:r>
                  <w:r>
                    <w:t>: WF</w:t>
                  </w:r>
                </w:p>
                <w:p w14:paraId="3BC8F914" w14:textId="77777777" w:rsidR="00F3098A" w:rsidRDefault="00F3098A" w:rsidP="00F3098A">
                  <w:r w:rsidRPr="00067170">
                    <w:rPr>
                      <w:b/>
                    </w:rPr>
                    <w:t>Tofu</w:t>
                  </w:r>
                  <w:r>
                    <w:t xml:space="preserve">:  Can be used as a scrambled egg replacement and is found in all grocery stores. </w:t>
                  </w:r>
                </w:p>
                <w:p w14:paraId="28084FAE" w14:textId="77777777" w:rsidR="00F3098A" w:rsidRDefault="00F3098A" w:rsidP="00F3098A">
                  <w:r w:rsidRPr="00067170">
                    <w:rPr>
                      <w:b/>
                    </w:rPr>
                    <w:t>Other alternatives can be found here</w:t>
                  </w:r>
                  <w:r>
                    <w:t xml:space="preserve">:  </w:t>
                  </w:r>
                  <w:hyperlink r:id="rId171" w:history="1">
                    <w:r>
                      <w:rPr>
                        <w:rStyle w:val="Hyperlink"/>
                      </w:rPr>
                      <w:t>http://www.peta.org/living/food/egg-replacements/</w:t>
                    </w:r>
                  </w:hyperlink>
                </w:p>
              </w:tc>
            </w:tr>
          </w:tbl>
          <w:p w14:paraId="3EEF7EC7" w14:textId="77777777" w:rsidR="00F3098A" w:rsidRDefault="00F3098A" w:rsidP="00F3098A">
            <w:pPr>
              <w:pStyle w:val="Heading2"/>
            </w:pPr>
            <w:r>
              <w:t>Mayonnaise Alternatives</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F3098A" w14:paraId="0E6D420B" w14:textId="77777777" w:rsidTr="0094577D">
              <w:trPr>
                <w:trHeight w:val="1440"/>
              </w:trPr>
              <w:tc>
                <w:tcPr>
                  <w:tcW w:w="2160" w:type="dxa"/>
                </w:tcPr>
                <w:tbl>
                  <w:tblPr>
                    <w:tblW w:w="0" w:type="auto"/>
                    <w:tblCellMar>
                      <w:left w:w="0" w:type="dxa"/>
                      <w:right w:w="0" w:type="dxa"/>
                    </w:tblCellMar>
                    <w:tblLook w:val="04A0" w:firstRow="1" w:lastRow="0" w:firstColumn="1" w:lastColumn="0" w:noHBand="0" w:noVBand="1"/>
                    <w:tblDescription w:val="Picture frame"/>
                  </w:tblPr>
                  <w:tblGrid>
                    <w:gridCol w:w="1988"/>
                  </w:tblGrid>
                  <w:tr w:rsidR="00F3098A" w14:paraId="0A9A9A7E" w14:textId="77777777" w:rsidTr="0094577D">
                    <w:tc>
                      <w:tcPr>
                        <w:tcW w:w="0" w:type="auto"/>
                        <w:vAlign w:val="center"/>
                      </w:tcPr>
                      <w:p w14:paraId="04DF6E64" w14:textId="77777777" w:rsidR="00F3098A" w:rsidRDefault="00F3098A" w:rsidP="00F3098A">
                        <w:pPr>
                          <w:pStyle w:val="Photo"/>
                        </w:pPr>
                        <w:r>
                          <w:rPr>
                            <w:lang w:eastAsia="en-US"/>
                          </w:rPr>
                          <w:drawing>
                            <wp:inline distT="0" distB="0" distL="0" distR="0" wp14:anchorId="7296468E" wp14:editId="0A1DA203">
                              <wp:extent cx="1133475" cy="8023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72">
                                        <a:extLst>
                                          <a:ext uri="{28A0092B-C50C-407E-A947-70E740481C1C}">
                                            <a14:useLocalDpi xmlns:a14="http://schemas.microsoft.com/office/drawing/2010/main" val="0"/>
                                          </a:ext>
                                        </a:extLst>
                                      </a:blip>
                                      <a:stretch>
                                        <a:fillRect/>
                                      </a:stretch>
                                    </pic:blipFill>
                                    <pic:spPr bwMode="auto">
                                      <a:xfrm>
                                        <a:off x="0" y="0"/>
                                        <a:ext cx="1133475" cy="8023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259509" w14:textId="77777777" w:rsidR="00F3098A" w:rsidRDefault="00F3098A" w:rsidP="00F3098A"/>
              </w:tc>
              <w:tc>
                <w:tcPr>
                  <w:tcW w:w="4032" w:type="dxa"/>
                </w:tcPr>
                <w:p w14:paraId="04D35C21" w14:textId="77777777" w:rsidR="00F3098A" w:rsidRPr="005C16F5" w:rsidRDefault="00F3098A" w:rsidP="00F3098A">
                  <w:pPr>
                    <w:rPr>
                      <w:b/>
                    </w:rPr>
                  </w:pPr>
                  <w:r w:rsidRPr="005C16F5">
                    <w:rPr>
                      <w:b/>
                    </w:rPr>
                    <w:t xml:space="preserve">Follow Your Heart Vegenaise: </w:t>
                  </w:r>
                  <w:r w:rsidRPr="005C16F5">
                    <w:t>WF, CO</w:t>
                  </w:r>
                  <w:r>
                    <w:t>, C, H</w:t>
                  </w:r>
                </w:p>
                <w:p w14:paraId="3B821A02" w14:textId="77777777" w:rsidR="00F3098A" w:rsidRDefault="00F3098A" w:rsidP="00F3098A">
                  <w:r w:rsidRPr="005C16F5">
                    <w:rPr>
                      <w:b/>
                    </w:rPr>
                    <w:t>Just Mayo</w:t>
                  </w:r>
                  <w:r>
                    <w:t>: WF, CO</w:t>
                  </w:r>
                </w:p>
                <w:p w14:paraId="092C852A" w14:textId="77777777" w:rsidR="00F3098A" w:rsidRDefault="00F3098A" w:rsidP="00F3098A">
                  <w:r w:rsidRPr="005C16F5">
                    <w:rPr>
                      <w:b/>
                    </w:rPr>
                    <w:t>Hellman’s Vegan Mayo</w:t>
                  </w:r>
                  <w:r>
                    <w:t>: T, C</w:t>
                  </w:r>
                </w:p>
                <w:p w14:paraId="0BFD45D9" w14:textId="77777777" w:rsidR="00F3098A" w:rsidRDefault="00F3098A" w:rsidP="00F3098A">
                  <w:r w:rsidRPr="005C16F5">
                    <w:rPr>
                      <w:b/>
                    </w:rPr>
                    <w:t>Sir Kensingtons Classic Fabanaise Vegan Mayo</w:t>
                  </w:r>
                  <w:r>
                    <w:t>: WF, CO</w:t>
                  </w:r>
                </w:p>
              </w:tc>
            </w:tr>
          </w:tbl>
          <w:p w14:paraId="108B59EB" w14:textId="77777777" w:rsidR="00F3098A" w:rsidRDefault="00F3098A" w:rsidP="00F3098A">
            <w:pPr>
              <w:pStyle w:val="Heading2"/>
            </w:pPr>
            <w:r>
              <w:t>Dressings</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F3098A" w14:paraId="08E474B9" w14:textId="77777777" w:rsidTr="0094577D">
              <w:tc>
                <w:tcPr>
                  <w:tcW w:w="2160" w:type="dxa"/>
                </w:tcPr>
                <w:tbl>
                  <w:tblPr>
                    <w:tblW w:w="0" w:type="auto"/>
                    <w:tblCellMar>
                      <w:left w:w="0" w:type="dxa"/>
                      <w:right w:w="0" w:type="dxa"/>
                    </w:tblCellMar>
                    <w:tblLook w:val="04A0" w:firstRow="1" w:lastRow="0" w:firstColumn="1" w:lastColumn="0" w:noHBand="0" w:noVBand="1"/>
                    <w:tblDescription w:val="Picture frame"/>
                  </w:tblPr>
                  <w:tblGrid>
                    <w:gridCol w:w="1015"/>
                  </w:tblGrid>
                  <w:tr w:rsidR="00F3098A" w14:paraId="5FC7FE79" w14:textId="77777777" w:rsidTr="00F3098A">
                    <w:tc>
                      <w:tcPr>
                        <w:tcW w:w="0" w:type="auto"/>
                        <w:vAlign w:val="center"/>
                      </w:tcPr>
                      <w:p w14:paraId="4D054F82" w14:textId="77777777" w:rsidR="00F3098A" w:rsidRDefault="00F3098A" w:rsidP="00F3098A">
                        <w:pPr>
                          <w:pStyle w:val="Photo"/>
                        </w:pPr>
                        <w:r>
                          <w:rPr>
                            <w:lang w:eastAsia="en-US"/>
                          </w:rPr>
                          <w:drawing>
                            <wp:inline distT="0" distB="0" distL="0" distR="0" wp14:anchorId="2DDCFA46" wp14:editId="1162DA24">
                              <wp:extent cx="516357" cy="5163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3"/>
                                      <a:stretch>
                                        <a:fillRect/>
                                      </a:stretch>
                                    </pic:blipFill>
                                    <pic:spPr bwMode="auto">
                                      <a:xfrm>
                                        <a:off x="0" y="0"/>
                                        <a:ext cx="516357" cy="5163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7A5667" w14:textId="77777777" w:rsidR="00F3098A" w:rsidRDefault="00F3098A" w:rsidP="00F3098A"/>
              </w:tc>
              <w:tc>
                <w:tcPr>
                  <w:tcW w:w="4032" w:type="dxa"/>
                </w:tcPr>
                <w:p w14:paraId="6E517D37" w14:textId="77777777" w:rsidR="00F3098A" w:rsidRPr="003C2957" w:rsidRDefault="00F3098A" w:rsidP="00F3098A">
                  <w:r w:rsidRPr="003C2957">
                    <w:rPr>
                      <w:b/>
                    </w:rPr>
                    <w:t>Daiya</w:t>
                  </w:r>
                  <w:r>
                    <w:rPr>
                      <w:b/>
                    </w:rPr>
                    <w:t xml:space="preserve">: </w:t>
                  </w:r>
                  <w:r>
                    <w:t>WF, CO</w:t>
                  </w:r>
                </w:p>
                <w:p w14:paraId="473D91FA" w14:textId="0595DA1C" w:rsidR="00F3098A" w:rsidRPr="001636BF" w:rsidRDefault="00FA68D1" w:rsidP="00F3098A">
                  <w:r>
                    <w:rPr>
                      <w:b/>
                      <w:bCs/>
                    </w:rPr>
                    <w:t xml:space="preserve">Follow Your Heart: </w:t>
                  </w:r>
                  <w:r w:rsidR="001636BF">
                    <w:t xml:space="preserve">WF, </w:t>
                  </w:r>
                  <w:r w:rsidR="00F002F2">
                    <w:t xml:space="preserve">FT, </w:t>
                  </w:r>
                  <w:r w:rsidR="001636BF">
                    <w:t>H</w:t>
                  </w:r>
                </w:p>
                <w:p w14:paraId="20160C59" w14:textId="77777777" w:rsidR="00F3098A" w:rsidRDefault="00F3098A" w:rsidP="00F3098A"/>
              </w:tc>
            </w:tr>
          </w:tbl>
          <w:p w14:paraId="3F5E8E23" w14:textId="77777777" w:rsidR="00D97600" w:rsidRDefault="00D97600" w:rsidP="0094577D"/>
        </w:tc>
      </w:tr>
      <w:tr w:rsidR="00D97600" w14:paraId="77C9B3F4" w14:textId="77777777" w:rsidTr="0094577D">
        <w:trPr>
          <w:trHeight w:hRule="exact" w:val="504"/>
        </w:trPr>
        <w:tc>
          <w:tcPr>
            <w:tcW w:w="6148" w:type="dxa"/>
            <w:vAlign w:val="bottom"/>
          </w:tcPr>
          <w:p w14:paraId="201C48FF" w14:textId="77777777" w:rsidR="00D97600" w:rsidRDefault="00D97600" w:rsidP="0094577D">
            <w:pPr>
              <w:pStyle w:val="NoSpacing"/>
              <w:rPr>
                <w:rStyle w:val="PageNumber"/>
              </w:rPr>
            </w:pPr>
            <w:r>
              <w:rPr>
                <w:rStyle w:val="PageNumber"/>
              </w:rPr>
              <w:t>4</w:t>
            </w:r>
          </w:p>
        </w:tc>
        <w:tc>
          <w:tcPr>
            <w:tcW w:w="855" w:type="dxa"/>
            <w:vAlign w:val="bottom"/>
          </w:tcPr>
          <w:p w14:paraId="7829201F" w14:textId="77777777" w:rsidR="00D97600" w:rsidRDefault="00D97600" w:rsidP="0094577D">
            <w:pPr>
              <w:pStyle w:val="NoSpacing"/>
            </w:pPr>
          </w:p>
        </w:tc>
        <w:tc>
          <w:tcPr>
            <w:tcW w:w="855" w:type="dxa"/>
            <w:vAlign w:val="bottom"/>
          </w:tcPr>
          <w:p w14:paraId="5CC23C06" w14:textId="77777777" w:rsidR="00D97600" w:rsidRDefault="00D97600" w:rsidP="0094577D">
            <w:pPr>
              <w:pStyle w:val="NoSpacing"/>
            </w:pPr>
          </w:p>
        </w:tc>
        <w:tc>
          <w:tcPr>
            <w:tcW w:w="6254" w:type="dxa"/>
            <w:vAlign w:val="bottom"/>
          </w:tcPr>
          <w:p w14:paraId="22858846" w14:textId="77777777" w:rsidR="00D97600" w:rsidRDefault="00C607E0" w:rsidP="0094577D">
            <w:pPr>
              <w:pStyle w:val="NoSpacing"/>
              <w:jc w:val="right"/>
              <w:rPr>
                <w:rStyle w:val="PageNumber"/>
              </w:rPr>
            </w:pPr>
            <w:r>
              <w:rPr>
                <w:rStyle w:val="PageNumber"/>
              </w:rPr>
              <w:t>5</w:t>
            </w:r>
          </w:p>
        </w:tc>
      </w:tr>
    </w:tbl>
    <w:p w14:paraId="10097F45" w14:textId="77777777" w:rsidR="009D2335" w:rsidRDefault="009D2335">
      <w:pPr>
        <w:pStyle w:val="NoSpacing"/>
      </w:pPr>
    </w:p>
    <w:sectPr w:rsidR="009D2335">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4FD1FC2"/>
    <w:multiLevelType w:val="hybridMultilevel"/>
    <w:tmpl w:val="2638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C14BE5"/>
    <w:multiLevelType w:val="hybridMultilevel"/>
    <w:tmpl w:val="2AD22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CE283B"/>
    <w:multiLevelType w:val="hybridMultilevel"/>
    <w:tmpl w:val="36747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366960"/>
    <w:multiLevelType w:val="hybridMultilevel"/>
    <w:tmpl w:val="949E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7557E7"/>
    <w:multiLevelType w:val="hybridMultilevel"/>
    <w:tmpl w:val="2538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174738">
    <w:abstractNumId w:val="0"/>
  </w:num>
  <w:num w:numId="2" w16cid:durableId="55056084">
    <w:abstractNumId w:val="0"/>
    <w:lvlOverride w:ilvl="0">
      <w:startOverride w:val="1"/>
    </w:lvlOverride>
  </w:num>
  <w:num w:numId="3" w16cid:durableId="1840656405">
    <w:abstractNumId w:val="2"/>
  </w:num>
  <w:num w:numId="4" w16cid:durableId="322242655">
    <w:abstractNumId w:val="1"/>
  </w:num>
  <w:num w:numId="5" w16cid:durableId="799149965">
    <w:abstractNumId w:val="5"/>
  </w:num>
  <w:num w:numId="6" w16cid:durableId="166797666">
    <w:abstractNumId w:val="4"/>
  </w:num>
  <w:num w:numId="7" w16cid:durableId="1362130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CFA"/>
    <w:rsid w:val="00000543"/>
    <w:rsid w:val="00017307"/>
    <w:rsid w:val="00033D7A"/>
    <w:rsid w:val="00046388"/>
    <w:rsid w:val="00054378"/>
    <w:rsid w:val="00067170"/>
    <w:rsid w:val="00067B96"/>
    <w:rsid w:val="000737CB"/>
    <w:rsid w:val="000A3030"/>
    <w:rsid w:val="000C39C7"/>
    <w:rsid w:val="000F3EBC"/>
    <w:rsid w:val="000F62E8"/>
    <w:rsid w:val="0010430A"/>
    <w:rsid w:val="001056C6"/>
    <w:rsid w:val="00113C2F"/>
    <w:rsid w:val="00124192"/>
    <w:rsid w:val="00125D22"/>
    <w:rsid w:val="00134C06"/>
    <w:rsid w:val="001425F6"/>
    <w:rsid w:val="0015514A"/>
    <w:rsid w:val="001579F8"/>
    <w:rsid w:val="001636BF"/>
    <w:rsid w:val="00171B69"/>
    <w:rsid w:val="00172366"/>
    <w:rsid w:val="00173260"/>
    <w:rsid w:val="00180DB4"/>
    <w:rsid w:val="00185C66"/>
    <w:rsid w:val="001A264A"/>
    <w:rsid w:val="001B0745"/>
    <w:rsid w:val="001D69B2"/>
    <w:rsid w:val="001E7DA1"/>
    <w:rsid w:val="00202217"/>
    <w:rsid w:val="002033DF"/>
    <w:rsid w:val="00204126"/>
    <w:rsid w:val="00206B43"/>
    <w:rsid w:val="00213492"/>
    <w:rsid w:val="002178B1"/>
    <w:rsid w:val="00222718"/>
    <w:rsid w:val="00223667"/>
    <w:rsid w:val="00233DDE"/>
    <w:rsid w:val="002409E6"/>
    <w:rsid w:val="002421A0"/>
    <w:rsid w:val="002531A8"/>
    <w:rsid w:val="0026245A"/>
    <w:rsid w:val="00272582"/>
    <w:rsid w:val="002725FE"/>
    <w:rsid w:val="00287C4D"/>
    <w:rsid w:val="00297B2F"/>
    <w:rsid w:val="002C23C3"/>
    <w:rsid w:val="002C276D"/>
    <w:rsid w:val="002D128C"/>
    <w:rsid w:val="002D440A"/>
    <w:rsid w:val="002E3BA7"/>
    <w:rsid w:val="002E6F96"/>
    <w:rsid w:val="002F5575"/>
    <w:rsid w:val="003010E4"/>
    <w:rsid w:val="003016E2"/>
    <w:rsid w:val="00302CFD"/>
    <w:rsid w:val="00303739"/>
    <w:rsid w:val="00306458"/>
    <w:rsid w:val="003105FA"/>
    <w:rsid w:val="00310FE3"/>
    <w:rsid w:val="00313AB9"/>
    <w:rsid w:val="00331D89"/>
    <w:rsid w:val="00333FF6"/>
    <w:rsid w:val="003542E7"/>
    <w:rsid w:val="00363198"/>
    <w:rsid w:val="0036416A"/>
    <w:rsid w:val="00381A26"/>
    <w:rsid w:val="003979D0"/>
    <w:rsid w:val="003C2957"/>
    <w:rsid w:val="00410BA0"/>
    <w:rsid w:val="00421B2F"/>
    <w:rsid w:val="004277D9"/>
    <w:rsid w:val="0044424F"/>
    <w:rsid w:val="0044458E"/>
    <w:rsid w:val="00450E6F"/>
    <w:rsid w:val="00462788"/>
    <w:rsid w:val="00464674"/>
    <w:rsid w:val="00470AF7"/>
    <w:rsid w:val="004816C0"/>
    <w:rsid w:val="00484D38"/>
    <w:rsid w:val="00490585"/>
    <w:rsid w:val="004C5B42"/>
    <w:rsid w:val="004C6829"/>
    <w:rsid w:val="004D0B2F"/>
    <w:rsid w:val="004D6351"/>
    <w:rsid w:val="004D66A5"/>
    <w:rsid w:val="004D746C"/>
    <w:rsid w:val="004F504B"/>
    <w:rsid w:val="004F6072"/>
    <w:rsid w:val="0051016C"/>
    <w:rsid w:val="005117BC"/>
    <w:rsid w:val="005162EC"/>
    <w:rsid w:val="005250BD"/>
    <w:rsid w:val="00527700"/>
    <w:rsid w:val="0054139A"/>
    <w:rsid w:val="005418A7"/>
    <w:rsid w:val="005427DE"/>
    <w:rsid w:val="00550A13"/>
    <w:rsid w:val="0057522A"/>
    <w:rsid w:val="00575426"/>
    <w:rsid w:val="005A094F"/>
    <w:rsid w:val="005B06F3"/>
    <w:rsid w:val="005B20C7"/>
    <w:rsid w:val="005C16F5"/>
    <w:rsid w:val="005C4588"/>
    <w:rsid w:val="005C59DF"/>
    <w:rsid w:val="005D43AF"/>
    <w:rsid w:val="005D7E20"/>
    <w:rsid w:val="00601F3D"/>
    <w:rsid w:val="00603B5A"/>
    <w:rsid w:val="00612553"/>
    <w:rsid w:val="006132D4"/>
    <w:rsid w:val="006152A4"/>
    <w:rsid w:val="00621BC3"/>
    <w:rsid w:val="00656DB0"/>
    <w:rsid w:val="0066035A"/>
    <w:rsid w:val="006616AD"/>
    <w:rsid w:val="00664F51"/>
    <w:rsid w:val="006A5363"/>
    <w:rsid w:val="006A7739"/>
    <w:rsid w:val="006B4B77"/>
    <w:rsid w:val="006C58FB"/>
    <w:rsid w:val="006C5F01"/>
    <w:rsid w:val="006C65A4"/>
    <w:rsid w:val="006D04C4"/>
    <w:rsid w:val="006D0B79"/>
    <w:rsid w:val="006E1CA8"/>
    <w:rsid w:val="006F1E14"/>
    <w:rsid w:val="007119D1"/>
    <w:rsid w:val="00712E55"/>
    <w:rsid w:val="0072528A"/>
    <w:rsid w:val="00727262"/>
    <w:rsid w:val="00732EDB"/>
    <w:rsid w:val="00734B42"/>
    <w:rsid w:val="0076004D"/>
    <w:rsid w:val="00762EF7"/>
    <w:rsid w:val="007742DE"/>
    <w:rsid w:val="007952EE"/>
    <w:rsid w:val="007A0225"/>
    <w:rsid w:val="007A5611"/>
    <w:rsid w:val="007C47A6"/>
    <w:rsid w:val="007C4D4D"/>
    <w:rsid w:val="007E2F61"/>
    <w:rsid w:val="007E4DBC"/>
    <w:rsid w:val="007F0905"/>
    <w:rsid w:val="0080684A"/>
    <w:rsid w:val="00810CFA"/>
    <w:rsid w:val="00814D27"/>
    <w:rsid w:val="00817D14"/>
    <w:rsid w:val="008377FF"/>
    <w:rsid w:val="00837819"/>
    <w:rsid w:val="0084614C"/>
    <w:rsid w:val="0086073B"/>
    <w:rsid w:val="0087145A"/>
    <w:rsid w:val="00894651"/>
    <w:rsid w:val="008A1756"/>
    <w:rsid w:val="008C5B78"/>
    <w:rsid w:val="008D7228"/>
    <w:rsid w:val="008E41B3"/>
    <w:rsid w:val="008F458E"/>
    <w:rsid w:val="008F6F70"/>
    <w:rsid w:val="0091317C"/>
    <w:rsid w:val="00923936"/>
    <w:rsid w:val="009434B0"/>
    <w:rsid w:val="00951B76"/>
    <w:rsid w:val="00962B36"/>
    <w:rsid w:val="00976569"/>
    <w:rsid w:val="00976FB8"/>
    <w:rsid w:val="00984885"/>
    <w:rsid w:val="00993990"/>
    <w:rsid w:val="009A0E04"/>
    <w:rsid w:val="009C51AD"/>
    <w:rsid w:val="009D014F"/>
    <w:rsid w:val="009D2335"/>
    <w:rsid w:val="009D75F1"/>
    <w:rsid w:val="009E1178"/>
    <w:rsid w:val="009E2F5D"/>
    <w:rsid w:val="009E4CBF"/>
    <w:rsid w:val="009F6589"/>
    <w:rsid w:val="00A01BD0"/>
    <w:rsid w:val="00A039FC"/>
    <w:rsid w:val="00A05ED1"/>
    <w:rsid w:val="00A11023"/>
    <w:rsid w:val="00A1529E"/>
    <w:rsid w:val="00A16151"/>
    <w:rsid w:val="00A165F2"/>
    <w:rsid w:val="00A354F1"/>
    <w:rsid w:val="00A51471"/>
    <w:rsid w:val="00A52B17"/>
    <w:rsid w:val="00A70470"/>
    <w:rsid w:val="00A80867"/>
    <w:rsid w:val="00A86492"/>
    <w:rsid w:val="00A935D0"/>
    <w:rsid w:val="00A94553"/>
    <w:rsid w:val="00A9503A"/>
    <w:rsid w:val="00A974B9"/>
    <w:rsid w:val="00AA159C"/>
    <w:rsid w:val="00AB3B8F"/>
    <w:rsid w:val="00AB6714"/>
    <w:rsid w:val="00AD4813"/>
    <w:rsid w:val="00B00549"/>
    <w:rsid w:val="00B06D66"/>
    <w:rsid w:val="00B21280"/>
    <w:rsid w:val="00B215F2"/>
    <w:rsid w:val="00B241F8"/>
    <w:rsid w:val="00B34FC4"/>
    <w:rsid w:val="00B43E6F"/>
    <w:rsid w:val="00B554F9"/>
    <w:rsid w:val="00B61A86"/>
    <w:rsid w:val="00B66E6B"/>
    <w:rsid w:val="00B727D6"/>
    <w:rsid w:val="00B84DBE"/>
    <w:rsid w:val="00B97B84"/>
    <w:rsid w:val="00BB5ADE"/>
    <w:rsid w:val="00BC2B25"/>
    <w:rsid w:val="00BD12F2"/>
    <w:rsid w:val="00BD5363"/>
    <w:rsid w:val="00BE444B"/>
    <w:rsid w:val="00BF05E1"/>
    <w:rsid w:val="00BF554D"/>
    <w:rsid w:val="00C52CCA"/>
    <w:rsid w:val="00C5525F"/>
    <w:rsid w:val="00C55820"/>
    <w:rsid w:val="00C607E0"/>
    <w:rsid w:val="00CB7593"/>
    <w:rsid w:val="00CB7911"/>
    <w:rsid w:val="00CE27A1"/>
    <w:rsid w:val="00CF60D2"/>
    <w:rsid w:val="00D04AFE"/>
    <w:rsid w:val="00D10052"/>
    <w:rsid w:val="00D1250C"/>
    <w:rsid w:val="00D271DE"/>
    <w:rsid w:val="00D32977"/>
    <w:rsid w:val="00D535BC"/>
    <w:rsid w:val="00D55511"/>
    <w:rsid w:val="00D91C3F"/>
    <w:rsid w:val="00D94D39"/>
    <w:rsid w:val="00D96793"/>
    <w:rsid w:val="00D97600"/>
    <w:rsid w:val="00DB782D"/>
    <w:rsid w:val="00DC4B5E"/>
    <w:rsid w:val="00DD20F9"/>
    <w:rsid w:val="00DD523F"/>
    <w:rsid w:val="00E26A72"/>
    <w:rsid w:val="00E27674"/>
    <w:rsid w:val="00E43C4E"/>
    <w:rsid w:val="00E675C5"/>
    <w:rsid w:val="00E679D0"/>
    <w:rsid w:val="00E74BA4"/>
    <w:rsid w:val="00E80FE9"/>
    <w:rsid w:val="00E83770"/>
    <w:rsid w:val="00E93970"/>
    <w:rsid w:val="00E970F6"/>
    <w:rsid w:val="00EB19BC"/>
    <w:rsid w:val="00EB40D3"/>
    <w:rsid w:val="00EB5C86"/>
    <w:rsid w:val="00EC029F"/>
    <w:rsid w:val="00ED1CD6"/>
    <w:rsid w:val="00EE786F"/>
    <w:rsid w:val="00EE7B99"/>
    <w:rsid w:val="00EF48DC"/>
    <w:rsid w:val="00EF6B07"/>
    <w:rsid w:val="00EF6BBF"/>
    <w:rsid w:val="00EF70D1"/>
    <w:rsid w:val="00F002F2"/>
    <w:rsid w:val="00F1012F"/>
    <w:rsid w:val="00F11210"/>
    <w:rsid w:val="00F15DE8"/>
    <w:rsid w:val="00F171C2"/>
    <w:rsid w:val="00F3098A"/>
    <w:rsid w:val="00F32821"/>
    <w:rsid w:val="00FA4BC9"/>
    <w:rsid w:val="00FA68D1"/>
    <w:rsid w:val="00FB781A"/>
    <w:rsid w:val="00FC622F"/>
    <w:rsid w:val="00FC6CC4"/>
    <w:rsid w:val="00FD1EEF"/>
    <w:rsid w:val="00FD3E4C"/>
    <w:rsid w:val="00FE1F03"/>
    <w:rsid w:val="00FE3E9E"/>
    <w:rsid w:val="00FE4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683567"/>
  <w15:chartTrackingRefBased/>
  <w15:docId w15:val="{D81DDCC7-4644-4898-84E0-A31A99F37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character" w:styleId="Hyperlink">
    <w:name w:val="Hyperlink"/>
    <w:basedOn w:val="DefaultParagraphFont"/>
    <w:uiPriority w:val="99"/>
    <w:unhideWhenUsed/>
    <w:rsid w:val="007119D1"/>
    <w:rPr>
      <w:color w:val="0563C1"/>
      <w:u w:val="single"/>
    </w:rPr>
  </w:style>
  <w:style w:type="paragraph" w:styleId="ListParagraph">
    <w:name w:val="List Paragraph"/>
    <w:basedOn w:val="Normal"/>
    <w:uiPriority w:val="34"/>
    <w:qFormat/>
    <w:rsid w:val="00E675C5"/>
    <w:pPr>
      <w:spacing w:after="0" w:line="240" w:lineRule="auto"/>
      <w:ind w:left="720"/>
    </w:pPr>
    <w:rPr>
      <w:rFonts w:ascii="Calibri" w:eastAsiaTheme="minorHAnsi" w:hAnsi="Calibri" w:cs="Times New Roman"/>
      <w:color w:val="auto"/>
      <w:sz w:val="22"/>
      <w:szCs w:val="22"/>
      <w:lang w:eastAsia="en-US"/>
    </w:rPr>
  </w:style>
  <w:style w:type="character" w:styleId="UnresolvedMention">
    <w:name w:val="Unresolved Mention"/>
    <w:basedOn w:val="DefaultParagraphFont"/>
    <w:uiPriority w:val="99"/>
    <w:semiHidden/>
    <w:unhideWhenUsed/>
    <w:rsid w:val="00525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10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nnies.com/" TargetMode="External"/><Relationship Id="rId21" Type="http://schemas.openxmlformats.org/officeDocument/2006/relationships/hyperlink" Target="https://wahlburgers.com/food-menu" TargetMode="External"/><Relationship Id="rId42" Type="http://schemas.openxmlformats.org/officeDocument/2006/relationships/hyperlink" Target="https://daiyafoods.com/" TargetMode="External"/><Relationship Id="rId63" Type="http://schemas.openxmlformats.org/officeDocument/2006/relationships/hyperlink" Target="http://yvesveggie.com/en/" TargetMode="External"/><Relationship Id="rId84" Type="http://schemas.openxmlformats.org/officeDocument/2006/relationships/hyperlink" Target="https://glamdolldonuts.com/" TargetMode="External"/><Relationship Id="rId138" Type="http://schemas.openxmlformats.org/officeDocument/2006/relationships/image" Target="media/image14.jpg"/><Relationship Id="rId159" Type="http://schemas.openxmlformats.org/officeDocument/2006/relationships/image" Target="media/image30.png"/><Relationship Id="rId170" Type="http://schemas.openxmlformats.org/officeDocument/2006/relationships/image" Target="media/image41.jpg"/><Relationship Id="rId107" Type="http://schemas.openxmlformats.org/officeDocument/2006/relationships/hyperlink" Target="https://followyourheart.com/" TargetMode="External"/><Relationship Id="rId11" Type="http://schemas.openxmlformats.org/officeDocument/2006/relationships/hyperlink" Target="https://www.carlsjr.com/beyondburger" TargetMode="External"/><Relationship Id="rId32" Type="http://schemas.openxmlformats.org/officeDocument/2006/relationships/hyperlink" Target="http://www.jselbys.com/menu-1/" TargetMode="External"/><Relationship Id="rId53" Type="http://schemas.openxmlformats.org/officeDocument/2006/relationships/hyperlink" Target="https://violifefoods.com/us/" TargetMode="External"/><Relationship Id="rId74" Type="http://schemas.openxmlformats.org/officeDocument/2006/relationships/hyperlink" Target="https://www.tgifridays.com/menu/burgers/20039-the-beyond-meat-cheeseburger" TargetMode="External"/><Relationship Id="rId128" Type="http://schemas.openxmlformats.org/officeDocument/2006/relationships/image" Target="media/image4.jpg"/><Relationship Id="rId149" Type="http://schemas.openxmlformats.org/officeDocument/2006/relationships/image" Target="media/image25.jpeg"/><Relationship Id="rId5" Type="http://schemas.openxmlformats.org/officeDocument/2006/relationships/customXml" Target="../customXml/item5.xml"/><Relationship Id="rId95" Type="http://schemas.openxmlformats.org/officeDocument/2006/relationships/hyperlink" Target="https://www.parkwaypizzamn.com/menu/" TargetMode="External"/><Relationship Id="rId160" Type="http://schemas.openxmlformats.org/officeDocument/2006/relationships/image" Target="media/image31.png"/><Relationship Id="rId22" Type="http://schemas.openxmlformats.org/officeDocument/2006/relationships/hyperlink" Target="https://www.whitecastle.com/food/menu/Sliders/Veggie-Slider" TargetMode="External"/><Relationship Id="rId43" Type="http://schemas.openxmlformats.org/officeDocument/2006/relationships/hyperlink" Target="https://www.earthbalancenatural.com/" TargetMode="External"/><Relationship Id="rId64" Type="http://schemas.openxmlformats.org/officeDocument/2006/relationships/image" Target="media/image1.png"/><Relationship Id="rId118" Type="http://schemas.openxmlformats.org/officeDocument/2006/relationships/hyperlink" Target="https://www.kraftrecipes.com/products/10479/frozen/boca" TargetMode="External"/><Relationship Id="rId139" Type="http://schemas.openxmlformats.org/officeDocument/2006/relationships/image" Target="media/image15.jpg"/><Relationship Id="rId85" Type="http://schemas.openxmlformats.org/officeDocument/2006/relationships/hyperlink" Target="https://www.gordoburgers.com/" TargetMode="External"/><Relationship Id="rId150" Type="http://schemas.openxmlformats.org/officeDocument/2006/relationships/image" Target="media/image26.png"/><Relationship Id="rId171" Type="http://schemas.openxmlformats.org/officeDocument/2006/relationships/hyperlink" Target="http://www.peta.org/living/food/egg-replacements/" TargetMode="External"/><Relationship Id="rId12" Type="http://schemas.openxmlformats.org/officeDocument/2006/relationships/hyperlink" Target="https://www.thecheesecakefactory.com/menu/" TargetMode="External"/><Relationship Id="rId33" Type="http://schemas.openxmlformats.org/officeDocument/2006/relationships/hyperlink" Target="https://www.floatingworldcafe.com/" TargetMode="External"/><Relationship Id="rId108" Type="http://schemas.openxmlformats.org/officeDocument/2006/relationships/hyperlink" Target="https://www.gardein.com/" TargetMode="External"/><Relationship Id="rId129" Type="http://schemas.openxmlformats.org/officeDocument/2006/relationships/image" Target="media/image5.jpg"/><Relationship Id="rId54" Type="http://schemas.openxmlformats.org/officeDocument/2006/relationships/hyperlink" Target="https://www.amys.com/our-foods?vegan=1" TargetMode="External"/><Relationship Id="rId75" Type="http://schemas.openxmlformats.org/officeDocument/2006/relationships/hyperlink" Target="https://www.toppers.com/" TargetMode="External"/><Relationship Id="rId96" Type="http://schemas.openxmlformats.org/officeDocument/2006/relationships/hyperlink" Target="https://pizzaluce.com/menu/" TargetMode="External"/><Relationship Id="rId140" Type="http://schemas.openxmlformats.org/officeDocument/2006/relationships/image" Target="media/image16.jpg"/><Relationship Id="rId16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yardhouse.com/menu-listing/gardein" TargetMode="External"/><Relationship Id="rId28" Type="http://schemas.openxmlformats.org/officeDocument/2006/relationships/hyperlink" Target="https://www.gordoburgers.com/" TargetMode="External"/><Relationship Id="rId49" Type="http://schemas.openxmlformats.org/officeDocument/2006/relationships/hyperlink" Target="https://miyokos.com/" TargetMode="External"/><Relationship Id="rId114" Type="http://schemas.openxmlformats.org/officeDocument/2006/relationships/hyperlink" Target="https://www.uptonsnaturals.com/" TargetMode="External"/><Relationship Id="rId119" Type="http://schemas.openxmlformats.org/officeDocument/2006/relationships/hyperlink" Target="http://www.goveggiefoods.com/vegan/" TargetMode="External"/><Relationship Id="rId44" Type="http://schemas.openxmlformats.org/officeDocument/2006/relationships/hyperlink" Target="https://fieldroast.com/" TargetMode="External"/><Relationship Id="rId60" Type="http://schemas.openxmlformats.org/officeDocument/2006/relationships/hyperlink" Target="https://www.morningstarfarms.com/" TargetMode="External"/><Relationship Id="rId65" Type="http://schemas.openxmlformats.org/officeDocument/2006/relationships/hyperlink" Target="https://www.bk.com/" TargetMode="External"/><Relationship Id="rId81" Type="http://schemas.openxmlformats.org/officeDocument/2006/relationships/hyperlink" Target="https://craveamerica.com/" TargetMode="External"/><Relationship Id="rId86" Type="http://schemas.openxmlformats.org/officeDocument/2006/relationships/hyperlink" Target="https://www.harkcafe.com/" TargetMode="External"/><Relationship Id="rId130" Type="http://schemas.openxmlformats.org/officeDocument/2006/relationships/image" Target="media/image6.jpg"/><Relationship Id="rId135" Type="http://schemas.openxmlformats.org/officeDocument/2006/relationships/image" Target="media/image11.jpg"/><Relationship Id="rId151" Type="http://schemas.openxmlformats.org/officeDocument/2006/relationships/hyperlink" Target="https://www.earthbalancenatural.com/lifestyle/introducing-earth-balance-vegan-cheddar-flavor-squares/" TargetMode="External"/><Relationship Id="rId156" Type="http://schemas.openxmlformats.org/officeDocument/2006/relationships/image" Target="media/image27.png"/><Relationship Id="rId172" Type="http://schemas.openxmlformats.org/officeDocument/2006/relationships/image" Target="media/image42.jpg"/><Relationship Id="rId13" Type="http://schemas.openxmlformats.org/officeDocument/2006/relationships/hyperlink" Target="https://www.chipotle.com/dietary-options" TargetMode="External"/><Relationship Id="rId18" Type="http://schemas.openxmlformats.org/officeDocument/2006/relationships/hyperlink" Target="https://www.tacobell.com/how-to-eat-vegan" TargetMode="External"/><Relationship Id="rId39" Type="http://schemas.openxmlformats.org/officeDocument/2006/relationships/hyperlink" Target="https://www.trioplantbased.com/" TargetMode="External"/><Relationship Id="rId109" Type="http://schemas.openxmlformats.org/officeDocument/2006/relationships/hyperlink" Target="https://www.theherbivorousbutcher.com/" TargetMode="External"/><Relationship Id="rId34" Type="http://schemas.openxmlformats.org/officeDocument/2006/relationships/hyperlink" Target="http://moderntimesmpls.com/" TargetMode="External"/><Relationship Id="rId50" Type="http://schemas.openxmlformats.org/officeDocument/2006/relationships/hyperlink" Target="http://sodeliciousdairyfree.com/" TargetMode="External"/><Relationship Id="rId55" Type="http://schemas.openxmlformats.org/officeDocument/2006/relationships/hyperlink" Target="https://www.annies.com/" TargetMode="External"/><Relationship Id="rId76" Type="http://schemas.openxmlformats.org/officeDocument/2006/relationships/hyperlink" Target="https://wahlburgers.com/food-menu" TargetMode="External"/><Relationship Id="rId97" Type="http://schemas.openxmlformats.org/officeDocument/2006/relationships/hyperlink" Target="https://www.reveriempls.com/" TargetMode="External"/><Relationship Id="rId104" Type="http://schemas.openxmlformats.org/officeDocument/2006/relationships/hyperlink" Target="https://daiyafoods.com/" TargetMode="External"/><Relationship Id="rId120" Type="http://schemas.openxmlformats.org/officeDocument/2006/relationships/hyperlink" Target="https://www.justforall.com/en-us" TargetMode="External"/><Relationship Id="rId125" Type="http://schemas.openxmlformats.org/officeDocument/2006/relationships/hyperlink" Target="http://yvesveggie.com/en/" TargetMode="External"/><Relationship Id="rId141" Type="http://schemas.openxmlformats.org/officeDocument/2006/relationships/image" Target="media/image17.jpg"/><Relationship Id="rId146" Type="http://schemas.openxmlformats.org/officeDocument/2006/relationships/image" Target="media/image22.jpg"/><Relationship Id="rId167" Type="http://schemas.openxmlformats.org/officeDocument/2006/relationships/image" Target="media/image38.jpg"/><Relationship Id="rId7" Type="http://schemas.openxmlformats.org/officeDocument/2006/relationships/styles" Target="styles.xml"/><Relationship Id="rId71" Type="http://schemas.openxmlformats.org/officeDocument/2006/relationships/hyperlink" Target="https://www.pfchangs.com/menu" TargetMode="External"/><Relationship Id="rId92" Type="http://schemas.openxmlformats.org/officeDocument/2006/relationships/hyperlink" Target="http://www.jselbys.com/menu-1/" TargetMode="External"/><Relationship Id="rId162" Type="http://schemas.openxmlformats.org/officeDocument/2006/relationships/image" Target="media/image33.jpg"/><Relationship Id="rId2" Type="http://schemas.openxmlformats.org/officeDocument/2006/relationships/customXml" Target="../customXml/item2.xml"/><Relationship Id="rId29" Type="http://schemas.openxmlformats.org/officeDocument/2006/relationships/hyperlink" Target="https://www.theherbivorousbutcher.com/" TargetMode="External"/><Relationship Id="rId24" Type="http://schemas.openxmlformats.org/officeDocument/2006/relationships/hyperlink" Target="https://buzzcoffeeandcafe.com/2016/09/13/waffle-menu/" TargetMode="External"/><Relationship Id="rId40" Type="http://schemas.openxmlformats.org/officeDocument/2006/relationships/hyperlink" Target="http://www.veganeast.com/" TargetMode="External"/><Relationship Id="rId45" Type="http://schemas.openxmlformats.org/officeDocument/2006/relationships/hyperlink" Target="https://followyourheart.com/" TargetMode="External"/><Relationship Id="rId66" Type="http://schemas.openxmlformats.org/officeDocument/2006/relationships/hyperlink" Target="https://www.carlsjr.com/beyondburger" TargetMode="External"/><Relationship Id="rId87" Type="http://schemas.openxmlformats.org/officeDocument/2006/relationships/hyperlink" Target="https://herbiebutchersfriedchicken.com/" TargetMode="External"/><Relationship Id="rId110" Type="http://schemas.openxmlformats.org/officeDocument/2006/relationships/hyperlink" Target="https://buy.impossiblefoods.com/" TargetMode="External"/><Relationship Id="rId115" Type="http://schemas.openxmlformats.org/officeDocument/2006/relationships/hyperlink" Target="https://violifefoods.com/us/" TargetMode="External"/><Relationship Id="rId131" Type="http://schemas.openxmlformats.org/officeDocument/2006/relationships/image" Target="media/image7.jpg"/><Relationship Id="rId136" Type="http://schemas.openxmlformats.org/officeDocument/2006/relationships/image" Target="media/image12.jpg"/><Relationship Id="rId157" Type="http://schemas.openxmlformats.org/officeDocument/2006/relationships/image" Target="media/image28.png"/><Relationship Id="rId61" Type="http://schemas.openxmlformats.org/officeDocument/2006/relationships/hyperlink" Target="https://www.sweetearthfoods.com/" TargetMode="External"/><Relationship Id="rId82" Type="http://schemas.openxmlformats.org/officeDocument/2006/relationships/hyperlink" Target="https://www.crepeandspoon.com/" TargetMode="External"/><Relationship Id="rId152" Type="http://schemas.openxmlformats.org/officeDocument/2006/relationships/hyperlink" Target="https://www.earthbalancenatural.com/product/vegan-aged-white-cheddar-flavor-puffs/" TargetMode="External"/><Relationship Id="rId173" Type="http://schemas.openxmlformats.org/officeDocument/2006/relationships/image" Target="media/image43.jpg"/><Relationship Id="rId19" Type="http://schemas.openxmlformats.org/officeDocument/2006/relationships/hyperlink" Target="https://www.tgifridays.com/menu/burgers/20039-the-beyond-meat-cheeseburger" TargetMode="External"/><Relationship Id="rId14" Type="http://schemas.openxmlformats.org/officeDocument/2006/relationships/hyperlink" Target="https://www.dairyqueen.com/en-us/" TargetMode="External"/><Relationship Id="rId30" Type="http://schemas.openxmlformats.org/officeDocument/2006/relationships/hyperlink" Target="https://www.facebook.com/hardtimescafe/" TargetMode="External"/><Relationship Id="rId35" Type="http://schemas.openxmlformats.org/officeDocument/2006/relationships/hyperlink" Target="https://www.parkwaypizzamn.com/menu/" TargetMode="External"/><Relationship Id="rId56" Type="http://schemas.openxmlformats.org/officeDocument/2006/relationships/hyperlink" Target="https://www.kraftrecipes.com/products/10479/frozen/boca" TargetMode="External"/><Relationship Id="rId77" Type="http://schemas.openxmlformats.org/officeDocument/2006/relationships/hyperlink" Target="https://www.whitecastle.com/food/menu/Sliders/Veggie-Slider" TargetMode="External"/><Relationship Id="rId100" Type="http://schemas.openxmlformats.org/officeDocument/2006/relationships/hyperlink" Target="https://www.thetiltedtiki.com/" TargetMode="External"/><Relationship Id="rId105" Type="http://schemas.openxmlformats.org/officeDocument/2006/relationships/hyperlink" Target="https://www.earthbalancenatural.com/" TargetMode="External"/><Relationship Id="rId126" Type="http://schemas.openxmlformats.org/officeDocument/2006/relationships/image" Target="media/image2.jpg"/><Relationship Id="rId147" Type="http://schemas.openxmlformats.org/officeDocument/2006/relationships/image" Target="media/image23.jpg"/><Relationship Id="rId168" Type="http://schemas.openxmlformats.org/officeDocument/2006/relationships/image" Target="media/image39.jpg"/><Relationship Id="rId8" Type="http://schemas.openxmlformats.org/officeDocument/2006/relationships/settings" Target="settings.xml"/><Relationship Id="rId51" Type="http://schemas.openxmlformats.org/officeDocument/2006/relationships/hyperlink" Target="https://tofurky.com/" TargetMode="External"/><Relationship Id="rId72" Type="http://schemas.openxmlformats.org/officeDocument/2006/relationships/hyperlink" Target="https://www.redrobin.com/menu.html" TargetMode="External"/><Relationship Id="rId93" Type="http://schemas.openxmlformats.org/officeDocument/2006/relationships/hyperlink" Target="https://www.floatingworldcafe.com/" TargetMode="External"/><Relationship Id="rId98" Type="http://schemas.openxmlformats.org/officeDocument/2006/relationships/hyperlink" Target="https://www.seedcafempls.com/" TargetMode="External"/><Relationship Id="rId121" Type="http://schemas.openxmlformats.org/officeDocument/2006/relationships/hyperlink" Target="https://lightlife.com/" TargetMode="External"/><Relationship Id="rId142" Type="http://schemas.openxmlformats.org/officeDocument/2006/relationships/image" Target="media/image18.png"/><Relationship Id="rId163" Type="http://schemas.openxmlformats.org/officeDocument/2006/relationships/image" Target="media/image34.jpg"/><Relationship Id="rId3" Type="http://schemas.openxmlformats.org/officeDocument/2006/relationships/customXml" Target="../customXml/item3.xml"/><Relationship Id="rId25" Type="http://schemas.openxmlformats.org/officeDocument/2006/relationships/hyperlink" Target="https://craveamerica.com/" TargetMode="External"/><Relationship Id="rId46" Type="http://schemas.openxmlformats.org/officeDocument/2006/relationships/hyperlink" Target="https://www.gardein.com/" TargetMode="External"/><Relationship Id="rId67" Type="http://schemas.openxmlformats.org/officeDocument/2006/relationships/hyperlink" Target="https://www.thecheesecakefactory.com/menu/" TargetMode="External"/><Relationship Id="rId116" Type="http://schemas.openxmlformats.org/officeDocument/2006/relationships/hyperlink" Target="https://www.amys.com/our-foods?vegan=1" TargetMode="External"/><Relationship Id="rId137" Type="http://schemas.openxmlformats.org/officeDocument/2006/relationships/image" Target="media/image13.jpg"/><Relationship Id="rId158" Type="http://schemas.openxmlformats.org/officeDocument/2006/relationships/image" Target="media/image29.jpg"/><Relationship Id="rId20" Type="http://schemas.openxmlformats.org/officeDocument/2006/relationships/hyperlink" Target="https://www.toppers.com/" TargetMode="External"/><Relationship Id="rId41" Type="http://schemas.openxmlformats.org/officeDocument/2006/relationships/hyperlink" Target="https://www.beyondmeat.com/" TargetMode="External"/><Relationship Id="rId62" Type="http://schemas.openxmlformats.org/officeDocument/2006/relationships/hyperlink" Target="https://tattooedchef.com/collections/shop-by/vegan" TargetMode="External"/><Relationship Id="rId83" Type="http://schemas.openxmlformats.org/officeDocument/2006/relationships/hyperlink" Target="https://www.francisburgerjoint.com/" TargetMode="External"/><Relationship Id="rId88" Type="http://schemas.openxmlformats.org/officeDocument/2006/relationships/hyperlink" Target="https://www.theherbivorousbutcher.com/" TargetMode="External"/><Relationship Id="rId111" Type="http://schemas.openxmlformats.org/officeDocument/2006/relationships/hyperlink" Target="https://miyokos.com/" TargetMode="External"/><Relationship Id="rId132" Type="http://schemas.openxmlformats.org/officeDocument/2006/relationships/image" Target="media/image8.jpg"/><Relationship Id="rId153" Type="http://schemas.openxmlformats.org/officeDocument/2006/relationships/hyperlink" Target="https://hippeas.com/products/" TargetMode="External"/><Relationship Id="rId174" Type="http://schemas.openxmlformats.org/officeDocument/2006/relationships/fontTable" Target="fontTable.xml"/><Relationship Id="rId15" Type="http://schemas.openxmlformats.org/officeDocument/2006/relationships/hyperlink" Target="https://www.noodles.com/wp-content/uploads/2018/10/NUTRITIONALS-WEB-1018.pdf" TargetMode="External"/><Relationship Id="rId36" Type="http://schemas.openxmlformats.org/officeDocument/2006/relationships/hyperlink" Target="https://pizzaluce.com/menu/" TargetMode="External"/><Relationship Id="rId57" Type="http://schemas.openxmlformats.org/officeDocument/2006/relationships/hyperlink" Target="http://www.goveggiefoods.com/vegan/" TargetMode="External"/><Relationship Id="rId106" Type="http://schemas.openxmlformats.org/officeDocument/2006/relationships/hyperlink" Target="https://fieldroast.com/" TargetMode="External"/><Relationship Id="rId127" Type="http://schemas.openxmlformats.org/officeDocument/2006/relationships/image" Target="media/image3.jpg"/><Relationship Id="rId10" Type="http://schemas.openxmlformats.org/officeDocument/2006/relationships/hyperlink" Target="https://www.bk.com/" TargetMode="External"/><Relationship Id="rId31" Type="http://schemas.openxmlformats.org/officeDocument/2006/relationships/hyperlink" Target="https://www.howempls.com/" TargetMode="External"/><Relationship Id="rId52" Type="http://schemas.openxmlformats.org/officeDocument/2006/relationships/hyperlink" Target="https://www.uptonsnaturals.com/" TargetMode="External"/><Relationship Id="rId73" Type="http://schemas.openxmlformats.org/officeDocument/2006/relationships/hyperlink" Target="https://www.tacobell.com/how-to-eat-vegan" TargetMode="External"/><Relationship Id="rId78" Type="http://schemas.openxmlformats.org/officeDocument/2006/relationships/hyperlink" Target="https://www.yardhouse.com/menu-listing/gardein" TargetMode="External"/><Relationship Id="rId94" Type="http://schemas.openxmlformats.org/officeDocument/2006/relationships/hyperlink" Target="http://moderntimesmpls.com/" TargetMode="External"/><Relationship Id="rId99" Type="http://schemas.openxmlformats.org/officeDocument/2006/relationships/hyperlink" Target="https://www.stalkandspade.com/" TargetMode="External"/><Relationship Id="rId101" Type="http://schemas.openxmlformats.org/officeDocument/2006/relationships/hyperlink" Target="https://www.trioplantbased.com/" TargetMode="External"/><Relationship Id="rId122" Type="http://schemas.openxmlformats.org/officeDocument/2006/relationships/hyperlink" Target="https://www.morningstarfarms.com/" TargetMode="External"/><Relationship Id="rId143" Type="http://schemas.openxmlformats.org/officeDocument/2006/relationships/image" Target="media/image19.jpg"/><Relationship Id="rId148" Type="http://schemas.openxmlformats.org/officeDocument/2006/relationships/image" Target="media/image24.jpg"/><Relationship Id="rId164" Type="http://schemas.openxmlformats.org/officeDocument/2006/relationships/image" Target="media/image35.jpg"/><Relationship Id="rId169" Type="http://schemas.openxmlformats.org/officeDocument/2006/relationships/image" Target="media/image40.jp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francisburgerjoint.com/" TargetMode="External"/><Relationship Id="rId47" Type="http://schemas.openxmlformats.org/officeDocument/2006/relationships/hyperlink" Target="https://www.theherbivorousbutcher.com/" TargetMode="External"/><Relationship Id="rId68" Type="http://schemas.openxmlformats.org/officeDocument/2006/relationships/hyperlink" Target="https://www.chipotle.com/dietary-options" TargetMode="External"/><Relationship Id="rId89" Type="http://schemas.openxmlformats.org/officeDocument/2006/relationships/hyperlink" Target="https://www.facebook.com/hardtimescafe/" TargetMode="External"/><Relationship Id="rId112" Type="http://schemas.openxmlformats.org/officeDocument/2006/relationships/hyperlink" Target="http://sodeliciousdairyfree.com/" TargetMode="External"/><Relationship Id="rId133" Type="http://schemas.openxmlformats.org/officeDocument/2006/relationships/image" Target="media/image9.jpg"/><Relationship Id="rId154" Type="http://schemas.openxmlformats.org/officeDocument/2006/relationships/hyperlink" Target="https://www.lvjco.com/" TargetMode="External"/><Relationship Id="rId175" Type="http://schemas.openxmlformats.org/officeDocument/2006/relationships/theme" Target="theme/theme1.xml"/><Relationship Id="rId16" Type="http://schemas.openxmlformats.org/officeDocument/2006/relationships/hyperlink" Target="https://www.pfchangs.com/menu" TargetMode="External"/><Relationship Id="rId37" Type="http://schemas.openxmlformats.org/officeDocument/2006/relationships/hyperlink" Target="https://www.reveriempls.com/" TargetMode="External"/><Relationship Id="rId58" Type="http://schemas.openxmlformats.org/officeDocument/2006/relationships/hyperlink" Target="https://www.justforall.com/en-us" TargetMode="External"/><Relationship Id="rId79" Type="http://schemas.openxmlformats.org/officeDocument/2006/relationships/hyperlink" Target="https://buzzcoffeeandcafe.com/2016/09/13/waffle-menu/" TargetMode="External"/><Relationship Id="rId102" Type="http://schemas.openxmlformats.org/officeDocument/2006/relationships/hyperlink" Target="http://www.veganeast.com/" TargetMode="External"/><Relationship Id="rId123" Type="http://schemas.openxmlformats.org/officeDocument/2006/relationships/hyperlink" Target="https://www.sweetearthfoods.com/" TargetMode="External"/><Relationship Id="rId144" Type="http://schemas.openxmlformats.org/officeDocument/2006/relationships/image" Target="media/image20.jpg"/><Relationship Id="rId90" Type="http://schemas.openxmlformats.org/officeDocument/2006/relationships/hyperlink" Target="https://www.howempls.com/" TargetMode="External"/><Relationship Id="rId165" Type="http://schemas.openxmlformats.org/officeDocument/2006/relationships/image" Target="media/image36.jpg"/><Relationship Id="rId27" Type="http://schemas.openxmlformats.org/officeDocument/2006/relationships/hyperlink" Target="https://glamdolldonuts.com/" TargetMode="External"/><Relationship Id="rId48" Type="http://schemas.openxmlformats.org/officeDocument/2006/relationships/hyperlink" Target="https://buy.impossiblefoods.com/" TargetMode="External"/><Relationship Id="rId69" Type="http://schemas.openxmlformats.org/officeDocument/2006/relationships/hyperlink" Target="https://www.dairyqueen.com/en-us/" TargetMode="External"/><Relationship Id="rId113" Type="http://schemas.openxmlformats.org/officeDocument/2006/relationships/hyperlink" Target="https://tofurky.com/" TargetMode="External"/><Relationship Id="rId134" Type="http://schemas.openxmlformats.org/officeDocument/2006/relationships/image" Target="media/image10.jpg"/><Relationship Id="rId80" Type="http://schemas.openxmlformats.org/officeDocument/2006/relationships/hyperlink" Target="https://coconutwhiskcafe.com/" TargetMode="External"/><Relationship Id="rId155" Type="http://schemas.openxmlformats.org/officeDocument/2006/relationships/hyperlink" Target="https://www.traderjoes.com/digin/post/vegan-banana-bread" TargetMode="External"/><Relationship Id="rId17" Type="http://schemas.openxmlformats.org/officeDocument/2006/relationships/hyperlink" Target="https://www.redrobin.com/menu.html" TargetMode="External"/><Relationship Id="rId38" Type="http://schemas.openxmlformats.org/officeDocument/2006/relationships/hyperlink" Target="https://www.thetiltedtiki.com/" TargetMode="External"/><Relationship Id="rId59" Type="http://schemas.openxmlformats.org/officeDocument/2006/relationships/hyperlink" Target="https://lightlife.com/" TargetMode="External"/><Relationship Id="rId103" Type="http://schemas.openxmlformats.org/officeDocument/2006/relationships/hyperlink" Target="https://www.beyondmeat.com/" TargetMode="External"/><Relationship Id="rId124" Type="http://schemas.openxmlformats.org/officeDocument/2006/relationships/hyperlink" Target="https://tattooedchef.com/collections/shop-by/vegan" TargetMode="External"/><Relationship Id="rId70" Type="http://schemas.openxmlformats.org/officeDocument/2006/relationships/hyperlink" Target="https://www.noodles.com/wp-content/uploads/2018/10/NUTRITIONALS-WEB-1018.pdf" TargetMode="External"/><Relationship Id="rId91" Type="http://schemas.openxmlformats.org/officeDocument/2006/relationships/hyperlink" Target="https://www.infusedlifemn.com/" TargetMode="External"/><Relationship Id="rId145" Type="http://schemas.openxmlformats.org/officeDocument/2006/relationships/image" Target="media/image21.jpg"/><Relationship Id="rId166" Type="http://schemas.openxmlformats.org/officeDocument/2006/relationships/image" Target="media/image3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fd138\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SelectedStyle="\MLASeventhEditionOfficeOnline.xsl" StyleName="MLA" Version="7"/>
</file>

<file path=customXml/item5.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A6146D12-47F0-4FBF-9EDF-7EE4E8C62244}">
  <ds:schemaRefs>
    <ds:schemaRef ds:uri="http://schemas.openxmlformats.org/officeDocument/2006/bibliography"/>
  </ds:schemaRefs>
</ds:datastoreItem>
</file>

<file path=customXml/itemProps5.xml><?xml version="1.0" encoding="utf-8"?>
<ds:datastoreItem xmlns:ds="http://schemas.openxmlformats.org/officeDocument/2006/customXml" ds:itemID="{50B419A4-A49B-4AB2-9300-8DAC9AA1D6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Booklet</Template>
  <TotalTime>18</TotalTime>
  <Pages>6</Pages>
  <Words>2274</Words>
  <Characters>12963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envirbebased eatingve.</Company>
  <LinksUpToDate>false</LinksUpToDate>
  <CharactersWithSpaces>15207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Semenak</dc:creator>
  <cp:keywords/>
  <dc:description/>
  <cp:lastModifiedBy>anne semenak</cp:lastModifiedBy>
  <cp:revision>12</cp:revision>
  <dcterms:created xsi:type="dcterms:W3CDTF">2025-02-19T19:44:00Z</dcterms:created>
  <dcterms:modified xsi:type="dcterms:W3CDTF">2025-02-19T20:15:00Z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