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front and back cover of booklet"/>
      </w:tblPr>
      <w:tblGrid>
        <w:gridCol w:w="6398"/>
        <w:gridCol w:w="823"/>
        <w:gridCol w:w="652"/>
        <w:gridCol w:w="6239"/>
      </w:tblGrid>
      <w:tr w:rsidR="009D2335" w14:paraId="271EEFB0" w14:textId="77777777" w:rsidTr="00A66525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shd w:val="clear" w:color="auto" w:fill="000000" w:themeFill="text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Front cover layout"/>
            </w:tblPr>
            <w:tblGrid>
              <w:gridCol w:w="6398"/>
            </w:tblGrid>
            <w:tr w:rsidR="00A66525" w14:paraId="6EEF9610" w14:textId="77777777" w:rsidTr="00542F3E">
              <w:trPr>
                <w:trHeight w:val="4363"/>
              </w:trPr>
              <w:tc>
                <w:tcPr>
                  <w:tcW w:w="5000" w:type="pct"/>
                  <w:shd w:val="clear" w:color="auto" w:fill="000000" w:themeFill="text1"/>
                  <w:vAlign w:val="bottom"/>
                </w:tcPr>
                <w:p w14:paraId="0EEE81A0" w14:textId="77777777" w:rsidR="00A66525" w:rsidRPr="000F3EBC" w:rsidRDefault="00A66525" w:rsidP="00A66525">
                  <w:pPr>
                    <w:pStyle w:val="Title"/>
                    <w:jc w:val="center"/>
                    <w:rPr>
                      <w:rFonts w:ascii="Berlin Sans FB" w:hAnsi="Berlin Sans FB"/>
                    </w:rPr>
                  </w:pPr>
                  <w:r w:rsidRPr="005C5FF0">
                    <w:rPr>
                      <w:rFonts w:ascii="Berlin Sans FB" w:hAnsi="Berlin Sans FB"/>
                      <w:color w:val="FFFFFF" w:themeColor="background1"/>
                    </w:rPr>
                    <w:t>The Beginner’s Guide to Plant-Based Shopping</w:t>
                  </w:r>
                </w:p>
              </w:tc>
            </w:tr>
            <w:tr w:rsidR="00A66525" w14:paraId="78B7B9B5" w14:textId="77777777" w:rsidTr="00542F3E">
              <w:trPr>
                <w:trHeight w:val="3989"/>
              </w:trPr>
              <w:tc>
                <w:tcPr>
                  <w:tcW w:w="5000" w:type="pct"/>
                  <w:shd w:val="clear" w:color="auto" w:fill="000000" w:themeFill="text1"/>
                  <w:vAlign w:val="center"/>
                </w:tcPr>
                <w:tbl>
                  <w:tblPr>
                    <w:tblW w:w="6382" w:type="dxa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6382"/>
                  </w:tblGrid>
                  <w:tr w:rsidR="00A66525" w14:paraId="1DF09753" w14:textId="77777777" w:rsidTr="00542F3E">
                    <w:tc>
                      <w:tcPr>
                        <w:tcW w:w="6382" w:type="dxa"/>
                        <w:vAlign w:val="center"/>
                      </w:tcPr>
                      <w:p w14:paraId="785CDF54" w14:textId="77777777" w:rsidR="00A66525" w:rsidRDefault="00A66525" w:rsidP="00A66525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21B2FCE3" wp14:editId="6A9C5E77">
                              <wp:extent cx="3587598" cy="240919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87598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E9FDBB" w14:textId="77777777" w:rsidR="00A66525" w:rsidRDefault="00A66525" w:rsidP="00A66525">
                  <w:pPr>
                    <w:pStyle w:val="NoSpacing"/>
                    <w:jc w:val="center"/>
                  </w:pPr>
                </w:p>
              </w:tc>
            </w:tr>
            <w:tr w:rsidR="00A66525" w14:paraId="72E8BE94" w14:textId="77777777" w:rsidTr="00542F3E">
              <w:trPr>
                <w:trHeight w:val="1800"/>
              </w:trPr>
              <w:tc>
                <w:tcPr>
                  <w:tcW w:w="5000" w:type="pct"/>
                  <w:shd w:val="clear" w:color="auto" w:fill="000000" w:themeFill="text1"/>
                </w:tcPr>
                <w:p w14:paraId="3B5C5F99" w14:textId="77777777" w:rsidR="00A66525" w:rsidRPr="005C5FF0" w:rsidRDefault="00A66525" w:rsidP="00A66525">
                  <w:pPr>
                    <w:jc w:val="center"/>
                    <w:rPr>
                      <w:rFonts w:ascii="Berlin Sans FB" w:hAnsi="Berlin Sans FB"/>
                      <w:color w:val="FFFFFF" w:themeColor="background1"/>
                      <w:sz w:val="32"/>
                      <w:szCs w:val="32"/>
                    </w:rPr>
                  </w:pPr>
                  <w:r w:rsidRPr="005C5FF0">
                    <w:rPr>
                      <w:rFonts w:ascii="Berlin Sans FB" w:hAnsi="Berlin Sans FB"/>
                      <w:color w:val="FFFFFF" w:themeColor="background1"/>
                      <w:sz w:val="32"/>
                      <w:szCs w:val="32"/>
                    </w:rPr>
                    <w:t xml:space="preserve">This guide is to help you </w:t>
                  </w:r>
                  <w:r>
                    <w:rPr>
                      <w:rFonts w:ascii="Berlin Sans FB" w:hAnsi="Berlin Sans FB"/>
                      <w:color w:val="FFFFFF" w:themeColor="background1"/>
                      <w:sz w:val="32"/>
                      <w:szCs w:val="32"/>
                    </w:rPr>
                    <w:t xml:space="preserve">as you </w:t>
                  </w:r>
                  <w:r w:rsidRPr="005C5FF0">
                    <w:rPr>
                      <w:rFonts w:ascii="Berlin Sans FB" w:hAnsi="Berlin Sans FB"/>
                      <w:color w:val="FFFFFF" w:themeColor="background1"/>
                      <w:sz w:val="32"/>
                      <w:szCs w:val="32"/>
                    </w:rPr>
                    <w:t xml:space="preserve">begin your journey into plant-based eating. </w:t>
                  </w:r>
                </w:p>
                <w:p w14:paraId="61CC3A62" w14:textId="77777777" w:rsidR="00A66525" w:rsidRDefault="00A66525" w:rsidP="00A66525">
                  <w:pPr>
                    <w:pStyle w:val="Organization"/>
                    <w:jc w:val="center"/>
                  </w:pPr>
                </w:p>
              </w:tc>
            </w:tr>
          </w:tbl>
          <w:p w14:paraId="65E43311" w14:textId="77777777" w:rsidR="009D2335" w:rsidRDefault="009D2335" w:rsidP="00A66525">
            <w:pPr>
              <w:pStyle w:val="NoSpacing"/>
              <w:jc w:val="center"/>
            </w:pPr>
          </w:p>
        </w:tc>
        <w:tc>
          <w:tcPr>
            <w:tcW w:w="864" w:type="dxa"/>
          </w:tcPr>
          <w:p w14:paraId="7E880464" w14:textId="77777777" w:rsidR="009D2335" w:rsidRDefault="009D2335" w:rsidP="00A66525">
            <w:pPr>
              <w:pStyle w:val="NoSpacing"/>
              <w:jc w:val="center"/>
            </w:pPr>
          </w:p>
        </w:tc>
        <w:tc>
          <w:tcPr>
            <w:tcW w:w="684" w:type="dxa"/>
          </w:tcPr>
          <w:p w14:paraId="431D5BC7" w14:textId="77777777" w:rsidR="009D2335" w:rsidRDefault="009D2335" w:rsidP="00A66525">
            <w:pPr>
              <w:pStyle w:val="NoSpacing"/>
              <w:jc w:val="center"/>
            </w:pPr>
          </w:p>
        </w:tc>
        <w:tc>
          <w:tcPr>
            <w:tcW w:w="6372" w:type="dxa"/>
          </w:tcPr>
          <w:tbl>
            <w:tblPr>
              <w:tblW w:w="5000" w:type="pct"/>
              <w:shd w:val="clear" w:color="auto" w:fill="000000" w:themeFill="text1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ack cover layout"/>
            </w:tblPr>
            <w:tblGrid>
              <w:gridCol w:w="6239"/>
            </w:tblGrid>
            <w:tr w:rsidR="00BB1093" w14:paraId="497F7F86" w14:textId="77777777" w:rsidTr="00E07594">
              <w:trPr>
                <w:trHeight w:val="7830"/>
              </w:trPr>
              <w:tc>
                <w:tcPr>
                  <w:tcW w:w="5000" w:type="pct"/>
                  <w:shd w:val="clear" w:color="auto" w:fill="000000" w:themeFill="text1"/>
                </w:tcPr>
                <w:p w14:paraId="5856A70D" w14:textId="77777777" w:rsidR="00BB1093" w:rsidRPr="00FB781A" w:rsidRDefault="00BB1093" w:rsidP="00BB1093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</w:pPr>
                  <w:r>
                    <w:br w:type="page"/>
                  </w:r>
                  <w:r w:rsidRPr="00FB781A">
                    <w:rPr>
                      <w:rFonts w:asciiTheme="majorHAnsi" w:hAnsiTheme="majorHAnsi"/>
                      <w:b/>
                      <w:color w:val="FFFFFF" w:themeColor="background1"/>
                      <w:sz w:val="28"/>
                      <w:szCs w:val="28"/>
                    </w:rPr>
                    <w:t>Restaurants with Vegan Options: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566"/>
                    <w:gridCol w:w="1183"/>
                    <w:gridCol w:w="1447"/>
                    <w:gridCol w:w="2043"/>
                  </w:tblGrid>
                  <w:tr w:rsidR="00CD3696" w:rsidRPr="00FB781A" w14:paraId="33337CED" w14:textId="7C450E5E" w:rsidTr="000B0942">
                    <w:tc>
                      <w:tcPr>
                        <w:tcW w:w="1566" w:type="dxa"/>
                      </w:tcPr>
                      <w:p w14:paraId="0F537BB0" w14:textId="77777777" w:rsidR="00CD3696" w:rsidRPr="00271CAD" w:rsidRDefault="00CD3696" w:rsidP="00BB1093">
                        <w:pPr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71CA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Nationwide</w:t>
                        </w:r>
                      </w:p>
                    </w:tc>
                    <w:tc>
                      <w:tcPr>
                        <w:tcW w:w="4677" w:type="dxa"/>
                        <w:gridSpan w:val="3"/>
                      </w:tcPr>
                      <w:p w14:paraId="00452529" w14:textId="336EF584" w:rsidR="00CD3696" w:rsidRPr="00271CAD" w:rsidRDefault="00CD3696" w:rsidP="00CD3696">
                        <w:pPr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271CAD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Twin Cities</w:t>
                        </w:r>
                        <w:r w:rsidR="00F34C84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F34C84" w:rsidRPr="002E0D45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(* denotes all</w:t>
                        </w:r>
                        <w:r w:rsidR="002E0D45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-</w:t>
                        </w:r>
                        <w:r w:rsidR="00F34C84" w:rsidRPr="002E0D45"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vegan menu)</w:t>
                        </w:r>
                      </w:p>
                    </w:tc>
                  </w:tr>
                  <w:tr w:rsidR="00963343" w:rsidRPr="00FB781A" w14:paraId="3B47C52C" w14:textId="5A03CE2B" w:rsidTr="00CD3696">
                    <w:trPr>
                      <w:trHeight w:val="2952"/>
                    </w:trPr>
                    <w:tc>
                      <w:tcPr>
                        <w:tcW w:w="1566" w:type="dxa"/>
                        <w:vMerge w:val="restart"/>
                      </w:tcPr>
                      <w:p w14:paraId="779FE169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1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Burger King</w:t>
                          </w:r>
                        </w:hyperlink>
                      </w:p>
                      <w:p w14:paraId="4B977208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2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Carl's Jr.</w:t>
                          </w:r>
                        </w:hyperlink>
                      </w:p>
                      <w:p w14:paraId="0BFE7DA4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3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Cheesecake Factory</w:t>
                          </w:r>
                        </w:hyperlink>
                      </w:p>
                      <w:p w14:paraId="3D26C329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4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Chipotle</w:t>
                          </w:r>
                        </w:hyperlink>
                      </w:p>
                      <w:p w14:paraId="1319D9C8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5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Dairy Queen</w:t>
                          </w:r>
                        </w:hyperlink>
                      </w:p>
                      <w:p w14:paraId="61C497FC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6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Noodles and Co.</w:t>
                          </w:r>
                        </w:hyperlink>
                      </w:p>
                      <w:p w14:paraId="4E077F94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7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P.F. Chang's</w:t>
                          </w:r>
                        </w:hyperlink>
                      </w:p>
                      <w:p w14:paraId="10B6333A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8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Red Robin</w:t>
                          </w:r>
                        </w:hyperlink>
                      </w:p>
                      <w:p w14:paraId="38D7DF1C" w14:textId="77777777" w:rsidR="00963343" w:rsidRPr="00963343" w:rsidRDefault="00963343" w:rsidP="00770770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19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Taco Bell</w:t>
                          </w:r>
                        </w:hyperlink>
                      </w:p>
                      <w:p w14:paraId="4C970100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0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TGI Friday's</w:t>
                          </w:r>
                        </w:hyperlink>
                      </w:p>
                      <w:p w14:paraId="580E2FF2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1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Toppers</w:t>
                          </w:r>
                        </w:hyperlink>
                      </w:p>
                      <w:p w14:paraId="335233AD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2" w:history="1">
                          <w:proofErr w:type="spellStart"/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wahlburgers</w:t>
                          </w:r>
                          <w:proofErr w:type="spellEnd"/>
                        </w:hyperlink>
                      </w:p>
                      <w:p w14:paraId="739548BD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3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White Castle</w:t>
                          </w:r>
                        </w:hyperlink>
                      </w:p>
                      <w:p w14:paraId="41147325" w14:textId="77777777" w:rsidR="00963343" w:rsidRPr="00963343" w:rsidRDefault="00963343" w:rsidP="00770770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4" w:history="1">
                          <w:proofErr w:type="spellStart"/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Yardhouse</w:t>
                          </w:r>
                          <w:proofErr w:type="spellEnd"/>
                        </w:hyperlink>
                      </w:p>
                      <w:p w14:paraId="52C2A9AF" w14:textId="77777777" w:rsidR="00963343" w:rsidRDefault="00963343" w:rsidP="000256E4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0E5D44F1" w14:textId="77777777" w:rsidR="000A0165" w:rsidRDefault="000A0165" w:rsidP="000256E4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14:paraId="594C4C90" w14:textId="10F47C9D" w:rsidR="000A0165" w:rsidRPr="00963343" w:rsidRDefault="000A0165" w:rsidP="000256E4">
                        <w:pPr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632" w:type="dxa"/>
                        <w:gridSpan w:val="2"/>
                      </w:tcPr>
                      <w:p w14:paraId="2C366FB3" w14:textId="665681BE" w:rsidR="007E2EEB" w:rsidRPr="00904996" w:rsidRDefault="00B339D8" w:rsidP="000256E4">
                        <w:pPr>
                          <w:tabs>
                            <w:tab w:val="left" w:pos="1823"/>
                          </w:tabs>
                          <w:rPr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25" w:history="1">
                          <w:r w:rsidRPr="00904996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Agra Culture</w:t>
                          </w:r>
                        </w:hyperlink>
                      </w:p>
                      <w:p w14:paraId="7AA86272" w14:textId="18771A3E" w:rsidR="00963343" w:rsidRPr="00963343" w:rsidRDefault="00963343" w:rsidP="000256E4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6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The Buzz Coffee &amp; Cafe</w:t>
                          </w:r>
                        </w:hyperlink>
                      </w:p>
                      <w:p w14:paraId="201FF0D9" w14:textId="7703767F" w:rsidR="00963343" w:rsidRDefault="00963343" w:rsidP="00DB76DA">
                        <w:pPr>
                          <w:tabs>
                            <w:tab w:val="left" w:pos="1823"/>
                          </w:tabs>
                        </w:pPr>
                        <w:hyperlink r:id="rId27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Crave</w:t>
                          </w:r>
                        </w:hyperlink>
                      </w:p>
                      <w:p w14:paraId="3C878555" w14:textId="7EE5AFEA" w:rsidR="00D451AD" w:rsidRPr="00FE05BD" w:rsidRDefault="00A91B03" w:rsidP="00DB76DA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  <w:u w:val="single"/>
                          </w:rPr>
                        </w:pPr>
                        <w:hyperlink r:id="rId28" w:history="1">
                          <w:r w:rsidRPr="00FE05BD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Everest on Grand</w:t>
                          </w:r>
                        </w:hyperlink>
                      </w:p>
                      <w:p w14:paraId="6298C998" w14:textId="243C6C97" w:rsidR="00963343" w:rsidRDefault="00963343" w:rsidP="00BB109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29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Francis Burger Joint</w:t>
                          </w:r>
                        </w:hyperlink>
                        <w:r w:rsidRPr="00963343">
                          <w:rPr>
                            <w:color w:val="FFFFFF" w:themeColor="background1"/>
                            <w:sz w:val="16"/>
                            <w:szCs w:val="16"/>
                            <w:u w:val="single"/>
                          </w:rPr>
                          <w:t xml:space="preserve"> </w:t>
                        </w:r>
                        <w:r w:rsidR="00BF43B4"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0029CF37" w14:textId="77777777" w:rsidR="00963343" w:rsidRDefault="00963343" w:rsidP="000256E4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0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Glam Doll Donuts</w:t>
                          </w:r>
                        </w:hyperlink>
                      </w:p>
                      <w:p w14:paraId="7FDF99A4" w14:textId="27916F21" w:rsidR="00DC4CB9" w:rsidRPr="00D17D3D" w:rsidRDefault="00D17D3D" w:rsidP="000256E4">
                        <w:pPr>
                          <w:tabs>
                            <w:tab w:val="left" w:pos="1823"/>
                          </w:tabs>
                          <w:rPr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31" w:history="1">
                          <w:r w:rsidRPr="00D17D3D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Gorkha Palace</w:t>
                          </w:r>
                        </w:hyperlink>
                      </w:p>
                      <w:p w14:paraId="3CED8C3D" w14:textId="20E40ABC" w:rsidR="00963343" w:rsidRPr="00963343" w:rsidRDefault="00963343" w:rsidP="00BB1093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  <w:u w:val="single"/>
                          </w:rPr>
                        </w:pPr>
                        <w:hyperlink r:id="rId32" w:history="1">
                          <w:proofErr w:type="spellStart"/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Hamburguesas</w:t>
                          </w:r>
                          <w:proofErr w:type="spellEnd"/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 xml:space="preserve"> El Gordo</w:t>
                          </w:r>
                        </w:hyperlink>
                      </w:p>
                      <w:p w14:paraId="1DDE73AF" w14:textId="634EFEF5" w:rsidR="00963343" w:rsidRPr="00963343" w:rsidRDefault="00963343" w:rsidP="00BB109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3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Hark! Café</w:t>
                          </w:r>
                        </w:hyperlink>
                        <w:r w:rsidRPr="00963343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="00BF43B4"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3FF7EE75" w14:textId="4ECD79CE" w:rsidR="00963343" w:rsidRPr="00963343" w:rsidRDefault="00963343" w:rsidP="00BB1093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4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Herbivorous Butcher</w:t>
                          </w:r>
                        </w:hyperlink>
                        <w:r w:rsidRPr="0096334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="00DD0C72"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2583D340" w14:textId="78D748D3" w:rsidR="00963343" w:rsidRPr="00963343" w:rsidRDefault="00963343" w:rsidP="00BB109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5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 xml:space="preserve">the </w:t>
                          </w:r>
                          <w:proofErr w:type="spellStart"/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hardtimes</w:t>
                          </w:r>
                          <w:proofErr w:type="spellEnd"/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 xml:space="preserve"> cafe</w:t>
                          </w:r>
                        </w:hyperlink>
                        <w:r w:rsidRPr="00963343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52E1459E" w14:textId="2A9FF455" w:rsidR="00963343" w:rsidRPr="00963343" w:rsidRDefault="00963343" w:rsidP="00BB109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6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The Howe</w:t>
                          </w:r>
                        </w:hyperlink>
                      </w:p>
                      <w:p w14:paraId="3B64A79A" w14:textId="77777777" w:rsidR="0018750B" w:rsidRPr="00963343" w:rsidRDefault="0018750B" w:rsidP="0018750B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7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J. Selby's</w:t>
                          </w:r>
                        </w:hyperlink>
                        <w:r w:rsidRPr="00963343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582B9389" w14:textId="77777777" w:rsidR="00B853A2" w:rsidRPr="00963343" w:rsidRDefault="00B853A2" w:rsidP="00B853A2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:u w:val="none"/>
                          </w:rPr>
                        </w:pPr>
                        <w:hyperlink r:id="rId38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 xml:space="preserve">Midori's Floating World </w:t>
                          </w:r>
                        </w:hyperlink>
                      </w:p>
                      <w:p w14:paraId="5F22208E" w14:textId="12B1176B" w:rsidR="00963343" w:rsidRPr="00963343" w:rsidRDefault="00963343" w:rsidP="00FE05BD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  <w:u w:val="single"/>
                          </w:rPr>
                        </w:pPr>
                      </w:p>
                    </w:tc>
                    <w:tc>
                      <w:tcPr>
                        <w:tcW w:w="2045" w:type="dxa"/>
                      </w:tcPr>
                      <w:p w14:paraId="67FD4AD5" w14:textId="77777777" w:rsidR="00FE05BD" w:rsidRDefault="00FE05BD" w:rsidP="00FE05BD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39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Modern Times</w:t>
                          </w:r>
                        </w:hyperlink>
                      </w:p>
                      <w:p w14:paraId="2468E254" w14:textId="0E755AD4" w:rsidR="00C6376A" w:rsidRPr="00736B55" w:rsidRDefault="00736B55" w:rsidP="0096334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40" w:history="1">
                          <w:r w:rsidRPr="00736B55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Namaste Cafe</w:t>
                          </w:r>
                        </w:hyperlink>
                      </w:p>
                      <w:p w14:paraId="6AAAA382" w14:textId="6D060E71" w:rsidR="00963343" w:rsidRPr="00D64427" w:rsidRDefault="00963343" w:rsidP="0096334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41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Parkway Pizza</w:t>
                          </w:r>
                        </w:hyperlink>
                      </w:p>
                      <w:p w14:paraId="5AE3845D" w14:textId="0190B0D2" w:rsidR="008F19F8" w:rsidRPr="00D64427" w:rsidRDefault="00D64427" w:rsidP="00963343">
                        <w:pPr>
                          <w:tabs>
                            <w:tab w:val="left" w:pos="1823"/>
                          </w:tabs>
                          <w:rPr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42" w:history="1">
                          <w:r w:rsidRPr="00D64427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People's Organic</w:t>
                          </w:r>
                        </w:hyperlink>
                      </w:p>
                      <w:p w14:paraId="2F4F9402" w14:textId="77777777" w:rsidR="00963343" w:rsidRPr="00963343" w:rsidRDefault="00963343" w:rsidP="0096334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43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Pizza Luce</w:t>
                          </w:r>
                        </w:hyperlink>
                      </w:p>
                      <w:p w14:paraId="3D7F26E2" w14:textId="77777777" w:rsidR="000F48F1" w:rsidRDefault="00963343" w:rsidP="00963343">
                        <w:pPr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44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Reverie</w:t>
                          </w:r>
                        </w:hyperlink>
                        <w:r w:rsidRPr="0096334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="000F48F1"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21ABFA0A" w14:textId="23F1A7B5" w:rsidR="005E31C7" w:rsidRDefault="005E31C7" w:rsidP="00963343">
                        <w:pPr>
                          <w:rPr>
                            <w:rStyle w:val="Hyperlink"/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45" w:history="1">
                          <w:r w:rsidRPr="005E31C7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Soul Bowl</w:t>
                          </w:r>
                        </w:hyperlink>
                      </w:p>
                      <w:p w14:paraId="0BF13F68" w14:textId="4845F5BF" w:rsidR="003128CB" w:rsidRPr="001668A2" w:rsidRDefault="000270AC" w:rsidP="00963343">
                        <w:pPr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46" w:history="1">
                          <w:r w:rsidRPr="001668A2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Spitz</w:t>
                          </w:r>
                        </w:hyperlink>
                      </w:p>
                      <w:p w14:paraId="010800A8" w14:textId="093954C2" w:rsidR="003A04C2" w:rsidRPr="001668A2" w:rsidRDefault="003A04C2" w:rsidP="00963343">
                        <w:pPr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47" w:history="1">
                          <w:r w:rsidRPr="001668A2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Stray Dog</w:t>
                          </w:r>
                        </w:hyperlink>
                      </w:p>
                      <w:p w14:paraId="22D9ACB1" w14:textId="77777777" w:rsidR="00963343" w:rsidRDefault="00963343" w:rsidP="00963343">
                        <w:pPr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48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Tilted Tiki</w:t>
                          </w:r>
                        </w:hyperlink>
                      </w:p>
                      <w:p w14:paraId="199FFFA3" w14:textId="0A21D718" w:rsidR="00A87818" w:rsidRPr="00D64130" w:rsidRDefault="00D64130" w:rsidP="00963343">
                        <w:pPr>
                          <w:rPr>
                            <w:color w:val="F2F2F2" w:themeColor="background1" w:themeShade="F2"/>
                            <w:sz w:val="16"/>
                            <w:szCs w:val="16"/>
                          </w:rPr>
                        </w:pPr>
                        <w:hyperlink r:id="rId49" w:history="1">
                          <w:r w:rsidRPr="00D64130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Tongue in Cheek</w:t>
                          </w:r>
                        </w:hyperlink>
                      </w:p>
                      <w:p w14:paraId="13C2D0D4" w14:textId="7151209E" w:rsidR="00963343" w:rsidRPr="00963343" w:rsidRDefault="00963343" w:rsidP="00963343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50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Trio</w:t>
                          </w:r>
                        </w:hyperlink>
                        <w:r w:rsidRPr="0096334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 </w:t>
                        </w:r>
                        <w:r w:rsidR="000F48F1"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6B379E22" w14:textId="77777777" w:rsidR="00963343" w:rsidRDefault="00963343" w:rsidP="00963343">
                        <w:pPr>
                          <w:tabs>
                            <w:tab w:val="left" w:pos="1823"/>
                          </w:tabs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51" w:history="1">
                          <w:r w:rsidRPr="00963343">
                            <w:rPr>
                              <w:rStyle w:val="Hyperlink"/>
                              <w:color w:val="FFFFFF" w:themeColor="background1"/>
                              <w:sz w:val="16"/>
                              <w:szCs w:val="16"/>
                            </w:rPr>
                            <w:t>Vegan East</w:t>
                          </w:r>
                        </w:hyperlink>
                        <w:r w:rsidRPr="00963343">
                          <w:rPr>
                            <w:color w:val="FFFFFF" w:themeColor="background1"/>
                            <w:sz w:val="16"/>
                            <w:szCs w:val="16"/>
                          </w:rPr>
                          <w:t xml:space="preserve"> </w:t>
                        </w:r>
                        <w:r w:rsidR="000F48F1" w:rsidRPr="00DD0C72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</w:rPr>
                          <w:t>*</w:t>
                        </w:r>
                      </w:p>
                      <w:p w14:paraId="5F092E1F" w14:textId="136E42EA" w:rsidR="000B2E51" w:rsidRPr="00963343" w:rsidRDefault="00C5187E" w:rsidP="00963343">
                        <w:pPr>
                          <w:tabs>
                            <w:tab w:val="left" w:pos="1823"/>
                          </w:tabs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  <w:hyperlink r:id="rId52" w:history="1">
                          <w:r w:rsidRPr="00C5187E">
                            <w:rPr>
                              <w:rStyle w:val="Hyperlink"/>
                              <w:color w:val="F2F2F2" w:themeColor="background1" w:themeShade="F2"/>
                              <w:sz w:val="16"/>
                              <w:szCs w:val="16"/>
                            </w:rPr>
                            <w:t>World Street Kitchen</w:t>
                          </w:r>
                        </w:hyperlink>
                      </w:p>
                    </w:tc>
                  </w:tr>
                  <w:tr w:rsidR="00963343" w:rsidRPr="00FB781A" w14:paraId="59413493" w14:textId="1D220553" w:rsidTr="00963343">
                    <w:tc>
                      <w:tcPr>
                        <w:tcW w:w="1566" w:type="dxa"/>
                        <w:vMerge/>
                      </w:tcPr>
                      <w:p w14:paraId="3F95D48F" w14:textId="77777777" w:rsidR="00963343" w:rsidRPr="00BE2145" w:rsidRDefault="00963343" w:rsidP="00963343">
                        <w:pPr>
                          <w:rPr>
                            <w:color w:val="FFFFFF" w:themeColor="background1"/>
                          </w:rPr>
                        </w:pPr>
                      </w:p>
                    </w:tc>
                    <w:tc>
                      <w:tcPr>
                        <w:tcW w:w="2632" w:type="dxa"/>
                        <w:gridSpan w:val="2"/>
                      </w:tcPr>
                      <w:p w14:paraId="48C8C52D" w14:textId="11CC2457" w:rsidR="00963343" w:rsidRPr="00E07594" w:rsidRDefault="00963343" w:rsidP="00963343">
                        <w:pPr>
                          <w:tabs>
                            <w:tab w:val="left" w:pos="1823"/>
                          </w:tabs>
                          <w:jc w:val="center"/>
                          <w:rPr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2045" w:type="dxa"/>
                      </w:tcPr>
                      <w:p w14:paraId="3D330723" w14:textId="77777777" w:rsidR="00963343" w:rsidRDefault="00963343" w:rsidP="00963343">
                        <w:pPr>
                          <w:tabs>
                            <w:tab w:val="left" w:pos="1823"/>
                          </w:tabs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</w:p>
                    </w:tc>
                  </w:tr>
                  <w:tr w:rsidR="0092538F" w14:paraId="63991EF9" w14:textId="329E2CD4" w:rsidTr="00731020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c>
                      <w:tcPr>
                        <w:tcW w:w="2750" w:type="dxa"/>
                        <w:gridSpan w:val="2"/>
                      </w:tcPr>
                      <w:p w14:paraId="00576B49" w14:textId="5FA60EE0" w:rsidR="0092538F" w:rsidRPr="006C0492" w:rsidRDefault="0092538F" w:rsidP="006C0492">
                        <w:pPr>
                          <w:pStyle w:val="ContactInfo"/>
                          <w:jc w:val="center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31020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100% Vegan Brands</w:t>
                        </w:r>
                      </w:p>
                      <w:p w14:paraId="5ECED0A6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53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Beyond Meat</w:t>
                          </w:r>
                        </w:hyperlink>
                      </w:p>
                      <w:p w14:paraId="3F27536F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54" w:history="1">
                          <w:proofErr w:type="spellStart"/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daiya</w:t>
                          </w:r>
                          <w:proofErr w:type="spellEnd"/>
                        </w:hyperlink>
                      </w:p>
                      <w:p w14:paraId="62B8AF13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55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earth balance</w:t>
                          </w:r>
                        </w:hyperlink>
                      </w:p>
                      <w:p w14:paraId="62215F5D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56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Field Roast</w:t>
                          </w:r>
                        </w:hyperlink>
                      </w:p>
                      <w:p w14:paraId="35546F78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57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Follow Your Heart</w:t>
                          </w:r>
                        </w:hyperlink>
                      </w:p>
                      <w:p w14:paraId="03450BAA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58" w:history="1">
                          <w:proofErr w:type="spellStart"/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Gardein</w:t>
                          </w:r>
                          <w:proofErr w:type="spellEnd"/>
                        </w:hyperlink>
                      </w:p>
                      <w:p w14:paraId="0ADD2DA9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59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The Herbivorous Butcher</w:t>
                          </w:r>
                        </w:hyperlink>
                      </w:p>
                      <w:p w14:paraId="622D6903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60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Impossible Foods</w:t>
                          </w:r>
                        </w:hyperlink>
                      </w:p>
                      <w:p w14:paraId="032286E7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61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Miyoko's</w:t>
                          </w:r>
                        </w:hyperlink>
                      </w:p>
                      <w:p w14:paraId="5E9E08E8" w14:textId="77777777" w:rsidR="000159F8" w:rsidRDefault="000159F8" w:rsidP="000159F8">
                        <w:pPr>
                          <w:pStyle w:val="ContactInfo"/>
                          <w:jc w:val="center"/>
                        </w:pPr>
                        <w:hyperlink r:id="rId62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So Delicious</w:t>
                          </w:r>
                        </w:hyperlink>
                      </w:p>
                      <w:p w14:paraId="28821DAA" w14:textId="43F66316" w:rsidR="00B066F5" w:rsidRPr="00214866" w:rsidRDefault="00B066F5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63" w:history="1">
                          <w:r w:rsidRPr="00214866">
                            <w:rPr>
                              <w:rStyle w:val="Hyperlink"/>
                              <w:color w:val="FFFFFF" w:themeColor="background1"/>
                            </w:rPr>
                            <w:t>Strong Roots</w:t>
                          </w:r>
                        </w:hyperlink>
                      </w:p>
                      <w:p w14:paraId="6FC8A6F0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64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Tofurky</w:t>
                          </w:r>
                        </w:hyperlink>
                      </w:p>
                      <w:p w14:paraId="7FB9434A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65" w:history="1"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Upton's Naturals</w:t>
                          </w:r>
                        </w:hyperlink>
                      </w:p>
                      <w:p w14:paraId="015762B3" w14:textId="77777777" w:rsidR="000159F8" w:rsidRPr="006C0492" w:rsidRDefault="000159F8" w:rsidP="000159F8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66" w:history="1">
                          <w:proofErr w:type="spellStart"/>
                          <w:r w:rsidRPr="006C0492">
                            <w:rPr>
                              <w:rStyle w:val="Hyperlink"/>
                              <w:color w:val="FFFFFF" w:themeColor="background1"/>
                            </w:rPr>
                            <w:t>Violife</w:t>
                          </w:r>
                          <w:proofErr w:type="spellEnd"/>
                        </w:hyperlink>
                      </w:p>
                      <w:p w14:paraId="2A0532F2" w14:textId="1F36FD5D" w:rsidR="0092538F" w:rsidRPr="00E07594" w:rsidRDefault="0092538F" w:rsidP="0092538F">
                        <w:pPr>
                          <w:pStyle w:val="ContactInfo"/>
                          <w:jc w:val="center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493" w:type="dxa"/>
                        <w:gridSpan w:val="2"/>
                      </w:tcPr>
                      <w:p w14:paraId="31A2C2FE" w14:textId="0811CA0E" w:rsidR="0092538F" w:rsidRPr="005B46AA" w:rsidRDefault="0092538F" w:rsidP="0092538F">
                        <w:pPr>
                          <w:pStyle w:val="ContactInfo"/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5B46AA">
                          <w:rPr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Brands With Vegan Options</w:t>
                        </w:r>
                      </w:p>
                      <w:p w14:paraId="16FC6B07" w14:textId="77777777" w:rsidR="003F7FA1" w:rsidRDefault="003F7FA1" w:rsidP="003F7FA1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67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Amy's</w:t>
                          </w:r>
                        </w:hyperlink>
                      </w:p>
                      <w:p w14:paraId="6CA2ABC1" w14:textId="77777777" w:rsidR="003F7FA1" w:rsidRPr="00235940" w:rsidRDefault="003F7FA1" w:rsidP="003F7FA1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68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Annie's</w:t>
                          </w:r>
                        </w:hyperlink>
                      </w:p>
                      <w:p w14:paraId="37A3FE81" w14:textId="77777777" w:rsidR="003F7FA1" w:rsidRPr="00235940" w:rsidRDefault="003F7FA1" w:rsidP="003F7FA1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69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Boca</w:t>
                          </w:r>
                        </w:hyperlink>
                      </w:p>
                      <w:p w14:paraId="29676A37" w14:textId="77777777" w:rsidR="003F7FA1" w:rsidRPr="00235940" w:rsidRDefault="003F7FA1" w:rsidP="003F7FA1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70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Go Veggie</w:t>
                          </w:r>
                        </w:hyperlink>
                      </w:p>
                      <w:p w14:paraId="7F62812A" w14:textId="77777777" w:rsidR="003F7FA1" w:rsidRPr="00235940" w:rsidRDefault="003F7FA1" w:rsidP="003F7FA1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71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Just, Inc.</w:t>
                          </w:r>
                        </w:hyperlink>
                      </w:p>
                      <w:p w14:paraId="01022983" w14:textId="77777777" w:rsidR="003F7FA1" w:rsidRPr="00235940" w:rsidRDefault="003F7FA1" w:rsidP="003F7FA1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72" w:history="1">
                          <w:proofErr w:type="spellStart"/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Lightlife</w:t>
                          </w:r>
                          <w:proofErr w:type="spellEnd"/>
                        </w:hyperlink>
                      </w:p>
                      <w:p w14:paraId="4AFF46CE" w14:textId="77777777" w:rsidR="003F7FA1" w:rsidRDefault="003F7FA1" w:rsidP="003F7FA1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73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Morning Star Farms</w:t>
                          </w:r>
                        </w:hyperlink>
                      </w:p>
                      <w:p w14:paraId="04F1D468" w14:textId="63B9EE1D" w:rsidR="00DC41A7" w:rsidRPr="00135B5B" w:rsidRDefault="00135B5B" w:rsidP="003F7FA1">
                        <w:pPr>
                          <w:pStyle w:val="ContactInfo"/>
                          <w:jc w:val="center"/>
                          <w:rPr>
                            <w:color w:val="F2F2F2" w:themeColor="background1" w:themeShade="F2"/>
                          </w:rPr>
                        </w:pPr>
                        <w:hyperlink r:id="rId74" w:history="1">
                          <w:r w:rsidRPr="00135B5B">
                            <w:rPr>
                              <w:rStyle w:val="Hyperlink"/>
                              <w:color w:val="F2F2F2" w:themeColor="background1" w:themeShade="F2"/>
                            </w:rPr>
                            <w:t>Primal Kitchen</w:t>
                          </w:r>
                        </w:hyperlink>
                      </w:p>
                      <w:p w14:paraId="3E4C19DD" w14:textId="446C0BC5" w:rsidR="003F7FA1" w:rsidRDefault="003F7FA1" w:rsidP="003F7FA1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75" w:history="1">
                          <w:r w:rsidRPr="00235940">
                            <w:rPr>
                              <w:rStyle w:val="Hyperlink"/>
                              <w:color w:val="FFFFFF" w:themeColor="background1"/>
                            </w:rPr>
                            <w:t>Sweet Earth</w:t>
                          </w:r>
                        </w:hyperlink>
                      </w:p>
                      <w:p w14:paraId="000C618F" w14:textId="7EE67968" w:rsidR="00731020" w:rsidRPr="00265DAD" w:rsidRDefault="00731020" w:rsidP="003F7FA1">
                        <w:pPr>
                          <w:pStyle w:val="ContactInfo"/>
                          <w:jc w:val="center"/>
                          <w:rPr>
                            <w:rStyle w:val="Hyperlink"/>
                            <w:color w:val="FFFFFF" w:themeColor="background1"/>
                          </w:rPr>
                        </w:pPr>
                        <w:hyperlink r:id="rId76" w:history="1">
                          <w:r w:rsidRPr="00265DAD">
                            <w:rPr>
                              <w:rStyle w:val="Hyperlink"/>
                              <w:color w:val="FFFFFF" w:themeColor="background1"/>
                            </w:rPr>
                            <w:t>Tatto</w:t>
                          </w:r>
                          <w:r w:rsidR="00912CD8" w:rsidRPr="00265DAD">
                            <w:rPr>
                              <w:rStyle w:val="Hyperlink"/>
                              <w:color w:val="FFFFFF" w:themeColor="background1"/>
                            </w:rPr>
                            <w:t>o</w:t>
                          </w:r>
                          <w:r w:rsidRPr="00265DAD">
                            <w:rPr>
                              <w:rStyle w:val="Hyperlink"/>
                              <w:color w:val="FFFFFF" w:themeColor="background1"/>
                            </w:rPr>
                            <w:t>ed Chef</w:t>
                          </w:r>
                        </w:hyperlink>
                      </w:p>
                      <w:p w14:paraId="08890E1A" w14:textId="77777777" w:rsidR="003F7FA1" w:rsidRPr="007C103B" w:rsidRDefault="003F7FA1" w:rsidP="003F7FA1">
                        <w:pPr>
                          <w:pStyle w:val="ContactInfo"/>
                          <w:jc w:val="center"/>
                          <w:rPr>
                            <w:color w:val="FFFFFF" w:themeColor="background1"/>
                          </w:rPr>
                        </w:pPr>
                        <w:hyperlink r:id="rId77" w:history="1">
                          <w:r w:rsidRPr="007C103B">
                            <w:rPr>
                              <w:rStyle w:val="Hyperlink"/>
                              <w:color w:val="FFFFFF" w:themeColor="background1"/>
                            </w:rPr>
                            <w:t>Yves Veggie Cuisine</w:t>
                          </w:r>
                        </w:hyperlink>
                      </w:p>
                      <w:p w14:paraId="792A9947" w14:textId="16A0196F" w:rsidR="004204BD" w:rsidRPr="00E07594" w:rsidRDefault="004204BD" w:rsidP="00E07594">
                        <w:pPr>
                          <w:pStyle w:val="ContactInfo"/>
                          <w:rPr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92538F" w14:paraId="3C84010A" w14:textId="1E3EA591" w:rsidTr="006C0492">
                    <w:tblPrEx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</w:tblPrEx>
                    <w:trPr>
                      <w:trHeight w:val="98"/>
                    </w:trPr>
                    <w:tc>
                      <w:tcPr>
                        <w:tcW w:w="2750" w:type="dxa"/>
                        <w:gridSpan w:val="2"/>
                      </w:tcPr>
                      <w:p w14:paraId="2FC69806" w14:textId="77777777" w:rsidR="0092538F" w:rsidRPr="00417E7A" w:rsidRDefault="0092538F" w:rsidP="0092538F">
                        <w:pPr>
                          <w:pStyle w:val="ContactInfo"/>
                          <w:rPr>
                            <w:color w:val="FFFFFF" w:themeColor="background1"/>
                          </w:rPr>
                        </w:pPr>
                      </w:p>
                    </w:tc>
                    <w:tc>
                      <w:tcPr>
                        <w:tcW w:w="1448" w:type="dxa"/>
                      </w:tcPr>
                      <w:p w14:paraId="7153F251" w14:textId="07A70827" w:rsidR="0092538F" w:rsidRPr="00417E7A" w:rsidRDefault="0092538F" w:rsidP="0092538F">
                        <w:pPr>
                          <w:pStyle w:val="ContactInfo"/>
                          <w:rPr>
                            <w:color w:val="FFFFFF" w:themeColor="background1"/>
                          </w:rPr>
                        </w:pPr>
                      </w:p>
                    </w:tc>
                    <w:tc>
                      <w:tcPr>
                        <w:tcW w:w="2045" w:type="dxa"/>
                      </w:tcPr>
                      <w:p w14:paraId="64627780" w14:textId="77777777" w:rsidR="0092538F" w:rsidRPr="00417E7A" w:rsidRDefault="0092538F" w:rsidP="0092538F">
                        <w:pPr>
                          <w:pStyle w:val="ContactInfo"/>
                          <w:rPr>
                            <w:color w:val="FFFFFF" w:themeColor="background1"/>
                          </w:rPr>
                        </w:pPr>
                      </w:p>
                    </w:tc>
                  </w:tr>
                </w:tbl>
                <w:p w14:paraId="2F28C0F7" w14:textId="77777777" w:rsidR="00BB1093" w:rsidRDefault="00BB1093" w:rsidP="00BB1093">
                  <w:pPr>
                    <w:pStyle w:val="Heading2"/>
                  </w:pPr>
                </w:p>
              </w:tc>
            </w:tr>
            <w:tr w:rsidR="00BB1093" w14:paraId="60EF7774" w14:textId="77777777" w:rsidTr="00542F3E">
              <w:trPr>
                <w:trHeight w:val="1710"/>
              </w:trPr>
              <w:tc>
                <w:tcPr>
                  <w:tcW w:w="5000" w:type="pct"/>
                  <w:shd w:val="clear" w:color="auto" w:fill="000000" w:themeFill="text1"/>
                  <w:vAlign w:val="bottom"/>
                </w:tcPr>
                <w:p w14:paraId="3B4C0F92" w14:textId="77777777" w:rsidR="00BB1093" w:rsidRDefault="00BB1093" w:rsidP="00BB1093">
                  <w:pPr>
                    <w:pStyle w:val="ContactInf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color w:val="FFFFFF" w:themeColor="background1"/>
                      <w:sz w:val="28"/>
                      <w:szCs w:val="28"/>
                    </w:rPr>
                    <w:t>Visit us: LivingThePlantL</w:t>
                  </w:r>
                  <w:r w:rsidRPr="00C97AED">
                    <w:rPr>
                      <w:color w:val="FFFFFF" w:themeColor="background1"/>
                      <w:sz w:val="28"/>
                      <w:szCs w:val="28"/>
                    </w:rPr>
                    <w:t xml:space="preserve">ife.com </w:t>
                  </w:r>
                </w:p>
                <w:p w14:paraId="6D95F9BF" w14:textId="77777777" w:rsidR="001F5A3E" w:rsidRDefault="001F5A3E" w:rsidP="00BB1093">
                  <w:pPr>
                    <w:pStyle w:val="ContactInf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14:paraId="0591BE25" w14:textId="77777777" w:rsidR="00BB1093" w:rsidRDefault="00BB1093" w:rsidP="00BB1093">
                  <w:pPr>
                    <w:pStyle w:val="ContactInf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noProof/>
                      <w:color w:val="FFFFFF" w:themeColor="background1"/>
                      <w:sz w:val="28"/>
                      <w:szCs w:val="28"/>
                      <w:lang w:eastAsia="en-US"/>
                    </w:rPr>
                    <w:drawing>
                      <wp:inline distT="0" distB="0" distL="0" distR="0" wp14:anchorId="634BBE30" wp14:editId="6BCC2189">
                        <wp:extent cx="790161" cy="463561"/>
                        <wp:effectExtent l="0" t="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logo tailor brands 3.png"/>
                                <pic:cNvPicPr/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8946" cy="474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3385600" w14:textId="77777777" w:rsidR="00BB1093" w:rsidRPr="00C97AED" w:rsidRDefault="00BB1093" w:rsidP="00BB1093">
                  <w:pPr>
                    <w:pStyle w:val="ContactInfo"/>
                    <w:jc w:val="center"/>
                    <w:rPr>
                      <w:color w:val="FFFFFF" w:themeColor="background1"/>
                      <w:sz w:val="28"/>
                      <w:szCs w:val="28"/>
                    </w:rPr>
                  </w:pPr>
                </w:p>
                <w:p w14:paraId="63481F8E" w14:textId="77777777" w:rsidR="00BB1093" w:rsidRDefault="00BB1093" w:rsidP="00BB1093">
                  <w:pPr>
                    <w:pStyle w:val="NoSpacing"/>
                    <w:jc w:val="center"/>
                  </w:pPr>
                </w:p>
              </w:tc>
            </w:tr>
          </w:tbl>
          <w:p w14:paraId="5DC69A6B" w14:textId="77777777" w:rsidR="009D2335" w:rsidRDefault="009D2335">
            <w:pPr>
              <w:pStyle w:val="NoSpacing"/>
            </w:pPr>
          </w:p>
        </w:tc>
      </w:tr>
    </w:tbl>
    <w:p w14:paraId="68DDED3B" w14:textId="77777777" w:rsidR="009D2335" w:rsidRDefault="009D2335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92"/>
        <w:gridCol w:w="864"/>
        <w:gridCol w:w="864"/>
        <w:gridCol w:w="6192"/>
      </w:tblGrid>
      <w:tr w:rsidR="00527700" w14:paraId="25ED7FE4" w14:textId="77777777">
        <w:trPr>
          <w:trHeight w:hRule="exact" w:val="9792"/>
        </w:trPr>
        <w:tc>
          <w:tcPr>
            <w:tcW w:w="6192" w:type="dxa"/>
          </w:tcPr>
          <w:p w14:paraId="24E2D66A" w14:textId="77777777" w:rsidR="00527700" w:rsidRPr="008377FF" w:rsidRDefault="00527700" w:rsidP="00527700">
            <w:pPr>
              <w:rPr>
                <w:sz w:val="22"/>
                <w:szCs w:val="22"/>
              </w:rPr>
            </w:pPr>
            <w:r w:rsidRPr="008377FF">
              <w:rPr>
                <w:sz w:val="22"/>
                <w:szCs w:val="22"/>
              </w:rPr>
              <w:lastRenderedPageBreak/>
              <w:t>Whether you are choosing to go vegan for the animals or a plant-based diet for your health or the environment, getting started can be confusing.</w:t>
            </w:r>
          </w:p>
          <w:p w14:paraId="2D485C27" w14:textId="77777777" w:rsidR="009455A9" w:rsidRDefault="00527700" w:rsidP="009B12AB">
            <w:pPr>
              <w:rPr>
                <w:sz w:val="22"/>
                <w:szCs w:val="22"/>
              </w:rPr>
            </w:pPr>
            <w:r w:rsidRPr="008377FF">
              <w:rPr>
                <w:sz w:val="22"/>
                <w:szCs w:val="22"/>
              </w:rPr>
              <w:t>This guide is to help you discover a whole new world of food and flavors that won’t disappoint. Ok</w:t>
            </w:r>
            <w:proofErr w:type="gramStart"/>
            <w:r w:rsidRPr="008377FF">
              <w:rPr>
                <w:sz w:val="22"/>
                <w:szCs w:val="22"/>
              </w:rPr>
              <w:t>….some</w:t>
            </w:r>
            <w:proofErr w:type="gramEnd"/>
            <w:r w:rsidRPr="008377FF">
              <w:rPr>
                <w:sz w:val="22"/>
                <w:szCs w:val="22"/>
              </w:rPr>
              <w:t xml:space="preserve"> may….but don’t let that stop you.  There will be plenty more that will ROCK! This guide is not intended to include EVERY vegan food option that is available; we just want to get you started with the basics. </w:t>
            </w:r>
            <w:r w:rsidR="009B12AB" w:rsidRPr="008377FF">
              <w:rPr>
                <w:sz w:val="22"/>
                <w:szCs w:val="22"/>
              </w:rPr>
              <w:t xml:space="preserve">Be ready to </w:t>
            </w:r>
            <w:r w:rsidR="009B12AB">
              <w:rPr>
                <w:sz w:val="22"/>
                <w:szCs w:val="22"/>
              </w:rPr>
              <w:t xml:space="preserve">take some time to </w:t>
            </w:r>
            <w:r w:rsidR="009B12AB" w:rsidRPr="008377FF">
              <w:rPr>
                <w:sz w:val="22"/>
                <w:szCs w:val="22"/>
              </w:rPr>
              <w:t xml:space="preserve">explore the grocery stores to find </w:t>
            </w:r>
            <w:proofErr w:type="gramStart"/>
            <w:r w:rsidR="009B12AB" w:rsidRPr="008377FF">
              <w:rPr>
                <w:sz w:val="22"/>
                <w:szCs w:val="22"/>
              </w:rPr>
              <w:t>all of</w:t>
            </w:r>
            <w:proofErr w:type="gramEnd"/>
            <w:r w:rsidR="009B12AB" w:rsidRPr="008377FF">
              <w:rPr>
                <w:sz w:val="22"/>
                <w:szCs w:val="22"/>
              </w:rPr>
              <w:t xml:space="preserve"> the amazing plant-based choices. </w:t>
            </w:r>
            <w:r w:rsidR="009455A9">
              <w:rPr>
                <w:sz w:val="22"/>
                <w:szCs w:val="22"/>
              </w:rPr>
              <w:t xml:space="preserve"> </w:t>
            </w:r>
          </w:p>
          <w:p w14:paraId="4C040E1F" w14:textId="77777777" w:rsidR="009B12AB" w:rsidRPr="008377FF" w:rsidRDefault="009455A9" w:rsidP="009B12A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Many things that you already eat may be plant-based.  Other things that you wouldn’t imagine have animal products in it, do.  </w:t>
            </w:r>
            <w:r w:rsidR="00B31957">
              <w:rPr>
                <w:sz w:val="22"/>
                <w:szCs w:val="22"/>
              </w:rPr>
              <w:t>Bread, for example, often has</w:t>
            </w:r>
            <w:r w:rsidR="00977202">
              <w:rPr>
                <w:sz w:val="22"/>
                <w:szCs w:val="22"/>
              </w:rPr>
              <w:t xml:space="preserve"> milk in it. </w:t>
            </w:r>
            <w:r>
              <w:rPr>
                <w:sz w:val="22"/>
                <w:szCs w:val="22"/>
              </w:rPr>
              <w:t xml:space="preserve">The most important thing to do is to read </w:t>
            </w:r>
            <w:proofErr w:type="gramStart"/>
            <w:r>
              <w:rPr>
                <w:sz w:val="22"/>
                <w:szCs w:val="22"/>
              </w:rPr>
              <w:t>ingredients</w:t>
            </w:r>
            <w:proofErr w:type="gramEnd"/>
            <w:r>
              <w:rPr>
                <w:sz w:val="22"/>
                <w:szCs w:val="22"/>
              </w:rPr>
              <w:t xml:space="preserve"> on </w:t>
            </w:r>
            <w:r w:rsidRPr="009455A9">
              <w:rPr>
                <w:b/>
                <w:sz w:val="22"/>
                <w:szCs w:val="22"/>
              </w:rPr>
              <w:t>everything</w:t>
            </w:r>
            <w:r>
              <w:rPr>
                <w:sz w:val="22"/>
                <w:szCs w:val="22"/>
              </w:rPr>
              <w:t xml:space="preserve">. When a label </w:t>
            </w:r>
            <w:proofErr w:type="gramStart"/>
            <w:r>
              <w:rPr>
                <w:sz w:val="22"/>
                <w:szCs w:val="22"/>
              </w:rPr>
              <w:t>says</w:t>
            </w:r>
            <w:proofErr w:type="gramEnd"/>
            <w:r>
              <w:rPr>
                <w:sz w:val="22"/>
                <w:szCs w:val="22"/>
              </w:rPr>
              <w:t xml:space="preserve"> “this may contain” or “made in a facility that uses”</w:t>
            </w:r>
            <w:r w:rsidR="00977202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</w:rPr>
              <w:t xml:space="preserve">it </w:t>
            </w:r>
            <w:r w:rsidR="002E1886">
              <w:rPr>
                <w:sz w:val="22"/>
                <w:szCs w:val="22"/>
              </w:rPr>
              <w:t xml:space="preserve">is not made with that ingredient; it is an allergen disclaimer. </w:t>
            </w:r>
            <w:r>
              <w:rPr>
                <w:sz w:val="22"/>
                <w:szCs w:val="22"/>
              </w:rPr>
              <w:t xml:space="preserve">  </w:t>
            </w:r>
          </w:p>
          <w:p w14:paraId="529E9FD1" w14:textId="77777777" w:rsidR="00527700" w:rsidRPr="008F1BE8" w:rsidRDefault="00527700" w:rsidP="00527700">
            <w:pPr>
              <w:rPr>
                <w:b/>
                <w:bCs/>
                <w:sz w:val="22"/>
                <w:szCs w:val="22"/>
              </w:rPr>
            </w:pPr>
            <w:r w:rsidRPr="008F1BE8">
              <w:rPr>
                <w:b/>
                <w:bCs/>
                <w:sz w:val="22"/>
                <w:szCs w:val="22"/>
              </w:rPr>
              <w:t xml:space="preserve">Throughout the brochure, the brands will be listed with the following code for stores in which they can be found.  </w:t>
            </w:r>
          </w:p>
          <w:p w14:paraId="2A65E5A0" w14:textId="77777777" w:rsidR="00527700" w:rsidRPr="009455A9" w:rsidRDefault="00527700" w:rsidP="009455A9">
            <w:pPr>
              <w:rPr>
                <w:sz w:val="22"/>
                <w:szCs w:val="22"/>
              </w:rPr>
            </w:pPr>
            <w:r w:rsidRPr="008377FF">
              <w:rPr>
                <w:sz w:val="22"/>
                <w:szCs w:val="22"/>
              </w:rPr>
              <w:t xml:space="preserve">T=Target   WF=Whole </w:t>
            </w:r>
            <w:proofErr w:type="gramStart"/>
            <w:r w:rsidRPr="008377FF">
              <w:rPr>
                <w:sz w:val="22"/>
                <w:szCs w:val="22"/>
              </w:rPr>
              <w:t>Foods  C</w:t>
            </w:r>
            <w:proofErr w:type="gramEnd"/>
            <w:r w:rsidRPr="008377FF">
              <w:rPr>
                <w:sz w:val="22"/>
                <w:szCs w:val="22"/>
              </w:rPr>
              <w:t>=Cub CO=Co-Ops W= Walmart  FT=Fresh Thyme TJ=Trader Joe’s H=</w:t>
            </w:r>
            <w:proofErr w:type="spellStart"/>
            <w:r w:rsidRPr="008377FF">
              <w:rPr>
                <w:sz w:val="22"/>
                <w:szCs w:val="22"/>
              </w:rPr>
              <w:t>HyVee</w:t>
            </w:r>
            <w:proofErr w:type="spellEnd"/>
            <w:r w:rsidRPr="008377FF">
              <w:rPr>
                <w:sz w:val="22"/>
                <w:szCs w:val="22"/>
              </w:rPr>
              <w:t xml:space="preserve"> A=All Grocery Stores</w:t>
            </w:r>
          </w:p>
          <w:p w14:paraId="2226F6A8" w14:textId="77777777" w:rsidR="00527700" w:rsidRPr="002D128C" w:rsidRDefault="00527700" w:rsidP="00527700">
            <w:pPr>
              <w:rPr>
                <w:b/>
                <w:sz w:val="24"/>
                <w:szCs w:val="24"/>
              </w:rPr>
            </w:pPr>
            <w:r w:rsidRPr="002D128C">
              <w:rPr>
                <w:b/>
                <w:sz w:val="24"/>
                <w:szCs w:val="24"/>
              </w:rPr>
              <w:t>Ingredients to A</w:t>
            </w:r>
            <w:r>
              <w:rPr>
                <w:b/>
                <w:sz w:val="24"/>
                <w:szCs w:val="24"/>
              </w:rPr>
              <w:t>void</w:t>
            </w:r>
          </w:p>
          <w:p w14:paraId="4BD1421A" w14:textId="77777777" w:rsidR="00527700" w:rsidRPr="008377FF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Honey</w:t>
            </w:r>
          </w:p>
          <w:p w14:paraId="35E1CCB1" w14:textId="77777777" w:rsidR="00527700" w:rsidRPr="008377FF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Beeswax</w:t>
            </w:r>
          </w:p>
          <w:p w14:paraId="327675B2" w14:textId="77777777" w:rsidR="00527700" w:rsidRPr="008377FF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Casein or Caseinate is a dairy product</w:t>
            </w:r>
          </w:p>
          <w:p w14:paraId="058E0DE0" w14:textId="77777777" w:rsidR="00527700" w:rsidRPr="008377FF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Confectioner’s Glaze on candy. Also listed as Resinous Glaze, Shellac, Natural Glaze, or Pure Food Glaze.  This is made from bug secretions.</w:t>
            </w:r>
          </w:p>
          <w:p w14:paraId="35B7068B" w14:textId="77777777" w:rsidR="00527700" w:rsidRPr="008377FF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Whey (often found in bread and sweets)</w:t>
            </w:r>
          </w:p>
          <w:p w14:paraId="4982D6DD" w14:textId="77777777" w:rsidR="00527700" w:rsidRPr="008377FF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L. Cysteine (often found in bread products)</w:t>
            </w:r>
          </w:p>
          <w:p w14:paraId="3B79CA5B" w14:textId="77777777" w:rsidR="00527700" w:rsidRPr="009B12AB" w:rsidRDefault="00527700" w:rsidP="0052770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/>
                <w:sz w:val="20"/>
                <w:szCs w:val="20"/>
              </w:rPr>
            </w:pPr>
            <w:r w:rsidRPr="008377FF">
              <w:rPr>
                <w:rFonts w:asciiTheme="minorHAnsi" w:hAnsiTheme="minorHAnsi"/>
                <w:sz w:val="20"/>
                <w:szCs w:val="20"/>
              </w:rPr>
              <w:t>Gelatin</w:t>
            </w:r>
          </w:p>
        </w:tc>
        <w:tc>
          <w:tcPr>
            <w:tcW w:w="864" w:type="dxa"/>
          </w:tcPr>
          <w:p w14:paraId="4A54D861" w14:textId="77777777" w:rsidR="00527700" w:rsidRDefault="00527700" w:rsidP="00527700">
            <w:pPr>
              <w:pStyle w:val="NoSpacing"/>
            </w:pPr>
          </w:p>
        </w:tc>
        <w:tc>
          <w:tcPr>
            <w:tcW w:w="864" w:type="dxa"/>
          </w:tcPr>
          <w:p w14:paraId="33FDDA7B" w14:textId="77777777" w:rsidR="00527700" w:rsidRDefault="00527700" w:rsidP="00527700">
            <w:pPr>
              <w:pStyle w:val="NoSpacing"/>
            </w:pPr>
          </w:p>
        </w:tc>
        <w:tc>
          <w:tcPr>
            <w:tcW w:w="6192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92"/>
            </w:tblGrid>
            <w:tr w:rsidR="005926C9" w14:paraId="6757B832" w14:textId="77777777" w:rsidTr="000548E7">
              <w:trPr>
                <w:trHeight w:hRule="exact" w:val="9792"/>
              </w:trPr>
              <w:tc>
                <w:tcPr>
                  <w:tcW w:w="6254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192"/>
                  </w:tblGrid>
                  <w:tr w:rsidR="00FB5B56" w14:paraId="78DF9782" w14:textId="77777777" w:rsidTr="000548E7">
                    <w:trPr>
                      <w:trHeight w:hRule="exact" w:val="9792"/>
                    </w:trPr>
                    <w:tc>
                      <w:tcPr>
                        <w:tcW w:w="6192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192"/>
                        </w:tblGrid>
                        <w:tr w:rsidR="00FB5B56" w14:paraId="0614DAC1" w14:textId="77777777" w:rsidTr="000548E7">
                          <w:trPr>
                            <w:trHeight w:hRule="exact" w:val="9792"/>
                          </w:trPr>
                          <w:tc>
                            <w:tcPr>
                              <w:tcW w:w="6192" w:type="dxa"/>
                            </w:tcPr>
                            <w:p w14:paraId="2CB360F9" w14:textId="77777777" w:rsidR="00FB5B56" w:rsidRPr="00344292" w:rsidRDefault="00FB5B56" w:rsidP="00FB5B56">
                              <w:pPr>
                                <w:pStyle w:val="Heading1"/>
                                <w:rPr>
                                  <w:b/>
                                  <w:color w:val="7F6C60" w:themeColor="accent5"/>
                                  <w:sz w:val="28"/>
                                  <w:szCs w:val="28"/>
                                </w:rPr>
                              </w:pPr>
                              <w:r w:rsidRPr="00344292">
                                <w:rPr>
                                  <w:b/>
                                  <w:color w:val="7F6C60" w:themeColor="accent5"/>
                                  <w:sz w:val="28"/>
                                  <w:szCs w:val="28"/>
                                </w:rPr>
                                <w:t>Meat Replacements</w:t>
                              </w: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144" w:type="dxa"/>
                                </w:tblCellMar>
                                <w:tblLook w:val="04A0" w:firstRow="1" w:lastRow="0" w:firstColumn="1" w:lastColumn="0" w:noHBand="0" w:noVBand="1"/>
                                <w:tblDescription w:val="Photo with item description"/>
                              </w:tblPr>
                              <w:tblGrid>
                                <w:gridCol w:w="2178"/>
                                <w:gridCol w:w="4014"/>
                              </w:tblGrid>
                              <w:tr w:rsidR="00FB5B56" w14:paraId="4B523819" w14:textId="77777777" w:rsidTr="000548E7">
                                <w:tc>
                                  <w:tcPr>
                                    <w:tcW w:w="2178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  <w:tblDescription w:val="Picture frame"/>
                                    </w:tblPr>
                                    <w:tblGrid>
                                      <w:gridCol w:w="2003"/>
                                    </w:tblGrid>
                                    <w:tr w:rsidR="00FB5B56" w14:paraId="1463A15F" w14:textId="77777777" w:rsidTr="000548E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14:paraId="789C0473" w14:textId="2E23D83E" w:rsidR="00FB5B56" w:rsidRDefault="004F1362" w:rsidP="00FB5B56">
                                          <w:pPr>
                                            <w:pStyle w:val="Photo"/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drawing>
                                              <wp:inline distT="0" distB="0" distL="0" distR="0" wp14:anchorId="6B94831E" wp14:editId="3B76F6B5">
                                                <wp:extent cx="1135011" cy="908913"/>
                                                <wp:effectExtent l="0" t="0" r="8255" b="5715"/>
                                                <wp:docPr id="46" name="Picture 46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9" name="002DFFAE.jp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79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1135011" cy="908913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D327B13" w14:textId="77777777" w:rsidR="00FB5B56" w:rsidRDefault="00FB5B56" w:rsidP="00FB5B56">
                                    <w:pPr>
                                      <w:pStyle w:val="NoSpacing"/>
                                    </w:pPr>
                                  </w:p>
                                  <w:p w14:paraId="24A85F45" w14:textId="61203BC0" w:rsidR="00FB5B56" w:rsidRDefault="00FB5B56" w:rsidP="00FB5B56">
                                    <w:pPr>
                                      <w:pStyle w:val="NoSpacing"/>
                                    </w:pPr>
                                    <w:r>
                                      <w:rPr>
                                        <w:noProof/>
                                        <w:lang w:eastAsia="en-US"/>
                                      </w:rPr>
                                      <w:drawing>
                                        <wp:inline distT="0" distB="0" distL="0" distR="0" wp14:anchorId="094F0C6D" wp14:editId="389C733C">
                                          <wp:extent cx="1135011" cy="629723"/>
                                          <wp:effectExtent l="0" t="0" r="8255" b="0"/>
                                          <wp:docPr id="45" name="Picture 4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8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35011" cy="62972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6A5BABF6" w14:textId="31B01509" w:rsidR="00FB5B56" w:rsidRDefault="00FB5B56" w:rsidP="00FB5B56">
                                    <w:pPr>
                                      <w:pStyle w:val="NoSpacing"/>
                                    </w:pPr>
                                  </w:p>
                                  <w:p w14:paraId="59E0EAA9" w14:textId="05A010D1" w:rsidR="00FB5B56" w:rsidRDefault="003265DA" w:rsidP="00FB5B56">
                                    <w:pPr>
                                      <w:pStyle w:val="NoSpacing"/>
                                    </w:pPr>
                                    <w:r>
                                      <w:rPr>
                                        <w:noProof/>
                                        <w:lang w:eastAsia="en-US"/>
                                      </w:rPr>
                                      <w:drawing>
                                        <wp:inline distT="0" distB="0" distL="0" distR="0" wp14:anchorId="68B1D7A6" wp14:editId="09AADE37">
                                          <wp:extent cx="1135011" cy="1135011"/>
                                          <wp:effectExtent l="0" t="0" r="8255" b="8255"/>
                                          <wp:docPr id="44" name="Picture 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8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35011" cy="113501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24973D9F" w14:textId="26194E2F" w:rsidR="00FB5B56" w:rsidRDefault="00FB5B56" w:rsidP="00FB5B56">
                                    <w:pPr>
                                      <w:pStyle w:val="NoSpacing"/>
                                    </w:pPr>
                                  </w:p>
                                  <w:p w14:paraId="5923C9A3" w14:textId="77777777" w:rsidR="00FB5B56" w:rsidRDefault="00FB5B56" w:rsidP="00FB5B56">
                                    <w:pPr>
                                      <w:pStyle w:val="NoSpacing"/>
                                    </w:pPr>
                                    <w:r>
                                      <w:rPr>
                                        <w:noProof/>
                                        <w:lang w:eastAsia="en-US"/>
                                      </w:rPr>
                                      <w:drawing>
                                        <wp:inline distT="0" distB="0" distL="0" distR="0" wp14:anchorId="4232434B" wp14:editId="1D4C7907">
                                          <wp:extent cx="1135011" cy="929061"/>
                                          <wp:effectExtent l="0" t="0" r="8255" b="4445"/>
                                          <wp:docPr id="47" name="Picture 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8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135011" cy="92906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CFB59FD" w14:textId="77777777" w:rsidR="00FB5B56" w:rsidRDefault="00FB5B56" w:rsidP="00FB5B56">
                                    <w:pPr>
                                      <w:pStyle w:val="NoSpacing"/>
                                    </w:pPr>
                                  </w:p>
                                  <w:p w14:paraId="61B82EB4" w14:textId="77777777" w:rsidR="00FB5B56" w:rsidRDefault="00FB5B56" w:rsidP="00FB5B56">
                                    <w:pPr>
                                      <w:pStyle w:val="NoSpacing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en-US"/>
                                      </w:rPr>
                                      <w:drawing>
                                        <wp:inline distT="0" distB="0" distL="0" distR="0" wp14:anchorId="19CBC0C9" wp14:editId="38AF9E2F">
                                          <wp:extent cx="584356" cy="929061"/>
                                          <wp:effectExtent l="0" t="0" r="6350" b="4445"/>
                                          <wp:docPr id="9" name="Picture 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8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584356" cy="92906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014" w:type="dxa"/>
                                  </w:tcPr>
                                  <w:p w14:paraId="58EC32C5" w14:textId="682DD87A" w:rsidR="009C5B60" w:rsidRDefault="009C5B60" w:rsidP="009C5B60">
                                    <w:hyperlink r:id="rId84" w:history="1">
                                      <w:r w:rsidRPr="0075148E">
                                        <w:rPr>
                                          <w:rStyle w:val="Hyperlink"/>
                                          <w:b/>
                                          <w:bCs/>
                                        </w:rPr>
                                        <w:t>Impossible Foods</w:t>
                                      </w:r>
                                    </w:hyperlink>
                                    <w:r>
                                      <w:rPr>
                                        <w:b/>
                                        <w:bCs/>
                                      </w:rPr>
                                      <w:t xml:space="preserve">: </w:t>
                                    </w:r>
                                    <w:r w:rsidRPr="00DA4A74">
                                      <w:t>burgers</w:t>
                                    </w:r>
                                    <w:r>
                                      <w:t xml:space="preserve">, sausage, </w:t>
                                    </w:r>
                                    <w:r w:rsidR="00160536">
                                      <w:t xml:space="preserve">brats, chicken and </w:t>
                                    </w:r>
                                    <w:proofErr w:type="gramStart"/>
                                    <w:r w:rsidR="00160536">
                                      <w:t>more!</w:t>
                                    </w:r>
                                    <w:r>
                                      <w:t>.</w:t>
                                    </w:r>
                                    <w:proofErr w:type="gramEnd"/>
                                    <w:r>
                                      <w:t xml:space="preserve"> A</w:t>
                                    </w:r>
                                  </w:p>
                                  <w:p w14:paraId="78649624" w14:textId="51331407" w:rsidR="009C5B60" w:rsidRDefault="009C5B60" w:rsidP="009C5B60">
                                    <w:hyperlink r:id="rId85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Beyond Meat</w:t>
                                      </w:r>
                                    </w:hyperlink>
                                    <w:r>
                                      <w:t>: crumbles, chicken strips</w:t>
                                    </w:r>
                                    <w:r w:rsidR="00BA3CB7">
                                      <w:t xml:space="preserve">, burgers, brats, breakfast sausages and more! </w:t>
                                    </w:r>
                                    <w:r w:rsidR="00454852">
                                      <w:t>A</w:t>
                                    </w:r>
                                  </w:p>
                                  <w:p w14:paraId="3001CECE" w14:textId="49D06BA0" w:rsidR="00C534B8" w:rsidRPr="00C534B8" w:rsidRDefault="00C534B8" w:rsidP="009C5B60">
                                    <w:hyperlink r:id="rId86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Boca</w:t>
                                      </w:r>
                                    </w:hyperlink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 w:rsidRPr="00BD5363">
                                      <w:rPr>
                                        <w:b/>
                                      </w:rPr>
                                      <w:t>Vegan Meat</w:t>
                                    </w:r>
                                    <w:r>
                                      <w:rPr>
                                        <w:b/>
                                      </w:rPr>
                                      <w:t>s</w:t>
                                    </w:r>
                                    <w:r>
                                      <w:t>: W, T, WF, CO</w:t>
                                    </w:r>
                                  </w:p>
                                  <w:p w14:paraId="23135A73" w14:textId="76C7736F" w:rsidR="00454852" w:rsidRDefault="00454852" w:rsidP="009C5B60">
                                    <w:hyperlink r:id="rId87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Field Roast</w:t>
                                      </w:r>
                                    </w:hyperlink>
                                    <w:r>
                                      <w:t xml:space="preserve">: hot dogs, chorizo, hamburgers, sausage, etc. T, WF, CO, W, FT, </w:t>
                                    </w:r>
                                  </w:p>
                                  <w:p w14:paraId="71E48987" w14:textId="25E2EDCE" w:rsidR="00FB5B56" w:rsidRDefault="00DD7E6E" w:rsidP="00FB5B56">
                                    <w:hyperlink r:id="rId88" w:history="1">
                                      <w:proofErr w:type="spellStart"/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Gardein</w:t>
                                      </w:r>
                                      <w:proofErr w:type="spellEnd"/>
                                    </w:hyperlink>
                                    <w:r w:rsidR="00FB5B56">
                                      <w:t>: fish fillets, meatloaf, chicken strips, chicken fingers, hamburger crumbles, turkey cutlets, chicken sliders, pork bites, etc. They are in the frozen food section: A</w:t>
                                    </w:r>
                                  </w:p>
                                  <w:p w14:paraId="3EB382E9" w14:textId="475DB0D5" w:rsidR="00FB5B56" w:rsidRDefault="00DD7E6E" w:rsidP="00FB5B56">
                                    <w:hyperlink r:id="rId89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Herbivorous Butcher</w:t>
                                      </w:r>
                                    </w:hyperlink>
                                    <w:r w:rsidR="00FB5B56" w:rsidRPr="00F9063D">
                                      <w:rPr>
                                        <w:b/>
                                      </w:rPr>
                                      <w:t>:</w:t>
                                    </w:r>
                                    <w:r w:rsidR="00FB5B56" w:rsidRPr="00DC4B5E"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 w:rsidR="00FB5B56">
                                      <w:t xml:space="preserve">steaks, bacon, hot dogs, sausage, everything you would find at a traditional butcher shop can be found at their NE </w:t>
                                    </w:r>
                                    <w:proofErr w:type="spellStart"/>
                                    <w:r w:rsidR="00FB5B56">
                                      <w:t>Mpls</w:t>
                                    </w:r>
                                    <w:proofErr w:type="spellEnd"/>
                                    <w:r w:rsidR="00FB5B56">
                                      <w:t xml:space="preserve"> store</w:t>
                                    </w:r>
                                    <w:r w:rsidR="00747939">
                                      <w:t xml:space="preserve"> or online</w:t>
                                    </w:r>
                                    <w:r w:rsidR="00FB5B56">
                                      <w:t xml:space="preserve">. </w:t>
                                    </w:r>
                                  </w:p>
                                  <w:p w14:paraId="0C0200A9" w14:textId="77777777" w:rsidR="00FB5B56" w:rsidRDefault="00DD7E6E" w:rsidP="00FB5B56">
                                    <w:hyperlink r:id="rId90" w:history="1">
                                      <w:proofErr w:type="spellStart"/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Lightlife</w:t>
                                      </w:r>
                                      <w:proofErr w:type="spellEnd"/>
                                    </w:hyperlink>
                                    <w:r w:rsidR="00344292" w:rsidRPr="00F9063D">
                                      <w:rPr>
                                        <w:b/>
                                      </w:rPr>
                                      <w:t xml:space="preserve">: </w:t>
                                    </w:r>
                                    <w:r w:rsidR="00344292">
                                      <w:t>ground sausage,</w:t>
                                    </w:r>
                                    <w:r w:rsidR="00FB5B56">
                                      <w:t xml:space="preserve"> hot dogs, etc. T, WF, CO, C, FT, TJ, H</w:t>
                                    </w:r>
                                  </w:p>
                                  <w:p w14:paraId="64F0AD60" w14:textId="73C6574C" w:rsidR="004D7491" w:rsidRDefault="004D7491" w:rsidP="00FB5B56">
                                    <w:hyperlink r:id="rId91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Morning Star Farms</w:t>
                                      </w:r>
                                    </w:hyperlink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 xml:space="preserve">Vegan: </w:t>
                                    </w:r>
                                    <w:proofErr w:type="gramStart"/>
                                    <w:r>
                                      <w:t>W,T</w:t>
                                    </w:r>
                                    <w:proofErr w:type="gramEnd"/>
                                    <w:r>
                                      <w:t>, WF, CO, C</w:t>
                                    </w:r>
                                  </w:p>
                                  <w:p w14:paraId="14AEF208" w14:textId="214B7BEA" w:rsidR="00FB5B56" w:rsidRDefault="00DD7E6E" w:rsidP="00FB5B56">
                                    <w:hyperlink r:id="rId92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Sweet Earth</w:t>
                                      </w:r>
                                    </w:hyperlink>
                                    <w:r w:rsidR="00FB5B56">
                                      <w:rPr>
                                        <w:b/>
                                      </w:rPr>
                                      <w:t xml:space="preserve">: </w:t>
                                    </w:r>
                                    <w:r w:rsidR="00FB5B56">
                                      <w:t>T, CO</w:t>
                                    </w:r>
                                  </w:p>
                                  <w:p w14:paraId="3695A2DB" w14:textId="5F2BF1E1" w:rsidR="004D7491" w:rsidRDefault="004D7491" w:rsidP="00FB5B56">
                                    <w:hyperlink r:id="rId93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Tofurky</w:t>
                                      </w:r>
                                    </w:hyperlink>
                                    <w:r>
                                      <w:t>: deli meat, pizza, roasts, sausages, hot dogs, etc.  FT, WF, T, CO, TJ, H</w:t>
                                    </w:r>
                                  </w:p>
                                  <w:p w14:paraId="50D8E2E4" w14:textId="77777777" w:rsidR="00285497" w:rsidRDefault="00285497" w:rsidP="00285497">
                                    <w:hyperlink r:id="rId94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Upton's Naturals</w:t>
                                      </w:r>
                                    </w:hyperlink>
                                    <w:r>
                                      <w:t xml:space="preserve"> has BACON!  And many other meat alternative options. T, WF, CO. FT </w:t>
                                    </w:r>
                                  </w:p>
                                  <w:p w14:paraId="3B81E7DE" w14:textId="77777777" w:rsidR="00285497" w:rsidRPr="00D32977" w:rsidRDefault="00285497" w:rsidP="00285497">
                                    <w:hyperlink r:id="rId95" w:history="1">
                                      <w:r w:rsidRPr="00F9063D">
                                        <w:rPr>
                                          <w:rStyle w:val="Hyperlink"/>
                                          <w:b/>
                                        </w:rPr>
                                        <w:t>Yves Veggie Cuisine</w:t>
                                      </w:r>
                                    </w:hyperlink>
                                    <w:r>
                                      <w:rPr>
                                        <w:b/>
                                      </w:rPr>
                                      <w:t xml:space="preserve">: </w:t>
                                    </w:r>
                                    <w:r>
                                      <w:t xml:space="preserve">Salami, etc. </w:t>
                                    </w: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  <w:r>
                                      <w:t>W, CO</w:t>
                                    </w:r>
                                  </w:p>
                                  <w:p w14:paraId="21510036" w14:textId="77777777" w:rsidR="00285497" w:rsidRDefault="00285497" w:rsidP="00285497"/>
                                  <w:p w14:paraId="7731C4A7" w14:textId="77777777" w:rsidR="00285497" w:rsidRPr="00BD5363" w:rsidRDefault="00285497" w:rsidP="00FB5B56"/>
                                </w:tc>
                              </w:tr>
                            </w:tbl>
                            <w:p w14:paraId="2C3EF39F" w14:textId="77777777" w:rsidR="00FB5B56" w:rsidRDefault="00FB5B56" w:rsidP="00FB5B56"/>
                          </w:tc>
                        </w:tr>
                      </w:tbl>
                      <w:p w14:paraId="6918D63B" w14:textId="77777777" w:rsidR="00FB5B56" w:rsidRDefault="00FB5B56" w:rsidP="00FB5B56"/>
                    </w:tc>
                  </w:tr>
                </w:tbl>
                <w:p w14:paraId="34C43CA8" w14:textId="77777777" w:rsidR="005926C9" w:rsidRDefault="005926C9" w:rsidP="005926C9"/>
              </w:tc>
            </w:tr>
          </w:tbl>
          <w:p w14:paraId="2B4234BA" w14:textId="77777777" w:rsidR="00527700" w:rsidRDefault="00527700" w:rsidP="00527700"/>
        </w:tc>
      </w:tr>
      <w:tr w:rsidR="00527700" w14:paraId="32EAD213" w14:textId="77777777">
        <w:trPr>
          <w:trHeight w:hRule="exact" w:val="504"/>
        </w:trPr>
        <w:tc>
          <w:tcPr>
            <w:tcW w:w="6192" w:type="dxa"/>
            <w:vAlign w:val="bottom"/>
          </w:tcPr>
          <w:p w14:paraId="235009C6" w14:textId="77777777" w:rsidR="00527700" w:rsidRDefault="00527700" w:rsidP="00527700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Align w:val="bottom"/>
          </w:tcPr>
          <w:p w14:paraId="5093B065" w14:textId="77777777" w:rsidR="00527700" w:rsidRDefault="00527700" w:rsidP="00527700">
            <w:pPr>
              <w:pStyle w:val="NoSpacing"/>
            </w:pPr>
          </w:p>
        </w:tc>
        <w:tc>
          <w:tcPr>
            <w:tcW w:w="864" w:type="dxa"/>
            <w:vAlign w:val="bottom"/>
          </w:tcPr>
          <w:p w14:paraId="4CE2E6C3" w14:textId="77777777" w:rsidR="00527700" w:rsidRDefault="00527700" w:rsidP="00527700">
            <w:pPr>
              <w:pStyle w:val="NoSpacing"/>
            </w:pPr>
          </w:p>
        </w:tc>
        <w:tc>
          <w:tcPr>
            <w:tcW w:w="6192" w:type="dxa"/>
            <w:vAlign w:val="bottom"/>
          </w:tcPr>
          <w:p w14:paraId="37BB9909" w14:textId="77777777" w:rsidR="00527700" w:rsidRDefault="005926C9" w:rsidP="00527700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14:paraId="7589FAA4" w14:textId="77777777" w:rsidR="009D2335" w:rsidRDefault="009D2335">
      <w:pPr>
        <w:pStyle w:val="NoSpacing"/>
      </w:pPr>
    </w:p>
    <w:tbl>
      <w:tblPr>
        <w:tblW w:w="203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48"/>
        <w:gridCol w:w="855"/>
        <w:gridCol w:w="855"/>
        <w:gridCol w:w="6254"/>
        <w:gridCol w:w="6254"/>
      </w:tblGrid>
      <w:tr w:rsidR="00F342FA" w14:paraId="22CCCB41" w14:textId="77777777" w:rsidTr="005926C9">
        <w:trPr>
          <w:trHeight w:hRule="exact" w:val="9792"/>
        </w:trPr>
        <w:tc>
          <w:tcPr>
            <w:tcW w:w="6148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51"/>
              <w:gridCol w:w="5497"/>
            </w:tblGrid>
            <w:tr w:rsidR="007313EB" w14:paraId="04524D7D" w14:textId="77777777" w:rsidTr="000548E7">
              <w:trPr>
                <w:trHeight w:hRule="exact" w:val="9792"/>
              </w:trPr>
              <w:tc>
                <w:tcPr>
                  <w:tcW w:w="864" w:type="dxa"/>
                </w:tcPr>
                <w:p w14:paraId="49615A51" w14:textId="77777777" w:rsidR="005926C9" w:rsidRDefault="005926C9" w:rsidP="005926C9">
                  <w:pPr>
                    <w:pStyle w:val="NoSpacing"/>
                  </w:pPr>
                </w:p>
              </w:tc>
              <w:tc>
                <w:tcPr>
                  <w:tcW w:w="6192" w:type="dxa"/>
                </w:tcPr>
                <w:p w14:paraId="36D2AF44" w14:textId="77777777" w:rsidR="005926C9" w:rsidRDefault="005926C9" w:rsidP="005926C9">
                  <w:pPr>
                    <w:pStyle w:val="Heading2"/>
                  </w:pPr>
                  <w:r>
                    <w:t>Butter Alternatives</w:t>
                  </w:r>
                </w:p>
                <w:tbl>
                  <w:tblPr>
                    <w:tblW w:w="0" w:type="auto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Photo with item description"/>
                  </w:tblPr>
                  <w:tblGrid>
                    <w:gridCol w:w="1342"/>
                    <w:gridCol w:w="4155"/>
                  </w:tblGrid>
                  <w:tr w:rsidR="007313EB" w14:paraId="29FA48E1" w14:textId="77777777" w:rsidTr="000548E7">
                    <w:tc>
                      <w:tcPr>
                        <w:tcW w:w="1230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Picture frame"/>
                        </w:tblPr>
                        <w:tblGrid>
                          <w:gridCol w:w="1198"/>
                        </w:tblGrid>
                        <w:tr w:rsidR="005926C9" w14:paraId="2643C7EE" w14:textId="77777777" w:rsidTr="000548E7">
                          <w:tc>
                            <w:tcPr>
                              <w:tcW w:w="0" w:type="auto"/>
                              <w:vAlign w:val="center"/>
                            </w:tcPr>
                            <w:p w14:paraId="4B9A9560" w14:textId="77777777" w:rsidR="005926C9" w:rsidRDefault="005926C9" w:rsidP="005926C9">
                              <w:pPr>
                                <w:pStyle w:val="Photo"/>
                              </w:pPr>
                              <w:r>
                                <w:rPr>
                                  <w:lang w:eastAsia="en-US"/>
                                </w:rPr>
                                <w:drawing>
                                  <wp:inline distT="0" distB="0" distL="0" distR="0" wp14:anchorId="45F55CF3" wp14:editId="70FBAAF2">
                                    <wp:extent cx="459409" cy="459409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002DFFAE.jpg"/>
                                            <pic:cNvPicPr/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75025" cy="4750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4615D45" w14:textId="28A70FBA" w:rsidR="005926C9" w:rsidRDefault="00C6241B" w:rsidP="005926C9">
                              <w:pPr>
                                <w:pStyle w:val="Photo"/>
                              </w:pPr>
                              <w:r>
                                <w:rPr>
                                  <w:lang w:eastAsia="en-US"/>
                                </w:rPr>
                                <w:drawing>
                                  <wp:inline distT="0" distB="0" distL="0" distR="0" wp14:anchorId="2C131F60" wp14:editId="0C7B4479">
                                    <wp:extent cx="632265" cy="769620"/>
                                    <wp:effectExtent l="0" t="0" r="0" b="0"/>
                                    <wp:docPr id="38" name="Pictur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8" name="Picture 38"/>
                                            <pic:cNvPicPr/>
                                          </pic:nvPicPr>
                                          <pic:blipFill>
                                            <a:blip r:embed="rId97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43422" cy="783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159C137" w14:textId="6DF33912" w:rsidR="005926C9" w:rsidRDefault="005926C9" w:rsidP="005926C9">
                        <w:pPr>
                          <w:pStyle w:val="NoSpacing"/>
                        </w:pPr>
                      </w:p>
                    </w:tc>
                    <w:tc>
                      <w:tcPr>
                        <w:tcW w:w="4304" w:type="dxa"/>
                      </w:tcPr>
                      <w:p w14:paraId="3B5626F5" w14:textId="77777777" w:rsidR="005926C9" w:rsidRDefault="00DD7E6E" w:rsidP="005926C9">
                        <w:hyperlink r:id="rId98" w:history="1">
                          <w:r w:rsidRPr="00F9063D">
                            <w:rPr>
                              <w:rStyle w:val="Hyperlink"/>
                              <w:b/>
                            </w:rPr>
                            <w:t>Earth Balance</w:t>
                          </w:r>
                        </w:hyperlink>
                        <w:r w:rsidR="005926C9" w:rsidRPr="00F9063D">
                          <w:rPr>
                            <w:b/>
                          </w:rPr>
                          <w:t>:</w:t>
                        </w:r>
                        <w:r w:rsidR="005926C9">
                          <w:t xml:space="preserve"> A</w:t>
                        </w:r>
                      </w:p>
                      <w:p w14:paraId="402752A5" w14:textId="0D3C0401" w:rsidR="00245D69" w:rsidRPr="00C6241B" w:rsidRDefault="00117A60" w:rsidP="005926C9">
                        <w:hyperlink r:id="rId99" w:history="1">
                          <w:proofErr w:type="spellStart"/>
                          <w:r w:rsidRPr="00117A60">
                            <w:rPr>
                              <w:rStyle w:val="Hyperlink"/>
                              <w:b/>
                              <w:bCs/>
                            </w:rPr>
                            <w:t>Violife</w:t>
                          </w:r>
                          <w:proofErr w:type="spellEnd"/>
                          <w:r w:rsidRPr="00117A60">
                            <w:rPr>
                              <w:rStyle w:val="Hyperlink"/>
                              <w:b/>
                              <w:bCs/>
                            </w:rPr>
                            <w:t xml:space="preserve"> Plant Butter</w:t>
                          </w:r>
                        </w:hyperlink>
                        <w:r>
                          <w:rPr>
                            <w:b/>
                            <w:bCs/>
                          </w:rPr>
                          <w:t xml:space="preserve">: </w:t>
                        </w:r>
                        <w:r w:rsidR="00C6241B">
                          <w:t>WF, CO, FT</w:t>
                        </w:r>
                      </w:p>
                      <w:p w14:paraId="634E89FB" w14:textId="04C2CC61" w:rsidR="005926C9" w:rsidRDefault="00DD7E6E" w:rsidP="005926C9">
                        <w:hyperlink r:id="rId100" w:history="1">
                          <w:r w:rsidRPr="00F9063D">
                            <w:rPr>
                              <w:rStyle w:val="Hyperlink"/>
                              <w:b/>
                            </w:rPr>
                            <w:t>I Can't Believe It's Not Butter Vegan</w:t>
                          </w:r>
                        </w:hyperlink>
                        <w:r w:rsidR="005926C9">
                          <w:rPr>
                            <w:b/>
                          </w:rPr>
                          <w:t xml:space="preserve">: </w:t>
                        </w:r>
                        <w:r w:rsidR="005926C9">
                          <w:t>A</w:t>
                        </w:r>
                      </w:p>
                      <w:p w14:paraId="64D603E1" w14:textId="77777777" w:rsidR="00934B04" w:rsidRDefault="00DD7E6E" w:rsidP="005926C9">
                        <w:hyperlink r:id="rId101" w:history="1">
                          <w:r w:rsidRPr="00F9063D">
                            <w:rPr>
                              <w:rStyle w:val="Hyperlink"/>
                              <w:b/>
                            </w:rPr>
                            <w:t>Blue Bonnet Light</w:t>
                          </w:r>
                        </w:hyperlink>
                        <w:r w:rsidR="00934B04">
                          <w:rPr>
                            <w:b/>
                          </w:rPr>
                          <w:t xml:space="preserve">: </w:t>
                        </w:r>
                        <w:r w:rsidR="00934B04">
                          <w:t>A</w:t>
                        </w:r>
                      </w:p>
                      <w:p w14:paraId="57105E30" w14:textId="0488D400" w:rsidR="00062AAA" w:rsidRPr="00934B04" w:rsidRDefault="00F96C2D" w:rsidP="00962BB7">
                        <w:hyperlink r:id="rId102" w:history="1">
                          <w:r w:rsidRPr="00F96C2D">
                            <w:rPr>
                              <w:rStyle w:val="Hyperlink"/>
                              <w:b/>
                              <w:bCs/>
                              <w:noProof/>
                            </w:rPr>
                            <w:t>Country Crock Plant Butter</w:t>
                          </w:r>
                        </w:hyperlink>
                        <w:r w:rsidR="00962BB7">
                          <w:rPr>
                            <w:b/>
                            <w:bCs/>
                            <w:noProof/>
                          </w:rPr>
                          <w:t xml:space="preserve">: </w:t>
                        </w:r>
                        <w:r w:rsidR="00962BB7">
                          <w:rPr>
                            <w:noProof/>
                          </w:rPr>
                          <w:t>A</w:t>
                        </w:r>
                      </w:p>
                    </w:tc>
                  </w:tr>
                </w:tbl>
                <w:p w14:paraId="01CAB9BB" w14:textId="77777777" w:rsidR="005926C9" w:rsidRDefault="005926C9" w:rsidP="005926C9">
                  <w:pPr>
                    <w:pStyle w:val="Heading2"/>
                  </w:pPr>
                  <w:r>
                    <w:t>Milk</w:t>
                  </w:r>
                  <w:r w:rsidR="00FB5B56">
                    <w:t xml:space="preserve"> and Creamers</w:t>
                  </w:r>
                </w:p>
                <w:tbl>
                  <w:tblPr>
                    <w:tblW w:w="0" w:type="auto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Photo with item description"/>
                  </w:tblPr>
                  <w:tblGrid>
                    <w:gridCol w:w="2136"/>
                    <w:gridCol w:w="3361"/>
                  </w:tblGrid>
                  <w:tr w:rsidR="00F342FA" w14:paraId="6C27F544" w14:textId="77777777" w:rsidTr="000548E7">
                    <w:trPr>
                      <w:trHeight w:val="1503"/>
                    </w:trPr>
                    <w:tc>
                      <w:tcPr>
                        <w:tcW w:w="2160" w:type="dxa"/>
                      </w:tcPr>
                      <w:tbl>
                        <w:tblPr>
                          <w:tblW w:w="0" w:type="auto"/>
                          <w:tblBorders>
                            <w:top w:val="single" w:sz="6" w:space="0" w:color="A6A6A6" w:themeColor="background1" w:themeShade="A6"/>
                            <w:left w:val="single" w:sz="6" w:space="0" w:color="A6A6A6" w:themeColor="background1" w:themeShade="A6"/>
                            <w:bottom w:val="single" w:sz="6" w:space="0" w:color="A6A6A6" w:themeColor="background1" w:themeShade="A6"/>
                            <w:right w:val="single" w:sz="6" w:space="0" w:color="A6A6A6" w:themeColor="background1" w:themeShade="A6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Picture frame"/>
                        </w:tblPr>
                        <w:tblGrid>
                          <w:gridCol w:w="1903"/>
                        </w:tblGrid>
                        <w:tr w:rsidR="005926C9" w14:paraId="1EFB59DD" w14:textId="77777777" w:rsidTr="000548E7">
                          <w:tc>
                            <w:tcPr>
                              <w:tcW w:w="0" w:type="auto"/>
                              <w:tcBorders>
                                <w:top w:val="single" w:sz="6" w:space="0" w:color="A6A6A6" w:themeColor="background1" w:themeShade="A6"/>
                                <w:bottom w:val="single" w:sz="6" w:space="0" w:color="A6A6A6" w:themeColor="background1" w:themeShade="A6"/>
                              </w:tcBorders>
                              <w:vAlign w:val="center"/>
                            </w:tcPr>
                            <w:p w14:paraId="5943F42D" w14:textId="77777777" w:rsidR="005926C9" w:rsidRDefault="005926C9" w:rsidP="005926C9">
                              <w:pPr>
                                <w:pStyle w:val="Photo"/>
                              </w:pPr>
                              <w:r>
                                <w:rPr>
                                  <w:lang w:eastAsia="en-US"/>
                                </w:rPr>
                                <w:drawing>
                                  <wp:inline distT="0" distB="0" distL="0" distR="0" wp14:anchorId="59DA5E11" wp14:editId="29579DA0">
                                    <wp:extent cx="1071174" cy="802347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002DFFAE.jpg"/>
                                            <pic:cNvPicPr/>
                                          </pic:nvPicPr>
                                          <pic:blipFill>
                                            <a:blip r:embed="rId10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1174" cy="8023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BB332E7" w14:textId="77777777" w:rsidR="005926C9" w:rsidRDefault="005926C9" w:rsidP="005926C9"/>
                    </w:tc>
                    <w:tc>
                      <w:tcPr>
                        <w:tcW w:w="4032" w:type="dxa"/>
                      </w:tcPr>
                      <w:p w14:paraId="14B48390" w14:textId="77777777" w:rsidR="005926C9" w:rsidRPr="008377FF" w:rsidRDefault="005926C9" w:rsidP="005926C9">
                        <w:r w:rsidRPr="008377FF">
                          <w:rPr>
                            <w:b/>
                          </w:rPr>
                          <w:t xml:space="preserve">There are a </w:t>
                        </w:r>
                        <w:proofErr w:type="spellStart"/>
                        <w:r w:rsidRPr="008377FF">
                          <w:rPr>
                            <w:b/>
                          </w:rPr>
                          <w:t>gajillion</w:t>
                        </w:r>
                        <w:proofErr w:type="spellEnd"/>
                        <w:r w:rsidRPr="008377FF">
                          <w:rPr>
                            <w:b/>
                          </w:rPr>
                          <w:t xml:space="preserve"> options…</w:t>
                        </w:r>
                        <w:r w:rsidR="00B31957">
                          <w:t xml:space="preserve">soy, almond, </w:t>
                        </w:r>
                        <w:r w:rsidRPr="008377FF">
                          <w:t xml:space="preserve">cashew, flax, rice, oat, pea protein, hemp, etc.  All grocery stores have many from which to choose. </w:t>
                        </w:r>
                      </w:p>
                    </w:tc>
                  </w:tr>
                </w:tbl>
                <w:p w14:paraId="53F91642" w14:textId="77777777" w:rsidR="005926C9" w:rsidRDefault="005926C9" w:rsidP="005926C9">
                  <w:pPr>
                    <w:pStyle w:val="Heading2"/>
                  </w:pPr>
                  <w:r>
                    <w:t>Yogurt</w:t>
                  </w:r>
                </w:p>
                <w:tbl>
                  <w:tblPr>
                    <w:tblW w:w="0" w:type="auto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Photo with item description"/>
                  </w:tblPr>
                  <w:tblGrid>
                    <w:gridCol w:w="1677"/>
                    <w:gridCol w:w="3820"/>
                  </w:tblGrid>
                  <w:tr w:rsidR="00F342FA" w14:paraId="18AC48AE" w14:textId="77777777" w:rsidTr="000548E7">
                    <w:tc>
                      <w:tcPr>
                        <w:tcW w:w="1230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  <w:tblDescription w:val="Picture frame"/>
                        </w:tblPr>
                        <w:tblGrid>
                          <w:gridCol w:w="1533"/>
                        </w:tblGrid>
                        <w:tr w:rsidR="005926C9" w14:paraId="46CDAE18" w14:textId="77777777" w:rsidTr="000548E7">
                          <w:tc>
                            <w:tcPr>
                              <w:tcW w:w="0" w:type="auto"/>
                              <w:vAlign w:val="center"/>
                            </w:tcPr>
                            <w:p w14:paraId="15D7B2D4" w14:textId="77777777" w:rsidR="005926C9" w:rsidRDefault="005926C9" w:rsidP="005926C9">
                              <w:pPr>
                                <w:pStyle w:val="Photo"/>
                              </w:pPr>
                              <w:r>
                                <w:rPr>
                                  <w:lang w:eastAsia="en-US"/>
                                </w:rPr>
                                <w:drawing>
                                  <wp:inline distT="0" distB="0" distL="0" distR="0" wp14:anchorId="2146C8BC" wp14:editId="338FA452">
                                    <wp:extent cx="844826" cy="585120"/>
                                    <wp:effectExtent l="0" t="0" r="0" b="5715"/>
                                    <wp:docPr id="40" name="Picture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kite hill.jpg"/>
                                            <pic:cNvPicPr/>
                                          </pic:nvPicPr>
                                          <pic:blipFill>
                                            <a:blip r:embed="rId10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59719" cy="595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EF4221F" w14:textId="77777777" w:rsidR="005926C9" w:rsidRDefault="005926C9" w:rsidP="005926C9">
                              <w:pPr>
                                <w:pStyle w:val="Photo"/>
                              </w:pPr>
                              <w:r>
                                <w:rPr>
                                  <w:lang w:eastAsia="en-US"/>
                                </w:rPr>
                                <w:drawing>
                                  <wp:inline distT="0" distB="0" distL="0" distR="0" wp14:anchorId="289FB755" wp14:editId="1248EDAE">
                                    <wp:extent cx="516525" cy="516525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miyoko's butter.jpg"/>
                                            <pic:cNvPicPr/>
                                          </pic:nvPicPr>
                                          <pic:blipFill>
                                            <a:blip r:embed="rId10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16525" cy="516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B9C9659" w14:textId="77777777" w:rsidR="005926C9" w:rsidRDefault="005926C9" w:rsidP="005926C9">
                        <w:pPr>
                          <w:pStyle w:val="NoSpacing"/>
                        </w:pPr>
                        <w:r>
                          <w:t xml:space="preserve">  </w:t>
                        </w:r>
                      </w:p>
                      <w:p w14:paraId="2140C70D" w14:textId="77777777" w:rsidR="005926C9" w:rsidRDefault="005926C9" w:rsidP="005926C9">
                        <w:pPr>
                          <w:pStyle w:val="NoSpacing"/>
                        </w:pPr>
                      </w:p>
                    </w:tc>
                    <w:tc>
                      <w:tcPr>
                        <w:tcW w:w="4304" w:type="dxa"/>
                      </w:tcPr>
                      <w:p w14:paraId="4D20F4B8" w14:textId="77777777" w:rsidR="005926C9" w:rsidRDefault="00DD7E6E" w:rsidP="005926C9">
                        <w:hyperlink r:id="rId106" w:history="1">
                          <w:r w:rsidRPr="00F9063D">
                            <w:rPr>
                              <w:rStyle w:val="Hyperlink"/>
                              <w:b/>
                            </w:rPr>
                            <w:t>Kite Hill</w:t>
                          </w:r>
                        </w:hyperlink>
                        <w:r w:rsidR="005926C9">
                          <w:rPr>
                            <w:b/>
                          </w:rPr>
                          <w:t xml:space="preserve">: </w:t>
                        </w:r>
                        <w:r w:rsidR="005926C9">
                          <w:t>WF, CO, H</w:t>
                        </w:r>
                      </w:p>
                      <w:p w14:paraId="04591D20" w14:textId="77777777" w:rsidR="005926C9" w:rsidRPr="00B66E6B" w:rsidRDefault="00DD7E6E" w:rsidP="005926C9">
                        <w:hyperlink r:id="rId107" w:history="1">
                          <w:proofErr w:type="spellStart"/>
                          <w:r w:rsidRPr="00F9063D">
                            <w:rPr>
                              <w:rStyle w:val="Hyperlink"/>
                              <w:b/>
                            </w:rPr>
                            <w:t>daiya</w:t>
                          </w:r>
                          <w:proofErr w:type="spellEnd"/>
                        </w:hyperlink>
                        <w:r w:rsidR="005926C9">
                          <w:rPr>
                            <w:b/>
                          </w:rPr>
                          <w:t xml:space="preserve">: </w:t>
                        </w:r>
                        <w:r w:rsidR="005926C9">
                          <w:t>WF, T, W, CO</w:t>
                        </w:r>
                      </w:p>
                      <w:p w14:paraId="69BF05C7" w14:textId="77777777" w:rsidR="005926C9" w:rsidRPr="00DD7E6E" w:rsidRDefault="00DD7E6E" w:rsidP="005926C9">
                        <w:hyperlink r:id="rId108" w:history="1">
                          <w:r w:rsidRPr="00F9063D">
                            <w:rPr>
                              <w:rStyle w:val="Hyperlink"/>
                              <w:b/>
                            </w:rPr>
                            <w:t>Silk</w:t>
                          </w:r>
                        </w:hyperlink>
                        <w:r w:rsidR="005926C9">
                          <w:rPr>
                            <w:b/>
                          </w:rPr>
                          <w:t xml:space="preserve">: </w:t>
                        </w:r>
                        <w:r w:rsidR="005926C9" w:rsidRPr="00B66E6B">
                          <w:t>T, W, WF, CO</w:t>
                        </w:r>
                      </w:p>
                      <w:p w14:paraId="5347E64F" w14:textId="77777777" w:rsidR="005926C9" w:rsidRDefault="00DD7E6E" w:rsidP="005926C9">
                        <w:hyperlink r:id="rId109" w:history="1">
                          <w:r w:rsidRPr="00F9063D">
                            <w:rPr>
                              <w:rStyle w:val="Hyperlink"/>
                              <w:b/>
                            </w:rPr>
                            <w:t>So Delicious</w:t>
                          </w:r>
                        </w:hyperlink>
                        <w:r w:rsidR="005926C9">
                          <w:rPr>
                            <w:b/>
                          </w:rPr>
                          <w:t xml:space="preserve">: </w:t>
                        </w:r>
                        <w:r w:rsidR="005926C9" w:rsidRPr="00B66E6B">
                          <w:t>W, WF, T, CO</w:t>
                        </w:r>
                      </w:p>
                      <w:p w14:paraId="604D8320" w14:textId="2F0EE8D5" w:rsidR="00AD5C3C" w:rsidRPr="00AD5C3C" w:rsidRDefault="00AD5C3C" w:rsidP="005926C9">
                        <w:hyperlink r:id="rId110" w:history="1">
                          <w:r w:rsidRPr="00AD5C3C">
                            <w:rPr>
                              <w:rStyle w:val="Hyperlink"/>
                              <w:b/>
                              <w:bCs/>
                            </w:rPr>
                            <w:t>Oui</w:t>
                          </w:r>
                        </w:hyperlink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AD5C3C">
                          <w:t>(dairy-free): E</w:t>
                        </w:r>
                      </w:p>
                    </w:tc>
                  </w:tr>
                </w:tbl>
                <w:p w14:paraId="246CFDD3" w14:textId="77777777" w:rsidR="005926C9" w:rsidRDefault="005926C9" w:rsidP="005926C9"/>
              </w:tc>
            </w:tr>
          </w:tbl>
          <w:p w14:paraId="647372F9" w14:textId="77777777" w:rsidR="005926C9" w:rsidRDefault="005926C9" w:rsidP="005926C9"/>
        </w:tc>
        <w:tc>
          <w:tcPr>
            <w:tcW w:w="855" w:type="dxa"/>
          </w:tcPr>
          <w:p w14:paraId="3C0EADFF" w14:textId="77777777" w:rsidR="005926C9" w:rsidRDefault="005926C9" w:rsidP="005926C9">
            <w:pPr>
              <w:pStyle w:val="NoSpacing"/>
            </w:pPr>
            <w:r>
              <w:t>:</w:t>
            </w:r>
          </w:p>
        </w:tc>
        <w:tc>
          <w:tcPr>
            <w:tcW w:w="855" w:type="dxa"/>
          </w:tcPr>
          <w:p w14:paraId="1A35ECED" w14:textId="77777777" w:rsidR="005926C9" w:rsidRDefault="005926C9" w:rsidP="005926C9">
            <w:pPr>
              <w:pStyle w:val="NoSpacing"/>
            </w:pPr>
          </w:p>
        </w:tc>
        <w:tc>
          <w:tcPr>
            <w:tcW w:w="6254" w:type="dxa"/>
          </w:tcPr>
          <w:p w14:paraId="21CEF90C" w14:textId="77777777" w:rsidR="005926C9" w:rsidRDefault="005926C9" w:rsidP="005926C9">
            <w:pPr>
              <w:pStyle w:val="Heading2"/>
            </w:pPr>
            <w:r>
              <w:t>Cheese Slices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5926C9" w14:paraId="390CD4DA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733"/>
                  </w:tblGrid>
                  <w:tr w:rsidR="005926C9" w14:paraId="36E68450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1C34F6A3" w14:textId="77777777" w:rsidR="005926C9" w:rsidRDefault="005926C9" w:rsidP="005926C9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0949FFC5" wp14:editId="76E5D752">
                              <wp:extent cx="962991" cy="514431"/>
                              <wp:effectExtent l="0" t="0" r="889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84976" cy="5261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46EB446" w14:textId="77777777" w:rsidR="005926C9" w:rsidRDefault="005926C9" w:rsidP="005926C9"/>
              </w:tc>
              <w:tc>
                <w:tcPr>
                  <w:tcW w:w="4032" w:type="dxa"/>
                </w:tcPr>
                <w:p w14:paraId="6606B8A5" w14:textId="5CA90EC6" w:rsidR="005926C9" w:rsidRDefault="00DD7E6E" w:rsidP="005926C9">
                  <w:hyperlink r:id="rId112" w:history="1">
                    <w:r w:rsidRPr="00F9063D">
                      <w:rPr>
                        <w:rStyle w:val="Hyperlink"/>
                        <w:b/>
                      </w:rPr>
                      <w:t>Field Roast Chao Cheese</w:t>
                    </w:r>
                  </w:hyperlink>
                  <w:r w:rsidR="005926C9">
                    <w:rPr>
                      <w:b/>
                    </w:rPr>
                    <w:t xml:space="preserve">: </w:t>
                  </w:r>
                  <w:r w:rsidR="005926C9">
                    <w:t>WF, CO, W</w:t>
                  </w:r>
                  <w:r w:rsidR="00CE5020">
                    <w:t>, T</w:t>
                  </w:r>
                </w:p>
                <w:p w14:paraId="2AE67C44" w14:textId="77777777" w:rsidR="005926C9" w:rsidRDefault="00DD7E6E" w:rsidP="005926C9">
                  <w:hyperlink r:id="rId113" w:history="1">
                    <w:r w:rsidRPr="00F9063D">
                      <w:rPr>
                        <w:rStyle w:val="Hyperlink"/>
                        <w:b/>
                      </w:rPr>
                      <w:t>Follow Your Heart Cheese</w:t>
                    </w:r>
                  </w:hyperlink>
                  <w:r w:rsidR="005926C9">
                    <w:rPr>
                      <w:b/>
                    </w:rPr>
                    <w:t xml:space="preserve">: </w:t>
                  </w:r>
                  <w:r w:rsidR="005926C9">
                    <w:t>WF, FT, CO, H</w:t>
                  </w:r>
                </w:p>
                <w:p w14:paraId="673A0CE0" w14:textId="401DA0DC" w:rsidR="00CE5020" w:rsidRPr="00E675C5" w:rsidRDefault="00DD7E6E" w:rsidP="005926C9">
                  <w:hyperlink r:id="rId114" w:history="1">
                    <w:proofErr w:type="spellStart"/>
                    <w:r w:rsidRPr="00F9063D">
                      <w:rPr>
                        <w:rStyle w:val="Hyperlink"/>
                        <w:b/>
                      </w:rPr>
                      <w:t>Violife</w:t>
                    </w:r>
                    <w:proofErr w:type="spellEnd"/>
                  </w:hyperlink>
                  <w:r w:rsidR="005926C9">
                    <w:rPr>
                      <w:b/>
                    </w:rPr>
                    <w:t xml:space="preserve">: </w:t>
                  </w:r>
                  <w:r w:rsidR="005926C9">
                    <w:t>WF</w:t>
                  </w:r>
                  <w:r w:rsidR="00CE5020">
                    <w:t>, FT</w:t>
                  </w:r>
                </w:p>
              </w:tc>
            </w:tr>
          </w:tbl>
          <w:p w14:paraId="3C4E831E" w14:textId="77777777" w:rsidR="005926C9" w:rsidRDefault="005926C9" w:rsidP="005926C9">
            <w:pPr>
              <w:pStyle w:val="Heading2"/>
            </w:pPr>
            <w:r>
              <w:t>Cheese Shreds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F342FA" w14:paraId="558A60CC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988"/>
                  </w:tblGrid>
                  <w:tr w:rsidR="00F342FA" w14:paraId="0DA61C95" w14:textId="77777777" w:rsidTr="000548E7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2B08DA29" w14:textId="0322F263" w:rsidR="005926C9" w:rsidRDefault="00E00A33" w:rsidP="005926C9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0AF1EE0A" wp14:editId="00562054">
                              <wp:extent cx="1122045" cy="1237615"/>
                              <wp:effectExtent l="0" t="0" r="1905" b="635"/>
                              <wp:docPr id="185259376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2045" cy="12376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8A330C2" w14:textId="77777777" w:rsidR="005926C9" w:rsidRDefault="005926C9" w:rsidP="005926C9">
                  <w:pPr>
                    <w:pStyle w:val="NoSpacing"/>
                  </w:pPr>
                </w:p>
              </w:tc>
              <w:tc>
                <w:tcPr>
                  <w:tcW w:w="4032" w:type="dxa"/>
                </w:tcPr>
                <w:p w14:paraId="46FC3D98" w14:textId="2F4E05C4" w:rsidR="00703B8D" w:rsidRDefault="00703B8D" w:rsidP="005926C9">
                  <w:hyperlink r:id="rId116" w:history="1">
                    <w:r w:rsidRPr="00F93580">
                      <w:rPr>
                        <w:rStyle w:val="Hyperlink"/>
                        <w:b/>
                        <w:bCs/>
                        <w:noProof/>
                      </w:rPr>
                      <w:t>Violife</w:t>
                    </w:r>
                  </w:hyperlink>
                  <w:r>
                    <w:rPr>
                      <w:b/>
                      <w:bCs/>
                      <w:noProof/>
                    </w:rPr>
                    <w:t xml:space="preserve">: </w:t>
                  </w:r>
                  <w:r w:rsidRPr="00703B8D">
                    <w:rPr>
                      <w:noProof/>
                    </w:rPr>
                    <w:t>E</w:t>
                  </w:r>
                </w:p>
                <w:p w14:paraId="679257E5" w14:textId="66904036" w:rsidR="005926C9" w:rsidRDefault="009B1544" w:rsidP="005926C9">
                  <w:hyperlink r:id="rId117" w:history="1">
                    <w:r w:rsidRPr="00F9063D">
                      <w:rPr>
                        <w:rStyle w:val="Hyperlink"/>
                        <w:b/>
                      </w:rPr>
                      <w:t>So Delicious</w:t>
                    </w:r>
                  </w:hyperlink>
                  <w:r w:rsidR="005926C9">
                    <w:rPr>
                      <w:b/>
                    </w:rPr>
                    <w:t xml:space="preserve">: </w:t>
                  </w:r>
                  <w:r w:rsidR="005926C9">
                    <w:t>WF, FT, CO, H</w:t>
                  </w:r>
                </w:p>
                <w:p w14:paraId="7442C8BA" w14:textId="77777777" w:rsidR="005926C9" w:rsidRDefault="009B1544" w:rsidP="005926C9">
                  <w:hyperlink r:id="rId118" w:history="1">
                    <w:proofErr w:type="spellStart"/>
                    <w:r w:rsidRPr="00F9063D">
                      <w:rPr>
                        <w:rStyle w:val="Hyperlink"/>
                        <w:b/>
                      </w:rPr>
                      <w:t>daiya</w:t>
                    </w:r>
                    <w:proofErr w:type="spellEnd"/>
                  </w:hyperlink>
                  <w:r w:rsidR="005926C9">
                    <w:rPr>
                      <w:b/>
                    </w:rPr>
                    <w:t xml:space="preserve">: </w:t>
                  </w:r>
                  <w:r w:rsidR="005926C9">
                    <w:t>T, WF, FT, CO, W, H</w:t>
                  </w:r>
                </w:p>
                <w:p w14:paraId="411B6DEC" w14:textId="77777777" w:rsidR="005926C9" w:rsidRDefault="009B1544" w:rsidP="005926C9">
                  <w:hyperlink r:id="rId119" w:history="1">
                    <w:r w:rsidRPr="00F9063D">
                      <w:rPr>
                        <w:rStyle w:val="Hyperlink"/>
                        <w:b/>
                      </w:rPr>
                      <w:t>Follow Your Heart Cheese</w:t>
                    </w:r>
                  </w:hyperlink>
                  <w:r w:rsidR="005926C9">
                    <w:rPr>
                      <w:b/>
                    </w:rPr>
                    <w:t xml:space="preserve">: </w:t>
                  </w:r>
                  <w:r w:rsidR="005926C9">
                    <w:t>WF, CO, H</w:t>
                  </w:r>
                </w:p>
                <w:p w14:paraId="5454D55E" w14:textId="18B5C75B" w:rsidR="00E84DA5" w:rsidRPr="00F171C2" w:rsidRDefault="009B1544" w:rsidP="001409E2">
                  <w:hyperlink r:id="rId120" w:history="1">
                    <w:r w:rsidRPr="00F9063D">
                      <w:rPr>
                        <w:rStyle w:val="Hyperlink"/>
                        <w:b/>
                      </w:rPr>
                      <w:t>Trader Joe's</w:t>
                    </w:r>
                  </w:hyperlink>
                  <w:r w:rsidR="005926C9" w:rsidRPr="00F9063D">
                    <w:rPr>
                      <w:b/>
                    </w:rPr>
                    <w:t>:</w:t>
                  </w:r>
                  <w:r w:rsidR="005926C9">
                    <w:rPr>
                      <w:b/>
                    </w:rPr>
                    <w:t xml:space="preserve"> </w:t>
                  </w:r>
                  <w:r w:rsidR="005926C9">
                    <w:t>TJ</w:t>
                  </w:r>
                </w:p>
              </w:tc>
            </w:tr>
          </w:tbl>
          <w:p w14:paraId="38B0504C" w14:textId="77777777" w:rsidR="005926C9" w:rsidRDefault="005926C9" w:rsidP="005926C9">
            <w:pPr>
              <w:pStyle w:val="Heading2"/>
            </w:pPr>
            <w:r>
              <w:t>Cheese Spreads or Dips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5926C9" w14:paraId="2E86A0AC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583"/>
                  </w:tblGrid>
                  <w:tr w:rsidR="005926C9" w14:paraId="65939353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5F053372" w14:textId="77777777" w:rsidR="005926C9" w:rsidRDefault="005926C9" w:rsidP="005926C9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4DDF42E9" wp14:editId="58EEA095">
                              <wp:extent cx="868680" cy="868680"/>
                              <wp:effectExtent l="0" t="0" r="7620" b="762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" name="Picture 33"/>
                                      <pic:cNvPicPr/>
                                    </pic:nvPicPr>
                                    <pic:blipFill>
                                      <a:blip r:embed="rId12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8697" cy="86869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987BB1B" w14:textId="77777777" w:rsidR="005926C9" w:rsidRDefault="005926C9" w:rsidP="005926C9"/>
              </w:tc>
              <w:tc>
                <w:tcPr>
                  <w:tcW w:w="4032" w:type="dxa"/>
                </w:tcPr>
                <w:p w14:paraId="63702146" w14:textId="4E1B47D0" w:rsidR="00CA5778" w:rsidRPr="00CF4CF5" w:rsidRDefault="00CA5778" w:rsidP="005926C9">
                  <w:pPr>
                    <w:rPr>
                      <w:sz w:val="16"/>
                      <w:szCs w:val="16"/>
                    </w:rPr>
                  </w:pPr>
                  <w:hyperlink r:id="rId122" w:history="1">
                    <w:proofErr w:type="spellStart"/>
                    <w:r w:rsidRPr="00CF4CF5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boursin</w:t>
                    </w:r>
                    <w:proofErr w:type="spellEnd"/>
                    <w:r w:rsidRPr="00CF4CF5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 xml:space="preserve"> Dairy-Free Garlic and Herbs</w:t>
                    </w:r>
                  </w:hyperlink>
                  <w:r w:rsidR="00837FCA" w:rsidRPr="00CF4CF5">
                    <w:rPr>
                      <w:b/>
                      <w:bCs/>
                      <w:sz w:val="16"/>
                      <w:szCs w:val="16"/>
                    </w:rPr>
                    <w:t>:</w:t>
                  </w:r>
                  <w:r w:rsidR="00837FCA" w:rsidRPr="00CF4CF5">
                    <w:rPr>
                      <w:sz w:val="16"/>
                      <w:szCs w:val="16"/>
                    </w:rPr>
                    <w:t xml:space="preserve"> E</w:t>
                  </w:r>
                </w:p>
                <w:p w14:paraId="5A7B53FC" w14:textId="17122E5F" w:rsidR="003646AA" w:rsidRDefault="00813E0F" w:rsidP="005926C9">
                  <w:pPr>
                    <w:rPr>
                      <w:sz w:val="16"/>
                      <w:szCs w:val="16"/>
                    </w:rPr>
                  </w:pPr>
                  <w:hyperlink r:id="rId123" w:history="1">
                    <w:r w:rsidRPr="00CF4CF5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Kite Hill Dips</w:t>
                    </w:r>
                  </w:hyperlink>
                  <w:r w:rsidR="00257D5D" w:rsidRPr="00CF4CF5">
                    <w:rPr>
                      <w:b/>
                      <w:bCs/>
                      <w:sz w:val="16"/>
                      <w:szCs w:val="16"/>
                    </w:rPr>
                    <w:t xml:space="preserve">: </w:t>
                  </w:r>
                  <w:r w:rsidR="00257D5D" w:rsidRPr="00CF4CF5">
                    <w:rPr>
                      <w:sz w:val="16"/>
                      <w:szCs w:val="16"/>
                    </w:rPr>
                    <w:t>WF, FT, CO</w:t>
                  </w:r>
                </w:p>
                <w:p w14:paraId="57FDE4D9" w14:textId="19845516" w:rsidR="00CC3493" w:rsidRPr="00CF4CF5" w:rsidRDefault="000409E8" w:rsidP="005926C9">
                  <w:pPr>
                    <w:rPr>
                      <w:sz w:val="16"/>
                      <w:szCs w:val="16"/>
                    </w:rPr>
                  </w:pPr>
                  <w:hyperlink r:id="rId124" w:history="1">
                    <w:proofErr w:type="spellStart"/>
                    <w:r w:rsidRPr="000409E8">
                      <w:rPr>
                        <w:rStyle w:val="Hyperlink"/>
                        <w:sz w:val="16"/>
                        <w:szCs w:val="16"/>
                      </w:rPr>
                      <w:t>Babybel</w:t>
                    </w:r>
                    <w:proofErr w:type="spellEnd"/>
                    <w:r w:rsidRPr="000409E8">
                      <w:rPr>
                        <w:rStyle w:val="Hyperlink"/>
                        <w:sz w:val="16"/>
                        <w:szCs w:val="16"/>
                      </w:rPr>
                      <w:t xml:space="preserve"> Plant-Based</w:t>
                    </w:r>
                  </w:hyperlink>
                  <w:r w:rsidR="0069491F">
                    <w:rPr>
                      <w:sz w:val="16"/>
                      <w:szCs w:val="16"/>
                    </w:rPr>
                    <w:t>: E</w:t>
                  </w:r>
                </w:p>
                <w:p w14:paraId="1721E07D" w14:textId="2F89AA8F" w:rsidR="005926C9" w:rsidRPr="00CF4CF5" w:rsidRDefault="009B1544" w:rsidP="005926C9">
                  <w:pPr>
                    <w:rPr>
                      <w:sz w:val="16"/>
                      <w:szCs w:val="16"/>
                    </w:rPr>
                  </w:pPr>
                  <w:hyperlink r:id="rId125" w:history="1">
                    <w:r w:rsidRPr="00CF4CF5">
                      <w:rPr>
                        <w:rStyle w:val="Hyperlink"/>
                        <w:b/>
                        <w:sz w:val="16"/>
                        <w:szCs w:val="16"/>
                      </w:rPr>
                      <w:t>Miyoko's</w:t>
                    </w:r>
                  </w:hyperlink>
                  <w:r w:rsidR="005926C9" w:rsidRPr="00CF4CF5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5926C9" w:rsidRPr="00CF4CF5">
                    <w:rPr>
                      <w:sz w:val="16"/>
                      <w:szCs w:val="16"/>
                    </w:rPr>
                    <w:t>Miyoko’s website</w:t>
                  </w:r>
                  <w:r w:rsidR="00B95ECB" w:rsidRPr="00CF4CF5">
                    <w:rPr>
                      <w:sz w:val="16"/>
                      <w:szCs w:val="16"/>
                    </w:rPr>
                    <w:t>,</w:t>
                  </w:r>
                  <w:r w:rsidR="00062AAA" w:rsidRPr="00CF4CF5">
                    <w:rPr>
                      <w:sz w:val="16"/>
                      <w:szCs w:val="16"/>
                    </w:rPr>
                    <w:t xml:space="preserve"> T, CO,</w:t>
                  </w:r>
                  <w:r w:rsidR="00CC3493">
                    <w:rPr>
                      <w:sz w:val="16"/>
                      <w:szCs w:val="16"/>
                    </w:rPr>
                    <w:t xml:space="preserve"> </w:t>
                  </w:r>
                  <w:r w:rsidR="005926C9" w:rsidRPr="00CF4CF5">
                    <w:rPr>
                      <w:sz w:val="16"/>
                      <w:szCs w:val="16"/>
                    </w:rPr>
                    <w:t>WF</w:t>
                  </w:r>
                </w:p>
                <w:p w14:paraId="4DE392E1" w14:textId="37837F23" w:rsidR="005926C9" w:rsidRPr="00CF4CF5" w:rsidRDefault="009B1544" w:rsidP="00062AAA">
                  <w:pPr>
                    <w:tabs>
                      <w:tab w:val="left" w:pos="1823"/>
                    </w:tabs>
                    <w:rPr>
                      <w:sz w:val="16"/>
                      <w:szCs w:val="16"/>
                    </w:rPr>
                  </w:pPr>
                  <w:hyperlink r:id="rId126" w:history="1">
                    <w:r w:rsidRPr="00CF4CF5">
                      <w:rPr>
                        <w:rStyle w:val="Hyperlink"/>
                        <w:b/>
                        <w:sz w:val="16"/>
                        <w:szCs w:val="16"/>
                      </w:rPr>
                      <w:t>The Herbivorous Butcher</w:t>
                    </w:r>
                  </w:hyperlink>
                  <w:r w:rsidR="005926C9" w:rsidRPr="00CF4CF5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0E3E67" w:rsidRPr="00CF4CF5">
                    <w:rPr>
                      <w:sz w:val="16"/>
                      <w:szCs w:val="16"/>
                    </w:rPr>
                    <w:t xml:space="preserve">online or </w:t>
                  </w:r>
                  <w:proofErr w:type="spellStart"/>
                  <w:r w:rsidR="000E3E67" w:rsidRPr="00CF4CF5">
                    <w:rPr>
                      <w:sz w:val="16"/>
                      <w:szCs w:val="16"/>
                    </w:rPr>
                    <w:t>Mpls</w:t>
                  </w:r>
                  <w:proofErr w:type="spellEnd"/>
                  <w:r w:rsidR="000E3E67" w:rsidRPr="00CF4CF5">
                    <w:rPr>
                      <w:sz w:val="16"/>
                      <w:szCs w:val="16"/>
                    </w:rPr>
                    <w:t xml:space="preserve"> </w:t>
                  </w:r>
                  <w:proofErr w:type="spellStart"/>
                  <w:r w:rsidR="000E3E67" w:rsidRPr="00CF4CF5">
                    <w:rPr>
                      <w:sz w:val="16"/>
                      <w:szCs w:val="16"/>
                    </w:rPr>
                    <w:t>stroe</w:t>
                  </w:r>
                  <w:proofErr w:type="spellEnd"/>
                </w:p>
              </w:tc>
            </w:tr>
          </w:tbl>
          <w:p w14:paraId="7DCEC5A4" w14:textId="77777777" w:rsidR="005926C9" w:rsidRDefault="005926C9" w:rsidP="005926C9">
            <w:pPr>
              <w:pStyle w:val="Heading2"/>
            </w:pPr>
            <w:r>
              <w:t>Ricotta Cheese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5926C9" w14:paraId="0FCE807E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385"/>
                  </w:tblGrid>
                  <w:tr w:rsidR="005926C9" w14:paraId="739B335A" w14:textId="77777777" w:rsidTr="000548E7">
                    <w:tc>
                      <w:tcPr>
                        <w:tcW w:w="1385" w:type="dxa"/>
                        <w:vAlign w:val="center"/>
                      </w:tcPr>
                      <w:p w14:paraId="008118A5" w14:textId="77777777" w:rsidR="005926C9" w:rsidRDefault="005926C9" w:rsidP="005926C9">
                        <w:pPr>
                          <w:pStyle w:val="Photo"/>
                          <w:jc w:val="right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4A5C9849" wp14:editId="5D4B02F5">
                              <wp:extent cx="685800" cy="589450"/>
                              <wp:effectExtent l="0" t="0" r="0" b="127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5873" cy="64108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40DF37E" w14:textId="77777777" w:rsidR="005926C9" w:rsidRDefault="005926C9" w:rsidP="005926C9"/>
              </w:tc>
              <w:tc>
                <w:tcPr>
                  <w:tcW w:w="4032" w:type="dxa"/>
                </w:tcPr>
                <w:p w14:paraId="4642E816" w14:textId="77777777" w:rsidR="005926C9" w:rsidRDefault="009B1544" w:rsidP="005926C9">
                  <w:hyperlink r:id="rId128" w:history="1">
                    <w:r w:rsidRPr="00062AAA">
                      <w:rPr>
                        <w:rStyle w:val="Hyperlink"/>
                        <w:b/>
                        <w:bCs/>
                      </w:rPr>
                      <w:t>Kite Hill</w:t>
                    </w:r>
                  </w:hyperlink>
                  <w:r w:rsidR="005926C9" w:rsidRPr="00062AAA">
                    <w:rPr>
                      <w:b/>
                      <w:bCs/>
                    </w:rPr>
                    <w:t>:</w:t>
                  </w:r>
                  <w:r w:rsidR="005926C9">
                    <w:rPr>
                      <w:b/>
                    </w:rPr>
                    <w:t xml:space="preserve"> </w:t>
                  </w:r>
                  <w:r w:rsidR="005926C9">
                    <w:t>WF, CO</w:t>
                  </w:r>
                </w:p>
              </w:tc>
            </w:tr>
          </w:tbl>
          <w:p w14:paraId="002415DA" w14:textId="77777777" w:rsidR="005926C9" w:rsidRDefault="005926C9" w:rsidP="005926C9"/>
        </w:tc>
        <w:tc>
          <w:tcPr>
            <w:tcW w:w="6254" w:type="dxa"/>
          </w:tcPr>
          <w:p w14:paraId="036708E4" w14:textId="77777777" w:rsidR="005926C9" w:rsidRDefault="005926C9" w:rsidP="005926C9"/>
        </w:tc>
      </w:tr>
      <w:tr w:rsidR="00F342FA" w14:paraId="32A97909" w14:textId="77777777" w:rsidTr="000548E7">
        <w:trPr>
          <w:trHeight w:hRule="exact" w:val="504"/>
        </w:trPr>
        <w:tc>
          <w:tcPr>
            <w:tcW w:w="6148" w:type="dxa"/>
            <w:vAlign w:val="bottom"/>
          </w:tcPr>
          <w:p w14:paraId="259E35D9" w14:textId="77777777" w:rsidR="005926C9" w:rsidRDefault="005926C9" w:rsidP="005926C9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2</w:t>
            </w:r>
          </w:p>
        </w:tc>
        <w:tc>
          <w:tcPr>
            <w:tcW w:w="855" w:type="dxa"/>
            <w:vAlign w:val="bottom"/>
          </w:tcPr>
          <w:p w14:paraId="41848017" w14:textId="77777777" w:rsidR="005926C9" w:rsidRDefault="005926C9" w:rsidP="005926C9">
            <w:pPr>
              <w:pStyle w:val="NoSpacing"/>
            </w:pPr>
          </w:p>
        </w:tc>
        <w:tc>
          <w:tcPr>
            <w:tcW w:w="855" w:type="dxa"/>
            <w:vAlign w:val="bottom"/>
          </w:tcPr>
          <w:p w14:paraId="1332C1AC" w14:textId="77777777" w:rsidR="005926C9" w:rsidRDefault="005926C9" w:rsidP="005926C9">
            <w:pPr>
              <w:pStyle w:val="NoSpacing"/>
            </w:pPr>
          </w:p>
        </w:tc>
        <w:tc>
          <w:tcPr>
            <w:tcW w:w="6254" w:type="dxa"/>
            <w:vAlign w:val="bottom"/>
          </w:tcPr>
          <w:p w14:paraId="1D3C8E0C" w14:textId="77777777" w:rsidR="005926C9" w:rsidRDefault="005926C9" w:rsidP="005926C9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3</w:t>
            </w:r>
          </w:p>
        </w:tc>
        <w:tc>
          <w:tcPr>
            <w:tcW w:w="6254" w:type="dxa"/>
            <w:vAlign w:val="bottom"/>
          </w:tcPr>
          <w:p w14:paraId="37221C6E" w14:textId="77777777" w:rsidR="005926C9" w:rsidRDefault="005926C9" w:rsidP="005926C9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14:paraId="2A951647" w14:textId="77777777" w:rsidR="009D2335" w:rsidRDefault="009D2335">
      <w:pPr>
        <w:pStyle w:val="NoSpacing"/>
      </w:pPr>
    </w:p>
    <w:p w14:paraId="34846AA0" w14:textId="77777777" w:rsidR="00D24142" w:rsidRDefault="00D24142">
      <w:pPr>
        <w:pStyle w:val="NoSpacing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Page layout for 2 interior booklet pages"/>
      </w:tblPr>
      <w:tblGrid>
        <w:gridCol w:w="6137"/>
        <w:gridCol w:w="11"/>
        <w:gridCol w:w="841"/>
        <w:gridCol w:w="14"/>
        <w:gridCol w:w="838"/>
        <w:gridCol w:w="17"/>
        <w:gridCol w:w="6254"/>
      </w:tblGrid>
      <w:tr w:rsidR="00D24142" w14:paraId="2631A926" w14:textId="77777777" w:rsidTr="000548E7">
        <w:trPr>
          <w:trHeight w:hRule="exact" w:val="9792"/>
        </w:trPr>
        <w:tc>
          <w:tcPr>
            <w:tcW w:w="6148" w:type="dxa"/>
            <w:gridSpan w:val="2"/>
          </w:tcPr>
          <w:p w14:paraId="56FB44E1" w14:textId="77777777" w:rsidR="00D24142" w:rsidRDefault="00D24142" w:rsidP="000548E7">
            <w:pPr>
              <w:pStyle w:val="Heading2"/>
            </w:pPr>
            <w:r>
              <w:t xml:space="preserve">Parmesan Cheese 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3543"/>
              <w:gridCol w:w="2605"/>
            </w:tblGrid>
            <w:tr w:rsidR="00D24142" w14:paraId="3887B06D" w14:textId="77777777" w:rsidTr="000548E7">
              <w:tc>
                <w:tcPr>
                  <w:tcW w:w="2160" w:type="dxa"/>
                </w:tcPr>
                <w:tbl>
                  <w:tblPr>
                    <w:tblW w:w="3399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3399"/>
                  </w:tblGrid>
                  <w:tr w:rsidR="00D24142" w14:paraId="6F3517BC" w14:textId="77777777" w:rsidTr="000548E7">
                    <w:tc>
                      <w:tcPr>
                        <w:tcW w:w="3399" w:type="dxa"/>
                        <w:vAlign w:val="center"/>
                      </w:tcPr>
                      <w:p w14:paraId="008E53E5" w14:textId="77777777" w:rsidR="00D24142" w:rsidRDefault="00D24142" w:rsidP="000548E7">
                        <w:pPr>
                          <w:pStyle w:val="Photo"/>
                          <w:jc w:val="left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1CF1E879" wp14:editId="07701DF6">
                              <wp:extent cx="738615" cy="578678"/>
                              <wp:effectExtent l="0" t="0" r="4445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6787" cy="5850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733A1C17" wp14:editId="17548143">
                              <wp:extent cx="472661" cy="761063"/>
                              <wp:effectExtent l="0" t="0" r="3810" b="127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" name="go veggie.jpg"/>
                                      <pic:cNvPicPr/>
                                    </pic:nvPicPr>
                                    <pic:blipFill>
                                      <a:blip r:embed="rId1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3778" cy="7950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1FEFB831" wp14:editId="4A79E2E7">
                              <wp:extent cx="737704" cy="737704"/>
                              <wp:effectExtent l="0" t="0" r="5715" b="5715"/>
                              <wp:docPr id="55" name="Pictur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violife.jpg"/>
                                      <pic:cNvPicPr/>
                                    </pic:nvPicPr>
                                    <pic:blipFill>
                                      <a:blip r:embed="rId1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flipV="1">
                                        <a:off x="0" y="0"/>
                                        <a:ext cx="765942" cy="7659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2DC7331" w14:textId="77777777" w:rsidR="00D24142" w:rsidRDefault="00D24142" w:rsidP="000548E7"/>
              </w:tc>
              <w:tc>
                <w:tcPr>
                  <w:tcW w:w="4032" w:type="dxa"/>
                </w:tcPr>
                <w:p w14:paraId="3E3C19C2" w14:textId="77777777" w:rsidR="00D24142" w:rsidRDefault="009B1544" w:rsidP="000548E7">
                  <w:hyperlink r:id="rId132" w:history="1">
                    <w:r w:rsidRPr="00F9063D">
                      <w:rPr>
                        <w:rStyle w:val="Hyperlink"/>
                        <w:b/>
                      </w:rPr>
                      <w:t>Follow Your Heart Cheese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CO, H</w:t>
                  </w:r>
                </w:p>
                <w:p w14:paraId="22B50417" w14:textId="77777777" w:rsidR="00D24142" w:rsidRDefault="009B1544" w:rsidP="000548E7">
                  <w:hyperlink r:id="rId133" w:history="1">
                    <w:r w:rsidRPr="00F9063D">
                      <w:rPr>
                        <w:rStyle w:val="Hyperlink"/>
                        <w:b/>
                      </w:rPr>
                      <w:t>Go Veggie Vegan Cheese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FT, WF</w:t>
                  </w:r>
                </w:p>
                <w:p w14:paraId="156AAD51" w14:textId="77777777" w:rsidR="00D24142" w:rsidRPr="00C5525F" w:rsidRDefault="009B1544" w:rsidP="000548E7">
                  <w:hyperlink r:id="rId134" w:history="1">
                    <w:proofErr w:type="spellStart"/>
                    <w:r w:rsidRPr="00F9063D">
                      <w:rPr>
                        <w:rStyle w:val="Hyperlink"/>
                        <w:b/>
                      </w:rPr>
                      <w:t>Violife</w:t>
                    </w:r>
                    <w:proofErr w:type="spellEnd"/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</w:t>
                  </w:r>
                </w:p>
              </w:tc>
            </w:tr>
          </w:tbl>
          <w:p w14:paraId="488821AF" w14:textId="77777777" w:rsidR="00D24142" w:rsidRDefault="00D24142" w:rsidP="000548E7">
            <w:pPr>
              <w:pStyle w:val="Heading2"/>
            </w:pPr>
            <w:r>
              <w:t xml:space="preserve">Cream Cheese 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3988"/>
            </w:tblGrid>
            <w:tr w:rsidR="00D24142" w14:paraId="7CD2249F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990"/>
                  </w:tblGrid>
                  <w:tr w:rsidR="00D24142" w14:paraId="58BB5488" w14:textId="77777777" w:rsidTr="000548E7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2981197B" w14:textId="77777777" w:rsidR="00D24142" w:rsidRDefault="00D24142" w:rsidP="000548E7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41028D1D" wp14:editId="19EC592B">
                              <wp:extent cx="1126435" cy="1126435"/>
                              <wp:effectExtent l="0" t="0" r="0" b="0"/>
                              <wp:docPr id="56" name="Picture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2532" cy="113253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5A6BEDF" w14:textId="77777777" w:rsidR="00D24142" w:rsidRDefault="00D24142" w:rsidP="000548E7"/>
              </w:tc>
              <w:tc>
                <w:tcPr>
                  <w:tcW w:w="4032" w:type="dxa"/>
                </w:tcPr>
                <w:p w14:paraId="08F54635" w14:textId="77777777" w:rsidR="00D24142" w:rsidRPr="00A86492" w:rsidRDefault="009B1544" w:rsidP="009B1544">
                  <w:hyperlink r:id="rId136" w:history="1">
                    <w:r w:rsidRPr="00F9063D">
                      <w:rPr>
                        <w:rStyle w:val="Hyperlink"/>
                        <w:b/>
                      </w:rPr>
                      <w:t>Kite Hill</w:t>
                    </w:r>
                  </w:hyperlink>
                  <w:r>
                    <w:rPr>
                      <w:rStyle w:val="Hyperlink"/>
                    </w:rPr>
                    <w:t xml:space="preserve"> </w:t>
                  </w:r>
                  <w:r w:rsidR="00D24142">
                    <w:rPr>
                      <w:b/>
                    </w:rPr>
                    <w:t xml:space="preserve">(regular, chive and jalapeno):  </w:t>
                  </w:r>
                  <w:r w:rsidR="00D24142">
                    <w:t>WF, CO, H</w:t>
                  </w:r>
                </w:p>
                <w:p w14:paraId="449326E3" w14:textId="77777777" w:rsidR="00D24142" w:rsidRDefault="009B1544" w:rsidP="000548E7">
                  <w:hyperlink r:id="rId137" w:history="1">
                    <w:r w:rsidRPr="00F9063D">
                      <w:rPr>
                        <w:rStyle w:val="Hyperlink"/>
                        <w:b/>
                      </w:rPr>
                      <w:t>Tofutti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CO, C, H</w:t>
                  </w:r>
                </w:p>
                <w:p w14:paraId="5C479ED1" w14:textId="77777777" w:rsidR="00D24142" w:rsidRPr="00FE3E9E" w:rsidRDefault="009B1544" w:rsidP="000548E7">
                  <w:hyperlink r:id="rId138" w:history="1">
                    <w:r w:rsidRPr="00F9063D">
                      <w:rPr>
                        <w:rStyle w:val="Hyperlink"/>
                        <w:b/>
                      </w:rPr>
                      <w:t>Miyoko's</w:t>
                    </w:r>
                  </w:hyperlink>
                  <w:r w:rsidR="00D24142">
                    <w:rPr>
                      <w:b/>
                    </w:rPr>
                    <w:t xml:space="preserve"> (plain, scallion and </w:t>
                  </w:r>
                  <w:proofErr w:type="spellStart"/>
                  <w:r w:rsidR="00D24142">
                    <w:rPr>
                      <w:b/>
                    </w:rPr>
                    <w:t>unlox</w:t>
                  </w:r>
                  <w:proofErr w:type="spellEnd"/>
                  <w:r w:rsidR="00D24142">
                    <w:rPr>
                      <w:b/>
                    </w:rPr>
                    <w:t xml:space="preserve">): </w:t>
                  </w:r>
                  <w:r w:rsidR="00D24142">
                    <w:t>TJ</w:t>
                  </w:r>
                </w:p>
                <w:p w14:paraId="42A49549" w14:textId="77777777" w:rsidR="00D24142" w:rsidRDefault="009B1544" w:rsidP="000548E7">
                  <w:hyperlink r:id="rId139" w:history="1">
                    <w:proofErr w:type="spellStart"/>
                    <w:r w:rsidRPr="00F9063D">
                      <w:rPr>
                        <w:rStyle w:val="Hyperlink"/>
                        <w:b/>
                      </w:rPr>
                      <w:t>daiya</w:t>
                    </w:r>
                    <w:proofErr w:type="spellEnd"/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CO, H</w:t>
                  </w:r>
                </w:p>
                <w:p w14:paraId="3EFFF7CC" w14:textId="77777777" w:rsidR="00D24142" w:rsidRPr="00A86492" w:rsidRDefault="009B1544" w:rsidP="000548E7">
                  <w:hyperlink r:id="rId140" w:history="1">
                    <w:r w:rsidRPr="00F9063D">
                      <w:rPr>
                        <w:rStyle w:val="Hyperlink"/>
                        <w:b/>
                      </w:rPr>
                      <w:t>Follow Your Heart Cheese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CO</w:t>
                  </w:r>
                </w:p>
              </w:tc>
            </w:tr>
          </w:tbl>
          <w:p w14:paraId="24D3EDF6" w14:textId="77777777" w:rsidR="00D24142" w:rsidRDefault="00D24142" w:rsidP="000548E7">
            <w:pPr>
              <w:pStyle w:val="Heading2"/>
            </w:pPr>
            <w:r>
              <w:t>Sour Cream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1739"/>
              <w:gridCol w:w="4304"/>
            </w:tblGrid>
            <w:tr w:rsidR="00D24142" w14:paraId="2E648C6C" w14:textId="77777777" w:rsidTr="000548E7">
              <w:tc>
                <w:tcPr>
                  <w:tcW w:w="1739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595"/>
                  </w:tblGrid>
                  <w:tr w:rsidR="00D24142" w14:paraId="563E35AF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715CB621" w14:textId="77777777" w:rsidR="00D24142" w:rsidRDefault="00D24142" w:rsidP="000548E7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1B2592FA" wp14:editId="0B8437D2">
                              <wp:extent cx="885110" cy="432904"/>
                              <wp:effectExtent l="0" t="0" r="0" b="5715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3509" cy="44190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CC3FFEF" w14:textId="77777777" w:rsidR="00D24142" w:rsidRDefault="00D24142" w:rsidP="000548E7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6A5E3333" wp14:editId="3ADF2968">
                              <wp:extent cx="768638" cy="516525"/>
                              <wp:effectExtent l="0" t="0" r="0" b="0"/>
                              <wp:docPr id="58" name="Picture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miyoko's butter.jpg"/>
                                      <pic:cNvPicPr/>
                                    </pic:nvPicPr>
                                    <pic:blipFill>
                                      <a:blip r:embed="rId1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8638" cy="5165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B9E6DD1" w14:textId="77777777" w:rsidR="00D24142" w:rsidRDefault="00D24142" w:rsidP="000548E7">
                  <w:pPr>
                    <w:pStyle w:val="NoSpacing"/>
                  </w:pPr>
                  <w:r>
                    <w:t xml:space="preserve">  </w:t>
                  </w:r>
                </w:p>
                <w:p w14:paraId="77E7AC56" w14:textId="77777777" w:rsidR="00D24142" w:rsidRDefault="00D24142" w:rsidP="000548E7">
                  <w:pPr>
                    <w:pStyle w:val="NoSpacing"/>
                  </w:pPr>
                </w:p>
              </w:tc>
              <w:tc>
                <w:tcPr>
                  <w:tcW w:w="4304" w:type="dxa"/>
                </w:tcPr>
                <w:p w14:paraId="0F5DAAB9" w14:textId="5926673B" w:rsidR="00962BB7" w:rsidRDefault="00D73C58" w:rsidP="000548E7">
                  <w:hyperlink r:id="rId143" w:history="1">
                    <w:r w:rsidRPr="00D73C58">
                      <w:rPr>
                        <w:rStyle w:val="Hyperlink"/>
                        <w:b/>
                        <w:bCs/>
                        <w:noProof/>
                      </w:rPr>
                      <w:t>Kite Hill</w:t>
                    </w:r>
                  </w:hyperlink>
                  <w:r>
                    <w:rPr>
                      <w:b/>
                      <w:bCs/>
                      <w:noProof/>
                    </w:rPr>
                    <w:t xml:space="preserve">: </w:t>
                  </w:r>
                  <w:r w:rsidR="00AC7140" w:rsidRPr="00AC7140">
                    <w:rPr>
                      <w:noProof/>
                    </w:rPr>
                    <w:t>T, WF, CO</w:t>
                  </w:r>
                </w:p>
                <w:p w14:paraId="0DCB4F0A" w14:textId="1039AAE4" w:rsidR="00D24142" w:rsidRPr="00A86492" w:rsidRDefault="009B1544" w:rsidP="000548E7">
                  <w:hyperlink r:id="rId144" w:history="1">
                    <w:r w:rsidRPr="00F9063D">
                      <w:rPr>
                        <w:rStyle w:val="Hyperlink"/>
                        <w:b/>
                      </w:rPr>
                      <w:t>Kite Hill</w:t>
                    </w:r>
                  </w:hyperlink>
                  <w:r>
                    <w:rPr>
                      <w:rStyle w:val="Hyperlink"/>
                    </w:rPr>
                    <w:t xml:space="preserve"> </w:t>
                  </w:r>
                  <w:r w:rsidR="00D24142">
                    <w:rPr>
                      <w:b/>
                    </w:rPr>
                    <w:t xml:space="preserve">Cream Cheese </w:t>
                  </w:r>
                  <w:r w:rsidR="00D24142" w:rsidRPr="00A86492">
                    <w:t>can be used as an amazing sour cream replacement! The chive cream cheese is just like Top the Tater!</w:t>
                  </w:r>
                  <w:r w:rsidR="00D24142">
                    <w:t xml:space="preserve"> C, WF, CO, H</w:t>
                  </w:r>
                </w:p>
                <w:p w14:paraId="4BA3E668" w14:textId="77777777" w:rsidR="00D24142" w:rsidRDefault="009B1544" w:rsidP="000548E7">
                  <w:hyperlink r:id="rId145" w:history="1">
                    <w:r w:rsidRPr="00F9063D">
                      <w:rPr>
                        <w:rStyle w:val="Hyperlink"/>
                        <w:b/>
                      </w:rPr>
                      <w:t>Tofutti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C, CO, WF, H</w:t>
                  </w:r>
                </w:p>
                <w:p w14:paraId="69CB1153" w14:textId="77777777" w:rsidR="00D24142" w:rsidRPr="00A86492" w:rsidRDefault="009B1544" w:rsidP="000548E7">
                  <w:hyperlink r:id="rId146" w:history="1">
                    <w:r w:rsidRPr="00F9063D">
                      <w:rPr>
                        <w:rStyle w:val="Hyperlink"/>
                        <w:b/>
                      </w:rPr>
                      <w:t>Follow Your Heart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CO, H</w:t>
                  </w:r>
                </w:p>
              </w:tc>
            </w:tr>
          </w:tbl>
          <w:p w14:paraId="626BDAF5" w14:textId="77777777" w:rsidR="00D24142" w:rsidRDefault="00D24142" w:rsidP="000548E7"/>
        </w:tc>
        <w:tc>
          <w:tcPr>
            <w:tcW w:w="855" w:type="dxa"/>
            <w:gridSpan w:val="2"/>
          </w:tcPr>
          <w:p w14:paraId="5EBBCD08" w14:textId="77777777" w:rsidR="00D24142" w:rsidRDefault="00D24142" w:rsidP="000548E7">
            <w:pPr>
              <w:pStyle w:val="NoSpacing"/>
            </w:pPr>
            <w:r>
              <w:t>:</w:t>
            </w:r>
          </w:p>
        </w:tc>
        <w:tc>
          <w:tcPr>
            <w:tcW w:w="855" w:type="dxa"/>
            <w:gridSpan w:val="2"/>
          </w:tcPr>
          <w:p w14:paraId="65B5988D" w14:textId="77777777" w:rsidR="00D24142" w:rsidRDefault="00D24142" w:rsidP="000548E7">
            <w:pPr>
              <w:pStyle w:val="NoSpacing"/>
            </w:pPr>
          </w:p>
        </w:tc>
        <w:tc>
          <w:tcPr>
            <w:tcW w:w="6254" w:type="dxa"/>
          </w:tcPr>
          <w:p w14:paraId="02AA419A" w14:textId="77777777" w:rsidR="00D24142" w:rsidRDefault="00D24142" w:rsidP="000548E7">
            <w:pPr>
              <w:pStyle w:val="Heading2"/>
            </w:pPr>
            <w:r>
              <w:t>Egg Replacements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78"/>
              <w:gridCol w:w="4040"/>
            </w:tblGrid>
            <w:tr w:rsidR="00D24142" w14:paraId="591D1825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018"/>
                  </w:tblGrid>
                  <w:tr w:rsidR="00D24142" w14:paraId="0F75B33B" w14:textId="77777777" w:rsidTr="000548E7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58A36565" w14:textId="77777777" w:rsidR="00D24142" w:rsidRDefault="00D24142" w:rsidP="000548E7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1E445A9E" wp14:editId="3F551F16">
                              <wp:extent cx="1135011" cy="635606"/>
                              <wp:effectExtent l="0" t="0" r="8255" b="0"/>
                              <wp:docPr id="59" name="Picture 5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63560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699941" w14:textId="77777777" w:rsidR="00D24142" w:rsidRDefault="00D24142" w:rsidP="000548E7">
                  <w:pPr>
                    <w:pStyle w:val="NoSpacing"/>
                  </w:pPr>
                </w:p>
                <w:p w14:paraId="3B291CA5" w14:textId="77777777" w:rsidR="00D24142" w:rsidRDefault="00D24142" w:rsidP="000548E7">
                  <w:pPr>
                    <w:pStyle w:val="NoSpacing"/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F9677F8" wp14:editId="0A852AEE">
                        <wp:extent cx="428864" cy="714774"/>
                        <wp:effectExtent l="0" t="0" r="9525" b="9525"/>
                        <wp:docPr id="60" name="Picture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just egg.jpg"/>
                                <pic:cNvPicPr/>
                              </pic:nvPicPr>
                              <pic:blipFill>
                                <a:blip r:embed="rId1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8864" cy="7147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31CCAB07" wp14:editId="13C9F8B9">
                        <wp:extent cx="936487" cy="679869"/>
                        <wp:effectExtent l="0" t="0" r="0" b="6350"/>
                        <wp:docPr id="63" name="Picture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veganegg.jpg"/>
                                <pic:cNvPicPr/>
                              </pic:nvPicPr>
                              <pic:blipFill>
                                <a:blip r:embed="rId1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2202" cy="7203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</w:tcPr>
                <w:p w14:paraId="333CAB1A" w14:textId="77777777" w:rsidR="00D24142" w:rsidRDefault="009B1544" w:rsidP="009B1544">
                  <w:hyperlink r:id="rId150" w:history="1">
                    <w:r w:rsidRPr="00F9063D">
                      <w:rPr>
                        <w:rStyle w:val="Hyperlink"/>
                        <w:b/>
                      </w:rPr>
                      <w:t>Just Egg</w:t>
                    </w:r>
                  </w:hyperlink>
                  <w:r>
                    <w:rPr>
                      <w:rStyle w:val="Hyperlink"/>
                    </w:rPr>
                    <w:t xml:space="preserve">: </w:t>
                  </w:r>
                  <w:r w:rsidR="00D24142">
                    <w:t>(for scrambles &amp; French toast)</w:t>
                  </w:r>
                  <w:r w:rsidR="00D24142" w:rsidRPr="00067170">
                    <w:rPr>
                      <w:b/>
                    </w:rPr>
                    <w:t>:</w:t>
                  </w:r>
                  <w:r w:rsidR="00D24142">
                    <w:t xml:space="preserve"> FT</w:t>
                  </w:r>
                </w:p>
                <w:p w14:paraId="397CD106" w14:textId="77777777" w:rsidR="00D24142" w:rsidRDefault="009B1544" w:rsidP="000548E7">
                  <w:hyperlink r:id="rId151" w:history="1">
                    <w:proofErr w:type="spellStart"/>
                    <w:r w:rsidRPr="00F9063D">
                      <w:rPr>
                        <w:rStyle w:val="Hyperlink"/>
                        <w:b/>
                      </w:rPr>
                      <w:t>VeganEgg</w:t>
                    </w:r>
                    <w:proofErr w:type="spellEnd"/>
                  </w:hyperlink>
                  <w:r w:rsidR="00D24142">
                    <w:rPr>
                      <w:b/>
                    </w:rPr>
                    <w:t xml:space="preserve"> </w:t>
                  </w:r>
                  <w:r w:rsidR="00D24142">
                    <w:t>(for scrambles and baking</w:t>
                  </w:r>
                  <w:proofErr w:type="gramStart"/>
                  <w:r w:rsidR="00D24142">
                    <w:t>)</w:t>
                  </w:r>
                  <w:r w:rsidR="00D24142">
                    <w:rPr>
                      <w:b/>
                    </w:rPr>
                    <w:t xml:space="preserve"> </w:t>
                  </w:r>
                  <w:r w:rsidR="00D24142">
                    <w:t>:</w:t>
                  </w:r>
                  <w:proofErr w:type="gramEnd"/>
                  <w:r w:rsidR="00D24142">
                    <w:t xml:space="preserve"> WF, CO</w:t>
                  </w:r>
                </w:p>
                <w:p w14:paraId="046B9F16" w14:textId="77777777" w:rsidR="00D24142" w:rsidRDefault="009B1544" w:rsidP="000548E7">
                  <w:hyperlink r:id="rId152" w:history="1">
                    <w:r w:rsidRPr="00F9063D">
                      <w:rPr>
                        <w:rStyle w:val="Hyperlink"/>
                        <w:b/>
                      </w:rPr>
                      <w:t>The neat egg</w:t>
                    </w:r>
                  </w:hyperlink>
                  <w:r w:rsidR="00D24142">
                    <w:t>: T</w:t>
                  </w:r>
                </w:p>
                <w:p w14:paraId="2FC2C28B" w14:textId="77777777" w:rsidR="00D24142" w:rsidRDefault="009B1544" w:rsidP="000548E7">
                  <w:hyperlink r:id="rId153" w:history="1">
                    <w:r w:rsidRPr="00F9063D">
                      <w:rPr>
                        <w:rStyle w:val="Hyperlink"/>
                        <w:b/>
                      </w:rPr>
                      <w:t>Ener-G Egg Replacer</w:t>
                    </w:r>
                  </w:hyperlink>
                  <w:r w:rsidR="00D24142">
                    <w:t>: WF</w:t>
                  </w:r>
                </w:p>
                <w:p w14:paraId="5DAE2723" w14:textId="77777777" w:rsidR="00D24142" w:rsidRDefault="00D24142" w:rsidP="000548E7">
                  <w:r w:rsidRPr="00067170">
                    <w:rPr>
                      <w:b/>
                    </w:rPr>
                    <w:t>Tofu</w:t>
                  </w:r>
                  <w:r>
                    <w:t xml:space="preserve">:  Can be used as a scrambled egg replacement and is found in all grocery stores. </w:t>
                  </w:r>
                </w:p>
                <w:p w14:paraId="7D203EFB" w14:textId="77777777" w:rsidR="00D24142" w:rsidRDefault="00D24142" w:rsidP="000548E7">
                  <w:r w:rsidRPr="00067170">
                    <w:rPr>
                      <w:b/>
                    </w:rPr>
                    <w:t>Other alternatives can be found here</w:t>
                  </w:r>
                  <w:r>
                    <w:t xml:space="preserve">:  </w:t>
                  </w:r>
                  <w:hyperlink r:id="rId154" w:history="1">
                    <w:r>
                      <w:rPr>
                        <w:rStyle w:val="Hyperlink"/>
                      </w:rPr>
                      <w:t>http://www.peta.org/living/food/egg-replacements/</w:t>
                    </w:r>
                  </w:hyperlink>
                </w:p>
              </w:tc>
            </w:tr>
          </w:tbl>
          <w:p w14:paraId="4C34321C" w14:textId="77777777" w:rsidR="00D24142" w:rsidRDefault="00D24142" w:rsidP="000548E7">
            <w:pPr>
              <w:pStyle w:val="Heading2"/>
            </w:pPr>
            <w:r>
              <w:t xml:space="preserve">Mayonnaise 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D24142" w14:paraId="2E725A60" w14:textId="77777777" w:rsidTr="000548E7">
              <w:trPr>
                <w:trHeight w:val="1440"/>
              </w:trPr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988"/>
                  </w:tblGrid>
                  <w:tr w:rsidR="00D24142" w14:paraId="258CB003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097340E1" w14:textId="77777777" w:rsidR="00D24142" w:rsidRDefault="00D24142" w:rsidP="000548E7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46578821" wp14:editId="270E394D">
                              <wp:extent cx="1133475" cy="802347"/>
                              <wp:effectExtent l="0" t="0" r="0" b="0"/>
                              <wp:docPr id="64" name="Picture 6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5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80234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1492661" w14:textId="77777777" w:rsidR="00D24142" w:rsidRDefault="00D24142" w:rsidP="000548E7"/>
              </w:tc>
              <w:tc>
                <w:tcPr>
                  <w:tcW w:w="4032" w:type="dxa"/>
                </w:tcPr>
                <w:p w14:paraId="0E520F10" w14:textId="77777777" w:rsidR="00D24142" w:rsidRPr="009B1544" w:rsidRDefault="009B1544" w:rsidP="000548E7">
                  <w:hyperlink r:id="rId156" w:history="1">
                    <w:r w:rsidRPr="00F9063D">
                      <w:rPr>
                        <w:rStyle w:val="Hyperlink"/>
                        <w:b/>
                      </w:rPr>
                      <w:t xml:space="preserve">Follow Your Heart </w:t>
                    </w:r>
                    <w:proofErr w:type="spellStart"/>
                    <w:r w:rsidRPr="00F9063D">
                      <w:rPr>
                        <w:rStyle w:val="Hyperlink"/>
                        <w:b/>
                      </w:rPr>
                      <w:t>Vegenaise</w:t>
                    </w:r>
                    <w:proofErr w:type="spellEnd"/>
                  </w:hyperlink>
                  <w:r w:rsidR="00D24142" w:rsidRPr="00F9063D">
                    <w:rPr>
                      <w:b/>
                    </w:rPr>
                    <w:t>:</w:t>
                  </w:r>
                  <w:r w:rsidR="00D24142" w:rsidRPr="005C16F5">
                    <w:rPr>
                      <w:b/>
                    </w:rPr>
                    <w:t xml:space="preserve"> </w:t>
                  </w:r>
                  <w:r w:rsidR="00D24142" w:rsidRPr="005C16F5">
                    <w:t>WF, CO</w:t>
                  </w:r>
                  <w:r w:rsidR="00D24142">
                    <w:t>, C, H</w:t>
                  </w:r>
                </w:p>
                <w:p w14:paraId="7D1898A6" w14:textId="77777777" w:rsidR="00D24142" w:rsidRDefault="009B1544" w:rsidP="000548E7">
                  <w:hyperlink r:id="rId157" w:history="1">
                    <w:r w:rsidRPr="00F9063D">
                      <w:rPr>
                        <w:rStyle w:val="Hyperlink"/>
                        <w:b/>
                      </w:rPr>
                      <w:t>Just Mayo</w:t>
                    </w:r>
                  </w:hyperlink>
                  <w:r w:rsidR="00D24142">
                    <w:t>: WF, CO</w:t>
                  </w:r>
                </w:p>
                <w:p w14:paraId="33A50F38" w14:textId="77777777" w:rsidR="00D24142" w:rsidRDefault="009B1544" w:rsidP="000548E7">
                  <w:hyperlink r:id="rId158" w:history="1">
                    <w:r w:rsidRPr="00F9063D">
                      <w:rPr>
                        <w:rStyle w:val="Hyperlink"/>
                        <w:b/>
                      </w:rPr>
                      <w:t>Hellman's Vegan Mayo</w:t>
                    </w:r>
                  </w:hyperlink>
                  <w:r w:rsidR="00D24142">
                    <w:t>: T, C</w:t>
                  </w:r>
                </w:p>
                <w:p w14:paraId="5E459502" w14:textId="77777777" w:rsidR="00D24142" w:rsidRDefault="009B1544" w:rsidP="000548E7">
                  <w:hyperlink r:id="rId159" w:history="1">
                    <w:r w:rsidRPr="00F9063D">
                      <w:rPr>
                        <w:rStyle w:val="Hyperlink"/>
                        <w:b/>
                      </w:rPr>
                      <w:t xml:space="preserve">Sir Kensington's Classic </w:t>
                    </w:r>
                    <w:proofErr w:type="spellStart"/>
                    <w:r w:rsidRPr="00F9063D">
                      <w:rPr>
                        <w:rStyle w:val="Hyperlink"/>
                        <w:b/>
                      </w:rPr>
                      <w:t>Fabannaise</w:t>
                    </w:r>
                    <w:proofErr w:type="spellEnd"/>
                    <w:r w:rsidRPr="00F9063D">
                      <w:rPr>
                        <w:rStyle w:val="Hyperlink"/>
                        <w:b/>
                      </w:rPr>
                      <w:t xml:space="preserve"> Vegan Mayo</w:t>
                    </w:r>
                  </w:hyperlink>
                  <w:r w:rsidR="00D24142">
                    <w:t>: WF, CO</w:t>
                  </w:r>
                </w:p>
              </w:tc>
            </w:tr>
          </w:tbl>
          <w:p w14:paraId="7401D6E2" w14:textId="77777777" w:rsidR="00D24142" w:rsidRDefault="00D24142" w:rsidP="000548E7">
            <w:pPr>
              <w:pStyle w:val="Heading2"/>
            </w:pPr>
            <w:r>
              <w:t>Dressings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60"/>
              <w:gridCol w:w="4032"/>
            </w:tblGrid>
            <w:tr w:rsidR="00D24142" w14:paraId="67E8B9AC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258"/>
                  </w:tblGrid>
                  <w:tr w:rsidR="00D24142" w14:paraId="0AA78C55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059D9D48" w14:textId="77777777" w:rsidR="00D24142" w:rsidRDefault="00D24142" w:rsidP="000548E7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67B8F43F" wp14:editId="07B7D0A0">
                              <wp:extent cx="670696" cy="670696"/>
                              <wp:effectExtent l="0" t="0" r="0" b="0"/>
                              <wp:docPr id="65" name="Picture 6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Picture 65"/>
                                      <pic:cNvPicPr/>
                                    </pic:nvPicPr>
                                    <pic:blipFill>
                                      <a:blip r:embed="rId16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70696" cy="67069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8BF3CB2" w14:textId="77777777" w:rsidR="00D24142" w:rsidRDefault="00D24142" w:rsidP="000548E7"/>
              </w:tc>
              <w:tc>
                <w:tcPr>
                  <w:tcW w:w="4032" w:type="dxa"/>
                </w:tcPr>
                <w:p w14:paraId="3B884BC3" w14:textId="77777777" w:rsidR="00D24142" w:rsidRPr="003C2957" w:rsidRDefault="009B1544" w:rsidP="000548E7">
                  <w:hyperlink r:id="rId161" w:history="1">
                    <w:proofErr w:type="spellStart"/>
                    <w:r w:rsidRPr="00F9063D">
                      <w:rPr>
                        <w:rStyle w:val="Hyperlink"/>
                        <w:b/>
                      </w:rPr>
                      <w:t>daiya</w:t>
                    </w:r>
                    <w:proofErr w:type="spellEnd"/>
                    <w:r w:rsidRPr="00F9063D">
                      <w:rPr>
                        <w:rStyle w:val="Hyperlink"/>
                        <w:b/>
                      </w:rPr>
                      <w:t xml:space="preserve"> Dressings</w:t>
                    </w:r>
                  </w:hyperlink>
                  <w:r w:rsidR="00D24142" w:rsidRPr="00F9063D">
                    <w:rPr>
                      <w:b/>
                    </w:rPr>
                    <w:t>:</w:t>
                  </w:r>
                  <w:r w:rsidR="00D24142">
                    <w:rPr>
                      <w:b/>
                    </w:rPr>
                    <w:t xml:space="preserve"> </w:t>
                  </w:r>
                  <w:r w:rsidR="00D24142">
                    <w:t>WF, CO</w:t>
                  </w:r>
                </w:p>
                <w:p w14:paraId="76CF3C2C" w14:textId="16FBCCE4" w:rsidR="009B1544" w:rsidRPr="000B33E7" w:rsidRDefault="000B33E7" w:rsidP="009B1544">
                  <w:pPr>
                    <w:rPr>
                      <w:b/>
                      <w:bCs/>
                    </w:rPr>
                  </w:pPr>
                  <w:hyperlink r:id="rId162" w:history="1">
                    <w:hyperlink r:id="rId163" w:history="1">
                      <w:r w:rsidRPr="000B33E7">
                        <w:rPr>
                          <w:rStyle w:val="Hyperlink"/>
                          <w:b/>
                          <w:bCs/>
                        </w:rPr>
                        <w:t>Follow Your Heart Dressings</w:t>
                      </w:r>
                    </w:hyperlink>
                  </w:hyperlink>
                  <w:r>
                    <w:rPr>
                      <w:b/>
                      <w:bCs/>
                    </w:rPr>
                    <w:t>-</w:t>
                  </w:r>
                  <w:r w:rsidR="00113752">
                    <w:t>WF, FT</w:t>
                  </w:r>
                  <w:r w:rsidR="004E7BA9">
                    <w:t>, H</w:t>
                  </w:r>
                </w:p>
                <w:p w14:paraId="789C9580" w14:textId="77777777" w:rsidR="00976EF7" w:rsidRPr="00F9063D" w:rsidRDefault="00976EF7" w:rsidP="009B1544">
                  <w:pPr>
                    <w:rPr>
                      <w:b/>
                    </w:rPr>
                  </w:pPr>
                </w:p>
                <w:p w14:paraId="07445701" w14:textId="77777777" w:rsidR="00D24142" w:rsidRPr="003C2957" w:rsidRDefault="00D24142" w:rsidP="000548E7">
                  <w:r>
                    <w:rPr>
                      <w:b/>
                    </w:rPr>
                    <w:t xml:space="preserve">: </w:t>
                  </w:r>
                  <w:r>
                    <w:t>WF, CO</w:t>
                  </w:r>
                </w:p>
                <w:p w14:paraId="63CA6DF2" w14:textId="77777777" w:rsidR="00D24142" w:rsidRDefault="00D24142" w:rsidP="000548E7"/>
              </w:tc>
            </w:tr>
          </w:tbl>
          <w:p w14:paraId="6627F6BD" w14:textId="77777777" w:rsidR="00D24142" w:rsidRDefault="00D24142" w:rsidP="000548E7"/>
        </w:tc>
      </w:tr>
      <w:tr w:rsidR="00D24142" w14:paraId="6950123D" w14:textId="77777777" w:rsidTr="000548E7">
        <w:trPr>
          <w:trHeight w:hRule="exact" w:val="504"/>
        </w:trPr>
        <w:tc>
          <w:tcPr>
            <w:tcW w:w="6148" w:type="dxa"/>
            <w:gridSpan w:val="2"/>
            <w:vAlign w:val="bottom"/>
          </w:tcPr>
          <w:p w14:paraId="5A32CD47" w14:textId="77777777" w:rsidR="00D24142" w:rsidRDefault="00D24142" w:rsidP="000548E7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55" w:type="dxa"/>
            <w:gridSpan w:val="2"/>
            <w:vAlign w:val="bottom"/>
          </w:tcPr>
          <w:p w14:paraId="69F9F8A7" w14:textId="77777777" w:rsidR="00D24142" w:rsidRDefault="00D24142" w:rsidP="000548E7">
            <w:pPr>
              <w:pStyle w:val="NoSpacing"/>
            </w:pPr>
          </w:p>
        </w:tc>
        <w:tc>
          <w:tcPr>
            <w:tcW w:w="855" w:type="dxa"/>
            <w:gridSpan w:val="2"/>
            <w:vAlign w:val="bottom"/>
          </w:tcPr>
          <w:p w14:paraId="35C51308" w14:textId="77777777" w:rsidR="00D24142" w:rsidRDefault="00D24142" w:rsidP="000548E7">
            <w:pPr>
              <w:pStyle w:val="NoSpacing"/>
            </w:pPr>
          </w:p>
        </w:tc>
        <w:tc>
          <w:tcPr>
            <w:tcW w:w="6254" w:type="dxa"/>
            <w:vAlign w:val="bottom"/>
          </w:tcPr>
          <w:p w14:paraId="6477F71D" w14:textId="77777777" w:rsidR="00D24142" w:rsidRDefault="00D24142" w:rsidP="000548E7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5</w:t>
            </w:r>
          </w:p>
        </w:tc>
      </w:tr>
      <w:tr w:rsidR="00D24142" w14:paraId="68787A69" w14:textId="77777777" w:rsidTr="00AA5186">
        <w:trPr>
          <w:trHeight w:hRule="exact" w:val="9990"/>
        </w:trPr>
        <w:tc>
          <w:tcPr>
            <w:tcW w:w="6137" w:type="dxa"/>
          </w:tcPr>
          <w:p w14:paraId="3FD88DEB" w14:textId="78E12684" w:rsidR="00D24142" w:rsidRDefault="00D24142" w:rsidP="00D24142">
            <w:pPr>
              <w:pStyle w:val="Heading2"/>
            </w:pPr>
            <w:r>
              <w:lastRenderedPageBreak/>
              <w:t>Snacks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667"/>
              <w:gridCol w:w="3470"/>
            </w:tblGrid>
            <w:tr w:rsidR="00D24142" w14:paraId="546FB61A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2507"/>
                  </w:tblGrid>
                  <w:tr w:rsidR="00D24142" w14:paraId="52FA023C" w14:textId="77777777" w:rsidTr="000548E7"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71C94F74" w14:textId="700A42C1" w:rsidR="00D24142" w:rsidRDefault="001E4E42" w:rsidP="00D24142">
                        <w:pPr>
                          <w:pStyle w:val="Photo"/>
                        </w:pPr>
                        <w:r>
                          <w:drawing>
                            <wp:inline distT="0" distB="0" distL="0" distR="0" wp14:anchorId="01705EE2" wp14:editId="54AFCE43">
                              <wp:extent cx="1453896" cy="914400"/>
                              <wp:effectExtent l="0" t="0" r="0" b="0"/>
                              <wp:docPr id="4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3896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6C712A" w14:paraId="2813683B" w14:textId="77777777" w:rsidTr="00C17510">
                    <w:trPr>
                      <w:trHeight w:val="1290"/>
                    </w:trPr>
                    <w:tc>
                      <w:tcPr>
                        <w:tcW w:w="0" w:type="auto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14:paraId="3541602D" w14:textId="3CF1DED8" w:rsidR="006C712A" w:rsidRDefault="006C712A" w:rsidP="00D24142">
                        <w:pPr>
                          <w:pStyle w:val="Photo"/>
                          <w:rPr>
                            <w:lang w:eastAsia="en-US"/>
                          </w:rPr>
                        </w:pPr>
                        <w:r>
                          <w:drawing>
                            <wp:inline distT="0" distB="0" distL="0" distR="0" wp14:anchorId="7994F8B8" wp14:editId="184E83C1">
                              <wp:extent cx="810260" cy="810260"/>
                              <wp:effectExtent l="0" t="0" r="8890" b="8890"/>
                              <wp:docPr id="2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0289" cy="81028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C34A39E" w14:textId="77777777" w:rsidR="00D24142" w:rsidRDefault="00D24142" w:rsidP="00D24142">
                  <w:pPr>
                    <w:pStyle w:val="NoSpacing"/>
                  </w:pPr>
                </w:p>
              </w:tc>
              <w:tc>
                <w:tcPr>
                  <w:tcW w:w="4032" w:type="dxa"/>
                </w:tcPr>
                <w:p w14:paraId="1D772B8D" w14:textId="5EAD61AE" w:rsidR="005A3CF0" w:rsidRDefault="004E2302" w:rsidP="00D24142">
                  <w:hyperlink r:id="rId166" w:history="1">
                    <w:r w:rsidRPr="004E2302">
                      <w:rPr>
                        <w:rStyle w:val="Hyperlink"/>
                        <w:b/>
                        <w:bCs/>
                      </w:rPr>
                      <w:t>Sweet Loren's Cookie Dough:</w:t>
                    </w:r>
                  </w:hyperlink>
                  <w:r>
                    <w:t xml:space="preserve"> E</w:t>
                  </w:r>
                </w:p>
                <w:p w14:paraId="4440829D" w14:textId="758F81E5" w:rsidR="00D24142" w:rsidRDefault="009B1544" w:rsidP="00D24142">
                  <w:hyperlink r:id="rId167" w:history="1">
                    <w:r w:rsidRPr="00CA51CF">
                      <w:rPr>
                        <w:rStyle w:val="Hyperlink"/>
                        <w:b/>
                      </w:rPr>
                      <w:t>Earth Balance Cheddar Crackers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FT</w:t>
                  </w:r>
                </w:p>
                <w:p w14:paraId="79DF9C72" w14:textId="4A385D0A" w:rsidR="00D24142" w:rsidRDefault="009B1544" w:rsidP="00D24142">
                  <w:hyperlink r:id="rId168" w:history="1">
                    <w:r w:rsidRPr="00CA51CF">
                      <w:rPr>
                        <w:rStyle w:val="Hyperlink"/>
                        <w:b/>
                      </w:rPr>
                      <w:t>Earth Balance White Cheddar Popcorn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>
                    <w:t>WF, FT</w:t>
                  </w:r>
                </w:p>
                <w:p w14:paraId="6F5613EF" w14:textId="7848A26A" w:rsidR="002D60CC" w:rsidRDefault="002D60CC" w:rsidP="00D24142">
                  <w:hyperlink r:id="rId169" w:history="1">
                    <w:proofErr w:type="spellStart"/>
                    <w:r w:rsidRPr="002D60CC">
                      <w:rPr>
                        <w:rStyle w:val="Hyperlink"/>
                        <w:b/>
                        <w:bCs/>
                      </w:rPr>
                      <w:t>Hippeas</w:t>
                    </w:r>
                    <w:proofErr w:type="spellEnd"/>
                  </w:hyperlink>
                  <w:r>
                    <w:rPr>
                      <w:b/>
                      <w:bCs/>
                    </w:rPr>
                    <w:t xml:space="preserve">: </w:t>
                  </w:r>
                  <w:r w:rsidR="002F4056">
                    <w:t>T, WF, CO, FT, H</w:t>
                  </w:r>
                </w:p>
                <w:p w14:paraId="158BA88F" w14:textId="68620136" w:rsidR="0082223B" w:rsidRDefault="0082223B" w:rsidP="00D24142">
                  <w:hyperlink r:id="rId170" w:history="1">
                    <w:r w:rsidRPr="0082223B">
                      <w:rPr>
                        <w:rStyle w:val="Hyperlink"/>
                        <w:b/>
                        <w:bCs/>
                      </w:rPr>
                      <w:t>Louisville Vegan Jerky</w:t>
                    </w:r>
                  </w:hyperlink>
                  <w:r>
                    <w:rPr>
                      <w:b/>
                      <w:bCs/>
                    </w:rPr>
                    <w:t xml:space="preserve">: </w:t>
                  </w:r>
                  <w:r w:rsidR="00414C95">
                    <w:t>FT</w:t>
                  </w:r>
                </w:p>
                <w:p w14:paraId="14A33688" w14:textId="1AB46BC9" w:rsidR="00D24142" w:rsidRPr="003542E7" w:rsidRDefault="009B1544" w:rsidP="002A4B29">
                  <w:hyperlink r:id="rId171" w:history="1">
                    <w:r w:rsidRPr="00CA51CF">
                      <w:rPr>
                        <w:rStyle w:val="Hyperlink"/>
                        <w:b/>
                      </w:rPr>
                      <w:t>Trader Joe's Vegan Banana Bread</w:t>
                    </w:r>
                  </w:hyperlink>
                  <w:r w:rsidR="00D24142">
                    <w:rPr>
                      <w:b/>
                    </w:rPr>
                    <w:t xml:space="preserve">: </w:t>
                  </w:r>
                  <w:r w:rsidR="00D24142" w:rsidRPr="003542E7">
                    <w:t>TJ</w:t>
                  </w:r>
                </w:p>
              </w:tc>
            </w:tr>
          </w:tbl>
          <w:p w14:paraId="5CA9F436" w14:textId="77777777" w:rsidR="00D24142" w:rsidRDefault="00D24142" w:rsidP="00D24142">
            <w:pPr>
              <w:pStyle w:val="Heading2"/>
            </w:pPr>
            <w:r>
              <w:t>Chocolate</w:t>
            </w:r>
            <w:r w:rsidR="00A478BB">
              <w:t xml:space="preserve"> and Candies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59"/>
              <w:gridCol w:w="3978"/>
            </w:tblGrid>
            <w:tr w:rsidR="00D24142" w14:paraId="5A24EE7D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974"/>
                  </w:tblGrid>
                  <w:tr w:rsidR="00D24142" w14:paraId="5633C2BB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7F0AA39D" w14:textId="77777777" w:rsidR="00D24142" w:rsidRDefault="00D24142" w:rsidP="00D24142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227BD261" wp14:editId="50A0AC7E">
                              <wp:extent cx="1125220" cy="1125220"/>
                              <wp:effectExtent l="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5"/>
                                      <pic:cNvPicPr/>
                                    </pic:nvPicPr>
                                    <pic:blipFill>
                                      <a:blip r:embed="rId172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5726" cy="112572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AC27426" w14:textId="77777777" w:rsidR="00D24142" w:rsidRDefault="00D24142" w:rsidP="00D24142"/>
              </w:tc>
              <w:tc>
                <w:tcPr>
                  <w:tcW w:w="4032" w:type="dxa"/>
                </w:tcPr>
                <w:p w14:paraId="106E2D92" w14:textId="7F5499B8" w:rsidR="00A632F1" w:rsidRPr="00C00137" w:rsidRDefault="00E8247E" w:rsidP="00D24142">
                  <w:pPr>
                    <w:rPr>
                      <w:sz w:val="16"/>
                      <w:szCs w:val="16"/>
                    </w:rPr>
                  </w:pPr>
                  <w:hyperlink r:id="rId173" w:history="1">
                    <w:r w:rsidRPr="00C00137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Go Max Go</w:t>
                    </w:r>
                  </w:hyperlink>
                  <w:r w:rsidR="00152861" w:rsidRPr="00C00137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="00152861" w:rsidRPr="00C00137">
                    <w:rPr>
                      <w:sz w:val="16"/>
                      <w:szCs w:val="16"/>
                    </w:rPr>
                    <w:t>(all the childhood classics!): online</w:t>
                  </w:r>
                </w:p>
                <w:p w14:paraId="30EEA514" w14:textId="7ED01979" w:rsidR="00D24142" w:rsidRPr="00C00137" w:rsidRDefault="009B1544" w:rsidP="00D24142">
                  <w:pPr>
                    <w:rPr>
                      <w:sz w:val="16"/>
                      <w:szCs w:val="16"/>
                    </w:rPr>
                  </w:pPr>
                  <w:hyperlink r:id="rId174" w:history="1">
                    <w:r w:rsidRPr="00C00137">
                      <w:rPr>
                        <w:rStyle w:val="Hyperlink"/>
                        <w:b/>
                        <w:sz w:val="16"/>
                        <w:szCs w:val="16"/>
                      </w:rPr>
                      <w:t>Justin's Dark Chocolate Peanut Butter Cups</w:t>
                    </w:r>
                  </w:hyperlink>
                  <w:r w:rsidRPr="00C00137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D24142" w:rsidRPr="00C00137">
                    <w:rPr>
                      <w:sz w:val="16"/>
                      <w:szCs w:val="16"/>
                    </w:rPr>
                    <w:t>A</w:t>
                  </w:r>
                </w:p>
                <w:p w14:paraId="4E3FD0D9" w14:textId="77777777" w:rsidR="00D24142" w:rsidRPr="00C00137" w:rsidRDefault="009B1544" w:rsidP="009B1544">
                  <w:pPr>
                    <w:rPr>
                      <w:sz w:val="16"/>
                      <w:szCs w:val="16"/>
                    </w:rPr>
                  </w:pPr>
                  <w:hyperlink r:id="rId175" w:history="1">
                    <w:r w:rsidRPr="00C00137">
                      <w:rPr>
                        <w:rStyle w:val="Hyperlink"/>
                        <w:b/>
                        <w:sz w:val="16"/>
                        <w:szCs w:val="16"/>
                      </w:rPr>
                      <w:t>Enjoy Life Chocolate Chips</w:t>
                    </w:r>
                  </w:hyperlink>
                  <w:r w:rsidRPr="00C00137">
                    <w:rPr>
                      <w:rStyle w:val="Hyperlink"/>
                      <w:sz w:val="16"/>
                      <w:szCs w:val="16"/>
                    </w:rPr>
                    <w:t xml:space="preserve"> </w:t>
                  </w:r>
                  <w:r w:rsidR="00D24142" w:rsidRPr="00C00137">
                    <w:rPr>
                      <w:sz w:val="16"/>
                      <w:szCs w:val="16"/>
                    </w:rPr>
                    <w:t>(for baking)</w:t>
                  </w:r>
                  <w:r w:rsidR="00D24142" w:rsidRPr="00C00137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D24142" w:rsidRPr="00C00137">
                    <w:rPr>
                      <w:sz w:val="16"/>
                      <w:szCs w:val="16"/>
                    </w:rPr>
                    <w:t>A</w:t>
                  </w:r>
                </w:p>
                <w:p w14:paraId="013BF3D8" w14:textId="77777777" w:rsidR="002A6924" w:rsidRPr="00C00137" w:rsidRDefault="009B1544" w:rsidP="00D24142">
                  <w:pPr>
                    <w:rPr>
                      <w:sz w:val="16"/>
                      <w:szCs w:val="16"/>
                    </w:rPr>
                  </w:pPr>
                  <w:hyperlink r:id="rId176" w:anchor="cups" w:history="1">
                    <w:r w:rsidRPr="00C00137">
                      <w:rPr>
                        <w:rStyle w:val="Hyperlink"/>
                        <w:b/>
                        <w:sz w:val="16"/>
                        <w:szCs w:val="16"/>
                      </w:rPr>
                      <w:t>Unreal Vegan Chocolates</w:t>
                    </w:r>
                  </w:hyperlink>
                  <w:r w:rsidR="002A6924" w:rsidRPr="00C00137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2A6924" w:rsidRPr="00C00137">
                    <w:rPr>
                      <w:sz w:val="16"/>
                      <w:szCs w:val="16"/>
                    </w:rPr>
                    <w:t>WF</w:t>
                  </w:r>
                </w:p>
                <w:p w14:paraId="34667861" w14:textId="4BC81297" w:rsidR="009D7DF9" w:rsidRPr="009D7DF9" w:rsidRDefault="009B1544" w:rsidP="00CE39C2">
                  <w:pPr>
                    <w:rPr>
                      <w:color w:val="0563C1"/>
                    </w:rPr>
                  </w:pPr>
                  <w:hyperlink r:id="rId177" w:history="1">
                    <w:proofErr w:type="spellStart"/>
                    <w:r w:rsidRPr="00C00137">
                      <w:rPr>
                        <w:rStyle w:val="Hyperlink"/>
                        <w:b/>
                        <w:sz w:val="16"/>
                        <w:szCs w:val="16"/>
                      </w:rPr>
                      <w:t>Cocomels</w:t>
                    </w:r>
                    <w:proofErr w:type="spellEnd"/>
                  </w:hyperlink>
                  <w:r w:rsidR="00D83D96" w:rsidRPr="00C00137">
                    <w:rPr>
                      <w:sz w:val="16"/>
                      <w:szCs w:val="16"/>
                    </w:rPr>
                    <w:t xml:space="preserve"> </w:t>
                  </w:r>
                  <w:r w:rsidR="00A478BB" w:rsidRPr="00C00137">
                    <w:rPr>
                      <w:b/>
                      <w:sz w:val="16"/>
                      <w:szCs w:val="16"/>
                    </w:rPr>
                    <w:t xml:space="preserve">Caramels: </w:t>
                  </w:r>
                  <w:r w:rsidR="00A478BB" w:rsidRPr="00C00137">
                    <w:rPr>
                      <w:sz w:val="16"/>
                      <w:szCs w:val="16"/>
                    </w:rPr>
                    <w:t>WF</w:t>
                  </w:r>
                </w:p>
              </w:tc>
            </w:tr>
          </w:tbl>
          <w:p w14:paraId="55DE15AA" w14:textId="77777777" w:rsidR="00D24142" w:rsidRDefault="00D24142" w:rsidP="00D24142">
            <w:pPr>
              <w:pStyle w:val="Heading2"/>
            </w:pPr>
            <w:r>
              <w:t>Mac and Cheese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51"/>
              <w:gridCol w:w="3986"/>
            </w:tblGrid>
            <w:tr w:rsidR="00D24142" w14:paraId="41821AB4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378"/>
                  </w:tblGrid>
                  <w:tr w:rsidR="00D24142" w14:paraId="347520ED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43F1F5F2" w14:textId="77777777" w:rsidR="00D24142" w:rsidRDefault="00D24142" w:rsidP="00D24142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2E13BFAA" wp14:editId="3303BB88">
                              <wp:extent cx="746760" cy="746760"/>
                              <wp:effectExtent l="0" t="0" r="0" b="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" name="Picture 7"/>
                                      <pic:cNvPicPr/>
                                    </pic:nvPicPr>
                                    <pic:blipFill>
                                      <a:blip r:embed="rId17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7476" cy="74747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24142" w14:paraId="32772E3D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0C7D000A" w14:textId="77777777" w:rsidR="00D24142" w:rsidRDefault="00D24142" w:rsidP="00D24142">
                        <w:pPr>
                          <w:pStyle w:val="Photo"/>
                          <w:jc w:val="left"/>
                          <w:rPr>
                            <w:lang w:eastAsia="en-US"/>
                          </w:rPr>
                        </w:pPr>
                      </w:p>
                    </w:tc>
                  </w:tr>
                </w:tbl>
                <w:p w14:paraId="2135B341" w14:textId="77777777" w:rsidR="00D24142" w:rsidRDefault="00D24142" w:rsidP="00D24142"/>
              </w:tc>
              <w:tc>
                <w:tcPr>
                  <w:tcW w:w="4032" w:type="dxa"/>
                </w:tcPr>
                <w:p w14:paraId="7E0BE337" w14:textId="5B1D071E" w:rsidR="004943DB" w:rsidRDefault="00CE39C2" w:rsidP="0086184D">
                  <w:pPr>
                    <w:rPr>
                      <w:sz w:val="16"/>
                      <w:szCs w:val="16"/>
                    </w:rPr>
                  </w:pPr>
                  <w:hyperlink r:id="rId179" w:history="1">
                    <w:proofErr w:type="spellStart"/>
                    <w:r w:rsidRPr="0060119A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Goodles</w:t>
                    </w:r>
                    <w:proofErr w:type="spellEnd"/>
                    <w:r w:rsidRPr="0060119A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 xml:space="preserve"> Vegan is </w:t>
                    </w:r>
                    <w:proofErr w:type="spellStart"/>
                    <w:r w:rsidRPr="0060119A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Believin</w:t>
                    </w:r>
                    <w:proofErr w:type="spellEnd"/>
                    <w:r w:rsidRPr="0060119A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'</w:t>
                    </w:r>
                  </w:hyperlink>
                  <w:r w:rsidR="0060119A" w:rsidRPr="0060119A">
                    <w:rPr>
                      <w:b/>
                      <w:bCs/>
                      <w:sz w:val="16"/>
                      <w:szCs w:val="16"/>
                    </w:rPr>
                    <w:t>:</w:t>
                  </w:r>
                  <w:r w:rsidR="0060119A">
                    <w:rPr>
                      <w:sz w:val="16"/>
                      <w:szCs w:val="16"/>
                    </w:rPr>
                    <w:t xml:space="preserve"> E</w:t>
                  </w:r>
                </w:p>
                <w:p w14:paraId="0BCCD241" w14:textId="77777777" w:rsidR="00592C48" w:rsidRPr="00E13DD4" w:rsidRDefault="00592C48" w:rsidP="00D24142">
                  <w:pPr>
                    <w:rPr>
                      <w:sz w:val="16"/>
                      <w:szCs w:val="16"/>
                    </w:rPr>
                  </w:pPr>
                  <w:hyperlink r:id="rId180" w:history="1">
                    <w:r w:rsidRPr="00E13DD4">
                      <w:rPr>
                        <w:rStyle w:val="Hyperlink"/>
                        <w:b/>
                        <w:bCs/>
                        <w:sz w:val="16"/>
                        <w:szCs w:val="16"/>
                      </w:rPr>
                      <w:t>Strong Roots</w:t>
                    </w:r>
                  </w:hyperlink>
                  <w:r w:rsidRPr="00E13DD4">
                    <w:rPr>
                      <w:b/>
                      <w:bCs/>
                      <w:sz w:val="16"/>
                      <w:szCs w:val="16"/>
                    </w:rPr>
                    <w:t xml:space="preserve">: </w:t>
                  </w:r>
                  <w:r w:rsidRPr="00E13DD4">
                    <w:rPr>
                      <w:sz w:val="16"/>
                      <w:szCs w:val="16"/>
                    </w:rPr>
                    <w:t>H, WF, FT</w:t>
                  </w:r>
                  <w:r w:rsidRPr="00E13DD4">
                    <w:rPr>
                      <w:sz w:val="16"/>
                      <w:szCs w:val="16"/>
                    </w:rPr>
                    <w:t xml:space="preserve"> </w:t>
                  </w:r>
                </w:p>
                <w:p w14:paraId="242A76F8" w14:textId="4AAA8C15" w:rsidR="00D24142" w:rsidRPr="003D7F7E" w:rsidRDefault="00D83D96" w:rsidP="00D24142">
                  <w:pPr>
                    <w:rPr>
                      <w:sz w:val="16"/>
                      <w:szCs w:val="16"/>
                    </w:rPr>
                  </w:pPr>
                  <w:hyperlink r:id="rId181" w:history="1">
                    <w:r w:rsidRPr="003D7F7E">
                      <w:rPr>
                        <w:rStyle w:val="Hyperlink"/>
                        <w:b/>
                        <w:sz w:val="16"/>
                        <w:szCs w:val="16"/>
                      </w:rPr>
                      <w:t xml:space="preserve">Upton's Naturals </w:t>
                    </w:r>
                    <w:proofErr w:type="spellStart"/>
                    <w:r w:rsidRPr="003D7F7E">
                      <w:rPr>
                        <w:rStyle w:val="Hyperlink"/>
                        <w:b/>
                        <w:sz w:val="16"/>
                        <w:szCs w:val="16"/>
                      </w:rPr>
                      <w:t>Ch'eesy</w:t>
                    </w:r>
                    <w:proofErr w:type="spellEnd"/>
                    <w:r w:rsidRPr="003D7F7E">
                      <w:rPr>
                        <w:rStyle w:val="Hyperlink"/>
                        <w:b/>
                        <w:sz w:val="16"/>
                        <w:szCs w:val="16"/>
                      </w:rPr>
                      <w:t xml:space="preserve"> Mac</w:t>
                    </w:r>
                  </w:hyperlink>
                  <w:r w:rsidR="00D24142" w:rsidRPr="003D7F7E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D24142" w:rsidRPr="003D7F7E">
                    <w:rPr>
                      <w:sz w:val="16"/>
                      <w:szCs w:val="16"/>
                    </w:rPr>
                    <w:t>WF, CO</w:t>
                  </w:r>
                </w:p>
                <w:p w14:paraId="0C22BDF8" w14:textId="77777777" w:rsidR="00D24142" w:rsidRPr="003D7F7E" w:rsidRDefault="00D83D96" w:rsidP="00D24142">
                  <w:pPr>
                    <w:rPr>
                      <w:sz w:val="16"/>
                      <w:szCs w:val="16"/>
                    </w:rPr>
                  </w:pPr>
                  <w:hyperlink r:id="rId182" w:history="1">
                    <w:r w:rsidRPr="003D7F7E">
                      <w:rPr>
                        <w:rStyle w:val="Hyperlink"/>
                        <w:b/>
                        <w:sz w:val="16"/>
                        <w:szCs w:val="16"/>
                      </w:rPr>
                      <w:t>Annie's Vegan Mac</w:t>
                    </w:r>
                  </w:hyperlink>
                  <w:r w:rsidR="00D24142" w:rsidRPr="003D7F7E">
                    <w:rPr>
                      <w:b/>
                      <w:sz w:val="16"/>
                      <w:szCs w:val="16"/>
                    </w:rPr>
                    <w:t xml:space="preserve">: </w:t>
                  </w:r>
                  <w:r w:rsidR="00D24142" w:rsidRPr="003D7F7E">
                    <w:rPr>
                      <w:sz w:val="16"/>
                      <w:szCs w:val="16"/>
                    </w:rPr>
                    <w:t>WF, CO</w:t>
                  </w:r>
                </w:p>
                <w:p w14:paraId="1044FBF2" w14:textId="63FB8C17" w:rsidR="00D24142" w:rsidRPr="00AF4AE4" w:rsidRDefault="00D24142" w:rsidP="000E295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3747302D" w14:textId="77777777" w:rsidR="00D24142" w:rsidRDefault="00D24142" w:rsidP="00D24142"/>
        </w:tc>
        <w:tc>
          <w:tcPr>
            <w:tcW w:w="852" w:type="dxa"/>
            <w:gridSpan w:val="2"/>
          </w:tcPr>
          <w:p w14:paraId="410FFE72" w14:textId="77777777" w:rsidR="00D24142" w:rsidRDefault="00D24142" w:rsidP="00D24142">
            <w:pPr>
              <w:pStyle w:val="NoSpacing"/>
            </w:pPr>
            <w:r>
              <w:t>:</w:t>
            </w:r>
          </w:p>
        </w:tc>
        <w:tc>
          <w:tcPr>
            <w:tcW w:w="852" w:type="dxa"/>
            <w:gridSpan w:val="2"/>
          </w:tcPr>
          <w:p w14:paraId="1DA13BED" w14:textId="77777777" w:rsidR="00D24142" w:rsidRDefault="00D24142" w:rsidP="00D24142">
            <w:pPr>
              <w:pStyle w:val="NoSpacing"/>
            </w:pPr>
          </w:p>
        </w:tc>
        <w:tc>
          <w:tcPr>
            <w:tcW w:w="6271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71"/>
            </w:tblGrid>
            <w:tr w:rsidR="00D24142" w14:paraId="4EEC11A2" w14:textId="77777777" w:rsidTr="000548E7">
              <w:trPr>
                <w:trHeight w:hRule="exact" w:val="9792"/>
              </w:trPr>
              <w:tc>
                <w:tcPr>
                  <w:tcW w:w="619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6265"/>
                  </w:tblGrid>
                  <w:tr w:rsidR="00D24142" w14:paraId="0417E792" w14:textId="77777777" w:rsidTr="000548E7">
                    <w:trPr>
                      <w:trHeight w:hRule="exact" w:val="9792"/>
                    </w:trPr>
                    <w:tc>
                      <w:tcPr>
                        <w:tcW w:w="864" w:type="dxa"/>
                      </w:tcPr>
                      <w:p w14:paraId="4D84A4C6" w14:textId="77777777" w:rsidR="00D24142" w:rsidRDefault="00D24142" w:rsidP="00D24142">
                        <w:pPr>
                          <w:pStyle w:val="NoSpacing"/>
                        </w:pPr>
                      </w:p>
                    </w:tc>
                    <w:tc>
                      <w:tcPr>
                        <w:tcW w:w="6192" w:type="dxa"/>
                      </w:tcPr>
                      <w:p w14:paraId="74B22A2D" w14:textId="77777777" w:rsidR="00D24142" w:rsidRDefault="00D24142" w:rsidP="00D24142">
                        <w:pPr>
                          <w:pStyle w:val="Heading2"/>
                        </w:pPr>
                        <w:r>
                          <w:t>Frozen Snacks</w:t>
                        </w:r>
                      </w:p>
                      <w:tbl>
                        <w:tblPr>
                          <w:tblW w:w="6265" w:type="dxa"/>
                          <w:tblCellMar>
                            <w:left w:w="0" w:type="dxa"/>
                            <w:right w:w="144" w:type="dxa"/>
                          </w:tblCellMar>
                          <w:tblLook w:val="04A0" w:firstRow="1" w:lastRow="0" w:firstColumn="1" w:lastColumn="0" w:noHBand="0" w:noVBand="1"/>
                          <w:tblDescription w:val="Photo with item description"/>
                        </w:tblPr>
                        <w:tblGrid>
                          <w:gridCol w:w="1559"/>
                          <w:gridCol w:w="4706"/>
                        </w:tblGrid>
                        <w:tr w:rsidR="00D24142" w14:paraId="033BCA2F" w14:textId="77777777" w:rsidTr="00D24142">
                          <w:tc>
                            <w:tcPr>
                              <w:tcW w:w="1559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Picture frame"/>
                              </w:tblPr>
                              <w:tblGrid>
                                <w:gridCol w:w="1415"/>
                              </w:tblGrid>
                              <w:tr w:rsidR="00D24142" w14:paraId="5BE8CFAE" w14:textId="77777777" w:rsidTr="000548E7"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p w14:paraId="7208EFEA" w14:textId="77777777" w:rsidR="00D24142" w:rsidRDefault="00D24142" w:rsidP="00D24142">
                                    <w:pPr>
                                      <w:pStyle w:val="Photo"/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drawing>
                                        <wp:inline distT="0" distB="0" distL="0" distR="0" wp14:anchorId="6E100229" wp14:editId="772FD8F3">
                                          <wp:extent cx="770282" cy="746633"/>
                                          <wp:effectExtent l="0" t="0" r="0" b="0"/>
                                          <wp:docPr id="66" name="Picture 6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18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86168" cy="7620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7420CD" w14:textId="77777777" w:rsidR="00D24142" w:rsidRDefault="00D24142" w:rsidP="00D24142">
                              <w:pPr>
                                <w:pStyle w:val="NoSpacing"/>
                              </w:pPr>
                            </w:p>
                          </w:tc>
                          <w:tc>
                            <w:tcPr>
                              <w:tcW w:w="4706" w:type="dxa"/>
                            </w:tcPr>
                            <w:p w14:paraId="3B1B231A" w14:textId="77777777" w:rsidR="00D24142" w:rsidRDefault="00D83D96" w:rsidP="00D24142">
                              <w:hyperlink r:id="rId184" w:history="1"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Field Roast Miniature Corn Dogs</w:t>
                                </w:r>
                              </w:hyperlink>
                              <w:r w:rsidR="00D24142">
                                <w:rPr>
                                  <w:b/>
                                </w:rPr>
                                <w:t xml:space="preserve">: </w:t>
                              </w:r>
                              <w:r w:rsidR="00D24142">
                                <w:t>WF, W</w:t>
                              </w:r>
                            </w:p>
                            <w:p w14:paraId="508F7C6C" w14:textId="53F25F2F" w:rsidR="004D769E" w:rsidRPr="00F83196" w:rsidRDefault="00F83196" w:rsidP="00D24142">
                              <w:pPr>
                                <w:rPr>
                                  <w:bCs/>
                                </w:rPr>
                              </w:pPr>
                              <w:hyperlink r:id="rId185" w:history="1">
                                <w:r w:rsidRPr="008514AE">
                                  <w:rPr>
                                    <w:rStyle w:val="Hyperlink"/>
                                    <w:b/>
                                  </w:rPr>
                                  <w:t>Wholly Veggie! Mozzarella Sticks</w:t>
                                </w:r>
                              </w:hyperlink>
                              <w:r>
                                <w:rPr>
                                  <w:b/>
                                </w:rPr>
                                <w:t xml:space="preserve">: </w:t>
                              </w:r>
                              <w:r>
                                <w:rPr>
                                  <w:bCs/>
                                </w:rPr>
                                <w:t>E</w:t>
                              </w:r>
                            </w:p>
                            <w:p w14:paraId="7A2E25E1" w14:textId="130D9615" w:rsidR="00D24142" w:rsidRPr="00CA5D90" w:rsidRDefault="00CA5D90" w:rsidP="00CE280B">
                              <w:hyperlink r:id="rId186" w:history="1">
                                <w:r w:rsidRPr="00CA5D90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Amy's Vegan Snacks</w:t>
                                </w:r>
                              </w:hyperlink>
                              <w:r>
                                <w:rPr>
                                  <w:b/>
                                  <w:bCs/>
                                </w:rPr>
                                <w:t xml:space="preserve">: </w:t>
                              </w:r>
                              <w:r>
                                <w:t>T, WF, CO</w:t>
                              </w:r>
                            </w:p>
                            <w:p w14:paraId="57701E00" w14:textId="099A348A" w:rsidR="00D24142" w:rsidRPr="00134C06" w:rsidRDefault="00D83D9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87" w:anchor="pizza-enlightenment" w:history="1"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Sweet Earth Vegan Snacks</w:t>
                                </w:r>
                              </w:hyperlink>
                              <w:r w:rsidR="00D24142">
                                <w:rPr>
                                  <w:b/>
                                </w:rPr>
                                <w:t xml:space="preserve">: </w:t>
                              </w:r>
                              <w:r w:rsidR="00D24142">
                                <w:t xml:space="preserve"> </w:t>
                              </w:r>
                              <w:r w:rsidR="001775D0">
                                <w:t>E</w:t>
                              </w:r>
                            </w:p>
                          </w:tc>
                        </w:tr>
                      </w:tbl>
                      <w:p w14:paraId="27C81AEF" w14:textId="77777777" w:rsidR="00D24142" w:rsidRDefault="00D24142" w:rsidP="00D24142">
                        <w:pPr>
                          <w:pStyle w:val="Heading2"/>
                        </w:pPr>
                        <w:r>
                          <w:t>Frozen Meals</w:t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144" w:type="dxa"/>
                          </w:tblCellMar>
                          <w:tblLook w:val="04A0" w:firstRow="1" w:lastRow="0" w:firstColumn="1" w:lastColumn="0" w:noHBand="0" w:noVBand="1"/>
                          <w:tblDescription w:val="Photo with item description"/>
                        </w:tblPr>
                        <w:tblGrid>
                          <w:gridCol w:w="2160"/>
                          <w:gridCol w:w="4032"/>
                        </w:tblGrid>
                        <w:tr w:rsidR="00D24142" w14:paraId="7E3A38C6" w14:textId="77777777" w:rsidTr="000548E7">
                          <w:tc>
                            <w:tcPr>
                              <w:tcW w:w="2160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Picture frame"/>
                              </w:tblPr>
                              <w:tblGrid>
                                <w:gridCol w:w="1733"/>
                              </w:tblGrid>
                              <w:tr w:rsidR="00D24142" w14:paraId="0D9045CA" w14:textId="77777777" w:rsidTr="000548E7"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p w14:paraId="42BDFC99" w14:textId="1BD4D7BD" w:rsidR="00D24142" w:rsidRDefault="00D24142" w:rsidP="00D24142">
                                    <w:pPr>
                                      <w:pStyle w:val="Photo"/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drawing>
                                        <wp:inline distT="0" distB="0" distL="0" distR="0" wp14:anchorId="01A2DE70" wp14:editId="78C8E179">
                                          <wp:extent cx="962660" cy="962660"/>
                                          <wp:effectExtent l="0" t="0" r="8890" b="8890"/>
                                          <wp:docPr id="67" name="Picture 6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7" name="Picture 67"/>
                                                  <pic:cNvPicPr/>
                                                </pic:nvPicPr>
                                                <pic:blipFill>
                                                  <a:blip r:embed="rId18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63298" cy="96329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2D1FF71" w14:textId="77777777" w:rsidR="00D24142" w:rsidRDefault="00D24142" w:rsidP="00D24142"/>
                          </w:tc>
                          <w:tc>
                            <w:tcPr>
                              <w:tcW w:w="4032" w:type="dxa"/>
                            </w:tcPr>
                            <w:p w14:paraId="7D418091" w14:textId="77777777" w:rsidR="00D24142" w:rsidRPr="00134C06" w:rsidRDefault="00D83D9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89" w:history="1">
                                <w:proofErr w:type="spellStart"/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Gardein</w:t>
                                </w:r>
                                <w:proofErr w:type="spellEnd"/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 xml:space="preserve"> Skillet Meals</w:t>
                                </w:r>
                              </w:hyperlink>
                              <w:r w:rsidR="00D24142" w:rsidRPr="00CA51CF">
                                <w:rPr>
                                  <w:b/>
                                </w:rPr>
                                <w:t>:</w:t>
                              </w:r>
                              <w:r w:rsidR="00D24142">
                                <w:rPr>
                                  <w:b/>
                                </w:rPr>
                                <w:t xml:space="preserve"> </w:t>
                              </w:r>
                              <w:r w:rsidR="00D24142">
                                <w:t>T, W, WF</w:t>
                              </w:r>
                            </w:p>
                            <w:p w14:paraId="54EE37E1" w14:textId="77777777" w:rsidR="00D24142" w:rsidRDefault="00D83D9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90" w:history="1"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Amy's Vegan Meals</w:t>
                                </w:r>
                              </w:hyperlink>
                              <w:r w:rsidR="00D24142">
                                <w:rPr>
                                  <w:b/>
                                </w:rPr>
                                <w:t xml:space="preserve">: </w:t>
                              </w:r>
                              <w:r w:rsidR="00D24142">
                                <w:t>T, WF, CO</w:t>
                              </w:r>
                            </w:p>
                            <w:p w14:paraId="6352406C" w14:textId="77777777" w:rsidR="00D24142" w:rsidRDefault="00D83D9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91" w:anchor="pizza-enlightenment" w:history="1"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Sweet Earth Vegan Meals</w:t>
                                </w:r>
                              </w:hyperlink>
                              <w:r w:rsidR="00D24142">
                                <w:t>: T</w:t>
                              </w:r>
                              <w:r w:rsidR="00D24142">
                                <w:tab/>
                              </w:r>
                            </w:p>
                            <w:p w14:paraId="51E2A0A8" w14:textId="209B35F6" w:rsidR="004A5450" w:rsidRPr="00392B4D" w:rsidRDefault="00166D2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92" w:history="1">
                                <w:r w:rsidRPr="00166D26">
                                  <w:rPr>
                                    <w:rStyle w:val="Hyperlink"/>
                                    <w:b/>
                                    <w:bCs/>
                                  </w:rPr>
                                  <w:t>Strong Roots</w:t>
                                </w:r>
                              </w:hyperlink>
                              <w:r w:rsidR="00392B4D">
                                <w:rPr>
                                  <w:b/>
                                  <w:bCs/>
                                </w:rPr>
                                <w:t xml:space="preserve">: </w:t>
                              </w:r>
                              <w:r w:rsidR="00392B4D">
                                <w:t>H, WF, FT</w:t>
                              </w:r>
                            </w:p>
                          </w:tc>
                        </w:tr>
                      </w:tbl>
                      <w:p w14:paraId="1AA10BC7" w14:textId="77777777" w:rsidR="00D24142" w:rsidRDefault="00D24142" w:rsidP="00D24142">
                        <w:pPr>
                          <w:pStyle w:val="Heading2"/>
                        </w:pPr>
                        <w:r>
                          <w:t>Frozen Pizza</w:t>
                        </w: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144" w:type="dxa"/>
                          </w:tblCellMar>
                          <w:tblLook w:val="04A0" w:firstRow="1" w:lastRow="0" w:firstColumn="1" w:lastColumn="0" w:noHBand="0" w:noVBand="1"/>
                          <w:tblDescription w:val="Photo with item description"/>
                        </w:tblPr>
                        <w:tblGrid>
                          <w:gridCol w:w="2160"/>
                          <w:gridCol w:w="4032"/>
                        </w:tblGrid>
                        <w:tr w:rsidR="00D24142" w14:paraId="1FBFA882" w14:textId="77777777" w:rsidTr="000548E7">
                          <w:tc>
                            <w:tcPr>
                              <w:tcW w:w="2160" w:type="dxa"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  <w:tblDescription w:val="Picture frame"/>
                              </w:tblPr>
                              <w:tblGrid>
                                <w:gridCol w:w="1387"/>
                              </w:tblGrid>
                              <w:tr w:rsidR="00D24142" w14:paraId="4DBCF649" w14:textId="77777777" w:rsidTr="000548E7">
                                <w:tc>
                                  <w:tcPr>
                                    <w:tcW w:w="0" w:type="auto"/>
                                    <w:vAlign w:val="center"/>
                                  </w:tcPr>
                                  <w:p w14:paraId="2F4D90E9" w14:textId="77777777" w:rsidR="00D24142" w:rsidRDefault="00D24142" w:rsidP="00D24142">
                                    <w:pPr>
                                      <w:pStyle w:val="Photo"/>
                                    </w:pPr>
                                    <w:r>
                                      <w:rPr>
                                        <w:lang w:eastAsia="en-US"/>
                                      </w:rPr>
                                      <w:drawing>
                                        <wp:inline distT="0" distB="0" distL="0" distR="0" wp14:anchorId="7DDAB838" wp14:editId="4ADA4A68">
                                          <wp:extent cx="751969" cy="751969"/>
                                          <wp:effectExtent l="0" t="0" r="0" b="0"/>
                                          <wp:docPr id="68" name="Picture 6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19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51969" cy="75196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5413ED6" w14:textId="77777777" w:rsidR="00D24142" w:rsidRDefault="00D24142" w:rsidP="00D24142"/>
                          </w:tc>
                          <w:tc>
                            <w:tcPr>
                              <w:tcW w:w="4032" w:type="dxa"/>
                            </w:tcPr>
                            <w:p w14:paraId="13147C4D" w14:textId="77777777" w:rsidR="00D24142" w:rsidRPr="00D83D96" w:rsidRDefault="00D83D9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94" w:history="1">
                                <w:proofErr w:type="spellStart"/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daiya</w:t>
                                </w:r>
                                <w:proofErr w:type="spellEnd"/>
                              </w:hyperlink>
                              <w:r w:rsidR="00D24142">
                                <w:rPr>
                                  <w:b/>
                                </w:rPr>
                                <w:t xml:space="preserve">: </w:t>
                              </w:r>
                              <w:r w:rsidR="00D24142" w:rsidRPr="00134C06">
                                <w:t>FT, WF, C, CO</w:t>
                              </w:r>
                            </w:p>
                            <w:p w14:paraId="13F1404F" w14:textId="77777777" w:rsidR="00D24142" w:rsidRPr="00D83D96" w:rsidRDefault="00D83D96" w:rsidP="00D83D96">
                              <w:pPr>
                                <w:tabs>
                                  <w:tab w:val="left" w:pos="1823"/>
                                </w:tabs>
                              </w:pPr>
                              <w:hyperlink r:id="rId195" w:history="1">
                                <w:r w:rsidRPr="00CA51CF">
                                  <w:rPr>
                                    <w:rStyle w:val="Hyperlink"/>
                                    <w:b/>
                                  </w:rPr>
                                  <w:t>Amy's Vegan Pizzas</w:t>
                                </w:r>
                              </w:hyperlink>
                              <w:r w:rsidR="00D24142">
                                <w:rPr>
                                  <w:b/>
                                </w:rPr>
                                <w:t xml:space="preserve">: </w:t>
                              </w:r>
                              <w:r w:rsidR="00D24142" w:rsidRPr="009F6589">
                                <w:t>FT, WF</w:t>
                              </w:r>
                            </w:p>
                            <w:p w14:paraId="293CE23B" w14:textId="2C19A250" w:rsidR="00D24142" w:rsidRPr="00134C06" w:rsidRDefault="00313674" w:rsidP="00D24142">
                              <w:pPr>
                                <w:rPr>
                                  <w:b/>
                                </w:rPr>
                              </w:pPr>
                              <w:hyperlink r:id="rId196" w:history="1">
                                <w:r w:rsidRPr="00E53B03">
                                  <w:rPr>
                                    <w:rStyle w:val="Hyperlink"/>
                                    <w:b/>
                                  </w:rPr>
                                  <w:t>T</w:t>
                                </w:r>
                                <w:r w:rsidR="00E53B03" w:rsidRPr="00E53B03">
                                  <w:rPr>
                                    <w:rStyle w:val="Hyperlink"/>
                                    <w:b/>
                                  </w:rPr>
                                  <w:t>atto</w:t>
                                </w:r>
                                <w:r w:rsidR="00912369">
                                  <w:rPr>
                                    <w:rStyle w:val="Hyperlink"/>
                                    <w:b/>
                                  </w:rPr>
                                  <w:t>o</w:t>
                                </w:r>
                                <w:r w:rsidR="00E53B03" w:rsidRPr="00E53B03">
                                  <w:rPr>
                                    <w:rStyle w:val="Hyperlink"/>
                                    <w:b/>
                                  </w:rPr>
                                  <w:t>ed Chef</w:t>
                                </w:r>
                                <w:r w:rsidR="00E53B03" w:rsidRPr="00E53B03">
                                  <w:rPr>
                                    <w:rStyle w:val="Hyperlink"/>
                                  </w:rPr>
                                  <w:t>:</w:t>
                                </w:r>
                              </w:hyperlink>
                              <w:r w:rsidR="00E53B03">
                                <w:t xml:space="preserve"> T, WF</w:t>
                              </w:r>
                            </w:p>
                          </w:tc>
                        </w:tr>
                      </w:tbl>
                      <w:p w14:paraId="16B04A1D" w14:textId="77777777" w:rsidR="00D24142" w:rsidRDefault="00D24142" w:rsidP="00D24142"/>
                    </w:tc>
                  </w:tr>
                </w:tbl>
                <w:p w14:paraId="241B85E3" w14:textId="77777777" w:rsidR="00D24142" w:rsidRDefault="00D24142" w:rsidP="00D24142"/>
              </w:tc>
            </w:tr>
          </w:tbl>
          <w:p w14:paraId="516D4838" w14:textId="77777777" w:rsidR="00D24142" w:rsidRDefault="00D24142" w:rsidP="00D24142"/>
        </w:tc>
      </w:tr>
      <w:tr w:rsidR="00D24142" w14:paraId="2CF00D26" w14:textId="77777777" w:rsidTr="00D24142">
        <w:trPr>
          <w:trHeight w:hRule="exact" w:val="504"/>
        </w:trPr>
        <w:tc>
          <w:tcPr>
            <w:tcW w:w="6137" w:type="dxa"/>
            <w:vAlign w:val="bottom"/>
          </w:tcPr>
          <w:p w14:paraId="70FD07D3" w14:textId="77777777" w:rsidR="00D24142" w:rsidRDefault="00D24142" w:rsidP="00D24142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6</w:t>
            </w:r>
          </w:p>
        </w:tc>
        <w:tc>
          <w:tcPr>
            <w:tcW w:w="852" w:type="dxa"/>
            <w:gridSpan w:val="2"/>
            <w:vAlign w:val="bottom"/>
          </w:tcPr>
          <w:p w14:paraId="36222942" w14:textId="77777777" w:rsidR="00D24142" w:rsidRDefault="00D24142" w:rsidP="00D24142">
            <w:pPr>
              <w:pStyle w:val="NoSpacing"/>
            </w:pPr>
          </w:p>
        </w:tc>
        <w:tc>
          <w:tcPr>
            <w:tcW w:w="852" w:type="dxa"/>
            <w:gridSpan w:val="2"/>
            <w:vAlign w:val="bottom"/>
          </w:tcPr>
          <w:p w14:paraId="57958957" w14:textId="77777777" w:rsidR="00D24142" w:rsidRDefault="00D24142" w:rsidP="00D24142">
            <w:pPr>
              <w:pStyle w:val="NoSpacing"/>
            </w:pPr>
          </w:p>
        </w:tc>
        <w:tc>
          <w:tcPr>
            <w:tcW w:w="6271" w:type="dxa"/>
            <w:gridSpan w:val="2"/>
            <w:vAlign w:val="bottom"/>
          </w:tcPr>
          <w:p w14:paraId="1EC2A992" w14:textId="77777777" w:rsidR="00D24142" w:rsidRDefault="00D24142" w:rsidP="00D24142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7</w:t>
            </w:r>
          </w:p>
        </w:tc>
      </w:tr>
      <w:tr w:rsidR="00FB5B56" w14:paraId="37F9FFFE" w14:textId="77777777" w:rsidTr="000548E7">
        <w:trPr>
          <w:trHeight w:hRule="exact" w:val="9792"/>
        </w:trPr>
        <w:tc>
          <w:tcPr>
            <w:tcW w:w="6148" w:type="dxa"/>
            <w:gridSpan w:val="2"/>
          </w:tcPr>
          <w:p w14:paraId="10352CBF" w14:textId="77777777" w:rsidR="00FB5B56" w:rsidRDefault="00FB5B56" w:rsidP="00FB5B56">
            <w:pPr>
              <w:pStyle w:val="Heading2"/>
            </w:pPr>
            <w:r>
              <w:lastRenderedPageBreak/>
              <w:t>Ice Cream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53"/>
              <w:gridCol w:w="3995"/>
            </w:tblGrid>
            <w:tr w:rsidR="00FB5B56" w14:paraId="0E10CEB1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1440"/>
                  </w:tblGrid>
                  <w:tr w:rsidR="00FB5B56" w14:paraId="69B2504D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630248DE" w14:textId="77777777" w:rsidR="00FB5B56" w:rsidRDefault="00FB5B56" w:rsidP="00FB5B56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18AA6B8B" wp14:editId="5CEC6ADE">
                              <wp:extent cx="786168" cy="741924"/>
                              <wp:effectExtent l="0" t="0" r="0" b="127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9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86168" cy="7419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8BF8A23" w14:textId="77777777" w:rsidR="00FB5B56" w:rsidRDefault="00FB5B56" w:rsidP="00FB5B56">
                  <w:pPr>
                    <w:pStyle w:val="NoSpacing"/>
                  </w:pPr>
                </w:p>
              </w:tc>
              <w:tc>
                <w:tcPr>
                  <w:tcW w:w="4032" w:type="dxa"/>
                </w:tcPr>
                <w:p w14:paraId="04D411F5" w14:textId="14BF89E8" w:rsidR="008405C3" w:rsidRPr="006510C0" w:rsidRDefault="00284B0F" w:rsidP="00D83D96">
                  <w:pPr>
                    <w:tabs>
                      <w:tab w:val="left" w:pos="1823"/>
                    </w:tabs>
                  </w:pPr>
                  <w:hyperlink r:id="rId198" w:history="1">
                    <w:proofErr w:type="spellStart"/>
                    <w:r w:rsidRPr="00284B0F">
                      <w:rPr>
                        <w:rStyle w:val="Hyperlink"/>
                        <w:b/>
                        <w:bCs/>
                      </w:rPr>
                      <w:t>Oatly</w:t>
                    </w:r>
                    <w:proofErr w:type="spellEnd"/>
                  </w:hyperlink>
                  <w:r>
                    <w:rPr>
                      <w:b/>
                      <w:bCs/>
                    </w:rPr>
                    <w:t xml:space="preserve">: </w:t>
                  </w:r>
                  <w:r w:rsidR="006510C0">
                    <w:t>E</w:t>
                  </w:r>
                </w:p>
                <w:p w14:paraId="67235DB1" w14:textId="3D0F08DE" w:rsidR="00FB5B56" w:rsidRDefault="00D83D96" w:rsidP="00D83D96">
                  <w:pPr>
                    <w:tabs>
                      <w:tab w:val="left" w:pos="1823"/>
                    </w:tabs>
                  </w:pPr>
                  <w:hyperlink r:id="rId199" w:history="1">
                    <w:r w:rsidRPr="00CA51CF">
                      <w:rPr>
                        <w:rStyle w:val="Hyperlink"/>
                        <w:b/>
                      </w:rPr>
                      <w:t>Halo Top Vegan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W, T, WF, C, CO</w:t>
                  </w:r>
                </w:p>
                <w:p w14:paraId="52CE4E9A" w14:textId="77777777" w:rsidR="00FB5B56" w:rsidRPr="00D83D96" w:rsidRDefault="00D83D96" w:rsidP="00D83D96">
                  <w:pPr>
                    <w:tabs>
                      <w:tab w:val="left" w:pos="1823"/>
                    </w:tabs>
                  </w:pPr>
                  <w:hyperlink r:id="rId200" w:history="1">
                    <w:r w:rsidRPr="00CA51CF">
                      <w:rPr>
                        <w:rStyle w:val="Hyperlink"/>
                        <w:b/>
                      </w:rPr>
                      <w:t>Rice Dream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 xml:space="preserve">WF, T, CO </w:t>
                  </w:r>
                </w:p>
                <w:p w14:paraId="4FAA5B16" w14:textId="77777777" w:rsidR="00FB5B56" w:rsidRPr="00D83D96" w:rsidRDefault="00D83D96" w:rsidP="00D83D96">
                  <w:pPr>
                    <w:tabs>
                      <w:tab w:val="left" w:pos="1823"/>
                    </w:tabs>
                  </w:pPr>
                  <w:hyperlink r:id="rId201" w:history="1">
                    <w:r w:rsidRPr="00CA51CF">
                      <w:rPr>
                        <w:rStyle w:val="Hyperlink"/>
                        <w:b/>
                      </w:rPr>
                      <w:t>So Delicious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 xml:space="preserve">WF, T, CO, </w:t>
                  </w:r>
                </w:p>
                <w:p w14:paraId="55753F78" w14:textId="77777777" w:rsidR="00FB5B56" w:rsidRPr="00923936" w:rsidRDefault="00D83D96" w:rsidP="00D83D96">
                  <w:pPr>
                    <w:tabs>
                      <w:tab w:val="left" w:pos="1823"/>
                    </w:tabs>
                  </w:pPr>
                  <w:hyperlink r:id="rId202" w:history="1">
                    <w:r w:rsidRPr="00CA51CF">
                      <w:rPr>
                        <w:rStyle w:val="Hyperlink"/>
                        <w:b/>
                      </w:rPr>
                      <w:t>Ben and Jerry's Non-Dairy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T, CO, WF</w:t>
                  </w:r>
                </w:p>
              </w:tc>
            </w:tr>
          </w:tbl>
          <w:p w14:paraId="35D60596" w14:textId="77777777" w:rsidR="00FB5B56" w:rsidRDefault="00FB5B56" w:rsidP="00FB5B56">
            <w:pPr>
              <w:pStyle w:val="Heading2"/>
            </w:pPr>
            <w:r>
              <w:t xml:space="preserve">Random Food Items: </w:t>
            </w:r>
          </w:p>
          <w:tbl>
            <w:tblPr>
              <w:tblW w:w="0" w:type="auto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Photo with item description"/>
            </w:tblPr>
            <w:tblGrid>
              <w:gridCol w:w="2150"/>
              <w:gridCol w:w="3998"/>
            </w:tblGrid>
            <w:tr w:rsidR="00FB5B56" w14:paraId="2BBA7B13" w14:textId="77777777" w:rsidTr="000548E7">
              <w:tc>
                <w:tcPr>
                  <w:tcW w:w="2160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Picture frame"/>
                  </w:tblPr>
                  <w:tblGrid>
                    <w:gridCol w:w="893"/>
                  </w:tblGrid>
                  <w:tr w:rsidR="00FB5B56" w14:paraId="379D99FE" w14:textId="77777777" w:rsidTr="000548E7">
                    <w:tc>
                      <w:tcPr>
                        <w:tcW w:w="0" w:type="auto"/>
                        <w:vAlign w:val="center"/>
                      </w:tcPr>
                      <w:p w14:paraId="6EA1288D" w14:textId="77777777" w:rsidR="00FB5B56" w:rsidRDefault="00FB5B56" w:rsidP="00FB5B56">
                        <w:pPr>
                          <w:pStyle w:val="Photo"/>
                        </w:pPr>
                        <w:r>
                          <w:rPr>
                            <w:lang w:eastAsia="en-US"/>
                          </w:rPr>
                          <w:drawing>
                            <wp:inline distT="0" distB="0" distL="0" distR="0" wp14:anchorId="74CCA967" wp14:editId="6A8BBDB1">
                              <wp:extent cx="438567" cy="673601"/>
                              <wp:effectExtent l="0" t="0" r="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20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567" cy="673601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42966FD" w14:textId="77777777" w:rsidR="00FB5B56" w:rsidRDefault="00FB5B56" w:rsidP="00FB5B56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DF91116" wp14:editId="27112E0B">
                        <wp:extent cx="608198" cy="743021"/>
                        <wp:effectExtent l="38100" t="57150" r="0" b="266700"/>
                        <wp:docPr id="35" name="Picture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bj.jpg"/>
                                <pic:cNvPicPr/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198" cy="7430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5920268C" wp14:editId="4173BECC">
                        <wp:extent cx="690769" cy="312420"/>
                        <wp:effectExtent l="38100" t="57150" r="0" b="14478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bj.jpg"/>
                                <pic:cNvPicPr/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9554" cy="3163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60B6DA" w14:textId="77777777" w:rsidR="00FB5B56" w:rsidRDefault="00FB5B56" w:rsidP="00FB5B56"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106B6E35" wp14:editId="046F8F6B">
                        <wp:extent cx="793564" cy="793564"/>
                        <wp:effectExtent l="38100" t="57150" r="0" b="292735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bj.jpg"/>
                                <pic:cNvPicPr/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3564" cy="7935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reflection blurRad="12700" stA="30000" endPos="30000" dist="5000" dir="5400000" sy="-100000" algn="bl" rotWithShape="0"/>
                                </a:effectLst>
                                <a:scene3d>
                                  <a:camera prst="perspectiveContrastingLeftFacing">
                                    <a:rot lat="300000" lon="19800000" rev="0"/>
                                  </a:camera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w="63500" h="508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32" w:type="dxa"/>
                </w:tcPr>
                <w:p w14:paraId="205392DA" w14:textId="77777777" w:rsidR="00FB5B56" w:rsidRPr="003D6C1D" w:rsidRDefault="003D6C1D" w:rsidP="003D6C1D">
                  <w:pPr>
                    <w:tabs>
                      <w:tab w:val="left" w:pos="1823"/>
                    </w:tabs>
                  </w:pPr>
                  <w:hyperlink r:id="rId207" w:history="1">
                    <w:r w:rsidRPr="00CA51CF">
                      <w:rPr>
                        <w:rStyle w:val="Hyperlink"/>
                        <w:b/>
                      </w:rPr>
                      <w:t>Amy's Soups and Chili</w:t>
                    </w:r>
                  </w:hyperlink>
                  <w:r>
                    <w:t xml:space="preserve"> </w:t>
                  </w:r>
                  <w:r w:rsidR="00FB5B56" w:rsidRPr="00344292">
                    <w:t>(</w:t>
                  </w:r>
                  <w:r w:rsidR="00344292">
                    <w:t>No-</w:t>
                  </w:r>
                  <w:r w:rsidR="00FB5B56">
                    <w:t>C</w:t>
                  </w:r>
                  <w:r w:rsidR="00CA51CF">
                    <w:t>hicken Noodle, Vegetable, etc.):</w:t>
                  </w:r>
                  <w:r w:rsidR="00FB5B56">
                    <w:t xml:space="preserve"> A</w:t>
                  </w:r>
                </w:p>
                <w:p w14:paraId="41357DE0" w14:textId="77777777" w:rsidR="00FB5B56" w:rsidRPr="006C5F01" w:rsidRDefault="00D83D96" w:rsidP="00D83D96">
                  <w:pPr>
                    <w:tabs>
                      <w:tab w:val="left" w:pos="1823"/>
                    </w:tabs>
                  </w:pPr>
                  <w:hyperlink r:id="rId208" w:history="1">
                    <w:r w:rsidRPr="00CA51CF">
                      <w:rPr>
                        <w:rStyle w:val="Hyperlink"/>
                        <w:b/>
                      </w:rPr>
                      <w:t>Pacific Wild Mushroom Gravy</w:t>
                    </w:r>
                  </w:hyperlink>
                  <w:r w:rsidRPr="00CA51CF">
                    <w:rPr>
                      <w:rStyle w:val="Hyperlink"/>
                      <w:b/>
                    </w:rPr>
                    <w:t>:</w:t>
                  </w:r>
                  <w:r>
                    <w:rPr>
                      <w:rStyle w:val="Hyperlink"/>
                    </w:rPr>
                    <w:t xml:space="preserve"> </w:t>
                  </w:r>
                  <w:r w:rsidR="00FB5B56">
                    <w:t>WF, CO</w:t>
                  </w:r>
                </w:p>
                <w:p w14:paraId="3C2ADB8F" w14:textId="77777777" w:rsidR="00FB5B56" w:rsidRPr="00D83D96" w:rsidRDefault="00D83D96" w:rsidP="00D83D96">
                  <w:pPr>
                    <w:tabs>
                      <w:tab w:val="left" w:pos="1823"/>
                    </w:tabs>
                  </w:pPr>
                  <w:hyperlink r:id="rId209" w:history="1">
                    <w:r w:rsidRPr="00CA51CF">
                      <w:rPr>
                        <w:rStyle w:val="Hyperlink"/>
                        <w:b/>
                      </w:rPr>
                      <w:t>Tofurky Savory Gravy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WF, CO, FT</w:t>
                  </w:r>
                </w:p>
                <w:p w14:paraId="5335C6FA" w14:textId="77777777" w:rsidR="00FB5B56" w:rsidRPr="00D83D96" w:rsidRDefault="00D83D96" w:rsidP="00D83D96">
                  <w:pPr>
                    <w:tabs>
                      <w:tab w:val="left" w:pos="1823"/>
                    </w:tabs>
                  </w:pPr>
                  <w:hyperlink r:id="rId210" w:history="1">
                    <w:r w:rsidRPr="00CA51CF">
                      <w:rPr>
                        <w:rStyle w:val="Hyperlink"/>
                        <w:b/>
                      </w:rPr>
                      <w:t>Imagine No-Chicken Broth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WF, CO</w:t>
                  </w:r>
                </w:p>
                <w:p w14:paraId="511F5057" w14:textId="3FF21B9C" w:rsidR="00FB5B56" w:rsidRDefault="00D83D96" w:rsidP="00D83D96">
                  <w:pPr>
                    <w:tabs>
                      <w:tab w:val="left" w:pos="1823"/>
                    </w:tabs>
                  </w:pPr>
                  <w:hyperlink r:id="rId211" w:history="1">
                    <w:r w:rsidRPr="00CA51CF">
                      <w:rPr>
                        <w:rStyle w:val="Hyperlink"/>
                        <w:b/>
                      </w:rPr>
                      <w:t>Edward &amp; Sons Vegan Bouillon Cubes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WF</w:t>
                  </w:r>
                </w:p>
                <w:p w14:paraId="395A0C8C" w14:textId="77777777" w:rsidR="00FB5B56" w:rsidRDefault="00D83D96" w:rsidP="00D83D96">
                  <w:pPr>
                    <w:tabs>
                      <w:tab w:val="left" w:pos="1823"/>
                    </w:tabs>
                  </w:pPr>
                  <w:hyperlink r:id="rId212" w:history="1">
                    <w:r w:rsidRPr="00CA51CF">
                      <w:rPr>
                        <w:rStyle w:val="Hyperlink"/>
                        <w:b/>
                      </w:rPr>
                      <w:t xml:space="preserve">Upton's Naturals Pad See </w:t>
                    </w:r>
                    <w:proofErr w:type="spellStart"/>
                    <w:r w:rsidRPr="00CA51CF">
                      <w:rPr>
                        <w:rStyle w:val="Hyperlink"/>
                        <w:b/>
                      </w:rPr>
                      <w:t>Ew</w:t>
                    </w:r>
                    <w:proofErr w:type="spellEnd"/>
                    <w:r w:rsidRPr="00CA51CF">
                      <w:rPr>
                        <w:rStyle w:val="Hyperlink"/>
                        <w:b/>
                      </w:rPr>
                      <w:t>, Massaman and Thai Spaghetti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WF, CO</w:t>
                  </w:r>
                </w:p>
                <w:p w14:paraId="4EA022C3" w14:textId="77777777" w:rsidR="00FB5B56" w:rsidRDefault="00D83D96" w:rsidP="00D83D96">
                  <w:pPr>
                    <w:tabs>
                      <w:tab w:val="left" w:pos="1823"/>
                    </w:tabs>
                  </w:pPr>
                  <w:hyperlink r:id="rId213" w:history="1">
                    <w:proofErr w:type="spellStart"/>
                    <w:r w:rsidRPr="00CA51CF">
                      <w:rPr>
                        <w:rStyle w:val="Hyperlink"/>
                        <w:b/>
                      </w:rPr>
                      <w:t>Vegenaise</w:t>
                    </w:r>
                    <w:proofErr w:type="spellEnd"/>
                    <w:r w:rsidRPr="00CA51CF">
                      <w:rPr>
                        <w:rStyle w:val="Hyperlink"/>
                        <w:b/>
                      </w:rPr>
                      <w:t xml:space="preserve"> Tartar Sauce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WF</w:t>
                  </w:r>
                </w:p>
                <w:p w14:paraId="70626CC0" w14:textId="77777777" w:rsidR="00FB5B56" w:rsidRPr="000548E7" w:rsidRDefault="000548E7" w:rsidP="000548E7">
                  <w:pPr>
                    <w:tabs>
                      <w:tab w:val="left" w:pos="1823"/>
                    </w:tabs>
                  </w:pPr>
                  <w:hyperlink r:id="rId214" w:history="1">
                    <w:r w:rsidRPr="00CA51CF">
                      <w:rPr>
                        <w:rStyle w:val="Hyperlink"/>
                        <w:b/>
                      </w:rPr>
                      <w:t>Annie's Organic Cinnamon Rolls (refrigerated</w:t>
                    </w:r>
                    <w:r w:rsidRPr="00885BD0">
                      <w:rPr>
                        <w:rStyle w:val="Hyperlink"/>
                      </w:rPr>
                      <w:t>)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 w:rsidRPr="00344292">
                    <w:t>A</w:t>
                  </w:r>
                </w:p>
                <w:p w14:paraId="0AF300C2" w14:textId="77777777" w:rsidR="00FB5B56" w:rsidRDefault="00FB5B56" w:rsidP="000548E7">
                  <w:pPr>
                    <w:tabs>
                      <w:tab w:val="left" w:pos="1823"/>
                    </w:tabs>
                  </w:pPr>
                  <w:r>
                    <w:rPr>
                      <w:b/>
                    </w:rPr>
                    <w:t>W</w:t>
                  </w:r>
                  <w:r w:rsidRPr="00FC622F">
                    <w:rPr>
                      <w:b/>
                    </w:rPr>
                    <w:t>orcestershire</w:t>
                  </w:r>
                  <w:r>
                    <w:rPr>
                      <w:b/>
                    </w:rPr>
                    <w:t xml:space="preserve"> Sauce</w:t>
                  </w:r>
                  <w:r w:rsidR="00934B04">
                    <w:rPr>
                      <w:b/>
                    </w:rPr>
                    <w:t xml:space="preserve"> (most brands contain anchovies)</w:t>
                  </w:r>
                  <w:r>
                    <w:rPr>
                      <w:b/>
                    </w:rPr>
                    <w:t xml:space="preserve">: </w:t>
                  </w:r>
                  <w:hyperlink r:id="rId215" w:history="1">
                    <w:r w:rsidR="000548E7" w:rsidRPr="00C50D9A">
                      <w:rPr>
                        <w:rStyle w:val="Hyperlink"/>
                      </w:rPr>
                      <w:t>Annie's Naturals</w:t>
                    </w:r>
                  </w:hyperlink>
                  <w:r>
                    <w:t>, Essential Everyday (Super Valu Brand)</w:t>
                  </w:r>
                </w:p>
                <w:p w14:paraId="2770C175" w14:textId="77777777" w:rsidR="00FB5B56" w:rsidRPr="005D43AF" w:rsidRDefault="000548E7" w:rsidP="000548E7">
                  <w:pPr>
                    <w:tabs>
                      <w:tab w:val="left" w:pos="1823"/>
                    </w:tabs>
                  </w:pPr>
                  <w:hyperlink r:id="rId216" w:history="1">
                    <w:r w:rsidRPr="00CA51CF">
                      <w:rPr>
                        <w:rStyle w:val="Hyperlink"/>
                        <w:b/>
                      </w:rPr>
                      <w:t>Tasty Bite Vegan Meal Pouches</w:t>
                    </w:r>
                  </w:hyperlink>
                  <w:r w:rsidR="00FB5B56">
                    <w:rPr>
                      <w:b/>
                    </w:rPr>
                    <w:t xml:space="preserve">: </w:t>
                  </w:r>
                  <w:r w:rsidR="00FB5B56">
                    <w:t>A</w:t>
                  </w:r>
                </w:p>
              </w:tc>
            </w:tr>
          </w:tbl>
          <w:p w14:paraId="2C104C04" w14:textId="77777777" w:rsidR="00FB5B56" w:rsidRDefault="00FB5B56" w:rsidP="00FB5B56"/>
        </w:tc>
        <w:tc>
          <w:tcPr>
            <w:tcW w:w="855" w:type="dxa"/>
            <w:gridSpan w:val="2"/>
          </w:tcPr>
          <w:p w14:paraId="0840ED34" w14:textId="77777777" w:rsidR="00FB5B56" w:rsidRDefault="00FB5B56" w:rsidP="00FB5B56">
            <w:pPr>
              <w:pStyle w:val="NoSpacing"/>
            </w:pPr>
            <w:r>
              <w:t>:</w:t>
            </w:r>
          </w:p>
        </w:tc>
        <w:tc>
          <w:tcPr>
            <w:tcW w:w="855" w:type="dxa"/>
            <w:gridSpan w:val="2"/>
          </w:tcPr>
          <w:p w14:paraId="3DD89CC3" w14:textId="77777777" w:rsidR="00FB5B56" w:rsidRDefault="00FB5B56" w:rsidP="00FB5B56">
            <w:pPr>
              <w:pStyle w:val="NoSpacing"/>
            </w:pPr>
          </w:p>
        </w:tc>
        <w:tc>
          <w:tcPr>
            <w:tcW w:w="6254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92"/>
            </w:tblGrid>
            <w:tr w:rsidR="00FB5B56" w14:paraId="41D0FD8C" w14:textId="77777777" w:rsidTr="000548E7">
              <w:trPr>
                <w:trHeight w:hRule="exact" w:val="9792"/>
              </w:trPr>
              <w:tc>
                <w:tcPr>
                  <w:tcW w:w="6192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48"/>
                    <w:gridCol w:w="5544"/>
                  </w:tblGrid>
                  <w:tr w:rsidR="00FB5B56" w14:paraId="45270AD7" w14:textId="77777777" w:rsidTr="000548E7">
                    <w:trPr>
                      <w:trHeight w:hRule="exact" w:val="9792"/>
                    </w:trPr>
                    <w:tc>
                      <w:tcPr>
                        <w:tcW w:w="864" w:type="dxa"/>
                      </w:tcPr>
                      <w:p w14:paraId="3A02B982" w14:textId="77777777" w:rsidR="00FB5B56" w:rsidRDefault="00FB5B56" w:rsidP="00FB5B56">
                        <w:pPr>
                          <w:pStyle w:val="NoSpacing"/>
                        </w:pPr>
                      </w:p>
                    </w:tc>
                    <w:tc>
                      <w:tcPr>
                        <w:tcW w:w="6192" w:type="dxa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544"/>
                        </w:tblGrid>
                        <w:tr w:rsidR="00FB5B56" w14:paraId="17CE832F" w14:textId="77777777" w:rsidTr="000548E7">
                          <w:trPr>
                            <w:trHeight w:hRule="exact" w:val="9792"/>
                          </w:trPr>
                          <w:tc>
                            <w:tcPr>
                              <w:tcW w:w="6192" w:type="dxa"/>
                            </w:tcPr>
                            <w:p w14:paraId="159393CF" w14:textId="77777777" w:rsidR="00FB5B56" w:rsidRDefault="00FB5B56" w:rsidP="00FB5B56">
                              <w:pPr>
                                <w:pStyle w:val="Heading2"/>
                              </w:pPr>
                              <w:r>
                                <w:t>Accidentally Vegan:</w:t>
                              </w: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144" w:type="dxa"/>
                                </w:tblCellMar>
                                <w:tblLook w:val="04A0" w:firstRow="1" w:lastRow="0" w:firstColumn="1" w:lastColumn="0" w:noHBand="0" w:noVBand="1"/>
                                <w:tblDescription w:val="Photo with item description"/>
                              </w:tblPr>
                              <w:tblGrid>
                                <w:gridCol w:w="2006"/>
                                <w:gridCol w:w="3538"/>
                              </w:tblGrid>
                              <w:tr w:rsidR="00FB5B56" w14:paraId="7FADEEA7" w14:textId="77777777" w:rsidTr="000548E7">
                                <w:tc>
                                  <w:tcPr>
                                    <w:tcW w:w="2160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  <w:tblDescription w:val="Picture frame"/>
                                    </w:tblPr>
                                    <w:tblGrid>
                                      <w:gridCol w:w="1403"/>
                                    </w:tblGrid>
                                    <w:tr w:rsidR="00FB5B56" w14:paraId="0B0B4703" w14:textId="77777777" w:rsidTr="000548E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14:paraId="599A2F09" w14:textId="77777777" w:rsidR="00FB5B56" w:rsidRDefault="00FB5B56" w:rsidP="00FB5B56">
                                          <w:pPr>
                                            <w:pStyle w:val="Photo"/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drawing>
                                              <wp:inline distT="0" distB="0" distL="0" distR="0" wp14:anchorId="499A73B7" wp14:editId="45561AF5">
                                                <wp:extent cx="762031" cy="762031"/>
                                                <wp:effectExtent l="0" t="0" r="0" b="0"/>
                                                <wp:docPr id="61" name="Picture 6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9" name="002DFFAE.jp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17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62031" cy="762031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AFF04B" w14:textId="77777777" w:rsidR="00FB5B56" w:rsidRDefault="00FB5B56" w:rsidP="00FB5B56">
                                    <w:pPr>
                                      <w:pStyle w:val="NoSpacing"/>
                                    </w:pPr>
                                    <w:r>
                                      <w:rPr>
                                        <w:noProof/>
                                        <w:lang w:eastAsia="en-US"/>
                                      </w:rPr>
                                      <w:drawing>
                                        <wp:inline distT="0" distB="0" distL="0" distR="0" wp14:anchorId="1354FCED" wp14:editId="3E77D45C">
                                          <wp:extent cx="762031" cy="762031"/>
                                          <wp:effectExtent l="0" t="0" r="0" b="0"/>
                                          <wp:docPr id="10" name="Pictur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" name="002DFFAE.jpg"/>
                                                  <pic:cNvPicPr/>
                                                </pic:nvPicPr>
                                                <pic:blipFill>
                                                  <a:blip r:embed="rId21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62031" cy="7620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AA23B8B" w14:textId="77777777" w:rsidR="00FB5B56" w:rsidRDefault="00FB5B56" w:rsidP="00FB5B56">
                                    <w:pPr>
                                      <w:pStyle w:val="NoSpacing"/>
                                    </w:pPr>
                                    <w:r>
                                      <w:rPr>
                                        <w:noProof/>
                                        <w:lang w:eastAsia="en-US"/>
                                      </w:rPr>
                                      <w:drawing>
                                        <wp:inline distT="0" distB="0" distL="0" distR="0" wp14:anchorId="161A931C" wp14:editId="4223DDAB">
                                          <wp:extent cx="762031" cy="762031"/>
                                          <wp:effectExtent l="0" t="0" r="0" b="0"/>
                                          <wp:docPr id="11" name="Pictur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1" name="Picture 11"/>
                                                  <pic:cNvPicPr/>
                                                </pic:nvPicPr>
                                                <pic:blipFill>
                                                  <a:blip r:embed="rId219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62031" cy="76203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4032" w:type="dxa"/>
                                  </w:tcPr>
                                  <w:p w14:paraId="1CD33C95" w14:textId="77777777" w:rsidR="00311F9A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 xml:space="preserve">Bac O’s and McCormick’s </w:t>
                                    </w:r>
                                    <w:proofErr w:type="spellStart"/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Bac’n</w:t>
                                    </w:r>
                                    <w:proofErr w:type="spellEnd"/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 xml:space="preserve"> Pieces</w:t>
                                    </w:r>
                                  </w:p>
                                  <w:p w14:paraId="6EC7E7FC" w14:textId="315328C9" w:rsidR="00311F9A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proofErr w:type="spellStart"/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Bisquick</w:t>
                                    </w:r>
                                    <w:proofErr w:type="spellEnd"/>
                                  </w:p>
                                  <w:p w14:paraId="5E508581" w14:textId="086C9302" w:rsidR="00AC7140" w:rsidRPr="00EE786F" w:rsidRDefault="00AC7140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Campbell’s Mushroom Gravy</w:t>
                                    </w:r>
                                  </w:p>
                                  <w:p w14:paraId="061B8FCF" w14:textId="77777777" w:rsidR="00311F9A" w:rsidRPr="00E74BA4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Doritos Spicy Sweet Chili–Flavored Tortilla Chips</w:t>
                                    </w:r>
                                  </w:p>
                                  <w:p w14:paraId="6A68A2FB" w14:textId="77777777" w:rsidR="00311F9A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Frito’s</w:t>
                                    </w:r>
                                  </w:p>
                                  <w:p w14:paraId="4B416C85" w14:textId="77777777" w:rsidR="00311F9A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Girl Scout Cookies (6 types)</w:t>
                                    </w:r>
                                  </w:p>
                                  <w:p w14:paraId="27ED1564" w14:textId="77777777" w:rsidR="00311F9A" w:rsidRPr="00EE786F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Hershey’s Chocolate Syrup</w:t>
                                    </w:r>
                                  </w:p>
                                  <w:p w14:paraId="4D5A6675" w14:textId="77777777" w:rsidR="00311F9A" w:rsidRPr="00E74BA4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Jello Pudding (in the box)</w:t>
                                    </w:r>
                                  </w:p>
                                  <w:p w14:paraId="20197B23" w14:textId="77777777" w:rsidR="00311F9A" w:rsidRPr="00EE786F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Oreos</w:t>
                                    </w:r>
                                  </w:p>
                                  <w:p w14:paraId="63024A39" w14:textId="77777777" w:rsidR="00311F9A" w:rsidRPr="00EE786F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Pop Tarts without frosting</w:t>
                                    </w:r>
                                  </w:p>
                                  <w:p w14:paraId="69E64A84" w14:textId="77777777" w:rsidR="00311F9A" w:rsidRPr="00EE786F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Pringles original</w:t>
                                    </w:r>
                                  </w:p>
                                  <w:p w14:paraId="42C593AD" w14:textId="77777777" w:rsidR="00311F9A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Potato chips (without cheese or sour cream flavoring)</w:t>
                                    </w:r>
                                  </w:p>
                                  <w:p w14:paraId="30BF3901" w14:textId="77777777" w:rsidR="00311F9A" w:rsidRPr="00E74BA4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Ritz Crackers</w:t>
                                    </w:r>
                                  </w:p>
                                  <w:p w14:paraId="32FA9715" w14:textId="77777777" w:rsidR="00311F9A" w:rsidRPr="00EE786F" w:rsidRDefault="00311F9A" w:rsidP="00311F9A">
                                    <w:pPr>
                                      <w:pStyle w:val="ListParagraph"/>
                                      <w:numPr>
                                        <w:ilvl w:val="0"/>
                                        <w:numId w:val="5"/>
                                      </w:numPr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</w:pPr>
                                    <w:r w:rsidRPr="00EE786F">
                                      <w:rPr>
                                        <w:rFonts w:asciiTheme="minorHAnsi" w:hAnsiTheme="minorHAnsi"/>
                                        <w:color w:val="595959" w:themeColor="text1" w:themeTint="A6"/>
                                      </w:rPr>
                                      <w:t>Twizzlers</w:t>
                                    </w:r>
                                  </w:p>
                                  <w:p w14:paraId="5282D18D" w14:textId="77777777" w:rsidR="00FB5B56" w:rsidRPr="00134C06" w:rsidRDefault="00FB5B56" w:rsidP="00311F9A">
                                    <w:pPr>
                                      <w:pStyle w:val="ListParagraph"/>
                                    </w:pPr>
                                  </w:p>
                                </w:tc>
                              </w:tr>
                            </w:tbl>
                            <w:p w14:paraId="4EA9741A" w14:textId="77777777" w:rsidR="00FB5B56" w:rsidRDefault="00FB5B56" w:rsidP="00FB5B56">
                              <w:pPr>
                                <w:pStyle w:val="Heading2"/>
                              </w:pPr>
                              <w:r>
                                <w:t xml:space="preserve">Pet Food and </w:t>
                              </w:r>
                              <w:r w:rsidR="00747939">
                                <w:t>Treats</w:t>
                              </w: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144" w:type="dxa"/>
                                </w:tblCellMar>
                                <w:tblLook w:val="04A0" w:firstRow="1" w:lastRow="0" w:firstColumn="1" w:lastColumn="0" w:noHBand="0" w:noVBand="1"/>
                                <w:tblDescription w:val="Photo with item description"/>
                              </w:tblPr>
                              <w:tblGrid>
                                <w:gridCol w:w="2011"/>
                                <w:gridCol w:w="3533"/>
                              </w:tblGrid>
                              <w:tr w:rsidR="00FB5B56" w14:paraId="33A0A7C9" w14:textId="77777777" w:rsidTr="000548E7">
                                <w:tc>
                                  <w:tcPr>
                                    <w:tcW w:w="2160" w:type="dxa"/>
                                  </w:tcPr>
                                  <w:tbl>
                                    <w:tblPr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  <w:tblDescription w:val="Picture frame"/>
                                    </w:tblPr>
                                    <w:tblGrid>
                                      <w:gridCol w:w="1043"/>
                                    </w:tblGrid>
                                    <w:tr w:rsidR="00FB5B56" w14:paraId="5950957F" w14:textId="77777777" w:rsidTr="000548E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p w14:paraId="55D7F7F7" w14:textId="77777777" w:rsidR="00FB5B56" w:rsidRDefault="00FB5B56" w:rsidP="00FB5B56">
                                          <w:pPr>
                                            <w:pStyle w:val="Photo"/>
                                            <w:jc w:val="left"/>
                                          </w:pPr>
                                          <w:r>
                                            <w:rPr>
                                              <w:lang w:eastAsia="en-US"/>
                                            </w:rPr>
                                            <w:drawing>
                                              <wp:inline distT="0" distB="0" distL="0" distR="0" wp14:anchorId="183E12E5" wp14:editId="2067915E">
                                                <wp:extent cx="528509" cy="665922"/>
                                                <wp:effectExtent l="0" t="0" r="5080" b="1270"/>
                                                <wp:docPr id="62" name="Picture 62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9" name="002DFFAE.jp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20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528509" cy="665922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53640926-AAD7-44D8-BBD7-CCE9431645EC}">
                                                            <a14:shadowObscured xmlns:a14="http://schemas.microsoft.com/office/drawing/2010/main"/>
                                                          </a:ext>
                                                        </a:extLst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3841004" w14:textId="77777777" w:rsidR="00FB5B56" w:rsidRDefault="00FB5B56" w:rsidP="00FB5B56"/>
                                </w:tc>
                                <w:tc>
                                  <w:tcPr>
                                    <w:tcW w:w="4032" w:type="dxa"/>
                                  </w:tcPr>
                                  <w:p w14:paraId="02E93D99" w14:textId="77777777" w:rsidR="002166D5" w:rsidRPr="00AA75F0" w:rsidRDefault="002166D5" w:rsidP="002166D5">
                                    <w:pPr>
                                      <w:tabs>
                                        <w:tab w:val="left" w:pos="1823"/>
                                      </w:tabs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hyperlink r:id="rId221" w:history="1">
                                      <w:proofErr w:type="spellStart"/>
                                      <w:r w:rsidRPr="00AA75F0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>ami</w:t>
                                      </w:r>
                                      <w:proofErr w:type="spellEnd"/>
                                      <w:r w:rsidRPr="00AA75F0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Cat and Dog Foods</w:t>
                                      </w:r>
                                    </w:hyperlink>
                                  </w:p>
                                  <w:p w14:paraId="5B5FE42F" w14:textId="77777777" w:rsidR="002166D5" w:rsidRDefault="002166D5" w:rsidP="002166D5">
                                    <w:pPr>
                                      <w:tabs>
                                        <w:tab w:val="left" w:pos="1823"/>
                                      </w:tabs>
                                      <w:rPr>
                                        <w:rStyle w:val="Hyperlink"/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hyperlink r:id="rId222" w:history="1">
                                      <w:proofErr w:type="spellStart"/>
                                      <w:r w:rsidRPr="00AA75F0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>Benevo</w:t>
                                      </w:r>
                                      <w:proofErr w:type="spellEnd"/>
                                      <w:r w:rsidRPr="00AA75F0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 xml:space="preserve"> Cat and Dog Foods</w:t>
                                      </w:r>
                                    </w:hyperlink>
                                  </w:p>
                                  <w:p w14:paraId="2919B9D6" w14:textId="58C68664" w:rsidR="003E0F6F" w:rsidRPr="00AA75F0" w:rsidRDefault="003E0F6F" w:rsidP="002166D5">
                                    <w:pPr>
                                      <w:tabs>
                                        <w:tab w:val="left" w:pos="1823"/>
                                      </w:tabs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hyperlink r:id="rId223" w:history="1">
                                      <w:r w:rsidRPr="003E0F6F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>Buddy Biscuits Peanut Butter Treats</w:t>
                                      </w:r>
                                    </w:hyperlink>
                                  </w:p>
                                  <w:p w14:paraId="7C672BFC" w14:textId="77777777" w:rsidR="00FB5B56" w:rsidRPr="00AA75F0" w:rsidRDefault="000548E7" w:rsidP="000548E7">
                                    <w:pPr>
                                      <w:tabs>
                                        <w:tab w:val="left" w:pos="1823"/>
                                      </w:tabs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hyperlink r:id="rId224" w:history="1">
                                      <w:r w:rsidRPr="00AA75F0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>Natural Balance Vegan Formula Wet and Dry Food</w:t>
                                      </w:r>
                                    </w:hyperlink>
                                    <w:r w:rsidR="00FB5B56" w:rsidRPr="00AA75F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: </w:t>
                                    </w:r>
                                    <w:r w:rsidR="00FB5B56" w:rsidRPr="00AA75F0">
                                      <w:rPr>
                                        <w:sz w:val="16"/>
                                        <w:szCs w:val="16"/>
                                      </w:rPr>
                                      <w:t>Pet Supplies Plus, Petco</w:t>
                                    </w:r>
                                  </w:p>
                                  <w:p w14:paraId="1D0F6E24" w14:textId="77777777" w:rsidR="00FB5B56" w:rsidRPr="00AA75F0" w:rsidRDefault="000548E7" w:rsidP="000548E7">
                                    <w:pPr>
                                      <w:tabs>
                                        <w:tab w:val="left" w:pos="1823"/>
                                      </w:tabs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</w:pPr>
                                    <w:hyperlink r:id="rId225" w:history="1">
                                      <w:r w:rsidRPr="00AA75F0">
                                        <w:rPr>
                                          <w:rStyle w:val="Hyperlink"/>
                                          <w:b/>
                                          <w:sz w:val="16"/>
                                          <w:szCs w:val="16"/>
                                        </w:rPr>
                                        <w:t>v-dog</w:t>
                                      </w:r>
                                    </w:hyperlink>
                                    <w:r w:rsidRPr="00AA75F0">
                                      <w:rPr>
                                        <w:rStyle w:val="Hyperlink"/>
                                        <w:b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="00747939" w:rsidRPr="00AA75F0">
                                      <w:rPr>
                                        <w:b/>
                                        <w:sz w:val="16"/>
                                        <w:szCs w:val="16"/>
                                      </w:rPr>
                                      <w:t>Dry and Wet food and treats</w:t>
                                    </w:r>
                                  </w:p>
                                  <w:p w14:paraId="4F84C5AF" w14:textId="77777777" w:rsidR="00747939" w:rsidRPr="00134C06" w:rsidRDefault="00747939" w:rsidP="003E0F6F">
                                    <w:pPr>
                                      <w:tabs>
                                        <w:tab w:val="left" w:pos="1823"/>
                                      </w:tabs>
                                    </w:pPr>
                                  </w:p>
                                </w:tc>
                              </w:tr>
                            </w:tbl>
                            <w:p w14:paraId="3551A25C" w14:textId="77777777" w:rsidR="00FB5B56" w:rsidRDefault="00FB5B56" w:rsidP="00FB5B56"/>
                          </w:tc>
                        </w:tr>
                      </w:tbl>
                      <w:p w14:paraId="688B5ACB" w14:textId="77777777" w:rsidR="00FB5B56" w:rsidRDefault="00FB5B56" w:rsidP="00FB5B56"/>
                    </w:tc>
                  </w:tr>
                </w:tbl>
                <w:p w14:paraId="05D7C5EE" w14:textId="77777777" w:rsidR="00FB5B56" w:rsidRDefault="00FB5B56" w:rsidP="00FB5B56"/>
              </w:tc>
            </w:tr>
          </w:tbl>
          <w:p w14:paraId="099BC5A5" w14:textId="77777777" w:rsidR="00FB5B56" w:rsidRDefault="00FB5B56" w:rsidP="00FB5B56"/>
        </w:tc>
      </w:tr>
      <w:tr w:rsidR="00FB5B56" w14:paraId="4EC08F19" w14:textId="77777777" w:rsidTr="000548E7">
        <w:trPr>
          <w:trHeight w:hRule="exact" w:val="504"/>
        </w:trPr>
        <w:tc>
          <w:tcPr>
            <w:tcW w:w="6148" w:type="dxa"/>
            <w:gridSpan w:val="2"/>
            <w:vAlign w:val="bottom"/>
          </w:tcPr>
          <w:p w14:paraId="0CDE7DD5" w14:textId="77777777" w:rsidR="00FB5B56" w:rsidRDefault="00FB5B56" w:rsidP="00FB5B56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8</w:t>
            </w:r>
          </w:p>
        </w:tc>
        <w:tc>
          <w:tcPr>
            <w:tcW w:w="855" w:type="dxa"/>
            <w:gridSpan w:val="2"/>
            <w:vAlign w:val="bottom"/>
          </w:tcPr>
          <w:p w14:paraId="4E8DFD97" w14:textId="77777777" w:rsidR="00FB5B56" w:rsidRDefault="00FB5B56" w:rsidP="00FB5B56">
            <w:pPr>
              <w:pStyle w:val="NoSpacing"/>
            </w:pPr>
          </w:p>
        </w:tc>
        <w:tc>
          <w:tcPr>
            <w:tcW w:w="855" w:type="dxa"/>
            <w:gridSpan w:val="2"/>
            <w:vAlign w:val="bottom"/>
          </w:tcPr>
          <w:p w14:paraId="38465FF3" w14:textId="77777777" w:rsidR="00FB5B56" w:rsidRDefault="00FB5B56" w:rsidP="00FB5B56">
            <w:pPr>
              <w:pStyle w:val="NoSpacing"/>
            </w:pPr>
          </w:p>
        </w:tc>
        <w:tc>
          <w:tcPr>
            <w:tcW w:w="6254" w:type="dxa"/>
            <w:vAlign w:val="bottom"/>
          </w:tcPr>
          <w:p w14:paraId="7EDBBBCC" w14:textId="77777777" w:rsidR="00FB5B56" w:rsidRDefault="00FB5B56" w:rsidP="00FB5B56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9</w:t>
            </w:r>
          </w:p>
        </w:tc>
      </w:tr>
    </w:tbl>
    <w:p w14:paraId="4C3E9403" w14:textId="77777777" w:rsidR="009D2335" w:rsidRDefault="009D2335">
      <w:pPr>
        <w:pStyle w:val="NoSpacing"/>
      </w:pPr>
    </w:p>
    <w:sectPr w:rsidR="009D2335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84C6A8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abstractNum w:abstractNumId="1" w15:restartNumberingAfterBreak="0">
    <w:nsid w:val="04FD1FC2"/>
    <w:multiLevelType w:val="hybridMultilevel"/>
    <w:tmpl w:val="26388C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14BE5"/>
    <w:multiLevelType w:val="hybridMultilevel"/>
    <w:tmpl w:val="2AD22A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CE283B"/>
    <w:multiLevelType w:val="hybridMultilevel"/>
    <w:tmpl w:val="36747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66960"/>
    <w:multiLevelType w:val="hybridMultilevel"/>
    <w:tmpl w:val="949EF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557E7"/>
    <w:multiLevelType w:val="hybridMultilevel"/>
    <w:tmpl w:val="25382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836798">
    <w:abstractNumId w:val="0"/>
  </w:num>
  <w:num w:numId="2" w16cid:durableId="1865904871">
    <w:abstractNumId w:val="0"/>
    <w:lvlOverride w:ilvl="0">
      <w:startOverride w:val="1"/>
    </w:lvlOverride>
  </w:num>
  <w:num w:numId="3" w16cid:durableId="1774983104">
    <w:abstractNumId w:val="2"/>
  </w:num>
  <w:num w:numId="4" w16cid:durableId="1284917959">
    <w:abstractNumId w:val="1"/>
  </w:num>
  <w:num w:numId="5" w16cid:durableId="1991591953">
    <w:abstractNumId w:val="5"/>
  </w:num>
  <w:num w:numId="6" w16cid:durableId="1571960784">
    <w:abstractNumId w:val="4"/>
  </w:num>
  <w:num w:numId="7" w16cid:durableId="7385998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CFA"/>
    <w:rsid w:val="000155DD"/>
    <w:rsid w:val="000159F8"/>
    <w:rsid w:val="000161DE"/>
    <w:rsid w:val="000256E4"/>
    <w:rsid w:val="000270AC"/>
    <w:rsid w:val="000317BF"/>
    <w:rsid w:val="000409E8"/>
    <w:rsid w:val="00043706"/>
    <w:rsid w:val="00046388"/>
    <w:rsid w:val="000463B2"/>
    <w:rsid w:val="00052BC8"/>
    <w:rsid w:val="00053AC9"/>
    <w:rsid w:val="00054378"/>
    <w:rsid w:val="000548E7"/>
    <w:rsid w:val="00062AAA"/>
    <w:rsid w:val="00067170"/>
    <w:rsid w:val="00067B96"/>
    <w:rsid w:val="00086DE7"/>
    <w:rsid w:val="000A0165"/>
    <w:rsid w:val="000A2A51"/>
    <w:rsid w:val="000A3030"/>
    <w:rsid w:val="000B0942"/>
    <w:rsid w:val="000B2E51"/>
    <w:rsid w:val="000B33E7"/>
    <w:rsid w:val="000C79C4"/>
    <w:rsid w:val="000D2978"/>
    <w:rsid w:val="000E275D"/>
    <w:rsid w:val="000E295E"/>
    <w:rsid w:val="000E3E67"/>
    <w:rsid w:val="000F3EBC"/>
    <w:rsid w:val="000F48F1"/>
    <w:rsid w:val="0010521B"/>
    <w:rsid w:val="00105480"/>
    <w:rsid w:val="001056C6"/>
    <w:rsid w:val="001076CA"/>
    <w:rsid w:val="00113752"/>
    <w:rsid w:val="00117A60"/>
    <w:rsid w:val="0012137D"/>
    <w:rsid w:val="00124192"/>
    <w:rsid w:val="001269FD"/>
    <w:rsid w:val="0012706D"/>
    <w:rsid w:val="001272EB"/>
    <w:rsid w:val="001344DE"/>
    <w:rsid w:val="00134C06"/>
    <w:rsid w:val="00135B5B"/>
    <w:rsid w:val="001409E2"/>
    <w:rsid w:val="00150873"/>
    <w:rsid w:val="00152861"/>
    <w:rsid w:val="00153C3B"/>
    <w:rsid w:val="00160536"/>
    <w:rsid w:val="0016480E"/>
    <w:rsid w:val="001668A2"/>
    <w:rsid w:val="00166D26"/>
    <w:rsid w:val="00170B4F"/>
    <w:rsid w:val="00171B69"/>
    <w:rsid w:val="001775D0"/>
    <w:rsid w:val="0018750B"/>
    <w:rsid w:val="00191AB3"/>
    <w:rsid w:val="001A264A"/>
    <w:rsid w:val="001A7E09"/>
    <w:rsid w:val="001B0745"/>
    <w:rsid w:val="001B3C15"/>
    <w:rsid w:val="001E4B72"/>
    <w:rsid w:val="001E4E42"/>
    <w:rsid w:val="001F1E86"/>
    <w:rsid w:val="001F5A3E"/>
    <w:rsid w:val="00204126"/>
    <w:rsid w:val="00213492"/>
    <w:rsid w:val="00214866"/>
    <w:rsid w:val="002166D5"/>
    <w:rsid w:val="00222718"/>
    <w:rsid w:val="00235940"/>
    <w:rsid w:val="002411F5"/>
    <w:rsid w:val="00245D69"/>
    <w:rsid w:val="002521A7"/>
    <w:rsid w:val="00257D5D"/>
    <w:rsid w:val="00265DAD"/>
    <w:rsid w:val="00270E64"/>
    <w:rsid w:val="00271CAD"/>
    <w:rsid w:val="00274FEB"/>
    <w:rsid w:val="00282806"/>
    <w:rsid w:val="00284B0F"/>
    <w:rsid w:val="00285497"/>
    <w:rsid w:val="00287C4D"/>
    <w:rsid w:val="00291DF2"/>
    <w:rsid w:val="002A4B29"/>
    <w:rsid w:val="002A6924"/>
    <w:rsid w:val="002C6880"/>
    <w:rsid w:val="002D109E"/>
    <w:rsid w:val="002D128C"/>
    <w:rsid w:val="002D60CC"/>
    <w:rsid w:val="002E0D45"/>
    <w:rsid w:val="002E1886"/>
    <w:rsid w:val="002E6F96"/>
    <w:rsid w:val="002F4056"/>
    <w:rsid w:val="002F5575"/>
    <w:rsid w:val="003010E4"/>
    <w:rsid w:val="00302CFD"/>
    <w:rsid w:val="00303739"/>
    <w:rsid w:val="00304646"/>
    <w:rsid w:val="00306458"/>
    <w:rsid w:val="00311F9A"/>
    <w:rsid w:val="003128CB"/>
    <w:rsid w:val="00313674"/>
    <w:rsid w:val="00322941"/>
    <w:rsid w:val="0032502C"/>
    <w:rsid w:val="003265DA"/>
    <w:rsid w:val="00331735"/>
    <w:rsid w:val="00336908"/>
    <w:rsid w:val="00344292"/>
    <w:rsid w:val="003542E7"/>
    <w:rsid w:val="00363198"/>
    <w:rsid w:val="003646AA"/>
    <w:rsid w:val="00367FCF"/>
    <w:rsid w:val="00376534"/>
    <w:rsid w:val="00381A26"/>
    <w:rsid w:val="003903E4"/>
    <w:rsid w:val="00392B4D"/>
    <w:rsid w:val="003979D0"/>
    <w:rsid w:val="003A04C2"/>
    <w:rsid w:val="003A7561"/>
    <w:rsid w:val="003A7BA0"/>
    <w:rsid w:val="003C2957"/>
    <w:rsid w:val="003D6C1D"/>
    <w:rsid w:val="003D7F7E"/>
    <w:rsid w:val="003E0F6F"/>
    <w:rsid w:val="003E11BF"/>
    <w:rsid w:val="003E2066"/>
    <w:rsid w:val="003E3C79"/>
    <w:rsid w:val="003E4443"/>
    <w:rsid w:val="003F4E00"/>
    <w:rsid w:val="003F7FA1"/>
    <w:rsid w:val="00410BA0"/>
    <w:rsid w:val="00414C95"/>
    <w:rsid w:val="00417E7A"/>
    <w:rsid w:val="00420359"/>
    <w:rsid w:val="004204BD"/>
    <w:rsid w:val="00423CCB"/>
    <w:rsid w:val="004277D9"/>
    <w:rsid w:val="00450E6F"/>
    <w:rsid w:val="00454852"/>
    <w:rsid w:val="00462788"/>
    <w:rsid w:val="00464674"/>
    <w:rsid w:val="004943DB"/>
    <w:rsid w:val="004A5450"/>
    <w:rsid w:val="004C11BC"/>
    <w:rsid w:val="004C6829"/>
    <w:rsid w:val="004D0B2F"/>
    <w:rsid w:val="004D7491"/>
    <w:rsid w:val="004D769E"/>
    <w:rsid w:val="004E0E40"/>
    <w:rsid w:val="004E2302"/>
    <w:rsid w:val="004E7BA9"/>
    <w:rsid w:val="004F1362"/>
    <w:rsid w:val="00506871"/>
    <w:rsid w:val="00527700"/>
    <w:rsid w:val="00530432"/>
    <w:rsid w:val="005344DE"/>
    <w:rsid w:val="005418A7"/>
    <w:rsid w:val="00542F3E"/>
    <w:rsid w:val="00555730"/>
    <w:rsid w:val="0056317D"/>
    <w:rsid w:val="00567F44"/>
    <w:rsid w:val="0057522A"/>
    <w:rsid w:val="0059084D"/>
    <w:rsid w:val="005926C9"/>
    <w:rsid w:val="00592C48"/>
    <w:rsid w:val="005A094F"/>
    <w:rsid w:val="005A3CF0"/>
    <w:rsid w:val="005B1E32"/>
    <w:rsid w:val="005B46AA"/>
    <w:rsid w:val="005C1560"/>
    <w:rsid w:val="005C16F5"/>
    <w:rsid w:val="005C5FF0"/>
    <w:rsid w:val="005D11EA"/>
    <w:rsid w:val="005D25A6"/>
    <w:rsid w:val="005D43AF"/>
    <w:rsid w:val="005E31C7"/>
    <w:rsid w:val="005F75FE"/>
    <w:rsid w:val="0060119A"/>
    <w:rsid w:val="00601F3D"/>
    <w:rsid w:val="00603FBD"/>
    <w:rsid w:val="006132D4"/>
    <w:rsid w:val="006510C0"/>
    <w:rsid w:val="0065593F"/>
    <w:rsid w:val="00656DB0"/>
    <w:rsid w:val="0067147F"/>
    <w:rsid w:val="006769A3"/>
    <w:rsid w:val="0069328E"/>
    <w:rsid w:val="0069491F"/>
    <w:rsid w:val="0069728C"/>
    <w:rsid w:val="006A0E4A"/>
    <w:rsid w:val="006A5363"/>
    <w:rsid w:val="006A7739"/>
    <w:rsid w:val="006A7E48"/>
    <w:rsid w:val="006A7F63"/>
    <w:rsid w:val="006B4B77"/>
    <w:rsid w:val="006C0492"/>
    <w:rsid w:val="006C5F01"/>
    <w:rsid w:val="006C65A4"/>
    <w:rsid w:val="006C712A"/>
    <w:rsid w:val="00703B8D"/>
    <w:rsid w:val="007119D1"/>
    <w:rsid w:val="00712E55"/>
    <w:rsid w:val="007138B4"/>
    <w:rsid w:val="00731020"/>
    <w:rsid w:val="007313EB"/>
    <w:rsid w:val="00736B55"/>
    <w:rsid w:val="00745E67"/>
    <w:rsid w:val="00747939"/>
    <w:rsid w:val="0075148E"/>
    <w:rsid w:val="00755BD5"/>
    <w:rsid w:val="00770770"/>
    <w:rsid w:val="00793985"/>
    <w:rsid w:val="007970BF"/>
    <w:rsid w:val="007A2A0D"/>
    <w:rsid w:val="007A3DBE"/>
    <w:rsid w:val="007A5611"/>
    <w:rsid w:val="007B2D5B"/>
    <w:rsid w:val="007C103B"/>
    <w:rsid w:val="007D29EE"/>
    <w:rsid w:val="007E2EEB"/>
    <w:rsid w:val="007E2F61"/>
    <w:rsid w:val="007F14B3"/>
    <w:rsid w:val="008101B9"/>
    <w:rsid w:val="00810CFA"/>
    <w:rsid w:val="00813E0F"/>
    <w:rsid w:val="0082223B"/>
    <w:rsid w:val="00825E8B"/>
    <w:rsid w:val="00825F86"/>
    <w:rsid w:val="00831F0C"/>
    <w:rsid w:val="008377FF"/>
    <w:rsid w:val="00837819"/>
    <w:rsid w:val="00837FCA"/>
    <w:rsid w:val="008405C3"/>
    <w:rsid w:val="008426E2"/>
    <w:rsid w:val="00850640"/>
    <w:rsid w:val="008514AE"/>
    <w:rsid w:val="0086184D"/>
    <w:rsid w:val="008646A7"/>
    <w:rsid w:val="008672C5"/>
    <w:rsid w:val="0087084E"/>
    <w:rsid w:val="00875416"/>
    <w:rsid w:val="008B7CB7"/>
    <w:rsid w:val="008C0CAB"/>
    <w:rsid w:val="008C5B78"/>
    <w:rsid w:val="008D395C"/>
    <w:rsid w:val="008F181F"/>
    <w:rsid w:val="008F19F8"/>
    <w:rsid w:val="008F1BE8"/>
    <w:rsid w:val="00904996"/>
    <w:rsid w:val="00912369"/>
    <w:rsid w:val="00912CD8"/>
    <w:rsid w:val="00920E17"/>
    <w:rsid w:val="00922A8D"/>
    <w:rsid w:val="0092538F"/>
    <w:rsid w:val="009266A9"/>
    <w:rsid w:val="00933C94"/>
    <w:rsid w:val="00934B04"/>
    <w:rsid w:val="00934C43"/>
    <w:rsid w:val="009455A9"/>
    <w:rsid w:val="00962752"/>
    <w:rsid w:val="00962BB7"/>
    <w:rsid w:val="00963343"/>
    <w:rsid w:val="00976569"/>
    <w:rsid w:val="00976EF7"/>
    <w:rsid w:val="00977202"/>
    <w:rsid w:val="009806FC"/>
    <w:rsid w:val="009869BE"/>
    <w:rsid w:val="009A0E04"/>
    <w:rsid w:val="009B12AB"/>
    <w:rsid w:val="009B1544"/>
    <w:rsid w:val="009B4C1C"/>
    <w:rsid w:val="009C19AA"/>
    <w:rsid w:val="009C5B60"/>
    <w:rsid w:val="009D014F"/>
    <w:rsid w:val="009D2335"/>
    <w:rsid w:val="009D6E4E"/>
    <w:rsid w:val="009D7DF9"/>
    <w:rsid w:val="009E1178"/>
    <w:rsid w:val="009F6589"/>
    <w:rsid w:val="009F6FB0"/>
    <w:rsid w:val="00A01BD0"/>
    <w:rsid w:val="00A05ED1"/>
    <w:rsid w:val="00A13934"/>
    <w:rsid w:val="00A16151"/>
    <w:rsid w:val="00A478BB"/>
    <w:rsid w:val="00A51471"/>
    <w:rsid w:val="00A632F1"/>
    <w:rsid w:val="00A66525"/>
    <w:rsid w:val="00A80867"/>
    <w:rsid w:val="00A86492"/>
    <w:rsid w:val="00A87818"/>
    <w:rsid w:val="00A91B03"/>
    <w:rsid w:val="00AA5186"/>
    <w:rsid w:val="00AA75F0"/>
    <w:rsid w:val="00AB2564"/>
    <w:rsid w:val="00AB6714"/>
    <w:rsid w:val="00AC7140"/>
    <w:rsid w:val="00AD5C3C"/>
    <w:rsid w:val="00AF4AE4"/>
    <w:rsid w:val="00B066F5"/>
    <w:rsid w:val="00B06FA4"/>
    <w:rsid w:val="00B21280"/>
    <w:rsid w:val="00B31957"/>
    <w:rsid w:val="00B339D8"/>
    <w:rsid w:val="00B34FC4"/>
    <w:rsid w:val="00B43948"/>
    <w:rsid w:val="00B43AA3"/>
    <w:rsid w:val="00B66E6B"/>
    <w:rsid w:val="00B853A2"/>
    <w:rsid w:val="00B95ECB"/>
    <w:rsid w:val="00BA3CB7"/>
    <w:rsid w:val="00BB1093"/>
    <w:rsid w:val="00BB5ADE"/>
    <w:rsid w:val="00BC100A"/>
    <w:rsid w:val="00BE2145"/>
    <w:rsid w:val="00BE24D3"/>
    <w:rsid w:val="00BE2DAB"/>
    <w:rsid w:val="00BF05E1"/>
    <w:rsid w:val="00BF43B4"/>
    <w:rsid w:val="00C00137"/>
    <w:rsid w:val="00C06705"/>
    <w:rsid w:val="00C17510"/>
    <w:rsid w:val="00C5187E"/>
    <w:rsid w:val="00C52C06"/>
    <w:rsid w:val="00C534B8"/>
    <w:rsid w:val="00C5525F"/>
    <w:rsid w:val="00C55820"/>
    <w:rsid w:val="00C607E0"/>
    <w:rsid w:val="00C6241B"/>
    <w:rsid w:val="00C6376A"/>
    <w:rsid w:val="00C97AED"/>
    <w:rsid w:val="00CA51CF"/>
    <w:rsid w:val="00CA5778"/>
    <w:rsid w:val="00CA5C14"/>
    <w:rsid w:val="00CA5D90"/>
    <w:rsid w:val="00CB3087"/>
    <w:rsid w:val="00CB7911"/>
    <w:rsid w:val="00CC3493"/>
    <w:rsid w:val="00CD3696"/>
    <w:rsid w:val="00CD7DFE"/>
    <w:rsid w:val="00CE280B"/>
    <w:rsid w:val="00CE39C2"/>
    <w:rsid w:val="00CE4270"/>
    <w:rsid w:val="00CE5020"/>
    <w:rsid w:val="00CF4CF5"/>
    <w:rsid w:val="00D10052"/>
    <w:rsid w:val="00D17D3D"/>
    <w:rsid w:val="00D24142"/>
    <w:rsid w:val="00D25F89"/>
    <w:rsid w:val="00D271DE"/>
    <w:rsid w:val="00D451AD"/>
    <w:rsid w:val="00D47434"/>
    <w:rsid w:val="00D55511"/>
    <w:rsid w:val="00D64130"/>
    <w:rsid w:val="00D64427"/>
    <w:rsid w:val="00D7217F"/>
    <w:rsid w:val="00D73C58"/>
    <w:rsid w:val="00D83D96"/>
    <w:rsid w:val="00D8488B"/>
    <w:rsid w:val="00D870DC"/>
    <w:rsid w:val="00D87461"/>
    <w:rsid w:val="00D94820"/>
    <w:rsid w:val="00D94D39"/>
    <w:rsid w:val="00D97600"/>
    <w:rsid w:val="00DA4A74"/>
    <w:rsid w:val="00DB76DA"/>
    <w:rsid w:val="00DB782D"/>
    <w:rsid w:val="00DC41A7"/>
    <w:rsid w:val="00DC4B5E"/>
    <w:rsid w:val="00DC4CB9"/>
    <w:rsid w:val="00DD0C72"/>
    <w:rsid w:val="00DD7E6E"/>
    <w:rsid w:val="00DE2F91"/>
    <w:rsid w:val="00DE4669"/>
    <w:rsid w:val="00DF1FEA"/>
    <w:rsid w:val="00E00A33"/>
    <w:rsid w:val="00E0294F"/>
    <w:rsid w:val="00E07594"/>
    <w:rsid w:val="00E13DD4"/>
    <w:rsid w:val="00E504C3"/>
    <w:rsid w:val="00E53B03"/>
    <w:rsid w:val="00E675C5"/>
    <w:rsid w:val="00E679D0"/>
    <w:rsid w:val="00E8247E"/>
    <w:rsid w:val="00E84DA5"/>
    <w:rsid w:val="00E84DC1"/>
    <w:rsid w:val="00E8541E"/>
    <w:rsid w:val="00E91F8A"/>
    <w:rsid w:val="00E970F6"/>
    <w:rsid w:val="00EB19BC"/>
    <w:rsid w:val="00EB4B5D"/>
    <w:rsid w:val="00EB6A04"/>
    <w:rsid w:val="00EC029F"/>
    <w:rsid w:val="00EF6B07"/>
    <w:rsid w:val="00EF6BBF"/>
    <w:rsid w:val="00F10345"/>
    <w:rsid w:val="00F171C2"/>
    <w:rsid w:val="00F3098A"/>
    <w:rsid w:val="00F342FA"/>
    <w:rsid w:val="00F34C84"/>
    <w:rsid w:val="00F42F9B"/>
    <w:rsid w:val="00F6163E"/>
    <w:rsid w:val="00F817AA"/>
    <w:rsid w:val="00F83196"/>
    <w:rsid w:val="00F9063D"/>
    <w:rsid w:val="00F93580"/>
    <w:rsid w:val="00F96C2D"/>
    <w:rsid w:val="00FA0CCA"/>
    <w:rsid w:val="00FB049B"/>
    <w:rsid w:val="00FB5B56"/>
    <w:rsid w:val="00FB781A"/>
    <w:rsid w:val="00FC622F"/>
    <w:rsid w:val="00FC6CC4"/>
    <w:rsid w:val="00FD3E4C"/>
    <w:rsid w:val="00FD6EA7"/>
    <w:rsid w:val="00FE05BD"/>
    <w:rsid w:val="00FE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A236AC"/>
  <w15:chartTrackingRefBased/>
  <w15:docId w15:val="{D81DDCC7-4644-4898-84E0-A31A99F3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12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19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480" w:line="240" w:lineRule="auto"/>
      <w:contextualSpacing/>
      <w:outlineLvl w:val="0"/>
    </w:pPr>
    <w:rPr>
      <w:rFonts w:asciiTheme="majorHAnsi" w:eastAsiaTheme="majorEastAsia" w:hAnsiTheme="majorHAnsi" w:cstheme="majorBidi"/>
      <w:sz w:val="58"/>
      <w:szCs w:val="5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3198"/>
    <w:pPr>
      <w:keepNext/>
      <w:keepLines/>
      <w:spacing w:before="480" w:after="120"/>
      <w:contextualSpacing/>
      <w:outlineLvl w:val="1"/>
    </w:pPr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63198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pPr>
      <w:spacing w:line="216" w:lineRule="auto"/>
      <w:contextualSpacing/>
    </w:pPr>
    <w:rPr>
      <w:rFonts w:asciiTheme="majorHAnsi" w:eastAsiaTheme="majorEastAsia" w:hAnsiTheme="majorHAnsi" w:cstheme="majorBidi"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kern w:val="28"/>
      <w:sz w:val="8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363198"/>
    <w:pPr>
      <w:spacing w:before="120" w:after="0" w:line="240" w:lineRule="auto"/>
      <w:contextualSpacing/>
    </w:pPr>
    <w:rPr>
      <w:b/>
      <w:bCs/>
      <w:caps/>
      <w:color w:val="75540F" w:themeColor="accent1" w:themeShade="80"/>
      <w:sz w:val="40"/>
      <w:szCs w:val="40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5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363198"/>
    <w:rPr>
      <w:rFonts w:asciiTheme="majorHAnsi" w:eastAsiaTheme="majorEastAsia" w:hAnsiTheme="majorHAnsi" w:cstheme="majorBidi"/>
      <w:b/>
      <w:bCs/>
      <w:color w:val="75540F" w:themeColor="accent1" w:themeShade="80"/>
    </w:rPr>
  </w:style>
  <w:style w:type="paragraph" w:customStyle="1" w:styleId="ContactInfo">
    <w:name w:val="Contact Info"/>
    <w:basedOn w:val="Normal"/>
    <w:uiPriority w:val="4"/>
    <w:qFormat/>
    <w:pPr>
      <w:contextualSpacing/>
    </w:pPr>
  </w:style>
  <w:style w:type="paragraph" w:styleId="TOCHeading">
    <w:name w:val="TOC Heading"/>
    <w:basedOn w:val="Heading1"/>
    <w:next w:val="Normal"/>
    <w:uiPriority w:val="9"/>
    <w:unhideWhenUsed/>
    <w:qFormat/>
    <w:pPr>
      <w:outlineLvl w:val="9"/>
    </w:pPr>
  </w:style>
  <w:style w:type="paragraph" w:styleId="TOC2">
    <w:name w:val="toc 2"/>
    <w:basedOn w:val="TOC1"/>
    <w:next w:val="Normal"/>
    <w:autoRedefine/>
    <w:uiPriority w:val="10"/>
    <w:unhideWhenUsed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unhideWhenUsed/>
    <w:qFormat/>
    <w:pPr>
      <w:tabs>
        <w:tab w:val="right" w:leader="dot" w:pos="6120"/>
      </w:tabs>
      <w:spacing w:after="100"/>
    </w:pPr>
  </w:style>
  <w:style w:type="character" w:customStyle="1" w:styleId="Heading5Char">
    <w:name w:val="Heading 5 Char"/>
    <w:basedOn w:val="DefaultParagraphFont"/>
    <w:link w:val="Heading5"/>
    <w:uiPriority w:val="99"/>
    <w:semiHidden/>
    <w:rPr>
      <w:rFonts w:asciiTheme="majorHAnsi" w:eastAsiaTheme="majorEastAsia" w:hAnsiTheme="majorHAnsi" w:cstheme="majorBidi"/>
    </w:rPr>
  </w:style>
  <w:style w:type="character" w:customStyle="1" w:styleId="TOCNumbers">
    <w:name w:val="TOC Numbers"/>
    <w:basedOn w:val="DefaultParagraphFont"/>
    <w:uiPriority w:val="11"/>
    <w:qFormat/>
    <w:rsid w:val="00363198"/>
    <w:rPr>
      <w:b/>
      <w:bCs/>
      <w:color w:val="75540F" w:themeColor="accent1" w:themeShade="80"/>
      <w:sz w:val="28"/>
      <w:szCs w:val="28"/>
    </w:rPr>
  </w:style>
  <w:style w:type="character" w:styleId="PageNumber">
    <w:name w:val="page number"/>
    <w:basedOn w:val="DefaultParagraphFont"/>
    <w:uiPriority w:val="12"/>
    <w:unhideWhenUsed/>
    <w:qFormat/>
    <w:rsid w:val="00363198"/>
    <w:rPr>
      <w:b/>
      <w:bCs/>
      <w:color w:val="75540F" w:themeColor="accent1" w:themeShade="80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pBdr>
        <w:top w:val="single" w:sz="8" w:space="10" w:color="E3A625" w:themeColor="accent1"/>
        <w:left w:val="single" w:sz="8" w:space="14" w:color="FFFFFF" w:themeColor="background1"/>
        <w:bottom w:val="single" w:sz="8" w:space="10" w:color="E3A625" w:themeColor="accent1"/>
        <w:right w:val="single" w:sz="8" w:space="14" w:color="FFFFFF" w:themeColor="background1"/>
      </w:pBd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QuoteChar">
    <w:name w:val="Quote Char"/>
    <w:basedOn w:val="DefaultParagraphFont"/>
    <w:link w:val="Quote"/>
    <w:uiPriority w:val="2"/>
    <w:rPr>
      <w:i/>
      <w:iCs/>
      <w:color w:val="404040" w:themeColor="text1" w:themeTint="BF"/>
      <w:sz w:val="34"/>
      <w:szCs w:val="34"/>
    </w:rPr>
  </w:style>
  <w:style w:type="table" w:customStyle="1" w:styleId="Calendar1">
    <w:name w:val="Calendar 1"/>
    <w:basedOn w:val="TableNormal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Caption">
    <w:name w:val="caption"/>
    <w:basedOn w:val="Normal"/>
    <w:next w:val="Normal"/>
    <w:uiPriority w:val="35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19D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E675C5"/>
    <w:pPr>
      <w:spacing w:after="0" w:line="240" w:lineRule="auto"/>
      <w:ind w:left="720"/>
    </w:pPr>
    <w:rPr>
      <w:rFonts w:ascii="Calibri" w:eastAsiaTheme="minorHAnsi" w:hAnsi="Calibri" w:cs="Times New Roman"/>
      <w:color w:val="auto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D7E6E"/>
    <w:rPr>
      <w:color w:val="6D7483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4C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odeliciousdairyfree.com/" TargetMode="External"/><Relationship Id="rId21" Type="http://schemas.openxmlformats.org/officeDocument/2006/relationships/hyperlink" Target="https://www.toppers.com/" TargetMode="External"/><Relationship Id="rId42" Type="http://schemas.openxmlformats.org/officeDocument/2006/relationships/hyperlink" Target="https://www.peoplesorganic.com/" TargetMode="External"/><Relationship Id="rId63" Type="http://schemas.openxmlformats.org/officeDocument/2006/relationships/hyperlink" Target="https://strongroots.com/en-us" TargetMode="External"/><Relationship Id="rId84" Type="http://schemas.openxmlformats.org/officeDocument/2006/relationships/hyperlink" Target="https://www.impossiblefoods.com/" TargetMode="External"/><Relationship Id="rId138" Type="http://schemas.openxmlformats.org/officeDocument/2006/relationships/hyperlink" Target="https://miyokos.com/pages/products" TargetMode="External"/><Relationship Id="rId159" Type="http://schemas.openxmlformats.org/officeDocument/2006/relationships/hyperlink" Target="https://sirkensingtons.com/fabanaise" TargetMode="External"/><Relationship Id="rId170" Type="http://schemas.openxmlformats.org/officeDocument/2006/relationships/hyperlink" Target="https://www.lvjco.com/" TargetMode="External"/><Relationship Id="rId191" Type="http://schemas.openxmlformats.org/officeDocument/2006/relationships/hyperlink" Target="https://www.sweetearthfoods.com/our-products/" TargetMode="External"/><Relationship Id="rId205" Type="http://schemas.openxmlformats.org/officeDocument/2006/relationships/image" Target="media/image38.jpg"/><Relationship Id="rId226" Type="http://schemas.openxmlformats.org/officeDocument/2006/relationships/fontTable" Target="fontTable.xml"/><Relationship Id="rId107" Type="http://schemas.openxmlformats.org/officeDocument/2006/relationships/hyperlink" Target="https://daiyafoods.com/" TargetMode="External"/><Relationship Id="rId11" Type="http://schemas.openxmlformats.org/officeDocument/2006/relationships/hyperlink" Target="https://www.bk.com/" TargetMode="External"/><Relationship Id="rId32" Type="http://schemas.openxmlformats.org/officeDocument/2006/relationships/hyperlink" Target="https://www.gordoburgers.com/" TargetMode="External"/><Relationship Id="rId53" Type="http://schemas.openxmlformats.org/officeDocument/2006/relationships/hyperlink" Target="https://www.beyondmeat.com/" TargetMode="External"/><Relationship Id="rId74" Type="http://schemas.openxmlformats.org/officeDocument/2006/relationships/hyperlink" Target="https://www.primalkitchen.com/" TargetMode="External"/><Relationship Id="rId128" Type="http://schemas.openxmlformats.org/officeDocument/2006/relationships/hyperlink" Target="http://www.kite-hill.com/" TargetMode="External"/><Relationship Id="rId149" Type="http://schemas.openxmlformats.org/officeDocument/2006/relationships/image" Target="media/image25.jpg"/><Relationship Id="rId5" Type="http://schemas.openxmlformats.org/officeDocument/2006/relationships/customXml" Target="../customXml/item5.xml"/><Relationship Id="rId95" Type="http://schemas.openxmlformats.org/officeDocument/2006/relationships/hyperlink" Target="http://yvesveggie.com/en/" TargetMode="External"/><Relationship Id="rId160" Type="http://schemas.openxmlformats.org/officeDocument/2006/relationships/image" Target="media/image27.jpg"/><Relationship Id="rId181" Type="http://schemas.openxmlformats.org/officeDocument/2006/relationships/hyperlink" Target="https://www.uptonsnaturals.com/products/cheesy-mac" TargetMode="External"/><Relationship Id="rId216" Type="http://schemas.openxmlformats.org/officeDocument/2006/relationships/hyperlink" Target="https://tastybite.com/products/" TargetMode="External"/><Relationship Id="rId22" Type="http://schemas.openxmlformats.org/officeDocument/2006/relationships/hyperlink" Target="https://wahlburgers.com/food-menu" TargetMode="External"/><Relationship Id="rId43" Type="http://schemas.openxmlformats.org/officeDocument/2006/relationships/hyperlink" Target="https://pizzaluce.com/menu/" TargetMode="External"/><Relationship Id="rId64" Type="http://schemas.openxmlformats.org/officeDocument/2006/relationships/hyperlink" Target="https://tofurky.com/" TargetMode="External"/><Relationship Id="rId118" Type="http://schemas.openxmlformats.org/officeDocument/2006/relationships/hyperlink" Target="https://daiyafoods.com/" TargetMode="External"/><Relationship Id="rId139" Type="http://schemas.openxmlformats.org/officeDocument/2006/relationships/hyperlink" Target="https://daiyafoods.com/" TargetMode="External"/><Relationship Id="rId85" Type="http://schemas.openxmlformats.org/officeDocument/2006/relationships/hyperlink" Target="https://www.beyondmeat.com/" TargetMode="External"/><Relationship Id="rId150" Type="http://schemas.openxmlformats.org/officeDocument/2006/relationships/hyperlink" Target="https://www.justforall.com/en-us" TargetMode="External"/><Relationship Id="rId171" Type="http://schemas.openxmlformats.org/officeDocument/2006/relationships/hyperlink" Target="https://www.traderjoes.com/digin/post/vegan-banana-bread" TargetMode="External"/><Relationship Id="rId192" Type="http://schemas.openxmlformats.org/officeDocument/2006/relationships/hyperlink" Target="https://strongroots.com/en-us/collections/products" TargetMode="External"/><Relationship Id="rId206" Type="http://schemas.openxmlformats.org/officeDocument/2006/relationships/image" Target="media/image39.jpg"/><Relationship Id="rId227" Type="http://schemas.openxmlformats.org/officeDocument/2006/relationships/theme" Target="theme/theme1.xml"/><Relationship Id="rId12" Type="http://schemas.openxmlformats.org/officeDocument/2006/relationships/hyperlink" Target="https://www.carlsjr.com/beyondburger" TargetMode="External"/><Relationship Id="rId33" Type="http://schemas.openxmlformats.org/officeDocument/2006/relationships/hyperlink" Target="https://www.harkcafe.com/" TargetMode="External"/><Relationship Id="rId108" Type="http://schemas.openxmlformats.org/officeDocument/2006/relationships/hyperlink" Target="https://silk.com/" TargetMode="External"/><Relationship Id="rId129" Type="http://schemas.openxmlformats.org/officeDocument/2006/relationships/image" Target="media/image17.jpg"/><Relationship Id="rId54" Type="http://schemas.openxmlformats.org/officeDocument/2006/relationships/hyperlink" Target="https://daiyafoods.com/" TargetMode="External"/><Relationship Id="rId75" Type="http://schemas.openxmlformats.org/officeDocument/2006/relationships/hyperlink" Target="https://www.sweetearthfoods.com/" TargetMode="External"/><Relationship Id="rId96" Type="http://schemas.openxmlformats.org/officeDocument/2006/relationships/image" Target="media/image8.jpg"/><Relationship Id="rId140" Type="http://schemas.openxmlformats.org/officeDocument/2006/relationships/hyperlink" Target="https://followyourheart.com/vegan-cheese/" TargetMode="External"/><Relationship Id="rId161" Type="http://schemas.openxmlformats.org/officeDocument/2006/relationships/hyperlink" Target="https://daiyafoods.com/our-foods/dressings/" TargetMode="External"/><Relationship Id="rId182" Type="http://schemas.openxmlformats.org/officeDocument/2006/relationships/hyperlink" Target="https://www.annies.com/products/pastas/organic-cheddar-flavor-vegan-mac" TargetMode="External"/><Relationship Id="rId217" Type="http://schemas.openxmlformats.org/officeDocument/2006/relationships/image" Target="media/image40.jpg"/><Relationship Id="rId6" Type="http://schemas.openxmlformats.org/officeDocument/2006/relationships/numbering" Target="numbering.xml"/><Relationship Id="rId23" Type="http://schemas.openxmlformats.org/officeDocument/2006/relationships/hyperlink" Target="https://www.whitecastle.com/food/menu/Sliders/Veggie-Slider" TargetMode="External"/><Relationship Id="rId119" Type="http://schemas.openxmlformats.org/officeDocument/2006/relationships/hyperlink" Target="https://followyourheart.com/vegan-cheese/" TargetMode="External"/><Relationship Id="rId44" Type="http://schemas.openxmlformats.org/officeDocument/2006/relationships/hyperlink" Target="https://www.reveriempls.com/" TargetMode="External"/><Relationship Id="rId65" Type="http://schemas.openxmlformats.org/officeDocument/2006/relationships/hyperlink" Target="https://www.uptonsnaturals.com/" TargetMode="External"/><Relationship Id="rId86" Type="http://schemas.openxmlformats.org/officeDocument/2006/relationships/hyperlink" Target="https://www.kraftrecipes.com/products/10479/frozen/boca" TargetMode="External"/><Relationship Id="rId130" Type="http://schemas.openxmlformats.org/officeDocument/2006/relationships/image" Target="media/image18.jpg"/><Relationship Id="rId151" Type="http://schemas.openxmlformats.org/officeDocument/2006/relationships/hyperlink" Target="https://followyourheart.com/veganegg/" TargetMode="External"/><Relationship Id="rId172" Type="http://schemas.openxmlformats.org/officeDocument/2006/relationships/image" Target="media/image30.png"/><Relationship Id="rId193" Type="http://schemas.openxmlformats.org/officeDocument/2006/relationships/image" Target="media/image34.jpg"/><Relationship Id="rId207" Type="http://schemas.openxmlformats.org/officeDocument/2006/relationships/hyperlink" Target="https://www.amys.com/our-foods?onthemenu%5b0%5d=soups&amp;items=24&amp;vegan=1" TargetMode="External"/><Relationship Id="rId13" Type="http://schemas.openxmlformats.org/officeDocument/2006/relationships/hyperlink" Target="https://www.thecheesecakefactory.com/menu/" TargetMode="External"/><Relationship Id="rId109" Type="http://schemas.openxmlformats.org/officeDocument/2006/relationships/hyperlink" Target="http://sodeliciousdairyfree.com/" TargetMode="External"/><Relationship Id="rId34" Type="http://schemas.openxmlformats.org/officeDocument/2006/relationships/hyperlink" Target="https://www.theherbivorousbutcher.com/" TargetMode="External"/><Relationship Id="rId55" Type="http://schemas.openxmlformats.org/officeDocument/2006/relationships/hyperlink" Target="https://www.earthbalancenatural.com/" TargetMode="External"/><Relationship Id="rId76" Type="http://schemas.openxmlformats.org/officeDocument/2006/relationships/hyperlink" Target="https://tattooedchef.com/collections/shop-by/vegan" TargetMode="External"/><Relationship Id="rId97" Type="http://schemas.openxmlformats.org/officeDocument/2006/relationships/image" Target="media/image9.png"/><Relationship Id="rId120" Type="http://schemas.openxmlformats.org/officeDocument/2006/relationships/hyperlink" Target="https://www.traderjoes.com/dietary-lists/vegan" TargetMode="External"/><Relationship Id="rId141" Type="http://schemas.openxmlformats.org/officeDocument/2006/relationships/image" Target="media/image21.jpg"/><Relationship Id="rId7" Type="http://schemas.openxmlformats.org/officeDocument/2006/relationships/styles" Target="styles.xml"/><Relationship Id="rId162" Type="http://schemas.openxmlformats.org/officeDocument/2006/relationships/hyperlink" Target="https://followyourheart.com/product_category/salad-dressings/" TargetMode="External"/><Relationship Id="rId183" Type="http://schemas.openxmlformats.org/officeDocument/2006/relationships/image" Target="media/image32.jpg"/><Relationship Id="rId218" Type="http://schemas.openxmlformats.org/officeDocument/2006/relationships/image" Target="media/image41.jpg"/><Relationship Id="rId24" Type="http://schemas.openxmlformats.org/officeDocument/2006/relationships/hyperlink" Target="https://www.yardhouse.com/menu-listing/gardein" TargetMode="External"/><Relationship Id="rId45" Type="http://schemas.openxmlformats.org/officeDocument/2006/relationships/hyperlink" Target="https://soulbowlmn.com/" TargetMode="External"/><Relationship Id="rId66" Type="http://schemas.openxmlformats.org/officeDocument/2006/relationships/hyperlink" Target="https://violifefoods.com/us/" TargetMode="External"/><Relationship Id="rId87" Type="http://schemas.openxmlformats.org/officeDocument/2006/relationships/hyperlink" Target="https://fieldroast.com/" TargetMode="External"/><Relationship Id="rId110" Type="http://schemas.openxmlformats.org/officeDocument/2006/relationships/hyperlink" Target="https://www.ouibyyoplait.com/products/dairy-free" TargetMode="External"/><Relationship Id="rId131" Type="http://schemas.openxmlformats.org/officeDocument/2006/relationships/image" Target="media/image19.jpg"/><Relationship Id="rId152" Type="http://schemas.openxmlformats.org/officeDocument/2006/relationships/hyperlink" Target="https://atlanticnaturalfoods.com/neat/" TargetMode="External"/><Relationship Id="rId173" Type="http://schemas.openxmlformats.org/officeDocument/2006/relationships/hyperlink" Target="https://gomaxgofoods.com/" TargetMode="External"/><Relationship Id="rId194" Type="http://schemas.openxmlformats.org/officeDocument/2006/relationships/hyperlink" Target="https://daiyafoods.com/our-foods/pizza/" TargetMode="External"/><Relationship Id="rId208" Type="http://schemas.openxmlformats.org/officeDocument/2006/relationships/hyperlink" Target="https://shop.pacificfoods.com/organic-vegan-mushroom-gravy" TargetMode="External"/><Relationship Id="rId14" Type="http://schemas.openxmlformats.org/officeDocument/2006/relationships/hyperlink" Target="https://www.chipotle.com/dietary-options" TargetMode="External"/><Relationship Id="rId35" Type="http://schemas.openxmlformats.org/officeDocument/2006/relationships/hyperlink" Target="https://www.facebook.com/hardtimescafe/" TargetMode="External"/><Relationship Id="rId56" Type="http://schemas.openxmlformats.org/officeDocument/2006/relationships/hyperlink" Target="https://fieldroast.com/" TargetMode="External"/><Relationship Id="rId77" Type="http://schemas.openxmlformats.org/officeDocument/2006/relationships/hyperlink" Target="http://yvesveggie.com/en/" TargetMode="External"/><Relationship Id="rId100" Type="http://schemas.openxmlformats.org/officeDocument/2006/relationships/hyperlink" Target="https://www.icantbelieveitsnotbutter.com/products/vegan-spread/" TargetMode="External"/><Relationship Id="rId8" Type="http://schemas.openxmlformats.org/officeDocument/2006/relationships/settings" Target="settings.xml"/><Relationship Id="rId98" Type="http://schemas.openxmlformats.org/officeDocument/2006/relationships/hyperlink" Target="https://www.earthbalancenatural.com/" TargetMode="External"/><Relationship Id="rId121" Type="http://schemas.openxmlformats.org/officeDocument/2006/relationships/image" Target="media/image15.png"/><Relationship Id="rId142" Type="http://schemas.openxmlformats.org/officeDocument/2006/relationships/image" Target="media/image22.jpg"/><Relationship Id="rId163" Type="http://schemas.openxmlformats.org/officeDocument/2006/relationships/hyperlink" Target="https://followyourheart.com/product_category/salad-dressings/" TargetMode="External"/><Relationship Id="rId184" Type="http://schemas.openxmlformats.org/officeDocument/2006/relationships/hyperlink" Target="https://fieldroast.com/product/miniature-corn-dogs/" TargetMode="External"/><Relationship Id="rId219" Type="http://schemas.openxmlformats.org/officeDocument/2006/relationships/image" Target="media/image42.jpg"/><Relationship Id="rId3" Type="http://schemas.openxmlformats.org/officeDocument/2006/relationships/customXml" Target="../customXml/item3.xml"/><Relationship Id="rId214" Type="http://schemas.openxmlformats.org/officeDocument/2006/relationships/hyperlink" Target="https://www.annies.com/products/baking/cinnamon-rolls-with-icing" TargetMode="External"/><Relationship Id="rId25" Type="http://schemas.openxmlformats.org/officeDocument/2006/relationships/hyperlink" Target="https://www.agra-culture.com/" TargetMode="External"/><Relationship Id="rId46" Type="http://schemas.openxmlformats.org/officeDocument/2006/relationships/hyperlink" Target="https://spitz-restaurant.com/spitz-menu/" TargetMode="External"/><Relationship Id="rId67" Type="http://schemas.openxmlformats.org/officeDocument/2006/relationships/hyperlink" Target="https://www.amys.com/our-foods?vegan=1" TargetMode="External"/><Relationship Id="rId116" Type="http://schemas.openxmlformats.org/officeDocument/2006/relationships/hyperlink" Target="https://violifefoods.com/us/our-products/" TargetMode="External"/><Relationship Id="rId137" Type="http://schemas.openxmlformats.org/officeDocument/2006/relationships/hyperlink" Target="https://tofutti.com/" TargetMode="External"/><Relationship Id="rId158" Type="http://schemas.openxmlformats.org/officeDocument/2006/relationships/hyperlink" Target="https://www.hellmanns.com/us/en/products/organic-vegan/vegan-carefully-crafted-dressing-and-sandwich-spread.html" TargetMode="External"/><Relationship Id="rId20" Type="http://schemas.openxmlformats.org/officeDocument/2006/relationships/hyperlink" Target="https://www.tgifridays.com/menu/burgers/20039-the-beyond-meat-cheeseburger" TargetMode="External"/><Relationship Id="rId41" Type="http://schemas.openxmlformats.org/officeDocument/2006/relationships/hyperlink" Target="https://www.parkwaypizzamn.com/menu/" TargetMode="External"/><Relationship Id="rId62" Type="http://schemas.openxmlformats.org/officeDocument/2006/relationships/hyperlink" Target="http://sodeliciousdairyfree.com/" TargetMode="External"/><Relationship Id="rId83" Type="http://schemas.openxmlformats.org/officeDocument/2006/relationships/image" Target="media/image7.jpg"/><Relationship Id="rId88" Type="http://schemas.openxmlformats.org/officeDocument/2006/relationships/hyperlink" Target="https://www.gardein.com/" TargetMode="External"/><Relationship Id="rId111" Type="http://schemas.openxmlformats.org/officeDocument/2006/relationships/image" Target="media/image13.jpg"/><Relationship Id="rId132" Type="http://schemas.openxmlformats.org/officeDocument/2006/relationships/hyperlink" Target="https://followyourheart.com/vegan-cheese/" TargetMode="External"/><Relationship Id="rId153" Type="http://schemas.openxmlformats.org/officeDocument/2006/relationships/hyperlink" Target="https://www.ener-g.com/products/egg-replacer" TargetMode="External"/><Relationship Id="rId174" Type="http://schemas.openxmlformats.org/officeDocument/2006/relationships/hyperlink" Target="https://shop.justins.com/Dark-Chocolate-Peanut-Butter-Cups/p/JNB-000254&amp;c=justins@peanutbuttercups" TargetMode="External"/><Relationship Id="rId179" Type="http://schemas.openxmlformats.org/officeDocument/2006/relationships/hyperlink" Target="https://www.goodles.com/products/vegan-believin/" TargetMode="External"/><Relationship Id="rId195" Type="http://schemas.openxmlformats.org/officeDocument/2006/relationships/hyperlink" Target="https://www.amys.com/our-foods?vegan=1" TargetMode="External"/><Relationship Id="rId209" Type="http://schemas.openxmlformats.org/officeDocument/2006/relationships/hyperlink" Target="https://tofurky.com/what-we-make/roasts/gravy/" TargetMode="External"/><Relationship Id="rId190" Type="http://schemas.openxmlformats.org/officeDocument/2006/relationships/hyperlink" Target="https://www.amys.com/our-foods?vegan=1" TargetMode="External"/><Relationship Id="rId204" Type="http://schemas.openxmlformats.org/officeDocument/2006/relationships/image" Target="media/image37.jpg"/><Relationship Id="rId220" Type="http://schemas.openxmlformats.org/officeDocument/2006/relationships/image" Target="media/image43.jpg"/><Relationship Id="rId225" Type="http://schemas.openxmlformats.org/officeDocument/2006/relationships/hyperlink" Target="https://v-dog.com/" TargetMode="External"/><Relationship Id="rId15" Type="http://schemas.openxmlformats.org/officeDocument/2006/relationships/hyperlink" Target="https://www.dairyqueen.com/en-us/" TargetMode="External"/><Relationship Id="rId36" Type="http://schemas.openxmlformats.org/officeDocument/2006/relationships/hyperlink" Target="https://www.howempls.com/" TargetMode="External"/><Relationship Id="rId57" Type="http://schemas.openxmlformats.org/officeDocument/2006/relationships/hyperlink" Target="https://followyourheart.com/" TargetMode="External"/><Relationship Id="rId106" Type="http://schemas.openxmlformats.org/officeDocument/2006/relationships/hyperlink" Target="http://www.kite-hill.com/" TargetMode="External"/><Relationship Id="rId127" Type="http://schemas.openxmlformats.org/officeDocument/2006/relationships/image" Target="media/image16.jpg"/><Relationship Id="rId10" Type="http://schemas.openxmlformats.org/officeDocument/2006/relationships/image" Target="media/image1.jpg"/><Relationship Id="rId31" Type="http://schemas.openxmlformats.org/officeDocument/2006/relationships/hyperlink" Target="https://www.gorkhapalace.com/" TargetMode="External"/><Relationship Id="rId52" Type="http://schemas.openxmlformats.org/officeDocument/2006/relationships/hyperlink" Target="https://eatwsk.com/" TargetMode="External"/><Relationship Id="rId73" Type="http://schemas.openxmlformats.org/officeDocument/2006/relationships/hyperlink" Target="https://www.morningstarfarms.com/" TargetMode="External"/><Relationship Id="rId78" Type="http://schemas.openxmlformats.org/officeDocument/2006/relationships/image" Target="media/image2.png"/><Relationship Id="rId94" Type="http://schemas.openxmlformats.org/officeDocument/2006/relationships/hyperlink" Target="https://www.uptonsnaturals.com/" TargetMode="External"/><Relationship Id="rId99" Type="http://schemas.openxmlformats.org/officeDocument/2006/relationships/hyperlink" Target="https://violifefoods.com/us/product/plant-butter-salted/" TargetMode="External"/><Relationship Id="rId101" Type="http://schemas.openxmlformats.org/officeDocument/2006/relationships/hyperlink" Target="https://www.bluebonnet.com/" TargetMode="External"/><Relationship Id="rId122" Type="http://schemas.openxmlformats.org/officeDocument/2006/relationships/hyperlink" Target="https://www.boursin.com/product/boursin-dairy-free/" TargetMode="External"/><Relationship Id="rId143" Type="http://schemas.openxmlformats.org/officeDocument/2006/relationships/hyperlink" Target="https://www.kite-hill.com/our-food/sour-cream/" TargetMode="External"/><Relationship Id="rId148" Type="http://schemas.openxmlformats.org/officeDocument/2006/relationships/image" Target="media/image24.jpg"/><Relationship Id="rId164" Type="http://schemas.openxmlformats.org/officeDocument/2006/relationships/image" Target="media/image28.jpeg"/><Relationship Id="rId169" Type="http://schemas.openxmlformats.org/officeDocument/2006/relationships/hyperlink" Target="https://hippeas.com/products/" TargetMode="External"/><Relationship Id="rId185" Type="http://schemas.openxmlformats.org/officeDocument/2006/relationships/hyperlink" Target="https://whollyveggie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hyperlink" Target="https://strongroots.com/en-us/collections/products" TargetMode="External"/><Relationship Id="rId210" Type="http://schemas.openxmlformats.org/officeDocument/2006/relationships/hyperlink" Target="https://www.imaginefoods.com/product/vegetarian-no-chicken-broth/" TargetMode="External"/><Relationship Id="rId215" Type="http://schemas.openxmlformats.org/officeDocument/2006/relationships/hyperlink" Target="https://www.annies.com/products/condiments-sauces/organic-vegan-worcestershire-sauce" TargetMode="External"/><Relationship Id="rId26" Type="http://schemas.openxmlformats.org/officeDocument/2006/relationships/hyperlink" Target="https://buzzcoffeeandcafe.com/2016/09/13/waffle-menu/" TargetMode="External"/><Relationship Id="rId47" Type="http://schemas.openxmlformats.org/officeDocument/2006/relationships/hyperlink" Target="https://www.straydogmpls.com/" TargetMode="External"/><Relationship Id="rId68" Type="http://schemas.openxmlformats.org/officeDocument/2006/relationships/hyperlink" Target="https://www.annies.com/" TargetMode="External"/><Relationship Id="rId89" Type="http://schemas.openxmlformats.org/officeDocument/2006/relationships/hyperlink" Target="https://www.theherbivorousbutcher.com/" TargetMode="External"/><Relationship Id="rId112" Type="http://schemas.openxmlformats.org/officeDocument/2006/relationships/hyperlink" Target="https://fieldroast.com/products/chao/" TargetMode="External"/><Relationship Id="rId133" Type="http://schemas.openxmlformats.org/officeDocument/2006/relationships/hyperlink" Target="http://www.goveggiefoods.com/vegan/" TargetMode="External"/><Relationship Id="rId154" Type="http://schemas.openxmlformats.org/officeDocument/2006/relationships/hyperlink" Target="http://www.peta.org/living/food/egg-replacements/" TargetMode="External"/><Relationship Id="rId175" Type="http://schemas.openxmlformats.org/officeDocument/2006/relationships/hyperlink" Target="https://enjoylifefoods.com/our-foods/baking-chocolate/" TargetMode="External"/><Relationship Id="rId196" Type="http://schemas.openxmlformats.org/officeDocument/2006/relationships/hyperlink" Target="https://tattooedchef.com/collections/shop-by/vegan" TargetMode="External"/><Relationship Id="rId200" Type="http://schemas.openxmlformats.org/officeDocument/2006/relationships/hyperlink" Target="http://www.dreamplantbased.com/product-category/frozen/" TargetMode="External"/><Relationship Id="rId16" Type="http://schemas.openxmlformats.org/officeDocument/2006/relationships/hyperlink" Target="https://www.noodles.com/wp-content/uploads/2018/10/NUTRITIONALS-WEB-1018.pdf" TargetMode="External"/><Relationship Id="rId221" Type="http://schemas.openxmlformats.org/officeDocument/2006/relationships/hyperlink" Target="https://www.amipetfood.com/en/products" TargetMode="External"/><Relationship Id="rId37" Type="http://schemas.openxmlformats.org/officeDocument/2006/relationships/hyperlink" Target="http://www.jselbys.com/menu-1/" TargetMode="External"/><Relationship Id="rId58" Type="http://schemas.openxmlformats.org/officeDocument/2006/relationships/hyperlink" Target="https://www.gardein.com/" TargetMode="External"/><Relationship Id="rId79" Type="http://schemas.openxmlformats.org/officeDocument/2006/relationships/image" Target="media/image3.jpg"/><Relationship Id="rId102" Type="http://schemas.openxmlformats.org/officeDocument/2006/relationships/hyperlink" Target="https://www.countrycrock.com/our-products/plant-butter" TargetMode="External"/><Relationship Id="rId123" Type="http://schemas.openxmlformats.org/officeDocument/2006/relationships/hyperlink" Target="https://www.kite-hill.com/our-food/dips/" TargetMode="External"/><Relationship Id="rId144" Type="http://schemas.openxmlformats.org/officeDocument/2006/relationships/hyperlink" Target="http://www.kite-hill.com/" TargetMode="External"/><Relationship Id="rId90" Type="http://schemas.openxmlformats.org/officeDocument/2006/relationships/hyperlink" Target="https://lightlife.com/" TargetMode="External"/><Relationship Id="rId165" Type="http://schemas.openxmlformats.org/officeDocument/2006/relationships/image" Target="media/image29.png"/><Relationship Id="rId186" Type="http://schemas.openxmlformats.org/officeDocument/2006/relationships/hyperlink" Target="https://www.amys.com/our-foods?vegan=1" TargetMode="External"/><Relationship Id="rId211" Type="http://schemas.openxmlformats.org/officeDocument/2006/relationships/hyperlink" Target="https://store.edwardandsons.com/collections/vegan-bouillon-cubes" TargetMode="External"/><Relationship Id="rId27" Type="http://schemas.openxmlformats.org/officeDocument/2006/relationships/hyperlink" Target="https://craveamerica.com/" TargetMode="External"/><Relationship Id="rId48" Type="http://schemas.openxmlformats.org/officeDocument/2006/relationships/hyperlink" Target="https://www.thetiltedtiki.com/" TargetMode="External"/><Relationship Id="rId69" Type="http://schemas.openxmlformats.org/officeDocument/2006/relationships/hyperlink" Target="https://www.kraftrecipes.com/products/10479/frozen/boca" TargetMode="External"/><Relationship Id="rId113" Type="http://schemas.openxmlformats.org/officeDocument/2006/relationships/hyperlink" Target="https://followyourheart.com/vegan-cheese/" TargetMode="External"/><Relationship Id="rId134" Type="http://schemas.openxmlformats.org/officeDocument/2006/relationships/hyperlink" Target="https://violifefoods.com/us/" TargetMode="External"/><Relationship Id="rId80" Type="http://schemas.openxmlformats.org/officeDocument/2006/relationships/image" Target="media/image4.jpg"/><Relationship Id="rId155" Type="http://schemas.openxmlformats.org/officeDocument/2006/relationships/image" Target="media/image26.jpg"/><Relationship Id="rId176" Type="http://schemas.openxmlformats.org/officeDocument/2006/relationships/hyperlink" Target="http://getunreal.com/" TargetMode="External"/><Relationship Id="rId197" Type="http://schemas.openxmlformats.org/officeDocument/2006/relationships/image" Target="media/image35.jpg"/><Relationship Id="rId201" Type="http://schemas.openxmlformats.org/officeDocument/2006/relationships/hyperlink" Target="http://sodeliciousdairyfree.com/product_groups/dairy-free-desserts" TargetMode="External"/><Relationship Id="rId222" Type="http://schemas.openxmlformats.org/officeDocument/2006/relationships/hyperlink" Target="https://www.benevo.com/" TargetMode="External"/><Relationship Id="rId17" Type="http://schemas.openxmlformats.org/officeDocument/2006/relationships/hyperlink" Target="https://www.pfchangs.com/menu" TargetMode="External"/><Relationship Id="rId38" Type="http://schemas.openxmlformats.org/officeDocument/2006/relationships/hyperlink" Target="https://www.floatingworldcafe.com/" TargetMode="External"/><Relationship Id="rId59" Type="http://schemas.openxmlformats.org/officeDocument/2006/relationships/hyperlink" Target="https://www.theherbivorousbutcher.com/" TargetMode="External"/><Relationship Id="rId103" Type="http://schemas.openxmlformats.org/officeDocument/2006/relationships/image" Target="media/image10.jpg"/><Relationship Id="rId124" Type="http://schemas.openxmlformats.org/officeDocument/2006/relationships/hyperlink" Target="https://babybel.com/product/babybel-plant-based/" TargetMode="External"/><Relationship Id="rId70" Type="http://schemas.openxmlformats.org/officeDocument/2006/relationships/hyperlink" Target="http://www.goveggiefoods.com/vegan/" TargetMode="External"/><Relationship Id="rId91" Type="http://schemas.openxmlformats.org/officeDocument/2006/relationships/hyperlink" Target="https://www.morningstarfarms.com/products.html" TargetMode="External"/><Relationship Id="rId145" Type="http://schemas.openxmlformats.org/officeDocument/2006/relationships/hyperlink" Target="https://tofutti.com/" TargetMode="External"/><Relationship Id="rId166" Type="http://schemas.openxmlformats.org/officeDocument/2006/relationships/hyperlink" Target="https://sweetlorens.com/" TargetMode="External"/><Relationship Id="rId187" Type="http://schemas.openxmlformats.org/officeDocument/2006/relationships/hyperlink" Target="https://www.sweetearthfoods.com/our-products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uptonsnaturals.com/products" TargetMode="External"/><Relationship Id="rId28" Type="http://schemas.openxmlformats.org/officeDocument/2006/relationships/hyperlink" Target="https://www.everestongrand.com/" TargetMode="External"/><Relationship Id="rId49" Type="http://schemas.openxmlformats.org/officeDocument/2006/relationships/hyperlink" Target="http://tongueincheek.biz/index.html" TargetMode="External"/><Relationship Id="rId114" Type="http://schemas.openxmlformats.org/officeDocument/2006/relationships/hyperlink" Target="https://violifefoods.com/us/" TargetMode="External"/><Relationship Id="rId60" Type="http://schemas.openxmlformats.org/officeDocument/2006/relationships/hyperlink" Target="https://buy.impossiblefoods.com/" TargetMode="External"/><Relationship Id="rId81" Type="http://schemas.openxmlformats.org/officeDocument/2006/relationships/image" Target="media/image5.jpg"/><Relationship Id="rId135" Type="http://schemas.openxmlformats.org/officeDocument/2006/relationships/image" Target="media/image20.jpg"/><Relationship Id="rId156" Type="http://schemas.openxmlformats.org/officeDocument/2006/relationships/hyperlink" Target="https://followyourheart.com/products/original-3/" TargetMode="External"/><Relationship Id="rId177" Type="http://schemas.openxmlformats.org/officeDocument/2006/relationships/hyperlink" Target="https://jjssweets.com/" TargetMode="External"/><Relationship Id="rId198" Type="http://schemas.openxmlformats.org/officeDocument/2006/relationships/hyperlink" Target="https://www.oatly.com/stuff-we-make/ice-cream" TargetMode="External"/><Relationship Id="rId202" Type="http://schemas.openxmlformats.org/officeDocument/2006/relationships/hyperlink" Target="https://www.benjerry.com/flavors/non-dairy" TargetMode="External"/><Relationship Id="rId223" Type="http://schemas.openxmlformats.org/officeDocument/2006/relationships/hyperlink" Target="https://buddybiscuits.com/peanut-butter/" TargetMode="External"/><Relationship Id="rId18" Type="http://schemas.openxmlformats.org/officeDocument/2006/relationships/hyperlink" Target="https://www.redrobin.com/menu.html" TargetMode="External"/><Relationship Id="rId39" Type="http://schemas.openxmlformats.org/officeDocument/2006/relationships/hyperlink" Target="http://moderntimesmpls.com/" TargetMode="External"/><Relationship Id="rId50" Type="http://schemas.openxmlformats.org/officeDocument/2006/relationships/hyperlink" Target="https://www.trioplantbased.com/" TargetMode="External"/><Relationship Id="rId104" Type="http://schemas.openxmlformats.org/officeDocument/2006/relationships/image" Target="media/image11.jpg"/><Relationship Id="rId125" Type="http://schemas.openxmlformats.org/officeDocument/2006/relationships/hyperlink" Target="https://miyokos.com/pages/products" TargetMode="External"/><Relationship Id="rId146" Type="http://schemas.openxmlformats.org/officeDocument/2006/relationships/hyperlink" Target="https://followyourheart.com/vegan-cheese/" TargetMode="External"/><Relationship Id="rId167" Type="http://schemas.openxmlformats.org/officeDocument/2006/relationships/hyperlink" Target="https://www.earthbalancenatural.com/lifestyle/introducing-earth-balance-vegan-cheddar-flavor-squares/" TargetMode="External"/><Relationship Id="rId188" Type="http://schemas.openxmlformats.org/officeDocument/2006/relationships/image" Target="media/image33.jpg"/><Relationship Id="rId71" Type="http://schemas.openxmlformats.org/officeDocument/2006/relationships/hyperlink" Target="https://www.justforall.com/en-us" TargetMode="External"/><Relationship Id="rId92" Type="http://schemas.openxmlformats.org/officeDocument/2006/relationships/hyperlink" Target="https://www.sweetearthfoods.com/" TargetMode="External"/><Relationship Id="rId213" Type="http://schemas.openxmlformats.org/officeDocument/2006/relationships/hyperlink" Target="https://followyourheart.com/products/tartar-sauce-3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www.francisburgerjoint.com/" TargetMode="External"/><Relationship Id="rId40" Type="http://schemas.openxmlformats.org/officeDocument/2006/relationships/hyperlink" Target="https://www.namastecafemn.com/menu" TargetMode="External"/><Relationship Id="rId115" Type="http://schemas.openxmlformats.org/officeDocument/2006/relationships/image" Target="media/image14.png"/><Relationship Id="rId136" Type="http://schemas.openxmlformats.org/officeDocument/2006/relationships/hyperlink" Target="http://www.kite-hill.com/" TargetMode="External"/><Relationship Id="rId157" Type="http://schemas.openxmlformats.org/officeDocument/2006/relationships/hyperlink" Target="https://www.justforall.com/en-us/products/consumer/mayo" TargetMode="External"/><Relationship Id="rId178" Type="http://schemas.openxmlformats.org/officeDocument/2006/relationships/image" Target="media/image31.png"/><Relationship Id="rId61" Type="http://schemas.openxmlformats.org/officeDocument/2006/relationships/hyperlink" Target="https://miyokos.com/" TargetMode="External"/><Relationship Id="rId82" Type="http://schemas.openxmlformats.org/officeDocument/2006/relationships/image" Target="media/image6.jpg"/><Relationship Id="rId199" Type="http://schemas.openxmlformats.org/officeDocument/2006/relationships/hyperlink" Target="https://halotop.com/dairy-free-flavors/" TargetMode="External"/><Relationship Id="rId203" Type="http://schemas.openxmlformats.org/officeDocument/2006/relationships/image" Target="media/image36.jpg"/><Relationship Id="rId19" Type="http://schemas.openxmlformats.org/officeDocument/2006/relationships/hyperlink" Target="https://www.tacobell.com/how-to-eat-vegan" TargetMode="External"/><Relationship Id="rId224" Type="http://schemas.openxmlformats.org/officeDocument/2006/relationships/hyperlink" Target="https://www.naturalbalanceinc.com/dog-formulas/special-category-vegetarian" TargetMode="External"/><Relationship Id="rId30" Type="http://schemas.openxmlformats.org/officeDocument/2006/relationships/hyperlink" Target="https://glamdolldonuts.com/" TargetMode="External"/><Relationship Id="rId105" Type="http://schemas.openxmlformats.org/officeDocument/2006/relationships/image" Target="media/image12.jpg"/><Relationship Id="rId126" Type="http://schemas.openxmlformats.org/officeDocument/2006/relationships/hyperlink" Target="https://www.theherbivorousbutcher.com/" TargetMode="External"/><Relationship Id="rId147" Type="http://schemas.openxmlformats.org/officeDocument/2006/relationships/image" Target="media/image23.jpg"/><Relationship Id="rId168" Type="http://schemas.openxmlformats.org/officeDocument/2006/relationships/hyperlink" Target="https://www.earthbalancenatural.com/product/vegan-aged-white-cheddar-flavor-puffs/" TargetMode="External"/><Relationship Id="rId51" Type="http://schemas.openxmlformats.org/officeDocument/2006/relationships/hyperlink" Target="http://www.veganeast.com/" TargetMode="External"/><Relationship Id="rId72" Type="http://schemas.openxmlformats.org/officeDocument/2006/relationships/hyperlink" Target="https://lightlife.com/" TargetMode="External"/><Relationship Id="rId93" Type="http://schemas.openxmlformats.org/officeDocument/2006/relationships/hyperlink" Target="https://tofurky.com/" TargetMode="External"/><Relationship Id="rId189" Type="http://schemas.openxmlformats.org/officeDocument/2006/relationships/hyperlink" Target="https://www.gardein.com/product-type/meatless-meals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fd138\AppData\Roaming\Microsoft\Templates\Booklet.dotx" TargetMode="External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MLASeventhEditionOfficeOnline.xsl" StyleName="MLA" Version="7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877044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2013-02-05T18:33:00+00:00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1673189</Value>
    </PublishStatusLookup>
    <APAuthor xmlns="4873beb7-5857-4685-be1f-d57550cc96cc">
      <UserInfo>
        <DisplayName>REDMOND\v-luannv</DisplayName>
        <AccountId>92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TP104009677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0B419A4-A49B-4AB2-9300-8DAC9AA1D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7EB372-A181-42B7-82E6-C57E27BEFDA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D43FFF-DB4D-48F9-9B06-D3ECC1826E47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5.xml><?xml version="1.0" encoding="utf-8"?>
<ds:datastoreItem xmlns:ds="http://schemas.openxmlformats.org/officeDocument/2006/customXml" ds:itemID="{8D3C91CA-9AA6-4AB3-BC66-B18F43E638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Booklet</Template>
  <TotalTime>0</TotalTime>
  <Pages>6</Pages>
  <Words>2617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envirbebased eatingve.</Company>
  <LinksUpToDate>false</LinksUpToDate>
  <CharactersWithSpaces>17500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Semenak</dc:creator>
  <cp:keywords/>
  <dc:description/>
  <cp:lastModifiedBy>anne semenak</cp:lastModifiedBy>
  <cp:revision>2</cp:revision>
  <dcterms:created xsi:type="dcterms:W3CDTF">2025-02-19T20:16:00Z</dcterms:created>
  <dcterms:modified xsi:type="dcterms:W3CDTF">2025-02-19T20:16:00Z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