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2A4ED5" w14:paraId="23B7FC4E" w14:textId="77777777" w:rsidTr="002A4ED5">
        <w:tc>
          <w:tcPr>
            <w:tcW w:w="729" w:type="pct"/>
            <w:vAlign w:val="bottom"/>
          </w:tcPr>
          <w:p w14:paraId="7F44C8AC" w14:textId="4493A497" w:rsidR="002A4ED5" w:rsidRPr="002A4ED5" w:rsidRDefault="00C71BF3" w:rsidP="002A4ED5">
            <w:r>
              <w:t>Name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0CD35D89" w14:textId="77777777" w:rsidR="002A4ED5" w:rsidRPr="002A4ED5" w:rsidRDefault="002A4ED5" w:rsidP="002A4ED5"/>
        </w:tc>
      </w:tr>
      <w:tr w:rsidR="002A4ED5" w:rsidRPr="002A4ED5" w14:paraId="626A5356" w14:textId="77777777" w:rsidTr="002A4ED5">
        <w:sdt>
          <w:sdtPr>
            <w:id w:val="1692185716"/>
            <w:placeholder>
              <w:docPart w:val="015C3D4F8D8742889BA025054D632D50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64570444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794B8CED" w14:textId="77777777" w:rsidR="002A4ED5" w:rsidRPr="002A4ED5" w:rsidRDefault="002A4ED5" w:rsidP="002A4ED5"/>
        </w:tc>
      </w:tr>
      <w:tr w:rsidR="002A4ED5" w:rsidRPr="002A4ED5" w14:paraId="7AEEE5CE" w14:textId="77777777" w:rsidTr="002A4ED5">
        <w:sdt>
          <w:sdtPr>
            <w:id w:val="639315362"/>
            <w:placeholder>
              <w:docPart w:val="CB4F892112FA4625A3165D89CC2B752F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240BF22B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795632FC" w14:textId="77777777" w:rsidR="002A4ED5" w:rsidRPr="002A4ED5" w:rsidRDefault="002A4ED5" w:rsidP="002A4ED5"/>
        </w:tc>
      </w:tr>
      <w:tr w:rsidR="002A4ED5" w:rsidRPr="002A4ED5" w14:paraId="6C85F49E" w14:textId="77777777" w:rsidTr="002A4ED5">
        <w:sdt>
          <w:sdtPr>
            <w:id w:val="1062217057"/>
            <w:placeholder>
              <w:docPart w:val="B8B0DD2E4CD340228E7FF4A0C2FBDE71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39F2FE35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A0F0029" w14:textId="77777777" w:rsidR="002A4ED5" w:rsidRPr="002A4ED5" w:rsidRDefault="002A4ED5" w:rsidP="002A4ED5"/>
        </w:tc>
      </w:tr>
      <w:tr w:rsidR="002A4ED5" w:rsidRPr="002A4ED5" w14:paraId="2B86A9C5" w14:textId="77777777" w:rsidTr="002A4ED5">
        <w:sdt>
          <w:sdtPr>
            <w:id w:val="2001543155"/>
            <w:placeholder>
              <w:docPart w:val="978E1C3748A74065A8C4EE5CE47C4AA0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6A06356D" w14:textId="77777777" w:rsidR="002A4ED5" w:rsidRPr="002A4ED5" w:rsidRDefault="002A4ED5" w:rsidP="002A4ED5">
                <w:r w:rsidRPr="002A4ED5">
                  <w:t>City/State/Zip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0B3C8352" w14:textId="77777777" w:rsidR="002A4ED5" w:rsidRPr="002A4ED5" w:rsidRDefault="002A4ED5" w:rsidP="002A4ED5"/>
        </w:tc>
      </w:tr>
    </w:tbl>
    <w:p w14:paraId="682BC142" w14:textId="77777777" w:rsidR="00806FF3" w:rsidRDefault="00806FF3" w:rsidP="00562601">
      <w:pPr>
        <w:pStyle w:val="NoSpacing"/>
      </w:pPr>
    </w:p>
    <w:tbl>
      <w:tblPr>
        <w:tblW w:w="4862" w:type="pct"/>
        <w:tblLayout w:type="fixed"/>
        <w:tblLook w:val="04A0" w:firstRow="1" w:lastRow="0" w:firstColumn="1" w:lastColumn="0" w:noHBand="0" w:noVBand="1"/>
      </w:tblPr>
      <w:tblGrid>
        <w:gridCol w:w="1887"/>
        <w:gridCol w:w="6479"/>
        <w:gridCol w:w="902"/>
        <w:gridCol w:w="1262"/>
        <w:gridCol w:w="1262"/>
        <w:gridCol w:w="804"/>
      </w:tblGrid>
      <w:tr w:rsidR="00C71BF3" w:rsidRPr="002A4ED5" w14:paraId="0899993B" w14:textId="77777777" w:rsidTr="00C71BF3">
        <w:trPr>
          <w:trHeight w:val="492"/>
        </w:trPr>
        <w:sdt>
          <w:sdtPr>
            <w:id w:val="1101532736"/>
            <w:placeholder>
              <w:docPart w:val="BD0B4A7CF111474688F1ED7A93DC9C31"/>
            </w:placeholder>
            <w:temporary/>
            <w:showingPlcHdr/>
            <w15:appearance w15:val="hidden"/>
          </w:sdtPr>
          <w:sdtEndPr/>
          <w:sdtContent>
            <w:tc>
              <w:tcPr>
                <w:tcW w:w="749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54849A" w:themeFill="accent5"/>
                <w:vAlign w:val="center"/>
              </w:tcPr>
              <w:p w14:paraId="71A1E0E2" w14:textId="77777777" w:rsidR="00C71BF3" w:rsidRPr="002A648D" w:rsidRDefault="00C71BF3" w:rsidP="002A648D">
                <w:pPr>
                  <w:pStyle w:val="TableHeaders"/>
                </w:pPr>
                <w:r w:rsidRPr="002A648D">
                  <w:t>Item</w:t>
                </w:r>
              </w:p>
            </w:tc>
          </w:sdtContent>
        </w:sdt>
        <w:sdt>
          <w:sdtPr>
            <w:id w:val="-734620487"/>
            <w:placeholder>
              <w:docPart w:val="3156F89E75814B6F91613FDB015705B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72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54849A" w:themeFill="accent5"/>
                <w:vAlign w:val="center"/>
              </w:tcPr>
              <w:p w14:paraId="6A3D2B1F" w14:textId="77777777" w:rsidR="00C71BF3" w:rsidRPr="002A4ED5" w:rsidRDefault="00C71BF3" w:rsidP="002A4ED5">
                <w:pPr>
                  <w:pStyle w:val="TableHeaders"/>
                </w:pPr>
                <w:r w:rsidRPr="002A4ED5">
                  <w:t>Description</w:t>
                </w:r>
              </w:p>
            </w:tc>
          </w:sdtContent>
        </w:sdt>
        <w:tc>
          <w:tcPr>
            <w:tcW w:w="358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54849A" w:themeFill="accent5"/>
            <w:vAlign w:val="center"/>
          </w:tcPr>
          <w:p w14:paraId="32B509FA" w14:textId="3B44C0F5" w:rsidR="00C71BF3" w:rsidRPr="002A4ED5" w:rsidRDefault="00C71BF3" w:rsidP="002A4ED5">
            <w:pPr>
              <w:pStyle w:val="TableHeaders"/>
            </w:pPr>
            <w:r>
              <w:t>Color</w:t>
            </w:r>
          </w:p>
        </w:tc>
        <w:tc>
          <w:tcPr>
            <w:tcW w:w="501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54849A" w:themeFill="accent5"/>
          </w:tcPr>
          <w:p w14:paraId="1176ECCB" w14:textId="5DC4C079" w:rsidR="00C71BF3" w:rsidRDefault="00C71BF3" w:rsidP="00C71BF3">
            <w:pPr>
              <w:pStyle w:val="TableHeaders"/>
              <w:jc w:val="left"/>
            </w:pPr>
          </w:p>
        </w:tc>
        <w:sdt>
          <w:sdtPr>
            <w:id w:val="405890554"/>
            <w:placeholder>
              <w:docPart w:val="C919BBB210644186A98DE39E5689AB42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1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54849A" w:themeFill="accent5"/>
                <w:vAlign w:val="center"/>
              </w:tcPr>
              <w:p w14:paraId="664C991B" w14:textId="4B3D807C" w:rsidR="00C71BF3" w:rsidRPr="002A4ED5" w:rsidRDefault="00C71BF3" w:rsidP="002A4ED5">
                <w:pPr>
                  <w:pStyle w:val="TableHeaders"/>
                </w:pPr>
                <w:r w:rsidRPr="002A4ED5">
                  <w:t>Quantity</w:t>
                </w:r>
              </w:p>
            </w:tc>
          </w:sdtContent>
        </w:sdt>
        <w:tc>
          <w:tcPr>
            <w:tcW w:w="319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54849A" w:themeFill="accent5"/>
            <w:vAlign w:val="center"/>
          </w:tcPr>
          <w:p w14:paraId="239A801F" w14:textId="41E8B5AE" w:rsidR="00C71BF3" w:rsidRPr="002A4ED5" w:rsidRDefault="00C71BF3" w:rsidP="002A4ED5">
            <w:pPr>
              <w:pStyle w:val="TableHeaders"/>
            </w:pPr>
            <w:r>
              <w:t>Size</w:t>
            </w:r>
          </w:p>
        </w:tc>
      </w:tr>
      <w:tr w:rsidR="00C71BF3" w:rsidRPr="002A4ED5" w14:paraId="53F8FE01" w14:textId="77777777" w:rsidTr="00C71BF3">
        <w:trPr>
          <w:trHeight w:val="331"/>
        </w:trPr>
        <w:tc>
          <w:tcPr>
            <w:tcW w:w="74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54849A" w:themeFill="accent5"/>
            <w:vAlign w:val="center"/>
          </w:tcPr>
          <w:p w14:paraId="07982FCC" w14:textId="77777777" w:rsidR="00C71BF3" w:rsidRPr="002A4ED5" w:rsidRDefault="00C71BF3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72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54849A" w:themeFill="accent5"/>
            <w:vAlign w:val="center"/>
          </w:tcPr>
          <w:p w14:paraId="746E63E5" w14:textId="77777777" w:rsidR="00C71BF3" w:rsidRPr="002A4ED5" w:rsidRDefault="00C71BF3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5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54849A" w:themeFill="accent5"/>
            <w:vAlign w:val="center"/>
          </w:tcPr>
          <w:p w14:paraId="4F325505" w14:textId="63D02E8D" w:rsidR="00C71BF3" w:rsidRPr="002A4ED5" w:rsidRDefault="00C71BF3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01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54849A" w:themeFill="accent5"/>
          </w:tcPr>
          <w:p w14:paraId="753D1F2A" w14:textId="77777777" w:rsidR="00C71BF3" w:rsidRPr="002A4ED5" w:rsidRDefault="00C71BF3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0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54849A" w:themeFill="accent5"/>
            <w:vAlign w:val="center"/>
          </w:tcPr>
          <w:p w14:paraId="58F46DC4" w14:textId="1A66CFC3" w:rsidR="00C71BF3" w:rsidRPr="002A4ED5" w:rsidRDefault="00C71BF3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1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54849A" w:themeFill="accent5"/>
            <w:vAlign w:val="center"/>
          </w:tcPr>
          <w:p w14:paraId="3423E6F3" w14:textId="77777777" w:rsidR="00C71BF3" w:rsidRPr="002A4ED5" w:rsidRDefault="00C71BF3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C71BF3" w:rsidRPr="002A4ED5" w14:paraId="173DAF76" w14:textId="77777777" w:rsidTr="00C71BF3">
        <w:tc>
          <w:tcPr>
            <w:tcW w:w="74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355664" w14:textId="77777777" w:rsidR="00C71BF3" w:rsidRPr="002A4ED5" w:rsidRDefault="00C71BF3" w:rsidP="002A4ED5"/>
        </w:tc>
        <w:tc>
          <w:tcPr>
            <w:tcW w:w="257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3FEEA1" w14:textId="77777777" w:rsidR="00C71BF3" w:rsidRPr="002A4ED5" w:rsidRDefault="00C71BF3" w:rsidP="002A4ED5"/>
        </w:tc>
        <w:tc>
          <w:tcPr>
            <w:tcW w:w="35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4742DB" w14:textId="66412B65" w:rsidR="00C71BF3" w:rsidRPr="002A4ED5" w:rsidRDefault="00C71BF3" w:rsidP="002A4ED5"/>
        </w:tc>
        <w:tc>
          <w:tcPr>
            <w:tcW w:w="50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D31CB1" w14:textId="77777777" w:rsidR="00C71BF3" w:rsidRPr="002A4ED5" w:rsidRDefault="00C71BF3" w:rsidP="002A4ED5"/>
        </w:tc>
        <w:tc>
          <w:tcPr>
            <w:tcW w:w="50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DC96EF" w14:textId="44E1785B" w:rsidR="00C71BF3" w:rsidRPr="002A4ED5" w:rsidRDefault="00C71BF3" w:rsidP="002A4ED5"/>
        </w:tc>
        <w:tc>
          <w:tcPr>
            <w:tcW w:w="31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9744AF" w14:textId="77777777" w:rsidR="00C71BF3" w:rsidRPr="002A4ED5" w:rsidRDefault="00C71BF3" w:rsidP="002A4ED5"/>
        </w:tc>
      </w:tr>
      <w:tr w:rsidR="00C71BF3" w:rsidRPr="002A4ED5" w14:paraId="3EB3FE94" w14:textId="77777777" w:rsidTr="00C71BF3">
        <w:tc>
          <w:tcPr>
            <w:tcW w:w="7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8102C2" w14:textId="77777777" w:rsidR="00C71BF3" w:rsidRPr="002A4ED5" w:rsidRDefault="00C71BF3" w:rsidP="002A4ED5"/>
        </w:tc>
        <w:tc>
          <w:tcPr>
            <w:tcW w:w="25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538B7E" w14:textId="77777777" w:rsidR="00C71BF3" w:rsidRPr="002A4ED5" w:rsidRDefault="00C71BF3" w:rsidP="002A4ED5"/>
        </w:tc>
        <w:tc>
          <w:tcPr>
            <w:tcW w:w="3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C99A98" w14:textId="1777F841" w:rsidR="00C71BF3" w:rsidRPr="002A4ED5" w:rsidRDefault="00C71BF3" w:rsidP="002A4ED5"/>
        </w:tc>
        <w:tc>
          <w:tcPr>
            <w:tcW w:w="5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32C818" w14:textId="77777777" w:rsidR="00C71BF3" w:rsidRPr="002A4ED5" w:rsidRDefault="00C71BF3" w:rsidP="002A4ED5"/>
        </w:tc>
        <w:tc>
          <w:tcPr>
            <w:tcW w:w="5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3C7FB9" w14:textId="76007FC6" w:rsidR="00C71BF3" w:rsidRPr="002A4ED5" w:rsidRDefault="00C71BF3" w:rsidP="002A4ED5"/>
        </w:tc>
        <w:tc>
          <w:tcPr>
            <w:tcW w:w="3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FCD97D" w14:textId="77777777" w:rsidR="00C71BF3" w:rsidRPr="002A4ED5" w:rsidRDefault="00C71BF3" w:rsidP="002A4ED5"/>
        </w:tc>
      </w:tr>
      <w:tr w:rsidR="00C71BF3" w:rsidRPr="002A4ED5" w14:paraId="48DCC627" w14:textId="77777777" w:rsidTr="00C71BF3">
        <w:tc>
          <w:tcPr>
            <w:tcW w:w="7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3A59BF" w14:textId="77777777" w:rsidR="00C71BF3" w:rsidRPr="002A4ED5" w:rsidRDefault="00C71BF3" w:rsidP="002A4ED5"/>
        </w:tc>
        <w:tc>
          <w:tcPr>
            <w:tcW w:w="25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91B007" w14:textId="77777777" w:rsidR="00C71BF3" w:rsidRPr="002A4ED5" w:rsidRDefault="00C71BF3" w:rsidP="002A4ED5"/>
        </w:tc>
        <w:tc>
          <w:tcPr>
            <w:tcW w:w="3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CF5105" w14:textId="4D4A1468" w:rsidR="00C71BF3" w:rsidRPr="002A4ED5" w:rsidRDefault="00C71BF3" w:rsidP="002A4ED5"/>
        </w:tc>
        <w:tc>
          <w:tcPr>
            <w:tcW w:w="5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2B46B8" w14:textId="77777777" w:rsidR="00C71BF3" w:rsidRPr="002A4ED5" w:rsidRDefault="00C71BF3" w:rsidP="002A4ED5"/>
        </w:tc>
        <w:tc>
          <w:tcPr>
            <w:tcW w:w="5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63F858" w14:textId="1332E942" w:rsidR="00C71BF3" w:rsidRPr="002A4ED5" w:rsidRDefault="00C71BF3" w:rsidP="002A4ED5"/>
        </w:tc>
        <w:tc>
          <w:tcPr>
            <w:tcW w:w="3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3B2567" w14:textId="77777777" w:rsidR="00C71BF3" w:rsidRPr="002A4ED5" w:rsidRDefault="00C71BF3" w:rsidP="002A4ED5"/>
        </w:tc>
      </w:tr>
      <w:tr w:rsidR="00C71BF3" w:rsidRPr="002A4ED5" w14:paraId="27D28A25" w14:textId="77777777" w:rsidTr="00C71BF3">
        <w:tc>
          <w:tcPr>
            <w:tcW w:w="7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AAA660" w14:textId="77777777" w:rsidR="00C71BF3" w:rsidRPr="002A4ED5" w:rsidRDefault="00C71BF3" w:rsidP="002A4ED5"/>
        </w:tc>
        <w:tc>
          <w:tcPr>
            <w:tcW w:w="25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BD9368" w14:textId="77777777" w:rsidR="00C71BF3" w:rsidRPr="002A4ED5" w:rsidRDefault="00C71BF3" w:rsidP="002A4ED5"/>
        </w:tc>
        <w:tc>
          <w:tcPr>
            <w:tcW w:w="3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A940C6" w14:textId="7B700EF2" w:rsidR="00C71BF3" w:rsidRPr="002A4ED5" w:rsidRDefault="00C71BF3" w:rsidP="002A4ED5"/>
        </w:tc>
        <w:tc>
          <w:tcPr>
            <w:tcW w:w="5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A352F9" w14:textId="77777777" w:rsidR="00C71BF3" w:rsidRPr="002A4ED5" w:rsidRDefault="00C71BF3" w:rsidP="002A4ED5"/>
        </w:tc>
        <w:tc>
          <w:tcPr>
            <w:tcW w:w="5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26A5DA" w14:textId="4E44CE18" w:rsidR="00C71BF3" w:rsidRPr="002A4ED5" w:rsidRDefault="00C71BF3" w:rsidP="002A4ED5"/>
        </w:tc>
        <w:tc>
          <w:tcPr>
            <w:tcW w:w="3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B55F54" w14:textId="77777777" w:rsidR="00C71BF3" w:rsidRPr="002A4ED5" w:rsidRDefault="00C71BF3" w:rsidP="002A4ED5"/>
        </w:tc>
      </w:tr>
      <w:tr w:rsidR="00C71BF3" w:rsidRPr="002A4ED5" w14:paraId="57DF8493" w14:textId="77777777" w:rsidTr="00C71BF3">
        <w:tc>
          <w:tcPr>
            <w:tcW w:w="7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0A8448" w14:textId="77777777" w:rsidR="00C71BF3" w:rsidRPr="002A4ED5" w:rsidRDefault="00C71BF3" w:rsidP="002A4ED5"/>
        </w:tc>
        <w:tc>
          <w:tcPr>
            <w:tcW w:w="25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81AC00" w14:textId="77777777" w:rsidR="00C71BF3" w:rsidRPr="002A4ED5" w:rsidRDefault="00C71BF3" w:rsidP="002A4ED5"/>
        </w:tc>
        <w:tc>
          <w:tcPr>
            <w:tcW w:w="3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3911B8" w14:textId="607A6402" w:rsidR="00C71BF3" w:rsidRPr="002A4ED5" w:rsidRDefault="00C71BF3" w:rsidP="002A4ED5"/>
        </w:tc>
        <w:tc>
          <w:tcPr>
            <w:tcW w:w="5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8696F3" w14:textId="77777777" w:rsidR="00C71BF3" w:rsidRPr="002A4ED5" w:rsidRDefault="00C71BF3" w:rsidP="002A4ED5"/>
        </w:tc>
        <w:tc>
          <w:tcPr>
            <w:tcW w:w="5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699E67" w14:textId="54B2F5A5" w:rsidR="00C71BF3" w:rsidRPr="002A4ED5" w:rsidRDefault="00C71BF3" w:rsidP="002A4ED5"/>
        </w:tc>
        <w:tc>
          <w:tcPr>
            <w:tcW w:w="3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EEB840" w14:textId="77777777" w:rsidR="00C71BF3" w:rsidRPr="002A4ED5" w:rsidRDefault="00C71BF3" w:rsidP="002A4ED5"/>
        </w:tc>
      </w:tr>
      <w:tr w:rsidR="00C71BF3" w:rsidRPr="002A4ED5" w14:paraId="31B5339C" w14:textId="77777777" w:rsidTr="00C71BF3">
        <w:tc>
          <w:tcPr>
            <w:tcW w:w="7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EDD039" w14:textId="77777777" w:rsidR="00C71BF3" w:rsidRPr="002A4ED5" w:rsidRDefault="00C71BF3" w:rsidP="002A4ED5"/>
        </w:tc>
        <w:tc>
          <w:tcPr>
            <w:tcW w:w="25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59E5DD" w14:textId="77777777" w:rsidR="00C71BF3" w:rsidRPr="002A4ED5" w:rsidRDefault="00C71BF3" w:rsidP="002A4ED5"/>
        </w:tc>
        <w:tc>
          <w:tcPr>
            <w:tcW w:w="3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F2FAAA" w14:textId="1F9003C4" w:rsidR="00C71BF3" w:rsidRPr="002A4ED5" w:rsidRDefault="00C71BF3" w:rsidP="002A4ED5"/>
        </w:tc>
        <w:tc>
          <w:tcPr>
            <w:tcW w:w="5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8904CE" w14:textId="77777777" w:rsidR="00C71BF3" w:rsidRPr="002A4ED5" w:rsidRDefault="00C71BF3" w:rsidP="002A4ED5"/>
        </w:tc>
        <w:tc>
          <w:tcPr>
            <w:tcW w:w="5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87449E" w14:textId="7659EA93" w:rsidR="00C71BF3" w:rsidRPr="002A4ED5" w:rsidRDefault="00C71BF3" w:rsidP="002A4ED5"/>
        </w:tc>
        <w:tc>
          <w:tcPr>
            <w:tcW w:w="3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603AB6" w14:textId="77777777" w:rsidR="00C71BF3" w:rsidRPr="002A4ED5" w:rsidRDefault="00C71BF3" w:rsidP="002A4ED5"/>
        </w:tc>
      </w:tr>
      <w:tr w:rsidR="00C71BF3" w:rsidRPr="002A4ED5" w14:paraId="4C35A700" w14:textId="77777777" w:rsidTr="00C71BF3">
        <w:tc>
          <w:tcPr>
            <w:tcW w:w="7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89BA52" w14:textId="77777777" w:rsidR="00C71BF3" w:rsidRPr="002A4ED5" w:rsidRDefault="00C71BF3" w:rsidP="002A4ED5"/>
        </w:tc>
        <w:tc>
          <w:tcPr>
            <w:tcW w:w="25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BD9CAE" w14:textId="77777777" w:rsidR="00C71BF3" w:rsidRPr="002A4ED5" w:rsidRDefault="00C71BF3" w:rsidP="002A4ED5"/>
        </w:tc>
        <w:tc>
          <w:tcPr>
            <w:tcW w:w="3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363C38" w14:textId="1144D44A" w:rsidR="00C71BF3" w:rsidRPr="002A4ED5" w:rsidRDefault="00C71BF3" w:rsidP="002A4ED5"/>
        </w:tc>
        <w:tc>
          <w:tcPr>
            <w:tcW w:w="5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91ED85" w14:textId="77777777" w:rsidR="00C71BF3" w:rsidRPr="002A4ED5" w:rsidRDefault="00C71BF3" w:rsidP="002A4ED5"/>
        </w:tc>
        <w:tc>
          <w:tcPr>
            <w:tcW w:w="5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B13844" w14:textId="0D8A5956" w:rsidR="00C71BF3" w:rsidRPr="002A4ED5" w:rsidRDefault="00C71BF3" w:rsidP="002A4ED5"/>
        </w:tc>
        <w:tc>
          <w:tcPr>
            <w:tcW w:w="3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C84F5C" w14:textId="77777777" w:rsidR="00C71BF3" w:rsidRPr="002A4ED5" w:rsidRDefault="00C71BF3" w:rsidP="002A4ED5"/>
        </w:tc>
      </w:tr>
      <w:tr w:rsidR="00C71BF3" w:rsidRPr="002A4ED5" w14:paraId="671E5DA7" w14:textId="77777777" w:rsidTr="00C71BF3">
        <w:tc>
          <w:tcPr>
            <w:tcW w:w="7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548C68" w14:textId="77777777" w:rsidR="00C71BF3" w:rsidRPr="002A4ED5" w:rsidRDefault="00C71BF3" w:rsidP="002A4ED5"/>
        </w:tc>
        <w:tc>
          <w:tcPr>
            <w:tcW w:w="25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9B50B7" w14:textId="77777777" w:rsidR="00C71BF3" w:rsidRPr="002A4ED5" w:rsidRDefault="00C71BF3" w:rsidP="002A4ED5"/>
        </w:tc>
        <w:tc>
          <w:tcPr>
            <w:tcW w:w="3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9C3B7E" w14:textId="06942DBC" w:rsidR="00C71BF3" w:rsidRPr="002A4ED5" w:rsidRDefault="00C71BF3" w:rsidP="002A4ED5"/>
        </w:tc>
        <w:tc>
          <w:tcPr>
            <w:tcW w:w="5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4F65B9" w14:textId="77777777" w:rsidR="00C71BF3" w:rsidRPr="002A4ED5" w:rsidRDefault="00C71BF3" w:rsidP="002A4ED5"/>
        </w:tc>
        <w:tc>
          <w:tcPr>
            <w:tcW w:w="5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A33999" w14:textId="6C51C069" w:rsidR="00C71BF3" w:rsidRPr="002A4ED5" w:rsidRDefault="00C71BF3" w:rsidP="002A4ED5"/>
        </w:tc>
        <w:tc>
          <w:tcPr>
            <w:tcW w:w="3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E597D9" w14:textId="77777777" w:rsidR="00C71BF3" w:rsidRPr="002A4ED5" w:rsidRDefault="00C71BF3" w:rsidP="002A4ED5"/>
        </w:tc>
      </w:tr>
      <w:tr w:rsidR="00C71BF3" w:rsidRPr="002A4ED5" w14:paraId="2299AC74" w14:textId="77777777" w:rsidTr="00C71BF3">
        <w:tc>
          <w:tcPr>
            <w:tcW w:w="7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FBB3ED" w14:textId="77777777" w:rsidR="00C71BF3" w:rsidRPr="002A4ED5" w:rsidRDefault="00C71BF3" w:rsidP="002A4ED5"/>
        </w:tc>
        <w:tc>
          <w:tcPr>
            <w:tcW w:w="25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323FEC" w14:textId="77777777" w:rsidR="00C71BF3" w:rsidRPr="002A4ED5" w:rsidRDefault="00C71BF3" w:rsidP="002A4ED5"/>
        </w:tc>
        <w:tc>
          <w:tcPr>
            <w:tcW w:w="3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91F033" w14:textId="2DCD48AC" w:rsidR="00C71BF3" w:rsidRPr="002A4ED5" w:rsidRDefault="00C71BF3" w:rsidP="002A4ED5"/>
        </w:tc>
        <w:tc>
          <w:tcPr>
            <w:tcW w:w="5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63D8A5" w14:textId="77777777" w:rsidR="00C71BF3" w:rsidRPr="002A4ED5" w:rsidRDefault="00C71BF3" w:rsidP="002A4ED5"/>
        </w:tc>
        <w:tc>
          <w:tcPr>
            <w:tcW w:w="5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B88E39" w14:textId="5BFE1B22" w:rsidR="00C71BF3" w:rsidRPr="002A4ED5" w:rsidRDefault="00C71BF3" w:rsidP="002A4ED5"/>
        </w:tc>
        <w:tc>
          <w:tcPr>
            <w:tcW w:w="3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34F54C" w14:textId="77777777" w:rsidR="00C71BF3" w:rsidRPr="002A4ED5" w:rsidRDefault="00C71BF3" w:rsidP="002A4ED5"/>
        </w:tc>
      </w:tr>
      <w:tr w:rsidR="00C71BF3" w:rsidRPr="002A4ED5" w14:paraId="30EC9167" w14:textId="77777777" w:rsidTr="00C71BF3">
        <w:tc>
          <w:tcPr>
            <w:tcW w:w="7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799223" w14:textId="77777777" w:rsidR="00C71BF3" w:rsidRPr="002A4ED5" w:rsidRDefault="00C71BF3" w:rsidP="002A4ED5"/>
        </w:tc>
        <w:tc>
          <w:tcPr>
            <w:tcW w:w="25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E84B2A" w14:textId="77777777" w:rsidR="00C71BF3" w:rsidRPr="002A4ED5" w:rsidRDefault="00C71BF3" w:rsidP="002A4ED5"/>
        </w:tc>
        <w:tc>
          <w:tcPr>
            <w:tcW w:w="3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97102B" w14:textId="6BE71B7C" w:rsidR="00C71BF3" w:rsidRPr="002A4ED5" w:rsidRDefault="00C71BF3" w:rsidP="002A4ED5"/>
        </w:tc>
        <w:tc>
          <w:tcPr>
            <w:tcW w:w="5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6EE11F" w14:textId="77777777" w:rsidR="00C71BF3" w:rsidRPr="002A4ED5" w:rsidRDefault="00C71BF3" w:rsidP="002A4ED5"/>
        </w:tc>
        <w:tc>
          <w:tcPr>
            <w:tcW w:w="5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53F0D3" w14:textId="177AFDFF" w:rsidR="00C71BF3" w:rsidRPr="002A4ED5" w:rsidRDefault="00C71BF3" w:rsidP="002A4ED5"/>
        </w:tc>
        <w:tc>
          <w:tcPr>
            <w:tcW w:w="3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4AB921" w14:textId="77777777" w:rsidR="00C71BF3" w:rsidRPr="002A4ED5" w:rsidRDefault="00C71BF3" w:rsidP="002A4ED5"/>
        </w:tc>
      </w:tr>
      <w:tr w:rsidR="00C71BF3" w:rsidRPr="002A4ED5" w14:paraId="4C5B854F" w14:textId="77777777" w:rsidTr="00C71BF3">
        <w:tc>
          <w:tcPr>
            <w:tcW w:w="749" w:type="pct"/>
            <w:tcBorders>
              <w:top w:val="single" w:sz="4" w:space="0" w:color="auto"/>
            </w:tcBorders>
          </w:tcPr>
          <w:p w14:paraId="7E92ECF6" w14:textId="77777777" w:rsidR="00C71BF3" w:rsidRPr="002A4ED5" w:rsidRDefault="00C71BF3" w:rsidP="002A4ED5"/>
        </w:tc>
        <w:tc>
          <w:tcPr>
            <w:tcW w:w="2572" w:type="pct"/>
            <w:tcBorders>
              <w:top w:val="single" w:sz="4" w:space="0" w:color="auto"/>
            </w:tcBorders>
          </w:tcPr>
          <w:p w14:paraId="6599A3AF" w14:textId="77777777" w:rsidR="00C71BF3" w:rsidRPr="002A4ED5" w:rsidRDefault="00C71BF3" w:rsidP="002A4ED5"/>
        </w:tc>
        <w:tc>
          <w:tcPr>
            <w:tcW w:w="358" w:type="pct"/>
            <w:tcBorders>
              <w:top w:val="single" w:sz="4" w:space="0" w:color="auto"/>
            </w:tcBorders>
          </w:tcPr>
          <w:p w14:paraId="57486A9B" w14:textId="1DAFAF70" w:rsidR="00C71BF3" w:rsidRPr="002A4ED5" w:rsidRDefault="00C71BF3" w:rsidP="002A4ED5"/>
        </w:tc>
        <w:tc>
          <w:tcPr>
            <w:tcW w:w="501" w:type="pct"/>
            <w:tcBorders>
              <w:top w:val="single" w:sz="4" w:space="0" w:color="auto"/>
            </w:tcBorders>
          </w:tcPr>
          <w:p w14:paraId="23C71133" w14:textId="77777777" w:rsidR="00C71BF3" w:rsidRPr="002A4ED5" w:rsidRDefault="00C71BF3" w:rsidP="002A4ED5"/>
        </w:tc>
        <w:tc>
          <w:tcPr>
            <w:tcW w:w="501" w:type="pct"/>
            <w:tcBorders>
              <w:top w:val="single" w:sz="4" w:space="0" w:color="auto"/>
            </w:tcBorders>
          </w:tcPr>
          <w:p w14:paraId="102EA01E" w14:textId="0CBF5907" w:rsidR="00C71BF3" w:rsidRPr="002A4ED5" w:rsidRDefault="00C71BF3" w:rsidP="002A4ED5"/>
        </w:tc>
        <w:sdt>
          <w:sdtPr>
            <w:id w:val="2064670704"/>
            <w:placeholder>
              <w:docPart w:val="EB1C68D082EC47F687B98B43DE71DDA7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319" w:type="pct"/>
                <w:tcBorders>
                  <w:top w:val="single" w:sz="4" w:space="0" w:color="auto"/>
                </w:tcBorders>
                <w:vAlign w:val="bottom"/>
              </w:tcPr>
              <w:p w14:paraId="67C15046" w14:textId="77777777" w:rsidR="00C71BF3" w:rsidRPr="002A4ED5" w:rsidRDefault="00C71BF3" w:rsidP="002A648D">
                <w:pPr>
                  <w:pStyle w:val="Total"/>
                </w:pPr>
                <w:r w:rsidRPr="002A4ED5">
                  <w:t>Total</w:t>
                </w:r>
              </w:p>
            </w:tc>
          </w:sdtContent>
        </w:sdt>
      </w:tr>
    </w:tbl>
    <w:p w14:paraId="6E1611DF" w14:textId="77777777" w:rsidR="00806FF3" w:rsidRPr="00562601" w:rsidRDefault="00806FF3" w:rsidP="002A648D"/>
    <w:sectPr w:rsidR="00806FF3" w:rsidRPr="00562601" w:rsidSect="006250A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BDB35E" w14:textId="77777777" w:rsidR="00C71BF3" w:rsidRDefault="00C71BF3" w:rsidP="00650259">
      <w:pPr>
        <w:spacing w:line="240" w:lineRule="auto"/>
      </w:pPr>
      <w:r>
        <w:separator/>
      </w:r>
    </w:p>
  </w:endnote>
  <w:endnote w:type="continuationSeparator" w:id="0">
    <w:p w14:paraId="769124F6" w14:textId="77777777" w:rsidR="00C71BF3" w:rsidRDefault="00C71BF3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21332D-6D03-456A-8ABC-27E45F497A29}"/>
    <w:embedBold r:id="rId2" w:fontKey="{C1E05B5E-119E-437F-B93B-98D45EAEF527}"/>
    <w:embedItalic r:id="rId3" w:fontKey="{840E6607-611B-4AC6-A010-D637F8C7857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EFF8FE87-D229-42D5-A865-3E6CB4449F45}"/>
    <w:embedBold r:id="rId5" w:fontKey="{0E6B7A45-2A77-42AA-B817-F5ACB6921F22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E50CBC54-68EC-4BC5-8332-D896D1EC4803}"/>
    <w:embedBold r:id="rId7" w:fontKey="{D10E04FA-2ACC-4F8E-9993-0A48A5BDAE40}"/>
    <w:embedItalic r:id="rId8" w:fontKey="{2471B5C8-1C5E-4283-9E30-A14D575DF65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F5AE2B7F-D56D-4A97-822E-7BC16B421F0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B4BB55A3-277B-4154-A0F9-BA47490DC2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0DEE8" w14:textId="77777777" w:rsidR="00413082" w:rsidRDefault="004130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6480"/>
      <w:gridCol w:w="6480"/>
    </w:tblGrid>
    <w:tr w:rsidR="00562601" w:rsidRPr="00562601" w14:paraId="70E83DE0" w14:textId="77777777" w:rsidTr="00562601">
      <w:tc>
        <w:tcPr>
          <w:tcW w:w="2500" w:type="pct"/>
          <w:vAlign w:val="center"/>
        </w:tcPr>
        <w:p w14:paraId="17CDD650" w14:textId="3DC01D13" w:rsidR="00562601" w:rsidRPr="002A648D" w:rsidRDefault="00C71BF3" w:rsidP="002A648D">
          <w:pPr>
            <w:pStyle w:val="Footer"/>
          </w:pPr>
          <w:r>
            <w:t>Thank you!</w:t>
          </w:r>
        </w:p>
      </w:tc>
      <w:tc>
        <w:tcPr>
          <w:tcW w:w="2500" w:type="pct"/>
          <w:vAlign w:val="center"/>
        </w:tcPr>
        <w:p w14:paraId="4EA37C66" w14:textId="71633760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14:paraId="189ABF00" w14:textId="77777777" w:rsidR="00562601" w:rsidRDefault="00562601" w:rsidP="002A64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0BDCB" w14:textId="77777777" w:rsidR="00413082" w:rsidRDefault="004130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8809C" w14:textId="77777777" w:rsidR="00C71BF3" w:rsidRDefault="00C71BF3" w:rsidP="00650259">
      <w:pPr>
        <w:spacing w:line="240" w:lineRule="auto"/>
      </w:pPr>
      <w:r>
        <w:separator/>
      </w:r>
    </w:p>
  </w:footnote>
  <w:footnote w:type="continuationSeparator" w:id="0">
    <w:p w14:paraId="39895F80" w14:textId="77777777" w:rsidR="00C71BF3" w:rsidRDefault="00C71BF3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CA4C4" w14:textId="77777777" w:rsidR="00413082" w:rsidRDefault="004130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54849A" w:themeFill="accent5"/>
      <w:tblLook w:val="04A0" w:firstRow="1" w:lastRow="0" w:firstColumn="1" w:lastColumn="0" w:noHBand="0" w:noVBand="1"/>
    </w:tblPr>
    <w:tblGrid>
      <w:gridCol w:w="2400"/>
      <w:gridCol w:w="10560"/>
    </w:tblGrid>
    <w:tr w:rsidR="00562601" w:rsidRPr="00562601" w14:paraId="3B95D35A" w14:textId="77777777" w:rsidTr="002D3A9F">
      <w:trPr>
        <w:trHeight w:val="990"/>
      </w:trPr>
      <w:tc>
        <w:tcPr>
          <w:tcW w:w="451" w:type="pct"/>
          <w:shd w:val="clear" w:color="auto" w:fill="54849A" w:themeFill="accent5"/>
          <w:vAlign w:val="center"/>
        </w:tcPr>
        <w:p w14:paraId="7B6124C5" w14:textId="50F31A45" w:rsidR="00562601" w:rsidRPr="00562601" w:rsidRDefault="00C71BF3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C71BF3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1943B15F" wp14:editId="4D116500">
                <wp:extent cx="1387014" cy="1276350"/>
                <wp:effectExtent l="0" t="0" r="0" b="0"/>
                <wp:docPr id="332775212" name="Picture 1" descr="A blue square with grey lines and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2775212" name="Picture 1" descr="A blue square with grey lines and a black background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9059" cy="12782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54849A" w:themeFill="accent5"/>
          <w:vAlign w:val="center"/>
        </w:tcPr>
        <w:p w14:paraId="58CC95A5" w14:textId="13F8C003" w:rsidR="00562601" w:rsidRPr="002B69B4" w:rsidRDefault="00C71BF3" w:rsidP="002B69B4">
          <w:pPr>
            <w:pStyle w:val="Header"/>
          </w:pPr>
          <w:r>
            <w:t xml:space="preserve">Lake Country Creations </w:t>
          </w:r>
          <w:r w:rsidR="00413082">
            <w:t>Custom Order</w:t>
          </w:r>
          <w:r>
            <w:t xml:space="preserve"> Form</w:t>
          </w:r>
        </w:p>
      </w:tc>
    </w:tr>
  </w:tbl>
  <w:p w14:paraId="7DD9F98F" w14:textId="77777777" w:rsidR="00562601" w:rsidRDefault="00562601" w:rsidP="00562601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64A25" w14:textId="77777777" w:rsidR="00413082" w:rsidRDefault="004130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17981106">
    <w:abstractNumId w:val="11"/>
  </w:num>
  <w:num w:numId="2" w16cid:durableId="1104379748">
    <w:abstractNumId w:val="7"/>
  </w:num>
  <w:num w:numId="3" w16cid:durableId="1832259237">
    <w:abstractNumId w:val="15"/>
  </w:num>
  <w:num w:numId="4" w16cid:durableId="1782872435">
    <w:abstractNumId w:val="12"/>
  </w:num>
  <w:num w:numId="5" w16cid:durableId="1764036092">
    <w:abstractNumId w:val="13"/>
  </w:num>
  <w:num w:numId="6" w16cid:durableId="1658143096">
    <w:abstractNumId w:val="19"/>
  </w:num>
  <w:num w:numId="7" w16cid:durableId="1018775801">
    <w:abstractNumId w:val="6"/>
  </w:num>
  <w:num w:numId="8" w16cid:durableId="1614283386">
    <w:abstractNumId w:val="10"/>
  </w:num>
  <w:num w:numId="9" w16cid:durableId="172184509">
    <w:abstractNumId w:val="17"/>
  </w:num>
  <w:num w:numId="10" w16cid:durableId="1361323393">
    <w:abstractNumId w:val="1"/>
  </w:num>
  <w:num w:numId="11" w16cid:durableId="1496456154">
    <w:abstractNumId w:val="5"/>
  </w:num>
  <w:num w:numId="12" w16cid:durableId="758869531">
    <w:abstractNumId w:val="0"/>
  </w:num>
  <w:num w:numId="13" w16cid:durableId="1328166704">
    <w:abstractNumId w:val="2"/>
  </w:num>
  <w:num w:numId="14" w16cid:durableId="1522552928">
    <w:abstractNumId w:val="9"/>
  </w:num>
  <w:num w:numId="15" w16cid:durableId="597061995">
    <w:abstractNumId w:val="8"/>
  </w:num>
  <w:num w:numId="16" w16cid:durableId="302735954">
    <w:abstractNumId w:val="16"/>
  </w:num>
  <w:num w:numId="17" w16cid:durableId="1098329319">
    <w:abstractNumId w:val="3"/>
  </w:num>
  <w:num w:numId="18" w16cid:durableId="789544329">
    <w:abstractNumId w:val="21"/>
  </w:num>
  <w:num w:numId="19" w16cid:durableId="1004168376">
    <w:abstractNumId w:val="18"/>
  </w:num>
  <w:num w:numId="20" w16cid:durableId="716440239">
    <w:abstractNumId w:val="14"/>
  </w:num>
  <w:num w:numId="21" w16cid:durableId="780342365">
    <w:abstractNumId w:val="20"/>
  </w:num>
  <w:num w:numId="22" w16cid:durableId="1301183635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BF3"/>
    <w:rsid w:val="00003B30"/>
    <w:rsid w:val="00045CA6"/>
    <w:rsid w:val="00052382"/>
    <w:rsid w:val="0006568A"/>
    <w:rsid w:val="00076F0F"/>
    <w:rsid w:val="00084253"/>
    <w:rsid w:val="000D1F49"/>
    <w:rsid w:val="000F5C88"/>
    <w:rsid w:val="0013359C"/>
    <w:rsid w:val="001727CA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86C13"/>
    <w:rsid w:val="0039760F"/>
    <w:rsid w:val="003B4744"/>
    <w:rsid w:val="003F0847"/>
    <w:rsid w:val="0040090B"/>
    <w:rsid w:val="00413082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D4753"/>
    <w:rsid w:val="00BD5CB1"/>
    <w:rsid w:val="00BE62EE"/>
    <w:rsid w:val="00C003BA"/>
    <w:rsid w:val="00C427EB"/>
    <w:rsid w:val="00C46878"/>
    <w:rsid w:val="00C71BF3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35C3B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570A0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570A0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58C1BA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570A09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570A09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DFFCB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a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15C3D4F8D8742889BA025054D632D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5848E-9393-4AE8-92C6-4B291A651426}"/>
      </w:docPartPr>
      <w:docPartBody>
        <w:p w:rsidR="003F2FD4" w:rsidRDefault="003F2FD4">
          <w:pPr>
            <w:pStyle w:val="015C3D4F8D8742889BA025054D632D50"/>
          </w:pPr>
          <w:r w:rsidRPr="002A4ED5">
            <w:t>Phone</w:t>
          </w:r>
        </w:p>
      </w:docPartBody>
    </w:docPart>
    <w:docPart>
      <w:docPartPr>
        <w:name w:val="CB4F892112FA4625A3165D89CC2B75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9A7D36-8ABD-484D-83BE-8C0FD90AD682}"/>
      </w:docPartPr>
      <w:docPartBody>
        <w:p w:rsidR="003F2FD4" w:rsidRDefault="003F2FD4">
          <w:pPr>
            <w:pStyle w:val="CB4F892112FA4625A3165D89CC2B752F"/>
          </w:pPr>
          <w:r w:rsidRPr="002A4ED5">
            <w:t>Email</w:t>
          </w:r>
        </w:p>
      </w:docPartBody>
    </w:docPart>
    <w:docPart>
      <w:docPartPr>
        <w:name w:val="B8B0DD2E4CD340228E7FF4A0C2FBD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A5FE95-F533-4175-AED2-2BA4CC5A5125}"/>
      </w:docPartPr>
      <w:docPartBody>
        <w:p w:rsidR="003F2FD4" w:rsidRDefault="003F2FD4">
          <w:pPr>
            <w:pStyle w:val="B8B0DD2E4CD340228E7FF4A0C2FBDE71"/>
          </w:pPr>
          <w:r w:rsidRPr="002A4ED5">
            <w:t>Address</w:t>
          </w:r>
        </w:p>
      </w:docPartBody>
    </w:docPart>
    <w:docPart>
      <w:docPartPr>
        <w:name w:val="978E1C3748A74065A8C4EE5CE47C4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BC898F-FE5A-4EAA-B278-E2ADA80C0027}"/>
      </w:docPartPr>
      <w:docPartBody>
        <w:p w:rsidR="003F2FD4" w:rsidRDefault="003F2FD4">
          <w:pPr>
            <w:pStyle w:val="978E1C3748A74065A8C4EE5CE47C4AA0"/>
          </w:pPr>
          <w:r w:rsidRPr="002A4ED5">
            <w:t>City/State/Zip</w:t>
          </w:r>
        </w:p>
      </w:docPartBody>
    </w:docPart>
    <w:docPart>
      <w:docPartPr>
        <w:name w:val="BD0B4A7CF111474688F1ED7A93DC9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144A79-C49B-4FBE-8863-038B7E55A9F8}"/>
      </w:docPartPr>
      <w:docPartBody>
        <w:p w:rsidR="003F2FD4" w:rsidRDefault="003F2FD4" w:rsidP="003F2FD4">
          <w:pPr>
            <w:pStyle w:val="BD0B4A7CF111474688F1ED7A93DC9C31"/>
          </w:pPr>
          <w:r w:rsidRPr="002A648D">
            <w:t>Item</w:t>
          </w:r>
        </w:p>
      </w:docPartBody>
    </w:docPart>
    <w:docPart>
      <w:docPartPr>
        <w:name w:val="3156F89E75814B6F91613FDB015705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F4508A-DD2C-4ED8-86CA-87FF6D15B1D9}"/>
      </w:docPartPr>
      <w:docPartBody>
        <w:p w:rsidR="003F2FD4" w:rsidRDefault="003F2FD4" w:rsidP="003F2FD4">
          <w:pPr>
            <w:pStyle w:val="3156F89E75814B6F91613FDB015705B4"/>
          </w:pPr>
          <w:r w:rsidRPr="002A4ED5">
            <w:t>Description</w:t>
          </w:r>
        </w:p>
      </w:docPartBody>
    </w:docPart>
    <w:docPart>
      <w:docPartPr>
        <w:name w:val="C919BBB210644186A98DE39E5689AB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65862-C91B-48C1-8F4F-D6F834E0C353}"/>
      </w:docPartPr>
      <w:docPartBody>
        <w:p w:rsidR="003F2FD4" w:rsidRDefault="003F2FD4" w:rsidP="003F2FD4">
          <w:pPr>
            <w:pStyle w:val="C919BBB210644186A98DE39E5689AB42"/>
          </w:pPr>
          <w:r w:rsidRPr="002A4ED5">
            <w:t>Quantity</w:t>
          </w:r>
        </w:p>
      </w:docPartBody>
    </w:docPart>
    <w:docPart>
      <w:docPartPr>
        <w:name w:val="EB1C68D082EC47F687B98B43DE71DD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670569-764E-4DC0-8300-CEE8A6967426}"/>
      </w:docPartPr>
      <w:docPartBody>
        <w:p w:rsidR="003F2FD4" w:rsidRDefault="003F2FD4" w:rsidP="003F2FD4">
          <w:pPr>
            <w:pStyle w:val="EB1C68D082EC47F687B98B43DE71DDA7"/>
          </w:pPr>
          <w:r w:rsidRPr="002A4ED5"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FD4"/>
    <w:rsid w:val="003F2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15C3D4F8D8742889BA025054D632D50">
    <w:name w:val="015C3D4F8D8742889BA025054D632D50"/>
  </w:style>
  <w:style w:type="paragraph" w:customStyle="1" w:styleId="CB4F892112FA4625A3165D89CC2B752F">
    <w:name w:val="CB4F892112FA4625A3165D89CC2B752F"/>
  </w:style>
  <w:style w:type="paragraph" w:customStyle="1" w:styleId="B8B0DD2E4CD340228E7FF4A0C2FBDE71">
    <w:name w:val="B8B0DD2E4CD340228E7FF4A0C2FBDE71"/>
  </w:style>
  <w:style w:type="paragraph" w:customStyle="1" w:styleId="978E1C3748A74065A8C4EE5CE47C4AA0">
    <w:name w:val="978E1C3748A74065A8C4EE5CE47C4AA0"/>
  </w:style>
  <w:style w:type="paragraph" w:customStyle="1" w:styleId="BD0B4A7CF111474688F1ED7A93DC9C31">
    <w:name w:val="BD0B4A7CF111474688F1ED7A93DC9C31"/>
    <w:rsid w:val="003F2FD4"/>
  </w:style>
  <w:style w:type="paragraph" w:customStyle="1" w:styleId="3156F89E75814B6F91613FDB015705B4">
    <w:name w:val="3156F89E75814B6F91613FDB015705B4"/>
    <w:rsid w:val="003F2FD4"/>
  </w:style>
  <w:style w:type="paragraph" w:customStyle="1" w:styleId="C919BBB210644186A98DE39E5689AB42">
    <w:name w:val="C919BBB210644186A98DE39E5689AB42"/>
    <w:rsid w:val="003F2FD4"/>
  </w:style>
  <w:style w:type="paragraph" w:customStyle="1" w:styleId="EB1C68D082EC47F687B98B43DE71DDA7">
    <w:name w:val="EB1C68D082EC47F687B98B43DE71DDA7"/>
    <w:rsid w:val="003F2FD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2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2023-10-03T15:25:00Z</dcterms:created>
  <dcterms:modified xsi:type="dcterms:W3CDTF">2023-10-03T15:25:00Z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