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5FC7" w14:textId="4EE84680" w:rsidR="00A70E4E" w:rsidRDefault="00CD5279" w:rsidP="00A70E4E">
      <w:pPr>
        <w:jc w:val="right"/>
        <w:rPr>
          <w:rFonts w:ascii="Myriad Pro Condensed" w:hAnsi="Myriad Pro Condensed"/>
          <w:b/>
          <w:sz w:val="28"/>
          <w:szCs w:val="28"/>
        </w:rPr>
      </w:pPr>
      <w:permStart w:id="1174942391" w:edGrp="everyone"/>
      <w:r w:rsidRPr="00A70E4E">
        <w:rPr>
          <w:rFonts w:ascii="Times New Roman" w:hAnsi="Times New Roman" w:cs="Times New Roman"/>
          <w:noProof/>
          <w:sz w:val="118"/>
          <w:szCs w:val="11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A96404" wp14:editId="756F5E6F">
                <wp:simplePos x="0" y="0"/>
                <wp:positionH relativeFrom="margin">
                  <wp:posOffset>5080</wp:posOffset>
                </wp:positionH>
                <wp:positionV relativeFrom="page">
                  <wp:posOffset>1488440</wp:posOffset>
                </wp:positionV>
                <wp:extent cx="2221865" cy="15309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153098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7E840" w14:textId="46B228CB" w:rsidR="00CD5279" w:rsidRDefault="00C82BCF" w:rsidP="00CD527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0" w:name="_GoBack"/>
                            <w:permStart w:id="1937534532" w:edGrp="everyone"/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3BD3BB3A" wp14:editId="14E47FF2">
                                  <wp:extent cx="1993265" cy="593725"/>
                                  <wp:effectExtent l="0" t="0" r="6985" b="0"/>
                                  <wp:docPr id="6" name="Picture 6" descr="A close up of a logo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new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265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permEnd w:id="1937534532"/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9640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4pt;margin-top:117.2pt;width:174.95pt;height:120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" filled="f" stroked="f" strokeweight="1pt">
                <v:stroke dashstyle="1 1"/>
                <v:textbox inset="3mm,3mm,3mm,3mm">
                  <w:txbxContent>
                    <w:p w14:paraId="3E17E840" w14:textId="46B228CB" w:rsidR="00CD5279" w:rsidRDefault="00C82BCF" w:rsidP="00CD527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bookmarkStart w:id="1" w:name="_GoBack"/>
                      <w:permStart w:id="1937534532" w:edGrp="everyone"/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3BD3BB3A" wp14:editId="14E47FF2">
                            <wp:extent cx="1993265" cy="593725"/>
                            <wp:effectExtent l="0" t="0" r="6985" b="0"/>
                            <wp:docPr id="6" name="Picture 6" descr="A close up of a logo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new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265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permEnd w:id="1937534532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permEnd w:id="1174942391"/>
      <w:r w:rsidR="00F85B40">
        <w:rPr>
          <w:rFonts w:ascii="Myriad Pro Condensed" w:hAnsi="Myriad Pro Condensed"/>
          <w:b/>
          <w:sz w:val="118"/>
          <w:szCs w:val="118"/>
        </w:rPr>
        <w:t>Adult C</w:t>
      </w:r>
      <w:r w:rsidR="005C6932" w:rsidRPr="00A70E4E">
        <w:rPr>
          <w:rFonts w:ascii="Myriad Pro Condensed" w:hAnsi="Myriad Pro Condensed"/>
          <w:b/>
          <w:sz w:val="118"/>
          <w:szCs w:val="118"/>
        </w:rPr>
        <w:t>are</w:t>
      </w:r>
    </w:p>
    <w:p w14:paraId="7C3C9686" w14:textId="3B679D09" w:rsidR="00A70E4E" w:rsidRDefault="00A70E4E" w:rsidP="00A70E4E">
      <w:pPr>
        <w:jc w:val="right"/>
        <w:rPr>
          <w:rFonts w:ascii="Myriad Pro Condensed" w:hAnsi="Myriad Pro Condensed"/>
          <w:b/>
          <w:sz w:val="28"/>
          <w:szCs w:val="28"/>
        </w:rPr>
      </w:pPr>
    </w:p>
    <w:p w14:paraId="1100385E" w14:textId="77777777" w:rsidR="00A70E4E" w:rsidRPr="00A70E4E" w:rsidRDefault="00A70E4E" w:rsidP="00A70E4E">
      <w:pPr>
        <w:jc w:val="right"/>
        <w:rPr>
          <w:rFonts w:ascii="Myriad Pro Condensed" w:hAnsi="Myriad Pro Condensed"/>
          <w:b/>
          <w:sz w:val="28"/>
          <w:szCs w:val="28"/>
        </w:rPr>
      </w:pPr>
    </w:p>
    <w:p w14:paraId="2FFB0435" w14:textId="0CDA74A4" w:rsidR="00483E51" w:rsidRPr="00FF720D" w:rsidRDefault="00C80526" w:rsidP="007C7F05">
      <w:pPr>
        <w:rPr>
          <w:rFonts w:ascii="Myriad Pro Condensed" w:hAnsi="Myriad Pro Condensed"/>
          <w:b/>
          <w:bCs/>
          <w:sz w:val="28"/>
          <w:szCs w:val="22"/>
          <w:lang w:val="en-US"/>
        </w:rPr>
      </w:pPr>
      <w:r>
        <w:rPr>
          <w:rFonts w:ascii="Myriad Pro Condensed" w:hAnsi="Myriad Pro Condensed"/>
          <w:b/>
          <w:bCs/>
          <w:sz w:val="28"/>
          <w:szCs w:val="22"/>
          <w:lang w:val="en-US"/>
        </w:rPr>
        <w:t>Highfield</w:t>
      </w:r>
      <w:r w:rsidR="007C7F05" w:rsidRPr="00FF720D">
        <w:rPr>
          <w:rFonts w:ascii="Myriad Pro Condensed" w:hAnsi="Myriad Pro Condensed"/>
          <w:b/>
          <w:bCs/>
          <w:sz w:val="28"/>
          <w:szCs w:val="22"/>
          <w:lang w:val="en-US"/>
        </w:rPr>
        <w:t xml:space="preserve"> Level 4 </w:t>
      </w:r>
      <w:r w:rsidR="00A70E4E">
        <w:rPr>
          <w:rFonts w:ascii="Myriad Pro Condensed" w:hAnsi="Myriad Pro Condensed"/>
          <w:b/>
          <w:bCs/>
          <w:sz w:val="28"/>
          <w:szCs w:val="22"/>
          <w:lang w:val="en-US"/>
        </w:rPr>
        <w:t xml:space="preserve">Diploma in Adult Care </w:t>
      </w:r>
      <w:r w:rsidR="007C7F05" w:rsidRPr="00FF720D">
        <w:rPr>
          <w:rFonts w:ascii="Myriad Pro Condensed" w:hAnsi="Myriad Pro Condensed"/>
          <w:b/>
          <w:bCs/>
          <w:sz w:val="28"/>
          <w:szCs w:val="22"/>
          <w:lang w:val="en-US"/>
        </w:rPr>
        <w:t>(</w:t>
      </w:r>
      <w:r w:rsidR="00A70E4E">
        <w:rPr>
          <w:rFonts w:ascii="Myriad Pro Condensed" w:hAnsi="Myriad Pro Condensed"/>
          <w:b/>
          <w:bCs/>
          <w:sz w:val="28"/>
          <w:szCs w:val="22"/>
          <w:lang w:val="en-US"/>
        </w:rPr>
        <w:t>RQ</w:t>
      </w:r>
      <w:r w:rsidR="007C7F05" w:rsidRPr="00FF720D">
        <w:rPr>
          <w:rFonts w:ascii="Myriad Pro Condensed" w:hAnsi="Myriad Pro Condensed"/>
          <w:b/>
          <w:bCs/>
          <w:sz w:val="28"/>
          <w:szCs w:val="22"/>
          <w:lang w:val="en-US"/>
        </w:rPr>
        <w:t>F)</w:t>
      </w:r>
    </w:p>
    <w:p w14:paraId="4BDD3042" w14:textId="77777777" w:rsidR="007C7F05" w:rsidRPr="00FF720D" w:rsidRDefault="007C7F05" w:rsidP="007C7F05">
      <w:pPr>
        <w:rPr>
          <w:rFonts w:ascii="Myriad Pro Condensed" w:hAnsi="Myriad Pro Condensed"/>
          <w:sz w:val="22"/>
          <w:szCs w:val="22"/>
          <w:lang w:val="en-US"/>
        </w:rPr>
      </w:pPr>
      <w:r w:rsidRPr="00FF720D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BE3CD" wp14:editId="12EF21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67583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86.0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</w:p>
    <w:p w14:paraId="3A194A4A" w14:textId="177F5DFE" w:rsidR="00907494" w:rsidRDefault="00C80526" w:rsidP="00A776B0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 w:rsidRPr="00E318B7">
        <w:rPr>
          <w:rFonts w:ascii="Myriad Pro Condensed" w:hAnsi="Myriad Pro Condensed"/>
          <w:sz w:val="22"/>
          <w:szCs w:val="22"/>
          <w:lang w:val="en-US"/>
        </w:rPr>
        <w:t xml:space="preserve">This qualification </w:t>
      </w:r>
      <w:r w:rsidR="00F85B40">
        <w:rPr>
          <w:rFonts w:ascii="Myriad Pro Condensed" w:hAnsi="Myriad Pro Condensed"/>
          <w:sz w:val="22"/>
          <w:szCs w:val="22"/>
          <w:lang w:val="en-US"/>
        </w:rPr>
        <w:t xml:space="preserve">is supported by Skills for Care, the sector skills council for the adult care sector in England. It </w:t>
      </w:r>
      <w:r w:rsidRPr="00E318B7">
        <w:rPr>
          <w:rFonts w:ascii="Myriad Pro Condensed" w:hAnsi="Myriad Pro Condensed"/>
          <w:sz w:val="22"/>
          <w:szCs w:val="22"/>
          <w:lang w:val="en-US"/>
        </w:rPr>
        <w:t>is designed for those learners working in senior practice</w:t>
      </w:r>
      <w:r w:rsidR="005D6A45" w:rsidRPr="00E318B7">
        <w:rPr>
          <w:rFonts w:ascii="Myriad Pro Condensed" w:hAnsi="Myriad Pro Condensed"/>
          <w:sz w:val="22"/>
          <w:szCs w:val="22"/>
          <w:lang w:val="en-US"/>
        </w:rPr>
        <w:t xml:space="preserve"> and/or lead practitioner roles</w:t>
      </w:r>
      <w:r w:rsidRPr="00E318B7">
        <w:rPr>
          <w:rFonts w:ascii="Myriad Pro Condensed" w:hAnsi="Myriad Pro Condensed"/>
          <w:sz w:val="22"/>
          <w:szCs w:val="22"/>
          <w:lang w:val="en-US"/>
        </w:rPr>
        <w:t xml:space="preserve"> in adult care</w:t>
      </w:r>
      <w:r w:rsidR="005D6A45" w:rsidRPr="00E318B7">
        <w:rPr>
          <w:rFonts w:ascii="Myriad Pro Condensed" w:hAnsi="Myriad Pro Condensed"/>
          <w:sz w:val="22"/>
          <w:szCs w:val="22"/>
          <w:lang w:val="en-US"/>
        </w:rPr>
        <w:t xml:space="preserve"> settings such as residential care, domiciliary care or day services</w:t>
      </w:r>
      <w:r w:rsidR="008E1854">
        <w:rPr>
          <w:rFonts w:ascii="Myriad Pro Condensed" w:hAnsi="Myriad Pro Condensed"/>
          <w:sz w:val="22"/>
          <w:szCs w:val="22"/>
          <w:lang w:val="en-US"/>
        </w:rPr>
        <w:t>, typically with</w:t>
      </w:r>
      <w:r w:rsidR="005D6A45" w:rsidRPr="00E318B7">
        <w:rPr>
          <w:rFonts w:ascii="Myriad Pro Condensed" w:hAnsi="Myriad Pro Condensed"/>
          <w:sz w:val="22"/>
          <w:szCs w:val="22"/>
          <w:lang w:val="en-US"/>
        </w:rPr>
        <w:t xml:space="preserve"> responsibility for assessing performance and quality of care delivery, providing coaching and mentoring to their colleagues.</w:t>
      </w:r>
      <w:r w:rsidR="00A776B0">
        <w:rPr>
          <w:rFonts w:ascii="Myriad Pro Condensed" w:hAnsi="Myriad Pro Condensed"/>
          <w:sz w:val="22"/>
          <w:szCs w:val="22"/>
          <w:lang w:val="en-US"/>
        </w:rPr>
        <w:t xml:space="preserve"> </w:t>
      </w:r>
      <w:r w:rsidR="00907494">
        <w:rPr>
          <w:rFonts w:ascii="Myriad Pro Condensed" w:hAnsi="Myriad Pro Condensed"/>
          <w:sz w:val="22"/>
          <w:szCs w:val="22"/>
          <w:lang w:val="en-US"/>
        </w:rPr>
        <w:t>The qualification content is appropriate for a variety of senior practice roles such as:</w:t>
      </w:r>
    </w:p>
    <w:p w14:paraId="7743D0D8" w14:textId="77777777" w:rsidR="00907494" w:rsidRDefault="00907494" w:rsidP="00907494">
      <w:pPr>
        <w:pStyle w:val="ListParagraph"/>
        <w:numPr>
          <w:ilvl w:val="0"/>
          <w:numId w:val="8"/>
        </w:numPr>
        <w:rPr>
          <w:rFonts w:ascii="Myriad Pro Condensed" w:hAnsi="Myriad Pro Condensed"/>
          <w:sz w:val="22"/>
          <w:szCs w:val="22"/>
          <w:lang w:val="en-US"/>
        </w:rPr>
        <w:sectPr w:rsidR="00907494" w:rsidSect="00907494">
          <w:headerReference w:type="default" r:id="rId12"/>
          <w:footerReference w:type="default" r:id="rId13"/>
          <w:type w:val="continuous"/>
          <w:pgSz w:w="11900" w:h="16840"/>
          <w:pgMar w:top="2742" w:right="679" w:bottom="1440" w:left="1298" w:header="708" w:footer="706" w:gutter="0"/>
          <w:cols w:space="708"/>
          <w:docGrid w:linePitch="360"/>
        </w:sectPr>
      </w:pPr>
    </w:p>
    <w:p w14:paraId="7FAFF81C" w14:textId="77777777" w:rsidR="00907494" w:rsidRDefault="00907494" w:rsidP="00907494">
      <w:pPr>
        <w:pStyle w:val="ListParagraph"/>
        <w:numPr>
          <w:ilvl w:val="0"/>
          <w:numId w:val="8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Community care officer</w:t>
      </w:r>
    </w:p>
    <w:p w14:paraId="1CCE3DF0" w14:textId="77777777" w:rsidR="00907494" w:rsidRDefault="00907494" w:rsidP="00907494">
      <w:pPr>
        <w:pStyle w:val="ListParagraph"/>
        <w:numPr>
          <w:ilvl w:val="0"/>
          <w:numId w:val="8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Physiotherapy assistant</w:t>
      </w:r>
    </w:p>
    <w:p w14:paraId="2F2AEC17" w14:textId="77777777" w:rsidR="00907494" w:rsidRDefault="00907494" w:rsidP="00907494">
      <w:pPr>
        <w:pStyle w:val="ListParagraph"/>
        <w:numPr>
          <w:ilvl w:val="0"/>
          <w:numId w:val="8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Re-ablement support worker</w:t>
      </w:r>
    </w:p>
    <w:p w14:paraId="1CB00846" w14:textId="77777777" w:rsidR="00907494" w:rsidRDefault="00907494" w:rsidP="00907494">
      <w:pPr>
        <w:pStyle w:val="ListParagraph"/>
        <w:numPr>
          <w:ilvl w:val="0"/>
          <w:numId w:val="8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Social care assistant </w:t>
      </w:r>
    </w:p>
    <w:p w14:paraId="283A17B5" w14:textId="77777777" w:rsidR="00907494" w:rsidRPr="00222F69" w:rsidRDefault="00907494" w:rsidP="00907494">
      <w:pPr>
        <w:pStyle w:val="ListParagraph"/>
        <w:numPr>
          <w:ilvl w:val="0"/>
          <w:numId w:val="8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Telecare assistant </w:t>
      </w:r>
    </w:p>
    <w:p w14:paraId="57AC5005" w14:textId="77777777" w:rsidR="00907494" w:rsidRDefault="00907494" w:rsidP="00907494">
      <w:pPr>
        <w:rPr>
          <w:rFonts w:ascii="Myriad Pro Condensed" w:hAnsi="Myriad Pro Condensed"/>
          <w:sz w:val="22"/>
          <w:szCs w:val="22"/>
          <w:lang w:val="en-US"/>
        </w:rPr>
        <w:sectPr w:rsidR="00907494" w:rsidSect="00E318B7">
          <w:type w:val="continuous"/>
          <w:pgSz w:w="11900" w:h="16840"/>
          <w:pgMar w:top="2742" w:right="679" w:bottom="1440" w:left="1298" w:header="708" w:footer="706" w:gutter="0"/>
          <w:cols w:num="2" w:space="708"/>
          <w:docGrid w:linePitch="360"/>
        </w:sectPr>
      </w:pPr>
    </w:p>
    <w:p w14:paraId="7B81766C" w14:textId="77777777" w:rsidR="00907494" w:rsidRPr="008E1854" w:rsidRDefault="00907494" w:rsidP="00F85B40">
      <w:pPr>
        <w:jc w:val="both"/>
        <w:rPr>
          <w:rFonts w:ascii="Myriad Pro Condensed" w:hAnsi="Myriad Pro Condensed"/>
          <w:sz w:val="16"/>
          <w:szCs w:val="22"/>
          <w:lang w:val="en-US"/>
        </w:rPr>
      </w:pPr>
    </w:p>
    <w:p w14:paraId="2E7D2241" w14:textId="348D513F" w:rsidR="00C80526" w:rsidRDefault="00C80526" w:rsidP="00F85B40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 w:rsidRPr="00E318B7">
        <w:rPr>
          <w:rFonts w:ascii="Myriad Pro Condensed" w:hAnsi="Myriad Pro Condensed"/>
          <w:sz w:val="22"/>
          <w:szCs w:val="22"/>
          <w:lang w:val="en-US"/>
        </w:rPr>
        <w:t xml:space="preserve">The qualification content </w:t>
      </w:r>
      <w:r w:rsidR="0073643B">
        <w:rPr>
          <w:rFonts w:ascii="Myriad Pro Condensed" w:hAnsi="Myriad Pro Condensed"/>
          <w:sz w:val="22"/>
          <w:szCs w:val="22"/>
          <w:lang w:val="en-US"/>
        </w:rPr>
        <w:t xml:space="preserve">also </w:t>
      </w:r>
      <w:r w:rsidRPr="00E318B7">
        <w:rPr>
          <w:rFonts w:ascii="Myriad Pro Condensed" w:hAnsi="Myriad Pro Condensed"/>
          <w:sz w:val="22"/>
          <w:szCs w:val="22"/>
          <w:lang w:val="en-US"/>
        </w:rPr>
        <w:t xml:space="preserve">links with the knowledge and skills required for the </w:t>
      </w:r>
      <w:r w:rsidR="00E318B7" w:rsidRPr="00E318B7">
        <w:rPr>
          <w:rFonts w:ascii="Myriad Pro Condensed" w:hAnsi="Myriad Pro Condensed"/>
          <w:sz w:val="22"/>
          <w:szCs w:val="22"/>
          <w:lang w:val="en-US"/>
        </w:rPr>
        <w:t>Lead Practitioner in Adult Care</w:t>
      </w:r>
      <w:r w:rsidR="00E318B7">
        <w:rPr>
          <w:rFonts w:ascii="Myriad Pro Condensed" w:hAnsi="Myriad Pro Condensed"/>
          <w:sz w:val="22"/>
          <w:szCs w:val="22"/>
          <w:lang w:val="en-US"/>
        </w:rPr>
        <w:t xml:space="preserve"> </w:t>
      </w:r>
      <w:r>
        <w:rPr>
          <w:rFonts w:ascii="Myriad Pro Condensed" w:hAnsi="Myriad Pro Condensed"/>
          <w:sz w:val="22"/>
          <w:szCs w:val="22"/>
          <w:lang w:val="en-US"/>
        </w:rPr>
        <w:t>Apprenticeship standard</w:t>
      </w:r>
      <w:r w:rsidR="00E318B7">
        <w:rPr>
          <w:rFonts w:ascii="Myriad Pro Condensed" w:hAnsi="Myriad Pro Condensed"/>
          <w:sz w:val="22"/>
          <w:szCs w:val="22"/>
          <w:lang w:val="en-US"/>
        </w:rPr>
        <w:t>.</w:t>
      </w:r>
      <w:r w:rsidR="000C1E4D"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14:paraId="7D619713" w14:textId="0F3BDBF9" w:rsidR="00C80526" w:rsidRPr="008E1854" w:rsidRDefault="00C80526" w:rsidP="00C80526">
      <w:pPr>
        <w:rPr>
          <w:rFonts w:ascii="Myriad Pro Condensed" w:hAnsi="Myriad Pro Condensed"/>
          <w:sz w:val="16"/>
          <w:szCs w:val="22"/>
          <w:lang w:val="en-US"/>
        </w:rPr>
      </w:pPr>
    </w:p>
    <w:p w14:paraId="6D073707" w14:textId="1F834DEB" w:rsidR="00C80526" w:rsidRPr="003A668E" w:rsidRDefault="00C80526" w:rsidP="008E1854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 w:rsidRPr="008451DA">
        <w:rPr>
          <w:rFonts w:ascii="Myriad Pro Condensed" w:hAnsi="Myriad Pro Condensed"/>
          <w:sz w:val="22"/>
          <w:szCs w:val="22"/>
          <w:lang w:val="en-US"/>
        </w:rPr>
        <w:t xml:space="preserve">Learners gaining this qualification will </w:t>
      </w:r>
      <w:r w:rsidR="00660CEB">
        <w:rPr>
          <w:rFonts w:ascii="Myriad Pro Condensed" w:hAnsi="Myriad Pro Condensed"/>
          <w:sz w:val="22"/>
          <w:szCs w:val="22"/>
          <w:lang w:val="en-US"/>
        </w:rPr>
        <w:t xml:space="preserve">undertake 11 </w:t>
      </w:r>
      <w:r w:rsidR="00C0769B">
        <w:rPr>
          <w:rFonts w:ascii="Myriad Pro Condensed" w:hAnsi="Myriad Pro Condensed"/>
          <w:sz w:val="22"/>
          <w:szCs w:val="22"/>
          <w:lang w:val="en-US"/>
        </w:rPr>
        <w:t>mandatory</w:t>
      </w:r>
      <w:r w:rsidR="00660CEB">
        <w:rPr>
          <w:rFonts w:ascii="Myriad Pro Condensed" w:hAnsi="Myriad Pro Condensed"/>
          <w:sz w:val="22"/>
          <w:szCs w:val="22"/>
          <w:lang w:val="en-US"/>
        </w:rPr>
        <w:t xml:space="preserve"> units </w:t>
      </w:r>
      <w:r w:rsidR="00C0769B">
        <w:rPr>
          <w:rFonts w:ascii="Myriad Pro Condensed" w:hAnsi="Myriad Pro Condensed"/>
          <w:sz w:val="22"/>
          <w:szCs w:val="22"/>
          <w:lang w:val="en-US"/>
        </w:rPr>
        <w:t xml:space="preserve">enabling them </w:t>
      </w:r>
      <w:r>
        <w:rPr>
          <w:rFonts w:ascii="Myriad Pro Condensed" w:hAnsi="Myriad Pro Condensed"/>
          <w:sz w:val="22"/>
          <w:szCs w:val="22"/>
          <w:lang w:val="en-US"/>
        </w:rPr>
        <w:t xml:space="preserve">to demonstrate knowledge and skills in the following areas; </w:t>
      </w:r>
      <w:r w:rsidR="005D6A45">
        <w:rPr>
          <w:rFonts w:ascii="Myriad Pro Condensed" w:hAnsi="Myriad Pro Condensed"/>
          <w:sz w:val="22"/>
          <w:szCs w:val="22"/>
          <w:lang w:val="en-US"/>
        </w:rPr>
        <w:t>leading</w:t>
      </w:r>
      <w:r>
        <w:rPr>
          <w:rFonts w:ascii="Myriad Pro Condensed" w:hAnsi="Myriad Pro Condensed"/>
          <w:sz w:val="22"/>
          <w:szCs w:val="22"/>
          <w:lang w:val="en-US"/>
        </w:rPr>
        <w:t xml:space="preserve"> communication</w:t>
      </w:r>
      <w:r w:rsidR="005D6A45">
        <w:rPr>
          <w:rFonts w:ascii="Myriad Pro Condensed" w:hAnsi="Myriad Pro Condensed"/>
          <w:sz w:val="22"/>
          <w:szCs w:val="22"/>
          <w:lang w:val="en-US"/>
        </w:rPr>
        <w:t>, developing, maintaining and using records and reports</w:t>
      </w:r>
      <w:r>
        <w:rPr>
          <w:rFonts w:ascii="Myriad Pro Condensed" w:hAnsi="Myriad Pro Condensed"/>
          <w:sz w:val="22"/>
          <w:szCs w:val="22"/>
          <w:lang w:val="en-US"/>
        </w:rPr>
        <w:t xml:space="preserve">, personal development, </w:t>
      </w:r>
      <w:r w:rsidR="005D6A45">
        <w:rPr>
          <w:rFonts w:ascii="Myriad Pro Condensed" w:hAnsi="Myriad Pro Condensed"/>
          <w:sz w:val="22"/>
          <w:szCs w:val="22"/>
          <w:lang w:val="en-US"/>
        </w:rPr>
        <w:t>leading inclusive practice</w:t>
      </w:r>
      <w:r w:rsidR="00A70E4E">
        <w:rPr>
          <w:rFonts w:ascii="Myriad Pro Condensed" w:hAnsi="Myriad Pro Condensed"/>
          <w:sz w:val="22"/>
          <w:szCs w:val="22"/>
          <w:lang w:val="en-US"/>
        </w:rPr>
        <w:t xml:space="preserve">, </w:t>
      </w:r>
      <w:r>
        <w:rPr>
          <w:rFonts w:ascii="Myriad Pro Condensed" w:hAnsi="Myriad Pro Condensed"/>
          <w:sz w:val="22"/>
          <w:szCs w:val="22"/>
          <w:lang w:val="en-US"/>
        </w:rPr>
        <w:t>health</w:t>
      </w:r>
      <w:r w:rsidR="005D6A45">
        <w:rPr>
          <w:rFonts w:ascii="Myriad Pro Condensed" w:hAnsi="Myriad Pro Condensed"/>
          <w:sz w:val="22"/>
          <w:szCs w:val="22"/>
          <w:lang w:val="en-US"/>
        </w:rPr>
        <w:t xml:space="preserve"> and </w:t>
      </w:r>
      <w:r>
        <w:rPr>
          <w:rFonts w:ascii="Myriad Pro Condensed" w:hAnsi="Myriad Pro Condensed"/>
          <w:sz w:val="22"/>
          <w:szCs w:val="22"/>
          <w:lang w:val="en-US"/>
        </w:rPr>
        <w:t xml:space="preserve">safety, </w:t>
      </w:r>
      <w:r w:rsidR="005D6A45">
        <w:rPr>
          <w:rFonts w:ascii="Myriad Pro Condensed" w:hAnsi="Myriad Pro Condensed"/>
          <w:sz w:val="22"/>
          <w:szCs w:val="22"/>
          <w:lang w:val="en-US"/>
        </w:rPr>
        <w:t xml:space="preserve">facilitating person-centred assessment </w:t>
      </w:r>
      <w:r w:rsidR="00A70E4E">
        <w:rPr>
          <w:rFonts w:ascii="Myriad Pro Condensed" w:hAnsi="Myriad Pro Condensed"/>
          <w:sz w:val="22"/>
          <w:szCs w:val="22"/>
          <w:lang w:val="en-US"/>
        </w:rPr>
        <w:t xml:space="preserve">and support planning to ensure positive outcomes and </w:t>
      </w:r>
      <w:r w:rsidR="005D6A45">
        <w:rPr>
          <w:rFonts w:ascii="Myriad Pro Condensed" w:hAnsi="Myriad Pro Condensed"/>
          <w:sz w:val="22"/>
          <w:szCs w:val="22"/>
          <w:lang w:val="en-US"/>
        </w:rPr>
        <w:t>to support wellbeing</w:t>
      </w:r>
      <w:r w:rsidR="00A70E4E">
        <w:rPr>
          <w:rFonts w:ascii="Myriad Pro Condensed" w:hAnsi="Myriad Pro Condensed"/>
          <w:sz w:val="22"/>
          <w:szCs w:val="22"/>
          <w:lang w:val="en-US"/>
        </w:rPr>
        <w:t>, professional practice, working in partnership, understanding personalisation, safeguarding and protection in adult care settings</w:t>
      </w:r>
      <w:r w:rsidRPr="008451DA">
        <w:rPr>
          <w:rFonts w:ascii="Myriad Pro Condensed" w:hAnsi="Myriad Pro Condensed"/>
          <w:sz w:val="22"/>
          <w:szCs w:val="22"/>
          <w:lang w:val="en-US"/>
        </w:rPr>
        <w:t>.</w:t>
      </w:r>
      <w:r>
        <w:rPr>
          <w:rFonts w:ascii="Myriad Pro Condensed" w:hAnsi="Myriad Pro Condensed"/>
          <w:sz w:val="22"/>
          <w:szCs w:val="22"/>
          <w:lang w:val="en-US"/>
        </w:rPr>
        <w:t xml:space="preserve"> Learners will also develop their knowledge and skills in a variety of other areas by selecting optional units that are suitable for their job role and development. </w:t>
      </w:r>
    </w:p>
    <w:p w14:paraId="7E91E85D" w14:textId="77777777" w:rsidR="007C7F05" w:rsidRPr="008E1854" w:rsidRDefault="007C7F05" w:rsidP="007C7F05">
      <w:pPr>
        <w:rPr>
          <w:rFonts w:ascii="Myriad Pro Condensed" w:hAnsi="Myriad Pro Condensed"/>
          <w:sz w:val="16"/>
          <w:szCs w:val="22"/>
        </w:rPr>
      </w:pPr>
    </w:p>
    <w:p w14:paraId="3E8C2EFF" w14:textId="77777777" w:rsidR="009A7915" w:rsidRPr="00FF720D" w:rsidRDefault="009A7915" w:rsidP="009A7915">
      <w:pPr>
        <w:rPr>
          <w:rFonts w:ascii="Myriad Pro Condensed" w:hAnsi="Myriad Pro Condensed"/>
          <w:b/>
          <w:szCs w:val="22"/>
        </w:rPr>
      </w:pPr>
      <w:r w:rsidRPr="00FF720D">
        <w:rPr>
          <w:rFonts w:ascii="Myriad Pro Condensed" w:hAnsi="Myriad Pro Condensed"/>
          <w:b/>
          <w:szCs w:val="22"/>
        </w:rPr>
        <w:t>How long will it take me to achieve this qualification?</w:t>
      </w:r>
      <w:r w:rsidR="007A55A3" w:rsidRPr="007A55A3">
        <w:rPr>
          <w:rFonts w:ascii="Myriad Pro Condensed" w:hAnsi="Myriad Pro Condensed"/>
          <w:noProof/>
          <w:sz w:val="22"/>
          <w:szCs w:val="22"/>
          <w:lang w:val="en-US"/>
        </w:rPr>
        <w:t xml:space="preserve"> </w:t>
      </w:r>
    </w:p>
    <w:p w14:paraId="22F3C62E" w14:textId="13D560A3" w:rsidR="00934E11" w:rsidRDefault="0082586A" w:rsidP="00C47F39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The total qualification time for this qualification is 700 hours, of which </w:t>
      </w:r>
      <w:r w:rsidR="00A70E4E">
        <w:rPr>
          <w:rFonts w:ascii="Myriad Pro Condensed" w:hAnsi="Myriad Pro Condensed"/>
          <w:sz w:val="22"/>
          <w:szCs w:val="22"/>
          <w:lang w:val="en-US"/>
        </w:rPr>
        <w:t>467</w:t>
      </w:r>
      <w:r>
        <w:rPr>
          <w:rFonts w:ascii="Myriad Pro Condensed" w:hAnsi="Myriad Pro Condensed"/>
          <w:sz w:val="22"/>
          <w:szCs w:val="22"/>
          <w:lang w:val="en-US"/>
        </w:rPr>
        <w:t xml:space="preserve"> are recommended as</w:t>
      </w:r>
      <w:r w:rsidR="007C7F05" w:rsidRPr="00FF720D">
        <w:rPr>
          <w:rFonts w:ascii="Myriad Pro Condensed" w:hAnsi="Myriad Pro Condensed"/>
          <w:sz w:val="22"/>
          <w:szCs w:val="22"/>
          <w:lang w:val="en-US"/>
        </w:rPr>
        <w:t xml:space="preserve"> guided learning hours</w:t>
      </w:r>
      <w:r w:rsidR="00C47F39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7D068882" w14:textId="77777777" w:rsidR="007C7F05" w:rsidRPr="008E1854" w:rsidRDefault="007C7F05" w:rsidP="00934E11">
      <w:pPr>
        <w:rPr>
          <w:rFonts w:ascii="Myriad Pro Condensed" w:hAnsi="Myriad Pro Condensed"/>
          <w:sz w:val="16"/>
          <w:szCs w:val="22"/>
        </w:rPr>
      </w:pPr>
    </w:p>
    <w:p w14:paraId="7EAFCD19" w14:textId="77777777" w:rsidR="009A7915" w:rsidRPr="00FF720D" w:rsidRDefault="009A7915" w:rsidP="009A7915">
      <w:pPr>
        <w:rPr>
          <w:rFonts w:ascii="Myriad Pro Condensed" w:hAnsi="Myriad Pro Condensed"/>
          <w:b/>
          <w:szCs w:val="22"/>
        </w:rPr>
      </w:pPr>
      <w:r w:rsidRPr="00FF720D">
        <w:rPr>
          <w:rFonts w:ascii="Myriad Pro Condensed" w:hAnsi="Myriad Pro Condensed"/>
          <w:b/>
          <w:szCs w:val="22"/>
        </w:rPr>
        <w:t>How is the qualification assessed?</w:t>
      </w:r>
    </w:p>
    <w:p w14:paraId="64056A1D" w14:textId="77777777" w:rsidR="005D6A45" w:rsidRPr="008451DA" w:rsidRDefault="005D6A45" w:rsidP="00583F70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This qualification is assessed through completion of a portfolio of evidence which will be assessed and internally quality assured by the centre</w:t>
      </w:r>
      <w:r w:rsidRPr="008451DA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6C688A15" w14:textId="77777777" w:rsidR="007C7F05" w:rsidRPr="008E1854" w:rsidRDefault="007C7F05" w:rsidP="007C7F05">
      <w:pPr>
        <w:rPr>
          <w:rFonts w:ascii="Myriad Pro Condensed" w:hAnsi="Myriad Pro Condensed"/>
          <w:b/>
          <w:sz w:val="16"/>
          <w:szCs w:val="22"/>
        </w:rPr>
      </w:pPr>
    </w:p>
    <w:p w14:paraId="018643A4" w14:textId="77777777" w:rsidR="009A7915" w:rsidRPr="00FF720D" w:rsidRDefault="009A7915" w:rsidP="009A7915">
      <w:pPr>
        <w:rPr>
          <w:rFonts w:ascii="Myriad Pro Condensed" w:hAnsi="Myriad Pro Condensed"/>
          <w:b/>
          <w:szCs w:val="22"/>
        </w:rPr>
      </w:pPr>
      <w:r w:rsidRPr="00FF720D">
        <w:rPr>
          <w:rFonts w:ascii="Myriad Pro Condensed" w:hAnsi="Myriad Pro Condensed"/>
          <w:b/>
          <w:szCs w:val="22"/>
        </w:rPr>
        <w:t>What next?</w:t>
      </w:r>
    </w:p>
    <w:p w14:paraId="2002C21A" w14:textId="032DBFA0" w:rsidR="005D6A45" w:rsidRPr="00007980" w:rsidRDefault="005D6A45" w:rsidP="00583F70">
      <w:pPr>
        <w:jc w:val="both"/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Individuals achieving this qualification can </w:t>
      </w:r>
      <w:r>
        <w:rPr>
          <w:rFonts w:ascii="Myriad Pro Condensed" w:hAnsi="Myriad Pro Condensed"/>
          <w:sz w:val="22"/>
          <w:szCs w:val="22"/>
          <w:lang w:val="en-US"/>
        </w:rPr>
        <w:t>choose to</w:t>
      </w: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 progress onto</w:t>
      </w:r>
      <w:r>
        <w:rPr>
          <w:rFonts w:ascii="Myriad Pro Condensed" w:hAnsi="Myriad Pro Condensed"/>
          <w:sz w:val="22"/>
          <w:szCs w:val="22"/>
          <w:lang w:val="en-US"/>
        </w:rPr>
        <w:t xml:space="preserve"> the </w:t>
      </w:r>
      <w:r w:rsidR="00C47F39">
        <w:rPr>
          <w:rFonts w:ascii="Myriad Pro Condensed" w:hAnsi="Myriad Pro Condensed"/>
          <w:sz w:val="22"/>
          <w:szCs w:val="22"/>
          <w:lang w:val="en-US"/>
        </w:rPr>
        <w:t>Highfield Level 4 Certificate in Principles of Leadership and Management in Adult Care (RQF)</w:t>
      </w:r>
      <w:r w:rsidR="003568CF">
        <w:rPr>
          <w:rFonts w:ascii="Myriad Pro Condensed" w:hAnsi="Myriad Pro Condensed"/>
          <w:sz w:val="22"/>
          <w:szCs w:val="22"/>
          <w:lang w:val="en-US"/>
        </w:rPr>
        <w:t xml:space="preserve"> or </w:t>
      </w:r>
      <w:r>
        <w:rPr>
          <w:rFonts w:ascii="Myriad Pro Condensed" w:hAnsi="Myriad Pro Condensed"/>
          <w:sz w:val="22"/>
          <w:szCs w:val="22"/>
          <w:lang w:val="en-US"/>
        </w:rPr>
        <w:t xml:space="preserve">Highfield Level </w:t>
      </w:r>
      <w:r w:rsidR="00A70E4E">
        <w:rPr>
          <w:rFonts w:ascii="Myriad Pro Condensed" w:hAnsi="Myriad Pro Condensed"/>
          <w:sz w:val="22"/>
          <w:szCs w:val="22"/>
          <w:lang w:val="en-US"/>
        </w:rPr>
        <w:t xml:space="preserve">5 Diploma in Leadership for Health and Social Care and Children and Young People’s Services (England) </w:t>
      </w:r>
      <w:r>
        <w:rPr>
          <w:rFonts w:ascii="Myriad Pro Condensed" w:hAnsi="Myriad Pro Condensed"/>
          <w:sz w:val="22"/>
          <w:szCs w:val="22"/>
          <w:lang w:val="en-US"/>
        </w:rPr>
        <w:t>(RQF)</w:t>
      </w:r>
      <w:r w:rsidR="003568CF">
        <w:rPr>
          <w:rFonts w:ascii="Myriad Pro Condensed" w:hAnsi="Myriad Pro Condensed"/>
          <w:sz w:val="22"/>
          <w:szCs w:val="22"/>
          <w:lang w:val="en-US"/>
        </w:rPr>
        <w:t xml:space="preserve"> if aspiring to management positions. Alternatively, this qualification allows progression onto</w:t>
      </w:r>
      <w:r w:rsidR="00A70E4E">
        <w:rPr>
          <w:rFonts w:ascii="Myriad Pro Condensed" w:hAnsi="Myriad Pro Condensed"/>
          <w:sz w:val="22"/>
          <w:szCs w:val="22"/>
          <w:lang w:val="en-US"/>
        </w:rPr>
        <w:t xml:space="preserve"> specialist higher level qualifications in adult care, coaching or mentoring</w:t>
      </w:r>
      <w:r w:rsidRPr="00007980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1AAF03F6" w14:textId="77777777" w:rsidR="007C7F05" w:rsidRPr="008E1854" w:rsidRDefault="007C7F05" w:rsidP="007C7F05">
      <w:pPr>
        <w:rPr>
          <w:rFonts w:ascii="Myriad Pro Condensed" w:hAnsi="Myriad Pro Condensed"/>
          <w:sz w:val="16"/>
          <w:szCs w:val="22"/>
        </w:rPr>
      </w:pPr>
    </w:p>
    <w:p w14:paraId="4737A260" w14:textId="364BF0C0" w:rsidR="009A7915" w:rsidRPr="00FF720D" w:rsidRDefault="00E318B7" w:rsidP="009A7915">
      <w:pPr>
        <w:rPr>
          <w:rFonts w:ascii="Myriad Pro Condensed" w:hAnsi="Myriad Pro Condensed"/>
          <w:b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D72AAE" wp14:editId="6E79D4A1">
                <wp:simplePos x="0" y="0"/>
                <wp:positionH relativeFrom="column">
                  <wp:posOffset>1964690</wp:posOffset>
                </wp:positionH>
                <wp:positionV relativeFrom="page">
                  <wp:posOffset>9530213</wp:posOffset>
                </wp:positionV>
                <wp:extent cx="4345305" cy="2279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42C5A" w14:textId="45FCA33D" w:rsidR="00FA5A9B" w:rsidRPr="00FF720D" w:rsidRDefault="007C7F05" w:rsidP="00934E11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FF720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Qualification Number: 60</w:t>
                            </w:r>
                            <w:r w:rsidR="00C8052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  <w:r w:rsidRPr="00FF720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="00C8052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2829</w:t>
                            </w:r>
                            <w:r w:rsidRPr="00FF720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="00C8052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FF720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FF720D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Credit Value: </w:t>
                            </w:r>
                            <w:r w:rsidR="00C8052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72AAE" id="Text Box 2" o:spid="_x0000_s1027" type="#_x0000_t202" style="position:absolute;margin-left:154.7pt;margin-top:750.4pt;width:342.15pt;height:17.9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" filled="f" stroked="f">
                <v:textbox>
                  <w:txbxContent>
                    <w:p w14:paraId="47242C5A" w14:textId="45FCA33D" w:rsidR="00FA5A9B" w:rsidRPr="00FF720D" w:rsidRDefault="007C7F05" w:rsidP="00934E11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FF720D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Qualification Number: 60</w:t>
                      </w:r>
                      <w:r w:rsidR="00C80526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3</w:t>
                      </w:r>
                      <w:r w:rsidRPr="00FF720D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/</w:t>
                      </w:r>
                      <w:r w:rsidR="00C80526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2829</w:t>
                      </w:r>
                      <w:r w:rsidRPr="00FF720D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/</w:t>
                      </w:r>
                      <w:r w:rsidR="00C80526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FF720D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FF720D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ab/>
                        <w:t xml:space="preserve">Credit Value: </w:t>
                      </w:r>
                      <w:r w:rsidR="00C80526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>70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915" w:rsidRPr="00FF720D">
        <w:rPr>
          <w:rFonts w:ascii="Myriad Pro Condensed" w:hAnsi="Myriad Pro Condensed"/>
          <w:b/>
          <w:szCs w:val="22"/>
        </w:rPr>
        <w:t>Where can this course be taken?</w:t>
      </w:r>
    </w:p>
    <w:p w14:paraId="57859B73" w14:textId="774F3FB5" w:rsidR="009A7915" w:rsidRPr="00E318B7" w:rsidRDefault="009A7915" w:rsidP="009A7915">
      <w:pPr>
        <w:rPr>
          <w:rFonts w:ascii="Myriad Pro Condensed" w:hAnsi="Myriad Pro Condensed"/>
          <w:sz w:val="22"/>
          <w:szCs w:val="22"/>
        </w:rPr>
      </w:pPr>
      <w:r w:rsidRPr="00FF720D">
        <w:rPr>
          <w:rFonts w:ascii="Myriad Pro Condensed" w:hAnsi="Myriad Pro Condensed"/>
          <w:sz w:val="22"/>
          <w:szCs w:val="22"/>
        </w:rPr>
        <w:t xml:space="preserve">Through any </w:t>
      </w:r>
      <w:r w:rsidR="00C80526">
        <w:rPr>
          <w:rFonts w:ascii="Myriad Pro Condensed" w:hAnsi="Myriad Pro Condensed"/>
          <w:sz w:val="22"/>
          <w:szCs w:val="22"/>
        </w:rPr>
        <w:t>Highfield</w:t>
      </w:r>
      <w:r w:rsidRPr="00FF720D">
        <w:rPr>
          <w:rFonts w:ascii="Myriad Pro Condensed" w:hAnsi="Myriad Pro Condensed"/>
          <w:sz w:val="22"/>
          <w:szCs w:val="22"/>
        </w:rPr>
        <w:t xml:space="preserve"> approved training centre.</w:t>
      </w:r>
    </w:p>
    <w:sectPr w:rsidR="009A7915" w:rsidRPr="00E318B7" w:rsidSect="00E318B7">
      <w:headerReference w:type="default" r:id="rId14"/>
      <w:footerReference w:type="default" r:id="rId15"/>
      <w:type w:val="continuous"/>
      <w:pgSz w:w="11900" w:h="16840"/>
      <w:pgMar w:top="2742" w:right="679" w:bottom="1440" w:left="1298" w:header="70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867DE" w14:textId="77777777" w:rsidR="00CF5FBF" w:rsidRDefault="00CF5FBF" w:rsidP="000D724D">
      <w:r>
        <w:separator/>
      </w:r>
    </w:p>
  </w:endnote>
  <w:endnote w:type="continuationSeparator" w:id="0">
    <w:p w14:paraId="7B0B6E03" w14:textId="77777777" w:rsidR="00CF5FBF" w:rsidRDefault="00CF5FBF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Condensed">
    <w:altName w:val="Corbel"/>
    <w:charset w:val="00"/>
    <w:family w:val="auto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A8633" w14:textId="77777777" w:rsidR="00907494" w:rsidRDefault="00907494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88C4C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FB57F" w14:textId="77777777" w:rsidR="00CF5FBF" w:rsidRDefault="00CF5FBF" w:rsidP="000D724D">
      <w:r>
        <w:separator/>
      </w:r>
    </w:p>
  </w:footnote>
  <w:footnote w:type="continuationSeparator" w:id="0">
    <w:p w14:paraId="3E30D9F5" w14:textId="77777777" w:rsidR="00CF5FBF" w:rsidRDefault="00CF5FBF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6C4C8" w14:textId="77777777" w:rsidR="00907494" w:rsidRDefault="0090749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F7F46E" wp14:editId="7F6901AA">
          <wp:simplePos x="0" y="0"/>
          <wp:positionH relativeFrom="column">
            <wp:posOffset>-1116330</wp:posOffset>
          </wp:positionH>
          <wp:positionV relativeFrom="paragraph">
            <wp:posOffset>-566420</wp:posOffset>
          </wp:positionV>
          <wp:extent cx="7839009" cy="10601627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wilkinson\AppData\Local\Microsoft\Windows\INetCache\Content.Word\Factsheet backgrounds_Page_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9009" cy="10601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F1859" w14:textId="77777777" w:rsidR="000D724D" w:rsidRDefault="005362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7C8B13" wp14:editId="736AC43F">
          <wp:simplePos x="0" y="0"/>
          <wp:positionH relativeFrom="column">
            <wp:posOffset>-1116330</wp:posOffset>
          </wp:positionH>
          <wp:positionV relativeFrom="paragraph">
            <wp:posOffset>-566420</wp:posOffset>
          </wp:positionV>
          <wp:extent cx="7839009" cy="10601627"/>
          <wp:effectExtent l="0" t="0" r="1016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wilkinson\AppData\Local\Microsoft\Windows\INetCache\Content.Word\Factsheet backgrounds_Page_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9009" cy="10601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33998"/>
    <w:multiLevelType w:val="hybridMultilevel"/>
    <w:tmpl w:val="5FACD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E70AA0"/>
    <w:multiLevelType w:val="hybridMultilevel"/>
    <w:tmpl w:val="A4AA8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50C90"/>
    <w:multiLevelType w:val="hybridMultilevel"/>
    <w:tmpl w:val="4D6CA3FC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1E777AD"/>
    <w:multiLevelType w:val="hybridMultilevel"/>
    <w:tmpl w:val="DFD22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ZmL9VXbuCrg1w/xCQlNj+U7knMBalzDCIOBJr1eQMX4NEvlPD7qPE/19P2/SMXt47te1zjZ6lLHj8oYd1vqheA==" w:salt="OBJH9qhh0HQPwuNehwm3Vw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E0"/>
    <w:rsid w:val="00003CE0"/>
    <w:rsid w:val="000B57B0"/>
    <w:rsid w:val="000C1E4D"/>
    <w:rsid w:val="000D724D"/>
    <w:rsid w:val="001B4DC0"/>
    <w:rsid w:val="001C2EB6"/>
    <w:rsid w:val="001F183E"/>
    <w:rsid w:val="002B2429"/>
    <w:rsid w:val="002D3588"/>
    <w:rsid w:val="002F4249"/>
    <w:rsid w:val="003568CF"/>
    <w:rsid w:val="00364584"/>
    <w:rsid w:val="003C3AB4"/>
    <w:rsid w:val="00483E51"/>
    <w:rsid w:val="004B3A00"/>
    <w:rsid w:val="0053621D"/>
    <w:rsid w:val="00583F70"/>
    <w:rsid w:val="005B785C"/>
    <w:rsid w:val="005C6932"/>
    <w:rsid w:val="005D6A45"/>
    <w:rsid w:val="00660CEB"/>
    <w:rsid w:val="00722CFA"/>
    <w:rsid w:val="00734BC2"/>
    <w:rsid w:val="007362DD"/>
    <w:rsid w:val="0073643B"/>
    <w:rsid w:val="007A55A3"/>
    <w:rsid w:val="007C7F05"/>
    <w:rsid w:val="0082586A"/>
    <w:rsid w:val="008E1854"/>
    <w:rsid w:val="00907494"/>
    <w:rsid w:val="00934E11"/>
    <w:rsid w:val="00945F2D"/>
    <w:rsid w:val="009A7915"/>
    <w:rsid w:val="009B745A"/>
    <w:rsid w:val="00A70E4E"/>
    <w:rsid w:val="00A776B0"/>
    <w:rsid w:val="00AC0ECD"/>
    <w:rsid w:val="00AE51D3"/>
    <w:rsid w:val="00B10ECA"/>
    <w:rsid w:val="00B23CCA"/>
    <w:rsid w:val="00B56220"/>
    <w:rsid w:val="00B96099"/>
    <w:rsid w:val="00C05712"/>
    <w:rsid w:val="00C06AD2"/>
    <w:rsid w:val="00C0769B"/>
    <w:rsid w:val="00C243A2"/>
    <w:rsid w:val="00C47F39"/>
    <w:rsid w:val="00C80526"/>
    <w:rsid w:val="00C82BCF"/>
    <w:rsid w:val="00C837B0"/>
    <w:rsid w:val="00CA50AC"/>
    <w:rsid w:val="00CD5279"/>
    <w:rsid w:val="00CF5FBF"/>
    <w:rsid w:val="00D828F4"/>
    <w:rsid w:val="00DA406E"/>
    <w:rsid w:val="00DE643F"/>
    <w:rsid w:val="00E22F9F"/>
    <w:rsid w:val="00E318B7"/>
    <w:rsid w:val="00EF0FBB"/>
    <w:rsid w:val="00F4492A"/>
    <w:rsid w:val="00F85B40"/>
    <w:rsid w:val="00F95808"/>
    <w:rsid w:val="00FA5A9B"/>
    <w:rsid w:val="00FB5B83"/>
    <w:rsid w:val="00FF720D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59E5D"/>
  <w15:docId w15:val="{9196E98B-64FC-4098-88ED-2B36E54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4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84624F44863459146EA6CBE253F3C" ma:contentTypeVersion="6" ma:contentTypeDescription="Create a new document." ma:contentTypeScope="" ma:versionID="ca0794ab859fae68c379852659f20f11">
  <xsd:schema xmlns:xsd="http://www.w3.org/2001/XMLSchema" xmlns:xs="http://www.w3.org/2001/XMLSchema" xmlns:p="http://schemas.microsoft.com/office/2006/metadata/properties" xmlns:ns2="203c1c1e-34b3-43b9-872b-b00e5a57c1ea" xmlns:ns3="fc8adb16-2181-472b-a406-f1fc67afd35c" targetNamespace="http://schemas.microsoft.com/office/2006/metadata/properties" ma:root="true" ma:fieldsID="877cbdff0a467a5135f1f0b0ddd21278" ns2:_="" ns3:_="">
    <xsd:import namespace="203c1c1e-34b3-43b9-872b-b00e5a57c1ea"/>
    <xsd:import namespace="fc8adb16-2181-472b-a406-f1fc67afd3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adb16-2181-472b-a406-f1fc67afd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419F50-3DC5-4725-8169-0CD970E16B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07C484-8660-4B71-BAB4-C61E6679E9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AB29BF-AF01-433E-B78A-71E3D20CE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fc8adb16-2181-472b-a406-f1fc67afd3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600AC5-D8CF-4487-A797-9A88F9CD0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4 Factsheet.dotx</Template>
  <TotalTime>1</TotalTime>
  <Pages>1</Pages>
  <Words>367</Words>
  <Characters>2098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Alex Hayward</cp:lastModifiedBy>
  <cp:revision>2</cp:revision>
  <cp:lastPrinted>2015-08-13T12:05:00Z</cp:lastPrinted>
  <dcterms:created xsi:type="dcterms:W3CDTF">2018-04-20T12:55:00Z</dcterms:created>
  <dcterms:modified xsi:type="dcterms:W3CDTF">2018-04-20T12:55:00Z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0x0101005BA84624F44863459146EA6CBE253F3C</vt:lpwstr>
  </property>
</Properties>
</file>