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2061A4" w14:textId="7D93D506" w:rsidR="00B317B6" w:rsidRDefault="004A49D7" w:rsidP="00B317B6">
      <w:pPr>
        <w:pStyle w:val="Eventname"/>
      </w:pPr>
      <w:bookmarkStart w:id="0" w:name="_GoBack"/>
      <w:bookmarkEnd w:id="0"/>
      <w:r>
        <w:tab/>
        <w:t>ANNUAL LITE-UP NIGHT WITH SANTA!!!!</w:t>
      </w:r>
    </w:p>
    <w:p w14:paraId="0B4E8FF9" w14:textId="18355C3F" w:rsidR="00186B74" w:rsidRDefault="004A49D7" w:rsidP="000840C8">
      <w:pPr>
        <w:pStyle w:val="Details"/>
      </w:pPr>
      <w:r>
        <w:t>Sunday, December 4, 2022</w:t>
      </w:r>
      <w:r w:rsidR="002131DA">
        <w:t xml:space="preserve"> </w:t>
      </w:r>
      <w:sdt>
        <w:sdtPr>
          <w:alias w:val="At:"/>
          <w:tag w:val="At:"/>
          <w:id w:val="1340818462"/>
          <w:placeholder>
            <w:docPart w:val="DA218B4D8FC9484187B3CD30FE67E26E"/>
          </w:placeholder>
          <w:temporary/>
          <w:showingPlcHdr/>
          <w15:appearance w15:val="hidden"/>
        </w:sdtPr>
        <w:sdtEndPr/>
        <w:sdtContent>
          <w:r w:rsidR="00822EFB">
            <w:t>at</w:t>
          </w:r>
        </w:sdtContent>
      </w:sdt>
      <w:r w:rsidR="002131DA">
        <w:t xml:space="preserve"> </w:t>
      </w:r>
      <w:r>
        <w:t>5:30 PM</w:t>
      </w:r>
    </w:p>
    <w:p w14:paraId="5FF5EA31" w14:textId="4763A064" w:rsidR="004A49D7" w:rsidRDefault="004A49D7" w:rsidP="004A49D7">
      <w:pPr>
        <w:pStyle w:val="Details"/>
      </w:pPr>
      <w:r>
        <w:t>4 Walnut Street-Recreation Center</w:t>
      </w:r>
      <w:r w:rsidR="004A3B6B">
        <w:br/>
      </w:r>
    </w:p>
    <w:p w14:paraId="7826567A" w14:textId="4B2606A6" w:rsidR="00186B74" w:rsidRDefault="004A49D7">
      <w:r>
        <w:t>Gather at 5:30PM outside the Recreation Center, Tree lighting will be at 5:45 followed by a visit from Santa at 6pm.  Pizza, light refreshments and crafts for the children will follow!  A family fun event!</w:t>
      </w:r>
    </w:p>
    <w:p w14:paraId="71D0901C" w14:textId="4C91B443" w:rsidR="00186B74" w:rsidRDefault="00DC5E77">
      <w:pPr>
        <w:pStyle w:val="Organizationname"/>
      </w:pPr>
      <w:sdt>
        <w:sdtPr>
          <w:rPr>
            <w:noProof/>
          </w:rPr>
          <w:alias w:val="Sponsored by:"/>
          <w:tag w:val="Sponsored by:"/>
          <w:id w:val="595833913"/>
          <w:placeholder>
            <w:docPart w:val="FA77C4F279D24A7CB5ADD396DEE5AF7A"/>
          </w:placeholder>
          <w:temporary/>
          <w:showingPlcHdr/>
          <w15:appearance w15:val="hidden"/>
        </w:sdtPr>
        <w:sdtEndPr/>
        <w:sdtContent>
          <w:r w:rsidR="00822EFB">
            <w:rPr>
              <w:noProof/>
            </w:rPr>
            <w:t>Sponsored by</w:t>
          </w:r>
        </w:sdtContent>
      </w:sdt>
      <w:r w:rsidR="00822EFB">
        <w:rPr>
          <w:noProof/>
        </w:rPr>
        <w:t xml:space="preserve"> </w:t>
      </w:r>
      <w:r w:rsidR="004A49D7">
        <w:t>DUNLEVY COUNCIL/MAYOR</w:t>
      </w:r>
    </w:p>
    <w:sectPr w:rsidR="00186B74">
      <w:headerReference w:type="default" r:id="rId10"/>
      <w:pgSz w:w="12240" w:h="15840"/>
      <w:pgMar w:top="6926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2F95F8" w14:textId="77777777" w:rsidR="00DC5E77" w:rsidRDefault="00DC5E77">
      <w:pPr>
        <w:spacing w:after="0" w:line="240" w:lineRule="auto"/>
      </w:pPr>
      <w:r>
        <w:separator/>
      </w:r>
    </w:p>
  </w:endnote>
  <w:endnote w:type="continuationSeparator" w:id="0">
    <w:p w14:paraId="66902B85" w14:textId="77777777" w:rsidR="00DC5E77" w:rsidRDefault="00DC5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E2025E" w14:textId="77777777" w:rsidR="00DC5E77" w:rsidRDefault="00DC5E77">
      <w:pPr>
        <w:spacing w:after="0" w:line="240" w:lineRule="auto"/>
      </w:pPr>
      <w:r>
        <w:separator/>
      </w:r>
    </w:p>
  </w:footnote>
  <w:footnote w:type="continuationSeparator" w:id="0">
    <w:p w14:paraId="634BF61B" w14:textId="77777777" w:rsidR="00DC5E77" w:rsidRDefault="00DC5E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6463AD" w14:textId="77777777" w:rsidR="00B829B7" w:rsidRDefault="00B829B7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007EBB" wp14:editId="420A8421">
              <wp:simplePos x="0" y="0"/>
              <wp:positionH relativeFrom="column">
                <wp:posOffset>-1143000</wp:posOffset>
              </wp:positionH>
              <wp:positionV relativeFrom="paragraph">
                <wp:posOffset>-476250</wp:posOffset>
              </wp:positionV>
              <wp:extent cx="7600950" cy="3638550"/>
              <wp:effectExtent l="0" t="0" r="0" b="0"/>
              <wp:wrapNone/>
              <wp:docPr id="5" name="Rectangle 5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363855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>
          <w:pict>
            <v:rect w14:anchorId="2D86DB11" id="Rectangle 5" o:spid="_x0000_s1026" alt="&quot;&quot;" style="position:absolute;margin-left:-90pt;margin-top:-37.5pt;width:598.5pt;height:286.5pt;z-index:251659264;visibility:visible;mso-wrap-style:square;mso-width-percent:1000;mso-height-percent:1000;mso-wrap-distance-left:9pt;mso-wrap-distance-top:0;mso-wrap-distance-right:9pt;mso-wrap-distance-bottom:0;mso-position-horizontal:absolute;mso-position-horizontal-relative:text;mso-position-vertical:absolute;mso-position-vertical-relative:text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" stroked="f" strokeweight="1pt">
              <v:fill r:id="rId2" o:title="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AFAE62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2DC237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ECCBA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B6BAE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58470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E92C56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76273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DDCD2D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75C702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16CB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9D7"/>
    <w:rsid w:val="00034DA8"/>
    <w:rsid w:val="00043851"/>
    <w:rsid w:val="00045A98"/>
    <w:rsid w:val="000840C8"/>
    <w:rsid w:val="000A1733"/>
    <w:rsid w:val="00167FD0"/>
    <w:rsid w:val="001718F0"/>
    <w:rsid w:val="00186B74"/>
    <w:rsid w:val="001909F4"/>
    <w:rsid w:val="001E1A06"/>
    <w:rsid w:val="002131DA"/>
    <w:rsid w:val="00236A78"/>
    <w:rsid w:val="002A2950"/>
    <w:rsid w:val="003066E4"/>
    <w:rsid w:val="00393705"/>
    <w:rsid w:val="003A6F91"/>
    <w:rsid w:val="003B6FD9"/>
    <w:rsid w:val="00470D72"/>
    <w:rsid w:val="004A3B6B"/>
    <w:rsid w:val="004A49D7"/>
    <w:rsid w:val="005077FD"/>
    <w:rsid w:val="0057473F"/>
    <w:rsid w:val="00586B6C"/>
    <w:rsid w:val="005D1868"/>
    <w:rsid w:val="006021E9"/>
    <w:rsid w:val="0068636E"/>
    <w:rsid w:val="006C0945"/>
    <w:rsid w:val="00732C69"/>
    <w:rsid w:val="00773B95"/>
    <w:rsid w:val="00793212"/>
    <w:rsid w:val="007C38AE"/>
    <w:rsid w:val="00807ED9"/>
    <w:rsid w:val="00822EFB"/>
    <w:rsid w:val="00925C51"/>
    <w:rsid w:val="009836C9"/>
    <w:rsid w:val="009A4F52"/>
    <w:rsid w:val="009D7FDE"/>
    <w:rsid w:val="00A43494"/>
    <w:rsid w:val="00A91437"/>
    <w:rsid w:val="00B27B1F"/>
    <w:rsid w:val="00B317B6"/>
    <w:rsid w:val="00B3501C"/>
    <w:rsid w:val="00B5160D"/>
    <w:rsid w:val="00B829B7"/>
    <w:rsid w:val="00B90975"/>
    <w:rsid w:val="00BB1472"/>
    <w:rsid w:val="00C16C00"/>
    <w:rsid w:val="00C17F6B"/>
    <w:rsid w:val="00CA25DE"/>
    <w:rsid w:val="00D31214"/>
    <w:rsid w:val="00DC1DB0"/>
    <w:rsid w:val="00DC5E77"/>
    <w:rsid w:val="00DD7280"/>
    <w:rsid w:val="00E570A7"/>
    <w:rsid w:val="00EB3A17"/>
    <w:rsid w:val="00ED636F"/>
    <w:rsid w:val="00EE1B58"/>
    <w:rsid w:val="00EE5121"/>
    <w:rsid w:val="00FA3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CE2A6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75"/>
    <w:pPr>
      <w:spacing w:after="360"/>
      <w:jc w:val="center"/>
    </w:pPr>
  </w:style>
  <w:style w:type="paragraph" w:styleId="Heading1">
    <w:name w:val="heading 1"/>
    <w:basedOn w:val="Normal"/>
    <w:next w:val="Normal"/>
    <w:link w:val="Heading1Char"/>
    <w:uiPriority w:val="9"/>
    <w:unhideWhenUsed/>
    <w:pPr>
      <w:keepNext/>
      <w:keepLines/>
      <w:spacing w:before="240" w:after="600" w:line="960" w:lineRule="exact"/>
      <w:outlineLvl w:val="0"/>
    </w:pPr>
    <w:rPr>
      <w:rFonts w:asciiTheme="majorHAnsi" w:eastAsiaTheme="majorEastAsia" w:hAnsiTheme="majorHAnsi" w:cstheme="majorBidi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styleId="Heading2">
    <w:name w:val="heading 2"/>
    <w:basedOn w:val="Normal"/>
    <w:next w:val="Normal"/>
    <w:link w:val="Heading2Char"/>
    <w:uiPriority w:val="9"/>
    <w:unhideWhenUsed/>
    <w:pPr>
      <w:spacing w:after="600"/>
      <w:contextualSpacing/>
      <w:outlineLvl w:val="1"/>
    </w:pPr>
    <w:rPr>
      <w:rFonts w:asciiTheme="majorHAnsi" w:eastAsiaTheme="majorEastAsia" w:hAnsiTheme="majorHAnsi" w:cstheme="majorBidi"/>
      <w:b/>
      <w:bCs/>
      <w:color w:val="33473C" w:themeColor="text2" w:themeShade="BF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pPr>
      <w:keepNext/>
      <w:keepLines/>
      <w:spacing w:before="600" w:after="6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color w:val="33473C" w:themeColor="text2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2C6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2C6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2C6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2C6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2C6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2C6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33473C" w:themeColor="text2" w:themeShade="BF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33473C" w:themeColor="text2" w:themeShade="B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3A6F91"/>
    <w:rPr>
      <w:color w:val="595959" w:themeColor="text1" w:themeTint="A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customStyle="1" w:styleId="Details">
    <w:name w:val="Details"/>
    <w:basedOn w:val="Normal"/>
    <w:uiPriority w:val="1"/>
    <w:qFormat/>
    <w:pPr>
      <w:spacing w:before="40" w:after="240"/>
    </w:pPr>
    <w:rPr>
      <w:rFonts w:asciiTheme="majorHAnsi" w:eastAsiaTheme="majorEastAsia" w:hAnsiTheme="majorHAnsi" w:cstheme="majorBidi"/>
      <w:b/>
      <w:bCs/>
      <w:color w:val="3E762A" w:themeColor="accent1" w:themeShade="BF"/>
      <w:sz w:val="36"/>
      <w:szCs w:val="36"/>
    </w:rPr>
  </w:style>
  <w:style w:type="paragraph" w:customStyle="1" w:styleId="Eventname">
    <w:name w:val="Event name"/>
    <w:basedOn w:val="Normal"/>
    <w:uiPriority w:val="1"/>
    <w:qFormat/>
    <w:pPr>
      <w:spacing w:before="600" w:after="6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3E762A" w:themeColor="accent1" w:themeShade="BF"/>
      <w:sz w:val="72"/>
      <w:szCs w:val="72"/>
      <w14:shadow w14:blurRad="50800" w14:dist="38100" w14:dir="0" w14:sx="100000" w14:sy="100000" w14:kx="0" w14:ky="0" w14:algn="l">
        <w14:srgbClr w14:val="000000">
          <w14:alpha w14:val="60000"/>
        </w14:srgbClr>
      </w14:shadow>
    </w:rPr>
  </w:style>
  <w:style w:type="paragraph" w:customStyle="1" w:styleId="Organizationname">
    <w:name w:val="Organization name"/>
    <w:basedOn w:val="Normal"/>
    <w:uiPriority w:val="1"/>
    <w:qFormat/>
    <w:pPr>
      <w:spacing w:before="480" w:after="0"/>
      <w:contextualSpacing/>
    </w:pPr>
    <w:rPr>
      <w:rFonts w:asciiTheme="majorHAnsi" w:eastAsiaTheme="majorEastAsia" w:hAnsiTheme="majorHAnsi" w:cstheme="majorBidi"/>
      <w:b/>
      <w:bCs/>
      <w:color w:val="3E762A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586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6B6C"/>
  </w:style>
  <w:style w:type="paragraph" w:styleId="Footer">
    <w:name w:val="footer"/>
    <w:basedOn w:val="Normal"/>
    <w:link w:val="FooterChar"/>
    <w:uiPriority w:val="99"/>
    <w:unhideWhenUsed/>
    <w:rsid w:val="00586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6B6C"/>
  </w:style>
  <w:style w:type="paragraph" w:styleId="BalloonText">
    <w:name w:val="Balloon Text"/>
    <w:basedOn w:val="Normal"/>
    <w:link w:val="BalloonTextChar"/>
    <w:uiPriority w:val="99"/>
    <w:semiHidden/>
    <w:unhideWhenUsed/>
    <w:rsid w:val="00732C6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C69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732C69"/>
  </w:style>
  <w:style w:type="paragraph" w:styleId="BlockText">
    <w:name w:val="Block Text"/>
    <w:basedOn w:val="Normal"/>
    <w:uiPriority w:val="99"/>
    <w:semiHidden/>
    <w:unhideWhenUsed/>
    <w:rsid w:val="003A6F91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732C6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32C69"/>
  </w:style>
  <w:style w:type="paragraph" w:styleId="BodyText2">
    <w:name w:val="Body Text 2"/>
    <w:basedOn w:val="Normal"/>
    <w:link w:val="BodyText2Char"/>
    <w:uiPriority w:val="99"/>
    <w:semiHidden/>
    <w:unhideWhenUsed/>
    <w:rsid w:val="00732C6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32C69"/>
  </w:style>
  <w:style w:type="paragraph" w:styleId="BodyText3">
    <w:name w:val="Body Text 3"/>
    <w:basedOn w:val="Normal"/>
    <w:link w:val="BodyText3Char"/>
    <w:uiPriority w:val="99"/>
    <w:semiHidden/>
    <w:unhideWhenUsed/>
    <w:rsid w:val="00732C69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32C69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32C69"/>
    <w:pPr>
      <w:spacing w:after="3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32C6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32C6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32C6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32C69"/>
    <w:pPr>
      <w:spacing w:after="3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32C6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32C6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32C6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32C69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32C69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732C69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32C69"/>
    <w:pPr>
      <w:spacing w:after="200" w:line="240" w:lineRule="auto"/>
    </w:pPr>
    <w:rPr>
      <w:i/>
      <w:iCs/>
      <w:color w:val="455F51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732C69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32C69"/>
  </w:style>
  <w:style w:type="table" w:styleId="ColorfulGrid">
    <w:name w:val="Colorful Grid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732C69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2C6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2C69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2C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2C69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32C69"/>
  </w:style>
  <w:style w:type="character" w:customStyle="1" w:styleId="DateChar">
    <w:name w:val="Date Char"/>
    <w:basedOn w:val="DefaultParagraphFont"/>
    <w:link w:val="Date"/>
    <w:uiPriority w:val="99"/>
    <w:semiHidden/>
    <w:rsid w:val="00732C69"/>
  </w:style>
  <w:style w:type="paragraph" w:styleId="DocumentMap">
    <w:name w:val="Document Map"/>
    <w:basedOn w:val="Normal"/>
    <w:link w:val="DocumentMapChar"/>
    <w:uiPriority w:val="99"/>
    <w:semiHidden/>
    <w:unhideWhenUsed/>
    <w:rsid w:val="00732C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32C69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32C6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32C69"/>
  </w:style>
  <w:style w:type="character" w:styleId="Emphasis">
    <w:name w:val="Emphasis"/>
    <w:basedOn w:val="DefaultParagraphFont"/>
    <w:uiPriority w:val="20"/>
    <w:semiHidden/>
    <w:unhideWhenUsed/>
    <w:qFormat/>
    <w:rsid w:val="00732C69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732C6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32C69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32C69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732C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A6F91"/>
    <w:rPr>
      <w:color w:val="215D66" w:themeColor="accent5" w:themeShade="80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732C6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32C69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2C69"/>
    <w:rPr>
      <w:szCs w:val="20"/>
    </w:rPr>
  </w:style>
  <w:style w:type="table" w:styleId="GridTable1Light">
    <w:name w:val="Grid Table 1 Light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3">
    <w:name w:val="Grid Table 3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Hashtag">
    <w:name w:val="Hashtag"/>
    <w:basedOn w:val="DefaultParagraphFont"/>
    <w:uiPriority w:val="99"/>
    <w:semiHidden/>
    <w:unhideWhenUsed/>
    <w:rsid w:val="00732C69"/>
    <w:rPr>
      <w:color w:val="2B579A"/>
      <w:shd w:val="clear" w:color="auto" w:fill="E6E6E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2C69"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2C69"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2C69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2C69"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2C6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2C6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732C69"/>
  </w:style>
  <w:style w:type="paragraph" w:styleId="HTMLAddress">
    <w:name w:val="HTML Address"/>
    <w:basedOn w:val="Normal"/>
    <w:link w:val="HTMLAddressChar"/>
    <w:uiPriority w:val="99"/>
    <w:semiHidden/>
    <w:unhideWhenUsed/>
    <w:rsid w:val="00732C6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32C69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732C69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732C69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2C69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2C69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732C69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732C69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3A6F91"/>
    <w:rPr>
      <w:color w:val="445C19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32C69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D1868"/>
    <w:rPr>
      <w:i/>
      <w:iCs/>
      <w:color w:val="3E762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A6F91"/>
    <w:pPr>
      <w:pBdr>
        <w:top w:val="single" w:sz="4" w:space="10" w:color="549E39" w:themeColor="accent1"/>
        <w:bottom w:val="single" w:sz="4" w:space="10" w:color="549E39" w:themeColor="accent1"/>
      </w:pBdr>
      <w:spacing w:before="360"/>
      <w:ind w:left="864" w:right="864"/>
    </w:pPr>
    <w:rPr>
      <w:i/>
      <w:iCs/>
      <w:color w:val="3E762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A6F91"/>
    <w:rPr>
      <w:i/>
      <w:iCs/>
      <w:color w:val="3E762A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A6F91"/>
    <w:rPr>
      <w:b/>
      <w:bCs/>
      <w:caps w:val="0"/>
      <w:smallCaps/>
      <w:color w:val="3E762A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732C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732C69"/>
  </w:style>
  <w:style w:type="paragraph" w:styleId="List">
    <w:name w:val="List"/>
    <w:basedOn w:val="Normal"/>
    <w:uiPriority w:val="99"/>
    <w:semiHidden/>
    <w:unhideWhenUsed/>
    <w:rsid w:val="00732C69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732C69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732C69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732C69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732C69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732C6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732C6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732C6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732C6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32C6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732C69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32C69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732C69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732C69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732C69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732C6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732C6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732C6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732C69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732C69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732C69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2">
    <w:name w:val="List Table 2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3">
    <w:name w:val="List Table 3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732C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center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32C69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DefaultParagraphFont"/>
    <w:uiPriority w:val="99"/>
    <w:semiHidden/>
    <w:unhideWhenUsed/>
    <w:rsid w:val="00732C69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32C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32C6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732C69"/>
    <w:pPr>
      <w:spacing w:after="0" w:line="240" w:lineRule="auto"/>
      <w:jc w:val="center"/>
    </w:pPr>
  </w:style>
  <w:style w:type="paragraph" w:styleId="NormalWeb">
    <w:name w:val="Normal (Web)"/>
    <w:basedOn w:val="Normal"/>
    <w:uiPriority w:val="99"/>
    <w:semiHidden/>
    <w:unhideWhenUsed/>
    <w:rsid w:val="00732C69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732C6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32C6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32C69"/>
  </w:style>
  <w:style w:type="character" w:styleId="PageNumber">
    <w:name w:val="page number"/>
    <w:basedOn w:val="DefaultParagraphFont"/>
    <w:uiPriority w:val="99"/>
    <w:semiHidden/>
    <w:unhideWhenUsed/>
    <w:rsid w:val="00732C69"/>
  </w:style>
  <w:style w:type="table" w:styleId="PlainTable1">
    <w:name w:val="Plain Table 1"/>
    <w:basedOn w:val="TableNormal"/>
    <w:uiPriority w:val="41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732C69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32C69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732C69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32C69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32C6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32C69"/>
  </w:style>
  <w:style w:type="paragraph" w:styleId="Signature">
    <w:name w:val="Signature"/>
    <w:basedOn w:val="Normal"/>
    <w:link w:val="SignatureChar"/>
    <w:uiPriority w:val="99"/>
    <w:semiHidden/>
    <w:unhideWhenUsed/>
    <w:rsid w:val="00732C6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32C69"/>
  </w:style>
  <w:style w:type="character" w:customStyle="1" w:styleId="SmartHyperlink">
    <w:name w:val="Smart Hyperlink"/>
    <w:basedOn w:val="DefaultParagraphFont"/>
    <w:uiPriority w:val="99"/>
    <w:semiHidden/>
    <w:unhideWhenUsed/>
    <w:rsid w:val="00732C69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732C69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732C6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32C69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732C69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732C69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732C69"/>
    <w:pPr>
      <w:spacing w:after="36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732C69"/>
    <w:pPr>
      <w:spacing w:after="36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732C69"/>
    <w:pPr>
      <w:spacing w:after="36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732C69"/>
    <w:pPr>
      <w:spacing w:after="36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732C69"/>
    <w:pPr>
      <w:spacing w:after="36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732C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732C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32C69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732C6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732C69"/>
    <w:pPr>
      <w:spacing w:after="36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732C6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32C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732C6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32C6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732C6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732C6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32C6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32C6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32C6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32C6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32C6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32C6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2C69"/>
    <w:pPr>
      <w:spacing w:after="0" w:line="276" w:lineRule="auto"/>
      <w:outlineLvl w:val="9"/>
    </w:pPr>
    <w:rPr>
      <w:b w:val="0"/>
      <w:bCs w:val="0"/>
      <w:color w:val="3E762A" w:themeColor="accent1" w:themeShade="BF"/>
      <w:sz w:val="32"/>
      <w:szCs w:val="32"/>
      <w14:shadow w14:blurRad="0" w14:dist="0" w14:dir="0" w14:sx="0" w14:sy="0" w14:kx="0" w14:ky="0" w14:algn="none">
        <w14:srgbClr w14:val="000000"/>
      </w14:shadow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A6F91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7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rough%20Secretary\AppData\Roaming\Microsoft\Templates\Holiday%20event%20flyer%20(with%20green%20tre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A218B4D8FC9484187B3CD30FE67E2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52993-196A-4C37-BA63-A7C6EE870B3F}"/>
      </w:docPartPr>
      <w:docPartBody>
        <w:p w:rsidR="00906E3B" w:rsidRDefault="00E15FC9">
          <w:pPr>
            <w:pStyle w:val="DA218B4D8FC9484187B3CD30FE67E26E"/>
          </w:pPr>
          <w:r>
            <w:t>at</w:t>
          </w:r>
        </w:p>
      </w:docPartBody>
    </w:docPart>
    <w:docPart>
      <w:docPartPr>
        <w:name w:val="FA77C4F279D24A7CB5ADD396DEE5A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E51F2F-77FD-48E7-87F6-99F28684C284}"/>
      </w:docPartPr>
      <w:docPartBody>
        <w:p w:rsidR="00906E3B" w:rsidRDefault="00E15FC9">
          <w:pPr>
            <w:pStyle w:val="FA77C4F279D24A7CB5ADD396DEE5AF7A"/>
          </w:pPr>
          <w:r>
            <w:rPr>
              <w:noProof/>
            </w:rPr>
            <w:t>Sponsored by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B71"/>
    <w:rsid w:val="002C4B71"/>
    <w:rsid w:val="00906E3B"/>
    <w:rsid w:val="00E15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B7ED8ACB9D84B99A2E8F0A063B1D20F">
    <w:name w:val="EB7ED8ACB9D84B99A2E8F0A063B1D20F"/>
  </w:style>
  <w:style w:type="paragraph" w:customStyle="1" w:styleId="D5F6543C1C97427184B5DEE03B39A417">
    <w:name w:val="D5F6543C1C97427184B5DEE03B39A417"/>
  </w:style>
  <w:style w:type="paragraph" w:customStyle="1" w:styleId="DA218B4D8FC9484187B3CD30FE67E26E">
    <w:name w:val="DA218B4D8FC9484187B3CD30FE67E26E"/>
  </w:style>
  <w:style w:type="paragraph" w:customStyle="1" w:styleId="9F010466C3A348E7ABD69E37D7D33B58">
    <w:name w:val="9F010466C3A348E7ABD69E37D7D33B58"/>
  </w:style>
  <w:style w:type="paragraph" w:customStyle="1" w:styleId="AD6213E5937B42018F136A99B02693BA">
    <w:name w:val="AD6213E5937B42018F136A99B02693BA"/>
  </w:style>
  <w:style w:type="paragraph" w:customStyle="1" w:styleId="BB871E67D59A4F958697BC639F58BA6F">
    <w:name w:val="BB871E67D59A4F958697BC639F58BA6F"/>
  </w:style>
  <w:style w:type="character" w:styleId="PlaceholderText">
    <w:name w:val="Placeholder Text"/>
    <w:basedOn w:val="DefaultParagraphFont"/>
    <w:uiPriority w:val="99"/>
    <w:semiHidden/>
    <w:rPr>
      <w:color w:val="595959" w:themeColor="text1" w:themeTint="A6"/>
    </w:rPr>
  </w:style>
  <w:style w:type="paragraph" w:customStyle="1" w:styleId="F44D2F1D9FDB41FBAB1A6A3A1463764C">
    <w:name w:val="F44D2F1D9FDB41FBAB1A6A3A1463764C"/>
  </w:style>
  <w:style w:type="paragraph" w:customStyle="1" w:styleId="2E2B686F7C554F9E8DFE6144F508A93B">
    <w:name w:val="2E2B686F7C554F9E8DFE6144F508A93B"/>
  </w:style>
  <w:style w:type="paragraph" w:customStyle="1" w:styleId="FA77C4F279D24A7CB5ADD396DEE5AF7A">
    <w:name w:val="FA77C4F279D24A7CB5ADD396DEE5AF7A"/>
  </w:style>
  <w:style w:type="paragraph" w:customStyle="1" w:styleId="893D15BF99894F978713BA5B4E080C7B">
    <w:name w:val="893D15BF99894F978713BA5B4E080C7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6E7171-0637-4597-A0E0-B2EF442C4D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844D05-F24F-4AD7-911D-27FC5B348B2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6E5CE66-9277-40FE-BA38-03C7025ABF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Holiday event flyer (with green tree)</Template>
  <TotalTime>0</TotalTime>
  <Pages>1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2022-11-14T12:22:00Z</dcterms:created>
  <dcterms:modified xsi:type="dcterms:W3CDTF">2022-11-14T12:22:00Z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