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796FD" w14:textId="740BEFE2" w:rsidR="00797D01" w:rsidRDefault="006E69FA">
      <w:r>
        <w:rPr>
          <w:noProof/>
        </w:rPr>
        <mc:AlternateContent>
          <mc:Choice Requires="wpg">
            <w:drawing>
              <wp:anchor distT="0" distB="0" distL="114300" distR="114300" simplePos="0" relativeHeight="251673752" behindDoc="0" locked="0" layoutInCell="1" allowOverlap="1" wp14:anchorId="08FEAA0A" wp14:editId="5D1115C6">
                <wp:simplePos x="0" y="0"/>
                <wp:positionH relativeFrom="page">
                  <wp:posOffset>7145020</wp:posOffset>
                </wp:positionH>
                <wp:positionV relativeFrom="page">
                  <wp:posOffset>5359400</wp:posOffset>
                </wp:positionV>
                <wp:extent cx="2971800" cy="965200"/>
                <wp:effectExtent l="0" t="0" r="0" b="0"/>
                <wp:wrapThrough wrapText="bothSides">
                  <wp:wrapPolygon edited="0">
                    <wp:start x="185" y="0"/>
                    <wp:lineTo x="185" y="21032"/>
                    <wp:lineTo x="21231" y="21032"/>
                    <wp:lineTo x="21231" y="0"/>
                    <wp:lineTo x="185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965200"/>
                          <a:chOff x="0" y="0"/>
                          <a:chExt cx="2971800" cy="965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3" name="Text Box 63"/>
                        <wps:cNvSpPr txBox="1"/>
                        <wps:spPr>
                          <a:xfrm>
                            <a:off x="0" y="0"/>
                            <a:ext cx="29718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5720"/>
                            <a:ext cx="278892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02BD1B20" w14:textId="77777777" w:rsidR="00BE7D4F" w:rsidRPr="002B1EF1" w:rsidRDefault="00BE7D4F" w:rsidP="00320D6F">
                              <w:pPr>
                                <w:pStyle w:val="Subtitle"/>
                                <w:jc w:val="center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2B1EF1">
                                <w:rPr>
                                  <w:color w:val="auto"/>
                                  <w:sz w:val="36"/>
                                  <w:szCs w:val="36"/>
                                </w:rPr>
                                <w:t>Quality Fish &amp; Chips</w:t>
                              </w:r>
                            </w:p>
                            <w:p w14:paraId="2BC63FF1" w14:textId="77777777" w:rsidR="00BE7D4F" w:rsidRPr="002B1EF1" w:rsidRDefault="00BE7D4F" w:rsidP="00320D6F">
                              <w:pPr>
                                <w:pStyle w:val="Subtitle"/>
                                <w:jc w:val="center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2B1EF1">
                                <w:rPr>
                                  <w:color w:val="auto"/>
                                  <w:sz w:val="36"/>
                                  <w:szCs w:val="36"/>
                                </w:rPr>
                                <w:t>01963 250225</w:t>
                              </w:r>
                            </w:p>
                            <w:p w14:paraId="6F8FC58F" w14:textId="77777777" w:rsidR="00BE7D4F" w:rsidRDefault="00BE7D4F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325755"/>
                            <a:ext cx="278892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562.6pt;margin-top:422pt;width:234pt;height:76pt;z-index:251673752;mso-position-horizontal-relative:page;mso-position-vertical-relative:page" coordsize="2971800,965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3" o:spid="_x0000_s1027" type="#_x0000_t202" style="position:absolute;width:2971800;height:965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6i11xQAA&#10;ANsAAAAPAAAAZHJzL2Rvd25yZXYueG1sRI9Ba8JAFITvgv9heUJvdWMLMUTXUEtbPES02oPHR/aZ&#10;hGbfhuw2if++Wyh4HGbmG2adjaYRPXWutqxgMY9AEBdW11wq+Dq/PyYgnEfW2FgmBTdykG2mkzWm&#10;2g78Sf3JlyJA2KWooPK+TaV0RUUG3dy2xMG72s6gD7Irpe5wCHDTyKcoiqXBmsNChS29VlR8n36M&#10;AspHc94nyzd/2F4/oktyHHJdKvUwG19WIDyN/h7+b++0gvgZ/r6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qLXXFAAAA2wAAAA8AAAAAAAAAAAAAAAAAlwIAAGRycy9k&#10;b3ducmV2LnhtbFBLBQYAAAAABAAEAPUAAACJAwAAAAA=&#10;" mv:complextextbox="1" filled="f" stroked="f"/>
                <v:shape id="Text Box 6" o:spid="_x0000_s1028" type="#_x0000_t202" style="position:absolute;left:91440;top:45720;width:2788920;height:281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>
                      <w:p w14:paraId="02BD1B20" w14:textId="77777777" w:rsidR="00BE7D4F" w:rsidRPr="002B1EF1" w:rsidRDefault="00BE7D4F" w:rsidP="00320D6F">
                        <w:pPr>
                          <w:pStyle w:val="Subtitle"/>
                          <w:jc w:val="center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2B1EF1">
                          <w:rPr>
                            <w:color w:val="auto"/>
                            <w:sz w:val="36"/>
                            <w:szCs w:val="36"/>
                          </w:rPr>
                          <w:t>Quality Fish &amp; Chips</w:t>
                        </w:r>
                      </w:p>
                      <w:p w14:paraId="2BC63FF1" w14:textId="77777777" w:rsidR="00BE7D4F" w:rsidRPr="002B1EF1" w:rsidRDefault="00BE7D4F" w:rsidP="00320D6F">
                        <w:pPr>
                          <w:pStyle w:val="Subtitle"/>
                          <w:jc w:val="center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2B1EF1">
                          <w:rPr>
                            <w:color w:val="auto"/>
                            <w:sz w:val="36"/>
                            <w:szCs w:val="36"/>
                          </w:rPr>
                          <w:t>01963 250225</w:t>
                        </w:r>
                      </w:p>
                      <w:p w14:paraId="6F8FC58F" w14:textId="77777777" w:rsidR="00BE7D4F" w:rsidRDefault="00BE7D4F"/>
                    </w:txbxContent>
                  </v:textbox>
                </v:shape>
                <v:shape id="Text Box 7" o:spid="_x0000_s1029" type="#_x0000_t202" style="position:absolute;left:91440;top:325755;width:2788920;height:281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35CD5">
        <w:rPr>
          <w:noProof/>
        </w:rPr>
        <mc:AlternateContent>
          <mc:Choice Requires="wps">
            <w:drawing>
              <wp:anchor distT="0" distB="0" distL="114300" distR="114300" simplePos="0" relativeHeight="251678872" behindDoc="0" locked="0" layoutInCell="1" allowOverlap="1" wp14:anchorId="6C283E60" wp14:editId="6598123C">
                <wp:simplePos x="0" y="0"/>
                <wp:positionH relativeFrom="page">
                  <wp:posOffset>7142480</wp:posOffset>
                </wp:positionH>
                <wp:positionV relativeFrom="page">
                  <wp:posOffset>6007100</wp:posOffset>
                </wp:positionV>
                <wp:extent cx="3025140" cy="381000"/>
                <wp:effectExtent l="0" t="0" r="0" b="0"/>
                <wp:wrapThrough wrapText="bothSides">
                  <wp:wrapPolygon edited="0">
                    <wp:start x="181" y="0"/>
                    <wp:lineTo x="181" y="20160"/>
                    <wp:lineTo x="21219" y="20160"/>
                    <wp:lineTo x="21219" y="0"/>
                    <wp:lineTo x="181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C826E" w14:textId="526D0859" w:rsidR="00BE7D4F" w:rsidRPr="002B1EF1" w:rsidRDefault="00BE7D4F" w:rsidP="007F039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B1EF1"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ww.somethingelsefishy.com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562.4pt;margin-top:473pt;width:238.2pt;height:30pt;z-index:25167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AnONQCAAAf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" mv:complextextbox="1" filled="f" stroked="f">
                <v:textbox>
                  <w:txbxContent>
                    <w:p w14:paraId="452C826E" w14:textId="526D0859" w:rsidR="00BE7D4F" w:rsidRPr="002B1EF1" w:rsidRDefault="00BE7D4F" w:rsidP="007F039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B1EF1">
                        <w:rPr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sz w:val="28"/>
                          <w:szCs w:val="28"/>
                        </w:rPr>
                        <w:t>ww.somethingelsefishy.com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4677">
        <w:rPr>
          <w:noProof/>
        </w:rPr>
        <w:drawing>
          <wp:anchor distT="0" distB="0" distL="114300" distR="114300" simplePos="0" relativeHeight="251672728" behindDoc="0" locked="0" layoutInCell="1" allowOverlap="1" wp14:anchorId="660DDFC0" wp14:editId="16007711">
            <wp:simplePos x="0" y="0"/>
            <wp:positionH relativeFrom="page">
              <wp:posOffset>4140200</wp:posOffset>
            </wp:positionH>
            <wp:positionV relativeFrom="page">
              <wp:posOffset>5183505</wp:posOffset>
            </wp:positionV>
            <wp:extent cx="2006600" cy="603250"/>
            <wp:effectExtent l="0" t="0" r="0" b="6350"/>
            <wp:wrapTight wrapText="bothSides">
              <wp:wrapPolygon edited="0">
                <wp:start x="0" y="0"/>
                <wp:lineTo x="0" y="20918"/>
                <wp:lineTo x="21327" y="20918"/>
                <wp:lineTo x="21327" y="0"/>
                <wp:lineTo x="0" y="0"/>
              </wp:wrapPolygon>
            </wp:wrapTight>
            <wp:docPr id="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677">
        <w:rPr>
          <w:noProof/>
        </w:rPr>
        <w:drawing>
          <wp:anchor distT="0" distB="0" distL="114300" distR="114300" simplePos="0" relativeHeight="251669656" behindDoc="0" locked="0" layoutInCell="1" allowOverlap="1" wp14:anchorId="379E276F" wp14:editId="3460D9E0">
            <wp:simplePos x="0" y="0"/>
            <wp:positionH relativeFrom="page">
              <wp:posOffset>1957070</wp:posOffset>
            </wp:positionH>
            <wp:positionV relativeFrom="page">
              <wp:posOffset>45720</wp:posOffset>
            </wp:positionV>
            <wp:extent cx="894715" cy="665480"/>
            <wp:effectExtent l="0" t="0" r="0" b="0"/>
            <wp:wrapNone/>
            <wp:docPr id="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D34">
        <w:rPr>
          <w:noProof/>
        </w:rPr>
        <w:drawing>
          <wp:anchor distT="0" distB="0" distL="114300" distR="114300" simplePos="0" relativeHeight="251662488" behindDoc="0" locked="0" layoutInCell="1" allowOverlap="1" wp14:anchorId="72485DE0" wp14:editId="24DB9925">
            <wp:simplePos x="0" y="0"/>
            <wp:positionH relativeFrom="page">
              <wp:posOffset>1181100</wp:posOffset>
            </wp:positionH>
            <wp:positionV relativeFrom="page">
              <wp:posOffset>6826250</wp:posOffset>
            </wp:positionV>
            <wp:extent cx="1066800" cy="8242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FLogo-(fishonly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D34">
        <w:rPr>
          <w:noProof/>
        </w:rPr>
        <w:drawing>
          <wp:anchor distT="0" distB="0" distL="114300" distR="114300" simplePos="0" relativeHeight="251679896" behindDoc="0" locked="0" layoutInCell="1" allowOverlap="1" wp14:anchorId="5776EFCE" wp14:editId="7C03A8D8">
            <wp:simplePos x="0" y="0"/>
            <wp:positionH relativeFrom="page">
              <wp:posOffset>7571740</wp:posOffset>
            </wp:positionH>
            <wp:positionV relativeFrom="page">
              <wp:posOffset>6438900</wp:posOffset>
            </wp:positionV>
            <wp:extent cx="628015" cy="1054100"/>
            <wp:effectExtent l="0" t="0" r="6985" b="12700"/>
            <wp:wrapThrough wrapText="bothSides">
              <wp:wrapPolygon edited="0">
                <wp:start x="0" y="0"/>
                <wp:lineTo x="0" y="19778"/>
                <wp:lineTo x="874" y="21340"/>
                <wp:lineTo x="20093" y="21340"/>
                <wp:lineTo x="20967" y="19778"/>
                <wp:lineTo x="20967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nicolaelse:Desktop:Top 6 2019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34"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724CE300" wp14:editId="5B020EB6">
                <wp:simplePos x="0" y="0"/>
                <wp:positionH relativeFrom="page">
                  <wp:posOffset>3644900</wp:posOffset>
                </wp:positionH>
                <wp:positionV relativeFrom="page">
                  <wp:posOffset>190500</wp:posOffset>
                </wp:positionV>
                <wp:extent cx="2984500" cy="7886700"/>
                <wp:effectExtent l="0" t="0" r="0" b="0"/>
                <wp:wrapTight wrapText="bothSides">
                  <wp:wrapPolygon edited="0">
                    <wp:start x="184" y="70"/>
                    <wp:lineTo x="184" y="21426"/>
                    <wp:lineTo x="21140" y="21426"/>
                    <wp:lineTo x="21140" y="70"/>
                    <wp:lineTo x="184" y="70"/>
                  </wp:wrapPolygon>
                </wp:wrapTight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9A5428" w14:textId="77777777" w:rsidR="00BE7D4F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C5B8F">
                              <w:rPr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Frying Times</w:t>
                            </w:r>
                          </w:p>
                          <w:p w14:paraId="409B6390" w14:textId="34F79256" w:rsidR="00BE7D4F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6B5D34">
                              <w:rPr>
                                <w:b/>
                                <w:color w:val="auto"/>
                                <w:sz w:val="24"/>
                              </w:rPr>
                              <w:t>Tuesday – 5pm to 8.30pm</w:t>
                            </w:r>
                          </w:p>
                          <w:p w14:paraId="78FB4BFB" w14:textId="77777777" w:rsidR="00BE7D4F" w:rsidRPr="006B5D34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4"/>
                                <w:szCs w:val="4"/>
                              </w:rPr>
                            </w:pPr>
                          </w:p>
                          <w:p w14:paraId="634AEBF7" w14:textId="0E365E3D" w:rsidR="00BE7D4F" w:rsidRDefault="00BE7D4F" w:rsidP="00263526">
                            <w:pPr>
                              <w:pStyle w:val="BodyText2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6B5D34">
                              <w:rPr>
                                <w:b/>
                                <w:color w:val="auto"/>
                                <w:sz w:val="24"/>
                              </w:rPr>
                              <w:t>Wednesday – 5pm to 8.30pm</w:t>
                            </w:r>
                          </w:p>
                          <w:p w14:paraId="5B9EE3A7" w14:textId="77777777" w:rsidR="00BE7D4F" w:rsidRPr="006B5D34" w:rsidRDefault="00BE7D4F" w:rsidP="00263526">
                            <w:pPr>
                              <w:pStyle w:val="BodyText2"/>
                              <w:rPr>
                                <w:b/>
                                <w:color w:val="auto"/>
                                <w:sz w:val="4"/>
                                <w:szCs w:val="4"/>
                              </w:rPr>
                            </w:pPr>
                          </w:p>
                          <w:p w14:paraId="2FCD3289" w14:textId="77777777" w:rsidR="00BE7D4F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6B5D34">
                              <w:rPr>
                                <w:b/>
                                <w:color w:val="auto"/>
                                <w:sz w:val="24"/>
                              </w:rPr>
                              <w:t>Thursday</w:t>
                            </w:r>
                            <w:r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to Saturday</w:t>
                            </w:r>
                          </w:p>
                          <w:p w14:paraId="7B39B801" w14:textId="77777777" w:rsidR="00BE7D4F" w:rsidRDefault="00BE7D4F" w:rsidP="004C4677">
                            <w:pPr>
                              <w:pStyle w:val="BodyText2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</w:rPr>
                              <w:tab/>
                            </w:r>
                            <w:r w:rsidRPr="006B5D34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– 11.30am to 1.30 pm</w:t>
                            </w:r>
                          </w:p>
                          <w:p w14:paraId="0105B4AF" w14:textId="063883B4" w:rsidR="00BE7D4F" w:rsidRDefault="00BE7D4F" w:rsidP="004C4677">
                            <w:pPr>
                              <w:pStyle w:val="BodyText2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</w:rPr>
                              <w:tab/>
                              <w:t>-</w:t>
                            </w:r>
                            <w:r w:rsidRPr="006B5D34">
                              <w:rPr>
                                <w:b/>
                                <w:color w:val="auto"/>
                                <w:sz w:val="24"/>
                              </w:rPr>
                              <w:t>5.00pm to 8.30pm</w:t>
                            </w:r>
                          </w:p>
                          <w:p w14:paraId="79906717" w14:textId="77777777" w:rsidR="00BE7D4F" w:rsidRPr="006B5D34" w:rsidRDefault="00BE7D4F" w:rsidP="0053148C">
                            <w:pPr>
                              <w:pStyle w:val="BodyText2"/>
                              <w:ind w:left="720" w:firstLine="720"/>
                              <w:rPr>
                                <w:b/>
                                <w:color w:val="auto"/>
                                <w:sz w:val="4"/>
                                <w:szCs w:val="4"/>
                              </w:rPr>
                            </w:pPr>
                          </w:p>
                          <w:p w14:paraId="6844FCF9" w14:textId="0C62BABF" w:rsidR="00BE7D4F" w:rsidRPr="006B5D34" w:rsidRDefault="00BE7D4F" w:rsidP="004C4677">
                            <w:pPr>
                              <w:pStyle w:val="BodyText2"/>
                              <w:ind w:firstLine="142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auto"/>
                                <w:sz w:val="24"/>
                              </w:rPr>
                              <w:t>Home Delivery Available Tuesday to Thursday evenings.</w:t>
                            </w:r>
                            <w:proofErr w:type="gramEnd"/>
                            <w:r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 Order through www.foodhub.co.uk</w:t>
                            </w:r>
                          </w:p>
                          <w:p w14:paraId="39A9CDF9" w14:textId="77777777" w:rsidR="00BE7D4F" w:rsidRPr="0053148C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05498000" w14:textId="77777777" w:rsidR="00BE7D4F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Cs w:val="20"/>
                              </w:rPr>
                              <w:t>Credit/Debit Cards accepted.</w:t>
                            </w:r>
                          </w:p>
                          <w:p w14:paraId="6FC02B28" w14:textId="77777777" w:rsidR="00BE7D4F" w:rsidRPr="006B5D34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4"/>
                                <w:szCs w:val="4"/>
                              </w:rPr>
                            </w:pPr>
                          </w:p>
                          <w:p w14:paraId="3A448F59" w14:textId="3C283139" w:rsidR="00BE7D4F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Large Groups/Party’s catered for – Call in or telephone</w:t>
                            </w:r>
                          </w:p>
                          <w:p w14:paraId="665EABC5" w14:textId="20308ACC" w:rsidR="00BE7D4F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01963 250225</w:t>
                            </w:r>
                          </w:p>
                          <w:p w14:paraId="733C1FDF" w14:textId="77777777" w:rsidR="00BE7D4F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Cs w:val="20"/>
                              </w:rPr>
                              <w:t>Prices are subject to change without prior notice.</w:t>
                            </w:r>
                          </w:p>
                          <w:p w14:paraId="14788180" w14:textId="77777777" w:rsidR="00BE7D4F" w:rsidRPr="00BC5B8F" w:rsidRDefault="00BE7D4F" w:rsidP="00B54BCA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Cs w:val="20"/>
                              </w:rPr>
                            </w:pPr>
                          </w:p>
                          <w:p w14:paraId="0E004248" w14:textId="77777777" w:rsidR="00BE7D4F" w:rsidRPr="0053148C" w:rsidRDefault="00BE7D4F" w:rsidP="0053148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53148C">
                              <w:rPr>
                                <w:b/>
                                <w:sz w:val="22"/>
                                <w:szCs w:val="22"/>
                              </w:rPr>
                              <w:t>Something Else Fishy</w:t>
                            </w:r>
                          </w:p>
                          <w:p w14:paraId="3AFB892A" w14:textId="77777777" w:rsidR="00BE7D4F" w:rsidRPr="0053148C" w:rsidRDefault="00BE7D4F" w:rsidP="0053148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148C">
                              <w:rPr>
                                <w:sz w:val="22"/>
                                <w:szCs w:val="22"/>
                              </w:rPr>
                              <w:t>1 High Street</w:t>
                            </w:r>
                          </w:p>
                          <w:p w14:paraId="5EC9F542" w14:textId="77777777" w:rsidR="00BE7D4F" w:rsidRPr="0053148C" w:rsidRDefault="00BE7D4F" w:rsidP="0053148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148C">
                              <w:rPr>
                                <w:sz w:val="22"/>
                                <w:szCs w:val="22"/>
                              </w:rPr>
                              <w:t>Milborne Port</w:t>
                            </w:r>
                          </w:p>
                          <w:p w14:paraId="04D2DF7D" w14:textId="05590AB8" w:rsidR="00BE7D4F" w:rsidRPr="0053148C" w:rsidRDefault="00BE7D4F" w:rsidP="0053148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3148C">
                              <w:rPr>
                                <w:sz w:val="22"/>
                                <w:szCs w:val="22"/>
                              </w:rPr>
                              <w:t>Sherborne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53148C">
                              <w:rPr>
                                <w:sz w:val="22"/>
                                <w:szCs w:val="22"/>
                              </w:rPr>
                              <w:t>DT9 5DG</w:t>
                            </w:r>
                          </w:p>
                          <w:p w14:paraId="28D47137" w14:textId="43FCFA4D" w:rsidR="00BE7D4F" w:rsidRDefault="00BE7D4F" w:rsidP="0053148C">
                            <w:pPr>
                              <w:pStyle w:val="Heading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B446C" wp14:editId="401CC504">
                                  <wp:extent cx="609600" cy="609600"/>
                                  <wp:effectExtent l="0" t="0" r="0" b="0"/>
                                  <wp:docPr id="17" name="Picture 17" descr="Mac SSD:Users:nicolaelse:Desktop:Unknow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 SSD:Users:nicolaelse:Desktop:Unknow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1" type="#_x0000_t202" style="position:absolute;margin-left:287pt;margin-top:15pt;width:235pt;height:621pt;z-index:2516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" filled="f" stroked="f">
                <v:textbox inset=",7.2pt,,7.2pt">
                  <w:txbxContent>
                    <w:p w14:paraId="499A5428" w14:textId="77777777" w:rsidR="00BE7D4F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</w:pPr>
                      <w:r w:rsidRPr="00BC5B8F">
                        <w:rPr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  <w:t>Frying Times</w:t>
                      </w:r>
                    </w:p>
                    <w:p w14:paraId="409B6390" w14:textId="34F79256" w:rsidR="00BE7D4F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24"/>
                        </w:rPr>
                      </w:pPr>
                      <w:r w:rsidRPr="006B5D34">
                        <w:rPr>
                          <w:b/>
                          <w:color w:val="auto"/>
                          <w:sz w:val="24"/>
                        </w:rPr>
                        <w:t>Tuesday – 5pm to 8.30pm</w:t>
                      </w:r>
                    </w:p>
                    <w:p w14:paraId="78FB4BFB" w14:textId="77777777" w:rsidR="00BE7D4F" w:rsidRPr="006B5D34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4"/>
                          <w:szCs w:val="4"/>
                        </w:rPr>
                      </w:pPr>
                    </w:p>
                    <w:p w14:paraId="634AEBF7" w14:textId="0E365E3D" w:rsidR="00BE7D4F" w:rsidRDefault="00BE7D4F" w:rsidP="00263526">
                      <w:pPr>
                        <w:pStyle w:val="BodyText2"/>
                        <w:rPr>
                          <w:b/>
                          <w:color w:val="auto"/>
                          <w:sz w:val="24"/>
                        </w:rPr>
                      </w:pPr>
                      <w:r w:rsidRPr="006B5D34">
                        <w:rPr>
                          <w:b/>
                          <w:color w:val="auto"/>
                          <w:sz w:val="24"/>
                        </w:rPr>
                        <w:t>Wednesday – 5pm to 8.30pm</w:t>
                      </w:r>
                    </w:p>
                    <w:p w14:paraId="5B9EE3A7" w14:textId="77777777" w:rsidR="00BE7D4F" w:rsidRPr="006B5D34" w:rsidRDefault="00BE7D4F" w:rsidP="00263526">
                      <w:pPr>
                        <w:pStyle w:val="BodyText2"/>
                        <w:rPr>
                          <w:b/>
                          <w:color w:val="auto"/>
                          <w:sz w:val="4"/>
                          <w:szCs w:val="4"/>
                        </w:rPr>
                      </w:pPr>
                    </w:p>
                    <w:p w14:paraId="2FCD3289" w14:textId="77777777" w:rsidR="00BE7D4F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24"/>
                        </w:rPr>
                      </w:pPr>
                      <w:r w:rsidRPr="006B5D34">
                        <w:rPr>
                          <w:b/>
                          <w:color w:val="auto"/>
                          <w:sz w:val="24"/>
                        </w:rPr>
                        <w:t>Thursday</w:t>
                      </w:r>
                      <w:r>
                        <w:rPr>
                          <w:b/>
                          <w:color w:val="auto"/>
                          <w:sz w:val="24"/>
                        </w:rPr>
                        <w:t xml:space="preserve"> to Saturday</w:t>
                      </w:r>
                    </w:p>
                    <w:p w14:paraId="7B39B801" w14:textId="77777777" w:rsidR="00BE7D4F" w:rsidRDefault="00BE7D4F" w:rsidP="004C4677">
                      <w:pPr>
                        <w:pStyle w:val="BodyText2"/>
                        <w:rPr>
                          <w:b/>
                          <w:color w:val="auto"/>
                          <w:sz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</w:rPr>
                        <w:tab/>
                      </w:r>
                      <w:r w:rsidRPr="006B5D34">
                        <w:rPr>
                          <w:b/>
                          <w:color w:val="auto"/>
                          <w:sz w:val="24"/>
                        </w:rPr>
                        <w:t xml:space="preserve"> – 11.30am to 1.30 pm</w:t>
                      </w:r>
                    </w:p>
                    <w:p w14:paraId="0105B4AF" w14:textId="063883B4" w:rsidR="00BE7D4F" w:rsidRDefault="00BE7D4F" w:rsidP="004C4677">
                      <w:pPr>
                        <w:pStyle w:val="BodyText2"/>
                        <w:rPr>
                          <w:b/>
                          <w:color w:val="auto"/>
                          <w:sz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</w:rPr>
                        <w:tab/>
                        <w:t>-</w:t>
                      </w:r>
                      <w:r w:rsidRPr="006B5D34">
                        <w:rPr>
                          <w:b/>
                          <w:color w:val="auto"/>
                          <w:sz w:val="24"/>
                        </w:rPr>
                        <w:t>5.00pm to 8.30pm</w:t>
                      </w:r>
                    </w:p>
                    <w:p w14:paraId="79906717" w14:textId="77777777" w:rsidR="00BE7D4F" w:rsidRPr="006B5D34" w:rsidRDefault="00BE7D4F" w:rsidP="0053148C">
                      <w:pPr>
                        <w:pStyle w:val="BodyText2"/>
                        <w:ind w:left="720" w:firstLine="720"/>
                        <w:rPr>
                          <w:b/>
                          <w:color w:val="auto"/>
                          <w:sz w:val="4"/>
                          <w:szCs w:val="4"/>
                        </w:rPr>
                      </w:pPr>
                    </w:p>
                    <w:p w14:paraId="6844FCF9" w14:textId="0C62BABF" w:rsidR="00BE7D4F" w:rsidRPr="006B5D34" w:rsidRDefault="00BE7D4F" w:rsidP="004C4677">
                      <w:pPr>
                        <w:pStyle w:val="BodyText2"/>
                        <w:ind w:firstLine="142"/>
                        <w:rPr>
                          <w:b/>
                          <w:color w:val="auto"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auto"/>
                          <w:sz w:val="24"/>
                        </w:rPr>
                        <w:t>Home Delivery Available Tuesday to Thursday evenings.</w:t>
                      </w:r>
                      <w:proofErr w:type="gramEnd"/>
                      <w:r>
                        <w:rPr>
                          <w:b/>
                          <w:color w:val="auto"/>
                          <w:sz w:val="24"/>
                        </w:rPr>
                        <w:t xml:space="preserve"> Order through www.foodhub.co.uk</w:t>
                      </w:r>
                    </w:p>
                    <w:p w14:paraId="39A9CDF9" w14:textId="77777777" w:rsidR="00BE7D4F" w:rsidRPr="0053148C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8"/>
                          <w:szCs w:val="8"/>
                        </w:rPr>
                      </w:pPr>
                    </w:p>
                    <w:p w14:paraId="05498000" w14:textId="77777777" w:rsidR="00BE7D4F" w:rsidRDefault="00BE7D4F" w:rsidP="0053148C">
                      <w:pPr>
                        <w:pStyle w:val="BodyText2"/>
                        <w:rPr>
                          <w:b/>
                          <w:color w:val="auto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Cs w:val="20"/>
                        </w:rPr>
                        <w:t>Credit/Debit Cards accepted.</w:t>
                      </w:r>
                    </w:p>
                    <w:p w14:paraId="6FC02B28" w14:textId="77777777" w:rsidR="00BE7D4F" w:rsidRPr="006B5D34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4"/>
                          <w:szCs w:val="4"/>
                        </w:rPr>
                      </w:pPr>
                    </w:p>
                    <w:p w14:paraId="3A448F59" w14:textId="3C283139" w:rsidR="00BE7D4F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Large Groups/Party’s catered for – Call in or telephone</w:t>
                      </w:r>
                    </w:p>
                    <w:p w14:paraId="665EABC5" w14:textId="20308ACC" w:rsidR="00BE7D4F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01963 250225</w:t>
                      </w:r>
                    </w:p>
                    <w:p w14:paraId="733C1FDF" w14:textId="77777777" w:rsidR="00BE7D4F" w:rsidRDefault="00BE7D4F" w:rsidP="0053148C">
                      <w:pPr>
                        <w:pStyle w:val="BodyText2"/>
                        <w:rPr>
                          <w:b/>
                          <w:color w:val="auto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Cs w:val="20"/>
                        </w:rPr>
                        <w:t>Prices are subject to change without prior notice.</w:t>
                      </w:r>
                    </w:p>
                    <w:p w14:paraId="14788180" w14:textId="77777777" w:rsidR="00BE7D4F" w:rsidRPr="00BC5B8F" w:rsidRDefault="00BE7D4F" w:rsidP="00B54BCA">
                      <w:pPr>
                        <w:pStyle w:val="BodyText2"/>
                        <w:jc w:val="left"/>
                        <w:rPr>
                          <w:b/>
                          <w:color w:val="auto"/>
                          <w:szCs w:val="20"/>
                        </w:rPr>
                      </w:pPr>
                    </w:p>
                    <w:p w14:paraId="0E004248" w14:textId="77777777" w:rsidR="00BE7D4F" w:rsidRPr="0053148C" w:rsidRDefault="00BE7D4F" w:rsidP="0053148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53148C">
                        <w:rPr>
                          <w:b/>
                          <w:sz w:val="22"/>
                          <w:szCs w:val="22"/>
                        </w:rPr>
                        <w:t>Something Else Fishy</w:t>
                      </w:r>
                    </w:p>
                    <w:p w14:paraId="3AFB892A" w14:textId="77777777" w:rsidR="00BE7D4F" w:rsidRPr="0053148C" w:rsidRDefault="00BE7D4F" w:rsidP="0053148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3148C">
                        <w:rPr>
                          <w:sz w:val="22"/>
                          <w:szCs w:val="22"/>
                        </w:rPr>
                        <w:t>1 High Street</w:t>
                      </w:r>
                    </w:p>
                    <w:p w14:paraId="5EC9F542" w14:textId="77777777" w:rsidR="00BE7D4F" w:rsidRPr="0053148C" w:rsidRDefault="00BE7D4F" w:rsidP="0053148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3148C">
                        <w:rPr>
                          <w:sz w:val="22"/>
                          <w:szCs w:val="22"/>
                        </w:rPr>
                        <w:t>Milborne Port</w:t>
                      </w:r>
                    </w:p>
                    <w:p w14:paraId="04D2DF7D" w14:textId="05590AB8" w:rsidR="00BE7D4F" w:rsidRPr="0053148C" w:rsidRDefault="00BE7D4F" w:rsidP="0053148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3148C">
                        <w:rPr>
                          <w:sz w:val="22"/>
                          <w:szCs w:val="22"/>
                        </w:rPr>
                        <w:t>Sherborne</w:t>
                      </w:r>
                      <w:r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53148C">
                        <w:rPr>
                          <w:sz w:val="22"/>
                          <w:szCs w:val="22"/>
                        </w:rPr>
                        <w:t>DT9 5DG</w:t>
                      </w:r>
                    </w:p>
                    <w:p w14:paraId="28D47137" w14:textId="43FCFA4D" w:rsidR="00BE7D4F" w:rsidRDefault="00BE7D4F" w:rsidP="0053148C">
                      <w:pPr>
                        <w:pStyle w:val="Heading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1B446C" wp14:editId="401CC504">
                            <wp:extent cx="609600" cy="609600"/>
                            <wp:effectExtent l="0" t="0" r="0" b="0"/>
                            <wp:docPr id="17" name="Picture 17" descr="Mac SSD:Users:nicolaelse:Desktop:Unknow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 SSD:Users:nicolaelse:Desktop:Unknow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B5D34">
        <w:rPr>
          <w:noProof/>
        </w:rPr>
        <mc:AlternateContent>
          <mc:Choice Requires="wps">
            <w:drawing>
              <wp:anchor distT="0" distB="0" distL="114300" distR="114300" simplePos="0" relativeHeight="251668632" behindDoc="0" locked="0" layoutInCell="1" allowOverlap="1" wp14:anchorId="27BB789F" wp14:editId="26F5200F">
                <wp:simplePos x="0" y="0"/>
                <wp:positionH relativeFrom="page">
                  <wp:posOffset>495300</wp:posOffset>
                </wp:positionH>
                <wp:positionV relativeFrom="page">
                  <wp:posOffset>139700</wp:posOffset>
                </wp:positionV>
                <wp:extent cx="3149600" cy="7581900"/>
                <wp:effectExtent l="0" t="0" r="0" b="12700"/>
                <wp:wrapThrough wrapText="bothSides">
                  <wp:wrapPolygon edited="0">
                    <wp:start x="174" y="0"/>
                    <wp:lineTo x="174" y="21564"/>
                    <wp:lineTo x="21252" y="21564"/>
                    <wp:lineTo x="21252" y="0"/>
                    <wp:lineTo x="174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758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CFDE0" w14:textId="77777777" w:rsidR="00BE7D4F" w:rsidRDefault="00BE7D4F" w:rsidP="0053148C">
                            <w:pPr>
                              <w:ind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813BB">
                              <w:rPr>
                                <w:b/>
                                <w:sz w:val="32"/>
                                <w:szCs w:val="32"/>
                              </w:rPr>
                              <w:t>Anything</w:t>
                            </w:r>
                          </w:p>
                          <w:p w14:paraId="33F45D5B" w14:textId="77777777" w:rsidR="00BE7D4F" w:rsidRPr="0053148C" w:rsidRDefault="00BE7D4F" w:rsidP="0053148C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0AE43E0" w14:textId="41EF3CDC" w:rsidR="00BE7D4F" w:rsidRPr="0053148C" w:rsidRDefault="00635CD5" w:rsidP="0053148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Mushy Peas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£1.20</w:t>
                            </w:r>
                          </w:p>
                          <w:p w14:paraId="786EBDB7" w14:textId="02932EC3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Pea Fritter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£1.50</w:t>
                            </w:r>
                          </w:p>
                          <w:p w14:paraId="4B711169" w14:textId="6FBAB63A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Baked Beans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="00635CD5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£1.20</w:t>
                            </w:r>
                          </w:p>
                          <w:p w14:paraId="1989F241" w14:textId="01DD1428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Curry Sauce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="00635CD5">
                              <w:rPr>
                                <w:color w:val="auto"/>
                                <w:sz w:val="28"/>
                                <w:szCs w:val="28"/>
                              </w:rPr>
                              <w:t>£1.20</w:t>
                            </w:r>
                          </w:p>
                          <w:p w14:paraId="5C1F583E" w14:textId="4F15B980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Gravy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="00635CD5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£1.20</w:t>
                            </w:r>
                          </w:p>
                          <w:p w14:paraId="398917F1" w14:textId="5E2B9450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Pickled Eggs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="00635CD5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£0.75</w:t>
                            </w:r>
                          </w:p>
                          <w:p w14:paraId="5B685516" w14:textId="2D3A8D28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Pickled Onion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="00635CD5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£0.75</w:t>
                            </w:r>
                          </w:p>
                          <w:p w14:paraId="4C951358" w14:textId="2D2C3A27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Gherkin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="00635CD5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="00635CD5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£0.75</w:t>
                            </w:r>
                          </w:p>
                          <w:p w14:paraId="0E13F575" w14:textId="363F9FF8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Heinz Squeeze Me</w:t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£0.30</w:t>
                            </w:r>
                          </w:p>
                          <w:p w14:paraId="2EBC3EDB" w14:textId="77777777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Chip Shop Vinegar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£1.20</w:t>
                            </w:r>
                          </w:p>
                          <w:p w14:paraId="2BCB1437" w14:textId="1DB0F9A8" w:rsidR="00BE7D4F" w:rsidRPr="00263526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Tomato Sauce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Bottle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color w:val="auto"/>
                                <w:sz w:val="28"/>
                                <w:szCs w:val="28"/>
                              </w:rPr>
                              <w:t>£1.20</w:t>
                            </w:r>
                          </w:p>
                          <w:p w14:paraId="28D35993" w14:textId="77777777" w:rsidR="00BE7D4F" w:rsidRPr="006A7B18" w:rsidRDefault="00BE7D4F" w:rsidP="0053148C">
                            <w:pPr>
                              <w:pStyle w:val="BodyText2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6A7B18"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  <w:t>Sweet Stuff &amp; Drinks</w:t>
                            </w:r>
                          </w:p>
                          <w:p w14:paraId="4F201CD7" w14:textId="1A191104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Pineapple Fritters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£1.50</w:t>
                            </w:r>
                          </w:p>
                          <w:p w14:paraId="1DFF460A" w14:textId="16CD4C15" w:rsidR="00BE7D4F" w:rsidRDefault="00635CD5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Battered Mars Bar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£1.25</w:t>
                            </w:r>
                          </w:p>
                          <w:p w14:paraId="3446FC4A" w14:textId="6A6B4731" w:rsidR="00BE7D4F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Homemade Desserts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£3.00</w:t>
                            </w:r>
                          </w:p>
                          <w:p w14:paraId="22496F50" w14:textId="0EC653CE" w:rsidR="00BE7D4F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(Ask for today’s selection!)</w:t>
                            </w:r>
                          </w:p>
                          <w:p w14:paraId="652EB09E" w14:textId="17CC98A5" w:rsidR="00BE7D4F" w:rsidRPr="006A7B18" w:rsidRDefault="00BE7D4F" w:rsidP="0053148C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Various Drinks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ab/>
                              <w:t>£1.00</w:t>
                            </w:r>
                          </w:p>
                          <w:p w14:paraId="4B3A8613" w14:textId="77777777" w:rsidR="00BE7D4F" w:rsidRDefault="00BE7D4F" w:rsidP="00531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CF9FE" wp14:editId="0D5F7EE3">
                                  <wp:extent cx="2928620" cy="2265674"/>
                                  <wp:effectExtent l="0" t="0" r="0" b="0"/>
                                  <wp:docPr id="60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620" cy="2265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32" type="#_x0000_t202" style="position:absolute;margin-left:39pt;margin-top:11pt;width:248pt;height:597pt;z-index:251668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zzStUCAAAg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" mv:complextextbox="1" filled="f" stroked="f">
                <v:textbox>
                  <w:txbxContent>
                    <w:p w14:paraId="588CFDE0" w14:textId="77777777" w:rsidR="00BE7D4F" w:rsidRDefault="00BE7D4F" w:rsidP="0053148C">
                      <w:pPr>
                        <w:ind w:firstLine="720"/>
                        <w:rPr>
                          <w:b/>
                          <w:sz w:val="32"/>
                          <w:szCs w:val="32"/>
                        </w:rPr>
                      </w:pPr>
                      <w:r w:rsidRPr="000813BB">
                        <w:rPr>
                          <w:b/>
                          <w:sz w:val="32"/>
                          <w:szCs w:val="32"/>
                        </w:rPr>
                        <w:t>Anything</w:t>
                      </w:r>
                    </w:p>
                    <w:p w14:paraId="33F45D5B" w14:textId="77777777" w:rsidR="00BE7D4F" w:rsidRPr="0053148C" w:rsidRDefault="00BE7D4F" w:rsidP="0053148C">
                      <w:pPr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40AE43E0" w14:textId="41EF3CDC" w:rsidR="00BE7D4F" w:rsidRPr="0053148C" w:rsidRDefault="00635CD5" w:rsidP="0053148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Mushy Peas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£1.20</w:t>
                      </w:r>
                    </w:p>
                    <w:p w14:paraId="786EBDB7" w14:textId="02932EC3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Pea Fritter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  <w:t>£1.50</w:t>
                      </w:r>
                    </w:p>
                    <w:p w14:paraId="4B711169" w14:textId="6FBAB63A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Baked Beans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="00635CD5">
                        <w:rPr>
                          <w:color w:val="auto"/>
                          <w:sz w:val="28"/>
                          <w:szCs w:val="28"/>
                        </w:rPr>
                        <w:tab/>
                        <w:t>£1.20</w:t>
                      </w:r>
                    </w:p>
                    <w:p w14:paraId="1989F241" w14:textId="01DD1428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Curry Sauce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="00635CD5">
                        <w:rPr>
                          <w:color w:val="auto"/>
                          <w:sz w:val="28"/>
                          <w:szCs w:val="28"/>
                        </w:rPr>
                        <w:t>£1.20</w:t>
                      </w:r>
                    </w:p>
                    <w:p w14:paraId="5C1F583E" w14:textId="4F15B980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Gravy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="00635CD5">
                        <w:rPr>
                          <w:color w:val="auto"/>
                          <w:sz w:val="28"/>
                          <w:szCs w:val="28"/>
                        </w:rPr>
                        <w:tab/>
                        <w:t>£1.20</w:t>
                      </w:r>
                    </w:p>
                    <w:p w14:paraId="398917F1" w14:textId="5E2B9450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Pickled Eggs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="00635CD5">
                        <w:rPr>
                          <w:color w:val="auto"/>
                          <w:sz w:val="28"/>
                          <w:szCs w:val="28"/>
                        </w:rPr>
                        <w:tab/>
                        <w:t>£0.75</w:t>
                      </w:r>
                    </w:p>
                    <w:p w14:paraId="5B685516" w14:textId="2D3A8D28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Pickled Onion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="00635CD5">
                        <w:rPr>
                          <w:color w:val="auto"/>
                          <w:sz w:val="28"/>
                          <w:szCs w:val="28"/>
                        </w:rPr>
                        <w:tab/>
                        <w:t>£0.75</w:t>
                      </w:r>
                    </w:p>
                    <w:p w14:paraId="4C951358" w14:textId="2D2C3A27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Gherkin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="00635CD5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="00635CD5">
                        <w:rPr>
                          <w:color w:val="auto"/>
                          <w:sz w:val="28"/>
                          <w:szCs w:val="28"/>
                        </w:rPr>
                        <w:tab/>
                        <w:t>£0.75</w:t>
                      </w:r>
                    </w:p>
                    <w:p w14:paraId="0E13F575" w14:textId="363F9FF8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Heinz Squeeze Me</w:t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  <w:t>£0.30</w:t>
                      </w:r>
                    </w:p>
                    <w:p w14:paraId="2EBC3EDB" w14:textId="77777777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Chip Shop Vinegar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£1.20</w:t>
                      </w:r>
                    </w:p>
                    <w:p w14:paraId="2BCB1437" w14:textId="1DB0F9A8" w:rsidR="00BE7D4F" w:rsidRPr="00263526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Tomato Sauce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Bottle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color w:val="auto"/>
                          <w:sz w:val="28"/>
                          <w:szCs w:val="28"/>
                        </w:rPr>
                        <w:t>£1.20</w:t>
                      </w:r>
                    </w:p>
                    <w:p w14:paraId="28D35993" w14:textId="77777777" w:rsidR="00BE7D4F" w:rsidRPr="006A7B18" w:rsidRDefault="00BE7D4F" w:rsidP="0053148C">
                      <w:pPr>
                        <w:pStyle w:val="BodyText2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6A7B18">
                        <w:rPr>
                          <w:b/>
                          <w:color w:val="auto"/>
                          <w:sz w:val="32"/>
                          <w:szCs w:val="32"/>
                        </w:rPr>
                        <w:t>Sweet Stuff &amp; Drinks</w:t>
                      </w:r>
                    </w:p>
                    <w:p w14:paraId="4F201CD7" w14:textId="1A191104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Pineapple Fritters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  <w:t>£1.50</w:t>
                      </w:r>
                    </w:p>
                    <w:p w14:paraId="1DFF460A" w14:textId="16CD4C15" w:rsidR="00BE7D4F" w:rsidRDefault="00635CD5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Battered Mars Bar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  <w:t>£1.25</w:t>
                      </w:r>
                    </w:p>
                    <w:p w14:paraId="3446FC4A" w14:textId="6A6B4731" w:rsidR="00BE7D4F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Homemade Desserts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  <w:t>£3.00</w:t>
                      </w:r>
                    </w:p>
                    <w:p w14:paraId="22496F50" w14:textId="0EC653CE" w:rsidR="00BE7D4F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(Ask for today’s selection!)</w:t>
                      </w:r>
                    </w:p>
                    <w:p w14:paraId="652EB09E" w14:textId="17CC98A5" w:rsidR="00BE7D4F" w:rsidRPr="006A7B18" w:rsidRDefault="00BE7D4F" w:rsidP="0053148C">
                      <w:pPr>
                        <w:pStyle w:val="BodyText2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>Various Drinks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ab/>
                        <w:t>£1.00</w:t>
                      </w:r>
                    </w:p>
                    <w:p w14:paraId="4B3A8613" w14:textId="77777777" w:rsidR="00BE7D4F" w:rsidRDefault="00BE7D4F" w:rsidP="0053148C">
                      <w:r>
                        <w:rPr>
                          <w:noProof/>
                        </w:rPr>
                        <w:drawing>
                          <wp:inline distT="0" distB="0" distL="0" distR="0" wp14:anchorId="7A8CF9FE" wp14:editId="0D5F7EE3">
                            <wp:extent cx="2928620" cy="2265674"/>
                            <wp:effectExtent l="0" t="0" r="0" b="0"/>
                            <wp:docPr id="60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8620" cy="2265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B5D34">
        <w:rPr>
          <w:noProof/>
        </w:rPr>
        <w:drawing>
          <wp:anchor distT="0" distB="0" distL="114300" distR="114300" simplePos="0" relativeHeight="251677848" behindDoc="0" locked="0" layoutInCell="1" allowOverlap="1" wp14:anchorId="65DA4F9E" wp14:editId="2E8D6E5E">
            <wp:simplePos x="0" y="0"/>
            <wp:positionH relativeFrom="page">
              <wp:posOffset>6360160</wp:posOffset>
            </wp:positionH>
            <wp:positionV relativeFrom="page">
              <wp:posOffset>1873885</wp:posOffset>
            </wp:positionV>
            <wp:extent cx="5761990" cy="2051685"/>
            <wp:effectExtent l="0" t="0" r="0" b="0"/>
            <wp:wrapThrough wrapText="bothSides">
              <wp:wrapPolygon edited="0">
                <wp:start x="19597" y="8012"/>
                <wp:lineTo x="16359" y="8012"/>
                <wp:lineTo x="14836" y="6675"/>
                <wp:lineTo x="11789" y="4536"/>
                <wp:lineTo x="10266" y="6943"/>
                <wp:lineTo x="8742" y="8012"/>
                <wp:lineTo x="5600" y="8012"/>
                <wp:lineTo x="4172" y="8814"/>
                <wp:lineTo x="2553" y="8814"/>
                <wp:lineTo x="1696" y="8280"/>
                <wp:lineTo x="1696" y="10954"/>
                <wp:lineTo x="2553" y="10686"/>
                <wp:lineTo x="2648" y="10419"/>
                <wp:lineTo x="4076" y="10954"/>
                <wp:lineTo x="5695" y="11221"/>
                <wp:lineTo x="10266" y="11221"/>
                <wp:lineTo x="11694" y="12023"/>
                <wp:lineTo x="11789" y="12291"/>
                <wp:lineTo x="13217" y="13093"/>
                <wp:lineTo x="13313" y="12826"/>
                <wp:lineTo x="14741" y="11756"/>
                <wp:lineTo x="14836" y="11756"/>
                <wp:lineTo x="16264" y="10419"/>
                <wp:lineTo x="16359" y="10419"/>
                <wp:lineTo x="17788" y="11221"/>
                <wp:lineTo x="17883" y="11221"/>
                <wp:lineTo x="19311" y="9349"/>
                <wp:lineTo x="19597" y="9082"/>
                <wp:lineTo x="19597" y="8012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0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199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608" behindDoc="0" locked="0" layoutInCell="1" allowOverlap="1" wp14:anchorId="6B79E944" wp14:editId="6DE0142E">
                <wp:simplePos x="0" y="0"/>
                <wp:positionH relativeFrom="page">
                  <wp:posOffset>7239000</wp:posOffset>
                </wp:positionH>
                <wp:positionV relativeFrom="page">
                  <wp:posOffset>203200</wp:posOffset>
                </wp:positionV>
                <wp:extent cx="2628900" cy="6261100"/>
                <wp:effectExtent l="0" t="0" r="0" b="12700"/>
                <wp:wrapThrough wrapText="bothSides">
                  <wp:wrapPolygon edited="0">
                    <wp:start x="209" y="0"/>
                    <wp:lineTo x="209" y="21556"/>
                    <wp:lineTo x="21078" y="21556"/>
                    <wp:lineTo x="21078" y="0"/>
                    <wp:lineTo x="209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6261100"/>
                          <a:chOff x="0" y="0"/>
                          <a:chExt cx="2628900" cy="62611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0"/>
                            <a:ext cx="2628900" cy="626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244602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399D617" w14:textId="77777777" w:rsidR="00BE7D4F" w:rsidRDefault="00BE7D4F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3" style="position:absolute;margin-left:570pt;margin-top:16pt;width:207pt;height:493pt;z-index:251667608;mso-position-horizontal-relative:page;mso-position-vertical-relative:page" coordsize="2628900,626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" mv:complextextbox="1">
                <v:shape id="Text Box 56" o:spid="_x0000_s1034" type="#_x0000_t202" style="position:absolute;width:2628900;height:6261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URQxQAA&#10;ANsAAAAPAAAAZHJzL2Rvd25yZXYueG1sRI9Ba8JAFITvgv9heUJvdWOhMUTXUEtbPES02oPHR/aZ&#10;hGbfhuw2if++Wyh4HGbmG2adjaYRPXWutqxgMY9AEBdW11wq+Dq/PyYgnEfW2FgmBTdykG2mkzWm&#10;2g78Sf3JlyJA2KWooPK+TaV0RUUG3dy2xMG72s6gD7Irpe5wCHDTyKcoiqXBmsNChS29VlR8n36M&#10;AspHc94nyzd/2F4/oktyHHJdKvUwG19WIDyN/h7+b++0gucY/r6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xRFDFAAAA2wAAAA8AAAAAAAAAAAAAAAAAlwIAAGRycy9k&#10;b3ducmV2LnhtbFBLBQYAAAAABAAEAPUAAACJAwAAAAA=&#10;" mv:complextextbox="1" filled="f" stroked="f"/>
                <v:shape id="Text Box 1" o:spid="_x0000_s1035" type="#_x0000_t202" style="position:absolute;left:91440;top:45720;width:2446020;height:334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inset="0,0,0,0">
                    <w:txbxContent>
                      <w:p w14:paraId="4399D617" w14:textId="77777777" w:rsidR="00BE7D4F" w:rsidRDefault="00BE7D4F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B54BCA">
        <w:rPr>
          <w:noProof/>
        </w:rPr>
        <w:drawing>
          <wp:anchor distT="0" distB="0" distL="114300" distR="114300" simplePos="0" relativeHeight="251680920" behindDoc="0" locked="0" layoutInCell="1" allowOverlap="1" wp14:anchorId="3EAB15FE" wp14:editId="62B9572B">
            <wp:simplePos x="0" y="0"/>
            <wp:positionH relativeFrom="page">
              <wp:posOffset>9163685</wp:posOffset>
            </wp:positionH>
            <wp:positionV relativeFrom="page">
              <wp:posOffset>6464300</wp:posOffset>
            </wp:positionV>
            <wp:extent cx="728980" cy="1052830"/>
            <wp:effectExtent l="0" t="0" r="7620" b="0"/>
            <wp:wrapThrough wrapText="bothSides">
              <wp:wrapPolygon edited="0">
                <wp:start x="0" y="0"/>
                <wp:lineTo x="0" y="20844"/>
                <wp:lineTo x="21073" y="20844"/>
                <wp:lineTo x="21073" y="0"/>
                <wp:lineTo x="0" y="0"/>
              </wp:wrapPolygon>
            </wp:wrapThrough>
            <wp:docPr id="61" name="Picture 61" descr="Macintosh HD:Users:nicolaelse:Desktop:fnc_quality_award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nicolaelse:Desktop:fnc_quality_award_logo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CA">
        <w:rPr>
          <w:noProof/>
        </w:rPr>
        <w:drawing>
          <wp:anchor distT="0" distB="0" distL="114300" distR="114300" simplePos="0" relativeHeight="251681944" behindDoc="0" locked="0" layoutInCell="1" allowOverlap="1" wp14:anchorId="6EBB48C1" wp14:editId="382750A3">
            <wp:simplePos x="0" y="0"/>
            <wp:positionH relativeFrom="page">
              <wp:posOffset>8267700</wp:posOffset>
            </wp:positionH>
            <wp:positionV relativeFrom="page">
              <wp:posOffset>6477000</wp:posOffset>
            </wp:positionV>
            <wp:extent cx="825500" cy="825500"/>
            <wp:effectExtent l="0" t="0" r="12700" b="1270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64" name="Picture 64" descr="Macintosh HD:Users:nicolaelse:Desktop:FFEOA 18 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nicolaelse:Desktop:FFEOA 18 gol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01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0EB0BE69" wp14:editId="52B3807D">
                <wp:simplePos x="0" y="0"/>
                <wp:positionH relativeFrom="page">
                  <wp:posOffset>2611120</wp:posOffset>
                </wp:positionH>
                <wp:positionV relativeFrom="page">
                  <wp:posOffset>99060</wp:posOffset>
                </wp:positionV>
                <wp:extent cx="0" cy="2377440"/>
                <wp:effectExtent l="0" t="0" r="25400" b="3556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6pt,7.8pt" to="205.6pt,1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8pLgCAADM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74882039" wp14:editId="4B5510C1">
                <wp:simplePos x="0" y="0"/>
                <wp:positionH relativeFrom="page">
                  <wp:posOffset>7406640</wp:posOffset>
                </wp:positionH>
                <wp:positionV relativeFrom="page">
                  <wp:posOffset>365760</wp:posOffset>
                </wp:positionV>
                <wp:extent cx="0" cy="7051675"/>
                <wp:effectExtent l="15240" t="10160" r="22860" b="24765"/>
                <wp:wrapTight wrapText="bothSides">
                  <wp:wrapPolygon edited="0">
                    <wp:start x="-2147483648" y="0"/>
                    <wp:lineTo x="-2147483648" y="21512"/>
                    <wp:lineTo x="-2147483648" y="21512"/>
                    <wp:lineTo x="-2147483648" y="0"/>
                    <wp:lineTo x="-2147483648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51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58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" strokecolor="white [3212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208C984" wp14:editId="6F573EF7">
                <wp:simplePos x="0" y="0"/>
                <wp:positionH relativeFrom="page">
                  <wp:posOffset>505460</wp:posOffset>
                </wp:positionH>
                <wp:positionV relativeFrom="page">
                  <wp:posOffset>3776345</wp:posOffset>
                </wp:positionV>
                <wp:extent cx="2148840" cy="777240"/>
                <wp:effectExtent l="0" t="0" r="0" b="0"/>
                <wp:wrapTight wrapText="bothSides">
                  <wp:wrapPolygon edited="0">
                    <wp:start x="255" y="706"/>
                    <wp:lineTo x="255" y="19765"/>
                    <wp:lineTo x="20936" y="19765"/>
                    <wp:lineTo x="20936" y="706"/>
                    <wp:lineTo x="255" y="706"/>
                  </wp:wrapPolygon>
                </wp:wrapTight>
                <wp:docPr id="2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D00BB4" w14:textId="77777777" w:rsidR="00BE7D4F" w:rsidRDefault="00BE7D4F" w:rsidP="00797D01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39.8pt;margin-top:297.35pt;width:169.2pt;height:61.2pt;z-index:251658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" filled="f" stroked="f">
                <v:textbox inset=",7.2pt,,7.2pt">
                  <w:txbxContent>
                    <w:p w14:paraId="29D00BB4" w14:textId="77777777" w:rsidR="00BE7D4F" w:rsidRDefault="00BE7D4F" w:rsidP="00797D01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56CF929B" wp14:editId="01178D15">
                <wp:simplePos x="0" y="0"/>
                <wp:positionH relativeFrom="page">
                  <wp:posOffset>7618730</wp:posOffset>
                </wp:positionH>
                <wp:positionV relativeFrom="page">
                  <wp:posOffset>2318385</wp:posOffset>
                </wp:positionV>
                <wp:extent cx="1920240" cy="36576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5495C5" w14:textId="77777777" w:rsidR="00BE7D4F" w:rsidRDefault="00BE7D4F" w:rsidP="00797D01">
                            <w:pPr>
                              <w:pStyle w:val="Subtitle"/>
                            </w:pPr>
                            <w:r w:rsidRPr="00245355">
                              <w:t>Integer egestas orci quis lorem feugiat adipiscing.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margin-left:599.9pt;margin-top:182.55pt;width:151.2pt;height:28.8pt;z-index:251658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" filled="f" stroked="f">
                <v:stroke o:forcedash="t"/>
                <v:textbox inset=",0,,0">
                  <w:txbxContent>
                    <w:p w14:paraId="005495C5" w14:textId="77777777" w:rsidR="00BE7D4F" w:rsidRDefault="00BE7D4F" w:rsidP="00797D01">
                      <w:pPr>
                        <w:pStyle w:val="Subtitle"/>
                      </w:pPr>
                      <w:r w:rsidRPr="00245355">
                        <w:t>Integer egestas orci quis lorem feugiat adipiscing.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28B2A06D" wp14:editId="33DEDA83">
                <wp:simplePos x="0" y="0"/>
                <wp:positionH relativeFrom="page">
                  <wp:posOffset>7625080</wp:posOffset>
                </wp:positionH>
                <wp:positionV relativeFrom="page">
                  <wp:posOffset>1490345</wp:posOffset>
                </wp:positionV>
                <wp:extent cx="1920240" cy="828040"/>
                <wp:effectExtent l="5080" t="4445" r="508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BFD786A" w14:textId="77777777" w:rsidR="00BE7D4F" w:rsidRDefault="00BE7D4F" w:rsidP="00797D01">
                            <w:pPr>
                              <w:pStyle w:val="Title"/>
                            </w:pPr>
                            <w:r>
                              <w:t>Lorem</w:t>
                            </w:r>
                            <w:r>
                              <w:br/>
                              <w:t>Ipsum Dolor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margin-left:600.4pt;margin-top:117.35pt;width:151.2pt;height:65.2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rOtvUCAABe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" filled="f" stroked="f">
                <v:stroke o:forcedash="t"/>
                <v:textbox inset=",0,,0">
                  <w:txbxContent>
                    <w:p w14:paraId="1BFD786A" w14:textId="77777777" w:rsidR="00BE7D4F" w:rsidRDefault="00BE7D4F" w:rsidP="00797D01">
                      <w:pPr>
                        <w:pStyle w:val="Title"/>
                      </w:pPr>
                      <w:r>
                        <w:t>Lorem</w:t>
                      </w:r>
                      <w:r>
                        <w:br/>
                        <w:t>Ipsum Dolor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87E49" wp14:editId="45BA7A86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2651760" cy="4663440"/>
                <wp:effectExtent l="0" t="0" r="0" b="0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466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8pt;margin-top:28.8pt;width:208.8pt;height:36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" filled="f" stroked="f">
                <v:textbox inset=",7.2pt,,7.2pt"/>
                <w10:wrap anchorx="page" anchory="page"/>
              </v:rect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7DA43FFC" wp14:editId="0E1D91A6">
                <wp:simplePos x="0" y="0"/>
                <wp:positionH relativeFrom="page">
                  <wp:posOffset>2656840</wp:posOffset>
                </wp:positionH>
                <wp:positionV relativeFrom="page">
                  <wp:posOffset>365760</wp:posOffset>
                </wp:positionV>
                <wp:extent cx="0" cy="7040880"/>
                <wp:effectExtent l="15240" t="10160" r="22860" b="2286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0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8.8pt" to="209.2pt,58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6E94CA77" wp14:editId="1F694D4C">
                <wp:simplePos x="0" y="0"/>
                <wp:positionH relativeFrom="page">
                  <wp:posOffset>9461500</wp:posOffset>
                </wp:positionH>
                <wp:positionV relativeFrom="page">
                  <wp:posOffset>365760</wp:posOffset>
                </wp:positionV>
                <wp:extent cx="0" cy="2377440"/>
                <wp:effectExtent l="12700" t="10160" r="25400" b="2540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pt,28.8pt" to="74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r0rcCAADL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B5D34">
        <w:br w:type="page"/>
      </w:r>
      <w:r w:rsidR="003F54E4">
        <w:rPr>
          <w:noProof/>
        </w:rPr>
        <w:lastRenderedPageBreak/>
        <w:drawing>
          <wp:anchor distT="0" distB="0" distL="114300" distR="114300" simplePos="0" relativeHeight="251660440" behindDoc="0" locked="0" layoutInCell="1" allowOverlap="1" wp14:anchorId="0B2C1E31" wp14:editId="6D748F96">
            <wp:simplePos x="0" y="0"/>
            <wp:positionH relativeFrom="page">
              <wp:posOffset>4699000</wp:posOffset>
            </wp:positionH>
            <wp:positionV relativeFrom="page">
              <wp:posOffset>-205740</wp:posOffset>
            </wp:positionV>
            <wp:extent cx="5041900" cy="1581785"/>
            <wp:effectExtent l="0" t="0" r="0" b="0"/>
            <wp:wrapThrough wrapText="bothSides">
              <wp:wrapPolygon edited="0">
                <wp:start x="11535" y="4162"/>
                <wp:lineTo x="1523" y="8324"/>
                <wp:lineTo x="1523" y="10752"/>
                <wp:lineTo x="11643" y="13874"/>
                <wp:lineTo x="12187" y="14568"/>
                <wp:lineTo x="12840" y="14568"/>
                <wp:lineTo x="13276" y="13874"/>
                <wp:lineTo x="19260" y="10752"/>
                <wp:lineTo x="19260" y="10405"/>
                <wp:lineTo x="19805" y="8324"/>
                <wp:lineTo x="12079" y="4162"/>
                <wp:lineTo x="11535" y="4162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4E4">
        <w:rPr>
          <w:noProof/>
        </w:rPr>
        <mc:AlternateContent>
          <mc:Choice Requires="wps">
            <w:drawing>
              <wp:anchor distT="0" distB="0" distL="114300" distR="114300" simplePos="0" relativeHeight="251666584" behindDoc="0" locked="0" layoutInCell="1" allowOverlap="1" wp14:anchorId="7B037088" wp14:editId="0D2CD7FE">
                <wp:simplePos x="0" y="0"/>
                <wp:positionH relativeFrom="page">
                  <wp:posOffset>3594100</wp:posOffset>
                </wp:positionH>
                <wp:positionV relativeFrom="page">
                  <wp:posOffset>698500</wp:posOffset>
                </wp:positionV>
                <wp:extent cx="3149600" cy="6858000"/>
                <wp:effectExtent l="0" t="0" r="0" b="0"/>
                <wp:wrapThrough wrapText="bothSides">
                  <wp:wrapPolygon edited="0">
                    <wp:start x="174" y="0"/>
                    <wp:lineTo x="174" y="21520"/>
                    <wp:lineTo x="21252" y="21520"/>
                    <wp:lineTo x="21252" y="0"/>
                    <wp:lineTo x="174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EC5DE" w14:textId="77777777" w:rsidR="00BE7D4F" w:rsidRDefault="00BE7D4F" w:rsidP="00797D0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A7B1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Burgers</w:t>
                            </w:r>
                          </w:p>
                          <w:p w14:paraId="6C89C19E" w14:textId="77777777" w:rsidR="00BE7D4F" w:rsidRPr="00797D01" w:rsidRDefault="00BE7D4F" w:rsidP="00797D01">
                            <w:pPr>
                              <w:rPr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7BD5C0C8" w14:textId="600697D7" w:rsidR="00BE7D4F" w:rsidRPr="006A7B18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sz w:val="28"/>
                                <w:szCs w:val="28"/>
                              </w:rPr>
                              <w:t>Plain Burger</w:t>
                            </w:r>
                            <w:r w:rsidRPr="006A7B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6A7B18">
                              <w:rPr>
                                <w:sz w:val="28"/>
                                <w:szCs w:val="28"/>
                              </w:rPr>
                              <w:tab/>
                              <w:t>£1.80</w:t>
                            </w:r>
                          </w:p>
                          <w:p w14:paraId="5251B88F" w14:textId="7CC09B09" w:rsidR="00BE7D4F" w:rsidRPr="006A7B18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sz w:val="28"/>
                                <w:szCs w:val="28"/>
                              </w:rPr>
                              <w:t>Burger in a Bap</w:t>
                            </w:r>
                            <w:r w:rsidRPr="006A7B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£2.70</w:t>
                            </w:r>
                          </w:p>
                          <w:p w14:paraId="24222230" w14:textId="57CA2305" w:rsidR="00BE7D4F" w:rsidRPr="006A7B18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Cheese Burger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6A7B18">
                              <w:rPr>
                                <w:sz w:val="28"/>
                                <w:szCs w:val="28"/>
                              </w:rPr>
                              <w:t xml:space="preserve"> Bap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£3.00</w:t>
                            </w:r>
                          </w:p>
                          <w:p w14:paraId="4C8655EA" w14:textId="5DAB01B9" w:rsidR="00BE7D4F" w:rsidRPr="006A7B18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7B18">
                              <w:rPr>
                                <w:sz w:val="28"/>
                                <w:szCs w:val="28"/>
                              </w:rPr>
                              <w:t>Chicken Burger</w:t>
                            </w:r>
                            <w:r w:rsidRPr="006A7B1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  <w:t>£3.25</w:t>
                            </w:r>
                          </w:p>
                          <w:p w14:paraId="589AE0FA" w14:textId="77777777" w:rsidR="00BE7D4F" w:rsidRPr="00797D01" w:rsidRDefault="00BE7D4F" w:rsidP="00797D01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8B5B109" w14:textId="77777777" w:rsidR="00BE7D4F" w:rsidRPr="006A7B18" w:rsidRDefault="00BE7D4F" w:rsidP="00797D0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A7B1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Savories</w:t>
                            </w:r>
                          </w:p>
                          <w:p w14:paraId="79877C41" w14:textId="4D8AA474" w:rsidR="00BE7D4F" w:rsidRPr="006A7B18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Onion Rings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£1.40</w:t>
                            </w:r>
                          </w:p>
                          <w:p w14:paraId="5DB6BFC6" w14:textId="285FC13A" w:rsidR="00BE7D4F" w:rsidRPr="006A7B18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Breaded Mushrooms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£1.50</w:t>
                            </w:r>
                          </w:p>
                          <w:p w14:paraId="46E7FA01" w14:textId="77777777" w:rsidR="00BE7D4F" w:rsidRPr="00797D01" w:rsidRDefault="00BE7D4F" w:rsidP="00797D01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C6EC17E" w14:textId="77777777" w:rsidR="00BE7D4F" w:rsidRPr="006A7B18" w:rsidRDefault="00BE7D4F" w:rsidP="00797D0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A7B1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Vegetarian</w:t>
                            </w:r>
                          </w:p>
                          <w:p w14:paraId="5001E367" w14:textId="05BD8341" w:rsidR="00BE7D4F" w:rsidRPr="006A7B18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Veggie Burger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£2.80</w:t>
                            </w:r>
                          </w:p>
                          <w:p w14:paraId="737DBE15" w14:textId="39593A37" w:rsidR="00BE7D4F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Veggie Roll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£2.75</w:t>
                            </w:r>
                          </w:p>
                          <w:p w14:paraId="53264E35" w14:textId="77777777" w:rsidR="003F54E4" w:rsidRPr="003F54E4" w:rsidRDefault="003F54E4" w:rsidP="00797D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F21966" w14:textId="77D9EB29" w:rsidR="00BE7D4F" w:rsidRPr="007477B5" w:rsidRDefault="00BE7D4F" w:rsidP="00B40E0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7477B5">
                              <w:rPr>
                                <w:i/>
                                <w:sz w:val="28"/>
                                <w:szCs w:val="28"/>
                              </w:rPr>
                              <w:t>“We offer Gluten Free Ba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tter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       Sausages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 Curry Sauce and more”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9" type="#_x0000_t202" style="position:absolute;margin-left:283pt;margin-top:55pt;width:248pt;height:540pt;z-index:25166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" mv:complextextbox="1" filled="f" stroked="f">
                <v:stroke dashstyle="dot"/>
                <v:textbox>
                  <w:txbxContent>
                    <w:p w14:paraId="59CEC5DE" w14:textId="77777777" w:rsidR="00BE7D4F" w:rsidRDefault="00BE7D4F" w:rsidP="00797D0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A7B18">
                        <w:rPr>
                          <w:b/>
                          <w:sz w:val="32"/>
                          <w:szCs w:val="32"/>
                          <w:u w:val="single"/>
                        </w:rPr>
                        <w:t>Burgers</w:t>
                      </w:r>
                    </w:p>
                    <w:p w14:paraId="6C89C19E" w14:textId="77777777" w:rsidR="00BE7D4F" w:rsidRPr="00797D01" w:rsidRDefault="00BE7D4F" w:rsidP="00797D01">
                      <w:pPr>
                        <w:rPr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14:paraId="7BD5C0C8" w14:textId="600697D7" w:rsidR="00BE7D4F" w:rsidRPr="006A7B18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6A7B18">
                        <w:rPr>
                          <w:sz w:val="28"/>
                          <w:szCs w:val="28"/>
                        </w:rPr>
                        <w:t>Plain Burger</w:t>
                      </w:r>
                      <w:r w:rsidRPr="006A7B18">
                        <w:rPr>
                          <w:sz w:val="28"/>
                          <w:szCs w:val="28"/>
                        </w:rPr>
                        <w:tab/>
                      </w:r>
                      <w:r w:rsidRPr="006A7B18">
                        <w:rPr>
                          <w:sz w:val="28"/>
                          <w:szCs w:val="28"/>
                        </w:rPr>
                        <w:tab/>
                        <w:t>£1.80</w:t>
                      </w:r>
                    </w:p>
                    <w:p w14:paraId="5251B88F" w14:textId="7CC09B09" w:rsidR="00BE7D4F" w:rsidRPr="006A7B18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6A7B18">
                        <w:rPr>
                          <w:sz w:val="28"/>
                          <w:szCs w:val="28"/>
                        </w:rPr>
                        <w:t>Burger in a Bap</w:t>
                      </w:r>
                      <w:r w:rsidRPr="006A7B18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£2.70</w:t>
                      </w:r>
                    </w:p>
                    <w:p w14:paraId="24222230" w14:textId="57CA2305" w:rsidR="00BE7D4F" w:rsidRPr="006A7B18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Cheese Burger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Pr="006A7B18">
                        <w:rPr>
                          <w:sz w:val="28"/>
                          <w:szCs w:val="28"/>
                        </w:rPr>
                        <w:t xml:space="preserve"> Bap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ab/>
                        <w:t>£3.00</w:t>
                      </w:r>
                    </w:p>
                    <w:p w14:paraId="4C8655EA" w14:textId="5DAB01B9" w:rsidR="00BE7D4F" w:rsidRPr="006A7B18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6A7B18">
                        <w:rPr>
                          <w:sz w:val="28"/>
                          <w:szCs w:val="28"/>
                        </w:rPr>
                        <w:t>Chicken Burger</w:t>
                      </w:r>
                      <w:r w:rsidRPr="006A7B18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  <w:t>£3.25</w:t>
                      </w:r>
                    </w:p>
                    <w:p w14:paraId="589AE0FA" w14:textId="77777777" w:rsidR="00BE7D4F" w:rsidRPr="00797D01" w:rsidRDefault="00BE7D4F" w:rsidP="00797D01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48B5B109" w14:textId="77777777" w:rsidR="00BE7D4F" w:rsidRPr="006A7B18" w:rsidRDefault="00BE7D4F" w:rsidP="00797D0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A7B18">
                        <w:rPr>
                          <w:b/>
                          <w:sz w:val="32"/>
                          <w:szCs w:val="32"/>
                          <w:u w:val="single"/>
                        </w:rPr>
                        <w:t>Savories</w:t>
                      </w:r>
                    </w:p>
                    <w:p w14:paraId="79877C41" w14:textId="4D8AA474" w:rsidR="00BE7D4F" w:rsidRPr="006A7B18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Onion Rings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£1.40</w:t>
                      </w:r>
                    </w:p>
                    <w:p w14:paraId="5DB6BFC6" w14:textId="285FC13A" w:rsidR="00BE7D4F" w:rsidRPr="006A7B18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Breaded Mushrooms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£1.50</w:t>
                      </w:r>
                    </w:p>
                    <w:p w14:paraId="46E7FA01" w14:textId="77777777" w:rsidR="00BE7D4F" w:rsidRPr="00797D01" w:rsidRDefault="00BE7D4F" w:rsidP="00797D01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4C6EC17E" w14:textId="77777777" w:rsidR="00BE7D4F" w:rsidRPr="006A7B18" w:rsidRDefault="00BE7D4F" w:rsidP="00797D0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A7B18">
                        <w:rPr>
                          <w:b/>
                          <w:sz w:val="32"/>
                          <w:szCs w:val="32"/>
                          <w:u w:val="single"/>
                        </w:rPr>
                        <w:t>Vegetarian</w:t>
                      </w:r>
                    </w:p>
                    <w:p w14:paraId="5001E367" w14:textId="05BD8341" w:rsidR="00BE7D4F" w:rsidRPr="006A7B18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Veggie Burger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£2.80</w:t>
                      </w:r>
                    </w:p>
                    <w:p w14:paraId="737DBE15" w14:textId="39593A37" w:rsidR="00BE7D4F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Veggie Roll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£2.75</w:t>
                      </w:r>
                    </w:p>
                    <w:p w14:paraId="53264E35" w14:textId="77777777" w:rsidR="003F54E4" w:rsidRPr="003F54E4" w:rsidRDefault="003F54E4" w:rsidP="00797D0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9F21966" w14:textId="77D9EB29" w:rsidR="00BE7D4F" w:rsidRPr="007477B5" w:rsidRDefault="00BE7D4F" w:rsidP="00B40E0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7477B5">
                        <w:rPr>
                          <w:i/>
                          <w:sz w:val="28"/>
                          <w:szCs w:val="28"/>
                        </w:rPr>
                        <w:t>“We offer Gluten Free Ba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tter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>,       Sausages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>, Curry Sauce and more”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F54E4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26CD8B51" wp14:editId="6F0425D9">
                <wp:simplePos x="0" y="0"/>
                <wp:positionH relativeFrom="page">
                  <wp:posOffset>134620</wp:posOffset>
                </wp:positionH>
                <wp:positionV relativeFrom="page">
                  <wp:posOffset>184150</wp:posOffset>
                </wp:positionV>
                <wp:extent cx="4805680" cy="527050"/>
                <wp:effectExtent l="0" t="0" r="0" b="6350"/>
                <wp:wrapTight wrapText="bothSides">
                  <wp:wrapPolygon edited="0">
                    <wp:start x="114" y="0"/>
                    <wp:lineTo x="114" y="20819"/>
                    <wp:lineTo x="21349" y="20819"/>
                    <wp:lineTo x="21349" y="0"/>
                    <wp:lineTo x="114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68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222ED3" w14:textId="77777777" w:rsidR="00BE7D4F" w:rsidRPr="00230730" w:rsidRDefault="00BE7D4F" w:rsidP="00797D01">
                            <w:pPr>
                              <w:pStyle w:val="Heading1"/>
                              <w:rPr>
                                <w:color w:val="auto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  <w:u w:val="single"/>
                              </w:rPr>
                              <w:t>What takes your fancy tonight?</w:t>
                            </w:r>
                          </w:p>
                          <w:p w14:paraId="126B1565" w14:textId="77777777" w:rsidR="00BE7D4F" w:rsidRDefault="00BE7D4F" w:rsidP="00797D01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margin-left:10.6pt;margin-top:14.5pt;width:378.4pt;height:41.5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" filled="f" stroked="f">
                <v:textbox inset=",0,,0">
                  <w:txbxContent>
                    <w:p w14:paraId="38222ED3" w14:textId="77777777" w:rsidR="00BE7D4F" w:rsidRPr="00230730" w:rsidRDefault="00BE7D4F" w:rsidP="00797D01">
                      <w:pPr>
                        <w:pStyle w:val="Heading1"/>
                        <w:rPr>
                          <w:color w:val="auto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  <w:u w:val="single"/>
                        </w:rPr>
                        <w:t>What takes your fancy tonight?</w:t>
                      </w:r>
                    </w:p>
                    <w:p w14:paraId="126B1565" w14:textId="77777777" w:rsidR="00BE7D4F" w:rsidRDefault="00BE7D4F" w:rsidP="00797D01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6FC4">
        <w:rPr>
          <w:noProof/>
        </w:rPr>
        <mc:AlternateContent>
          <mc:Choice Requires="wps">
            <w:drawing>
              <wp:anchor distT="0" distB="0" distL="114300" distR="114300" simplePos="0" relativeHeight="251665560" behindDoc="0" locked="0" layoutInCell="1" allowOverlap="1" wp14:anchorId="5695B712" wp14:editId="3A567D79">
                <wp:simplePos x="0" y="0"/>
                <wp:positionH relativeFrom="page">
                  <wp:posOffset>7048500</wp:posOffset>
                </wp:positionH>
                <wp:positionV relativeFrom="page">
                  <wp:posOffset>838200</wp:posOffset>
                </wp:positionV>
                <wp:extent cx="3359785" cy="6794500"/>
                <wp:effectExtent l="0" t="0" r="0" b="12700"/>
                <wp:wrapThrough wrapText="bothSides">
                  <wp:wrapPolygon edited="0">
                    <wp:start x="163" y="0"/>
                    <wp:lineTo x="163" y="21560"/>
                    <wp:lineTo x="21229" y="21560"/>
                    <wp:lineTo x="21229" y="0"/>
                    <wp:lineTo x="163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679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0E98C" w14:textId="77777777" w:rsidR="00BE7D4F" w:rsidRPr="00797D01" w:rsidRDefault="00BE7D4F" w:rsidP="00976FC4">
                            <w:pPr>
                              <w:ind w:right="-553"/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Chips</w:t>
                            </w:r>
                          </w:p>
                          <w:p w14:paraId="712D730D" w14:textId="098A836E" w:rsidR="00BE7D4F" w:rsidRDefault="003F54E4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Small Chips</w:t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£1.20</w:t>
                            </w:r>
                          </w:p>
                          <w:p w14:paraId="4FBC7E58" w14:textId="4831FC76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Regular</w:t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£2.30</w:t>
                            </w:r>
                          </w:p>
                          <w:p w14:paraId="0D47D1AF" w14:textId="18556E72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Large</w:t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£3.60</w:t>
                            </w:r>
                          </w:p>
                          <w:p w14:paraId="1743E6A4" w14:textId="210DF616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Cheesy Chips</w:t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£3.30</w:t>
                            </w:r>
                          </w:p>
                          <w:p w14:paraId="22F3E0AB" w14:textId="21B9C86B" w:rsidR="00BE7D4F" w:rsidRPr="00263526" w:rsidRDefault="00BE7D4F" w:rsidP="00976FC4">
                            <w:pPr>
                              <w:ind w:right="-553"/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“Our chips are freshly cut each day in store”</w:t>
                            </w:r>
                          </w:p>
                          <w:p w14:paraId="00FED7B7" w14:textId="77777777" w:rsidR="00BE7D4F" w:rsidRPr="00797D01" w:rsidRDefault="00BE7D4F" w:rsidP="00976FC4">
                            <w:pPr>
                              <w:ind w:right="-553"/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Pies</w:t>
                            </w:r>
                          </w:p>
                          <w:p w14:paraId="4521E44E" w14:textId="203F2985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Steak &amp; Kidney</w:t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£2.85</w:t>
                            </w:r>
                          </w:p>
                          <w:p w14:paraId="404052C9" w14:textId="5C7F351A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 &amp; Mushroom</w:t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£2.85</w:t>
                            </w:r>
                          </w:p>
                          <w:p w14:paraId="7EB4C9AC" w14:textId="77777777" w:rsidR="00BE7D4F" w:rsidRPr="00797D01" w:rsidRDefault="00BE7D4F" w:rsidP="00976FC4">
                            <w:pPr>
                              <w:ind w:right="-553"/>
                              <w:rPr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A9D7D2" w14:textId="77777777" w:rsidR="00BE7D4F" w:rsidRPr="00797D01" w:rsidRDefault="00BE7D4F" w:rsidP="00976FC4">
                            <w:pPr>
                              <w:ind w:right="-553"/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Sausages</w:t>
                            </w:r>
                          </w:p>
                          <w:p w14:paraId="26C99BBC" w14:textId="00CB0ABB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Pork Plain or Battered</w:t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£1.30</w:t>
                            </w:r>
                          </w:p>
                          <w:p w14:paraId="1F684C4C" w14:textId="77777777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Jumbo Pork Plain or</w:t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£2.00 </w:t>
                            </w:r>
                          </w:p>
                          <w:p w14:paraId="7F43C0A5" w14:textId="77777777" w:rsidR="00BE7D4F" w:rsidRPr="00797D01" w:rsidRDefault="00BE7D4F" w:rsidP="00976FC4">
                            <w:pPr>
                              <w:ind w:left="720"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Battered</w:t>
                            </w:r>
                          </w:p>
                          <w:p w14:paraId="65426D41" w14:textId="77777777" w:rsidR="00BE7D4F" w:rsidRPr="00797D01" w:rsidRDefault="00BE7D4F" w:rsidP="00976FC4">
                            <w:pPr>
                              <w:ind w:left="720" w:right="-553"/>
                              <w:rPr>
                                <w:sz w:val="8"/>
                                <w:szCs w:val="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66456F" w14:textId="77777777" w:rsidR="00BE7D4F" w:rsidRPr="00797D01" w:rsidRDefault="00BE7D4F" w:rsidP="00976FC4">
                            <w:pPr>
                              <w:ind w:right="-553"/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b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  <w:p w14:paraId="2E827F9A" w14:textId="009D97A6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Chicken </w:t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Breast </w:t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£3.95</w:t>
                            </w:r>
                          </w:p>
                          <w:p w14:paraId="5F660D56" w14:textId="628078BE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 Nuggets</w:t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797D01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£3.30</w:t>
                            </w:r>
                          </w:p>
                          <w:p w14:paraId="691A86A3" w14:textId="0BD2C84F" w:rsidR="00BE7D4F" w:rsidRPr="00797D01" w:rsidRDefault="00BE7D4F" w:rsidP="00976FC4">
                            <w:pPr>
                              <w:ind w:right="-553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AC18B8" w14:textId="77777777" w:rsidR="00BE7D4F" w:rsidRPr="00797D01" w:rsidRDefault="00BE7D4F" w:rsidP="00976FC4">
                            <w:pPr>
                              <w:ind w:right="-553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41" type="#_x0000_t202" style="position:absolute;margin-left:555pt;margin-top:66pt;width:264.55pt;height:535pt;z-index:251665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" mv:complextextbox="1" filled="f" stroked="f">
                <v:stroke dashstyle="dot"/>
                <v:textbox>
                  <w:txbxContent>
                    <w:p w14:paraId="5D70E98C" w14:textId="77777777" w:rsidR="00BE7D4F" w:rsidRPr="00797D01" w:rsidRDefault="00BE7D4F" w:rsidP="00976FC4">
                      <w:pPr>
                        <w:ind w:right="-553"/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Chips</w:t>
                      </w:r>
                    </w:p>
                    <w:p w14:paraId="712D730D" w14:textId="098A836E" w:rsidR="00BE7D4F" w:rsidRDefault="003F54E4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Small Chips</w:t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£1.20</w:t>
                      </w:r>
                    </w:p>
                    <w:p w14:paraId="4FBC7E58" w14:textId="4831FC76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Regular</w:t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£2.30</w:t>
                      </w:r>
                    </w:p>
                    <w:p w14:paraId="0D47D1AF" w14:textId="18556E72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Large</w:t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£3.60</w:t>
                      </w:r>
                    </w:p>
                    <w:p w14:paraId="1743E6A4" w14:textId="210DF616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Cheesy Chips</w:t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£3.30</w:t>
                      </w:r>
                    </w:p>
                    <w:p w14:paraId="22F3E0AB" w14:textId="21B9C86B" w:rsidR="00BE7D4F" w:rsidRPr="00263526" w:rsidRDefault="00BE7D4F" w:rsidP="00976FC4">
                      <w:pPr>
                        <w:ind w:right="-553"/>
                        <w:rPr>
                          <w:i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“Our chips are freshly cut each day in store”</w:t>
                      </w:r>
                    </w:p>
                    <w:p w14:paraId="00FED7B7" w14:textId="77777777" w:rsidR="00BE7D4F" w:rsidRPr="00797D01" w:rsidRDefault="00BE7D4F" w:rsidP="00976FC4">
                      <w:pPr>
                        <w:ind w:right="-553"/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Pies</w:t>
                      </w:r>
                    </w:p>
                    <w:p w14:paraId="4521E44E" w14:textId="203F2985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Steak &amp; Kidney</w:t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£2.85</w:t>
                      </w:r>
                    </w:p>
                    <w:p w14:paraId="404052C9" w14:textId="5C7F351A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 &amp; Mushroom</w:t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£2.85</w:t>
                      </w:r>
                    </w:p>
                    <w:p w14:paraId="7EB4C9AC" w14:textId="77777777" w:rsidR="00BE7D4F" w:rsidRPr="00797D01" w:rsidRDefault="00BE7D4F" w:rsidP="00976FC4">
                      <w:pPr>
                        <w:ind w:right="-553"/>
                        <w:rPr>
                          <w:sz w:val="8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8A9D7D2" w14:textId="77777777" w:rsidR="00BE7D4F" w:rsidRPr="00797D01" w:rsidRDefault="00BE7D4F" w:rsidP="00976FC4">
                      <w:pPr>
                        <w:ind w:right="-553"/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Sausages</w:t>
                      </w:r>
                    </w:p>
                    <w:p w14:paraId="26C99BBC" w14:textId="00CB0ABB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Pork Plain or Battered</w:t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bookmarkStart w:id="1" w:name="_GoBack"/>
                      <w:bookmarkEnd w:id="1"/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£1.30</w:t>
                      </w:r>
                    </w:p>
                    <w:p w14:paraId="1F684C4C" w14:textId="77777777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Jumbo Pork Plain or</w:t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£2.00 </w:t>
                      </w:r>
                    </w:p>
                    <w:p w14:paraId="7F43C0A5" w14:textId="77777777" w:rsidR="00BE7D4F" w:rsidRPr="00797D01" w:rsidRDefault="00BE7D4F" w:rsidP="00976FC4">
                      <w:pPr>
                        <w:ind w:left="720"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Battered</w:t>
                      </w:r>
                    </w:p>
                    <w:p w14:paraId="65426D41" w14:textId="77777777" w:rsidR="00BE7D4F" w:rsidRPr="00797D01" w:rsidRDefault="00BE7D4F" w:rsidP="00976FC4">
                      <w:pPr>
                        <w:ind w:left="720" w:right="-553"/>
                        <w:rPr>
                          <w:sz w:val="8"/>
                          <w:szCs w:val="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66456F" w14:textId="77777777" w:rsidR="00BE7D4F" w:rsidRPr="00797D01" w:rsidRDefault="00BE7D4F" w:rsidP="00976FC4">
                      <w:pPr>
                        <w:ind w:right="-553"/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b/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  <w:p w14:paraId="2E827F9A" w14:textId="009D97A6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Chicken </w:t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Breast </w:t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£3.95</w:t>
                      </w:r>
                    </w:p>
                    <w:p w14:paraId="5F660D56" w14:textId="628078BE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 Nuggets</w:t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797D01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£3.30</w:t>
                      </w:r>
                    </w:p>
                    <w:p w14:paraId="691A86A3" w14:textId="0BD2C84F" w:rsidR="00BE7D4F" w:rsidRPr="00797D01" w:rsidRDefault="00BE7D4F" w:rsidP="00976FC4">
                      <w:pPr>
                        <w:ind w:right="-553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AC18B8" w14:textId="77777777" w:rsidR="00BE7D4F" w:rsidRPr="00797D01" w:rsidRDefault="00BE7D4F" w:rsidP="00976FC4">
                      <w:pPr>
                        <w:ind w:right="-553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B5D34">
        <w:rPr>
          <w:noProof/>
        </w:rPr>
        <w:drawing>
          <wp:anchor distT="0" distB="0" distL="114300" distR="114300" simplePos="0" relativeHeight="251682968" behindDoc="0" locked="0" layoutInCell="1" allowOverlap="1" wp14:anchorId="57204D27" wp14:editId="15C6E1C5">
            <wp:simplePos x="0" y="0"/>
            <wp:positionH relativeFrom="page">
              <wp:posOffset>4025900</wp:posOffset>
            </wp:positionH>
            <wp:positionV relativeFrom="page">
              <wp:posOffset>6830695</wp:posOffset>
            </wp:positionV>
            <wp:extent cx="2133600" cy="877570"/>
            <wp:effectExtent l="0" t="0" r="0" b="11430"/>
            <wp:wrapThrough wrapText="bothSides">
              <wp:wrapPolygon edited="0">
                <wp:start x="0" y="0"/>
                <wp:lineTo x="0" y="21256"/>
                <wp:lineTo x="21343" y="21256"/>
                <wp:lineTo x="21343" y="0"/>
                <wp:lineTo x="0" y="0"/>
              </wp:wrapPolygon>
            </wp:wrapThrough>
            <wp:docPr id="86" name="Picture 86" descr="Mac SSD:Users:nicolaelse:Desktop: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SSD:Users:nicolaelse:Desktop:Unknown-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D34">
        <w:rPr>
          <w:noProof/>
        </w:rPr>
        <w:drawing>
          <wp:anchor distT="0" distB="0" distL="114300" distR="114300" simplePos="0" relativeHeight="251664536" behindDoc="0" locked="0" layoutInCell="1" allowOverlap="1" wp14:anchorId="6E081D34" wp14:editId="1C63DBE3">
            <wp:simplePos x="0" y="0"/>
            <wp:positionH relativeFrom="page">
              <wp:posOffset>4662805</wp:posOffset>
            </wp:positionH>
            <wp:positionV relativeFrom="page">
              <wp:posOffset>6140450</wp:posOffset>
            </wp:positionV>
            <wp:extent cx="861695" cy="665480"/>
            <wp:effectExtent l="0" t="0" r="0" b="0"/>
            <wp:wrapThrough wrapText="bothSides">
              <wp:wrapPolygon edited="0">
                <wp:start x="7640" y="3298"/>
                <wp:lineTo x="2547" y="7420"/>
                <wp:lineTo x="2547" y="12366"/>
                <wp:lineTo x="9550" y="17313"/>
                <wp:lineTo x="12097" y="17313"/>
                <wp:lineTo x="19101" y="12366"/>
                <wp:lineTo x="19101" y="5771"/>
                <wp:lineTo x="11461" y="3298"/>
                <wp:lineTo x="7640" y="3298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FLogo-(fishonly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D34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1B3E11B6" wp14:editId="563FED04">
                <wp:simplePos x="0" y="0"/>
                <wp:positionH relativeFrom="page">
                  <wp:posOffset>200660</wp:posOffset>
                </wp:positionH>
                <wp:positionV relativeFrom="page">
                  <wp:posOffset>635000</wp:posOffset>
                </wp:positionV>
                <wp:extent cx="3012440" cy="6934200"/>
                <wp:effectExtent l="0" t="0" r="0" b="0"/>
                <wp:wrapTight wrapText="bothSides">
                  <wp:wrapPolygon edited="0">
                    <wp:start x="182" y="0"/>
                    <wp:lineTo x="182" y="21521"/>
                    <wp:lineTo x="21126" y="21521"/>
                    <wp:lineTo x="21126" y="0"/>
                    <wp:lineTo x="182" y="0"/>
                  </wp:wrapPolygon>
                </wp:wrapTight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693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9956E2" w14:textId="77777777" w:rsidR="00BE7D4F" w:rsidRPr="00797D01" w:rsidRDefault="00BE7D4F" w:rsidP="00797D01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A7B18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Fish</w:t>
                            </w:r>
                          </w:p>
                          <w:p w14:paraId="09A6D6C6" w14:textId="182249D2" w:rsidR="00BE7D4F" w:rsidRPr="003336E5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36E5">
                              <w:rPr>
                                <w:sz w:val="28"/>
                                <w:szCs w:val="28"/>
                              </w:rPr>
                              <w:t>Cod</w:t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  <w:t>£4.6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608A2605" w14:textId="456A7E37" w:rsidR="00BE7D4F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36E5">
                              <w:rPr>
                                <w:sz w:val="28"/>
                                <w:szCs w:val="28"/>
                              </w:rPr>
                              <w:t>Large Cod</w:t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  <w:t>£6.8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2EE18195" w14:textId="360D8583" w:rsidR="00BE7D4F" w:rsidRPr="003336E5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36E5">
                              <w:rPr>
                                <w:sz w:val="28"/>
                                <w:szCs w:val="28"/>
                              </w:rPr>
                              <w:t>Haddock</w:t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  <w:t>£4.95</w:t>
                            </w:r>
                          </w:p>
                          <w:p w14:paraId="37D915F3" w14:textId="6DEC35C9" w:rsidR="00BE7D4F" w:rsidRDefault="003F54E4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Large Haddock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£6.95</w:t>
                            </w:r>
                            <w:r w:rsidR="00BE7D4F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25290AB" w14:textId="58986E13" w:rsidR="00BE7D4F" w:rsidRPr="00B40E06" w:rsidRDefault="00BE7D4F" w:rsidP="00B40E0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B40E06">
                              <w:rPr>
                                <w:i/>
                                <w:sz w:val="28"/>
                                <w:szCs w:val="28"/>
                              </w:rPr>
                              <w:t>“All our Haddock is Hook &amp; Line Caught!”</w:t>
                            </w:r>
                          </w:p>
                          <w:p w14:paraId="1E2BE80A" w14:textId="6473B32E" w:rsidR="00BE7D4F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36E5">
                              <w:rPr>
                                <w:sz w:val="28"/>
                                <w:szCs w:val="28"/>
                              </w:rPr>
                              <w:t>Plaice</w:t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£4.95</w:t>
                            </w:r>
                          </w:p>
                          <w:p w14:paraId="6AC3A511" w14:textId="1D6EB6C4" w:rsidR="00BE7D4F" w:rsidRPr="003336E5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Salt &amp; Pepper squid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>£4.85</w:t>
                            </w:r>
                          </w:p>
                          <w:p w14:paraId="15719C88" w14:textId="5A7A3964" w:rsidR="00BE7D4F" w:rsidRPr="00B40E06" w:rsidRDefault="00BE7D4F" w:rsidP="00797D0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B40E06">
                              <w:rPr>
                                <w:i/>
                                <w:sz w:val="28"/>
                                <w:szCs w:val="28"/>
                              </w:rPr>
                              <w:t>Take a look at what’s on our ‘specials board’ in store for new &amp; exciting products.</w:t>
                            </w:r>
                          </w:p>
                          <w:p w14:paraId="78625D17" w14:textId="5CF2D786" w:rsidR="00BE7D4F" w:rsidRPr="003336E5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36E5">
                              <w:rPr>
                                <w:sz w:val="28"/>
                                <w:szCs w:val="28"/>
                              </w:rPr>
                              <w:t>Langoustine Scampi</w:t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>£4.85</w:t>
                            </w:r>
                          </w:p>
                          <w:p w14:paraId="709A3D94" w14:textId="64564419" w:rsidR="00BE7D4F" w:rsidRPr="003336E5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Whitebait</w:t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£3.95</w:t>
                            </w:r>
                          </w:p>
                          <w:p w14:paraId="68394B47" w14:textId="1DD027B7" w:rsidR="00BE7D4F" w:rsidRPr="003336E5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36E5">
                              <w:rPr>
                                <w:sz w:val="28"/>
                                <w:szCs w:val="28"/>
                              </w:rPr>
                              <w:t>Cod Fishcakes</w:t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£1.3</w:t>
                            </w:r>
                            <w:r w:rsidRPr="003336E5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7909CE03" w14:textId="09493D08" w:rsidR="00BE7D4F" w:rsidRDefault="00BE7D4F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36E5">
                              <w:rPr>
                                <w:sz w:val="28"/>
                                <w:szCs w:val="28"/>
                              </w:rPr>
                              <w:t>Mini Cod &amp; Chips</w:t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3F54E4">
                              <w:rPr>
                                <w:sz w:val="28"/>
                                <w:szCs w:val="28"/>
                              </w:rPr>
                              <w:tab/>
                              <w:t>£4.25</w:t>
                            </w:r>
                          </w:p>
                          <w:p w14:paraId="75A4ED08" w14:textId="77777777" w:rsidR="003F54E4" w:rsidRDefault="003F54E4" w:rsidP="00797D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89CB11" w14:textId="4B28CC3F" w:rsidR="00BE7D4F" w:rsidRPr="00263526" w:rsidRDefault="00BE7D4F" w:rsidP="00263526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263526">
                              <w:rPr>
                                <w:i/>
                                <w:sz w:val="28"/>
                                <w:szCs w:val="28"/>
                              </w:rPr>
                              <w:t>“We only ever use fish that is responsibly sourced from approved vessels”</w:t>
                            </w:r>
                          </w:p>
                          <w:p w14:paraId="08314686" w14:textId="77777777" w:rsidR="00BE7D4F" w:rsidRPr="00263526" w:rsidRDefault="00BE7D4F" w:rsidP="00263526">
                            <w:pPr>
                              <w:pStyle w:val="BodyText3"/>
                              <w:jc w:val="center"/>
                              <w:rPr>
                                <w:i/>
                              </w:rPr>
                            </w:pPr>
                            <w:r w:rsidRPr="00263526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23937673" wp14:editId="6B33E527">
                                  <wp:extent cx="2565400" cy="1973385"/>
                                  <wp:effectExtent l="0" t="0" r="0" b="8255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197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3526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40EAFF08" wp14:editId="1246A51C">
                                  <wp:extent cx="2565400" cy="1973385"/>
                                  <wp:effectExtent l="0" t="0" r="0" b="8255"/>
                                  <wp:docPr id="5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197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2" type="#_x0000_t202" style="position:absolute;margin-left:15.8pt;margin-top:50pt;width:237.2pt;height:546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" mv:complextextbox="1" filled="f" stroked="f">
                <v:stroke dashstyle="dot"/>
                <v:textbox inset=",0,,0">
                  <w:txbxContent>
                    <w:p w14:paraId="049956E2" w14:textId="77777777" w:rsidR="00BE7D4F" w:rsidRPr="00797D01" w:rsidRDefault="00BE7D4F" w:rsidP="00797D01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A7B18">
                        <w:rPr>
                          <w:b/>
                          <w:sz w:val="32"/>
                          <w:szCs w:val="32"/>
                          <w:u w:val="single"/>
                        </w:rPr>
                        <w:t>Fish</w:t>
                      </w:r>
                    </w:p>
                    <w:p w14:paraId="09A6D6C6" w14:textId="182249D2" w:rsidR="00BE7D4F" w:rsidRPr="003336E5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3336E5">
                        <w:rPr>
                          <w:sz w:val="28"/>
                          <w:szCs w:val="28"/>
                        </w:rPr>
                        <w:t>Cod</w:t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  <w:t>£4.6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</w:p>
                    <w:p w14:paraId="608A2605" w14:textId="456A7E37" w:rsidR="00BE7D4F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3336E5">
                        <w:rPr>
                          <w:sz w:val="28"/>
                          <w:szCs w:val="28"/>
                        </w:rPr>
                        <w:t>Large Cod</w:t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  <w:t>£6.8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</w:p>
                    <w:p w14:paraId="2EE18195" w14:textId="360D8583" w:rsidR="00BE7D4F" w:rsidRPr="003336E5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3336E5">
                        <w:rPr>
                          <w:sz w:val="28"/>
                          <w:szCs w:val="28"/>
                        </w:rPr>
                        <w:t>Haddock</w:t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  <w:t>£4.95</w:t>
                      </w:r>
                    </w:p>
                    <w:p w14:paraId="37D915F3" w14:textId="6DEC35C9" w:rsidR="00BE7D4F" w:rsidRDefault="003F54E4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Large Haddock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£6.95</w:t>
                      </w:r>
                      <w:r w:rsidR="00BE7D4F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425290AB" w14:textId="58986E13" w:rsidR="00BE7D4F" w:rsidRPr="00B40E06" w:rsidRDefault="00BE7D4F" w:rsidP="00B40E0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B40E06">
                        <w:rPr>
                          <w:i/>
                          <w:sz w:val="28"/>
                          <w:szCs w:val="28"/>
                        </w:rPr>
                        <w:t>“All our Haddock is Hook &amp; Line Caught!”</w:t>
                      </w:r>
                    </w:p>
                    <w:p w14:paraId="1E2BE80A" w14:textId="6473B32E" w:rsidR="00BE7D4F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3336E5">
                        <w:rPr>
                          <w:sz w:val="28"/>
                          <w:szCs w:val="28"/>
                        </w:rPr>
                        <w:t>Plaice</w:t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£4.95</w:t>
                      </w:r>
                    </w:p>
                    <w:p w14:paraId="6AC3A511" w14:textId="1D6EB6C4" w:rsidR="00BE7D4F" w:rsidRPr="003336E5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Salt &amp; Pepper squid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>£4.85</w:t>
                      </w:r>
                    </w:p>
                    <w:p w14:paraId="15719C88" w14:textId="5A7A3964" w:rsidR="00BE7D4F" w:rsidRPr="00B40E06" w:rsidRDefault="00BE7D4F" w:rsidP="00797D0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B40E06">
                        <w:rPr>
                          <w:i/>
                          <w:sz w:val="28"/>
                          <w:szCs w:val="28"/>
                        </w:rPr>
                        <w:t>Take a look at what’s on our ‘specials board’ in store for new &amp; exciting products.</w:t>
                      </w:r>
                    </w:p>
                    <w:p w14:paraId="78625D17" w14:textId="5CF2D786" w:rsidR="00BE7D4F" w:rsidRPr="003336E5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3336E5">
                        <w:rPr>
                          <w:sz w:val="28"/>
                          <w:szCs w:val="28"/>
                        </w:rPr>
                        <w:t>Langoustine Scampi</w:t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>£4.85</w:t>
                      </w:r>
                    </w:p>
                    <w:p w14:paraId="709A3D94" w14:textId="64564419" w:rsidR="00BE7D4F" w:rsidRPr="003336E5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Whitebait</w:t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£3.95</w:t>
                      </w:r>
                    </w:p>
                    <w:p w14:paraId="68394B47" w14:textId="1DD027B7" w:rsidR="00BE7D4F" w:rsidRPr="003336E5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3336E5">
                        <w:rPr>
                          <w:sz w:val="28"/>
                          <w:szCs w:val="28"/>
                        </w:rPr>
                        <w:t>Cod Fishcakes</w:t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 w:rsidRPr="003336E5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£1.3</w:t>
                      </w:r>
                      <w:r w:rsidRPr="003336E5">
                        <w:rPr>
                          <w:sz w:val="28"/>
                          <w:szCs w:val="28"/>
                        </w:rPr>
                        <w:t>0</w:t>
                      </w:r>
                    </w:p>
                    <w:p w14:paraId="7909CE03" w14:textId="09493D08" w:rsidR="00BE7D4F" w:rsidRDefault="00BE7D4F" w:rsidP="00797D01">
                      <w:pPr>
                        <w:rPr>
                          <w:sz w:val="28"/>
                          <w:szCs w:val="28"/>
                        </w:rPr>
                      </w:pPr>
                      <w:r w:rsidRPr="003336E5">
                        <w:rPr>
                          <w:sz w:val="28"/>
                          <w:szCs w:val="28"/>
                        </w:rPr>
                        <w:t>Mini Cod &amp; Chips</w:t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</w:r>
                      <w:r w:rsidR="003F54E4">
                        <w:rPr>
                          <w:sz w:val="28"/>
                          <w:szCs w:val="28"/>
                        </w:rPr>
                        <w:tab/>
                        <w:t>£4.25</w:t>
                      </w:r>
                    </w:p>
                    <w:p w14:paraId="75A4ED08" w14:textId="77777777" w:rsidR="003F54E4" w:rsidRDefault="003F54E4" w:rsidP="00797D0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989CB11" w14:textId="4B28CC3F" w:rsidR="00BE7D4F" w:rsidRPr="00263526" w:rsidRDefault="00BE7D4F" w:rsidP="00263526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263526">
                        <w:rPr>
                          <w:i/>
                          <w:sz w:val="28"/>
                          <w:szCs w:val="28"/>
                        </w:rPr>
                        <w:t>“We only ever use fish that is responsibly sourced from approved vessels”</w:t>
                      </w:r>
                    </w:p>
                    <w:p w14:paraId="08314686" w14:textId="77777777" w:rsidR="00BE7D4F" w:rsidRPr="00263526" w:rsidRDefault="00BE7D4F" w:rsidP="00263526">
                      <w:pPr>
                        <w:pStyle w:val="BodyText3"/>
                        <w:jc w:val="center"/>
                        <w:rPr>
                          <w:i/>
                        </w:rPr>
                      </w:pPr>
                      <w:r w:rsidRPr="00263526">
                        <w:rPr>
                          <w:i/>
                          <w:noProof/>
                        </w:rPr>
                        <w:drawing>
                          <wp:inline distT="0" distB="0" distL="0" distR="0" wp14:anchorId="23937673" wp14:editId="6B33E527">
                            <wp:extent cx="2565400" cy="1973385"/>
                            <wp:effectExtent l="0" t="0" r="0" b="8255"/>
                            <wp:docPr id="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197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3526">
                        <w:rPr>
                          <w:i/>
                          <w:noProof/>
                        </w:rPr>
                        <w:drawing>
                          <wp:inline distT="0" distB="0" distL="0" distR="0" wp14:anchorId="40EAFF08" wp14:editId="1246A51C">
                            <wp:extent cx="2565400" cy="1973385"/>
                            <wp:effectExtent l="0" t="0" r="0" b="8255"/>
                            <wp:docPr id="5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1973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797D01" w:rsidSect="00B40E06">
      <w:pgSz w:w="15840" w:h="12240" w:orient="landscape"/>
      <w:pgMar w:top="576" w:right="0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30F7FE" w14:textId="77777777" w:rsidR="006E69FA" w:rsidRDefault="006E69FA">
      <w:pPr>
        <w:spacing w:after="0"/>
      </w:pPr>
      <w:r>
        <w:separator/>
      </w:r>
    </w:p>
  </w:endnote>
  <w:endnote w:type="continuationSeparator" w:id="0">
    <w:p w14:paraId="718C418B" w14:textId="77777777" w:rsidR="006E69FA" w:rsidRDefault="006E69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C912FC" w14:textId="77777777" w:rsidR="006E69FA" w:rsidRDefault="006E69FA">
      <w:pPr>
        <w:spacing w:after="0"/>
      </w:pPr>
      <w:r>
        <w:separator/>
      </w:r>
    </w:p>
  </w:footnote>
  <w:footnote w:type="continuationSeparator" w:id="0">
    <w:p w14:paraId="05B2DC24" w14:textId="77777777" w:rsidR="006E69FA" w:rsidRDefault="006E69F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MarginGuides" w:val="0"/>
    <w:docVar w:name="ShowStaticGuides" w:val="1"/>
  </w:docVars>
  <w:rsids>
    <w:rsidRoot w:val="00797D01"/>
    <w:rsid w:val="000639BC"/>
    <w:rsid w:val="00174184"/>
    <w:rsid w:val="00187A43"/>
    <w:rsid w:val="00263526"/>
    <w:rsid w:val="00280828"/>
    <w:rsid w:val="002B1EF1"/>
    <w:rsid w:val="002E5D81"/>
    <w:rsid w:val="002F211A"/>
    <w:rsid w:val="00320D6F"/>
    <w:rsid w:val="00363748"/>
    <w:rsid w:val="00373DC2"/>
    <w:rsid w:val="00376513"/>
    <w:rsid w:val="003920A5"/>
    <w:rsid w:val="003F54E4"/>
    <w:rsid w:val="00471674"/>
    <w:rsid w:val="004C1CDC"/>
    <w:rsid w:val="004C4677"/>
    <w:rsid w:val="004D0FB8"/>
    <w:rsid w:val="0053148C"/>
    <w:rsid w:val="005814D3"/>
    <w:rsid w:val="005B73F2"/>
    <w:rsid w:val="005C2585"/>
    <w:rsid w:val="005F05E4"/>
    <w:rsid w:val="00603D4D"/>
    <w:rsid w:val="00635CD5"/>
    <w:rsid w:val="006A5F6E"/>
    <w:rsid w:val="006B5D34"/>
    <w:rsid w:val="006C3FB7"/>
    <w:rsid w:val="006D5ECB"/>
    <w:rsid w:val="006E69FA"/>
    <w:rsid w:val="007477B5"/>
    <w:rsid w:val="00757412"/>
    <w:rsid w:val="00783C89"/>
    <w:rsid w:val="007843B2"/>
    <w:rsid w:val="007972D0"/>
    <w:rsid w:val="00797D01"/>
    <w:rsid w:val="007C31A8"/>
    <w:rsid w:val="007F0399"/>
    <w:rsid w:val="00851B36"/>
    <w:rsid w:val="008D3D81"/>
    <w:rsid w:val="00947B81"/>
    <w:rsid w:val="00964AD6"/>
    <w:rsid w:val="00976FC4"/>
    <w:rsid w:val="009E109D"/>
    <w:rsid w:val="00B10C08"/>
    <w:rsid w:val="00B40E06"/>
    <w:rsid w:val="00B54BCA"/>
    <w:rsid w:val="00B85E8E"/>
    <w:rsid w:val="00BE7D4F"/>
    <w:rsid w:val="00C25FC7"/>
    <w:rsid w:val="00C547AA"/>
    <w:rsid w:val="00CB5B7B"/>
    <w:rsid w:val="00CF1E9D"/>
    <w:rsid w:val="00D40FC2"/>
    <w:rsid w:val="00D61E10"/>
    <w:rsid w:val="00DA6D2A"/>
    <w:rsid w:val="00E42D0E"/>
    <w:rsid w:val="00E503FB"/>
    <w:rsid w:val="00E54199"/>
    <w:rsid w:val="00E616B6"/>
    <w:rsid w:val="00EA7237"/>
    <w:rsid w:val="00EC17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86D0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Subtitle" w:uiPriority="11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1782BF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Subtitle" w:uiPriority="11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1782BF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emf"/><Relationship Id="rId14" Type="http://schemas.openxmlformats.org/officeDocument/2006/relationships/image" Target="media/image8.gif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theme1.xml><?xml version="1.0" encoding="utf-8"?>
<a:theme xmlns:a="http://schemas.openxmlformats.org/drawingml/2006/main" name="Office Theme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Executive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Cornerstone Brochure.dotx</Template>
  <TotalTime>405</TotalTime>
  <Pages>2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Else</dc:creator>
  <cp:keywords/>
  <dc:description/>
  <cp:lastModifiedBy>Nicki Else</cp:lastModifiedBy>
  <cp:revision>21</cp:revision>
  <cp:lastPrinted>2021-05-25T12:44:00Z</cp:lastPrinted>
  <dcterms:created xsi:type="dcterms:W3CDTF">2013-05-28T14:22:00Z</dcterms:created>
  <dcterms:modified xsi:type="dcterms:W3CDTF">2021-05-25T12:48:00Z</dcterms:modified>
  <cp:category/>
</cp:coreProperties>
</file>