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1464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860"/>
        <w:gridCol w:w="5220"/>
        <w:gridCol w:w="4565"/>
      </w:tblGrid>
      <w:tr w:rsidR="00307EC9" w14:paraId="71F11E1E" w14:textId="77777777" w:rsidTr="00DA50FE">
        <w:trPr>
          <w:jc w:val="center"/>
        </w:trPr>
        <w:tc>
          <w:tcPr>
            <w:tcW w:w="4860" w:type="dxa"/>
            <w:tcMar>
              <w:right w:w="720" w:type="dxa"/>
            </w:tcMar>
          </w:tcPr>
          <w:p w14:paraId="5453DB14" w14:textId="1E8B8394" w:rsidR="00307EC9" w:rsidRDefault="00B41CC2" w:rsidP="00946F0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8A2F49A" wp14:editId="231ABA3C">
                  <wp:extent cx="3155540" cy="170180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328" cy="17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8743F" w14:textId="44227380" w:rsidR="00307EC9" w:rsidRPr="00DA50FE" w:rsidRDefault="00212F7B" w:rsidP="00DA50FE">
            <w:pPr>
              <w:pStyle w:val="Caption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Striving</w:t>
            </w:r>
            <w:r w:rsidR="00946F0B" w:rsidRPr="00946F0B">
              <w:rPr>
                <w:sz w:val="24"/>
                <w:szCs w:val="24"/>
              </w:rPr>
              <w:t xml:space="preserve"> to provide affordable housing to offenders.</w:t>
            </w:r>
          </w:p>
          <w:p w14:paraId="4F605087" w14:textId="5E199940" w:rsidR="00307EC9" w:rsidRPr="00DA50FE" w:rsidRDefault="009F7EB1" w:rsidP="00DA50FE">
            <w:pPr>
              <w:pStyle w:val="Heading2"/>
              <w:spacing w:after="0"/>
              <w:jc w:val="center"/>
              <w:rPr>
                <w:rStyle w:val="Heading2Char"/>
                <w:b/>
                <w:bCs/>
                <w:sz w:val="16"/>
                <w:szCs w:val="16"/>
              </w:rPr>
            </w:pPr>
            <w:r>
              <w:t>OUR GOAL</w:t>
            </w:r>
          </w:p>
          <w:p w14:paraId="3FCE1A27" w14:textId="7341FEF3" w:rsidR="009F7EB1" w:rsidRPr="009F7EB1" w:rsidRDefault="009F7EB1" w:rsidP="00DA50FE">
            <w:pPr>
              <w:pStyle w:val="Heading2"/>
              <w:spacing w:after="0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</w:pP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We find housing for sex offenders throughout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 xml:space="preserve"> the Central</w:t>
            </w: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 xml:space="preserve"> Florida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 xml:space="preserve"> Region</w:t>
            </w: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.</w:t>
            </w:r>
          </w:p>
          <w:p w14:paraId="5F0EB4FC" w14:textId="08374AB0" w:rsidR="009F7EB1" w:rsidRDefault="009F7EB1" w:rsidP="00DA50FE">
            <w:pPr>
              <w:pStyle w:val="Heading2"/>
              <w:spacing w:after="0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</w:pP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We find apa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rtments, houses and other homes to rent or</w:t>
            </w: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 xml:space="preserve"> buy near your desired area</w:t>
            </w:r>
            <w:r w:rsidR="006C73B4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s of interest</w:t>
            </w:r>
            <w:r w:rsidRPr="009F7EB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.</w:t>
            </w:r>
          </w:p>
          <w:p w14:paraId="655A97E1" w14:textId="1DB20848" w:rsidR="004D2D68" w:rsidRPr="004D2D68" w:rsidRDefault="004D2D68" w:rsidP="00DA50FE">
            <w:pPr>
              <w:spacing w:after="0" w:line="240" w:lineRule="auto"/>
            </w:pPr>
            <w:r w:rsidRPr="004D2D68">
              <w:t>We also provide homes for individual</w:t>
            </w:r>
            <w:r w:rsidR="006C73B4">
              <w:t>s</w:t>
            </w:r>
            <w:r w:rsidRPr="004D2D68">
              <w:t xml:space="preserve"> </w:t>
            </w:r>
            <w:r w:rsidR="006C73B4">
              <w:t>along with</w:t>
            </w:r>
            <w:r w:rsidRPr="004D2D68">
              <w:t xml:space="preserve"> shared rooms.</w:t>
            </w:r>
          </w:p>
          <w:p w14:paraId="6FA880D8" w14:textId="4A8AC010" w:rsidR="00307EC9" w:rsidRDefault="009F7EB1" w:rsidP="009F7EB1">
            <w:pPr>
              <w:pStyle w:val="ListBullet"/>
              <w:numPr>
                <w:ilvl w:val="0"/>
                <w:numId w:val="0"/>
              </w:numPr>
              <w:ind w:left="288" w:hanging="288"/>
            </w:pPr>
            <w:r>
              <w:t xml:space="preserve"> </w:t>
            </w:r>
          </w:p>
        </w:tc>
        <w:tc>
          <w:tcPr>
            <w:tcW w:w="5220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392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20"/>
            </w:tblGrid>
            <w:tr w:rsidR="00307EC9" w14:paraId="14EB855E" w14:textId="77777777" w:rsidTr="009B769E">
              <w:trPr>
                <w:trHeight w:hRule="exact" w:val="8062"/>
              </w:trPr>
              <w:tc>
                <w:tcPr>
                  <w:tcW w:w="5000" w:type="pct"/>
                </w:tcPr>
                <w:p w14:paraId="2E63CA47" w14:textId="77777777" w:rsidR="00307EC9" w:rsidRPr="00365EBB" w:rsidRDefault="00DA1813" w:rsidP="0039363D">
                  <w:pPr>
                    <w:pStyle w:val="Heading1"/>
                    <w:jc w:val="center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43717AA236ED40D7B0F7D38F8A85E09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7EC9" w:rsidRPr="00D20DCF">
                        <w:rPr>
                          <w:rStyle w:val="PlaceholderText"/>
                          <w:color w:val="0070C0"/>
                        </w:rPr>
                        <w:t>Who We Are</w:t>
                      </w:r>
                    </w:sdtContent>
                  </w:sdt>
                </w:p>
                <w:sdt>
                  <w:sdtPr>
                    <w:alias w:val="Enter Heading 2:"/>
                    <w:tag w:val="Enter Heading 2:"/>
                    <w:id w:val="-1107344366"/>
                    <w:placeholder>
                      <w:docPart w:val="6D7552859F894C9381CC39A0401D2FF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553D764" w14:textId="77777777" w:rsidR="00307EC9" w:rsidRDefault="00307EC9" w:rsidP="00103D5B">
                      <w:pPr>
                        <w:pStyle w:val="Heading2"/>
                        <w:jc w:val="center"/>
                      </w:pPr>
                      <w:r>
                        <w:t>About Us</w:t>
                      </w:r>
                    </w:p>
                  </w:sdtContent>
                </w:sdt>
                <w:p w14:paraId="3C7AE9C0" w14:textId="09A00320" w:rsidR="00307EC9" w:rsidRPr="003D6656" w:rsidRDefault="000C5A5E" w:rsidP="0039363D">
                  <w:pPr>
                    <w:spacing w:after="0"/>
                    <w:jc w:val="both"/>
                  </w:pPr>
                  <w:r w:rsidRPr="003D6656">
                    <w:rPr>
                      <w:bCs/>
                    </w:rPr>
                    <w:t>W</w:t>
                  </w:r>
                  <w:r w:rsidR="0039363D">
                    <w:rPr>
                      <w:bCs/>
                    </w:rPr>
                    <w:t>e</w:t>
                  </w:r>
                  <w:r w:rsidRPr="003D6656">
                    <w:rPr>
                      <w:bCs/>
                    </w:rPr>
                    <w:t xml:space="preserve"> </w:t>
                  </w:r>
                  <w:r w:rsidR="0039363D">
                    <w:rPr>
                      <w:bCs/>
                    </w:rPr>
                    <w:t>are always</w:t>
                  </w:r>
                  <w:r w:rsidRPr="003D6656">
                    <w:rPr>
                      <w:bCs/>
                    </w:rPr>
                    <w:t xml:space="preserve"> </w:t>
                  </w:r>
                  <w:r w:rsidR="0039363D">
                    <w:rPr>
                      <w:bCs/>
                    </w:rPr>
                    <w:t>looking out for your best interests and working towards a brighter</w:t>
                  </w:r>
                  <w:r w:rsidRPr="003D6656">
                    <w:rPr>
                      <w:bCs/>
                    </w:rPr>
                    <w:t xml:space="preserve"> </w:t>
                  </w:r>
                  <w:r w:rsidR="0039363D">
                    <w:rPr>
                      <w:bCs/>
                    </w:rPr>
                    <w:t xml:space="preserve">tomorrow as we continue </w:t>
                  </w:r>
                  <w:r w:rsidR="00103D5B">
                    <w:rPr>
                      <w:bCs/>
                    </w:rPr>
                    <w:t>securing</w:t>
                  </w:r>
                  <w:r w:rsidR="0039363D">
                    <w:rPr>
                      <w:bCs/>
                    </w:rPr>
                    <w:t xml:space="preserve"> homes for your </w:t>
                  </w:r>
                  <w:r w:rsidR="00103D5B">
                    <w:rPr>
                      <w:bCs/>
                    </w:rPr>
                    <w:t>distinct</w:t>
                  </w:r>
                  <w:r w:rsidR="0039363D">
                    <w:rPr>
                      <w:bCs/>
                    </w:rPr>
                    <w:t xml:space="preserve"> needs</w:t>
                  </w:r>
                  <w:r w:rsidR="003D6656">
                    <w:t>.</w:t>
                  </w:r>
                </w:p>
                <w:sdt>
                  <w:sdtPr>
                    <w:alias w:val="Enter Heading 2:"/>
                    <w:tag w:val="Enter Heading 2:"/>
                    <w:id w:val="-128940018"/>
                    <w:placeholder>
                      <w:docPart w:val="2BD0CDFAF6F8434482AFDD2A617DC74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2663D18" w14:textId="77777777" w:rsidR="00307EC9" w:rsidRDefault="00307EC9" w:rsidP="00103D5B">
                      <w:pPr>
                        <w:pStyle w:val="Heading2"/>
                        <w:spacing w:after="0"/>
                        <w:jc w:val="center"/>
                      </w:pPr>
                      <w:r>
                        <w:t>Contact Us</w:t>
                      </w:r>
                    </w:p>
                  </w:sdtContent>
                </w:sdt>
                <w:p w14:paraId="4BA700AC" w14:textId="77777777" w:rsidR="00946F0B" w:rsidRDefault="00946F0B" w:rsidP="00946F0B">
                  <w:pPr>
                    <w:spacing w:after="0"/>
                    <w:jc w:val="center"/>
                  </w:pPr>
                  <w:r>
                    <w:t>Director / Founder</w:t>
                  </w:r>
                </w:p>
                <w:p w14:paraId="291880A1" w14:textId="2D99AB14" w:rsidR="00946F0B" w:rsidRDefault="00946F0B" w:rsidP="00946F0B">
                  <w:pPr>
                    <w:spacing w:after="0"/>
                  </w:pPr>
                  <w:r>
                    <w:t>Randy Young</w:t>
                  </w:r>
                </w:p>
                <w:p w14:paraId="1D3FF464" w14:textId="549FEBD0" w:rsidR="00946F0B" w:rsidRDefault="00307EC9" w:rsidP="00946F0B">
                  <w:pPr>
                    <w:rPr>
                      <w:b/>
                      <w:bCs/>
                    </w:rPr>
                  </w:pPr>
                  <w:r>
                    <w:t xml:space="preserve">Phone: </w:t>
                  </w:r>
                  <w:r w:rsidR="000C5A5E" w:rsidRPr="00892BF9">
                    <w:rPr>
                      <w:bCs/>
                    </w:rPr>
                    <w:t>407-925-4471</w:t>
                  </w:r>
                  <w:r>
                    <w:br/>
                    <w:t xml:space="preserve">Email: </w:t>
                  </w:r>
                  <w:r w:rsidR="00946F0B" w:rsidRPr="00C26159">
                    <w:t>hfouro@aol.com</w:t>
                  </w:r>
                </w:p>
                <w:p w14:paraId="5D39CA21" w14:textId="20780CDD" w:rsidR="00946F0B" w:rsidRDefault="00103D5B" w:rsidP="00892BF9">
                  <w:pPr>
                    <w:spacing w:before="240" w:after="0"/>
                    <w:jc w:val="center"/>
                  </w:pPr>
                  <w:r>
                    <w:t>Office</w:t>
                  </w:r>
                  <w:r w:rsidR="00946F0B" w:rsidRPr="00946F0B">
                    <w:t xml:space="preserve"> Manager</w:t>
                  </w:r>
                </w:p>
                <w:p w14:paraId="127B8460" w14:textId="77777777" w:rsidR="00C26159" w:rsidRDefault="00C26159" w:rsidP="00892BF9">
                  <w:pPr>
                    <w:spacing w:after="0"/>
                  </w:pPr>
                  <w:r>
                    <w:t>Ricardo Garcia</w:t>
                  </w:r>
                </w:p>
                <w:p w14:paraId="7F8D8842" w14:textId="0CD67238" w:rsidR="00C26159" w:rsidRDefault="00C26159" w:rsidP="00C26159">
                  <w:pPr>
                    <w:spacing w:after="0"/>
                  </w:pPr>
                  <w:r w:rsidRPr="00C26159">
                    <w:t>Phone:</w:t>
                  </w:r>
                  <w:r w:rsidR="00892BF9">
                    <w:t xml:space="preserve"> 407-300-3583</w:t>
                  </w:r>
                </w:p>
                <w:p w14:paraId="4BE778F4" w14:textId="09BAF2D8" w:rsidR="00C26159" w:rsidRDefault="00C26159" w:rsidP="00892BF9">
                  <w:pPr>
                    <w:spacing w:after="0" w:line="360" w:lineRule="auto"/>
                  </w:pPr>
                  <w:r w:rsidRPr="00C26159">
                    <w:t>Email:</w:t>
                  </w:r>
                  <w:r>
                    <w:t xml:space="preserve"> </w:t>
                  </w:r>
                  <w:hyperlink r:id="rId12" w:history="1">
                    <w:r w:rsidR="00892BF9" w:rsidRPr="00810201">
                      <w:rPr>
                        <w:rStyle w:val="Hyperlink"/>
                      </w:rPr>
                      <w:t>hfourorg@gmail.com</w:t>
                    </w:r>
                  </w:hyperlink>
                </w:p>
                <w:p w14:paraId="1A315B23" w14:textId="3EB84B9D" w:rsidR="00892BF9" w:rsidRDefault="00103D5B" w:rsidP="00C26159">
                  <w:pPr>
                    <w:spacing w:after="0"/>
                  </w:pPr>
                  <w:r>
                    <w:t>Property Manager (Zephyrhills)</w:t>
                  </w:r>
                </w:p>
                <w:p w14:paraId="5E1E953E" w14:textId="1A18AE00" w:rsidR="00103D5B" w:rsidRDefault="00103D5B" w:rsidP="00C26159">
                  <w:pPr>
                    <w:spacing w:after="0"/>
                  </w:pPr>
                  <w:r>
                    <w:t>Victor Andrews</w:t>
                  </w:r>
                </w:p>
                <w:p w14:paraId="5E9FBDC4" w14:textId="62643182" w:rsidR="00892BF9" w:rsidRDefault="00892BF9" w:rsidP="00C26159">
                  <w:pPr>
                    <w:spacing w:after="0"/>
                  </w:pPr>
                  <w:r>
                    <w:t>Phone: 407-984-8080</w:t>
                  </w:r>
                </w:p>
                <w:p w14:paraId="38CC279C" w14:textId="00B890F2" w:rsidR="00892BF9" w:rsidRDefault="00892BF9" w:rsidP="00892BF9">
                  <w:r>
                    <w:t>Email: hfouro</w:t>
                  </w:r>
                  <w:r w:rsidR="00B13B21">
                    <w:t>va</w:t>
                  </w:r>
                  <w:r>
                    <w:t>@aol.com</w:t>
                  </w:r>
                </w:p>
                <w:p w14:paraId="3742B376" w14:textId="0F924CF7" w:rsidR="00307EC9" w:rsidRDefault="000C5A5E" w:rsidP="00892BF9">
                  <w:r>
                    <w:t>Web: www.housingforsexoffenders.com</w:t>
                  </w:r>
                </w:p>
              </w:tc>
            </w:tr>
            <w:tr w:rsidR="00307EC9" w14:paraId="04003F43" w14:textId="77777777" w:rsidTr="009B769E">
              <w:trPr>
                <w:trHeight w:hRule="exact" w:val="2931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page" w:horzAnchor="margin" w:tblpY="571"/>
                    <w:tblOverlap w:val="never"/>
                    <w:tblW w:w="317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001"/>
                    <w:gridCol w:w="2177"/>
                  </w:tblGrid>
                  <w:tr w:rsidR="00892BF9" w14:paraId="3944EF44" w14:textId="77777777" w:rsidTr="00875F67">
                    <w:trPr>
                      <w:trHeight w:val="742"/>
                    </w:trPr>
                    <w:tc>
                      <w:tcPr>
                        <w:tcW w:w="1001" w:type="dxa"/>
                        <w:vAlign w:val="center"/>
                      </w:tcPr>
                      <w:p w14:paraId="4048D82C" w14:textId="062AA60C" w:rsidR="00892BF9" w:rsidRPr="001947E7" w:rsidRDefault="00670D5E" w:rsidP="00892BF9">
                        <w:pPr>
                          <w:pStyle w:val="NoSpacing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2D30D04F" wp14:editId="55D9D5B4">
                                  <wp:extent cx="698500" cy="997585"/>
                                  <wp:effectExtent l="0" t="0" r="6350" b="0"/>
                                  <wp:docPr id="12" name="Group 1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 flipV="1">
                                            <a:off x="0" y="0"/>
                                            <a:ext cx="698500" cy="997585"/>
                                            <a:chOff x="0" y="1230"/>
                                            <a:chExt cx="2346960" cy="193598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8" name="Picture 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837473B0-CC2E-450A-ABE3-18F120FF3D39}">
                                                  <a1611:picAttrSrcUrl xmlns:a1611="http://schemas.microsoft.com/office/drawing/2016/11/main" r:id="rId1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1230"/>
                                              <a:ext cx="2346960" cy="1935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11" name="Text Box 11"/>
                                          <wps:cNvSpPr txBox="1"/>
                                          <wps:spPr>
                                            <a:xfrm flipV="1">
                                              <a:off x="0" y="1848485"/>
                                              <a:ext cx="2346960" cy="8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prstClr val="whit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C4F654" w14:textId="373141DB" w:rsidR="00670D5E" w:rsidRPr="00670D5E" w:rsidRDefault="00670D5E" w:rsidP="00670D5E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ABFY LLC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group w14:anchorId="2D30D04F" id="Group 12" o:spid="_x0000_s1026" style="width:55pt;height:78.55pt;flip:y;mso-position-horizontal-relative:char;mso-position-vertical-relative:line" coordorigin=",12" coordsize="23469,193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8" o:spid="_x0000_s1027" type="#_x0000_t75" style="position:absolute;top:12;width:23469;height:1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">
                                    <v:imagedata r:id="rId15" o:title=""/>
                                  </v:shape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11" o:spid="_x0000_s1028" type="#_x0000_t202" style="position:absolute;top:18484;width:23469;height:8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" stroked="f">
                                    <v:textbox>
                                      <w:txbxContent>
                                        <w:p w14:paraId="13C4F654" w14:textId="373141DB" w:rsidR="00670D5E" w:rsidRPr="00670D5E" w:rsidRDefault="00670D5E" w:rsidP="00670D5E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ABFY LLC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177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color w:val="0070C0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208D66BD17E1445188DA9333C89271E9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4599EDB8" w14:textId="0BD66B98" w:rsidR="00892BF9" w:rsidRPr="00D20DCF" w:rsidRDefault="00103D5B" w:rsidP="00875F67">
                            <w:pPr>
                              <w:pStyle w:val="Company"/>
                              <w:spacing w:before="240" w:line="120" w:lineRule="atLeast"/>
                              <w:rPr>
                                <w:color w:val="0070C0"/>
                              </w:rPr>
                            </w:pPr>
                            <w:r w:rsidRPr="00D20DCF">
                              <w:rPr>
                                <w:color w:val="0070C0"/>
                              </w:rPr>
                              <w:t>ABFY LLC</w:t>
                            </w:r>
                          </w:p>
                        </w:sdtContent>
                      </w:sdt>
                      <w:p w14:paraId="3D418E9A" w14:textId="77777777" w:rsidR="00892BF9" w:rsidRDefault="00892BF9" w:rsidP="00875F67">
                        <w:pPr>
                          <w:pStyle w:val="ContactInfo"/>
                          <w:spacing w:line="120" w:lineRule="atLeast"/>
                        </w:pPr>
                      </w:p>
                      <w:p w14:paraId="17086CDC" w14:textId="7EB56DB9" w:rsidR="00892BF9" w:rsidRDefault="00892BF9" w:rsidP="00875F67">
                        <w:pPr>
                          <w:pStyle w:val="ContactInfo"/>
                          <w:spacing w:line="120" w:lineRule="atLeast"/>
                        </w:pPr>
                        <w:r>
                          <w:t>13</w:t>
                        </w:r>
                        <w:r w:rsidR="00103D5B">
                          <w:t>16</w:t>
                        </w:r>
                        <w:r>
                          <w:t xml:space="preserve"> </w:t>
                        </w:r>
                        <w:r w:rsidR="00103D5B">
                          <w:t xml:space="preserve">W </w:t>
                        </w:r>
                        <w:r>
                          <w:t>C</w:t>
                        </w:r>
                        <w:r w:rsidR="00103D5B">
                          <w:t>oncord</w:t>
                        </w:r>
                        <w:r>
                          <w:t xml:space="preserve"> </w:t>
                        </w:r>
                        <w:r w:rsidR="00103D5B">
                          <w:t>St.</w:t>
                        </w:r>
                        <w:r>
                          <w:t xml:space="preserve"> </w:t>
                        </w:r>
                        <w:r w:rsidR="00103D5B">
                          <w:t>Orlando, Fl 32805</w:t>
                        </w:r>
                      </w:p>
                    </w:tc>
                  </w:tr>
                </w:tbl>
                <w:p w14:paraId="53E49A4C" w14:textId="77777777" w:rsidR="00307EC9" w:rsidRDefault="00307EC9"/>
              </w:tc>
            </w:tr>
          </w:tbl>
          <w:p w14:paraId="1887A52A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46EF1BA1" w14:textId="77777777" w:rsidTr="00D20DCF">
              <w:trPr>
                <w:trHeight w:hRule="exact" w:val="5760"/>
              </w:trPr>
              <w:tc>
                <w:tcPr>
                  <w:tcW w:w="5000" w:type="pct"/>
                  <w:shd w:val="clear" w:color="auto" w:fill="0070C0"/>
                </w:tcPr>
                <w:p w14:paraId="26D7FC19" w14:textId="151088A1" w:rsidR="00307EC9" w:rsidRDefault="009E2457">
                  <w:r>
                    <w:rPr>
                      <w:noProof/>
                    </w:rPr>
                    <w:drawing>
                      <wp:inline distT="0" distB="0" distL="0" distR="0" wp14:anchorId="26327DBE" wp14:editId="2E858746">
                        <wp:extent cx="2368550" cy="362585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550" cy="362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53D37BBA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5E03D371" w14:textId="77777777" w:rsidR="00307EC9" w:rsidRDefault="00307EC9"/>
              </w:tc>
            </w:tr>
            <w:tr w:rsidR="00307EC9" w14:paraId="3F04159D" w14:textId="77777777" w:rsidTr="00D20DCF">
              <w:trPr>
                <w:trHeight w:hRule="exact" w:val="3240"/>
              </w:trPr>
              <w:sdt>
                <w:sdtPr>
                  <w:rPr>
                    <w:sz w:val="96"/>
                    <w:szCs w:val="96"/>
                    <w14:shadow w14:blurRad="60007" w14:dist="310007" w14:dir="7680000" w14:sx="100000" w14:sy="30000" w14:kx="1300200" w14:ky="0" w14:algn="ctr">
                      <w14:srgbClr w14:val="000000">
                        <w14:alpha w14:val="68000"/>
                      </w14:srgbClr>
                    </w14:shadow>
                  </w:rPr>
                  <w:alias w:val="Enter Company Name:"/>
                  <w:tag w:val="Enter Company Name:"/>
                  <w:id w:val="-2083982577"/>
                  <w:placeholder>
                    <w:docPart w:val="C8FDA76ABE6E47729BB77CD9D46DA81E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070C0"/>
                    </w:tcPr>
                    <w:p w14:paraId="73CDE19C" w14:textId="77777777" w:rsidR="00307EC9" w:rsidRDefault="00103D5B" w:rsidP="000C5A5E">
                      <w:pPr>
                        <w:pStyle w:val="Title"/>
                        <w:jc w:val="center"/>
                        <w:rPr>
                          <w:sz w:val="96"/>
                          <w:szCs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B13B21">
                        <w:rPr>
                          <w:sz w:val="96"/>
                          <w:szCs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ABFY LLC</w:t>
                      </w:r>
                    </w:p>
                    <w:p w14:paraId="733E7B10" w14:textId="526E7D68" w:rsidR="00D20DCF" w:rsidRPr="00D20DCF" w:rsidRDefault="00D20DCF" w:rsidP="00D20DCF">
                      <w:pPr>
                        <w:ind w:firstLine="720"/>
                      </w:pPr>
                    </w:p>
                  </w:tc>
                </w:sdtContent>
              </w:sdt>
            </w:tr>
            <w:tr w:rsidR="00307EC9" w14:paraId="07BF3004" w14:textId="77777777" w:rsidTr="00D20DCF">
              <w:trPr>
                <w:trHeight w:hRule="exact" w:val="1440"/>
              </w:trPr>
              <w:tc>
                <w:tcPr>
                  <w:tcW w:w="5000" w:type="pct"/>
                  <w:shd w:val="clear" w:color="auto" w:fill="0070C0"/>
                  <w:vAlign w:val="bottom"/>
                </w:tcPr>
                <w:p w14:paraId="1ABE0B2B" w14:textId="31B84117" w:rsidR="00307EC9" w:rsidRDefault="00946F0B" w:rsidP="00946F0B">
                  <w:pPr>
                    <w:pStyle w:val="Subtitle"/>
                    <w:jc w:val="center"/>
                  </w:pPr>
                  <w:r>
                    <w:t>Helping to c</w:t>
                  </w:r>
                  <w:r w:rsidR="001952A2" w:rsidRPr="001952A2">
                    <w:t>hang</w:t>
                  </w:r>
                  <w:r>
                    <w:t>e</w:t>
                  </w:r>
                  <w:r w:rsidR="001952A2" w:rsidRPr="001952A2">
                    <w:t xml:space="preserve"> one life at a time.</w:t>
                  </w:r>
                </w:p>
              </w:tc>
            </w:tr>
          </w:tbl>
          <w:p w14:paraId="4CA1B031" w14:textId="77777777" w:rsidR="00307EC9" w:rsidRDefault="00307EC9"/>
        </w:tc>
      </w:tr>
      <w:tr w:rsidR="00307EC9" w14:paraId="78FEED38" w14:textId="77777777" w:rsidTr="00DA50FE">
        <w:trPr>
          <w:trHeight w:val="10800"/>
          <w:jc w:val="center"/>
        </w:trPr>
        <w:tc>
          <w:tcPr>
            <w:tcW w:w="4860" w:type="dxa"/>
            <w:tcMar>
              <w:right w:w="720" w:type="dxa"/>
            </w:tcMar>
          </w:tcPr>
          <w:p w14:paraId="4A1D4854" w14:textId="44473E58" w:rsidR="00307EC9" w:rsidRDefault="00D20DCF" w:rsidP="00103D5B">
            <w:r>
              <w:rPr>
                <w:noProof/>
              </w:rPr>
              <w:lastRenderedPageBreak/>
              <w:drawing>
                <wp:inline distT="0" distB="0" distL="0" distR="0" wp14:anchorId="3EE34AB3" wp14:editId="3C4E75F9">
                  <wp:extent cx="3067050" cy="17238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93" cy="172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C99DA" w14:textId="4028E9BE" w:rsidR="00307EC9" w:rsidRPr="00DA50FE" w:rsidRDefault="006C73B4" w:rsidP="00103D5B">
            <w:pPr>
              <w:pStyle w:val="Caption"/>
              <w:spacing w:after="200"/>
              <w:jc w:val="center"/>
              <w:rPr>
                <w:rFonts w:asciiTheme="majorHAnsi" w:hAnsiTheme="majorHAnsi" w:cstheme="majorHAnsi"/>
                <w:b/>
              </w:rPr>
            </w:pPr>
            <w:r w:rsidRPr="00DA50FE">
              <w:rPr>
                <w:rFonts w:asciiTheme="majorHAnsi" w:hAnsiTheme="majorHAnsi" w:cstheme="majorHAnsi"/>
                <w:b/>
              </w:rPr>
              <w:t>Quality Rooms Available.</w:t>
            </w:r>
          </w:p>
          <w:p w14:paraId="048D8C3B" w14:textId="1F9D72B9" w:rsidR="00E424EC" w:rsidRPr="00DA50FE" w:rsidRDefault="006357F7" w:rsidP="00103D5B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Theme="majorHAnsi" w:eastAsiaTheme="majorEastAsia" w:hAnsiTheme="majorHAnsi" w:cstheme="majorHAnsi"/>
                <w:b/>
                <w:bCs/>
                <w:color w:val="352F25" w:themeColor="text2"/>
              </w:rPr>
            </w:pPr>
            <w:r w:rsidRPr="00DA50FE">
              <w:rPr>
                <w:rFonts w:asciiTheme="majorHAnsi" w:eastAsiaTheme="majorEastAsia" w:hAnsiTheme="majorHAnsi" w:cstheme="majorHAnsi"/>
                <w:b/>
                <w:bCs/>
                <w:color w:val="352F25" w:themeColor="text2"/>
              </w:rPr>
              <w:t>Available Resources Near You.</w:t>
            </w:r>
          </w:p>
          <w:p w14:paraId="1761A397" w14:textId="402EF11E" w:rsidR="006357F7" w:rsidRPr="00DA50FE" w:rsidRDefault="006357F7" w:rsidP="00DA50FE">
            <w:pPr>
              <w:keepNext/>
              <w:keepLines/>
              <w:spacing w:after="120" w:line="240" w:lineRule="auto"/>
              <w:ind w:right="360"/>
              <w:outlineLvl w:val="1"/>
              <w:rPr>
                <w:rFonts w:asciiTheme="majorHAnsi" w:eastAsiaTheme="majorEastAsia" w:hAnsiTheme="majorHAnsi" w:cstheme="majorHAnsi"/>
                <w:bCs/>
                <w:color w:val="352F25" w:themeColor="text2"/>
                <w:sz w:val="18"/>
                <w:szCs w:val="18"/>
              </w:rPr>
            </w:pPr>
            <w:r w:rsidRPr="00DA50FE">
              <w:rPr>
                <w:rFonts w:asciiTheme="majorHAnsi" w:eastAsiaTheme="majorEastAsia" w:hAnsiTheme="majorHAnsi" w:cstheme="majorHAnsi"/>
                <w:bCs/>
                <w:color w:val="352F25" w:themeColor="text2"/>
                <w:sz w:val="18"/>
                <w:szCs w:val="18"/>
              </w:rPr>
              <w:t xml:space="preserve">While we facilitate your initial compliance, it falls to </w:t>
            </w:r>
            <w:proofErr w:type="gramStart"/>
            <w:r w:rsidRPr="00DA50FE">
              <w:rPr>
                <w:rFonts w:asciiTheme="majorHAnsi" w:eastAsiaTheme="majorEastAsia" w:hAnsiTheme="majorHAnsi" w:cstheme="majorHAnsi"/>
                <w:bCs/>
                <w:color w:val="352F25" w:themeColor="text2"/>
                <w:sz w:val="18"/>
                <w:szCs w:val="18"/>
              </w:rPr>
              <w:t>each individual</w:t>
            </w:r>
            <w:proofErr w:type="gramEnd"/>
            <w:r w:rsidRPr="00DA50FE">
              <w:rPr>
                <w:rFonts w:asciiTheme="majorHAnsi" w:eastAsiaTheme="majorEastAsia" w:hAnsiTheme="majorHAnsi" w:cstheme="majorHAnsi"/>
                <w:bCs/>
                <w:color w:val="352F25" w:themeColor="text2"/>
                <w:sz w:val="18"/>
                <w:szCs w:val="18"/>
              </w:rPr>
              <w:t xml:space="preserve"> to stay compliant. </w:t>
            </w:r>
          </w:p>
          <w:p w14:paraId="7543018D" w14:textId="39B65594" w:rsidR="00084405" w:rsidRPr="00DA50FE" w:rsidRDefault="00084405" w:rsidP="00103D5B">
            <w:pPr>
              <w:keepNext/>
              <w:keepLines/>
              <w:spacing w:after="120" w:line="240" w:lineRule="auto"/>
              <w:jc w:val="center"/>
              <w:outlineLvl w:val="1"/>
              <w:rPr>
                <w:rFonts w:asciiTheme="majorHAnsi" w:eastAsiaTheme="majorEastAsia" w:hAnsiTheme="majorHAnsi" w:cstheme="majorHAnsi"/>
                <w:b/>
                <w:bCs/>
                <w:color w:val="352F25" w:themeColor="text2"/>
              </w:rPr>
            </w:pPr>
            <w:r w:rsidRPr="00DA50FE">
              <w:rPr>
                <w:rFonts w:asciiTheme="majorHAnsi" w:eastAsiaTheme="majorEastAsia" w:hAnsiTheme="majorHAnsi" w:cstheme="majorHAnsi"/>
                <w:b/>
                <w:bCs/>
                <w:color w:val="352F25" w:themeColor="text2"/>
              </w:rPr>
              <w:t>ORLANDO AREA</w:t>
            </w:r>
          </w:p>
          <w:p w14:paraId="269F864B" w14:textId="601D8894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Orange County Sheriff's Office</w:t>
            </w:r>
            <w:r w:rsidR="006357F7" w:rsidRPr="00DA50FE">
              <w:rPr>
                <w:rFonts w:asciiTheme="majorHAnsi" w:hAnsiTheme="majorHAnsi" w:cstheme="majorHAnsi"/>
                <w:sz w:val="18"/>
                <w:szCs w:val="18"/>
              </w:rPr>
              <w:t>*</w:t>
            </w:r>
          </w:p>
          <w:p w14:paraId="50EFBFB1" w14:textId="6F9F7D60" w:rsidR="00084405" w:rsidRPr="00DA50FE" w:rsidRDefault="00D20DC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2500 W Colonial Dr, Orlando, FL 32804</w:t>
            </w:r>
          </w:p>
          <w:p w14:paraId="1899B7FA" w14:textId="5C6EB9F6" w:rsidR="00084405" w:rsidRPr="00DA50FE" w:rsidRDefault="00D20DC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(407)254-</w:t>
            </w:r>
            <w:r w:rsidR="00862237" w:rsidRPr="00DA50FE">
              <w:rPr>
                <w:rFonts w:asciiTheme="majorHAnsi" w:hAnsiTheme="majorHAnsi" w:cstheme="majorHAnsi"/>
                <w:sz w:val="18"/>
                <w:szCs w:val="18"/>
              </w:rPr>
              <w:t>7000 Hours</w:t>
            </w:r>
            <w:r w:rsidR="009B12FC" w:rsidRPr="00DA50FE">
              <w:rPr>
                <w:rFonts w:asciiTheme="majorHAnsi" w:hAnsiTheme="majorHAnsi" w:cstheme="majorHAnsi"/>
                <w:sz w:val="18"/>
                <w:szCs w:val="18"/>
              </w:rPr>
              <w:t>: 8AM–4PM</w:t>
            </w:r>
          </w:p>
          <w:p w14:paraId="5C33C105" w14:textId="680D8D80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Orange County Tax Collector</w:t>
            </w:r>
            <w:r w:rsidR="006357F7" w:rsidRPr="00DA50FE">
              <w:rPr>
                <w:rFonts w:asciiTheme="majorHAnsi" w:hAnsiTheme="majorHAnsi" w:cstheme="majorHAnsi"/>
                <w:sz w:val="18"/>
                <w:szCs w:val="18"/>
              </w:rPr>
              <w:t>*</w:t>
            </w:r>
          </w:p>
          <w:p w14:paraId="4880B66E" w14:textId="6FA1C180" w:rsidR="00084405" w:rsidRPr="00DA50FE" w:rsidRDefault="00D20DC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2110 W Colonial Dr, Orlando, FL 32804</w:t>
            </w:r>
          </w:p>
          <w:p w14:paraId="0CE37D18" w14:textId="5E7B3B3B" w:rsidR="00084405" w:rsidRPr="00DA50FE" w:rsidRDefault="00D20DC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(407) 845-6200 Hours: 8:30AM–5PM</w:t>
            </w:r>
          </w:p>
          <w:p w14:paraId="0E42C11D" w14:textId="641DB7A4" w:rsidR="00084405" w:rsidRPr="00DA50FE" w:rsidRDefault="00D20DC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4101 </w:t>
            </w:r>
            <w:proofErr w:type="spellStart"/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Clarcona</w:t>
            </w:r>
            <w:proofErr w:type="spellEnd"/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Ocoee Rd, Orlando, FL 32810</w:t>
            </w:r>
          </w:p>
          <w:p w14:paraId="31F71C46" w14:textId="75F59DA6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(407) 845-6200 Hours: 8:30AM–5PM </w:t>
            </w:r>
          </w:p>
          <w:p w14:paraId="70047FBF" w14:textId="77777777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Probation &amp; Restitution Center</w:t>
            </w:r>
          </w:p>
          <w:p w14:paraId="77A5A5D0" w14:textId="0C83BF6D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644 Ferguson Dr, Orlando, FL 32805</w:t>
            </w:r>
          </w:p>
          <w:p w14:paraId="28D71E44" w14:textId="1E0841C8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(407) 290-0888</w:t>
            </w:r>
          </w:p>
          <w:p w14:paraId="5FB0DA5D" w14:textId="77777777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Probation &amp; Parole Services</w:t>
            </w:r>
          </w:p>
          <w:p w14:paraId="1EB5FC73" w14:textId="4AFA7B4A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3201 W Colonial Dr, Orlando, FL 32808</w:t>
            </w:r>
          </w:p>
          <w:p w14:paraId="0624652A" w14:textId="76FAA166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(407) 297-2000</w:t>
            </w:r>
          </w:p>
          <w:p w14:paraId="3D49A039" w14:textId="77777777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Intense Treatment Modalities</w:t>
            </w:r>
          </w:p>
          <w:p w14:paraId="75882CB0" w14:textId="470DD091" w:rsidR="00103D5B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1310 W Colonial Dr, Orlando, FL 3280</w:t>
            </w:r>
          </w:p>
          <w:p w14:paraId="79C1B41D" w14:textId="570A4799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(352) 379-2829</w:t>
            </w:r>
          </w:p>
          <w:p w14:paraId="1727B04D" w14:textId="18E25A84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Orlando Social Security Center</w:t>
            </w:r>
            <w:r w:rsidR="006357F7" w:rsidRPr="00DA50FE">
              <w:rPr>
                <w:rFonts w:asciiTheme="majorHAnsi" w:hAnsiTheme="majorHAnsi" w:cstheme="majorHAnsi"/>
                <w:sz w:val="18"/>
                <w:szCs w:val="18"/>
              </w:rPr>
              <w:t>**</w:t>
            </w:r>
          </w:p>
          <w:p w14:paraId="68A345DF" w14:textId="63BF38B3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5520 Gatlin Ave Suite 102, Orlando, FL 32812</w:t>
            </w:r>
          </w:p>
          <w:p w14:paraId="5ABC7C4A" w14:textId="3BF771E1" w:rsidR="00084405" w:rsidRPr="00DA50FE" w:rsidRDefault="00FC0BBF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84405" w:rsidRPr="00DA50FE">
              <w:rPr>
                <w:rFonts w:asciiTheme="majorHAnsi" w:hAnsiTheme="majorHAnsi" w:cstheme="majorHAnsi"/>
                <w:sz w:val="18"/>
                <w:szCs w:val="18"/>
              </w:rPr>
              <w:t>(800) 772-1213 Hours:  9AM–4PM</w:t>
            </w:r>
          </w:p>
          <w:p w14:paraId="0BF8FB87" w14:textId="5E765261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Orange County ACCESS Application Center</w:t>
            </w:r>
            <w:r w:rsidR="006357F7" w:rsidRPr="00DA50FE">
              <w:rPr>
                <w:rFonts w:asciiTheme="majorHAnsi" w:hAnsiTheme="majorHAnsi" w:cstheme="majorHAnsi"/>
                <w:sz w:val="18"/>
                <w:szCs w:val="18"/>
              </w:rPr>
              <w:t>**</w:t>
            </w:r>
            <w:r w:rsidR="00862237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6357F7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-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6218 Colonial Drive, Suite 240,</w:t>
            </w:r>
          </w:p>
          <w:p w14:paraId="69D618F2" w14:textId="77777777" w:rsidR="00084405" w:rsidRPr="00DA50FE" w:rsidRDefault="00084405" w:rsidP="0008440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Orlando, FL 32808</w:t>
            </w:r>
          </w:p>
          <w:p w14:paraId="284A916F" w14:textId="04BC25BD" w:rsidR="00307EC9" w:rsidRPr="00103D5B" w:rsidRDefault="00084405" w:rsidP="00103D5B">
            <w:pPr>
              <w:spacing w:after="0"/>
              <w:rPr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(866)-762-2237 / (407) 317-7000</w:t>
            </w:r>
          </w:p>
        </w:tc>
        <w:tc>
          <w:tcPr>
            <w:tcW w:w="5220" w:type="dxa"/>
            <w:tcMar>
              <w:left w:w="720" w:type="dxa"/>
              <w:right w:w="720" w:type="dxa"/>
            </w:tcMar>
          </w:tcPr>
          <w:p w14:paraId="067976B0" w14:textId="555B21EC" w:rsidR="00F15A4B" w:rsidRPr="00DA50FE" w:rsidRDefault="00F15A4B" w:rsidP="00F15A4B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Community Health Centers</w:t>
            </w:r>
            <w:r w:rsidR="00F77407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597BB8" w:rsidRPr="00DA50FE">
              <w:rPr>
                <w:rFonts w:asciiTheme="majorHAnsi" w:hAnsiTheme="majorHAnsi" w:cstheme="majorHAnsi"/>
                <w:sz w:val="18"/>
                <w:szCs w:val="18"/>
              </w:rPr>
              <w:t>(</w:t>
            </w:r>
            <w:r w:rsidR="00F77407" w:rsidRPr="00DA50FE">
              <w:rPr>
                <w:rFonts w:asciiTheme="majorHAnsi" w:hAnsiTheme="majorHAnsi" w:cstheme="majorHAnsi"/>
                <w:sz w:val="18"/>
                <w:szCs w:val="18"/>
              </w:rPr>
              <w:t>Free Clinic</w:t>
            </w:r>
            <w:r w:rsidR="00597BB8" w:rsidRPr="00DA50FE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  <w:p w14:paraId="7CCAF934" w14:textId="77777777" w:rsidR="00F15A4B" w:rsidRPr="00DA50FE" w:rsidRDefault="00F15A4B" w:rsidP="00F15A4B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840 Mercy Dr, Orlando, FL 32808</w:t>
            </w:r>
          </w:p>
          <w:p w14:paraId="430EA187" w14:textId="55A8E480" w:rsidR="00F15A4B" w:rsidRPr="00DA50FE" w:rsidRDefault="00F15A4B" w:rsidP="00F15A4B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905-8827 </w:t>
            </w:r>
          </w:p>
          <w:p w14:paraId="2E47AEE5" w14:textId="77777777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Orange Blossom Family Health Center</w:t>
            </w:r>
          </w:p>
          <w:p w14:paraId="0F0D4490" w14:textId="6147D2E2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232 N Orange Blossom Trail, Orlando, FL 32805</w:t>
            </w:r>
          </w:p>
          <w:p w14:paraId="139C697F" w14:textId="3D50AD76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428-5751</w:t>
            </w:r>
          </w:p>
          <w:p w14:paraId="7C4D695D" w14:textId="77777777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Health Central Hospital</w:t>
            </w:r>
          </w:p>
          <w:p w14:paraId="40D02266" w14:textId="0A12AFCD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10000 W Colonial Dr, Ocoee, FL 34761</w:t>
            </w:r>
          </w:p>
          <w:p w14:paraId="52DAE975" w14:textId="6362D4FF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296-1000</w:t>
            </w:r>
          </w:p>
          <w:p w14:paraId="5BDB68AB" w14:textId="77777777" w:rsidR="00DC1E9D" w:rsidRPr="00DA50FE" w:rsidRDefault="00DC1E9D" w:rsidP="00DC1E9D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LYNX Central Station</w:t>
            </w:r>
          </w:p>
          <w:p w14:paraId="0B4B40B1" w14:textId="77777777" w:rsidR="00DC1E9D" w:rsidRPr="00DA50FE" w:rsidRDefault="00DC1E9D" w:rsidP="00DC1E9D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455 N. Garland Ave., Orlando, Fla. 32801</w:t>
            </w:r>
          </w:p>
          <w:p w14:paraId="44FCA57C" w14:textId="15C5CB4E" w:rsidR="00DC1E9D" w:rsidRPr="00DA50FE" w:rsidRDefault="00DC1E9D" w:rsidP="00DC1E9D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841- 5969</w:t>
            </w:r>
          </w:p>
          <w:p w14:paraId="4FCB34DF" w14:textId="3CE38B63" w:rsidR="000A6752" w:rsidRPr="00DA50FE" w:rsidRDefault="000A6752" w:rsidP="000A675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Mears Transportation</w:t>
            </w:r>
          </w:p>
          <w:p w14:paraId="41B8216F" w14:textId="4F435C7F" w:rsidR="000A6752" w:rsidRPr="00DA50FE" w:rsidRDefault="00F77A74" w:rsidP="000A675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="000A6752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(407) 422-4561</w:t>
            </w:r>
          </w:p>
          <w:p w14:paraId="4FE771AB" w14:textId="77777777" w:rsidR="000A6752" w:rsidRPr="00DA50FE" w:rsidRDefault="000A6752" w:rsidP="000A675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Diamond Cab Company</w:t>
            </w:r>
          </w:p>
          <w:p w14:paraId="601538EA" w14:textId="765F83B9" w:rsidR="000A6752" w:rsidRPr="00DA50FE" w:rsidRDefault="00F77A74" w:rsidP="000A675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="000A6752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(407) 523-3333</w:t>
            </w:r>
          </w:p>
          <w:p w14:paraId="62050292" w14:textId="77777777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Walmart Supercenter</w:t>
            </w:r>
          </w:p>
          <w:p w14:paraId="75407759" w14:textId="5560BD6B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3101 W Princeton St, Orlando, FL 32808</w:t>
            </w:r>
          </w:p>
          <w:p w14:paraId="494D57FA" w14:textId="38BD8DC2" w:rsidR="00C35232" w:rsidRPr="00DA50FE" w:rsidRDefault="00C35232" w:rsidP="00C3523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(321) 354-2096</w:t>
            </w:r>
          </w:p>
          <w:p w14:paraId="23F79228" w14:textId="77777777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Winn-Dixie</w:t>
            </w:r>
          </w:p>
          <w:p w14:paraId="6BAECAEA" w14:textId="7F57767A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1401 S Hiawassee Rd, Orlando, FL 32835</w:t>
            </w:r>
          </w:p>
          <w:p w14:paraId="2BAB70AA" w14:textId="68AD8AE3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521-9333</w:t>
            </w:r>
          </w:p>
          <w:p w14:paraId="6B0DF4C2" w14:textId="30E6A0A4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5732 N Hiawassee Rd, Orlando, FL 32810</w:t>
            </w:r>
          </w:p>
          <w:p w14:paraId="1173AFDD" w14:textId="3A13B906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523-2427 </w:t>
            </w:r>
          </w:p>
          <w:p w14:paraId="1E2E6EA7" w14:textId="448EAE1C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Harveys Supermarket</w:t>
            </w:r>
          </w:p>
          <w:p w14:paraId="7657CD70" w14:textId="6E3F3899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2722 N Pine Hills Rd, Orlando, FL 32808</w:t>
            </w:r>
          </w:p>
          <w:p w14:paraId="5AF42F81" w14:textId="4E621739" w:rsidR="00C03E75" w:rsidRPr="00DA50FE" w:rsidRDefault="00C03E75" w:rsidP="00C03E75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292-3300</w:t>
            </w:r>
          </w:p>
          <w:p w14:paraId="7B5C7D74" w14:textId="77777777" w:rsidR="00A54AB9" w:rsidRPr="00DA50FE" w:rsidRDefault="00A54AB9" w:rsidP="00A54AB9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Ross Dress for Less</w:t>
            </w:r>
          </w:p>
          <w:p w14:paraId="2645C3DA" w14:textId="1BBCC00B" w:rsidR="00A54AB9" w:rsidRPr="00DA50FE" w:rsidRDefault="00A54AB9" w:rsidP="00A54AB9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7445 W Colonial Dr, Orlando, FL 32818</w:t>
            </w:r>
          </w:p>
          <w:p w14:paraId="64841950" w14:textId="2D39B70E" w:rsidR="00A54AB9" w:rsidRPr="00DA50FE" w:rsidRDefault="00A54AB9" w:rsidP="00A54AB9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296-8373</w:t>
            </w:r>
          </w:p>
          <w:p w14:paraId="0029CC53" w14:textId="395CFBBC" w:rsidR="000A6752" w:rsidRPr="00DA50FE" w:rsidRDefault="00FC0BBF" w:rsidP="000A6752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A6752" w:rsidRPr="00DA50FE">
              <w:rPr>
                <w:rFonts w:asciiTheme="majorHAnsi" w:hAnsiTheme="majorHAnsi" w:cstheme="majorHAnsi"/>
                <w:sz w:val="18"/>
                <w:szCs w:val="18"/>
              </w:rPr>
              <w:t>306 E Michigan St, Orlando, FL 32806</w:t>
            </w:r>
          </w:p>
          <w:p w14:paraId="1A306490" w14:textId="3C20A272" w:rsidR="000A6752" w:rsidRPr="00DA50FE" w:rsidRDefault="000A6752" w:rsidP="00A95511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(407) 649-8834</w:t>
            </w:r>
          </w:p>
          <w:p w14:paraId="70696DDC" w14:textId="029C4A41" w:rsidR="00855AC4" w:rsidRPr="00DA50FE" w:rsidRDefault="00A95511" w:rsidP="00A95511">
            <w:pPr>
              <w:spacing w:after="0" w:line="360" w:lineRule="auto"/>
              <w:rPr>
                <w:rFonts w:asciiTheme="majorHAnsi" w:hAnsiTheme="majorHAnsi" w:cstheme="majorHAnsi"/>
              </w:rPr>
            </w:pPr>
            <w:r w:rsidRPr="00DA50FE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            </w:t>
            </w:r>
            <w:r w:rsidRPr="00DA50FE">
              <w:rPr>
                <w:rFonts w:asciiTheme="majorHAnsi" w:hAnsiTheme="majorHAnsi" w:cstheme="majorHAnsi"/>
                <w:b/>
              </w:rPr>
              <w:t>ZEPHYRHILLS</w:t>
            </w:r>
            <w:r w:rsidR="00B57391" w:rsidRPr="00DA50FE">
              <w:rPr>
                <w:rFonts w:asciiTheme="majorHAnsi" w:hAnsiTheme="majorHAnsi" w:cstheme="majorHAnsi"/>
              </w:rPr>
              <w:t xml:space="preserve"> </w:t>
            </w:r>
            <w:r w:rsidR="00B57391" w:rsidRPr="00DA50FE">
              <w:rPr>
                <w:rFonts w:asciiTheme="majorHAnsi" w:eastAsiaTheme="majorEastAsia" w:hAnsiTheme="majorHAnsi" w:cstheme="majorHAnsi"/>
                <w:b/>
                <w:bCs/>
                <w:color w:val="352F25" w:themeColor="text2"/>
              </w:rPr>
              <w:t>AREA</w:t>
            </w:r>
          </w:p>
          <w:p w14:paraId="02A07858" w14:textId="77722B9C" w:rsidR="00B57391" w:rsidRPr="00DA50FE" w:rsidRDefault="00B57391" w:rsidP="00B57391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Pasco Sheriff's Office</w:t>
            </w:r>
            <w:r w:rsidR="00697C6A" w:rsidRPr="00DA50FE">
              <w:rPr>
                <w:rFonts w:asciiTheme="majorHAnsi" w:hAnsiTheme="majorHAnsi" w:cstheme="majorHAnsi"/>
                <w:sz w:val="18"/>
                <w:szCs w:val="18"/>
              </w:rPr>
              <w:t>*</w:t>
            </w:r>
          </w:p>
          <w:p w14:paraId="61356B7C" w14:textId="332032F3" w:rsidR="00B57391" w:rsidRPr="00DA50FE" w:rsidRDefault="00B57391" w:rsidP="00B57391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Land O’ Lakes Detention Center</w:t>
            </w:r>
          </w:p>
          <w:p w14:paraId="596951A2" w14:textId="37D7AD4F" w:rsidR="00B57391" w:rsidRPr="00DA50FE" w:rsidRDefault="00B57391" w:rsidP="00B57391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20101 Central Blvd, Land O’ Lakes, FL</w:t>
            </w:r>
          </w:p>
          <w:p w14:paraId="564330CA" w14:textId="3406ABD5" w:rsidR="00F15A4B" w:rsidRPr="00DA50FE" w:rsidRDefault="00B57391" w:rsidP="00B57391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813-235-6170</w:t>
            </w:r>
          </w:p>
          <w:p w14:paraId="698D5C3E" w14:textId="7D5A246D" w:rsidR="00862237" w:rsidRPr="00DA50FE" w:rsidRDefault="00862237" w:rsidP="00862237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Central Pasco Government Center</w:t>
            </w:r>
            <w:r w:rsidR="0071446B" w:rsidRPr="00DA50FE">
              <w:rPr>
                <w:rFonts w:asciiTheme="majorHAnsi" w:hAnsiTheme="majorHAnsi" w:cstheme="majorHAnsi"/>
                <w:sz w:val="18"/>
                <w:szCs w:val="18"/>
              </w:rPr>
              <w:t>*</w:t>
            </w:r>
          </w:p>
          <w:p w14:paraId="6F18A6D7" w14:textId="5F6BE5A7" w:rsidR="00862237" w:rsidRPr="00DA50FE" w:rsidRDefault="00FC0BBF" w:rsidP="00862237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862237" w:rsidRPr="00DA50FE">
              <w:rPr>
                <w:rFonts w:asciiTheme="majorHAnsi" w:hAnsiTheme="majorHAnsi" w:cstheme="majorHAnsi"/>
                <w:sz w:val="18"/>
                <w:szCs w:val="18"/>
              </w:rPr>
              <w:t>4111 Land-O-Lakes Blvd. Land-O-Lakes, FL 34639</w:t>
            </w:r>
          </w:p>
          <w:p w14:paraId="4DC0B63F" w14:textId="63DD14F3" w:rsidR="00307EC9" w:rsidRPr="00DA50FE" w:rsidRDefault="00862237" w:rsidP="00103D5B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(813)-235-6020</w:t>
            </w:r>
          </w:p>
        </w:tc>
        <w:tc>
          <w:tcPr>
            <w:tcW w:w="4565" w:type="dxa"/>
            <w:tcMar>
              <w:left w:w="720" w:type="dxa"/>
            </w:tcMar>
          </w:tcPr>
          <w:p w14:paraId="04AA031B" w14:textId="6BB23A93" w:rsidR="00151EE8" w:rsidRPr="00DA50FE" w:rsidRDefault="00B216B7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Tampa Social Security</w:t>
            </w:r>
            <w:r w:rsidR="00151EE8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Admin. Office</w:t>
            </w:r>
          </w:p>
          <w:p w14:paraId="71A8A6AE" w14:textId="77777777" w:rsidR="00151EE8" w:rsidRPr="00DA50FE" w:rsidRDefault="00151EE8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</w:t>
            </w:r>
            <w:r w:rsidR="00B216B7" w:rsidRPr="00DA50FE">
              <w:rPr>
                <w:rFonts w:asciiTheme="majorHAnsi" w:hAnsiTheme="majorHAnsi" w:cstheme="majorHAnsi"/>
                <w:sz w:val="18"/>
                <w:szCs w:val="18"/>
              </w:rPr>
              <w:t>Address: 4010 Gunn Highway, Suite 100,</w:t>
            </w:r>
          </w:p>
          <w:p w14:paraId="146A5093" w14:textId="4FF7942F" w:rsidR="00B216B7" w:rsidRPr="00DA50FE" w:rsidRDefault="00B216B7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151EE8"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Tampa, FL - 33618      </w:t>
            </w:r>
          </w:p>
          <w:p w14:paraId="751C6DF8" w14:textId="69AA1A6E" w:rsidR="00307EC9" w:rsidRPr="00DA50FE" w:rsidRDefault="00151EE8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 (</w:t>
            </w:r>
            <w:r w:rsidR="00B216B7" w:rsidRPr="00DA50FE">
              <w:rPr>
                <w:rFonts w:asciiTheme="majorHAnsi" w:hAnsiTheme="majorHAnsi" w:cstheme="majorHAnsi"/>
                <w:sz w:val="18"/>
                <w:szCs w:val="18"/>
              </w:rPr>
              <w:t>800</w:t>
            </w: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)</w:t>
            </w:r>
            <w:r w:rsidR="00B216B7" w:rsidRPr="00DA50FE">
              <w:rPr>
                <w:rFonts w:asciiTheme="majorHAnsi" w:hAnsiTheme="majorHAnsi" w:cstheme="majorHAnsi"/>
                <w:sz w:val="18"/>
                <w:szCs w:val="18"/>
              </w:rPr>
              <w:t>-772-1213</w:t>
            </w:r>
          </w:p>
          <w:p w14:paraId="32CFBE9E" w14:textId="77777777" w:rsidR="00151EE8" w:rsidRPr="00DA50FE" w:rsidRDefault="00151EE8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Tampa Service Center</w:t>
            </w:r>
          </w:p>
          <w:p w14:paraId="66D089DD" w14:textId="34B18099" w:rsidR="00151EE8" w:rsidRPr="00DA50FE" w:rsidRDefault="00D07B25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</w:t>
            </w:r>
            <w:r w:rsidR="00151EE8" w:rsidRPr="00DA50FE">
              <w:rPr>
                <w:rFonts w:asciiTheme="majorHAnsi" w:hAnsiTheme="majorHAnsi" w:cstheme="majorHAnsi"/>
                <w:sz w:val="18"/>
                <w:szCs w:val="18"/>
              </w:rPr>
              <w:t>9393 North Florida Avenue</w:t>
            </w:r>
          </w:p>
          <w:p w14:paraId="3DC4DAE8" w14:textId="6945D4A6" w:rsidR="00151EE8" w:rsidRPr="00DA50FE" w:rsidRDefault="00151EE8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Tampa, FL 33612</w:t>
            </w:r>
          </w:p>
          <w:p w14:paraId="41EDC8E6" w14:textId="77777777" w:rsidR="00D07B25" w:rsidRPr="00DA50FE" w:rsidRDefault="00D07B25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Zephyrhills Family Health Center</w:t>
            </w:r>
          </w:p>
          <w:p w14:paraId="5A40F5DF" w14:textId="0966C455" w:rsidR="00D07B25" w:rsidRPr="00DA50FE" w:rsidRDefault="00D07B25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37920 Medical Arts Ct. </w:t>
            </w:r>
          </w:p>
          <w:p w14:paraId="09254F72" w14:textId="74C3CE72" w:rsidR="00D07B25" w:rsidRPr="00DA50FE" w:rsidRDefault="00D07B25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Zephyrhills, FL - 33541</w:t>
            </w:r>
          </w:p>
          <w:p w14:paraId="7ADD8653" w14:textId="47CC53C3" w:rsidR="00084405" w:rsidRPr="00DA50FE" w:rsidRDefault="00D07B25" w:rsidP="00D07B25">
            <w:pPr>
              <w:spacing w:after="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(352)-518-2000</w:t>
            </w:r>
          </w:p>
          <w:p w14:paraId="4A1B6994" w14:textId="77777777" w:rsidR="002235D4" w:rsidRPr="00DA50FE" w:rsidRDefault="002235D4" w:rsidP="002235D4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>Florida Hospital Zephyrhills</w:t>
            </w:r>
          </w:p>
          <w:p w14:paraId="18AE3D17" w14:textId="71C895F5" w:rsidR="002235D4" w:rsidRPr="00DA50FE" w:rsidRDefault="002235D4" w:rsidP="002235D4">
            <w:pPr>
              <w:spacing w:after="0"/>
              <w:rPr>
                <w:rFonts w:asciiTheme="majorHAnsi" w:hAnsiTheme="majorHAnsi" w:cstheme="majorHAnsi"/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Address: 7050 Gall Blvd, Zephyrhills, FL 33541</w:t>
            </w:r>
          </w:p>
          <w:p w14:paraId="3616CEC7" w14:textId="177EAD3C" w:rsidR="00084405" w:rsidRPr="002235D4" w:rsidRDefault="002235D4" w:rsidP="002235D4">
            <w:pPr>
              <w:spacing w:after="0"/>
              <w:rPr>
                <w:sz w:val="18"/>
                <w:szCs w:val="18"/>
              </w:rPr>
            </w:pPr>
            <w:r w:rsidRPr="00DA50FE">
              <w:rPr>
                <w:rFonts w:asciiTheme="majorHAnsi" w:hAnsiTheme="majorHAnsi" w:cstheme="majorHAnsi"/>
                <w:sz w:val="18"/>
                <w:szCs w:val="18"/>
              </w:rPr>
              <w:t xml:space="preserve">   Phone: (813</w:t>
            </w:r>
            <w:r w:rsidRPr="002235D4">
              <w:rPr>
                <w:sz w:val="18"/>
                <w:szCs w:val="18"/>
              </w:rPr>
              <w:t>) 788-0411</w:t>
            </w:r>
          </w:p>
          <w:p w14:paraId="4D045BF3" w14:textId="3B484DCC" w:rsidR="00084405" w:rsidRDefault="00084405" w:rsidP="00151EE8">
            <w:pPr>
              <w:spacing w:after="0"/>
            </w:pPr>
          </w:p>
          <w:p w14:paraId="5FDD60C0" w14:textId="4AD59731" w:rsidR="00084405" w:rsidRDefault="00084405" w:rsidP="00151EE8">
            <w:pPr>
              <w:spacing w:after="0"/>
            </w:pPr>
          </w:p>
          <w:p w14:paraId="7F160CC9" w14:textId="0BF580FF" w:rsidR="00084405" w:rsidRDefault="00084405" w:rsidP="00151EE8">
            <w:pPr>
              <w:spacing w:after="0"/>
            </w:pPr>
          </w:p>
          <w:p w14:paraId="6462616B" w14:textId="2D403B36" w:rsidR="00084405" w:rsidRDefault="00084405" w:rsidP="00151EE8">
            <w:pPr>
              <w:spacing w:after="0"/>
            </w:pPr>
          </w:p>
          <w:p w14:paraId="142C4B54" w14:textId="02529EA6" w:rsidR="00084405" w:rsidRDefault="00084405" w:rsidP="00151EE8">
            <w:pPr>
              <w:spacing w:after="0"/>
            </w:pPr>
          </w:p>
          <w:p w14:paraId="369D0492" w14:textId="40C52CB5" w:rsidR="00084405" w:rsidRDefault="00084405" w:rsidP="00151EE8">
            <w:pPr>
              <w:spacing w:after="0"/>
            </w:pPr>
          </w:p>
          <w:p w14:paraId="6750FA29" w14:textId="2899F201" w:rsidR="00084405" w:rsidRDefault="00084405" w:rsidP="00151EE8">
            <w:pPr>
              <w:spacing w:after="0"/>
            </w:pPr>
          </w:p>
          <w:p w14:paraId="34E5D48D" w14:textId="7017E3EF" w:rsidR="00084405" w:rsidRDefault="00084405" w:rsidP="00151EE8">
            <w:pPr>
              <w:spacing w:after="0"/>
            </w:pPr>
          </w:p>
          <w:p w14:paraId="5F90494C" w14:textId="3D58E404" w:rsidR="00084405" w:rsidRDefault="00084405" w:rsidP="00151EE8">
            <w:pPr>
              <w:spacing w:after="0"/>
            </w:pPr>
          </w:p>
          <w:p w14:paraId="16304D84" w14:textId="561A6F2F" w:rsidR="00084405" w:rsidRDefault="00084405" w:rsidP="00151EE8">
            <w:pPr>
              <w:spacing w:after="0"/>
            </w:pPr>
          </w:p>
          <w:p w14:paraId="4F283AAF" w14:textId="556038E5" w:rsidR="00084405" w:rsidRDefault="00084405" w:rsidP="00151EE8">
            <w:pPr>
              <w:spacing w:after="0"/>
            </w:pPr>
          </w:p>
          <w:p w14:paraId="6773838E" w14:textId="558ABAAC" w:rsidR="00084405" w:rsidRDefault="00084405" w:rsidP="00151EE8">
            <w:pPr>
              <w:spacing w:after="0"/>
            </w:pPr>
          </w:p>
          <w:p w14:paraId="46283B64" w14:textId="107B3C2E" w:rsidR="00084405" w:rsidRDefault="00084405" w:rsidP="00151EE8">
            <w:pPr>
              <w:spacing w:after="0"/>
            </w:pPr>
          </w:p>
          <w:p w14:paraId="62C063CF" w14:textId="09C1F7C2" w:rsidR="00084405" w:rsidRDefault="00084405" w:rsidP="00151EE8">
            <w:pPr>
              <w:spacing w:after="0"/>
            </w:pPr>
          </w:p>
          <w:p w14:paraId="714A951B" w14:textId="55471F86" w:rsidR="00084405" w:rsidRDefault="00084405" w:rsidP="00151EE8">
            <w:pPr>
              <w:spacing w:after="0"/>
            </w:pPr>
          </w:p>
          <w:p w14:paraId="2491351E" w14:textId="71AF86C7" w:rsidR="00084405" w:rsidRDefault="00084405"/>
          <w:p w14:paraId="75D27A0C" w14:textId="26A12502" w:rsidR="00084405" w:rsidRDefault="00084405"/>
          <w:p w14:paraId="5EB3B030" w14:textId="7C301FB7" w:rsidR="00307EC9" w:rsidRDefault="00307EC9">
            <w:pPr>
              <w:pStyle w:val="Caption"/>
            </w:pPr>
          </w:p>
          <w:p w14:paraId="59F3CCA6" w14:textId="33799A40" w:rsidR="00307EC9" w:rsidRPr="0063311A" w:rsidRDefault="00307EC9" w:rsidP="0063311A"/>
        </w:tc>
      </w:tr>
    </w:tbl>
    <w:p w14:paraId="66DF7347" w14:textId="77777777" w:rsidR="009915C8" w:rsidRPr="008F5002" w:rsidRDefault="009915C8" w:rsidP="00D20DCF">
      <w:pPr>
        <w:pStyle w:val="NoSpacing"/>
        <w:ind w:right="-360"/>
        <w:rPr>
          <w:sz w:val="10"/>
          <w:szCs w:val="10"/>
        </w:rPr>
      </w:pPr>
    </w:p>
    <w:sectPr w:rsidR="009915C8" w:rsidRPr="008F5002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7C8C9" w14:textId="77777777" w:rsidR="00DA1813" w:rsidRDefault="00DA1813" w:rsidP="00BF6AFD">
      <w:pPr>
        <w:spacing w:after="0" w:line="240" w:lineRule="auto"/>
      </w:pPr>
      <w:r>
        <w:separator/>
      </w:r>
    </w:p>
  </w:endnote>
  <w:endnote w:type="continuationSeparator" w:id="0">
    <w:p w14:paraId="064F79B1" w14:textId="77777777" w:rsidR="00DA1813" w:rsidRDefault="00DA181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9530E" w14:textId="77777777" w:rsidR="00DA1813" w:rsidRDefault="00DA1813" w:rsidP="00BF6AFD">
      <w:pPr>
        <w:spacing w:after="0" w:line="240" w:lineRule="auto"/>
      </w:pPr>
      <w:r>
        <w:separator/>
      </w:r>
    </w:p>
  </w:footnote>
  <w:footnote w:type="continuationSeparator" w:id="0">
    <w:p w14:paraId="26C7BB87" w14:textId="77777777" w:rsidR="00DA1813" w:rsidRDefault="00DA1813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5E"/>
    <w:rsid w:val="00084405"/>
    <w:rsid w:val="00093426"/>
    <w:rsid w:val="00096E19"/>
    <w:rsid w:val="00097FE6"/>
    <w:rsid w:val="000A6752"/>
    <w:rsid w:val="000C5A5E"/>
    <w:rsid w:val="000E442C"/>
    <w:rsid w:val="00103D5B"/>
    <w:rsid w:val="001372C8"/>
    <w:rsid w:val="0014033D"/>
    <w:rsid w:val="00151EE8"/>
    <w:rsid w:val="001947E7"/>
    <w:rsid w:val="001952A2"/>
    <w:rsid w:val="001D005A"/>
    <w:rsid w:val="001D0847"/>
    <w:rsid w:val="001E3B62"/>
    <w:rsid w:val="00212F7B"/>
    <w:rsid w:val="002235D4"/>
    <w:rsid w:val="00224683"/>
    <w:rsid w:val="00227118"/>
    <w:rsid w:val="002C41EF"/>
    <w:rsid w:val="00307EC9"/>
    <w:rsid w:val="003539D6"/>
    <w:rsid w:val="00365EBB"/>
    <w:rsid w:val="0039363D"/>
    <w:rsid w:val="003B391D"/>
    <w:rsid w:val="003D6656"/>
    <w:rsid w:val="00422379"/>
    <w:rsid w:val="00437567"/>
    <w:rsid w:val="00455562"/>
    <w:rsid w:val="0046505D"/>
    <w:rsid w:val="0048634A"/>
    <w:rsid w:val="004A34A8"/>
    <w:rsid w:val="004C6A9C"/>
    <w:rsid w:val="004D2D68"/>
    <w:rsid w:val="005259A3"/>
    <w:rsid w:val="005473B9"/>
    <w:rsid w:val="005508FC"/>
    <w:rsid w:val="0056054A"/>
    <w:rsid w:val="00566472"/>
    <w:rsid w:val="005666A4"/>
    <w:rsid w:val="00566924"/>
    <w:rsid w:val="00571D35"/>
    <w:rsid w:val="00597BB8"/>
    <w:rsid w:val="005E5178"/>
    <w:rsid w:val="0063311A"/>
    <w:rsid w:val="006357F7"/>
    <w:rsid w:val="00670D5E"/>
    <w:rsid w:val="0068396D"/>
    <w:rsid w:val="00697C6A"/>
    <w:rsid w:val="006A2E06"/>
    <w:rsid w:val="006C73B4"/>
    <w:rsid w:val="006D0E77"/>
    <w:rsid w:val="007014C5"/>
    <w:rsid w:val="0071446B"/>
    <w:rsid w:val="00715782"/>
    <w:rsid w:val="007647EF"/>
    <w:rsid w:val="007E3C3A"/>
    <w:rsid w:val="00855AC4"/>
    <w:rsid w:val="00862237"/>
    <w:rsid w:val="00875F67"/>
    <w:rsid w:val="00892BF9"/>
    <w:rsid w:val="0089764D"/>
    <w:rsid w:val="008B000B"/>
    <w:rsid w:val="008F5002"/>
    <w:rsid w:val="00946F0B"/>
    <w:rsid w:val="00960A60"/>
    <w:rsid w:val="009915C8"/>
    <w:rsid w:val="00996118"/>
    <w:rsid w:val="009B12FC"/>
    <w:rsid w:val="009B769E"/>
    <w:rsid w:val="009E2457"/>
    <w:rsid w:val="009F3198"/>
    <w:rsid w:val="009F7EB1"/>
    <w:rsid w:val="00A26417"/>
    <w:rsid w:val="00A30499"/>
    <w:rsid w:val="00A54316"/>
    <w:rsid w:val="00A54AB9"/>
    <w:rsid w:val="00A636A4"/>
    <w:rsid w:val="00A769D1"/>
    <w:rsid w:val="00A85868"/>
    <w:rsid w:val="00A95511"/>
    <w:rsid w:val="00A95BFB"/>
    <w:rsid w:val="00AB72BA"/>
    <w:rsid w:val="00AD7341"/>
    <w:rsid w:val="00B13B21"/>
    <w:rsid w:val="00B16D26"/>
    <w:rsid w:val="00B216B7"/>
    <w:rsid w:val="00B41CC2"/>
    <w:rsid w:val="00B57391"/>
    <w:rsid w:val="00BA4FD9"/>
    <w:rsid w:val="00BA76F8"/>
    <w:rsid w:val="00BF6AFD"/>
    <w:rsid w:val="00C03E75"/>
    <w:rsid w:val="00C26159"/>
    <w:rsid w:val="00C35232"/>
    <w:rsid w:val="00C35E90"/>
    <w:rsid w:val="00C476E1"/>
    <w:rsid w:val="00C96616"/>
    <w:rsid w:val="00CD1DEA"/>
    <w:rsid w:val="00CD5393"/>
    <w:rsid w:val="00D07B25"/>
    <w:rsid w:val="00D139D4"/>
    <w:rsid w:val="00D20DCF"/>
    <w:rsid w:val="00D27440"/>
    <w:rsid w:val="00DA1813"/>
    <w:rsid w:val="00DA50FE"/>
    <w:rsid w:val="00DB5D32"/>
    <w:rsid w:val="00DC1E9D"/>
    <w:rsid w:val="00E06A86"/>
    <w:rsid w:val="00E424EC"/>
    <w:rsid w:val="00EA5E0F"/>
    <w:rsid w:val="00EE0A38"/>
    <w:rsid w:val="00F11F0B"/>
    <w:rsid w:val="00F15A4B"/>
    <w:rsid w:val="00F47E50"/>
    <w:rsid w:val="00F65FF0"/>
    <w:rsid w:val="00F66B21"/>
    <w:rsid w:val="00F77407"/>
    <w:rsid w:val="00F77A74"/>
    <w:rsid w:val="00F83409"/>
    <w:rsid w:val="00FA07B2"/>
    <w:rsid w:val="00FC0BBF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94AB14"/>
  <w15:chartTrackingRefBased/>
  <w15:docId w15:val="{39D28685-44DC-4CCC-9A7F-4B960219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539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fourorg@gmail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oygcm.deviantart.com/art/blue-network-background-web-20674453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fou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717AA236ED40D7B0F7D38F8A85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281ED-524F-49D1-8800-110FF1932BCB}"/>
      </w:docPartPr>
      <w:docPartBody>
        <w:p w:rsidR="00726E90" w:rsidRDefault="007F47CA">
          <w:pPr>
            <w:pStyle w:val="43717AA236ED40D7B0F7D38F8A85E090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6D7552859F894C9381CC39A0401D2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99531-27AF-4B18-BDE6-0964B395F667}"/>
      </w:docPartPr>
      <w:docPartBody>
        <w:p w:rsidR="00726E90" w:rsidRDefault="007F47CA">
          <w:pPr>
            <w:pStyle w:val="6D7552859F894C9381CC39A0401D2FF7"/>
          </w:pPr>
          <w:r>
            <w:t>About Us</w:t>
          </w:r>
        </w:p>
      </w:docPartBody>
    </w:docPart>
    <w:docPart>
      <w:docPartPr>
        <w:name w:val="2BD0CDFAF6F8434482AFDD2A617DC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3C3A3-0B34-480D-AEB4-BB7D0CC14748}"/>
      </w:docPartPr>
      <w:docPartBody>
        <w:p w:rsidR="00726E90" w:rsidRDefault="007F47CA">
          <w:pPr>
            <w:pStyle w:val="2BD0CDFAF6F8434482AFDD2A617DC740"/>
          </w:pPr>
          <w:r>
            <w:t>Contact Us</w:t>
          </w:r>
        </w:p>
      </w:docPartBody>
    </w:docPart>
    <w:docPart>
      <w:docPartPr>
        <w:name w:val="C8FDA76ABE6E47729BB77CD9D46DA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9DA7F-65DA-4F2F-BF27-BB775A22605F}"/>
      </w:docPartPr>
      <w:docPartBody>
        <w:p w:rsidR="00726E90" w:rsidRDefault="007F47CA">
          <w:pPr>
            <w:pStyle w:val="C8FDA76ABE6E47729BB77CD9D46DA81E"/>
          </w:pPr>
          <w:r>
            <w:t>Company Name</w:t>
          </w:r>
        </w:p>
      </w:docPartBody>
    </w:docPart>
    <w:docPart>
      <w:docPartPr>
        <w:name w:val="208D66BD17E1445188DA9333C8927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281D7-3D66-4E05-83D7-DDFFF9865C9C}"/>
      </w:docPartPr>
      <w:docPartBody>
        <w:p w:rsidR="00502682" w:rsidRDefault="00726E90" w:rsidP="00726E90">
          <w:pPr>
            <w:pStyle w:val="208D66BD17E1445188DA9333C89271E9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CA"/>
    <w:rsid w:val="0035056A"/>
    <w:rsid w:val="00500335"/>
    <w:rsid w:val="00502682"/>
    <w:rsid w:val="005429FE"/>
    <w:rsid w:val="006D3A15"/>
    <w:rsid w:val="00726E90"/>
    <w:rsid w:val="007F47CA"/>
    <w:rsid w:val="009B6143"/>
    <w:rsid w:val="00B66CF9"/>
    <w:rsid w:val="00D647C1"/>
    <w:rsid w:val="00DC1334"/>
    <w:rsid w:val="00EA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5CEB66B5FE45BFA1931CA8A1DA8472">
    <w:name w:val="BE5CEB66B5FE45BFA1931CA8A1DA8472"/>
  </w:style>
  <w:style w:type="paragraph" w:customStyle="1" w:styleId="D348664A5CCE4B2494AC46517368AE6B">
    <w:name w:val="D348664A5CCE4B2494AC46517368AE6B"/>
  </w:style>
  <w:style w:type="paragraph" w:customStyle="1" w:styleId="5E16AB15E1AC457DB6B995D99B31E90A">
    <w:name w:val="5E16AB15E1AC457DB6B995D99B31E90A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C36D1A76F4904A2A9C3F48F754DCA08B">
    <w:name w:val="C36D1A76F4904A2A9C3F48F754DCA08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3717AA236ED40D7B0F7D38F8A85E090">
    <w:name w:val="43717AA236ED40D7B0F7D38F8A85E090"/>
  </w:style>
  <w:style w:type="paragraph" w:customStyle="1" w:styleId="6D7552859F894C9381CC39A0401D2FF7">
    <w:name w:val="6D7552859F894C9381CC39A0401D2FF7"/>
  </w:style>
  <w:style w:type="paragraph" w:customStyle="1" w:styleId="E93F74C2C1FB41A7AAECBE38734B86C0">
    <w:name w:val="E93F74C2C1FB41A7AAECBE38734B86C0"/>
  </w:style>
  <w:style w:type="paragraph" w:customStyle="1" w:styleId="2BD0CDFAF6F8434482AFDD2A617DC740">
    <w:name w:val="2BD0CDFAF6F8434482AFDD2A617DC740"/>
  </w:style>
  <w:style w:type="paragraph" w:customStyle="1" w:styleId="FED8ACF42F66414CB4C5CA706F183E1A">
    <w:name w:val="FED8ACF42F66414CB4C5CA706F183E1A"/>
  </w:style>
  <w:style w:type="paragraph" w:customStyle="1" w:styleId="A16E17DD0F16491081B44CDB8B48DBB3">
    <w:name w:val="A16E17DD0F16491081B44CDB8B48DBB3"/>
  </w:style>
  <w:style w:type="paragraph" w:customStyle="1" w:styleId="8511521E12B247698D009059E83AD791">
    <w:name w:val="8511521E12B247698D009059E83AD791"/>
  </w:style>
  <w:style w:type="paragraph" w:customStyle="1" w:styleId="ABF57E0D9F914BF78C630FAFBCF46F2F">
    <w:name w:val="ABF57E0D9F914BF78C630FAFBCF46F2F"/>
  </w:style>
  <w:style w:type="paragraph" w:customStyle="1" w:styleId="6BD0B5B20B8D47378632D285CE3BFE99">
    <w:name w:val="6BD0B5B20B8D47378632D285CE3BFE99"/>
  </w:style>
  <w:style w:type="paragraph" w:customStyle="1" w:styleId="C8FDA76ABE6E47729BB77CD9D46DA81E">
    <w:name w:val="C8FDA76ABE6E47729BB77CD9D46DA81E"/>
  </w:style>
  <w:style w:type="paragraph" w:customStyle="1" w:styleId="2DD164D343134647B831A98B81F3961F">
    <w:name w:val="2DD164D343134647B831A98B81F3961F"/>
  </w:style>
  <w:style w:type="paragraph" w:customStyle="1" w:styleId="C269C10507374C16825000412CAA939A">
    <w:name w:val="C269C10507374C16825000412CAA939A"/>
  </w:style>
  <w:style w:type="paragraph" w:customStyle="1" w:styleId="948F64C8487B4CF1A140A50AAE40DAB7">
    <w:name w:val="948F64C8487B4CF1A140A50AAE40DAB7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16770B7075774D88ADF8C846A9072A25">
    <w:name w:val="16770B7075774D88ADF8C846A9072A25"/>
  </w:style>
  <w:style w:type="paragraph" w:customStyle="1" w:styleId="30E76907108A451CBD273CFE2B977537">
    <w:name w:val="30E76907108A451CBD273CFE2B977537"/>
  </w:style>
  <w:style w:type="paragraph" w:customStyle="1" w:styleId="A6BC4400F70B4D62A2363AF2AD430F9A">
    <w:name w:val="A6BC4400F70B4D62A2363AF2AD430F9A"/>
  </w:style>
  <w:style w:type="paragraph" w:customStyle="1" w:styleId="DB299C99E2E04C479F28FF2C835A5466">
    <w:name w:val="DB299C99E2E04C479F28FF2C835A5466"/>
  </w:style>
  <w:style w:type="paragraph" w:customStyle="1" w:styleId="6B77C15625754EB69B5735D78C579375">
    <w:name w:val="6B77C15625754EB69B5735D78C579375"/>
  </w:style>
  <w:style w:type="paragraph" w:customStyle="1" w:styleId="4026C8F891724EADB4E8B532124D84F0">
    <w:name w:val="4026C8F891724EADB4E8B532124D84F0"/>
  </w:style>
  <w:style w:type="paragraph" w:customStyle="1" w:styleId="14938A2340C9436495BCBE3777EE772E">
    <w:name w:val="14938A2340C9436495BCBE3777EE772E"/>
  </w:style>
  <w:style w:type="paragraph" w:customStyle="1" w:styleId="2E3EDA2503DD48369A3FBFD1F3F7931C">
    <w:name w:val="2E3EDA2503DD48369A3FBFD1F3F7931C"/>
  </w:style>
  <w:style w:type="paragraph" w:customStyle="1" w:styleId="0287C7BC68EE4FC19B749DA4249F03ED">
    <w:name w:val="0287C7BC68EE4FC19B749DA4249F03ED"/>
  </w:style>
  <w:style w:type="paragraph" w:customStyle="1" w:styleId="99BF9CE16FFC44B0806A4F3A1143A0FC">
    <w:name w:val="99BF9CE16FFC44B0806A4F3A1143A0FC"/>
  </w:style>
  <w:style w:type="paragraph" w:customStyle="1" w:styleId="EFCF50AEFB4F404BB23B1B6CCB6D2F86">
    <w:name w:val="EFCF50AEFB4F404BB23B1B6CCB6D2F86"/>
  </w:style>
  <w:style w:type="paragraph" w:customStyle="1" w:styleId="CC837365C45C42A1B04DD0B5406B9B08">
    <w:name w:val="CC837365C45C42A1B04DD0B5406B9B08"/>
  </w:style>
  <w:style w:type="paragraph" w:customStyle="1" w:styleId="82E4BD5C1154426DB9F6BCEF8F3F0722">
    <w:name w:val="82E4BD5C1154426DB9F6BCEF8F3F0722"/>
    <w:rsid w:val="007F47CA"/>
  </w:style>
  <w:style w:type="paragraph" w:customStyle="1" w:styleId="208D66BD17E1445188DA9333C89271E9">
    <w:name w:val="208D66BD17E1445188DA9333C89271E9"/>
    <w:rsid w:val="00726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5978BCAA-9310-4F89-91FA-84921B23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12613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young</dc:creator>
  <cp:keywords>ABFY LLC</cp:keywords>
  <cp:lastModifiedBy>randy young</cp:lastModifiedBy>
  <cp:revision>33</cp:revision>
  <cp:lastPrinted>2018-10-25T13:17:00Z</cp:lastPrinted>
  <dcterms:created xsi:type="dcterms:W3CDTF">2017-10-17T13:54:00Z</dcterms:created>
  <dcterms:modified xsi:type="dcterms:W3CDTF">2018-11-20T14:39:00Z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