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B1E01" w14:textId="77777777" w:rsidR="0081439F" w:rsidRDefault="0081439F" w:rsidP="009B3B98">
      <w:pPr>
        <w:pStyle w:val="Subtitle"/>
        <w:rPr>
          <w:rFonts w:ascii="Bahnschrift" w:hAnsi="Bahnschrift"/>
          <w:sz w:val="96"/>
          <w:szCs w:val="56"/>
        </w:rPr>
      </w:pPr>
    </w:p>
    <w:p w14:paraId="4F3B4820" w14:textId="77777777" w:rsidR="00C16176" w:rsidRDefault="00C16176" w:rsidP="0081439F">
      <w:pPr>
        <w:pStyle w:val="Subtitle"/>
        <w:rPr>
          <w:rFonts w:ascii="Bahnschrift" w:hAnsi="Bahnschrift"/>
          <w:sz w:val="96"/>
          <w:szCs w:val="56"/>
        </w:rPr>
      </w:pPr>
    </w:p>
    <w:p w14:paraId="4F7071E0" w14:textId="304AD5DB" w:rsidR="00D87527" w:rsidRPr="00087BBD" w:rsidRDefault="00E55E8E" w:rsidP="00C16176">
      <w:pPr>
        <w:pStyle w:val="Subtitle"/>
        <w:ind w:left="0"/>
        <w:jc w:val="center"/>
        <w:rPr>
          <w:rFonts w:ascii="Bahnschrift" w:hAnsi="Bahnschrift"/>
          <w:sz w:val="144"/>
          <w:szCs w:val="72"/>
        </w:rPr>
      </w:pPr>
      <w:r w:rsidRPr="00087BBD">
        <w:rPr>
          <w:rFonts w:ascii="Bahnschrift" w:hAnsi="Bahnschrift"/>
          <w:sz w:val="144"/>
          <w:szCs w:val="72"/>
        </w:rPr>
        <w:t>rewards</w:t>
      </w:r>
    </w:p>
    <w:tbl>
      <w:tblPr>
        <w:tblW w:w="10854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114"/>
        <w:gridCol w:w="7740"/>
      </w:tblGrid>
      <w:tr w:rsidR="00D87527" w:rsidRPr="004523D6" w14:paraId="13D101E4" w14:textId="77777777" w:rsidTr="009B3B98">
        <w:trPr>
          <w:jc w:val="center"/>
        </w:trPr>
        <w:tc>
          <w:tcPr>
            <w:tcW w:w="10854" w:type="dxa"/>
            <w:gridSpan w:val="2"/>
            <w:shd w:val="clear" w:color="auto" w:fill="auto"/>
          </w:tcPr>
          <w:p w14:paraId="27CD8E18" w14:textId="6B0AF5C9" w:rsidR="00D87527" w:rsidRPr="00E55E8E" w:rsidRDefault="00D87527" w:rsidP="004523D6">
            <w:pPr>
              <w:pStyle w:val="Title"/>
              <w:rPr>
                <w:sz w:val="72"/>
                <w:szCs w:val="72"/>
              </w:rPr>
            </w:pPr>
          </w:p>
        </w:tc>
      </w:tr>
      <w:tr w:rsidR="00D87527" w14:paraId="0F7C07E3" w14:textId="77777777" w:rsidTr="004C2138">
        <w:trPr>
          <w:trHeight w:val="2475"/>
          <w:jc w:val="center"/>
        </w:trPr>
        <w:tc>
          <w:tcPr>
            <w:tcW w:w="10854" w:type="dxa"/>
            <w:gridSpan w:val="2"/>
          </w:tcPr>
          <w:p w14:paraId="54425321" w14:textId="4201940C" w:rsidR="00D87527" w:rsidRPr="00E55E8E" w:rsidRDefault="00D87527" w:rsidP="00BD7ACE">
            <w:pPr>
              <w:pStyle w:val="Subtitle"/>
              <w:rPr>
                <w:i/>
                <w:iCs/>
              </w:rPr>
            </w:pPr>
          </w:p>
        </w:tc>
      </w:tr>
      <w:tr w:rsidR="001E7BA0" w14:paraId="158D98F2" w14:textId="77777777" w:rsidTr="004C2138">
        <w:trPr>
          <w:trHeight w:val="2895"/>
          <w:jc w:val="center"/>
        </w:trPr>
        <w:tc>
          <w:tcPr>
            <w:tcW w:w="3114" w:type="dxa"/>
          </w:tcPr>
          <w:p w14:paraId="24473C59" w14:textId="48FE1843" w:rsidR="009B3B98" w:rsidRDefault="009B3B98" w:rsidP="00472159">
            <w:pPr>
              <w:pStyle w:val="ContactInfo"/>
            </w:pPr>
          </w:p>
          <w:p w14:paraId="5BE2F49A" w14:textId="01DC98C1" w:rsidR="009B3B98" w:rsidRDefault="009B3B98" w:rsidP="00472159">
            <w:pPr>
              <w:pStyle w:val="ContactInfo"/>
            </w:pPr>
          </w:p>
          <w:p w14:paraId="501DC10D" w14:textId="36C6188E" w:rsidR="0081439F" w:rsidRDefault="00153029" w:rsidP="009B3B98">
            <w:pPr>
              <w:pStyle w:val="ContactInfo"/>
            </w:pP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8CC29" wp14:editId="39610163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87630</wp:posOffset>
                      </wp:positionV>
                      <wp:extent cx="9525" cy="3467100"/>
                      <wp:effectExtent l="19050" t="1905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4671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C6657" id="Straight Connector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85pt,6.9pt" to="115.6pt,2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" strokecolor="#ffc000 [3205]" strokeweight="3pt">
                      <v:stroke joinstyle="miter"/>
                    </v:line>
                  </w:pict>
                </mc:Fallback>
              </mc:AlternateContent>
            </w:r>
          </w:p>
          <w:p w14:paraId="7EBE1554" w14:textId="77777777" w:rsidR="0081439F" w:rsidRDefault="0081439F" w:rsidP="009B3B98">
            <w:pPr>
              <w:pStyle w:val="ContactInfo"/>
            </w:pPr>
          </w:p>
          <w:p w14:paraId="41103B44" w14:textId="4AA89B93" w:rsidR="0081439F" w:rsidRDefault="0081439F" w:rsidP="009B3B98">
            <w:pPr>
              <w:pStyle w:val="ContactInfo"/>
            </w:pPr>
          </w:p>
          <w:p w14:paraId="753270B1" w14:textId="416534BD" w:rsidR="0081439F" w:rsidRDefault="00C16176" w:rsidP="009B3B98">
            <w:pPr>
              <w:pStyle w:val="ContactInfo"/>
            </w:pPr>
            <w:r>
              <w:drawing>
                <wp:anchor distT="0" distB="0" distL="114300" distR="114300" simplePos="0" relativeHeight="251658240" behindDoc="0" locked="0" layoutInCell="1" allowOverlap="1" wp14:anchorId="161D9038" wp14:editId="6EB69F6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125730</wp:posOffset>
                  </wp:positionV>
                  <wp:extent cx="548640" cy="548640"/>
                  <wp:effectExtent l="0" t="0" r="0" b="3810"/>
                  <wp:wrapNone/>
                  <wp:docPr id="2" name="Graphic 2" descr="Receiver" title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r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75D446" w14:textId="495388BD" w:rsidR="0081439F" w:rsidRDefault="0081439F" w:rsidP="0081439F">
            <w:pPr>
              <w:pStyle w:val="ContactInfo"/>
              <w:rPr>
                <w:sz w:val="20"/>
                <w:szCs w:val="20"/>
              </w:rPr>
            </w:pPr>
          </w:p>
          <w:p w14:paraId="7F974DEB" w14:textId="2EF35F16" w:rsidR="0081439F" w:rsidRPr="0081439F" w:rsidRDefault="0081439F" w:rsidP="0081439F">
            <w:pPr>
              <w:pStyle w:val="ContactInfo"/>
            </w:pPr>
            <w:r w:rsidRPr="00153029">
              <w:rPr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57201B1" wp14:editId="580D4514">
                  <wp:simplePos x="0" y="0"/>
                  <wp:positionH relativeFrom="column">
                    <wp:posOffset>214967</wp:posOffset>
                  </wp:positionH>
                  <wp:positionV relativeFrom="paragraph">
                    <wp:posOffset>52705</wp:posOffset>
                  </wp:positionV>
                  <wp:extent cx="548640" cy="669701"/>
                  <wp:effectExtent l="0" t="0" r="3810" b="0"/>
                  <wp:wrapNone/>
                  <wp:docPr id="1" name="Graphic 1" descr="Envelope" title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nvelope.sv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6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B3B98" w:rsidRPr="00153029">
              <w:rPr>
                <w:color w:val="000000" w:themeColor="text1"/>
                <w:sz w:val="20"/>
                <w:szCs w:val="20"/>
              </w:rPr>
              <w:t>601-967-6371</w:t>
            </w:r>
          </w:p>
          <w:p w14:paraId="763C22C1" w14:textId="3D04C3F3" w:rsidR="0081439F" w:rsidRDefault="0081439F" w:rsidP="009B3B98">
            <w:pPr>
              <w:ind w:left="0"/>
              <w:rPr>
                <w:sz w:val="24"/>
                <w:szCs w:val="24"/>
              </w:rPr>
            </w:pPr>
          </w:p>
          <w:p w14:paraId="11C6E3FC" w14:textId="499389BC" w:rsidR="004523D6" w:rsidRPr="009B3B98" w:rsidRDefault="009B3B98" w:rsidP="009B3B98">
            <w:pPr>
              <w:ind w:left="0"/>
              <w:rPr>
                <w:sz w:val="24"/>
                <w:szCs w:val="24"/>
              </w:rPr>
            </w:pPr>
            <w:r w:rsidRPr="00153029">
              <w:rPr>
                <w:color w:val="000000" w:themeColor="text1"/>
                <w:sz w:val="18"/>
                <w:szCs w:val="18"/>
              </w:rPr>
              <w:t>bshort@unleashedbbr.com</w:t>
            </w:r>
          </w:p>
        </w:tc>
        <w:tc>
          <w:tcPr>
            <w:tcW w:w="7740" w:type="dxa"/>
          </w:tcPr>
          <w:p w14:paraId="213F5431" w14:textId="5DB729E2" w:rsidR="001E7BA0" w:rsidRPr="004523D6" w:rsidRDefault="00C16176" w:rsidP="00E55E8E">
            <w:r w:rsidRPr="00E55E8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39547FA" wp14:editId="5D9A5034">
                      <wp:simplePos x="0" y="0"/>
                      <wp:positionH relativeFrom="column">
                        <wp:posOffset>-556895</wp:posOffset>
                      </wp:positionH>
                      <wp:positionV relativeFrom="paragraph">
                        <wp:posOffset>621665</wp:posOffset>
                      </wp:positionV>
                      <wp:extent cx="5419725" cy="372427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9725" cy="3724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D219B" w14:textId="56CEB6A4" w:rsidR="00E55E8E" w:rsidRPr="00E55E8E" w:rsidRDefault="00E55E8E" w:rsidP="00C16176">
                                  <w:pPr>
                                    <w:spacing w:after="160" w:line="235" w:lineRule="atLeast"/>
                                    <w:jc w:val="center"/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</w:pPr>
                                  <w:r w:rsidRPr="000208C5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  <w:t xml:space="preserve">We </w:t>
                                  </w:r>
                                  <w:r w:rsidR="0081439F" w:rsidRPr="000208C5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  <w:t>L</w:t>
                                  </w:r>
                                  <w:r w:rsidRPr="000208C5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  <w:t>ove Referrals!</w:t>
                                  </w:r>
                                </w:p>
                                <w:p w14:paraId="7C696017" w14:textId="77777777" w:rsidR="0081439F" w:rsidRPr="00C16176" w:rsidRDefault="00E55E8E" w:rsidP="00C1617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160" w:line="235" w:lineRule="atLeast"/>
                                    <w:ind w:righ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1617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Refer a friend and receive $10 off on any service $20 or more. This discount is only valid when the referral schedules and shows up for the appointment!</w:t>
                                  </w:r>
                                </w:p>
                                <w:p w14:paraId="7B846B0A" w14:textId="77777777" w:rsidR="0081439F" w:rsidRPr="00C16176" w:rsidRDefault="0081439F" w:rsidP="00C16176">
                                  <w:pPr>
                                    <w:pStyle w:val="ListParagraph"/>
                                    <w:spacing w:after="160" w:line="235" w:lineRule="atLeast"/>
                                    <w:ind w:righ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  <w:p w14:paraId="62860D95" w14:textId="65513B00" w:rsidR="00E55E8E" w:rsidRPr="000208C5" w:rsidRDefault="00E55E8E" w:rsidP="000208C5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after="160" w:line="235" w:lineRule="atLeast"/>
                                    <w:ind w:righ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1617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Refer 3 friends and receive $20 off on any service $</w:t>
                                  </w:r>
                                  <w:r w:rsidR="0015302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4</w:t>
                                  </w:r>
                                  <w:r w:rsidRPr="00C1617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0 or more. This discount is only valid when the referrals schedule and show up for the appointments!</w:t>
                                  </w:r>
                                  <w:r w:rsidRPr="000208C5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 </w:t>
                                  </w:r>
                                </w:p>
                                <w:p w14:paraId="662CBAAF" w14:textId="77777777" w:rsidR="000208C5" w:rsidRPr="00087BBD" w:rsidRDefault="00E55E8E" w:rsidP="00C16176">
                                  <w:pPr>
                                    <w:spacing w:after="160" w:line="235" w:lineRule="atLeast"/>
                                    <w:ind w:left="0" w:right="0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10"/>
                                      <w:szCs w:val="10"/>
                                      <w:lang w:eastAsia="en-US"/>
                                    </w:rPr>
                                  </w:pPr>
                                  <w:r w:rsidRPr="00E55E8E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10"/>
                                      <w:szCs w:val="10"/>
                                      <w:lang w:eastAsia="en-US"/>
                                    </w:rPr>
                                    <w:t> </w:t>
                                  </w:r>
                                </w:p>
                                <w:p w14:paraId="362D0202" w14:textId="785168C1" w:rsidR="00E55E8E" w:rsidRPr="00E55E8E" w:rsidRDefault="00E55E8E" w:rsidP="00C16176">
                                  <w:pPr>
                                    <w:spacing w:after="160" w:line="235" w:lineRule="atLeast"/>
                                    <w:ind w:left="0" w:right="0"/>
                                    <w:jc w:val="center"/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</w:pPr>
                                  <w:r w:rsidRPr="00E55E8E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  <w:t>First-Time Customer!</w:t>
                                  </w:r>
                                </w:p>
                                <w:p w14:paraId="75E4214E" w14:textId="24B3C3A6" w:rsidR="00E55E8E" w:rsidRPr="000208C5" w:rsidRDefault="00E55E8E" w:rsidP="000208C5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60" w:line="235" w:lineRule="atLeast"/>
                                    <w:ind w:righ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1617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A First-Time Customer can receive $10 off any service on the General Service List. This discount is only valid when the Customer schedules and shows up for the appointment!</w:t>
                                  </w:r>
                                </w:p>
                                <w:p w14:paraId="4BDE96FC" w14:textId="5D02AE1A" w:rsidR="00E55E8E" w:rsidRPr="00E55E8E" w:rsidRDefault="00E55E8E" w:rsidP="000208C5">
                                  <w:pPr>
                                    <w:spacing w:after="160" w:line="235" w:lineRule="atLeast"/>
                                    <w:ind w:left="0" w:right="0"/>
                                    <w:jc w:val="center"/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</w:pPr>
                                  <w:r w:rsidRPr="00E55E8E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lang w:eastAsia="en-US"/>
                                    </w:rPr>
                                    <w:t>Unleashed Raffle</w:t>
                                  </w:r>
                                </w:p>
                                <w:p w14:paraId="35531FE2" w14:textId="0403D5A1" w:rsidR="00E55E8E" w:rsidRPr="00C16176" w:rsidRDefault="00E55E8E" w:rsidP="00C1617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after="160" w:line="235" w:lineRule="atLeast"/>
                                    <w:ind w:right="0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16176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To be entered into the drawing, post, tag, mention, or share any content, picture/video from Unleashed by Brianna Rene’s Instagram or Facebook page</w:t>
                                  </w:r>
                                  <w:r w:rsidR="00087BB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14:paraId="50FAEEE0" w14:textId="77777777" w:rsidR="00E55E8E" w:rsidRPr="00E55E8E" w:rsidRDefault="00E55E8E" w:rsidP="00C16176">
                                  <w:pPr>
                                    <w:spacing w:after="160" w:line="235" w:lineRule="atLeast"/>
                                    <w:ind w:left="0" w:right="0"/>
                                    <w:rPr>
                                      <w:rFonts w:ascii="Calibri" w:eastAsia="Times New Roman" w:hAnsi="Calibri" w:cs="Calibri"/>
                                      <w:color w:val="888888"/>
                                      <w:sz w:val="22"/>
                                      <w:szCs w:val="22"/>
                                      <w:shd w:val="clear" w:color="auto" w:fill="FFFFFF"/>
                                      <w:lang w:eastAsia="en-US"/>
                                    </w:rPr>
                                  </w:pPr>
                                  <w:r w:rsidRPr="00E55E8E">
                                    <w:rPr>
                                      <w:rFonts w:ascii="Calibri" w:eastAsia="Times New Roman" w:hAnsi="Calibri" w:cs="Calibri"/>
                                      <w:color w:val="888888"/>
                                      <w:sz w:val="22"/>
                                      <w:szCs w:val="22"/>
                                      <w:shd w:val="clear" w:color="auto" w:fill="FFFFFF"/>
                                      <w:lang w:eastAsia="en-US"/>
                                    </w:rPr>
                                    <w:t> </w:t>
                                  </w:r>
                                </w:p>
                                <w:p w14:paraId="7BDC7429" w14:textId="67BF93A7" w:rsidR="00E55E8E" w:rsidRDefault="00E55E8E" w:rsidP="00C1617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9547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3.85pt;margin-top:48.95pt;width:426.75pt;height:29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" filled="f" stroked="f">
                      <v:textbox>
                        <w:txbxContent>
                          <w:p w14:paraId="5E8D219B" w14:textId="56CEB6A4" w:rsidR="00E55E8E" w:rsidRPr="00E55E8E" w:rsidRDefault="00E55E8E" w:rsidP="00C16176">
                            <w:pPr>
                              <w:spacing w:after="160" w:line="235" w:lineRule="atLeast"/>
                              <w:jc w:val="center"/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0208C5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 xml:space="preserve">We </w:t>
                            </w:r>
                            <w:r w:rsidR="0081439F" w:rsidRPr="000208C5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L</w:t>
                            </w:r>
                            <w:r w:rsidRPr="000208C5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ove Referrals!</w:t>
                            </w:r>
                          </w:p>
                          <w:p w14:paraId="7C696017" w14:textId="77777777" w:rsidR="0081439F" w:rsidRPr="00C16176" w:rsidRDefault="00E55E8E" w:rsidP="00C1617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35" w:lineRule="atLeast"/>
                              <w:ind w:righ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1617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Refer a friend and receive $10 off on any service $20 or more. This discount is only valid when the referral schedules and shows up for the appointment!</w:t>
                            </w:r>
                          </w:p>
                          <w:p w14:paraId="7B846B0A" w14:textId="77777777" w:rsidR="0081439F" w:rsidRPr="00C16176" w:rsidRDefault="0081439F" w:rsidP="00C16176">
                            <w:pPr>
                              <w:pStyle w:val="ListParagraph"/>
                              <w:spacing w:after="160" w:line="235" w:lineRule="atLeast"/>
                              <w:ind w:righ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62860D95" w14:textId="65513B00" w:rsidR="00E55E8E" w:rsidRPr="000208C5" w:rsidRDefault="00E55E8E" w:rsidP="000208C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35" w:lineRule="atLeast"/>
                              <w:ind w:righ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1617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Refer 3 friends and receive $20 off on any service $</w:t>
                            </w:r>
                            <w:r w:rsidR="001530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4</w:t>
                            </w:r>
                            <w:r w:rsidRPr="00C1617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0 or more. This discount is only valid when the referrals schedule and show up for the appointments!</w:t>
                            </w:r>
                            <w:r w:rsidRPr="000208C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 </w:t>
                            </w:r>
                          </w:p>
                          <w:p w14:paraId="662CBAAF" w14:textId="77777777" w:rsidR="000208C5" w:rsidRPr="00087BBD" w:rsidRDefault="00E55E8E" w:rsidP="00C16176">
                            <w:pPr>
                              <w:spacing w:after="160" w:line="235" w:lineRule="atLeast"/>
                              <w:ind w:left="0" w:right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10"/>
                                <w:szCs w:val="10"/>
                                <w:lang w:eastAsia="en-US"/>
                              </w:rPr>
                            </w:pPr>
                            <w:r w:rsidRPr="00E55E8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10"/>
                                <w:szCs w:val="10"/>
                                <w:lang w:eastAsia="en-US"/>
                              </w:rPr>
                              <w:t> </w:t>
                            </w:r>
                          </w:p>
                          <w:p w14:paraId="362D0202" w14:textId="785168C1" w:rsidR="00E55E8E" w:rsidRPr="00E55E8E" w:rsidRDefault="00E55E8E" w:rsidP="00C16176">
                            <w:pPr>
                              <w:spacing w:after="160" w:line="235" w:lineRule="atLeast"/>
                              <w:ind w:left="0" w:right="0"/>
                              <w:jc w:val="center"/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E55E8E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First-Time Customer!</w:t>
                            </w:r>
                          </w:p>
                          <w:p w14:paraId="75E4214E" w14:textId="24B3C3A6" w:rsidR="00E55E8E" w:rsidRPr="000208C5" w:rsidRDefault="00E55E8E" w:rsidP="000208C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35" w:lineRule="atLeast"/>
                              <w:ind w:righ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1617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A First-Time Customer can receive $10 off any service on the General Service List. This discount is only valid when the Customer schedules and shows up for the appointment!</w:t>
                            </w:r>
                          </w:p>
                          <w:p w14:paraId="4BDE96FC" w14:textId="5D02AE1A" w:rsidR="00E55E8E" w:rsidRPr="00E55E8E" w:rsidRDefault="00E55E8E" w:rsidP="000208C5">
                            <w:pPr>
                              <w:spacing w:after="160" w:line="235" w:lineRule="atLeast"/>
                              <w:ind w:left="0" w:right="0"/>
                              <w:jc w:val="center"/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E55E8E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Unleashed Raffle</w:t>
                            </w:r>
                          </w:p>
                          <w:p w14:paraId="35531FE2" w14:textId="0403D5A1" w:rsidR="00E55E8E" w:rsidRPr="00C16176" w:rsidRDefault="00E55E8E" w:rsidP="00C1617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60" w:line="235" w:lineRule="atLeast"/>
                              <w:ind w:right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1617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To be entered into the drawing, post, tag, mention, or share any content, picture/video from Unleashed by Brianna Rene’s Instagram or Facebook page</w:t>
                            </w:r>
                            <w:r w:rsidR="00087BB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  <w:p w14:paraId="50FAEEE0" w14:textId="77777777" w:rsidR="00E55E8E" w:rsidRPr="00E55E8E" w:rsidRDefault="00E55E8E" w:rsidP="00C16176">
                            <w:pPr>
                              <w:spacing w:after="160" w:line="235" w:lineRule="atLeast"/>
                              <w:ind w:left="0" w:right="0"/>
                              <w:rPr>
                                <w:rFonts w:ascii="Calibri" w:eastAsia="Times New Roman" w:hAnsi="Calibri" w:cs="Calibri"/>
                                <w:color w:val="888888"/>
                                <w:sz w:val="22"/>
                                <w:szCs w:val="22"/>
                                <w:shd w:val="clear" w:color="auto" w:fill="FFFFFF"/>
                                <w:lang w:eastAsia="en-US"/>
                              </w:rPr>
                            </w:pPr>
                            <w:r w:rsidRPr="00E55E8E">
                              <w:rPr>
                                <w:rFonts w:ascii="Calibri" w:eastAsia="Times New Roman" w:hAnsi="Calibri" w:cs="Calibri"/>
                                <w:color w:val="888888"/>
                                <w:sz w:val="22"/>
                                <w:szCs w:val="22"/>
                                <w:shd w:val="clear" w:color="auto" w:fill="FFFFFF"/>
                                <w:lang w:eastAsia="en-US"/>
                              </w:rPr>
                              <w:t> </w:t>
                            </w:r>
                          </w:p>
                          <w:p w14:paraId="7BDC7429" w14:textId="67BF93A7" w:rsidR="00E55E8E" w:rsidRDefault="00E55E8E" w:rsidP="00C1617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F143AB9" w14:textId="2F79F394" w:rsidR="002A068F" w:rsidRPr="00BD7ACE" w:rsidRDefault="002A068F" w:rsidP="009B3B98">
      <w:pPr>
        <w:pStyle w:val="NoSpacing"/>
        <w:ind w:left="0"/>
        <w:rPr>
          <w:sz w:val="10"/>
        </w:rPr>
      </w:pPr>
    </w:p>
    <w:sectPr w:rsidR="002A068F" w:rsidRPr="00BD7ACE" w:rsidSect="0081439F"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9630D" w14:textId="77777777" w:rsidR="00024DFB" w:rsidRDefault="00024DFB" w:rsidP="00F33C38">
      <w:r>
        <w:separator/>
      </w:r>
    </w:p>
  </w:endnote>
  <w:endnote w:type="continuationSeparator" w:id="0">
    <w:p w14:paraId="5D9A0704" w14:textId="77777777" w:rsidR="00024DFB" w:rsidRDefault="00024DFB" w:rsidP="00F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65D1" w14:textId="77777777" w:rsidR="00A41F47" w:rsidRDefault="00A41F47" w:rsidP="00F33C3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523D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756E3" w14:textId="77777777" w:rsidR="00C16176" w:rsidRDefault="00C16176" w:rsidP="00C1617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07706" w14:textId="77777777" w:rsidR="00024DFB" w:rsidRDefault="00024DFB" w:rsidP="00F33C38">
      <w:r>
        <w:separator/>
      </w:r>
    </w:p>
  </w:footnote>
  <w:footnote w:type="continuationSeparator" w:id="0">
    <w:p w14:paraId="0EE0C6C1" w14:textId="77777777" w:rsidR="00024DFB" w:rsidRDefault="00024DFB" w:rsidP="00F3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7FBD8" w14:textId="6AD4B10F" w:rsidR="00A41F47" w:rsidRDefault="00E55E8E" w:rsidP="00F33C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E274DB" wp14:editId="09FCC473">
              <wp:simplePos x="0" y="0"/>
              <wp:positionH relativeFrom="margin">
                <wp:posOffset>76200</wp:posOffset>
              </wp:positionH>
              <wp:positionV relativeFrom="page">
                <wp:posOffset>219075</wp:posOffset>
              </wp:positionV>
              <wp:extent cx="6928909" cy="5506720"/>
              <wp:effectExtent l="0" t="0" r="62865" b="0"/>
              <wp:wrapNone/>
              <wp:docPr id="6" name="Group 6" descr="Background image grou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928909" cy="5506720"/>
                        <a:chOff x="448733" y="0"/>
                        <a:chExt cx="6928913" cy="5498571"/>
                      </a:xfrm>
                    </wpg:grpSpPr>
                    <wps:wsp>
                      <wps:cNvPr id="38" name="Rectangle 23" descr="Corner box."/>
                      <wps:cNvSpPr>
                        <a:spLocks noChangeArrowheads="1"/>
                      </wps:cNvSpPr>
                      <wps:spPr bwMode="auto">
                        <a:xfrm>
                          <a:off x="448733" y="0"/>
                          <a:ext cx="383540" cy="831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458410" y="999550"/>
                          <a:ext cx="6919236" cy="4499021"/>
                          <a:chOff x="43543" y="-338183"/>
                          <a:chExt cx="6919236" cy="4499021"/>
                        </a:xfrm>
                      </wpg:grpSpPr>
                      <wps:wsp>
                        <wps:cNvPr id="5" name="Rectangle 29" descr="Washout box"/>
                        <wps:cNvSpPr>
                          <a:spLocks noChangeArrowheads="1"/>
                        </wps:cNvSpPr>
                        <wps:spPr bwMode="auto">
                          <a:xfrm>
                            <a:off x="43543" y="-275569"/>
                            <a:ext cx="6869494" cy="443640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91416" y="-338183"/>
                            <a:ext cx="6871363" cy="3711096"/>
                            <a:chOff x="106698" y="-337821"/>
                            <a:chExt cx="6874510" cy="3707131"/>
                          </a:xfrm>
                        </wpg:grpSpPr>
                        <wps:wsp>
                          <wps:cNvPr id="39" name="Rectangle 22" descr="Border box.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98" y="-337821"/>
                              <a:ext cx="6874510" cy="2915823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accent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21285" y="2665095"/>
                              <a:ext cx="769620" cy="704215"/>
                              <a:chOff x="995" y="6235"/>
                              <a:chExt cx="1212" cy="1109"/>
                            </a:xfrm>
                          </wpg:grpSpPr>
                          <wps:wsp>
                            <wps:cNvPr id="41" name="AutoShape 24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5" y="6235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5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653" y="6696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" name="Group 27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215381" y="-325756"/>
                              <a:ext cx="728345" cy="704215"/>
                              <a:chOff x="272" y="7465"/>
                              <a:chExt cx="1147" cy="1109"/>
                            </a:xfrm>
                          </wpg:grpSpPr>
                          <wps:wsp>
                            <wps:cNvPr id="44" name="AutoShape 28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" y="7465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9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65" y="7923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DCB57" id="Group 6" o:spid="_x0000_s1026" alt="Background image group" style="position:absolute;margin-left:6pt;margin-top:17.25pt;width:545.6pt;height:433.6pt;z-index:251665408;mso-position-horizontal-relative:margin;mso-position-vertical-relative:page" coordorigin="4487" coordsize="69289,5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">
              <o:lock v:ext="edit" aspectratio="t"/>
              <v:rect id="Rectangle 23" o:spid="_x0000_s1027" alt="Corner box." style="position:absolute;left:4487;width:3835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" fillcolor="#ffc000 [3208]" stroked="f"/>
              <v:group id="Group 3" o:spid="_x0000_s1028" style="position:absolute;left:4584;top:9995;width:69192;height:44990" coordorigin="435,-3381" coordsize="69192,4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29" o:spid="_x0000_s1029" alt="Washout box" style="position:absolute;left:435;top:-2755;width:68695;height:4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" fillcolor="black [3213]" stroked="f">
                  <v:fill opacity="37265f"/>
                </v:rect>
                <v:group id="Group 46" o:spid="_x0000_s1030" style="position:absolute;left:914;top:-3381;width:68713;height:37110" coordorigin="1066,-3378" coordsize="68745,3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22" o:spid="_x0000_s1031" alt="Border box." style="position:absolute;left:1066;top:-3378;width:68746;height:29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" filled="f" strokecolor="#e1e1e1 [3206]" strokeweight="9pt"/>
                  <v:group id="Group 26" o:spid="_x0000_s1032" style="position:absolute;left:1212;top:26650;width:7697;height:7043" coordorigin="995,6235" coordsize="1212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33" type="#_x0000_t32" alt="Half corner" style="position:absolute;left:995;top:6235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" strokecolor="#ffc000 [3205]" strokeweight="9pt"/>
                    <v:shape id="AutoShape 25" o:spid="_x0000_s1034" type="#_x0000_t32" alt="Half corner" style="position:absolute;left:1653;top:6696;width:0;height:110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" strokecolor="#ffc000 [3205]" strokeweight="9pt"/>
                  </v:group>
                  <v:group id="Group 27" o:spid="_x0000_s1035" style="position:absolute;left:62153;top:-3257;width:7283;height:7042;rotation:-90;flip:y" coordorigin="272,7465" coordsize="114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">
                    <v:shape id="AutoShape 28" o:spid="_x0000_s1036" type="#_x0000_t32" alt="Half corner" style="position:absolute;left:272;top:7465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" strokecolor="#ffc000 [3205]" strokeweight="9pt"/>
                    <v:shape id="AutoShape 29" o:spid="_x0000_s1037" type="#_x0000_t32" alt="Half corner" style="position:absolute;left:865;top:7923;width:0;height:110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" strokecolor="#ffc000 [3205]" strokeweight="9pt"/>
                  </v:group>
                </v:group>
              </v:group>
              <w10:wrap anchorx="margin" anchory="page"/>
            </v:group>
          </w:pict>
        </mc:Fallback>
      </mc:AlternateContent>
    </w:r>
    <w:r w:rsidR="009B3B98">
      <w:rPr>
        <w:noProof/>
      </w:rPr>
      <w:drawing>
        <wp:anchor distT="0" distB="0" distL="114300" distR="114300" simplePos="0" relativeHeight="251666432" behindDoc="1" locked="0" layoutInCell="1" allowOverlap="1" wp14:anchorId="32C041D6" wp14:editId="0DF349B8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8840" cy="1004374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G-0193.jpg"/>
                  <pic:cNvPicPr/>
                </pic:nvPicPr>
                <pic:blipFill>
                  <a:blip r:embed="rId1">
                    <a:alphaModFix amt="3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840" cy="1004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3E4DA6"/>
    <w:multiLevelType w:val="hybridMultilevel"/>
    <w:tmpl w:val="89AC34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62A5401"/>
    <w:multiLevelType w:val="hybridMultilevel"/>
    <w:tmpl w:val="2C9471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070DB"/>
    <w:multiLevelType w:val="hybridMultilevel"/>
    <w:tmpl w:val="B296AB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98"/>
    <w:rsid w:val="00004ED7"/>
    <w:rsid w:val="000208C5"/>
    <w:rsid w:val="00023BC6"/>
    <w:rsid w:val="00024DFB"/>
    <w:rsid w:val="00087BBD"/>
    <w:rsid w:val="000A05ED"/>
    <w:rsid w:val="000A0A6A"/>
    <w:rsid w:val="000E33EA"/>
    <w:rsid w:val="00153029"/>
    <w:rsid w:val="00153635"/>
    <w:rsid w:val="001570B2"/>
    <w:rsid w:val="001624C3"/>
    <w:rsid w:val="001E7BA0"/>
    <w:rsid w:val="001F663F"/>
    <w:rsid w:val="00204149"/>
    <w:rsid w:val="00205E6C"/>
    <w:rsid w:val="00220400"/>
    <w:rsid w:val="002733AA"/>
    <w:rsid w:val="002A068F"/>
    <w:rsid w:val="002D35B3"/>
    <w:rsid w:val="003216B1"/>
    <w:rsid w:val="00323F7F"/>
    <w:rsid w:val="00341ADC"/>
    <w:rsid w:val="00381ECC"/>
    <w:rsid w:val="0039194A"/>
    <w:rsid w:val="003F65FD"/>
    <w:rsid w:val="004523D6"/>
    <w:rsid w:val="004611DB"/>
    <w:rsid w:val="00472159"/>
    <w:rsid w:val="004753D3"/>
    <w:rsid w:val="004C2138"/>
    <w:rsid w:val="00532C3C"/>
    <w:rsid w:val="005A30BB"/>
    <w:rsid w:val="005D2D39"/>
    <w:rsid w:val="006216A8"/>
    <w:rsid w:val="0068245E"/>
    <w:rsid w:val="00684A8A"/>
    <w:rsid w:val="0069500E"/>
    <w:rsid w:val="006973C3"/>
    <w:rsid w:val="006C2D62"/>
    <w:rsid w:val="00713F12"/>
    <w:rsid w:val="007549D1"/>
    <w:rsid w:val="00762ABF"/>
    <w:rsid w:val="00793E4A"/>
    <w:rsid w:val="007A4EDB"/>
    <w:rsid w:val="007D4E20"/>
    <w:rsid w:val="0081439F"/>
    <w:rsid w:val="00834305"/>
    <w:rsid w:val="00852EB7"/>
    <w:rsid w:val="008572B9"/>
    <w:rsid w:val="00897FB4"/>
    <w:rsid w:val="008B3D2C"/>
    <w:rsid w:val="008D6CB8"/>
    <w:rsid w:val="008E7634"/>
    <w:rsid w:val="008E779D"/>
    <w:rsid w:val="008F6251"/>
    <w:rsid w:val="009124DD"/>
    <w:rsid w:val="0094423C"/>
    <w:rsid w:val="009A1A31"/>
    <w:rsid w:val="009B3B98"/>
    <w:rsid w:val="009E7921"/>
    <w:rsid w:val="00A24F7F"/>
    <w:rsid w:val="00A41F47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A3C83"/>
    <w:rsid w:val="00BA3F4B"/>
    <w:rsid w:val="00BA558A"/>
    <w:rsid w:val="00BD6DAD"/>
    <w:rsid w:val="00BD7A5A"/>
    <w:rsid w:val="00BD7ACE"/>
    <w:rsid w:val="00BF0486"/>
    <w:rsid w:val="00BF2516"/>
    <w:rsid w:val="00C12433"/>
    <w:rsid w:val="00C13D89"/>
    <w:rsid w:val="00C16176"/>
    <w:rsid w:val="00C25D0D"/>
    <w:rsid w:val="00C41BB4"/>
    <w:rsid w:val="00C67FD5"/>
    <w:rsid w:val="00C93A32"/>
    <w:rsid w:val="00CD3107"/>
    <w:rsid w:val="00CE754C"/>
    <w:rsid w:val="00CF207A"/>
    <w:rsid w:val="00D05D3A"/>
    <w:rsid w:val="00D128AA"/>
    <w:rsid w:val="00D400C4"/>
    <w:rsid w:val="00D529A9"/>
    <w:rsid w:val="00D87527"/>
    <w:rsid w:val="00DA6955"/>
    <w:rsid w:val="00DB720B"/>
    <w:rsid w:val="00DF417A"/>
    <w:rsid w:val="00E402F3"/>
    <w:rsid w:val="00E43EFE"/>
    <w:rsid w:val="00E55E8E"/>
    <w:rsid w:val="00EA42CB"/>
    <w:rsid w:val="00EB589D"/>
    <w:rsid w:val="00EC2361"/>
    <w:rsid w:val="00EC54E5"/>
    <w:rsid w:val="00EF67B5"/>
    <w:rsid w:val="00F0092F"/>
    <w:rsid w:val="00F1472D"/>
    <w:rsid w:val="00F1691A"/>
    <w:rsid w:val="00F272AB"/>
    <w:rsid w:val="00F33C38"/>
    <w:rsid w:val="00F55420"/>
    <w:rsid w:val="00FB534C"/>
    <w:rsid w:val="00FC6705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"/>
    </o:shapedefaults>
    <o:shapelayout v:ext="edit">
      <o:idmap v:ext="edit" data="1"/>
    </o:shapelayout>
  </w:shapeDefaults>
  <w:decimalSymbol w:val="."/>
  <w:listSeparator w:val=","/>
  <w14:docId w14:val="1FE3B1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ndara" w:hAnsi="Arial" w:cs="Times New Roman"/>
        <w:sz w:val="32"/>
        <w:szCs w:val="32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3D6"/>
    <w:pPr>
      <w:spacing w:after="240"/>
      <w:ind w:left="102" w:right="528"/>
    </w:pPr>
    <w:rPr>
      <w:rFonts w:asciiTheme="minorHAnsi" w:hAnsiTheme="minorHAnsi"/>
      <w:color w:val="FFFFFF" w:themeColor="background1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72159"/>
    <w:pPr>
      <w:keepNext/>
      <w:keepLines/>
      <w:spacing w:before="240" w:after="0"/>
      <w:ind w:left="0"/>
      <w:outlineLvl w:val="0"/>
    </w:pPr>
    <w:rPr>
      <w:rFonts w:asciiTheme="majorHAnsi" w:eastAsia="Times New Roman" w:hAnsiTheme="majorHAnsi"/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472159"/>
    <w:pPr>
      <w:spacing w:after="120"/>
      <w:ind w:left="600" w:right="-102"/>
    </w:pPr>
    <w:rPr>
      <w:rFonts w:asciiTheme="majorHAnsi" w:hAnsiTheme="majorHAnsi"/>
      <w:b/>
      <w:caps/>
      <w:color w:val="FFC000" w:themeColor="accent2"/>
      <w:sz w:val="40"/>
    </w:rPr>
  </w:style>
  <w:style w:type="character" w:customStyle="1" w:styleId="SubtitleChar">
    <w:name w:val="Subtitle Char"/>
    <w:link w:val="Subtitle"/>
    <w:uiPriority w:val="1"/>
    <w:rsid w:val="00472159"/>
    <w:rPr>
      <w:rFonts w:asciiTheme="majorHAnsi" w:hAnsiTheme="majorHAnsi"/>
      <w:b/>
      <w:caps/>
      <w:color w:val="FFC000" w:themeColor="accent2"/>
      <w:sz w:val="40"/>
      <w:lang w:val="en-US"/>
    </w:rPr>
  </w:style>
  <w:style w:type="paragraph" w:styleId="Title">
    <w:name w:val="Title"/>
    <w:basedOn w:val="Normal"/>
    <w:link w:val="TitleChar"/>
    <w:uiPriority w:val="1"/>
    <w:qFormat/>
    <w:rsid w:val="00472159"/>
    <w:pPr>
      <w:spacing w:after="120" w:line="180" w:lineRule="auto"/>
      <w:ind w:left="510" w:right="-102"/>
    </w:pPr>
    <w:rPr>
      <w:rFonts w:asciiTheme="majorHAnsi" w:hAnsiTheme="majorHAnsi"/>
      <w:b/>
      <w:caps/>
      <w:color w:val="2ED9F0" w:themeColor="accent1"/>
      <w:sz w:val="144"/>
      <w:szCs w:val="128"/>
    </w:rPr>
  </w:style>
  <w:style w:type="character" w:customStyle="1" w:styleId="TitleChar">
    <w:name w:val="Title Char"/>
    <w:link w:val="Title"/>
    <w:uiPriority w:val="1"/>
    <w:rsid w:val="00472159"/>
    <w:rPr>
      <w:rFonts w:asciiTheme="majorHAnsi" w:hAnsiTheme="majorHAnsi"/>
      <w:b/>
      <w:caps/>
      <w:color w:val="2ED9F0" w:themeColor="accent1"/>
      <w:sz w:val="144"/>
      <w:szCs w:val="128"/>
      <w:lang w:val="en-US"/>
    </w:rPr>
  </w:style>
  <w:style w:type="paragraph" w:styleId="Date">
    <w:name w:val="Date"/>
    <w:basedOn w:val="Normal"/>
    <w:link w:val="DateChar"/>
    <w:uiPriority w:val="2"/>
    <w:unhideWhenUsed/>
    <w:qFormat/>
    <w:rsid w:val="00CD3107"/>
    <w:pPr>
      <w:spacing w:before="120" w:after="120"/>
    </w:pPr>
    <w:rPr>
      <w:b/>
      <w:color w:val="FFC000" w:themeColor="accent2"/>
    </w:rPr>
  </w:style>
  <w:style w:type="character" w:customStyle="1" w:styleId="DateChar">
    <w:name w:val="Date Char"/>
    <w:link w:val="Date"/>
    <w:uiPriority w:val="2"/>
    <w:rsid w:val="00CD3107"/>
    <w:rPr>
      <w:rFonts w:asciiTheme="minorHAnsi" w:hAnsiTheme="minorHAnsi"/>
      <w:b/>
      <w:color w:val="FFC000" w:themeColor="accent2"/>
    </w:rPr>
  </w:style>
  <w:style w:type="paragraph" w:customStyle="1" w:styleId="Time">
    <w:name w:val="Time"/>
    <w:basedOn w:val="Normal"/>
    <w:uiPriority w:val="2"/>
    <w:semiHidden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472159"/>
    <w:pPr>
      <w:ind w:left="101" w:right="533"/>
    </w:pPr>
    <w:rPr>
      <w:b/>
      <w:caps/>
      <w:color w:val="FFC000" w:themeColor="accent2"/>
    </w:rPr>
  </w:style>
  <w:style w:type="paragraph" w:customStyle="1" w:styleId="ContactInfo">
    <w:name w:val="Contact Info"/>
    <w:basedOn w:val="Normal"/>
    <w:uiPriority w:val="4"/>
    <w:qFormat/>
    <w:rsid w:val="00472159"/>
    <w:rPr>
      <w:b/>
      <w:noProof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ACE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ACE"/>
    <w:rPr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72159"/>
    <w:rPr>
      <w:rFonts w:asciiTheme="majorHAnsi" w:eastAsia="Times New Roman" w:hAnsiTheme="majorHAnsi"/>
      <w:color w:val="17406D" w:themeColor="text2"/>
      <w:lang w:val="en-US"/>
    </w:rPr>
  </w:style>
  <w:style w:type="character" w:customStyle="1" w:styleId="Heading2Char">
    <w:name w:val="Heading 2 Char"/>
    <w:link w:val="Heading2"/>
    <w:uiPriority w:val="9"/>
    <w:semiHidden/>
    <w:rsid w:val="00BD7ACE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7ACE"/>
    <w:rPr>
      <w:rFonts w:eastAsia="Times New Roman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D7ACE"/>
    <w:rPr>
      <w:rFonts w:eastAsia="Times New Roman"/>
      <w:color w:val="386065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7ACE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7ACE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814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short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2ED9F0"/>
      </a:accent1>
      <a:accent2>
        <a:srgbClr val="FFC000"/>
      </a:accent2>
      <a:accent3>
        <a:srgbClr val="E1E1E1"/>
      </a:accent3>
      <a:accent4>
        <a:srgbClr val="2ED9F0"/>
      </a:accent4>
      <a:accent5>
        <a:srgbClr val="FFC000"/>
      </a:accent5>
      <a:accent6>
        <a:srgbClr val="E1E1E1"/>
      </a:accent6>
      <a:hlink>
        <a:srgbClr val="2ED9F0"/>
      </a:hlink>
      <a:folHlink>
        <a:srgbClr val="FFC000"/>
      </a:folHlink>
    </a:clrScheme>
    <a:fontScheme name="Custom 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3093F7-8C19-4FE3-A3D6-2994DB4A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5555A6-4013-4B44-8FF0-9FCED522E4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EDEF8C-C721-4693-BAD5-201F2C60CF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0A8BE5-C431-4874-B478-DEE36B4D81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flyer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2020-11-24T22:00:00Z</dcterms:created>
  <dcterms:modified xsi:type="dcterms:W3CDTF">2020-11-26T06:21:00Z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