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7"/>
        <w:gridCol w:w="2684"/>
        <w:gridCol w:w="1604"/>
        <w:gridCol w:w="2325"/>
      </w:tblGrid>
      <w:tr w:rsidR="003D0D53" w:rsidRPr="003D0D53" w14:paraId="00C10837" w14:textId="77777777" w:rsidTr="003D0D53">
        <w:tc>
          <w:tcPr>
            <w:tcW w:w="5000" w:type="pct"/>
            <w:gridSpan w:val="4"/>
            <w:shd w:val="clear" w:color="auto" w:fill="FFFFFF" w:themeFill="background1"/>
          </w:tcPr>
          <w:p w14:paraId="00F637A3" w14:textId="6D8A72D2" w:rsidR="003D0D53" w:rsidRPr="003D0D53" w:rsidRDefault="003D0D53" w:rsidP="0090596C">
            <w:pPr>
              <w:pStyle w:val="Heading1"/>
              <w:outlineLvl w:val="0"/>
              <w:rPr>
                <w:rFonts w:ascii="Garamond" w:hAnsi="Garamond"/>
                <w:color w:val="000000" w:themeColor="text1"/>
              </w:rPr>
            </w:pPr>
            <w:proofErr w:type="gramStart"/>
            <w:r w:rsidRPr="00935CC9">
              <w:rPr>
                <w:rFonts w:asciiTheme="minorHAnsi" w:hAnsiTheme="minorHAnsi"/>
                <w:b w:val="0"/>
                <w:bCs/>
                <w:i/>
                <w:iCs/>
                <w:color w:val="000000" w:themeColor="text1"/>
              </w:rPr>
              <w:t>D</w:t>
            </w:r>
            <w:r w:rsidR="00935CC9">
              <w:rPr>
                <w:rFonts w:asciiTheme="minorHAnsi" w:hAnsiTheme="minorHAnsi"/>
                <w:b w:val="0"/>
                <w:bCs/>
                <w:i/>
                <w:iCs/>
                <w:color w:val="000000" w:themeColor="text1"/>
              </w:rPr>
              <w:t>ate</w:t>
            </w:r>
            <w:r>
              <w:rPr>
                <w:rFonts w:ascii="Garamond" w:hAnsi="Garamond"/>
                <w:color w:val="000000" w:themeColor="text1"/>
              </w:rPr>
              <w:t>:_</w:t>
            </w:r>
            <w:proofErr w:type="gramEnd"/>
            <w:r>
              <w:rPr>
                <w:rFonts w:ascii="Garamond" w:hAnsi="Garamond"/>
                <w:color w:val="000000" w:themeColor="text1"/>
              </w:rPr>
              <w:t>________________</w:t>
            </w:r>
          </w:p>
        </w:tc>
      </w:tr>
      <w:tr w:rsidR="0090596C" w:rsidRPr="003D0D53" w14:paraId="4898665C" w14:textId="77777777" w:rsidTr="0090596C">
        <w:tc>
          <w:tcPr>
            <w:tcW w:w="5000" w:type="pct"/>
            <w:gridSpan w:val="4"/>
            <w:shd w:val="clear" w:color="auto" w:fill="731F1C" w:themeFill="accent5"/>
          </w:tcPr>
          <w:p w14:paraId="5E7BA5E7" w14:textId="2B5780EB" w:rsidR="00650259" w:rsidRPr="003D0D53" w:rsidRDefault="001C7A15" w:rsidP="0090596C">
            <w:pPr>
              <w:pStyle w:val="Heading1"/>
              <w:outlineLvl w:val="0"/>
              <w:rPr>
                <w:rFonts w:ascii="Garamond" w:hAnsi="Garamond"/>
              </w:rPr>
            </w:pPr>
            <w:r w:rsidRPr="003D0D53">
              <w:rPr>
                <w:rFonts w:ascii="Garamond" w:hAnsi="Garamond"/>
              </w:rPr>
              <w:t>FAMILY INFORMATION</w:t>
            </w:r>
          </w:p>
        </w:tc>
      </w:tr>
      <w:tr w:rsidR="00650259" w:rsidRPr="003D0D53" w14:paraId="595AD0E6" w14:textId="77777777" w:rsidTr="003D0D53">
        <w:tc>
          <w:tcPr>
            <w:tcW w:w="1467" w:type="pct"/>
            <w:vAlign w:val="bottom"/>
          </w:tcPr>
          <w:p w14:paraId="199BB04A" w14:textId="7C4D8C69" w:rsidR="00650259" w:rsidRPr="00935CC9" w:rsidRDefault="001C7A15" w:rsidP="0090596C">
            <w:pPr>
              <w:pStyle w:val="NormalIndent"/>
              <w:rPr>
                <w:i/>
                <w:iCs/>
                <w:sz w:val="30"/>
                <w:szCs w:val="30"/>
              </w:rPr>
            </w:pPr>
            <w:r w:rsidRPr="00935CC9">
              <w:rPr>
                <w:i/>
                <w:iCs/>
                <w:sz w:val="30"/>
                <w:szCs w:val="30"/>
              </w:rPr>
              <w:t>Parent(s) or Guardian</w:t>
            </w:r>
          </w:p>
        </w:tc>
        <w:tc>
          <w:tcPr>
            <w:tcW w:w="3533" w:type="pct"/>
            <w:gridSpan w:val="3"/>
            <w:tcBorders>
              <w:bottom w:val="single" w:sz="4" w:space="0" w:color="auto"/>
            </w:tcBorders>
            <w:vAlign w:val="bottom"/>
          </w:tcPr>
          <w:p w14:paraId="04C6CAB2" w14:textId="77777777" w:rsidR="00650259" w:rsidRPr="00935CC9" w:rsidRDefault="00650259" w:rsidP="007F7B5D">
            <w:pPr>
              <w:spacing w:before="120"/>
              <w:rPr>
                <w:sz w:val="30"/>
                <w:szCs w:val="30"/>
              </w:rPr>
            </w:pPr>
          </w:p>
        </w:tc>
      </w:tr>
      <w:tr w:rsidR="00650259" w:rsidRPr="003D0D53" w14:paraId="4164D9E9" w14:textId="77777777" w:rsidTr="003D0D53">
        <w:sdt>
          <w:sdtPr>
            <w:rPr>
              <w:i/>
              <w:iCs/>
              <w:sz w:val="30"/>
              <w:szCs w:val="30"/>
            </w:rPr>
            <w:id w:val="572943512"/>
            <w:placeholder>
              <w:docPart w:val="1D017F80DDD24093BCB6E712EB52CC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67" w:type="pct"/>
                <w:vAlign w:val="bottom"/>
              </w:tcPr>
              <w:p w14:paraId="495B4836" w14:textId="77777777" w:rsidR="00650259" w:rsidRPr="00935CC9" w:rsidRDefault="0090596C" w:rsidP="0090596C">
                <w:pPr>
                  <w:pStyle w:val="NormalIndent"/>
                  <w:rPr>
                    <w:i/>
                    <w:iCs/>
                    <w:sz w:val="30"/>
                    <w:szCs w:val="30"/>
                  </w:rPr>
                </w:pPr>
                <w:r w:rsidRPr="00935CC9">
                  <w:rPr>
                    <w:i/>
                    <w:iCs/>
                    <w:sz w:val="30"/>
                    <w:szCs w:val="30"/>
                  </w:rPr>
                  <w:t>Address</w:t>
                </w:r>
              </w:p>
            </w:tc>
          </w:sdtContent>
        </w:sdt>
        <w:tc>
          <w:tcPr>
            <w:tcW w:w="3533" w:type="pct"/>
            <w:gridSpan w:val="3"/>
            <w:tcBorders>
              <w:bottom w:val="single" w:sz="4" w:space="0" w:color="auto"/>
            </w:tcBorders>
            <w:vAlign w:val="bottom"/>
          </w:tcPr>
          <w:p w14:paraId="4DEE133D" w14:textId="77777777" w:rsidR="00650259" w:rsidRPr="00935CC9" w:rsidRDefault="00650259" w:rsidP="007F7B5D">
            <w:pPr>
              <w:spacing w:before="120"/>
              <w:rPr>
                <w:sz w:val="30"/>
                <w:szCs w:val="30"/>
              </w:rPr>
            </w:pPr>
          </w:p>
        </w:tc>
      </w:tr>
      <w:tr w:rsidR="00650259" w:rsidRPr="003D0D53" w14:paraId="46EF5697" w14:textId="77777777" w:rsidTr="003D0D53">
        <w:sdt>
          <w:sdtPr>
            <w:rPr>
              <w:i/>
              <w:iCs/>
              <w:sz w:val="30"/>
              <w:szCs w:val="30"/>
            </w:rPr>
            <w:id w:val="-521243642"/>
            <w:placeholder>
              <w:docPart w:val="370601EA09CC4F4FA334303048432D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67" w:type="pct"/>
                <w:vAlign w:val="bottom"/>
              </w:tcPr>
              <w:p w14:paraId="550895D0" w14:textId="77777777" w:rsidR="00650259" w:rsidRPr="00935CC9" w:rsidRDefault="0090596C" w:rsidP="0090596C">
                <w:pPr>
                  <w:pStyle w:val="NormalIndent"/>
                  <w:rPr>
                    <w:i/>
                    <w:iCs/>
                    <w:sz w:val="30"/>
                    <w:szCs w:val="30"/>
                  </w:rPr>
                </w:pPr>
                <w:r w:rsidRPr="00935CC9">
                  <w:rPr>
                    <w:i/>
                    <w:iCs/>
                    <w:sz w:val="30"/>
                    <w:szCs w:val="30"/>
                  </w:rPr>
                  <w:t>City/State/Zip</w:t>
                </w:r>
              </w:p>
            </w:tc>
          </w:sdtContent>
        </w:sdt>
        <w:tc>
          <w:tcPr>
            <w:tcW w:w="3533" w:type="pct"/>
            <w:gridSpan w:val="3"/>
            <w:tcBorders>
              <w:bottom w:val="single" w:sz="4" w:space="0" w:color="auto"/>
            </w:tcBorders>
            <w:vAlign w:val="bottom"/>
          </w:tcPr>
          <w:p w14:paraId="4568220E" w14:textId="77777777" w:rsidR="00650259" w:rsidRPr="00935CC9" w:rsidRDefault="00650259" w:rsidP="007F7B5D">
            <w:pPr>
              <w:spacing w:before="120"/>
              <w:rPr>
                <w:sz w:val="30"/>
                <w:szCs w:val="30"/>
              </w:rPr>
            </w:pPr>
          </w:p>
        </w:tc>
      </w:tr>
      <w:tr w:rsidR="00650259" w:rsidRPr="003D0D53" w14:paraId="3701EF59" w14:textId="77777777" w:rsidTr="003D0D53">
        <w:sdt>
          <w:sdtPr>
            <w:rPr>
              <w:i/>
              <w:iCs/>
              <w:sz w:val="30"/>
              <w:szCs w:val="30"/>
            </w:rPr>
            <w:id w:val="83577009"/>
            <w:placeholder>
              <w:docPart w:val="4E1F7647D6DD42D388CD6809EAA84BA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67" w:type="pct"/>
                <w:vAlign w:val="bottom"/>
              </w:tcPr>
              <w:p w14:paraId="66D9C116" w14:textId="77777777" w:rsidR="00650259" w:rsidRPr="00935CC9" w:rsidRDefault="0090596C" w:rsidP="0090596C">
                <w:pPr>
                  <w:pStyle w:val="NormalIndent"/>
                  <w:rPr>
                    <w:i/>
                    <w:iCs/>
                    <w:sz w:val="30"/>
                    <w:szCs w:val="30"/>
                  </w:rPr>
                </w:pPr>
                <w:r w:rsidRPr="00935CC9">
                  <w:rPr>
                    <w:i/>
                    <w:iCs/>
                    <w:sz w:val="30"/>
                    <w:szCs w:val="30"/>
                  </w:rPr>
                  <w:t>Phone</w:t>
                </w:r>
              </w:p>
            </w:tc>
          </w:sdtContent>
        </w:sdt>
        <w:tc>
          <w:tcPr>
            <w:tcW w:w="1434" w:type="pct"/>
            <w:tcBorders>
              <w:bottom w:val="single" w:sz="4" w:space="0" w:color="auto"/>
            </w:tcBorders>
            <w:vAlign w:val="bottom"/>
          </w:tcPr>
          <w:p w14:paraId="4AD147DA" w14:textId="77777777" w:rsidR="00650259" w:rsidRPr="00935CC9" w:rsidRDefault="00650259" w:rsidP="007F7B5D">
            <w:pPr>
              <w:spacing w:before="120"/>
              <w:rPr>
                <w:sz w:val="30"/>
                <w:szCs w:val="30"/>
              </w:rPr>
            </w:pPr>
          </w:p>
        </w:tc>
        <w:sdt>
          <w:sdtPr>
            <w:rPr>
              <w:sz w:val="30"/>
              <w:szCs w:val="30"/>
            </w:rPr>
            <w:id w:val="-1074967882"/>
            <w:placeholder>
              <w:docPart w:val="E8BBC6BD14D4438FA3D1CDDB8A0F0D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57" w:type="pct"/>
                <w:vAlign w:val="bottom"/>
              </w:tcPr>
              <w:p w14:paraId="59BE4E62" w14:textId="77777777" w:rsidR="00650259" w:rsidRPr="00935CC9" w:rsidRDefault="0090596C" w:rsidP="0090596C">
                <w:pPr>
                  <w:rPr>
                    <w:sz w:val="30"/>
                    <w:szCs w:val="30"/>
                  </w:rPr>
                </w:pPr>
                <w:r w:rsidRPr="00935CC9">
                  <w:rPr>
                    <w:i/>
                    <w:iCs/>
                    <w:sz w:val="30"/>
                    <w:szCs w:val="30"/>
                  </w:rPr>
                  <w:t>Alt Phone</w:t>
                </w:r>
              </w:p>
            </w:tc>
          </w:sdtContent>
        </w:sdt>
        <w:tc>
          <w:tcPr>
            <w:tcW w:w="1242" w:type="pct"/>
            <w:tcBorders>
              <w:bottom w:val="single" w:sz="4" w:space="0" w:color="auto"/>
            </w:tcBorders>
            <w:vAlign w:val="bottom"/>
          </w:tcPr>
          <w:p w14:paraId="74D1FDC9" w14:textId="77777777" w:rsidR="00650259" w:rsidRPr="00935CC9" w:rsidRDefault="00650259" w:rsidP="007F7B5D">
            <w:pPr>
              <w:spacing w:before="120"/>
              <w:rPr>
                <w:sz w:val="30"/>
                <w:szCs w:val="30"/>
              </w:rPr>
            </w:pPr>
          </w:p>
        </w:tc>
      </w:tr>
      <w:tr w:rsidR="00650259" w:rsidRPr="003D0D53" w14:paraId="19ED534A" w14:textId="77777777" w:rsidTr="003D0D53">
        <w:sdt>
          <w:sdtPr>
            <w:rPr>
              <w:i/>
              <w:iCs/>
              <w:sz w:val="30"/>
              <w:szCs w:val="30"/>
            </w:rPr>
            <w:id w:val="-965116832"/>
            <w:placeholder>
              <w:docPart w:val="BA4FDA5DF1D248ACACC5461F7B6491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67" w:type="pct"/>
                <w:vAlign w:val="bottom"/>
              </w:tcPr>
              <w:p w14:paraId="6047EF63" w14:textId="77777777" w:rsidR="00650259" w:rsidRPr="00935CC9" w:rsidRDefault="0090596C" w:rsidP="0090596C">
                <w:pPr>
                  <w:pStyle w:val="NormalIndent"/>
                  <w:rPr>
                    <w:i/>
                    <w:iCs/>
                    <w:sz w:val="30"/>
                    <w:szCs w:val="30"/>
                  </w:rPr>
                </w:pPr>
                <w:r w:rsidRPr="00935CC9">
                  <w:rPr>
                    <w:i/>
                    <w:iCs/>
                    <w:sz w:val="30"/>
                    <w:szCs w:val="30"/>
                  </w:rPr>
                  <w:t>Email</w:t>
                </w:r>
              </w:p>
            </w:tc>
          </w:sdtContent>
        </w:sdt>
        <w:tc>
          <w:tcPr>
            <w:tcW w:w="3533" w:type="pct"/>
            <w:gridSpan w:val="3"/>
            <w:tcBorders>
              <w:bottom w:val="single" w:sz="4" w:space="0" w:color="auto"/>
            </w:tcBorders>
            <w:vAlign w:val="bottom"/>
          </w:tcPr>
          <w:p w14:paraId="42B7A2CC" w14:textId="77777777" w:rsidR="00650259" w:rsidRPr="00935CC9" w:rsidRDefault="00650259" w:rsidP="007F7B5D">
            <w:pPr>
              <w:spacing w:before="120"/>
              <w:rPr>
                <w:sz w:val="30"/>
                <w:szCs w:val="30"/>
              </w:rPr>
            </w:pPr>
          </w:p>
        </w:tc>
      </w:tr>
      <w:tr w:rsidR="001C7A15" w:rsidRPr="003D0D53" w14:paraId="31E8EE4D" w14:textId="77777777" w:rsidTr="003D0D53">
        <w:tc>
          <w:tcPr>
            <w:tcW w:w="1467" w:type="pct"/>
            <w:vAlign w:val="bottom"/>
          </w:tcPr>
          <w:p w14:paraId="62E83F0A" w14:textId="35C243B1" w:rsidR="001C7A15" w:rsidRPr="00935CC9" w:rsidRDefault="001C7A15" w:rsidP="0090596C">
            <w:pPr>
              <w:pStyle w:val="NormalIndent"/>
              <w:rPr>
                <w:sz w:val="30"/>
                <w:szCs w:val="30"/>
              </w:rPr>
            </w:pPr>
          </w:p>
        </w:tc>
        <w:tc>
          <w:tcPr>
            <w:tcW w:w="3533" w:type="pct"/>
            <w:gridSpan w:val="3"/>
            <w:tcBorders>
              <w:top w:val="single" w:sz="4" w:space="0" w:color="auto"/>
            </w:tcBorders>
            <w:vAlign w:val="bottom"/>
          </w:tcPr>
          <w:p w14:paraId="5C642E27" w14:textId="77777777" w:rsidR="001C7A15" w:rsidRPr="00935CC9" w:rsidRDefault="001C7A15" w:rsidP="007F7B5D">
            <w:pPr>
              <w:spacing w:before="120"/>
              <w:rPr>
                <w:sz w:val="30"/>
                <w:szCs w:val="30"/>
              </w:rPr>
            </w:pPr>
            <w:r w:rsidRPr="00935CC9">
              <w:rPr>
                <w:sz w:val="30"/>
                <w:szCs w:val="30"/>
              </w:rPr>
              <w:t>Have you been a registered member of St. John Paul II Parish for at least one year as of April 1, 2019?</w:t>
            </w:r>
          </w:p>
          <w:p w14:paraId="280BC8AF" w14:textId="77777777" w:rsidR="001C7A15" w:rsidRPr="00935CC9" w:rsidRDefault="001C7A15" w:rsidP="007F7B5D">
            <w:pPr>
              <w:spacing w:before="120"/>
              <w:rPr>
                <w:b/>
                <w:bCs/>
                <w:sz w:val="30"/>
                <w:szCs w:val="30"/>
              </w:rPr>
            </w:pPr>
            <w:r w:rsidRPr="00935CC9">
              <w:rPr>
                <w:b/>
                <w:bCs/>
                <w:sz w:val="30"/>
                <w:szCs w:val="30"/>
              </w:rPr>
              <w:sym w:font="Wingdings 2" w:char="F0A3"/>
            </w:r>
            <w:r w:rsidRPr="00935CC9">
              <w:rPr>
                <w:b/>
                <w:bCs/>
                <w:sz w:val="30"/>
                <w:szCs w:val="30"/>
              </w:rPr>
              <w:t xml:space="preserve"> YES                   </w:t>
            </w:r>
            <w:r w:rsidRPr="00935CC9">
              <w:rPr>
                <w:b/>
                <w:bCs/>
                <w:sz w:val="30"/>
                <w:szCs w:val="30"/>
              </w:rPr>
              <w:sym w:font="Wingdings 2" w:char="F0A3"/>
            </w:r>
            <w:r w:rsidRPr="00935CC9">
              <w:rPr>
                <w:b/>
                <w:bCs/>
                <w:sz w:val="30"/>
                <w:szCs w:val="30"/>
              </w:rPr>
              <w:t>NO</w:t>
            </w:r>
          </w:p>
          <w:p w14:paraId="02C74684" w14:textId="55291AD5" w:rsidR="003D0D53" w:rsidRPr="00935CC9" w:rsidRDefault="003D0D53" w:rsidP="007F7B5D">
            <w:pPr>
              <w:spacing w:before="120"/>
              <w:rPr>
                <w:b/>
                <w:bCs/>
                <w:sz w:val="30"/>
                <w:szCs w:val="30"/>
                <w:u w:val="single"/>
              </w:rPr>
            </w:pPr>
            <w:r w:rsidRPr="00935CC9">
              <w:rPr>
                <w:b/>
                <w:bCs/>
                <w:sz w:val="30"/>
                <w:szCs w:val="30"/>
                <w:u w:val="single"/>
              </w:rPr>
              <w:t>Please list other names</w:t>
            </w:r>
            <w:r w:rsidR="00E91299">
              <w:rPr>
                <w:b/>
                <w:bCs/>
                <w:sz w:val="30"/>
                <w:szCs w:val="30"/>
                <w:u w:val="single"/>
              </w:rPr>
              <w:t xml:space="preserve"> under which</w:t>
            </w:r>
            <w:r w:rsidRPr="00935CC9">
              <w:rPr>
                <w:b/>
                <w:bCs/>
                <w:sz w:val="30"/>
                <w:szCs w:val="30"/>
                <w:u w:val="single"/>
              </w:rPr>
              <w:t xml:space="preserve"> you may be registered</w:t>
            </w:r>
            <w:r w:rsidR="00E91299">
              <w:rPr>
                <w:b/>
                <w:bCs/>
                <w:sz w:val="30"/>
                <w:szCs w:val="30"/>
                <w:u w:val="single"/>
              </w:rPr>
              <w:t>.</w:t>
            </w:r>
            <w:r w:rsidRPr="00935CC9">
              <w:rPr>
                <w:b/>
                <w:bCs/>
                <w:sz w:val="30"/>
                <w:szCs w:val="30"/>
                <w:u w:val="single"/>
              </w:rPr>
              <w:t xml:space="preserve"> </w:t>
            </w:r>
            <w:r w:rsidR="00E91299">
              <w:rPr>
                <w:b/>
                <w:bCs/>
                <w:sz w:val="30"/>
                <w:szCs w:val="30"/>
                <w:u w:val="single"/>
              </w:rPr>
              <w:t>T</w:t>
            </w:r>
            <w:r w:rsidRPr="00935CC9">
              <w:rPr>
                <w:b/>
                <w:bCs/>
                <w:sz w:val="30"/>
                <w:szCs w:val="30"/>
                <w:u w:val="single"/>
              </w:rPr>
              <w:t>his will help to verify your registration date with the parish office.</w:t>
            </w:r>
          </w:p>
        </w:tc>
      </w:tr>
      <w:tr w:rsidR="00650259" w:rsidRPr="003D0D53" w14:paraId="7A078034" w14:textId="77777777" w:rsidTr="00977F99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40A0F5EE" w14:textId="77777777" w:rsidR="00650259" w:rsidRPr="003D0D53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3D0D53" w14:paraId="5DE4EEEA" w14:textId="77777777" w:rsidTr="0090596C">
        <w:tc>
          <w:tcPr>
            <w:tcW w:w="5000" w:type="pct"/>
            <w:gridSpan w:val="4"/>
            <w:shd w:val="clear" w:color="auto" w:fill="731F1C" w:themeFill="accent5"/>
          </w:tcPr>
          <w:p w14:paraId="0CCE3571" w14:textId="2A0281A7" w:rsidR="00650259" w:rsidRPr="003D0D53" w:rsidRDefault="001C7A15" w:rsidP="0090596C">
            <w:pPr>
              <w:pStyle w:val="Heading1"/>
              <w:outlineLvl w:val="0"/>
              <w:rPr>
                <w:rFonts w:ascii="Garamond" w:hAnsi="Garamond"/>
              </w:rPr>
            </w:pPr>
            <w:r w:rsidRPr="003D0D53">
              <w:rPr>
                <w:rFonts w:ascii="Garamond" w:hAnsi="Garamond"/>
              </w:rPr>
              <w:t>NAME AND GRADE OF EACH STUDENT FOR THE 2020-2021 SCHOOL YEAR</w:t>
            </w:r>
          </w:p>
        </w:tc>
      </w:tr>
      <w:tr w:rsidR="00650259" w:rsidRPr="00935CC9" w14:paraId="4EFBC40F" w14:textId="77777777" w:rsidTr="003D0D53">
        <w:tc>
          <w:tcPr>
            <w:tcW w:w="1467" w:type="pct"/>
            <w:vAlign w:val="bottom"/>
          </w:tcPr>
          <w:p w14:paraId="32AE700F" w14:textId="2E204174" w:rsidR="00650259" w:rsidRPr="00935CC9" w:rsidRDefault="001C7A15" w:rsidP="00F52451">
            <w:pPr>
              <w:pStyle w:val="NormalIndent"/>
              <w:rPr>
                <w:i/>
                <w:iCs/>
                <w:sz w:val="30"/>
                <w:szCs w:val="30"/>
              </w:rPr>
            </w:pPr>
            <w:r w:rsidRPr="00935CC9">
              <w:rPr>
                <w:i/>
                <w:iCs/>
                <w:sz w:val="30"/>
                <w:szCs w:val="30"/>
              </w:rPr>
              <w:t>Student 1</w:t>
            </w:r>
          </w:p>
        </w:tc>
        <w:tc>
          <w:tcPr>
            <w:tcW w:w="3533" w:type="pct"/>
            <w:gridSpan w:val="3"/>
            <w:tcBorders>
              <w:bottom w:val="single" w:sz="4" w:space="0" w:color="auto"/>
            </w:tcBorders>
            <w:vAlign w:val="bottom"/>
          </w:tcPr>
          <w:p w14:paraId="690DBC40" w14:textId="77777777" w:rsidR="00650259" w:rsidRPr="00935CC9" w:rsidRDefault="00650259" w:rsidP="007F7B5D">
            <w:pPr>
              <w:spacing w:before="120"/>
              <w:rPr>
                <w:sz w:val="30"/>
                <w:szCs w:val="30"/>
              </w:rPr>
            </w:pPr>
          </w:p>
        </w:tc>
      </w:tr>
      <w:tr w:rsidR="00650259" w:rsidRPr="00935CC9" w14:paraId="2D8007E8" w14:textId="77777777" w:rsidTr="003D0D53">
        <w:tc>
          <w:tcPr>
            <w:tcW w:w="1467" w:type="pct"/>
            <w:vAlign w:val="bottom"/>
          </w:tcPr>
          <w:p w14:paraId="2B9D4100" w14:textId="6D79E3E3" w:rsidR="00650259" w:rsidRPr="00935CC9" w:rsidRDefault="001C7A15" w:rsidP="00F52451">
            <w:pPr>
              <w:pStyle w:val="NormalIndent"/>
              <w:rPr>
                <w:i/>
                <w:iCs/>
                <w:sz w:val="30"/>
                <w:szCs w:val="30"/>
              </w:rPr>
            </w:pPr>
            <w:r w:rsidRPr="00935CC9">
              <w:rPr>
                <w:i/>
                <w:iCs/>
                <w:sz w:val="30"/>
                <w:szCs w:val="30"/>
              </w:rPr>
              <w:t>Student 2</w:t>
            </w:r>
          </w:p>
        </w:tc>
        <w:tc>
          <w:tcPr>
            <w:tcW w:w="353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D376C4" w14:textId="77777777" w:rsidR="00650259" w:rsidRPr="00935CC9" w:rsidRDefault="00650259" w:rsidP="007F7B5D">
            <w:pPr>
              <w:spacing w:before="120"/>
              <w:rPr>
                <w:sz w:val="30"/>
                <w:szCs w:val="30"/>
              </w:rPr>
            </w:pPr>
          </w:p>
        </w:tc>
      </w:tr>
      <w:tr w:rsidR="00650259" w:rsidRPr="00935CC9" w14:paraId="4102AF7A" w14:textId="77777777" w:rsidTr="003D0D53">
        <w:tc>
          <w:tcPr>
            <w:tcW w:w="1467" w:type="pct"/>
            <w:vAlign w:val="bottom"/>
          </w:tcPr>
          <w:p w14:paraId="4E65991F" w14:textId="7FB0B9AC" w:rsidR="00650259" w:rsidRPr="00935CC9" w:rsidRDefault="001C7A15" w:rsidP="00F52451">
            <w:pPr>
              <w:pStyle w:val="NormalIndent"/>
              <w:rPr>
                <w:i/>
                <w:iCs/>
                <w:sz w:val="30"/>
                <w:szCs w:val="30"/>
              </w:rPr>
            </w:pPr>
            <w:r w:rsidRPr="00935CC9">
              <w:rPr>
                <w:i/>
                <w:iCs/>
                <w:sz w:val="30"/>
                <w:szCs w:val="30"/>
              </w:rPr>
              <w:t>Student 3</w:t>
            </w:r>
          </w:p>
        </w:tc>
        <w:tc>
          <w:tcPr>
            <w:tcW w:w="3533" w:type="pct"/>
            <w:gridSpan w:val="3"/>
            <w:tcBorders>
              <w:bottom w:val="single" w:sz="4" w:space="0" w:color="auto"/>
            </w:tcBorders>
            <w:vAlign w:val="bottom"/>
          </w:tcPr>
          <w:p w14:paraId="2AB01AD9" w14:textId="77777777" w:rsidR="00650259" w:rsidRPr="00935CC9" w:rsidRDefault="00650259" w:rsidP="007F7B5D">
            <w:pPr>
              <w:spacing w:before="120"/>
              <w:rPr>
                <w:sz w:val="30"/>
                <w:szCs w:val="30"/>
              </w:rPr>
            </w:pPr>
          </w:p>
        </w:tc>
      </w:tr>
      <w:tr w:rsidR="00650259" w:rsidRPr="003D0D53" w14:paraId="5627ACAF" w14:textId="77777777" w:rsidTr="00F52451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68C12EA7" w14:textId="77777777" w:rsidR="00650259" w:rsidRPr="003D0D53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224C0C81" w14:textId="6C1FC218" w:rsidR="00CE6104" w:rsidRPr="003D0D53" w:rsidRDefault="00CE6104" w:rsidP="00E677FE">
      <w:pPr>
        <w:spacing w:after="0"/>
        <w:rPr>
          <w:sz w:val="12"/>
          <w:szCs w:val="16"/>
        </w:rPr>
      </w:pPr>
    </w:p>
    <w:p w14:paraId="4728D3F0" w14:textId="6A808D55" w:rsidR="003D0D53" w:rsidRPr="003D0D53" w:rsidRDefault="003D0D53" w:rsidP="003D0D53">
      <w:pPr>
        <w:spacing w:after="0"/>
        <w:jc w:val="both"/>
      </w:pPr>
      <w:r w:rsidRPr="003D0D53">
        <w:t xml:space="preserve">Please return this completed application to the parish office addressed as: </w:t>
      </w:r>
      <w:r w:rsidRPr="003D0D53">
        <w:rPr>
          <w:b/>
          <w:bCs/>
          <w:i/>
          <w:iCs/>
          <w:u w:val="single"/>
        </w:rPr>
        <w:t>Grade School Scholarship 956 S 10</w:t>
      </w:r>
      <w:r w:rsidRPr="003D0D53">
        <w:rPr>
          <w:b/>
          <w:bCs/>
          <w:i/>
          <w:iCs/>
          <w:u w:val="single"/>
          <w:vertAlign w:val="superscript"/>
        </w:rPr>
        <w:t>th</w:t>
      </w:r>
      <w:r w:rsidRPr="003D0D53">
        <w:rPr>
          <w:b/>
          <w:bCs/>
          <w:i/>
          <w:iCs/>
          <w:u w:val="single"/>
        </w:rPr>
        <w:t xml:space="preserve"> Avenue Kankakee, Il. 60901 </w:t>
      </w:r>
      <w:r w:rsidRPr="003D0D53">
        <w:t>by July 1</w:t>
      </w:r>
      <w:r w:rsidRPr="003D0D53">
        <w:rPr>
          <w:vertAlign w:val="superscript"/>
        </w:rPr>
        <w:t>st</w:t>
      </w:r>
      <w:r w:rsidRPr="003D0D53">
        <w:t>, 2020.</w:t>
      </w:r>
    </w:p>
    <w:p w14:paraId="54F1B646" w14:textId="57EA8E5E" w:rsidR="003D0D53" w:rsidRPr="003D0D53" w:rsidRDefault="003D0D53" w:rsidP="003D0D53">
      <w:pPr>
        <w:spacing w:after="0"/>
        <w:jc w:val="both"/>
      </w:pPr>
    </w:p>
    <w:p w14:paraId="5C649E6A" w14:textId="4C6FCBFC" w:rsidR="003D0D53" w:rsidRPr="003D0D53" w:rsidRDefault="003D0D53" w:rsidP="003D0D53">
      <w:pPr>
        <w:spacing w:after="0"/>
        <w:jc w:val="both"/>
      </w:pPr>
      <w:r w:rsidRPr="003D0D53">
        <w:t>REMEMBER TO INCLUDE A BRIEF PARAGRAPH FROM EACH CHILD LISTED ABOVE.</w:t>
      </w:r>
    </w:p>
    <w:p w14:paraId="77F16DEB" w14:textId="0412B561" w:rsidR="003D0D53" w:rsidRPr="003D0D53" w:rsidRDefault="003D0D53" w:rsidP="003D0D53">
      <w:pPr>
        <w:spacing w:after="0"/>
        <w:jc w:val="both"/>
      </w:pPr>
    </w:p>
    <w:p w14:paraId="5CC4F805" w14:textId="1CDE8AEB" w:rsidR="003D0D53" w:rsidRPr="003D0D53" w:rsidRDefault="003D0D53" w:rsidP="003D0D53">
      <w:pPr>
        <w:spacing w:after="0"/>
        <w:jc w:val="both"/>
      </w:pPr>
      <w:r w:rsidRPr="003D0D53">
        <w:t>SCHOLARSHIP AWARDS:</w:t>
      </w:r>
    </w:p>
    <w:p w14:paraId="7268D832" w14:textId="052C5DEE" w:rsidR="003D0D53" w:rsidRPr="003D0D53" w:rsidRDefault="003D0D53" w:rsidP="003D0D53">
      <w:pPr>
        <w:spacing w:after="0"/>
        <w:jc w:val="both"/>
        <w:rPr>
          <w:b/>
          <w:bCs/>
        </w:rPr>
      </w:pPr>
      <w:r w:rsidRPr="003D0D53">
        <w:rPr>
          <w:b/>
          <w:bCs/>
        </w:rPr>
        <w:t>The amount of the scholarship awarded is based upon financial need and funds available. Applicants will be notified of the committee’s decisions by mail.</w:t>
      </w:r>
    </w:p>
    <w:sectPr w:rsidR="003D0D53" w:rsidRPr="003D0D53" w:rsidSect="009059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9B39B4" w14:textId="77777777" w:rsidR="00DB5A3B" w:rsidRDefault="00DB5A3B" w:rsidP="00650259">
      <w:pPr>
        <w:spacing w:after="0" w:line="240" w:lineRule="auto"/>
      </w:pPr>
      <w:r>
        <w:separator/>
      </w:r>
    </w:p>
  </w:endnote>
  <w:endnote w:type="continuationSeparator" w:id="0">
    <w:p w14:paraId="07704F30" w14:textId="77777777" w:rsidR="00DB5A3B" w:rsidRDefault="00DB5A3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EB9D41-3483-4A16-8DE2-14A974A8BE7A}"/>
    <w:embedBold r:id="rId2" w:fontKey="{645A1F14-0035-4D54-92C6-17E56610B930}"/>
    <w:embedItalic r:id="rId3" w:fontKey="{E5CE7AC9-8082-48A3-AB97-632EA731386C}"/>
    <w:embedBoldItalic r:id="rId4" w:fontKey="{BD8D3EDE-6B06-49FB-9AC6-1A2CD784658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B4918197-E6A0-4448-842F-0D6112129ADB}"/>
    <w:embedBold r:id="rId6" w:fontKey="{964B6677-483D-48E6-B425-6987F1F9EFBE}"/>
    <w:embedItalic r:id="rId7" w:fontKey="{894E0D30-E5A0-4D62-9832-E59F5AF8519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65340ED8-AB80-4C47-B62B-2BC14BD8704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9" w:fontKey="{152FFFE9-803A-4931-A74A-87F2B5C0300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15B60B78-BDE1-4002-A405-287B77A8C2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4096E4" w14:textId="77777777" w:rsidR="00935CC9" w:rsidRDefault="00935C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7A9B9782" w14:textId="77777777" w:rsidTr="00C4167A">
      <w:tc>
        <w:tcPr>
          <w:tcW w:w="4675" w:type="dxa"/>
          <w:vAlign w:val="center"/>
        </w:tcPr>
        <w:p w14:paraId="76C68F89" w14:textId="56691E63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3A7D7919" w14:textId="1000B2A2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E1057DA" w14:textId="77777777" w:rsidR="0090596C" w:rsidRDefault="0090596C" w:rsidP="007F7B5D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677A6" w14:textId="77777777" w:rsidR="00935CC9" w:rsidRDefault="00935C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DBE2E9" w14:textId="77777777" w:rsidR="00DB5A3B" w:rsidRDefault="00DB5A3B" w:rsidP="00650259">
      <w:pPr>
        <w:spacing w:after="0" w:line="240" w:lineRule="auto"/>
      </w:pPr>
      <w:r>
        <w:separator/>
      </w:r>
    </w:p>
  </w:footnote>
  <w:footnote w:type="continuationSeparator" w:id="0">
    <w:p w14:paraId="0360891A" w14:textId="77777777" w:rsidR="00DB5A3B" w:rsidRDefault="00DB5A3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C1DB49" w14:textId="77777777" w:rsidR="00935CC9" w:rsidRDefault="00935C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469"/>
      <w:gridCol w:w="4891"/>
    </w:tblGrid>
    <w:tr w:rsidR="0090596C" w14:paraId="579F7AD7" w14:textId="77777777" w:rsidTr="0090596C">
      <w:trPr>
        <w:trHeight w:val="990"/>
      </w:trPr>
      <w:tc>
        <w:tcPr>
          <w:tcW w:w="1350" w:type="dxa"/>
          <w:vAlign w:val="center"/>
        </w:tcPr>
        <w:p w14:paraId="6DEE8A05" w14:textId="2D75489F" w:rsidR="0090596C" w:rsidRDefault="00935CC9" w:rsidP="00935CC9">
          <w:pPr>
            <w:pStyle w:val="Header"/>
            <w:ind w:left="-108"/>
            <w:jc w:val="center"/>
          </w:pPr>
          <w:bookmarkStart w:id="0" w:name="_Hlk521325785"/>
          <w:r>
            <w:drawing>
              <wp:inline distT="0" distB="0" distL="0" distR="0" wp14:anchorId="07D8E150" wp14:editId="6444F07D">
                <wp:extent cx="2769079" cy="715010"/>
                <wp:effectExtent l="0" t="0" r="0" b="889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6790" cy="7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64D1BDCB" w14:textId="77777777" w:rsidR="0090596C" w:rsidRDefault="001C7A15" w:rsidP="00935CC9">
          <w:pPr>
            <w:pStyle w:val="Header"/>
            <w:jc w:val="center"/>
            <w:rPr>
              <w:rFonts w:ascii="Garamond" w:hAnsi="Garamond"/>
            </w:rPr>
          </w:pPr>
          <w:r w:rsidRPr="001C7A15">
            <w:rPr>
              <w:rFonts w:ascii="Garamond" w:hAnsi="Garamond"/>
            </w:rPr>
            <w:t>Cornelia Benson Scholarship Fund</w:t>
          </w:r>
        </w:p>
        <w:p w14:paraId="7331C6AB" w14:textId="75A22723" w:rsidR="003D0D53" w:rsidRPr="001C7A15" w:rsidRDefault="003D0D53" w:rsidP="00935CC9">
          <w:pPr>
            <w:pStyle w:val="Header"/>
            <w:jc w:val="center"/>
            <w:rPr>
              <w:rFonts w:ascii="Garamond" w:hAnsi="Garamond"/>
            </w:rPr>
          </w:pPr>
          <w:r>
            <w:rPr>
              <w:rFonts w:ascii="Garamond" w:hAnsi="Garamond"/>
            </w:rPr>
            <w:t>Application Form</w:t>
          </w:r>
        </w:p>
      </w:tc>
    </w:tr>
    <w:bookmarkEnd w:id="0"/>
  </w:tbl>
  <w:p w14:paraId="1C387987" w14:textId="77777777" w:rsidR="00650259" w:rsidRPr="0090596C" w:rsidRDefault="00650259" w:rsidP="00935CC9">
    <w:pPr>
      <w:pStyle w:val="NoSpacing"/>
      <w:spacing w:after="0"/>
      <w:jc w:val="center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889D50" w14:textId="77777777" w:rsidR="00935CC9" w:rsidRDefault="00935C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A15"/>
    <w:rsid w:val="000456E1"/>
    <w:rsid w:val="00052382"/>
    <w:rsid w:val="0006568A"/>
    <w:rsid w:val="00076F0F"/>
    <w:rsid w:val="00084253"/>
    <w:rsid w:val="000D1F49"/>
    <w:rsid w:val="00131491"/>
    <w:rsid w:val="001727CA"/>
    <w:rsid w:val="001C7A15"/>
    <w:rsid w:val="002928D0"/>
    <w:rsid w:val="002C56E6"/>
    <w:rsid w:val="00361E11"/>
    <w:rsid w:val="003B4744"/>
    <w:rsid w:val="003D0D53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35CC9"/>
    <w:rsid w:val="00940E73"/>
    <w:rsid w:val="0098597D"/>
    <w:rsid w:val="009F619A"/>
    <w:rsid w:val="009F6DDE"/>
    <w:rsid w:val="00A370A8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DB5A3B"/>
    <w:rsid w:val="00E139C4"/>
    <w:rsid w:val="00E61C09"/>
    <w:rsid w:val="00E677FE"/>
    <w:rsid w:val="00E91299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3A1BC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D017F80DDD24093BCB6E712EB52C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95D97-8586-4501-B757-CEB754664044}"/>
      </w:docPartPr>
      <w:docPartBody>
        <w:p w:rsidR="001E269E" w:rsidRDefault="00CB2246">
          <w:pPr>
            <w:pStyle w:val="1D017F80DDD24093BCB6E712EB52CCAE"/>
          </w:pPr>
          <w:r w:rsidRPr="0090596C">
            <w:t>Address</w:t>
          </w:r>
        </w:p>
      </w:docPartBody>
    </w:docPart>
    <w:docPart>
      <w:docPartPr>
        <w:name w:val="370601EA09CC4F4FA334303048432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C2D71-72F8-4417-A280-C9AF058FC282}"/>
      </w:docPartPr>
      <w:docPartBody>
        <w:p w:rsidR="001E269E" w:rsidRDefault="00CB2246">
          <w:pPr>
            <w:pStyle w:val="370601EA09CC4F4FA334303048432D08"/>
          </w:pPr>
          <w:r w:rsidRPr="0090596C">
            <w:t>City/State/Zip</w:t>
          </w:r>
        </w:p>
      </w:docPartBody>
    </w:docPart>
    <w:docPart>
      <w:docPartPr>
        <w:name w:val="4E1F7647D6DD42D388CD6809EAA84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C5565-3AED-442F-B443-D8ABFE8721CE}"/>
      </w:docPartPr>
      <w:docPartBody>
        <w:p w:rsidR="001E269E" w:rsidRDefault="00CB2246">
          <w:pPr>
            <w:pStyle w:val="4E1F7647D6DD42D388CD6809EAA84BA7"/>
          </w:pPr>
          <w:r w:rsidRPr="0090596C">
            <w:t>Phone</w:t>
          </w:r>
        </w:p>
      </w:docPartBody>
    </w:docPart>
    <w:docPart>
      <w:docPartPr>
        <w:name w:val="E8BBC6BD14D4438FA3D1CDDB8A0F0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13DB08-4E7D-4D66-B118-B1C85AB50ED4}"/>
      </w:docPartPr>
      <w:docPartBody>
        <w:p w:rsidR="001E269E" w:rsidRDefault="00CB2246">
          <w:pPr>
            <w:pStyle w:val="E8BBC6BD14D4438FA3D1CDDB8A0F0D8A"/>
          </w:pPr>
          <w:r w:rsidRPr="0090596C">
            <w:t>Alt Phone</w:t>
          </w:r>
        </w:p>
      </w:docPartBody>
    </w:docPart>
    <w:docPart>
      <w:docPartPr>
        <w:name w:val="BA4FDA5DF1D248ACACC5461F7B649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98540-B79A-49CE-9399-5DD50F7172D3}"/>
      </w:docPartPr>
      <w:docPartBody>
        <w:p w:rsidR="001E269E" w:rsidRDefault="00CB2246">
          <w:pPr>
            <w:pStyle w:val="BA4FDA5DF1D248ACACC5461F7B6491FE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246"/>
    <w:rsid w:val="001E269E"/>
    <w:rsid w:val="0099152D"/>
    <w:rsid w:val="00CB2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8F184EE90A241F19E1C184F65F2EF2F">
    <w:name w:val="78F184EE90A241F19E1C184F65F2EF2F"/>
  </w:style>
  <w:style w:type="paragraph" w:customStyle="1" w:styleId="4B3D5024EA2C4C4C90222FA3EB14B07E">
    <w:name w:val="4B3D5024EA2C4C4C90222FA3EB14B07E"/>
  </w:style>
  <w:style w:type="paragraph" w:customStyle="1" w:styleId="1162183C4E664D609E1EF2EE73DD37BD">
    <w:name w:val="1162183C4E664D609E1EF2EE73DD37BD"/>
  </w:style>
  <w:style w:type="paragraph" w:customStyle="1" w:styleId="1D017F80DDD24093BCB6E712EB52CCAE">
    <w:name w:val="1D017F80DDD24093BCB6E712EB52CCAE"/>
  </w:style>
  <w:style w:type="paragraph" w:customStyle="1" w:styleId="370601EA09CC4F4FA334303048432D08">
    <w:name w:val="370601EA09CC4F4FA334303048432D08"/>
  </w:style>
  <w:style w:type="paragraph" w:customStyle="1" w:styleId="4E1F7647D6DD42D388CD6809EAA84BA7">
    <w:name w:val="4E1F7647D6DD42D388CD6809EAA84BA7"/>
  </w:style>
  <w:style w:type="paragraph" w:customStyle="1" w:styleId="E8BBC6BD14D4438FA3D1CDDB8A0F0D8A">
    <w:name w:val="E8BBC6BD14D4438FA3D1CDDB8A0F0D8A"/>
  </w:style>
  <w:style w:type="paragraph" w:customStyle="1" w:styleId="BA4FDA5DF1D248ACACC5461F7B6491FE">
    <w:name w:val="BA4FDA5DF1D248ACACC5461F7B6491FE"/>
  </w:style>
  <w:style w:type="paragraph" w:customStyle="1" w:styleId="A253C4F5352B48D385F4E6DD3E8624D1">
    <w:name w:val="A253C4F5352B48D385F4E6DD3E8624D1"/>
  </w:style>
  <w:style w:type="paragraph" w:customStyle="1" w:styleId="8B090AD3AD454AFFAFA0C7B8B844A919">
    <w:name w:val="8B090AD3AD454AFFAFA0C7B8B844A919"/>
  </w:style>
  <w:style w:type="paragraph" w:customStyle="1" w:styleId="B424830727E14B839AA62794D7CA5EB2">
    <w:name w:val="B424830727E14B839AA62794D7CA5EB2"/>
  </w:style>
  <w:style w:type="paragraph" w:customStyle="1" w:styleId="89FE3859BDA1440B8B8C66DC4E2D2434">
    <w:name w:val="89FE3859BDA1440B8B8C66DC4E2D2434"/>
  </w:style>
  <w:style w:type="paragraph" w:customStyle="1" w:styleId="80E4011775A544E58E81FF26BE715CCE">
    <w:name w:val="80E4011775A544E58E81FF26BE715CCE"/>
  </w:style>
  <w:style w:type="paragraph" w:customStyle="1" w:styleId="FCF6F8AA4CFD4796B68F5A5F35571129">
    <w:name w:val="FCF6F8AA4CFD4796B68F5A5F35571129"/>
  </w:style>
  <w:style w:type="paragraph" w:customStyle="1" w:styleId="D24042242C244F4BA175065620C91A27">
    <w:name w:val="D24042242C244F4BA175065620C91A27"/>
  </w:style>
  <w:style w:type="paragraph" w:customStyle="1" w:styleId="63919875E8B84D469F59132AEA167FF1">
    <w:name w:val="63919875E8B84D469F59132AEA167FF1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932D577654748778FF9C19AC098BF1C">
    <w:name w:val="F932D577654748778FF9C19AC098BF1C"/>
  </w:style>
  <w:style w:type="paragraph" w:customStyle="1" w:styleId="4CD5C38AA2304364AC38C479A855AA97">
    <w:name w:val="4CD5C38AA2304364AC38C479A855AA97"/>
  </w:style>
  <w:style w:type="paragraph" w:customStyle="1" w:styleId="882A5440EEEA49B49635ABEF7F3FEF66">
    <w:name w:val="882A5440EEEA49B49635ABEF7F3FEF66"/>
  </w:style>
  <w:style w:type="paragraph" w:customStyle="1" w:styleId="8508146CB2C9474F994D5A1EBAA0C09E">
    <w:name w:val="8508146CB2C9474F994D5A1EBAA0C09E"/>
  </w:style>
  <w:style w:type="paragraph" w:customStyle="1" w:styleId="74B42F9E6B7B4E2CA27A5E9B8F2D7FFC">
    <w:name w:val="74B42F9E6B7B4E2CA27A5E9B8F2D7FFC"/>
  </w:style>
  <w:style w:type="paragraph" w:customStyle="1" w:styleId="3C657186A95B4909BA834164F2C7076F">
    <w:name w:val="3C657186A95B4909BA834164F2C7076F"/>
  </w:style>
  <w:style w:type="paragraph" w:customStyle="1" w:styleId="EB0988422486419E842BE9574C248687">
    <w:name w:val="EB0988422486419E842BE9574C2486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2020-04-30T14:50:00Z</dcterms:created>
  <dcterms:modified xsi:type="dcterms:W3CDTF">2020-05-07T17:13:00Z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