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2849"/>
        <w:gridCol w:w="1645"/>
        <w:gridCol w:w="2449"/>
      </w:tblGrid>
      <w:tr w:rsidR="003D0D53" w:rsidRPr="001A59C6" w14:paraId="00C10837" w14:textId="77777777" w:rsidTr="003D0D53">
        <w:tc>
          <w:tcPr>
            <w:tcW w:w="5000" w:type="pct"/>
            <w:gridSpan w:val="4"/>
            <w:shd w:val="clear" w:color="auto" w:fill="FFFFFF" w:themeFill="background1"/>
          </w:tcPr>
          <w:p w14:paraId="00F637A3" w14:textId="401268A2" w:rsidR="003D0D53" w:rsidRPr="001A59C6" w:rsidRDefault="00C33399" w:rsidP="0090596C">
            <w:pPr>
              <w:pStyle w:val="Heading1"/>
              <w:outlineLvl w:val="0"/>
              <w:rPr>
                <w:rFonts w:ascii="Garamond" w:hAnsi="Garamond"/>
                <w:color w:val="000000" w:themeColor="text1"/>
                <w:lang w:val="es-MX"/>
              </w:rPr>
            </w:pPr>
            <w:r w:rsidRPr="001A59C6">
              <w:rPr>
                <w:rFonts w:asciiTheme="minorHAnsi" w:hAnsiTheme="minorHAnsi"/>
                <w:b w:val="0"/>
                <w:bCs/>
                <w:i/>
                <w:iCs/>
                <w:color w:val="000000" w:themeColor="text1"/>
                <w:lang w:val="es-MX"/>
              </w:rPr>
              <w:t>Fecha</w:t>
            </w:r>
            <w:r w:rsidR="003D0D53" w:rsidRPr="001A59C6">
              <w:rPr>
                <w:rFonts w:ascii="Garamond" w:hAnsi="Garamond"/>
                <w:color w:val="000000" w:themeColor="text1"/>
                <w:lang w:val="es-MX"/>
              </w:rPr>
              <w:t>:</w:t>
            </w:r>
            <w:r w:rsidR="00D52178" w:rsidRPr="001A59C6">
              <w:rPr>
                <w:rFonts w:ascii="Garamond" w:hAnsi="Garamond"/>
                <w:color w:val="000000" w:themeColor="text1"/>
                <w:lang w:val="es-MX"/>
              </w:rPr>
              <w:t xml:space="preserve"> </w:t>
            </w:r>
            <w:r w:rsidR="003D0D53" w:rsidRPr="001A59C6">
              <w:rPr>
                <w:rFonts w:ascii="Garamond" w:hAnsi="Garamond"/>
                <w:color w:val="000000" w:themeColor="text1"/>
                <w:lang w:val="es-MX"/>
              </w:rPr>
              <w:t>_________________</w:t>
            </w:r>
          </w:p>
        </w:tc>
      </w:tr>
      <w:tr w:rsidR="0090596C" w:rsidRPr="001A59C6" w14:paraId="4898665C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5E7BA5E7" w14:textId="14D9062F" w:rsidR="00650259" w:rsidRPr="001A59C6" w:rsidRDefault="00C33399" w:rsidP="00D52178">
            <w:pPr>
              <w:pStyle w:val="Heading1"/>
              <w:jc w:val="center"/>
              <w:outlineLvl w:val="0"/>
              <w:rPr>
                <w:rFonts w:ascii="Garamond" w:hAnsi="Garamond"/>
                <w:lang w:val="es-MX"/>
              </w:rPr>
            </w:pPr>
            <w:r w:rsidRPr="001A59C6">
              <w:rPr>
                <w:rFonts w:ascii="Garamond" w:hAnsi="Garamond"/>
                <w:lang w:val="es-MX"/>
              </w:rPr>
              <w:t>INFORMACIÓN DE LA FAMILIA</w:t>
            </w:r>
          </w:p>
        </w:tc>
      </w:tr>
      <w:tr w:rsidR="00650259" w:rsidRPr="001A59C6" w14:paraId="595AD0E6" w14:textId="77777777" w:rsidTr="003D0D53">
        <w:tc>
          <w:tcPr>
            <w:tcW w:w="1467" w:type="pct"/>
            <w:vAlign w:val="bottom"/>
          </w:tcPr>
          <w:p w14:paraId="199BB04A" w14:textId="71A5D697" w:rsidR="00650259" w:rsidRPr="001A59C6" w:rsidRDefault="001C7A15" w:rsidP="00D52178">
            <w:pPr>
              <w:pStyle w:val="NormalIndent"/>
              <w:ind w:left="0"/>
              <w:jc w:val="right"/>
              <w:rPr>
                <w:i/>
                <w:iCs/>
                <w:szCs w:val="30"/>
                <w:lang w:val="es-MX"/>
              </w:rPr>
            </w:pPr>
            <w:r w:rsidRPr="001A59C6">
              <w:rPr>
                <w:i/>
                <w:iCs/>
                <w:szCs w:val="30"/>
                <w:lang w:val="es-MX"/>
              </w:rPr>
              <w:t>Pa</w:t>
            </w:r>
            <w:r w:rsidR="00C33399" w:rsidRPr="001A59C6">
              <w:rPr>
                <w:i/>
                <w:iCs/>
                <w:szCs w:val="30"/>
                <w:lang w:val="es-MX"/>
              </w:rPr>
              <w:t>d</w:t>
            </w:r>
            <w:r w:rsidRPr="001A59C6">
              <w:rPr>
                <w:i/>
                <w:iCs/>
                <w:szCs w:val="30"/>
                <w:lang w:val="es-MX"/>
              </w:rPr>
              <w:t xml:space="preserve">re(s) o </w:t>
            </w:r>
            <w:r w:rsidR="001A59C6" w:rsidRPr="001A59C6">
              <w:rPr>
                <w:i/>
                <w:iCs/>
                <w:szCs w:val="30"/>
                <w:lang w:val="es-MX"/>
              </w:rPr>
              <w:t>Guardián</w:t>
            </w:r>
            <w:r w:rsidR="00C33399" w:rsidRPr="001A59C6">
              <w:rPr>
                <w:i/>
                <w:iCs/>
                <w:szCs w:val="30"/>
                <w:lang w:val="es-MX"/>
              </w:rPr>
              <w:t>(es)</w:t>
            </w:r>
          </w:p>
        </w:tc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04C6CAB2" w14:textId="77777777" w:rsidR="00650259" w:rsidRPr="001A59C6" w:rsidRDefault="00650259" w:rsidP="007F7B5D">
            <w:pPr>
              <w:spacing w:before="120"/>
              <w:rPr>
                <w:szCs w:val="30"/>
                <w:lang w:val="es-MX"/>
              </w:rPr>
            </w:pPr>
          </w:p>
        </w:tc>
      </w:tr>
      <w:tr w:rsidR="00650259" w:rsidRPr="001A59C6" w14:paraId="4164D9E9" w14:textId="77777777" w:rsidTr="003D0D53">
        <w:tc>
          <w:tcPr>
            <w:tcW w:w="1467" w:type="pct"/>
            <w:vAlign w:val="bottom"/>
          </w:tcPr>
          <w:p w14:paraId="495B4836" w14:textId="0D981856" w:rsidR="00650259" w:rsidRPr="001A59C6" w:rsidRDefault="00C33399" w:rsidP="00D52178">
            <w:pPr>
              <w:pStyle w:val="NormalIndent"/>
              <w:jc w:val="right"/>
              <w:rPr>
                <w:i/>
                <w:iCs/>
                <w:szCs w:val="30"/>
                <w:lang w:val="es-MX"/>
              </w:rPr>
            </w:pPr>
            <w:r w:rsidRPr="001A59C6">
              <w:rPr>
                <w:i/>
                <w:iCs/>
                <w:szCs w:val="30"/>
                <w:lang w:val="es-MX"/>
              </w:rPr>
              <w:t>Dirección</w:t>
            </w:r>
          </w:p>
        </w:tc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4DEE133D" w14:textId="77777777" w:rsidR="00650259" w:rsidRPr="001A59C6" w:rsidRDefault="00650259" w:rsidP="007F7B5D">
            <w:pPr>
              <w:spacing w:before="120"/>
              <w:rPr>
                <w:szCs w:val="30"/>
                <w:lang w:val="es-MX"/>
              </w:rPr>
            </w:pPr>
          </w:p>
        </w:tc>
      </w:tr>
      <w:tr w:rsidR="00650259" w:rsidRPr="001A59C6" w14:paraId="46EF5697" w14:textId="77777777" w:rsidTr="003D0D53">
        <w:tc>
          <w:tcPr>
            <w:tcW w:w="1467" w:type="pct"/>
            <w:vAlign w:val="bottom"/>
          </w:tcPr>
          <w:p w14:paraId="550895D0" w14:textId="23B1956A" w:rsidR="00650259" w:rsidRPr="001A59C6" w:rsidRDefault="00C33399" w:rsidP="00D52178">
            <w:pPr>
              <w:pStyle w:val="NormalIndent"/>
              <w:jc w:val="right"/>
              <w:rPr>
                <w:i/>
                <w:iCs/>
                <w:szCs w:val="30"/>
                <w:lang w:val="es-MX"/>
              </w:rPr>
            </w:pPr>
            <w:r w:rsidRPr="001A59C6">
              <w:rPr>
                <w:i/>
                <w:iCs/>
                <w:szCs w:val="30"/>
                <w:lang w:val="es-MX"/>
              </w:rPr>
              <w:t>Ciudad/Estado/Código</w:t>
            </w:r>
          </w:p>
        </w:tc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4568220E" w14:textId="77777777" w:rsidR="00650259" w:rsidRPr="001A59C6" w:rsidRDefault="00650259" w:rsidP="007F7B5D">
            <w:pPr>
              <w:spacing w:before="120"/>
              <w:rPr>
                <w:szCs w:val="30"/>
                <w:lang w:val="es-MX"/>
              </w:rPr>
            </w:pPr>
          </w:p>
        </w:tc>
      </w:tr>
      <w:tr w:rsidR="00650259" w:rsidRPr="001A59C6" w14:paraId="3701EF59" w14:textId="77777777" w:rsidTr="003D0D53">
        <w:tc>
          <w:tcPr>
            <w:tcW w:w="1467" w:type="pct"/>
            <w:vAlign w:val="bottom"/>
          </w:tcPr>
          <w:p w14:paraId="66D9C116" w14:textId="0C8B5D2E" w:rsidR="00650259" w:rsidRPr="001A59C6" w:rsidRDefault="00C33399" w:rsidP="00D52178">
            <w:pPr>
              <w:pStyle w:val="NormalIndent"/>
              <w:jc w:val="right"/>
              <w:rPr>
                <w:i/>
                <w:iCs/>
                <w:szCs w:val="30"/>
                <w:lang w:val="es-MX"/>
              </w:rPr>
            </w:pPr>
            <w:r w:rsidRPr="001A59C6">
              <w:rPr>
                <w:i/>
                <w:iCs/>
                <w:szCs w:val="30"/>
                <w:lang w:val="es-MX"/>
              </w:rPr>
              <w:t>Teléfono de Casa</w:t>
            </w:r>
          </w:p>
        </w:tc>
        <w:tc>
          <w:tcPr>
            <w:tcW w:w="1434" w:type="pct"/>
            <w:tcBorders>
              <w:bottom w:val="single" w:sz="4" w:space="0" w:color="auto"/>
            </w:tcBorders>
            <w:vAlign w:val="bottom"/>
          </w:tcPr>
          <w:p w14:paraId="4AD147DA" w14:textId="77777777" w:rsidR="00650259" w:rsidRPr="001A59C6" w:rsidRDefault="00650259" w:rsidP="007F7B5D">
            <w:pPr>
              <w:spacing w:before="120"/>
              <w:rPr>
                <w:szCs w:val="30"/>
                <w:lang w:val="es-MX"/>
              </w:rPr>
            </w:pPr>
          </w:p>
        </w:tc>
        <w:tc>
          <w:tcPr>
            <w:tcW w:w="857" w:type="pct"/>
            <w:vAlign w:val="bottom"/>
          </w:tcPr>
          <w:p w14:paraId="59BE4E62" w14:textId="02264416" w:rsidR="00650259" w:rsidRPr="001A59C6" w:rsidRDefault="001A59C6" w:rsidP="00C33399">
            <w:pPr>
              <w:rPr>
                <w:szCs w:val="30"/>
                <w:lang w:val="es-MX"/>
              </w:rPr>
            </w:pPr>
            <w:r>
              <w:rPr>
                <w:szCs w:val="30"/>
                <w:lang w:val="es-MX"/>
              </w:rPr>
              <w:t xml:space="preserve">       </w:t>
            </w:r>
            <w:bookmarkStart w:id="0" w:name="_GoBack"/>
            <w:bookmarkEnd w:id="0"/>
            <w:r w:rsidR="00C33399" w:rsidRPr="001A59C6">
              <w:rPr>
                <w:szCs w:val="30"/>
                <w:lang w:val="es-MX"/>
              </w:rPr>
              <w:t>Celular</w:t>
            </w:r>
          </w:p>
        </w:tc>
        <w:tc>
          <w:tcPr>
            <w:tcW w:w="1242" w:type="pct"/>
            <w:tcBorders>
              <w:bottom w:val="single" w:sz="4" w:space="0" w:color="auto"/>
            </w:tcBorders>
            <w:vAlign w:val="bottom"/>
          </w:tcPr>
          <w:p w14:paraId="74D1FDC9" w14:textId="77777777" w:rsidR="00650259" w:rsidRPr="001A59C6" w:rsidRDefault="00650259" w:rsidP="007F7B5D">
            <w:pPr>
              <w:spacing w:before="120"/>
              <w:rPr>
                <w:szCs w:val="30"/>
                <w:lang w:val="es-MX"/>
              </w:rPr>
            </w:pPr>
          </w:p>
        </w:tc>
      </w:tr>
      <w:tr w:rsidR="00650259" w:rsidRPr="001A59C6" w14:paraId="19ED534A" w14:textId="77777777" w:rsidTr="003D0D53">
        <w:sdt>
          <w:sdtPr>
            <w:rPr>
              <w:i/>
              <w:iCs/>
              <w:szCs w:val="30"/>
              <w:lang w:val="es-MX"/>
            </w:rPr>
            <w:id w:val="-965116832"/>
            <w:placeholder>
              <w:docPart w:val="BA4FDA5DF1D248ACACC5461F7B6491FE"/>
            </w:placeholder>
            <w:temporary/>
            <w:showingPlcHdr/>
          </w:sdtPr>
          <w:sdtEndPr/>
          <w:sdtContent>
            <w:tc>
              <w:tcPr>
                <w:tcW w:w="1467" w:type="pct"/>
                <w:vAlign w:val="bottom"/>
              </w:tcPr>
              <w:p w14:paraId="6047EF63" w14:textId="77777777" w:rsidR="00650259" w:rsidRPr="001A59C6" w:rsidRDefault="0090596C" w:rsidP="00D52178">
                <w:pPr>
                  <w:pStyle w:val="NormalIndent"/>
                  <w:jc w:val="right"/>
                  <w:rPr>
                    <w:i/>
                    <w:iCs/>
                    <w:szCs w:val="30"/>
                    <w:lang w:val="es-MX"/>
                  </w:rPr>
                </w:pPr>
                <w:r w:rsidRPr="001A59C6">
                  <w:rPr>
                    <w:i/>
                    <w:iCs/>
                    <w:szCs w:val="30"/>
                    <w:lang w:val="es-MX"/>
                  </w:rPr>
                  <w:t>Email</w:t>
                </w:r>
              </w:p>
            </w:tc>
          </w:sdtContent>
        </w:sdt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42B7A2CC" w14:textId="77777777" w:rsidR="00650259" w:rsidRPr="001A59C6" w:rsidRDefault="00650259" w:rsidP="007F7B5D">
            <w:pPr>
              <w:spacing w:before="120"/>
              <w:rPr>
                <w:szCs w:val="30"/>
                <w:lang w:val="es-MX"/>
              </w:rPr>
            </w:pPr>
          </w:p>
        </w:tc>
      </w:tr>
      <w:tr w:rsidR="001C7A15" w:rsidRPr="001A59C6" w14:paraId="31E8EE4D" w14:textId="77777777" w:rsidTr="003D0D53">
        <w:tc>
          <w:tcPr>
            <w:tcW w:w="1467" w:type="pct"/>
            <w:vAlign w:val="bottom"/>
          </w:tcPr>
          <w:p w14:paraId="62E83F0A" w14:textId="35C243B1" w:rsidR="001C7A15" w:rsidRPr="001A59C6" w:rsidRDefault="001C7A15" w:rsidP="0090596C">
            <w:pPr>
              <w:pStyle w:val="NormalIndent"/>
              <w:rPr>
                <w:sz w:val="30"/>
                <w:szCs w:val="30"/>
                <w:lang w:val="es-MX"/>
              </w:rPr>
            </w:pPr>
          </w:p>
        </w:tc>
        <w:tc>
          <w:tcPr>
            <w:tcW w:w="3533" w:type="pct"/>
            <w:gridSpan w:val="3"/>
            <w:tcBorders>
              <w:top w:val="single" w:sz="4" w:space="0" w:color="auto"/>
            </w:tcBorders>
            <w:vAlign w:val="bottom"/>
          </w:tcPr>
          <w:p w14:paraId="5C642E27" w14:textId="61F814FA" w:rsidR="001C7A15" w:rsidRPr="001A59C6" w:rsidRDefault="00C33399" w:rsidP="007F7B5D">
            <w:pPr>
              <w:spacing w:before="120"/>
              <w:rPr>
                <w:szCs w:val="30"/>
                <w:lang w:val="es-MX"/>
              </w:rPr>
            </w:pPr>
            <w:r w:rsidRPr="001A59C6">
              <w:rPr>
                <w:szCs w:val="30"/>
                <w:lang w:val="es-MX"/>
              </w:rPr>
              <w:t>¿</w:t>
            </w:r>
            <w:r w:rsidR="001C7A15" w:rsidRPr="001A59C6">
              <w:rPr>
                <w:szCs w:val="30"/>
                <w:lang w:val="es-MX"/>
              </w:rPr>
              <w:t>Ha</w:t>
            </w:r>
            <w:r w:rsidRPr="001A59C6">
              <w:rPr>
                <w:szCs w:val="30"/>
                <w:lang w:val="es-MX"/>
              </w:rPr>
              <w:t xml:space="preserve"> sido miembro </w:t>
            </w:r>
            <w:r w:rsidR="001C7A15" w:rsidRPr="001A59C6">
              <w:rPr>
                <w:szCs w:val="30"/>
                <w:lang w:val="es-MX"/>
              </w:rPr>
              <w:t>registr</w:t>
            </w:r>
            <w:r w:rsidRPr="001A59C6">
              <w:rPr>
                <w:szCs w:val="30"/>
                <w:lang w:val="es-MX"/>
              </w:rPr>
              <w:t>a</w:t>
            </w:r>
            <w:r w:rsidR="001C7A15" w:rsidRPr="001A59C6">
              <w:rPr>
                <w:szCs w:val="30"/>
                <w:lang w:val="es-MX"/>
              </w:rPr>
              <w:t>d</w:t>
            </w:r>
            <w:r w:rsidRPr="001A59C6">
              <w:rPr>
                <w:szCs w:val="30"/>
                <w:lang w:val="es-MX"/>
              </w:rPr>
              <w:t>o de la Parroquia San Juan Pablo II por lo menos un año</w:t>
            </w:r>
            <w:r w:rsidR="001C7A15" w:rsidRPr="001A59C6">
              <w:rPr>
                <w:szCs w:val="30"/>
                <w:lang w:val="es-MX"/>
              </w:rPr>
              <w:t xml:space="preserve"> a</w:t>
            </w:r>
            <w:r w:rsidRPr="001A59C6">
              <w:rPr>
                <w:szCs w:val="30"/>
                <w:lang w:val="es-MX"/>
              </w:rPr>
              <w:t xml:space="preserve"> partir del 1</w:t>
            </w:r>
            <w:r w:rsidRPr="001A59C6">
              <w:rPr>
                <w:rFonts w:cstheme="minorHAnsi"/>
                <w:szCs w:val="30"/>
                <w:lang w:val="es-MX"/>
              </w:rPr>
              <w:t>°</w:t>
            </w:r>
            <w:r w:rsidRPr="001A59C6">
              <w:rPr>
                <w:szCs w:val="30"/>
                <w:lang w:val="es-MX"/>
              </w:rPr>
              <w:t xml:space="preserve"> de </w:t>
            </w:r>
            <w:r w:rsidR="001C7A15" w:rsidRPr="001A59C6">
              <w:rPr>
                <w:szCs w:val="30"/>
                <w:lang w:val="es-MX"/>
              </w:rPr>
              <w:t>A</w:t>
            </w:r>
            <w:r w:rsidR="00760C79" w:rsidRPr="001A59C6">
              <w:rPr>
                <w:szCs w:val="30"/>
                <w:lang w:val="es-MX"/>
              </w:rPr>
              <w:t>b</w:t>
            </w:r>
            <w:r w:rsidR="001C7A15" w:rsidRPr="001A59C6">
              <w:rPr>
                <w:szCs w:val="30"/>
                <w:lang w:val="es-MX"/>
              </w:rPr>
              <w:t>ril, 2019?</w:t>
            </w:r>
          </w:p>
          <w:p w14:paraId="280BC8AF" w14:textId="77777777" w:rsidR="001C7A15" w:rsidRPr="001A59C6" w:rsidRDefault="001C7A15" w:rsidP="007F7B5D">
            <w:pPr>
              <w:spacing w:before="120"/>
              <w:rPr>
                <w:b/>
                <w:bCs/>
                <w:sz w:val="30"/>
                <w:szCs w:val="30"/>
                <w:lang w:val="es-MX"/>
              </w:rPr>
            </w:pPr>
            <w:r w:rsidRPr="001A59C6">
              <w:rPr>
                <w:b/>
                <w:bCs/>
                <w:sz w:val="30"/>
                <w:szCs w:val="30"/>
                <w:lang w:val="es-MX"/>
              </w:rPr>
              <w:sym w:font="Wingdings 2" w:char="F0A3"/>
            </w:r>
            <w:r w:rsidRPr="001A59C6">
              <w:rPr>
                <w:b/>
                <w:bCs/>
                <w:sz w:val="30"/>
                <w:szCs w:val="30"/>
                <w:lang w:val="es-MX"/>
              </w:rPr>
              <w:t xml:space="preserve"> YES                   </w:t>
            </w:r>
            <w:r w:rsidRPr="001A59C6">
              <w:rPr>
                <w:b/>
                <w:bCs/>
                <w:sz w:val="30"/>
                <w:szCs w:val="30"/>
                <w:lang w:val="es-MX"/>
              </w:rPr>
              <w:sym w:font="Wingdings 2" w:char="F0A3"/>
            </w:r>
            <w:r w:rsidRPr="001A59C6">
              <w:rPr>
                <w:b/>
                <w:bCs/>
                <w:sz w:val="30"/>
                <w:szCs w:val="30"/>
                <w:lang w:val="es-MX"/>
              </w:rPr>
              <w:t>NO</w:t>
            </w:r>
          </w:p>
          <w:p w14:paraId="02C74684" w14:textId="76F219DC" w:rsidR="003D0D53" w:rsidRPr="001A59C6" w:rsidRDefault="00760C79" w:rsidP="007F7B5D">
            <w:pPr>
              <w:spacing w:before="120"/>
              <w:rPr>
                <w:b/>
                <w:bCs/>
                <w:sz w:val="30"/>
                <w:szCs w:val="30"/>
                <w:u w:val="single"/>
                <w:lang w:val="es-MX"/>
              </w:rPr>
            </w:pPr>
            <w:r w:rsidRPr="001A59C6">
              <w:rPr>
                <w:b/>
                <w:bCs/>
                <w:szCs w:val="30"/>
                <w:u w:val="single"/>
                <w:lang w:val="es-MX"/>
              </w:rPr>
              <w:t>Por favor, indique otros nombres con los que pudiera estar registrado. Esto ayudará a verificar su fecha de registro con la oficina parroquial.</w:t>
            </w:r>
          </w:p>
        </w:tc>
      </w:tr>
      <w:tr w:rsidR="00650259" w:rsidRPr="001A59C6" w14:paraId="7A078034" w14:textId="77777777" w:rsidTr="00977F99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40A0F5EE" w14:textId="77777777" w:rsidR="00650259" w:rsidRPr="001A59C6" w:rsidRDefault="00650259" w:rsidP="00977F99">
            <w:pPr>
              <w:rPr>
                <w:rFonts w:asciiTheme="majorHAnsi" w:hAnsiTheme="majorHAnsi"/>
                <w:b/>
                <w:sz w:val="8"/>
                <w:lang w:val="es-MX"/>
              </w:rPr>
            </w:pPr>
          </w:p>
        </w:tc>
      </w:tr>
      <w:tr w:rsidR="0090596C" w:rsidRPr="001A59C6" w14:paraId="5DE4EEEA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0CCE3571" w14:textId="3A597F5F" w:rsidR="00650259" w:rsidRPr="001A59C6" w:rsidRDefault="001C7A15" w:rsidP="00D52178">
            <w:pPr>
              <w:pStyle w:val="Heading1"/>
              <w:jc w:val="center"/>
              <w:outlineLvl w:val="0"/>
              <w:rPr>
                <w:rFonts w:ascii="Garamond" w:hAnsi="Garamond"/>
                <w:lang w:val="es-MX"/>
              </w:rPr>
            </w:pPr>
            <w:r w:rsidRPr="001A59C6">
              <w:rPr>
                <w:rFonts w:ascii="Garamond" w:hAnsi="Garamond"/>
                <w:lang w:val="es-MX"/>
              </w:rPr>
              <w:t>N</w:t>
            </w:r>
            <w:r w:rsidR="00760C79" w:rsidRPr="001A59C6">
              <w:rPr>
                <w:rFonts w:ascii="Garamond" w:hAnsi="Garamond"/>
                <w:lang w:val="es-MX"/>
              </w:rPr>
              <w:t>O</w:t>
            </w:r>
            <w:r w:rsidRPr="001A59C6">
              <w:rPr>
                <w:rFonts w:ascii="Garamond" w:hAnsi="Garamond"/>
                <w:lang w:val="es-MX"/>
              </w:rPr>
              <w:t>M</w:t>
            </w:r>
            <w:r w:rsidR="00760C79" w:rsidRPr="001A59C6">
              <w:rPr>
                <w:rFonts w:ascii="Garamond" w:hAnsi="Garamond"/>
                <w:lang w:val="es-MX"/>
              </w:rPr>
              <w:t>BR</w:t>
            </w:r>
            <w:r w:rsidRPr="001A59C6">
              <w:rPr>
                <w:rFonts w:ascii="Garamond" w:hAnsi="Garamond"/>
                <w:lang w:val="es-MX"/>
              </w:rPr>
              <w:t xml:space="preserve">E </w:t>
            </w:r>
            <w:r w:rsidR="00760C79" w:rsidRPr="001A59C6">
              <w:rPr>
                <w:rFonts w:ascii="Garamond" w:hAnsi="Garamond"/>
                <w:lang w:val="es-MX"/>
              </w:rPr>
              <w:t xml:space="preserve">Y GRADO DE CADA ESTUDIANTE PARA CADA ESTUDIANTE PARA EL AÑO ESCOLAR </w:t>
            </w:r>
            <w:r w:rsidRPr="001A59C6">
              <w:rPr>
                <w:rFonts w:ascii="Garamond" w:hAnsi="Garamond"/>
                <w:lang w:val="es-MX"/>
              </w:rPr>
              <w:t xml:space="preserve"> 2020-2021</w:t>
            </w:r>
          </w:p>
        </w:tc>
      </w:tr>
      <w:tr w:rsidR="00650259" w:rsidRPr="001A59C6" w14:paraId="4EFBC40F" w14:textId="77777777" w:rsidTr="003D0D53">
        <w:tc>
          <w:tcPr>
            <w:tcW w:w="1467" w:type="pct"/>
            <w:vAlign w:val="bottom"/>
          </w:tcPr>
          <w:p w14:paraId="32AE700F" w14:textId="1B4A0D87" w:rsidR="00650259" w:rsidRPr="001A59C6" w:rsidRDefault="00760C79" w:rsidP="00D52178">
            <w:pPr>
              <w:pStyle w:val="NormalIndent"/>
              <w:jc w:val="right"/>
              <w:rPr>
                <w:i/>
                <w:iCs/>
                <w:szCs w:val="30"/>
                <w:lang w:val="es-MX"/>
              </w:rPr>
            </w:pPr>
            <w:r w:rsidRPr="001A59C6">
              <w:rPr>
                <w:i/>
                <w:iCs/>
                <w:szCs w:val="30"/>
                <w:lang w:val="es-MX"/>
              </w:rPr>
              <w:t>Estudiante</w:t>
            </w:r>
            <w:r w:rsidR="001C7A15" w:rsidRPr="001A59C6">
              <w:rPr>
                <w:i/>
                <w:iCs/>
                <w:szCs w:val="30"/>
                <w:lang w:val="es-MX"/>
              </w:rPr>
              <w:t xml:space="preserve"> 1</w:t>
            </w:r>
          </w:p>
        </w:tc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690DBC40" w14:textId="19B01E2E" w:rsidR="00650259" w:rsidRPr="001A59C6" w:rsidRDefault="00D52178" w:rsidP="007F7B5D">
            <w:pPr>
              <w:spacing w:before="120"/>
              <w:rPr>
                <w:szCs w:val="30"/>
                <w:lang w:val="es-MX"/>
              </w:rPr>
            </w:pPr>
            <w:r w:rsidRPr="001A59C6">
              <w:rPr>
                <w:szCs w:val="30"/>
                <w:lang w:val="es-MX"/>
              </w:rPr>
              <w:t xml:space="preserve">    </w:t>
            </w:r>
          </w:p>
        </w:tc>
      </w:tr>
      <w:tr w:rsidR="00650259" w:rsidRPr="001A59C6" w14:paraId="2D8007E8" w14:textId="77777777" w:rsidTr="003D0D53">
        <w:tc>
          <w:tcPr>
            <w:tcW w:w="1467" w:type="pct"/>
            <w:vAlign w:val="bottom"/>
          </w:tcPr>
          <w:p w14:paraId="2B9D4100" w14:textId="6D0C133A" w:rsidR="00650259" w:rsidRPr="001A59C6" w:rsidRDefault="00760C79" w:rsidP="00D52178">
            <w:pPr>
              <w:pStyle w:val="NormalIndent"/>
              <w:jc w:val="right"/>
              <w:rPr>
                <w:i/>
                <w:iCs/>
                <w:szCs w:val="30"/>
                <w:lang w:val="es-MX"/>
              </w:rPr>
            </w:pPr>
            <w:r w:rsidRPr="001A59C6">
              <w:rPr>
                <w:i/>
                <w:iCs/>
                <w:szCs w:val="30"/>
                <w:lang w:val="es-MX"/>
              </w:rPr>
              <w:t xml:space="preserve">Estudiante </w:t>
            </w:r>
            <w:r w:rsidR="001C7A15" w:rsidRPr="001A59C6">
              <w:rPr>
                <w:i/>
                <w:iCs/>
                <w:szCs w:val="30"/>
                <w:lang w:val="es-MX"/>
              </w:rPr>
              <w:t>2</w:t>
            </w:r>
          </w:p>
        </w:tc>
        <w:tc>
          <w:tcPr>
            <w:tcW w:w="353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D376C4" w14:textId="77777777" w:rsidR="00650259" w:rsidRPr="001A59C6" w:rsidRDefault="00650259" w:rsidP="007F7B5D">
            <w:pPr>
              <w:spacing w:before="120"/>
              <w:rPr>
                <w:szCs w:val="30"/>
                <w:lang w:val="es-MX"/>
              </w:rPr>
            </w:pPr>
          </w:p>
        </w:tc>
      </w:tr>
      <w:tr w:rsidR="00650259" w:rsidRPr="001A59C6" w14:paraId="4102AF7A" w14:textId="77777777" w:rsidTr="003D0D53">
        <w:tc>
          <w:tcPr>
            <w:tcW w:w="1467" w:type="pct"/>
            <w:vAlign w:val="bottom"/>
          </w:tcPr>
          <w:p w14:paraId="4E65991F" w14:textId="0D36A100" w:rsidR="00650259" w:rsidRPr="001A59C6" w:rsidRDefault="00760C79" w:rsidP="00D52178">
            <w:pPr>
              <w:pStyle w:val="NormalIndent"/>
              <w:jc w:val="right"/>
              <w:rPr>
                <w:i/>
                <w:iCs/>
                <w:szCs w:val="30"/>
                <w:lang w:val="es-MX"/>
              </w:rPr>
            </w:pPr>
            <w:r w:rsidRPr="001A59C6">
              <w:rPr>
                <w:i/>
                <w:iCs/>
                <w:szCs w:val="30"/>
                <w:lang w:val="es-MX"/>
              </w:rPr>
              <w:t>Estudiante 3</w:t>
            </w:r>
          </w:p>
        </w:tc>
        <w:tc>
          <w:tcPr>
            <w:tcW w:w="3533" w:type="pct"/>
            <w:gridSpan w:val="3"/>
            <w:tcBorders>
              <w:bottom w:val="single" w:sz="4" w:space="0" w:color="auto"/>
            </w:tcBorders>
            <w:vAlign w:val="bottom"/>
          </w:tcPr>
          <w:p w14:paraId="2AB01AD9" w14:textId="77777777" w:rsidR="00650259" w:rsidRPr="001A59C6" w:rsidRDefault="00650259" w:rsidP="007F7B5D">
            <w:pPr>
              <w:spacing w:before="120"/>
              <w:rPr>
                <w:szCs w:val="30"/>
                <w:lang w:val="es-MX"/>
              </w:rPr>
            </w:pPr>
          </w:p>
        </w:tc>
      </w:tr>
      <w:tr w:rsidR="00650259" w:rsidRPr="001A59C6" w14:paraId="5627ACAF" w14:textId="77777777" w:rsidTr="00F52451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68C12EA7" w14:textId="77777777" w:rsidR="00650259" w:rsidRPr="001A59C6" w:rsidRDefault="00650259" w:rsidP="00977F99">
            <w:pPr>
              <w:rPr>
                <w:rFonts w:asciiTheme="majorHAnsi" w:hAnsiTheme="majorHAnsi"/>
                <w:b/>
                <w:sz w:val="8"/>
                <w:lang w:val="es-MX"/>
              </w:rPr>
            </w:pPr>
          </w:p>
        </w:tc>
      </w:tr>
    </w:tbl>
    <w:p w14:paraId="224C0C81" w14:textId="6C1FC218" w:rsidR="00CE6104" w:rsidRPr="001A59C6" w:rsidRDefault="00CE6104" w:rsidP="00E677FE">
      <w:pPr>
        <w:spacing w:after="0"/>
        <w:rPr>
          <w:sz w:val="12"/>
          <w:szCs w:val="16"/>
          <w:lang w:val="es-MX"/>
        </w:rPr>
      </w:pPr>
    </w:p>
    <w:p w14:paraId="1052B1E5" w14:textId="77777777" w:rsidR="002E4911" w:rsidRPr="001A59C6" w:rsidRDefault="00505723" w:rsidP="003D0D53">
      <w:pPr>
        <w:spacing w:after="0"/>
        <w:jc w:val="both"/>
        <w:rPr>
          <w:lang w:val="es-MX"/>
        </w:rPr>
      </w:pPr>
      <w:r w:rsidRPr="001A59C6">
        <w:rPr>
          <w:lang w:val="es-MX"/>
        </w:rPr>
        <w:t>Por favor, devuelva esta solicitud completada a la oficina parroquial dirigida a</w:t>
      </w:r>
      <w:r w:rsidR="003D0D53" w:rsidRPr="001A59C6">
        <w:rPr>
          <w:lang w:val="es-MX"/>
        </w:rPr>
        <w:t xml:space="preserve">: </w:t>
      </w:r>
    </w:p>
    <w:p w14:paraId="4728D3F0" w14:textId="4F7F61DA" w:rsidR="003D0D53" w:rsidRPr="001A59C6" w:rsidRDefault="003D0D53" w:rsidP="003D0D53">
      <w:pPr>
        <w:spacing w:after="0"/>
        <w:jc w:val="both"/>
        <w:rPr>
          <w:lang w:val="es-MX"/>
        </w:rPr>
      </w:pPr>
      <w:r w:rsidRPr="001A59C6">
        <w:rPr>
          <w:b/>
          <w:bCs/>
          <w:i/>
          <w:iCs/>
          <w:u w:val="single"/>
          <w:lang w:val="es-MX"/>
        </w:rPr>
        <w:t>Grade School Scholarship 956 S 10</w:t>
      </w:r>
      <w:r w:rsidRPr="001A59C6">
        <w:rPr>
          <w:b/>
          <w:bCs/>
          <w:i/>
          <w:iCs/>
          <w:u w:val="single"/>
          <w:vertAlign w:val="superscript"/>
          <w:lang w:val="es-MX"/>
        </w:rPr>
        <w:t>th</w:t>
      </w:r>
      <w:r w:rsidR="00D52178" w:rsidRPr="001A59C6">
        <w:rPr>
          <w:b/>
          <w:bCs/>
          <w:i/>
          <w:iCs/>
          <w:u w:val="single"/>
          <w:lang w:val="es-MX"/>
        </w:rPr>
        <w:t xml:space="preserve"> Ave., Kankakee, IL</w:t>
      </w:r>
      <w:r w:rsidRPr="001A59C6">
        <w:rPr>
          <w:b/>
          <w:bCs/>
          <w:i/>
          <w:iCs/>
          <w:u w:val="single"/>
          <w:lang w:val="es-MX"/>
        </w:rPr>
        <w:t xml:space="preserve">. 60901 </w:t>
      </w:r>
      <w:r w:rsidR="00505723" w:rsidRPr="001A59C6">
        <w:rPr>
          <w:lang w:val="es-MX"/>
        </w:rPr>
        <w:t xml:space="preserve">a más tardar para el </w:t>
      </w:r>
      <w:r w:rsidRPr="001A59C6">
        <w:rPr>
          <w:lang w:val="es-MX"/>
        </w:rPr>
        <w:t>1</w:t>
      </w:r>
      <w:r w:rsidR="00505723" w:rsidRPr="001A59C6">
        <w:rPr>
          <w:vertAlign w:val="superscript"/>
          <w:lang w:val="es-MX"/>
        </w:rPr>
        <w:t>o</w:t>
      </w:r>
      <w:r w:rsidR="00D52178" w:rsidRPr="001A59C6">
        <w:rPr>
          <w:lang w:val="es-MX"/>
        </w:rPr>
        <w:t xml:space="preserve"> </w:t>
      </w:r>
      <w:r w:rsidR="00505723" w:rsidRPr="001A59C6">
        <w:rPr>
          <w:lang w:val="es-MX"/>
        </w:rPr>
        <w:t>de Julio</w:t>
      </w:r>
      <w:r w:rsidRPr="001A59C6">
        <w:rPr>
          <w:lang w:val="es-MX"/>
        </w:rPr>
        <w:t xml:space="preserve"> 2020.</w:t>
      </w:r>
    </w:p>
    <w:p w14:paraId="54F1B646" w14:textId="57EA8E5E" w:rsidR="003D0D53" w:rsidRPr="001A59C6" w:rsidRDefault="003D0D53" w:rsidP="003D0D53">
      <w:pPr>
        <w:spacing w:after="0"/>
        <w:jc w:val="both"/>
        <w:rPr>
          <w:sz w:val="20"/>
          <w:lang w:val="es-MX"/>
        </w:rPr>
      </w:pPr>
    </w:p>
    <w:p w14:paraId="5C649E6A" w14:textId="16C22691" w:rsidR="003D0D53" w:rsidRPr="001A59C6" w:rsidRDefault="003D0D53" w:rsidP="003D0D53">
      <w:pPr>
        <w:spacing w:after="0"/>
        <w:jc w:val="both"/>
        <w:rPr>
          <w:lang w:val="es-MX"/>
        </w:rPr>
      </w:pPr>
      <w:r w:rsidRPr="001A59C6">
        <w:rPr>
          <w:lang w:val="es-MX"/>
        </w:rPr>
        <w:t>RE</w:t>
      </w:r>
      <w:r w:rsidR="00505723" w:rsidRPr="001A59C6">
        <w:rPr>
          <w:lang w:val="es-MX"/>
        </w:rPr>
        <w:t>CU</w:t>
      </w:r>
      <w:r w:rsidRPr="001A59C6">
        <w:rPr>
          <w:lang w:val="es-MX"/>
        </w:rPr>
        <w:t>ER</w:t>
      </w:r>
      <w:r w:rsidR="00505723" w:rsidRPr="001A59C6">
        <w:rPr>
          <w:lang w:val="es-MX"/>
        </w:rPr>
        <w:t xml:space="preserve">DE </w:t>
      </w:r>
      <w:r w:rsidRPr="001A59C6">
        <w:rPr>
          <w:lang w:val="es-MX"/>
        </w:rPr>
        <w:t>INCLU</w:t>
      </w:r>
      <w:r w:rsidR="00505723" w:rsidRPr="001A59C6">
        <w:rPr>
          <w:lang w:val="es-MX"/>
        </w:rPr>
        <w:t>IR UN BREVE P</w:t>
      </w:r>
      <w:r w:rsidR="00135A6D" w:rsidRPr="001A59C6">
        <w:rPr>
          <w:lang w:val="es-MX"/>
        </w:rPr>
        <w:t xml:space="preserve">ÁRRFO DE </w:t>
      </w:r>
      <w:r w:rsidRPr="001A59C6">
        <w:rPr>
          <w:lang w:val="es-MX"/>
        </w:rPr>
        <w:t>C</w:t>
      </w:r>
      <w:r w:rsidR="00135A6D" w:rsidRPr="001A59C6">
        <w:rPr>
          <w:lang w:val="es-MX"/>
        </w:rPr>
        <w:t xml:space="preserve">ADA NIÑO </w:t>
      </w:r>
      <w:r w:rsidRPr="001A59C6">
        <w:rPr>
          <w:lang w:val="es-MX"/>
        </w:rPr>
        <w:t>LIST</w:t>
      </w:r>
      <w:r w:rsidR="00135A6D" w:rsidRPr="001A59C6">
        <w:rPr>
          <w:lang w:val="es-MX"/>
        </w:rPr>
        <w:t>A</w:t>
      </w:r>
      <w:r w:rsidRPr="001A59C6">
        <w:rPr>
          <w:lang w:val="es-MX"/>
        </w:rPr>
        <w:t>D</w:t>
      </w:r>
      <w:r w:rsidR="00135A6D" w:rsidRPr="001A59C6">
        <w:rPr>
          <w:lang w:val="es-MX"/>
        </w:rPr>
        <w:t>O</w:t>
      </w:r>
      <w:r w:rsidRPr="001A59C6">
        <w:rPr>
          <w:lang w:val="es-MX"/>
        </w:rPr>
        <w:t xml:space="preserve"> A</w:t>
      </w:r>
      <w:r w:rsidR="00135A6D" w:rsidRPr="001A59C6">
        <w:rPr>
          <w:lang w:val="es-MX"/>
        </w:rPr>
        <w:t>RRIBA</w:t>
      </w:r>
      <w:r w:rsidRPr="001A59C6">
        <w:rPr>
          <w:lang w:val="es-MX"/>
        </w:rPr>
        <w:t>.</w:t>
      </w:r>
    </w:p>
    <w:p w14:paraId="77F16DEB" w14:textId="0412B561" w:rsidR="003D0D53" w:rsidRPr="001A59C6" w:rsidRDefault="003D0D53" w:rsidP="003D0D53">
      <w:pPr>
        <w:spacing w:after="0"/>
        <w:jc w:val="both"/>
        <w:rPr>
          <w:sz w:val="20"/>
          <w:lang w:val="es-MX"/>
        </w:rPr>
      </w:pPr>
    </w:p>
    <w:p w14:paraId="5CC4F805" w14:textId="47C6CBDD" w:rsidR="003D0D53" w:rsidRPr="001A59C6" w:rsidRDefault="00135A6D" w:rsidP="003D0D53">
      <w:pPr>
        <w:spacing w:after="0"/>
        <w:jc w:val="both"/>
        <w:rPr>
          <w:lang w:val="es-MX"/>
        </w:rPr>
      </w:pPr>
      <w:r w:rsidRPr="001A59C6">
        <w:rPr>
          <w:lang w:val="es-MX"/>
        </w:rPr>
        <w:t>OTORGACIÓN DE BECAS</w:t>
      </w:r>
      <w:r w:rsidR="003D0D53" w:rsidRPr="001A59C6">
        <w:rPr>
          <w:lang w:val="es-MX"/>
        </w:rPr>
        <w:t>:</w:t>
      </w:r>
    </w:p>
    <w:p w14:paraId="70903716" w14:textId="77777777" w:rsidR="00D52178" w:rsidRPr="001A59C6" w:rsidRDefault="00D52178" w:rsidP="003D0D53">
      <w:pPr>
        <w:spacing w:after="0"/>
        <w:jc w:val="both"/>
        <w:rPr>
          <w:sz w:val="20"/>
          <w:lang w:val="es-MX"/>
        </w:rPr>
      </w:pPr>
    </w:p>
    <w:p w14:paraId="7268D832" w14:textId="4606DCD5" w:rsidR="003D0D53" w:rsidRPr="001A59C6" w:rsidRDefault="00135A6D" w:rsidP="003D0D53">
      <w:pPr>
        <w:spacing w:after="0"/>
        <w:jc w:val="both"/>
        <w:rPr>
          <w:b/>
          <w:bCs/>
          <w:lang w:val="es-MX"/>
        </w:rPr>
      </w:pPr>
      <w:r w:rsidRPr="001A59C6">
        <w:rPr>
          <w:b/>
          <w:bCs/>
          <w:lang w:val="es-MX"/>
        </w:rPr>
        <w:t xml:space="preserve">El monto de la beca otorgada se basa en la necesidad financiera y los fondos disponibles. Los solicitantes serán notificados </w:t>
      </w:r>
      <w:r w:rsidR="002E4911" w:rsidRPr="001A59C6">
        <w:rPr>
          <w:b/>
          <w:bCs/>
          <w:lang w:val="es-MX"/>
        </w:rPr>
        <w:t>por correo de</w:t>
      </w:r>
      <w:r w:rsidRPr="001A59C6">
        <w:rPr>
          <w:b/>
          <w:bCs/>
          <w:lang w:val="es-MX"/>
        </w:rPr>
        <w:t xml:space="preserve"> las decisiones del comité.</w:t>
      </w:r>
    </w:p>
    <w:sectPr w:rsidR="003D0D53" w:rsidRPr="001A59C6" w:rsidSect="002E4911">
      <w:headerReference w:type="default" r:id="rId11"/>
      <w:footerReference w:type="default" r:id="rId12"/>
      <w:pgSz w:w="12240" w:h="15840"/>
      <w:pgMar w:top="1008" w:right="1008" w:bottom="720" w:left="1008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5E9CEB" w14:textId="77777777" w:rsidR="000E7FFA" w:rsidRDefault="000E7FFA" w:rsidP="00650259">
      <w:pPr>
        <w:spacing w:after="0" w:line="240" w:lineRule="auto"/>
      </w:pPr>
      <w:r>
        <w:separator/>
      </w:r>
    </w:p>
  </w:endnote>
  <w:endnote w:type="continuationSeparator" w:id="0">
    <w:p w14:paraId="05FB161F" w14:textId="77777777" w:rsidR="000E7FFA" w:rsidRDefault="000E7FF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25E4EE-FE5C-4CD4-B3B7-E1CF9089AEE1}"/>
    <w:embedBold r:id="rId2" w:fontKey="{8F5C4161-6B36-4349-A48A-6D39412F50C3}"/>
    <w:embedItalic r:id="rId3" w:fontKey="{1F2E6BCA-D945-4B2C-9BF4-43B0907FCDFE}"/>
    <w:embedBoldItalic r:id="rId4" w:fontKey="{D2F35B30-8CF2-4B88-8728-DC1E8D120C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D860203-DA07-46C3-8A06-2E30BD98C844}"/>
    <w:embedBold r:id="rId6" w:fontKey="{CF5DF582-9CCF-4C76-BAF5-C9301212A957}"/>
    <w:embedItalic r:id="rId7" w:fontKey="{66CCB1C2-781D-4118-BA5F-9AB4687850E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44C5C95-B98A-4858-A25A-A14F5BA47B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9B6506A-E1D9-4375-826F-D3217EB883F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0" w:fontKey="{70D1ED1A-899E-4D9B-B17C-1550D5F66A6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19817F59-57A7-430D-A46C-3395DC1910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7A9B9782" w14:textId="77777777" w:rsidTr="00C4167A">
      <w:tc>
        <w:tcPr>
          <w:tcW w:w="4675" w:type="dxa"/>
          <w:vAlign w:val="center"/>
        </w:tcPr>
        <w:p w14:paraId="76C68F89" w14:textId="56691E63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A7D7919" w14:textId="1000B2A2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E1057DA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035DD9" w14:textId="77777777" w:rsidR="000E7FFA" w:rsidRDefault="000E7FFA" w:rsidP="00650259">
      <w:pPr>
        <w:spacing w:after="0" w:line="240" w:lineRule="auto"/>
      </w:pPr>
      <w:r>
        <w:separator/>
      </w:r>
    </w:p>
  </w:footnote>
  <w:footnote w:type="continuationSeparator" w:id="0">
    <w:p w14:paraId="2F9A63F0" w14:textId="77777777" w:rsidR="000E7FFA" w:rsidRDefault="000E7FF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468"/>
      <w:gridCol w:w="5972"/>
    </w:tblGrid>
    <w:tr w:rsidR="0090596C" w14:paraId="579F7AD7" w14:textId="77777777" w:rsidTr="0090596C">
      <w:trPr>
        <w:trHeight w:val="990"/>
      </w:trPr>
      <w:tc>
        <w:tcPr>
          <w:tcW w:w="1350" w:type="dxa"/>
          <w:vAlign w:val="center"/>
        </w:tcPr>
        <w:p w14:paraId="6DEE8A05" w14:textId="2D75489F" w:rsidR="0090596C" w:rsidRDefault="00935CC9" w:rsidP="00935CC9">
          <w:pPr>
            <w:pStyle w:val="Header"/>
            <w:ind w:left="-108"/>
            <w:jc w:val="center"/>
          </w:pPr>
          <w:bookmarkStart w:id="1" w:name="_Hlk521325785"/>
          <w:r>
            <w:drawing>
              <wp:inline distT="0" distB="0" distL="0" distR="0" wp14:anchorId="07D8E150" wp14:editId="6444F07D">
                <wp:extent cx="2769079" cy="715010"/>
                <wp:effectExtent l="0" t="0" r="0" b="889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6790" cy="72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4A23877" w14:textId="77777777" w:rsidR="00C33399" w:rsidRPr="00C33399" w:rsidRDefault="001C7A15" w:rsidP="00935CC9">
          <w:pPr>
            <w:pStyle w:val="Header"/>
            <w:jc w:val="center"/>
            <w:rPr>
              <w:rFonts w:ascii="Garamond" w:hAnsi="Garamond"/>
              <w:lang w:val="es-MX"/>
            </w:rPr>
          </w:pPr>
          <w:r w:rsidRPr="00C33399">
            <w:rPr>
              <w:rFonts w:ascii="Garamond" w:hAnsi="Garamond"/>
              <w:lang w:val="es-MX"/>
            </w:rPr>
            <w:t xml:space="preserve">Cornelia Benson </w:t>
          </w:r>
          <w:r w:rsidR="00C33399" w:rsidRPr="00C33399">
            <w:rPr>
              <w:rFonts w:ascii="Garamond" w:hAnsi="Garamond"/>
              <w:lang w:val="es-MX"/>
            </w:rPr>
            <w:t>Fondo Fondo de Becas</w:t>
          </w:r>
        </w:p>
        <w:p w14:paraId="7331C6AB" w14:textId="48089675" w:rsidR="003D0D53" w:rsidRPr="001C7A15" w:rsidRDefault="003D0D53" w:rsidP="00C33399">
          <w:pPr>
            <w:pStyle w:val="Header"/>
            <w:jc w:val="center"/>
            <w:rPr>
              <w:rFonts w:ascii="Garamond" w:hAnsi="Garamond"/>
            </w:rPr>
          </w:pPr>
          <w:r>
            <w:rPr>
              <w:rFonts w:ascii="Garamond" w:hAnsi="Garamond"/>
            </w:rPr>
            <w:t>Ap</w:t>
          </w:r>
          <w:r w:rsidR="00C33399">
            <w:rPr>
              <w:rFonts w:ascii="Garamond" w:hAnsi="Garamond"/>
            </w:rPr>
            <w:t>licac</w:t>
          </w:r>
          <w:r>
            <w:rPr>
              <w:rFonts w:ascii="Garamond" w:hAnsi="Garamond"/>
            </w:rPr>
            <w:t>i</w:t>
          </w:r>
          <w:r w:rsidR="00C33399">
            <w:rPr>
              <w:rFonts w:ascii="Garamond" w:hAnsi="Garamond"/>
            </w:rPr>
            <w:t>ón</w:t>
          </w:r>
        </w:p>
      </w:tc>
    </w:tr>
    <w:bookmarkEnd w:id="1"/>
  </w:tbl>
  <w:p w14:paraId="1C387987" w14:textId="6E5D15D4" w:rsidR="00650259" w:rsidRPr="0090596C" w:rsidRDefault="00650259" w:rsidP="00935CC9">
    <w:pPr>
      <w:pStyle w:val="NoSpacing"/>
      <w:spacing w:after="0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A15"/>
    <w:rsid w:val="000456E1"/>
    <w:rsid w:val="00052382"/>
    <w:rsid w:val="0006568A"/>
    <w:rsid w:val="00076F0F"/>
    <w:rsid w:val="00084253"/>
    <w:rsid w:val="000D1F49"/>
    <w:rsid w:val="000E7FFA"/>
    <w:rsid w:val="000F3182"/>
    <w:rsid w:val="00131491"/>
    <w:rsid w:val="00135A6D"/>
    <w:rsid w:val="001727CA"/>
    <w:rsid w:val="0017671B"/>
    <w:rsid w:val="001A59C6"/>
    <w:rsid w:val="001C7A15"/>
    <w:rsid w:val="002928D0"/>
    <w:rsid w:val="002C56E6"/>
    <w:rsid w:val="002E4911"/>
    <w:rsid w:val="00361E11"/>
    <w:rsid w:val="003B4744"/>
    <w:rsid w:val="003D0D53"/>
    <w:rsid w:val="003F0847"/>
    <w:rsid w:val="0040090B"/>
    <w:rsid w:val="0046302A"/>
    <w:rsid w:val="00487D2D"/>
    <w:rsid w:val="004D5D62"/>
    <w:rsid w:val="00505723"/>
    <w:rsid w:val="005112D0"/>
    <w:rsid w:val="00577E06"/>
    <w:rsid w:val="00590C78"/>
    <w:rsid w:val="005A3BF7"/>
    <w:rsid w:val="005F2035"/>
    <w:rsid w:val="005F7990"/>
    <w:rsid w:val="0063739C"/>
    <w:rsid w:val="00650259"/>
    <w:rsid w:val="00760C79"/>
    <w:rsid w:val="00770F25"/>
    <w:rsid w:val="007A35A8"/>
    <w:rsid w:val="007B0A85"/>
    <w:rsid w:val="007C6A52"/>
    <w:rsid w:val="007E2DD6"/>
    <w:rsid w:val="007F7B5D"/>
    <w:rsid w:val="0082043E"/>
    <w:rsid w:val="00836129"/>
    <w:rsid w:val="008E203A"/>
    <w:rsid w:val="0090596C"/>
    <w:rsid w:val="0091229C"/>
    <w:rsid w:val="00935CC9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33399"/>
    <w:rsid w:val="00C46878"/>
    <w:rsid w:val="00CB4A51"/>
    <w:rsid w:val="00CD4532"/>
    <w:rsid w:val="00CD47B0"/>
    <w:rsid w:val="00CD70CE"/>
    <w:rsid w:val="00CE6104"/>
    <w:rsid w:val="00CE7918"/>
    <w:rsid w:val="00D16163"/>
    <w:rsid w:val="00D52178"/>
    <w:rsid w:val="00DB3FAD"/>
    <w:rsid w:val="00DB5A3B"/>
    <w:rsid w:val="00E04B51"/>
    <w:rsid w:val="00E139C4"/>
    <w:rsid w:val="00E61C09"/>
    <w:rsid w:val="00E677FE"/>
    <w:rsid w:val="00E91299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A1B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4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A4FDA5DF1D248ACACC5461F7B649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98540-B79A-49CE-9399-5DD50F7172D3}"/>
      </w:docPartPr>
      <w:docPartBody>
        <w:p w:rsidR="001E269E" w:rsidRDefault="00CB2246">
          <w:pPr>
            <w:pStyle w:val="BA4FDA5DF1D248ACACC5461F7B6491FE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246"/>
    <w:rsid w:val="001E269E"/>
    <w:rsid w:val="008C7DE7"/>
    <w:rsid w:val="0099152D"/>
    <w:rsid w:val="00CB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F184EE90A241F19E1C184F65F2EF2F">
    <w:name w:val="78F184EE90A241F19E1C184F65F2EF2F"/>
  </w:style>
  <w:style w:type="paragraph" w:customStyle="1" w:styleId="4B3D5024EA2C4C4C90222FA3EB14B07E">
    <w:name w:val="4B3D5024EA2C4C4C90222FA3EB14B07E"/>
  </w:style>
  <w:style w:type="paragraph" w:customStyle="1" w:styleId="1162183C4E664D609E1EF2EE73DD37BD">
    <w:name w:val="1162183C4E664D609E1EF2EE73DD37BD"/>
  </w:style>
  <w:style w:type="paragraph" w:customStyle="1" w:styleId="1D017F80DDD24093BCB6E712EB52CCAE">
    <w:name w:val="1D017F80DDD24093BCB6E712EB52CCAE"/>
  </w:style>
  <w:style w:type="paragraph" w:customStyle="1" w:styleId="370601EA09CC4F4FA334303048432D08">
    <w:name w:val="370601EA09CC4F4FA334303048432D08"/>
  </w:style>
  <w:style w:type="paragraph" w:customStyle="1" w:styleId="4E1F7647D6DD42D388CD6809EAA84BA7">
    <w:name w:val="4E1F7647D6DD42D388CD6809EAA84BA7"/>
  </w:style>
  <w:style w:type="paragraph" w:customStyle="1" w:styleId="E8BBC6BD14D4438FA3D1CDDB8A0F0D8A">
    <w:name w:val="E8BBC6BD14D4438FA3D1CDDB8A0F0D8A"/>
  </w:style>
  <w:style w:type="paragraph" w:customStyle="1" w:styleId="BA4FDA5DF1D248ACACC5461F7B6491FE">
    <w:name w:val="BA4FDA5DF1D248ACACC5461F7B6491FE"/>
  </w:style>
  <w:style w:type="paragraph" w:customStyle="1" w:styleId="A253C4F5352B48D385F4E6DD3E8624D1">
    <w:name w:val="A253C4F5352B48D385F4E6DD3E8624D1"/>
  </w:style>
  <w:style w:type="paragraph" w:customStyle="1" w:styleId="8B090AD3AD454AFFAFA0C7B8B844A919">
    <w:name w:val="8B090AD3AD454AFFAFA0C7B8B844A919"/>
  </w:style>
  <w:style w:type="paragraph" w:customStyle="1" w:styleId="B424830727E14B839AA62794D7CA5EB2">
    <w:name w:val="B424830727E14B839AA62794D7CA5EB2"/>
  </w:style>
  <w:style w:type="paragraph" w:customStyle="1" w:styleId="89FE3859BDA1440B8B8C66DC4E2D2434">
    <w:name w:val="89FE3859BDA1440B8B8C66DC4E2D2434"/>
  </w:style>
  <w:style w:type="paragraph" w:customStyle="1" w:styleId="80E4011775A544E58E81FF26BE715CCE">
    <w:name w:val="80E4011775A544E58E81FF26BE715CCE"/>
  </w:style>
  <w:style w:type="paragraph" w:customStyle="1" w:styleId="FCF6F8AA4CFD4796B68F5A5F35571129">
    <w:name w:val="FCF6F8AA4CFD4796B68F5A5F35571129"/>
  </w:style>
  <w:style w:type="paragraph" w:customStyle="1" w:styleId="D24042242C244F4BA175065620C91A27">
    <w:name w:val="D24042242C244F4BA175065620C91A27"/>
  </w:style>
  <w:style w:type="paragraph" w:customStyle="1" w:styleId="63919875E8B84D469F59132AEA167FF1">
    <w:name w:val="63919875E8B84D469F59132AEA167FF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932D577654748778FF9C19AC098BF1C">
    <w:name w:val="F932D577654748778FF9C19AC098BF1C"/>
  </w:style>
  <w:style w:type="paragraph" w:customStyle="1" w:styleId="4CD5C38AA2304364AC38C479A855AA97">
    <w:name w:val="4CD5C38AA2304364AC38C479A855AA97"/>
  </w:style>
  <w:style w:type="paragraph" w:customStyle="1" w:styleId="882A5440EEEA49B49635ABEF7F3FEF66">
    <w:name w:val="882A5440EEEA49B49635ABEF7F3FEF66"/>
  </w:style>
  <w:style w:type="paragraph" w:customStyle="1" w:styleId="8508146CB2C9474F994D5A1EBAA0C09E">
    <w:name w:val="8508146CB2C9474F994D5A1EBAA0C09E"/>
  </w:style>
  <w:style w:type="paragraph" w:customStyle="1" w:styleId="74B42F9E6B7B4E2CA27A5E9B8F2D7FFC">
    <w:name w:val="74B42F9E6B7B4E2CA27A5E9B8F2D7FFC"/>
  </w:style>
  <w:style w:type="paragraph" w:customStyle="1" w:styleId="3C657186A95B4909BA834164F2C7076F">
    <w:name w:val="3C657186A95B4909BA834164F2C7076F"/>
  </w:style>
  <w:style w:type="paragraph" w:customStyle="1" w:styleId="EB0988422486419E842BE9574C248687">
    <w:name w:val="EB0988422486419E842BE9574C24868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F184EE90A241F19E1C184F65F2EF2F">
    <w:name w:val="78F184EE90A241F19E1C184F65F2EF2F"/>
  </w:style>
  <w:style w:type="paragraph" w:customStyle="1" w:styleId="4B3D5024EA2C4C4C90222FA3EB14B07E">
    <w:name w:val="4B3D5024EA2C4C4C90222FA3EB14B07E"/>
  </w:style>
  <w:style w:type="paragraph" w:customStyle="1" w:styleId="1162183C4E664D609E1EF2EE73DD37BD">
    <w:name w:val="1162183C4E664D609E1EF2EE73DD37BD"/>
  </w:style>
  <w:style w:type="paragraph" w:customStyle="1" w:styleId="1D017F80DDD24093BCB6E712EB52CCAE">
    <w:name w:val="1D017F80DDD24093BCB6E712EB52CCAE"/>
  </w:style>
  <w:style w:type="paragraph" w:customStyle="1" w:styleId="370601EA09CC4F4FA334303048432D08">
    <w:name w:val="370601EA09CC4F4FA334303048432D08"/>
  </w:style>
  <w:style w:type="paragraph" w:customStyle="1" w:styleId="4E1F7647D6DD42D388CD6809EAA84BA7">
    <w:name w:val="4E1F7647D6DD42D388CD6809EAA84BA7"/>
  </w:style>
  <w:style w:type="paragraph" w:customStyle="1" w:styleId="E8BBC6BD14D4438FA3D1CDDB8A0F0D8A">
    <w:name w:val="E8BBC6BD14D4438FA3D1CDDB8A0F0D8A"/>
  </w:style>
  <w:style w:type="paragraph" w:customStyle="1" w:styleId="BA4FDA5DF1D248ACACC5461F7B6491FE">
    <w:name w:val="BA4FDA5DF1D248ACACC5461F7B6491FE"/>
  </w:style>
  <w:style w:type="paragraph" w:customStyle="1" w:styleId="A253C4F5352B48D385F4E6DD3E8624D1">
    <w:name w:val="A253C4F5352B48D385F4E6DD3E8624D1"/>
  </w:style>
  <w:style w:type="paragraph" w:customStyle="1" w:styleId="8B090AD3AD454AFFAFA0C7B8B844A919">
    <w:name w:val="8B090AD3AD454AFFAFA0C7B8B844A919"/>
  </w:style>
  <w:style w:type="paragraph" w:customStyle="1" w:styleId="B424830727E14B839AA62794D7CA5EB2">
    <w:name w:val="B424830727E14B839AA62794D7CA5EB2"/>
  </w:style>
  <w:style w:type="paragraph" w:customStyle="1" w:styleId="89FE3859BDA1440B8B8C66DC4E2D2434">
    <w:name w:val="89FE3859BDA1440B8B8C66DC4E2D2434"/>
  </w:style>
  <w:style w:type="paragraph" w:customStyle="1" w:styleId="80E4011775A544E58E81FF26BE715CCE">
    <w:name w:val="80E4011775A544E58E81FF26BE715CCE"/>
  </w:style>
  <w:style w:type="paragraph" w:customStyle="1" w:styleId="FCF6F8AA4CFD4796B68F5A5F35571129">
    <w:name w:val="FCF6F8AA4CFD4796B68F5A5F35571129"/>
  </w:style>
  <w:style w:type="paragraph" w:customStyle="1" w:styleId="D24042242C244F4BA175065620C91A27">
    <w:name w:val="D24042242C244F4BA175065620C91A27"/>
  </w:style>
  <w:style w:type="paragraph" w:customStyle="1" w:styleId="63919875E8B84D469F59132AEA167FF1">
    <w:name w:val="63919875E8B84D469F59132AEA167FF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932D577654748778FF9C19AC098BF1C">
    <w:name w:val="F932D577654748778FF9C19AC098BF1C"/>
  </w:style>
  <w:style w:type="paragraph" w:customStyle="1" w:styleId="4CD5C38AA2304364AC38C479A855AA97">
    <w:name w:val="4CD5C38AA2304364AC38C479A855AA97"/>
  </w:style>
  <w:style w:type="paragraph" w:customStyle="1" w:styleId="882A5440EEEA49B49635ABEF7F3FEF66">
    <w:name w:val="882A5440EEEA49B49635ABEF7F3FEF66"/>
  </w:style>
  <w:style w:type="paragraph" w:customStyle="1" w:styleId="8508146CB2C9474F994D5A1EBAA0C09E">
    <w:name w:val="8508146CB2C9474F994D5A1EBAA0C09E"/>
  </w:style>
  <w:style w:type="paragraph" w:customStyle="1" w:styleId="74B42F9E6B7B4E2CA27A5E9B8F2D7FFC">
    <w:name w:val="74B42F9E6B7B4E2CA27A5E9B8F2D7FFC"/>
  </w:style>
  <w:style w:type="paragraph" w:customStyle="1" w:styleId="3C657186A95B4909BA834164F2C7076F">
    <w:name w:val="3C657186A95B4909BA834164F2C7076F"/>
  </w:style>
  <w:style w:type="paragraph" w:customStyle="1" w:styleId="EB0988422486419E842BE9574C248687">
    <w:name w:val="EB0988422486419E842BE9574C2486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2020-05-08T17:55:00Z</dcterms:created>
  <dcterms:modified xsi:type="dcterms:W3CDTF">2020-05-08T17:55:00Z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